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E3C21" w14:textId="77777777" w:rsidR="00055A04" w:rsidRDefault="00931290" w:rsidP="00D30640">
      <w:pPr>
        <w:pStyle w:val="PaperTitle"/>
        <w:spacing w:before="0"/>
        <w:rPr>
          <w:lang w:val="en-MY"/>
        </w:rPr>
      </w:pPr>
      <w:r w:rsidRPr="00931290">
        <w:rPr>
          <w:lang w:val="en-MY"/>
        </w:rPr>
        <w:t>Exponential B-Spline Alternating Group Explicit Method in</w:t>
      </w:r>
    </w:p>
    <w:p w14:paraId="3B9815EA" w14:textId="1B2F44A1" w:rsidR="0016385D" w:rsidRPr="00075EA6" w:rsidRDefault="00055A04" w:rsidP="00D30640">
      <w:pPr>
        <w:pStyle w:val="PaperTitle"/>
        <w:spacing w:before="0"/>
        <w:rPr>
          <w:b w:val="0"/>
          <w:bCs/>
          <w:sz w:val="24"/>
          <w:szCs w:val="24"/>
        </w:rPr>
      </w:pPr>
      <w:r w:rsidRPr="00055A04">
        <w:rPr>
          <w:lang w:val="en-MY"/>
        </w:rPr>
        <w:t>Solving Parabolic Differential Equation</w:t>
      </w:r>
    </w:p>
    <w:p w14:paraId="548D96A3" w14:textId="254C7D76" w:rsidR="00C14B14" w:rsidRDefault="00055A04" w:rsidP="2F830975">
      <w:pPr>
        <w:pStyle w:val="AuthorName"/>
        <w:rPr>
          <w:sz w:val="20"/>
          <w:lang w:val="en-GB" w:eastAsia="en-GB"/>
        </w:rPr>
      </w:pPr>
      <w:r w:rsidRPr="00055A04">
        <w:rPr>
          <w:lang w:val="en-MY"/>
        </w:rPr>
        <w:t>Nur Aliah Izzati Binti Rosman</w:t>
      </w:r>
      <w:r w:rsidR="00EF6940" w:rsidRPr="2F830975">
        <w:rPr>
          <w:vertAlign w:val="superscript"/>
        </w:rPr>
        <w:t>1,</w:t>
      </w:r>
      <w:r w:rsidR="003A5C85" w:rsidRPr="2F830975">
        <w:rPr>
          <w:vertAlign w:val="superscript"/>
        </w:rPr>
        <w:t xml:space="preserve"> </w:t>
      </w:r>
      <w:r w:rsidR="00EF6940" w:rsidRPr="2F830975">
        <w:rPr>
          <w:vertAlign w:val="superscript"/>
        </w:rPr>
        <w:t>a)</w:t>
      </w:r>
    </w:p>
    <w:p w14:paraId="3EAF16AE" w14:textId="05BE1359" w:rsidR="00914A87" w:rsidRPr="00075EA6" w:rsidRDefault="00027428" w:rsidP="00914A87">
      <w:pPr>
        <w:pStyle w:val="AuthorAffiliation"/>
      </w:pPr>
      <w:r w:rsidRPr="00075EA6">
        <w:rPr>
          <w:i w:val="0"/>
          <w:iCs/>
          <w:vertAlign w:val="superscript"/>
        </w:rPr>
        <w:t>1</w:t>
      </w:r>
      <w:r w:rsidR="00F705A2" w:rsidRPr="00F705A2">
        <w:rPr>
          <w:lang w:val="en-MY"/>
        </w:rPr>
        <w:t>School of American Education, Sunway University, 47500 Bandar Sunway, Selangor, Malaysia.</w:t>
      </w:r>
    </w:p>
    <w:p w14:paraId="5E05E235" w14:textId="627A8662" w:rsidR="003A5C85" w:rsidRPr="00075EA6" w:rsidRDefault="00ED4A2C">
      <w:pPr>
        <w:pStyle w:val="AuthorEmail"/>
      </w:pPr>
      <w:r w:rsidRPr="00075EA6">
        <w:br/>
      </w:r>
      <w:r w:rsidR="00003D7C" w:rsidRPr="00075EA6">
        <w:rPr>
          <w:szCs w:val="28"/>
          <w:vertAlign w:val="superscript"/>
        </w:rPr>
        <w:t>a)</w:t>
      </w:r>
      <w:r w:rsidR="00003D7C" w:rsidRPr="00075EA6">
        <w:t xml:space="preserve"> Corresponding</w:t>
      </w:r>
      <w:r w:rsidR="004E3CB2" w:rsidRPr="00075EA6">
        <w:t xml:space="preserve"> author: </w:t>
      </w:r>
      <w:r w:rsidR="00914A87">
        <w:t>aliahr</w:t>
      </w:r>
      <w:r w:rsidR="001D469C" w:rsidRPr="00075EA6">
        <w:t>@</w:t>
      </w:r>
      <w:r w:rsidR="00914A87">
        <w:t>sunway</w:t>
      </w:r>
      <w:r w:rsidR="001D469C" w:rsidRPr="00075EA6">
        <w:t>.</w:t>
      </w:r>
      <w:r w:rsidR="00914A87">
        <w:t>edu.my</w:t>
      </w:r>
    </w:p>
    <w:p w14:paraId="22C3F2A8" w14:textId="34C70501" w:rsidR="0016385D" w:rsidRDefault="0016385D" w:rsidP="00E86C94">
      <w:pPr>
        <w:pStyle w:val="Abstract"/>
        <w:rPr>
          <w:lang w:val="en-MY"/>
        </w:rPr>
      </w:pPr>
      <w:r w:rsidRPr="00075EA6">
        <w:rPr>
          <w:b/>
          <w:bCs/>
        </w:rPr>
        <w:t>Abstract.</w:t>
      </w:r>
      <w:r w:rsidRPr="00075EA6">
        <w:t xml:space="preserve"> </w:t>
      </w:r>
      <w:r w:rsidR="008D426D">
        <w:t xml:space="preserve">Exponential B-Spline </w:t>
      </w:r>
      <w:r w:rsidR="00E86C94" w:rsidRPr="00E86C94">
        <w:rPr>
          <w:lang w:val="en-MY"/>
        </w:rPr>
        <w:t>Alternating Group Explicit (ExpBSPAGE) iterative method is proposed to solve a linear first</w:t>
      </w:r>
      <w:r w:rsidR="00E86C94">
        <w:rPr>
          <w:lang w:val="en-MY"/>
        </w:rPr>
        <w:t xml:space="preserve"> </w:t>
      </w:r>
      <w:r w:rsidR="00E86C94" w:rsidRPr="00E86C94">
        <w:rPr>
          <w:lang w:val="en-MY"/>
        </w:rPr>
        <w:t>order differential equation which is the heat conduction equation and is</w:t>
      </w:r>
      <w:r w:rsidR="00E86C94">
        <w:rPr>
          <w:lang w:val="en-MY"/>
        </w:rPr>
        <w:t xml:space="preserve"> </w:t>
      </w:r>
      <w:r w:rsidR="00E86C94" w:rsidRPr="00E86C94">
        <w:rPr>
          <w:lang w:val="en-MY"/>
        </w:rPr>
        <w:t>derived from the cubic Exponential B-Spline collocation</w:t>
      </w:r>
      <w:r w:rsidR="00E86C94">
        <w:rPr>
          <w:lang w:val="en-MY"/>
        </w:rPr>
        <w:t xml:space="preserve"> </w:t>
      </w:r>
      <w:r w:rsidR="00E86C94" w:rsidRPr="00E86C94">
        <w:rPr>
          <w:lang w:val="en-MY"/>
        </w:rPr>
        <w:t xml:space="preserve">technique. </w:t>
      </w:r>
      <w:r w:rsidR="0002097B">
        <w:rPr>
          <w:lang w:val="en-MY"/>
        </w:rPr>
        <w:t>T</w:t>
      </w:r>
      <w:r w:rsidR="00E86C94" w:rsidRPr="00E86C94">
        <w:rPr>
          <w:lang w:val="en-MY"/>
        </w:rPr>
        <w:t>he stationary case with odd number of points with even number of intervals for both time and space</w:t>
      </w:r>
      <w:r w:rsidR="00E86C94">
        <w:rPr>
          <w:lang w:val="en-MY"/>
        </w:rPr>
        <w:t xml:space="preserve"> </w:t>
      </w:r>
      <w:r w:rsidR="00E86C94" w:rsidRPr="00E86C94">
        <w:rPr>
          <w:lang w:val="en-MY"/>
        </w:rPr>
        <w:t>dimension</w:t>
      </w:r>
      <w:r w:rsidR="0002097B">
        <w:rPr>
          <w:lang w:val="en-MY"/>
        </w:rPr>
        <w:t xml:space="preserve"> is considered in this study</w:t>
      </w:r>
      <w:r w:rsidR="00E86C94" w:rsidRPr="00E86C94">
        <w:rPr>
          <w:lang w:val="en-MY"/>
        </w:rPr>
        <w:t>. The performance of ExpBSPAGE is compared to AGE and Cubic B-Spline Group Explicit (BSPAGE) in terms of</w:t>
      </w:r>
      <w:r w:rsidR="00E86C94">
        <w:rPr>
          <w:lang w:val="en-MY"/>
        </w:rPr>
        <w:t xml:space="preserve"> </w:t>
      </w:r>
      <w:r w:rsidR="00E86C94" w:rsidRPr="00E86C94">
        <w:rPr>
          <w:lang w:val="en-MY"/>
        </w:rPr>
        <w:t>accuracy based on the numerical results.</w:t>
      </w:r>
    </w:p>
    <w:p w14:paraId="57F13B40" w14:textId="77777777" w:rsidR="00D7640B" w:rsidRDefault="003C4F06" w:rsidP="00D7640B">
      <w:pPr>
        <w:pStyle w:val="Heading1"/>
        <w:rPr>
          <w:b w:val="0"/>
          <w:caps w:val="0"/>
          <w:sz w:val="20"/>
        </w:rPr>
      </w:pPr>
      <w:r w:rsidRPr="003C4F06">
        <w:rPr>
          <w:lang w:val="en-MY"/>
        </w:rPr>
        <w:t>INTRODUCTION</w:t>
      </w:r>
    </w:p>
    <w:p w14:paraId="034CD668" w14:textId="43F2F12C" w:rsidR="00780576" w:rsidRPr="00D7640B" w:rsidRDefault="00D7640B" w:rsidP="00D7640B">
      <w:pPr>
        <w:pStyle w:val="Heading1"/>
        <w:jc w:val="left"/>
        <w:rPr>
          <w:b w:val="0"/>
          <w:caps w:val="0"/>
          <w:sz w:val="20"/>
        </w:rPr>
      </w:pPr>
      <w:r>
        <w:rPr>
          <w:b w:val="0"/>
          <w:caps w:val="0"/>
          <w:sz w:val="20"/>
        </w:rPr>
        <w:t xml:space="preserve">     </w:t>
      </w:r>
      <w:r w:rsidR="00217E58" w:rsidRPr="00217E58">
        <w:rPr>
          <w:b w:val="0"/>
          <w:caps w:val="0"/>
          <w:sz w:val="20"/>
          <w:lang w:val="en-MY"/>
        </w:rPr>
        <w:t>The general form of one-dimensional heat equation is given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5E0446" w14:paraId="2A4065CE" w14:textId="77777777" w:rsidTr="00E07038">
        <w:tc>
          <w:tcPr>
            <w:tcW w:w="8895" w:type="dxa"/>
          </w:tcPr>
          <w:p w14:paraId="6ECBD677" w14:textId="6EF21611" w:rsidR="005E0446" w:rsidRPr="005E0446" w:rsidRDefault="002A2C26" w:rsidP="005E0446">
            <w:pPr>
              <w:pStyle w:val="Equation"/>
            </w:pPr>
            <m:oMathPara>
              <m:oMath>
                <m:sSub>
                  <m:sSubPr>
                    <m:ctrlPr/>
                  </m:sSubPr>
                  <m:e>
                    <m:r>
                      <m:t>U</m:t>
                    </m:r>
                  </m:e>
                  <m:sub>
                    <m:r>
                      <m:t>t</m:t>
                    </m:r>
                  </m:sub>
                </m:sSub>
                <m:r>
                  <m:t>=</m:t>
                </m:r>
                <m:r>
                  <m:t>ω</m:t>
                </m:r>
                <m:sSub>
                  <m:sSubPr>
                    <m:ctrlPr/>
                  </m:sSubPr>
                  <m:e>
                    <m:r>
                      <m:t>U</m:t>
                    </m:r>
                  </m:e>
                  <m:sub>
                    <m:r>
                      <m:t>xx</m:t>
                    </m:r>
                  </m:sub>
                </m:sSub>
                <m:r>
                  <m:t>+</m:t>
                </m:r>
                <m:r>
                  <m:t>ξ</m:t>
                </m:r>
                <m:d>
                  <m:dPr>
                    <m:ctrlPr/>
                  </m:dPr>
                  <m:e>
                    <m:r>
                      <m:t>x</m:t>
                    </m:r>
                    <m:r>
                      <m:t>,</m:t>
                    </m:r>
                    <m:r>
                      <m:t>t</m:t>
                    </m:r>
                  </m:e>
                </m:d>
                <m:r>
                  <m:t>, 0≤</m:t>
                </m:r>
                <m:r>
                  <m:t>x</m:t>
                </m:r>
                <m:r>
                  <m:t>≤1, 0≤</m:t>
                </m:r>
                <m:r>
                  <m:t>t</m:t>
                </m:r>
                <m:r>
                  <m:t>≤</m:t>
                </m:r>
                <m:r>
                  <m:t>T</m:t>
                </m:r>
              </m:oMath>
            </m:oMathPara>
          </w:p>
        </w:tc>
        <w:tc>
          <w:tcPr>
            <w:tcW w:w="455" w:type="dxa"/>
          </w:tcPr>
          <w:p w14:paraId="1CEF7AA2" w14:textId="4D047689" w:rsidR="005E0446" w:rsidRPr="005E0446" w:rsidRDefault="005E0446" w:rsidP="005E0446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(1)</w:t>
            </w:r>
          </w:p>
        </w:tc>
      </w:tr>
    </w:tbl>
    <w:p w14:paraId="1979F6A1" w14:textId="77777777" w:rsidR="005E0446" w:rsidRDefault="005E0446" w:rsidP="005E0446">
      <w:pPr>
        <w:pStyle w:val="Paragraph"/>
        <w:ind w:firstLine="0"/>
        <w:rPr>
          <w:lang w:val="en-MY"/>
        </w:rPr>
      </w:pPr>
    </w:p>
    <w:p w14:paraId="718DC00F" w14:textId="7119FE27" w:rsidR="00FE32EE" w:rsidRDefault="00FE32EE" w:rsidP="005E0446">
      <w:pPr>
        <w:pStyle w:val="Paragraph"/>
        <w:ind w:firstLine="0"/>
        <w:rPr>
          <w:lang w:val="en-MY"/>
        </w:rPr>
      </w:pPr>
      <w:r w:rsidRPr="00FE32EE">
        <w:rPr>
          <w:lang w:val="en-MY"/>
        </w:rPr>
        <w:t xml:space="preserve">for temperature </w:t>
      </w:r>
      <m:oMath>
        <m:r>
          <w:rPr>
            <w:rFonts w:ascii="Cambria Math" w:hAnsi="Cambria Math"/>
            <w:lang w:val="en-MY"/>
          </w:rPr>
          <m:t>U</m:t>
        </m:r>
      </m:oMath>
      <w:r w:rsidRPr="00FE32EE">
        <w:rPr>
          <w:lang w:val="en-MY"/>
        </w:rPr>
        <w:t>, generated heat energy</w:t>
      </w:r>
      <m:oMath>
        <m:r>
          <w:rPr>
            <w:rFonts w:ascii="Cambria Math" w:hAnsi="Cambria Math"/>
            <w:lang w:val="en-MY"/>
          </w:rPr>
          <m:t xml:space="preserve"> x</m:t>
        </m:r>
      </m:oMath>
      <w:r w:rsidRPr="00FE32EE">
        <w:rPr>
          <w:lang w:val="en-MY"/>
        </w:rPr>
        <w:t xml:space="preserve">, time </w:t>
      </w:r>
      <m:oMath>
        <m:r>
          <w:rPr>
            <w:rFonts w:ascii="Cambria Math" w:hAnsi="Cambria Math"/>
            <w:lang w:val="en-MY"/>
          </w:rPr>
          <m:t>t</m:t>
        </m:r>
      </m:oMath>
      <w:r>
        <w:rPr>
          <w:lang w:val="en-MY"/>
        </w:rPr>
        <w:t>,</w:t>
      </w:r>
      <w:r w:rsidRPr="00FE32EE">
        <w:rPr>
          <w:lang w:val="en-MY"/>
        </w:rPr>
        <w:t xml:space="preserve"> space</w:t>
      </w:r>
      <m:oMath>
        <m:r>
          <w:rPr>
            <w:rFonts w:ascii="Cambria Math" w:hAnsi="Cambria Math"/>
            <w:lang w:val="en-MY"/>
          </w:rPr>
          <m:t xml:space="preserve"> x</m:t>
        </m:r>
      </m:oMath>
      <w:r w:rsidRPr="00FE32EE">
        <w:rPr>
          <w:lang w:val="en-MY"/>
        </w:rPr>
        <w:t xml:space="preserve"> and total time </w:t>
      </w:r>
      <m:oMath>
        <m:r>
          <w:rPr>
            <w:rFonts w:ascii="Cambria Math" w:hAnsi="Cambria Math"/>
            <w:lang w:val="en-MY"/>
          </w:rPr>
          <m:t>T</m:t>
        </m:r>
      </m:oMath>
      <w:r w:rsidRPr="00FE32EE">
        <w:rPr>
          <w:lang w:val="en-MY"/>
        </w:rPr>
        <w:t xml:space="preserve"> with initial-boundary conditions</w:t>
      </w:r>
    </w:p>
    <w:p w14:paraId="0831B2EE" w14:textId="77777777" w:rsidR="0035292A" w:rsidRDefault="0035292A" w:rsidP="005E0446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35292A" w14:paraId="7DE015D3" w14:textId="77777777" w:rsidTr="00E07038">
        <w:tc>
          <w:tcPr>
            <w:tcW w:w="8895" w:type="dxa"/>
          </w:tcPr>
          <w:p w14:paraId="2B0AB81E" w14:textId="763A5E70" w:rsidR="00750FF0" w:rsidRPr="005E0446" w:rsidRDefault="002A2C26" w:rsidP="00227267">
            <w:pPr>
              <w:pStyle w:val="Equation"/>
            </w:pPr>
            <m:oMathPara>
              <m:oMath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/>
                  </m:mPr>
                  <m:mr>
                    <m:e>
                      <m:r>
                        <m:t>U</m:t>
                      </m:r>
                      <m:d>
                        <m:dPr>
                          <m:ctrlPr/>
                        </m:dPr>
                        <m:e>
                          <m:r>
                            <m:t>x</m:t>
                          </m:r>
                          <m:r>
                            <m:t>,0</m:t>
                          </m:r>
                        </m:e>
                      </m:d>
                      <m:r>
                        <m:t>=</m:t>
                      </m:r>
                      <m:r>
                        <m:t>f</m:t>
                      </m:r>
                      <m:d>
                        <m:dPr>
                          <m:ctrlPr/>
                        </m:dPr>
                        <m:e>
                          <m:r>
                            <m:t>x</m:t>
                          </m:r>
                        </m:e>
                      </m:d>
                      <m:r>
                        <m:t>, 0≤</m:t>
                      </m:r>
                      <m:r>
                        <m:t>x</m:t>
                      </m:r>
                      <m:r>
                        <m:t>≤1</m:t>
                      </m:r>
                    </m:e>
                  </m:mr>
                  <m:mr>
                    <m:e>
                      <m:r>
                        <m:t>U</m:t>
                      </m:r>
                      <m:d>
                        <m:dPr>
                          <m:ctrlPr/>
                        </m:dPr>
                        <m:e>
                          <m:r>
                            <m:t>x</m:t>
                          </m:r>
                          <m:r>
                            <m:t>,</m:t>
                          </m:r>
                          <m:r>
                            <m:t>t</m:t>
                          </m:r>
                        </m:e>
                      </m:d>
                      <m:r>
                        <m:t>=</m:t>
                      </m:r>
                      <m:r>
                        <m:t>g</m:t>
                      </m:r>
                      <m:d>
                        <m:dPr>
                          <m:ctrlPr/>
                        </m:dPr>
                        <m:e>
                          <m:r>
                            <m:t>t</m:t>
                          </m:r>
                        </m:e>
                      </m:d>
                      <m:r>
                        <m:t xml:space="preserve">, </m:t>
                      </m:r>
                      <m:r>
                        <m:t>U</m:t>
                      </m:r>
                      <m:d>
                        <m:dPr>
                          <m:ctrlPr/>
                        </m:dPr>
                        <m:e>
                          <m:r>
                            <m:t>1,</m:t>
                          </m:r>
                          <m:r>
                            <m:t>t</m:t>
                          </m:r>
                        </m:e>
                      </m:d>
                      <m:r>
                        <m:t>=h(</m:t>
                      </m:r>
                      <m:r>
                        <m:t>t</m:t>
                      </m:r>
                      <m:r>
                        <m:t>), 0≤</m:t>
                      </m:r>
                      <m:r>
                        <m:t>t</m:t>
                      </m:r>
                      <m:r>
                        <m:t>≤</m:t>
                      </m:r>
                      <m:r>
                        <m:t>T</m:t>
                      </m:r>
                    </m:e>
                  </m:mr>
                </m:m>
              </m:oMath>
            </m:oMathPara>
          </w:p>
        </w:tc>
        <w:tc>
          <w:tcPr>
            <w:tcW w:w="455" w:type="dxa"/>
          </w:tcPr>
          <w:p w14:paraId="13FC0851" w14:textId="77777777" w:rsidR="00BF56C3" w:rsidRDefault="00BF56C3" w:rsidP="00BF56C3">
            <w:pPr>
              <w:pStyle w:val="Paragraph"/>
              <w:ind w:firstLine="0"/>
              <w:rPr>
                <w:i/>
                <w:iCs/>
                <w:lang w:val="en-MY"/>
              </w:rPr>
            </w:pPr>
          </w:p>
          <w:p w14:paraId="55461D54" w14:textId="72C894A9" w:rsidR="0035292A" w:rsidRPr="005E0446" w:rsidRDefault="0035292A" w:rsidP="00BF56C3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AD7B98">
              <w:rPr>
                <w:i/>
                <w:iCs/>
                <w:lang w:val="en-MY"/>
              </w:rPr>
              <w:t>2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3DACD8EC" w14:textId="77777777" w:rsidR="0035292A" w:rsidRDefault="0035292A" w:rsidP="005E0446">
      <w:pPr>
        <w:pStyle w:val="Paragraph"/>
        <w:ind w:firstLine="0"/>
        <w:rPr>
          <w:lang w:val="en-MY"/>
        </w:rPr>
      </w:pPr>
    </w:p>
    <w:p w14:paraId="09765098" w14:textId="7C150E1E" w:rsidR="00011FA9" w:rsidRPr="00011FA9" w:rsidRDefault="00011FA9" w:rsidP="00C715E0">
      <w:pPr>
        <w:pStyle w:val="Paragraph"/>
        <w:ind w:firstLine="0"/>
        <w:rPr>
          <w:lang w:val="en-MY"/>
        </w:rPr>
      </w:pPr>
      <w:r w:rsidRPr="00011FA9">
        <w:rPr>
          <w:lang w:val="en-MY"/>
        </w:rPr>
        <w:t xml:space="preserve">where </w:t>
      </w:r>
      <m:oMath>
        <m:r>
          <w:rPr>
            <w:rFonts w:ascii="Cambria Math" w:hAnsi="Cambria Math"/>
            <w:lang w:val="en-MY"/>
          </w:rPr>
          <m:t>f</m:t>
        </m:r>
      </m:oMath>
      <w:r w:rsidRPr="00011FA9">
        <w:rPr>
          <w:lang w:val="en-MY"/>
        </w:rPr>
        <w:t xml:space="preserve"> is the initial temperature, </w:t>
      </w:r>
      <m:oMath>
        <m:r>
          <w:rPr>
            <w:rFonts w:ascii="Cambria Math" w:hAnsi="Cambria Math"/>
            <w:lang w:val="en-MY"/>
          </w:rPr>
          <m:t>g</m:t>
        </m:r>
      </m:oMath>
      <w:r w:rsidRPr="00011FA9">
        <w:rPr>
          <w:lang w:val="en-MY"/>
        </w:rPr>
        <w:t xml:space="preserve"> is the first wall temperature, </w:t>
      </w:r>
      <m:oMath>
        <m:r>
          <w:rPr>
            <w:rFonts w:ascii="Cambria Math" w:hAnsi="Cambria Math"/>
            <w:lang w:val="en-MY"/>
          </w:rPr>
          <m:t>h</m:t>
        </m:r>
      </m:oMath>
      <w:r w:rsidRPr="00011FA9">
        <w:rPr>
          <w:lang w:val="en-MY"/>
        </w:rPr>
        <w:t xml:space="preserve"> is the end wall temperature and </w:t>
      </w:r>
      <m:oMath>
        <m:r>
          <w:rPr>
            <w:rFonts w:ascii="Cambria Math" w:hAnsi="Cambria Math"/>
            <w:lang w:val="en-MY"/>
          </w:rPr>
          <m:t>w</m:t>
        </m:r>
      </m:oMath>
      <w:r w:rsidRPr="00011FA9">
        <w:rPr>
          <w:lang w:val="en-MY"/>
        </w:rPr>
        <w:t xml:space="preserve"> represents the</w:t>
      </w:r>
      <w:r w:rsidR="00C715E0">
        <w:rPr>
          <w:lang w:val="en-MY"/>
        </w:rPr>
        <w:t xml:space="preserve"> </w:t>
      </w:r>
      <w:r w:rsidRPr="00011FA9">
        <w:rPr>
          <w:lang w:val="en-MY"/>
        </w:rPr>
        <w:t>thermal diffusivity coefficient. The heat equation originates from Fourier’s Law and the conservation of energy which</w:t>
      </w:r>
      <w:r w:rsidR="00C715E0">
        <w:rPr>
          <w:lang w:val="en-MY"/>
        </w:rPr>
        <w:t xml:space="preserve"> </w:t>
      </w:r>
      <w:r w:rsidRPr="00011FA9">
        <w:rPr>
          <w:lang w:val="en-MY"/>
        </w:rPr>
        <w:t>is applicable to chemical diffusion and other similar mechanisms [1</w:t>
      </w:r>
      <w:r w:rsidR="002225A3">
        <w:rPr>
          <w:lang w:val="en-MY"/>
        </w:rPr>
        <w:t>-</w:t>
      </w:r>
      <w:r w:rsidRPr="00011FA9">
        <w:rPr>
          <w:lang w:val="en-MY"/>
        </w:rPr>
        <w:t>2].</w:t>
      </w:r>
    </w:p>
    <w:p w14:paraId="46F924E2" w14:textId="68F8F092" w:rsidR="00011FA9" w:rsidRPr="00011FA9" w:rsidRDefault="00011FA9" w:rsidP="00D7640B">
      <w:pPr>
        <w:pStyle w:val="Paragraph"/>
        <w:rPr>
          <w:lang w:val="en-MY"/>
        </w:rPr>
      </w:pPr>
      <w:r w:rsidRPr="00011FA9">
        <w:rPr>
          <w:lang w:val="en-MY"/>
        </w:rPr>
        <w:t>In 1986, Sahimi introduced a finite difference approach known as the Alternating Group Explicit (AGE) iterative</w:t>
      </w:r>
      <w:r w:rsidR="00D7640B">
        <w:rPr>
          <w:lang w:val="en-MY"/>
        </w:rPr>
        <w:t xml:space="preserve"> </w:t>
      </w:r>
      <w:r w:rsidRPr="00011FA9">
        <w:rPr>
          <w:lang w:val="en-MY"/>
        </w:rPr>
        <w:t>method for solving parabolic Partial Differential Equations (PDEs) numerically. This method is derived from Alternating</w:t>
      </w:r>
      <w:r w:rsidR="00D7640B">
        <w:rPr>
          <w:lang w:val="en-MY"/>
        </w:rPr>
        <w:t xml:space="preserve"> </w:t>
      </w:r>
      <w:r w:rsidRPr="00011FA9">
        <w:rPr>
          <w:lang w:val="en-MY"/>
        </w:rPr>
        <w:t>Direction Implicit (ADI) iterative method, with results that are both analogous and comparable [3]. The</w:t>
      </w:r>
      <w:r w:rsidR="00D7640B">
        <w:rPr>
          <w:lang w:val="en-MY"/>
        </w:rPr>
        <w:t xml:space="preserve"> </w:t>
      </w:r>
      <w:r w:rsidRPr="00011FA9">
        <w:rPr>
          <w:lang w:val="en-MY"/>
        </w:rPr>
        <w:t>AGE was further enhanced by incorporating spline functions. Kadhum implemented cubic splines into the AGE to</w:t>
      </w:r>
      <w:r w:rsidR="00D7640B">
        <w:rPr>
          <w:lang w:val="en-MY"/>
        </w:rPr>
        <w:t xml:space="preserve"> </w:t>
      </w:r>
      <w:r w:rsidRPr="00011FA9">
        <w:rPr>
          <w:lang w:val="en-MY"/>
        </w:rPr>
        <w:t>obtain the numerical solutions for parabolic PDEs in 1988 [4]. A comparative analysis was conducted involving</w:t>
      </w:r>
      <w:r w:rsidR="00D7640B">
        <w:rPr>
          <w:lang w:val="en-MY"/>
        </w:rPr>
        <w:t xml:space="preserve"> </w:t>
      </w:r>
      <w:r w:rsidRPr="00011FA9">
        <w:rPr>
          <w:lang w:val="en-MY"/>
        </w:rPr>
        <w:t>numerical</w:t>
      </w:r>
      <w:r w:rsidR="00D7640B">
        <w:rPr>
          <w:lang w:val="en-MY"/>
        </w:rPr>
        <w:t xml:space="preserve"> </w:t>
      </w:r>
      <w:r w:rsidRPr="00011FA9">
        <w:rPr>
          <w:lang w:val="en-MY"/>
        </w:rPr>
        <w:t>results and computational complexity with other established methods, including ADI, Group Explicit (GE),</w:t>
      </w:r>
    </w:p>
    <w:p w14:paraId="026E2F1C" w14:textId="043EF04A" w:rsidR="00011FA9" w:rsidRDefault="00011FA9" w:rsidP="00011FA9">
      <w:pPr>
        <w:pStyle w:val="Paragraph"/>
        <w:ind w:firstLine="0"/>
        <w:rPr>
          <w:lang w:val="en-MY"/>
        </w:rPr>
      </w:pPr>
      <w:r w:rsidRPr="00011FA9">
        <w:rPr>
          <w:lang w:val="en-MY"/>
        </w:rPr>
        <w:t>Crank</w:t>
      </w:r>
      <w:r w:rsidR="00980191">
        <w:rPr>
          <w:lang w:val="en-MY"/>
        </w:rPr>
        <w:t>-</w:t>
      </w:r>
      <w:r w:rsidRPr="00011FA9">
        <w:rPr>
          <w:lang w:val="en-MY"/>
        </w:rPr>
        <w:t>Nicolson (C</w:t>
      </w:r>
      <w:r w:rsidR="00980191">
        <w:rPr>
          <w:lang w:val="en-MY"/>
        </w:rPr>
        <w:t>-</w:t>
      </w:r>
      <w:r w:rsidRPr="00011FA9">
        <w:rPr>
          <w:lang w:val="en-MY"/>
        </w:rPr>
        <w:t>N), and Successive Over-Relaxation (SOR).</w:t>
      </w:r>
    </w:p>
    <w:p w14:paraId="6B7D3940" w14:textId="17F08E61" w:rsidR="0082588E" w:rsidRPr="0082588E" w:rsidRDefault="0082588E" w:rsidP="0082588E">
      <w:pPr>
        <w:pStyle w:val="Paragraph"/>
        <w:rPr>
          <w:lang w:val="en-MY"/>
        </w:rPr>
      </w:pPr>
      <w:r w:rsidRPr="0082588E">
        <w:rPr>
          <w:lang w:val="en-MY"/>
        </w:rPr>
        <w:t>Evans and Kadhum found that the spline-based AGE method offers improved stability and high numerical accuracy</w:t>
      </w:r>
      <w:r>
        <w:rPr>
          <w:lang w:val="en-MY"/>
        </w:rPr>
        <w:t xml:space="preserve">. </w:t>
      </w:r>
      <w:r w:rsidRPr="0082588E">
        <w:rPr>
          <w:lang w:val="en-MY"/>
        </w:rPr>
        <w:t>They applied the AGE to solve linear three-term recurrence equations derived from the cubic spline approximations</w:t>
      </w:r>
      <w:r>
        <w:rPr>
          <w:lang w:val="en-MY"/>
        </w:rPr>
        <w:t xml:space="preserve"> </w:t>
      </w:r>
      <w:r w:rsidRPr="0082588E">
        <w:rPr>
          <w:lang w:val="en-MY"/>
        </w:rPr>
        <w:t>to the one-dimensional diffusion equations and obtained the convergence and stability of the method in 1997 [5].</w:t>
      </w:r>
      <w:r>
        <w:rPr>
          <w:lang w:val="en-MY"/>
        </w:rPr>
        <w:t xml:space="preserve"> </w:t>
      </w:r>
      <w:r w:rsidRPr="0082588E">
        <w:rPr>
          <w:lang w:val="en-MY"/>
        </w:rPr>
        <w:t>The derivation and existence of the optimal acceleration parameters for the stationary and non-stationary forms were</w:t>
      </w:r>
      <w:r>
        <w:rPr>
          <w:lang w:val="en-MY"/>
        </w:rPr>
        <w:t xml:space="preserve"> </w:t>
      </w:r>
      <w:r w:rsidRPr="0082588E">
        <w:rPr>
          <w:lang w:val="en-MY"/>
        </w:rPr>
        <w:t>established. In 1999, they extended their past research for two-dimensional diffusion equations [6].</w:t>
      </w:r>
    </w:p>
    <w:p w14:paraId="5A3C7610" w14:textId="77777777" w:rsidR="00980191" w:rsidRDefault="0082588E" w:rsidP="00980191">
      <w:pPr>
        <w:pStyle w:val="Paragraph"/>
        <w:rPr>
          <w:lang w:val="en-MY"/>
        </w:rPr>
      </w:pPr>
      <w:r w:rsidRPr="0082588E">
        <w:rPr>
          <w:lang w:val="en-MY"/>
        </w:rPr>
        <w:t>In 2009, Mohanty and Jain proposed high-accuracy cubic Spline Alternating Group Explicit (SPAGE) iterative</w:t>
      </w:r>
      <w:r>
        <w:rPr>
          <w:lang w:val="en-MY"/>
        </w:rPr>
        <w:t xml:space="preserve"> </w:t>
      </w:r>
      <w:r w:rsidRPr="0082588E">
        <w:rPr>
          <w:lang w:val="en-MY"/>
        </w:rPr>
        <w:t>methods for one-dimensional quasi-linear parabolic equations. They studied the application of AGE and Newton-</w:t>
      </w:r>
      <w:r>
        <w:rPr>
          <w:lang w:val="en-MY"/>
        </w:rPr>
        <w:t xml:space="preserve"> </w:t>
      </w:r>
      <w:r w:rsidRPr="0082588E">
        <w:rPr>
          <w:lang w:val="en-MY"/>
        </w:rPr>
        <w:t>AGE iterative methods on a two-level implicit cubic spline formula for the solution of one-dimensional quasi-linear</w:t>
      </w:r>
      <w:r w:rsidR="00980191">
        <w:rPr>
          <w:lang w:val="en-MY"/>
        </w:rPr>
        <w:t xml:space="preserve"> </w:t>
      </w:r>
      <w:r w:rsidRPr="0082588E">
        <w:rPr>
          <w:lang w:val="en-MY"/>
        </w:rPr>
        <w:t>parabolic equations. The proposed ideas require three spatial grid points and are applicable for both rectangular and</w:t>
      </w:r>
      <w:r w:rsidR="00980191">
        <w:rPr>
          <w:lang w:val="en-MY"/>
        </w:rPr>
        <w:t xml:space="preserve"> </w:t>
      </w:r>
      <w:r w:rsidRPr="0082588E">
        <w:rPr>
          <w:lang w:val="en-MY"/>
        </w:rPr>
        <w:t>polar coordinate problems. The convergence analysis at higher time level was discussed and compared with the corresponding</w:t>
      </w:r>
      <w:r w:rsidR="00980191">
        <w:rPr>
          <w:lang w:val="en-MY"/>
        </w:rPr>
        <w:t xml:space="preserve"> </w:t>
      </w:r>
      <w:r w:rsidRPr="0082588E">
        <w:rPr>
          <w:lang w:val="en-MY"/>
        </w:rPr>
        <w:t>SOR and Newton-SOR iterative methods both in terms of accuracy and performance [7]. These SPAGE</w:t>
      </w:r>
      <w:r w:rsidR="00980191">
        <w:rPr>
          <w:lang w:val="en-MY"/>
        </w:rPr>
        <w:t xml:space="preserve"> </w:t>
      </w:r>
      <w:r w:rsidRPr="0082588E">
        <w:rPr>
          <w:lang w:val="en-MY"/>
        </w:rPr>
        <w:t>differ in terms of the type of splines and its properties of the basis together with the value of acceleration parameter</w:t>
      </w:r>
      <w:r w:rsidR="00980191">
        <w:rPr>
          <w:lang w:val="en-MY"/>
        </w:rPr>
        <w:t xml:space="preserve"> </w:t>
      </w:r>
      <w:r w:rsidRPr="0082588E">
        <w:rPr>
          <w:lang w:val="en-MY"/>
        </w:rPr>
        <w:t>that relates to the eigenvalues of the block matrices. This support that the combination of AGE and spline method</w:t>
      </w:r>
      <w:r w:rsidR="00980191">
        <w:rPr>
          <w:lang w:val="en-MY"/>
        </w:rPr>
        <w:t xml:space="preserve"> </w:t>
      </w:r>
      <w:r w:rsidRPr="0082588E">
        <w:rPr>
          <w:lang w:val="en-MY"/>
        </w:rPr>
        <w:t>improves the variation of technique in solving the heat equation.</w:t>
      </w:r>
    </w:p>
    <w:p w14:paraId="5FE0AF8A" w14:textId="023C81B3" w:rsidR="00060AD5" w:rsidRPr="00060AD5" w:rsidRDefault="0082588E" w:rsidP="000227AE">
      <w:pPr>
        <w:pStyle w:val="Paragraph"/>
        <w:rPr>
          <w:lang w:val="en-MY"/>
        </w:rPr>
      </w:pPr>
      <w:r w:rsidRPr="0082588E">
        <w:rPr>
          <w:lang w:val="en-MY"/>
        </w:rPr>
        <w:t>In solving PDEs, various B-spline methods have been developed</w:t>
      </w:r>
      <w:r w:rsidR="00060AD5">
        <w:rPr>
          <w:lang w:val="en-MY"/>
        </w:rPr>
        <w:t xml:space="preserve">. </w:t>
      </w:r>
      <w:r w:rsidR="00060AD5" w:rsidRPr="00060AD5">
        <w:rPr>
          <w:lang w:val="en-MY"/>
        </w:rPr>
        <w:t>In 2011, Goh et al. proposed Cubic B-Spline</w:t>
      </w:r>
      <w:r w:rsidR="00060AD5">
        <w:rPr>
          <w:lang w:val="en-MY"/>
        </w:rPr>
        <w:t xml:space="preserve"> </w:t>
      </w:r>
      <w:r w:rsidR="00060AD5" w:rsidRPr="00060AD5">
        <w:rPr>
          <w:lang w:val="en-MY"/>
        </w:rPr>
        <w:t>(CuBS) method for solving one-dimensional heat, wave, and advection-diffusion equations with promising result</w:t>
      </w:r>
      <w:r w:rsidR="000227AE">
        <w:rPr>
          <w:lang w:val="en-MY"/>
        </w:rPr>
        <w:t xml:space="preserve">s </w:t>
      </w:r>
      <w:r w:rsidR="00060AD5" w:rsidRPr="00060AD5">
        <w:rPr>
          <w:lang w:val="en-MY"/>
        </w:rPr>
        <w:t xml:space="preserve">and </w:t>
      </w:r>
      <w:r w:rsidR="00060AD5" w:rsidRPr="00060AD5">
        <w:rPr>
          <w:lang w:val="en-MY"/>
        </w:rPr>
        <w:lastRenderedPageBreak/>
        <w:t>discussed the accuracy and efficiency of the method [8]. They continue their collaboration in 2012 to solve</w:t>
      </w:r>
      <w:r w:rsidR="000227AE">
        <w:rPr>
          <w:lang w:val="en-MY"/>
        </w:rPr>
        <w:t xml:space="preserve"> </w:t>
      </w:r>
      <w:r w:rsidR="00060AD5" w:rsidRPr="00060AD5">
        <w:rPr>
          <w:lang w:val="en-MY"/>
        </w:rPr>
        <w:t>one</w:t>
      </w:r>
      <w:r w:rsidR="000227AE">
        <w:rPr>
          <w:lang w:val="en-MY"/>
        </w:rPr>
        <w:t xml:space="preserve"> </w:t>
      </w:r>
      <w:r w:rsidR="00060AD5" w:rsidRPr="00060AD5">
        <w:rPr>
          <w:lang w:val="en-MY"/>
        </w:rPr>
        <w:t>dimensional</w:t>
      </w:r>
      <w:r w:rsidR="000227AE">
        <w:rPr>
          <w:lang w:val="en-MY"/>
        </w:rPr>
        <w:t xml:space="preserve"> </w:t>
      </w:r>
      <w:r w:rsidR="00060AD5" w:rsidRPr="00060AD5">
        <w:rPr>
          <w:lang w:val="en-MY"/>
        </w:rPr>
        <w:t>heat and advection-diffusion equations using B-Spline collocation method and analysed the numerical</w:t>
      </w:r>
      <w:r w:rsidR="000227AE">
        <w:rPr>
          <w:lang w:val="en-MY"/>
        </w:rPr>
        <w:t xml:space="preserve"> </w:t>
      </w:r>
      <w:r w:rsidR="00060AD5" w:rsidRPr="00060AD5">
        <w:rPr>
          <w:lang w:val="en-MY"/>
        </w:rPr>
        <w:t>solutions, stability and efficiency of their method [9]. For further exploring the spline and AGE, B-Spline Alternating</w:t>
      </w:r>
    </w:p>
    <w:p w14:paraId="4B6D6C28" w14:textId="3008C369" w:rsidR="00431BD8" w:rsidRPr="00431BD8" w:rsidRDefault="00060AD5" w:rsidP="00431BD8">
      <w:pPr>
        <w:pStyle w:val="Paragraph"/>
        <w:rPr>
          <w:lang w:val="en-MY"/>
        </w:rPr>
      </w:pPr>
      <w:r w:rsidRPr="00060AD5">
        <w:rPr>
          <w:lang w:val="en-MY"/>
        </w:rPr>
        <w:t>Group Explicit (BSPAGE) iterative method is proposed by Rosman et al.</w:t>
      </w:r>
      <w:r w:rsidR="00E15381">
        <w:rPr>
          <w:lang w:val="en-MY"/>
        </w:rPr>
        <w:t xml:space="preserve"> </w:t>
      </w:r>
      <w:r w:rsidRPr="00060AD5">
        <w:rPr>
          <w:lang w:val="en-MY"/>
        </w:rPr>
        <w:t>in 2019 to solve one-dimensional diffusion</w:t>
      </w:r>
      <w:r w:rsidR="00431BD8">
        <w:rPr>
          <w:lang w:val="en-MY"/>
        </w:rPr>
        <w:t xml:space="preserve"> </w:t>
      </w:r>
      <w:r w:rsidR="00431BD8" w:rsidRPr="00431BD8">
        <w:rPr>
          <w:lang w:val="en-MY"/>
        </w:rPr>
        <w:t>equation where the AGE iterative method is derived from the CuBS collocation technique [10]. They found that</w:t>
      </w:r>
      <w:r w:rsidR="00431BD8">
        <w:rPr>
          <w:lang w:val="en-MY"/>
        </w:rPr>
        <w:t xml:space="preserve"> </w:t>
      </w:r>
      <w:r w:rsidR="00431BD8" w:rsidRPr="00431BD8">
        <w:rPr>
          <w:lang w:val="en-MY"/>
        </w:rPr>
        <w:t>BSPAGE is more accurate and converges faster than AGE and SPAGE. Then, they continue their study and proposed</w:t>
      </w:r>
      <w:r w:rsidR="00431BD8">
        <w:rPr>
          <w:lang w:val="en-MY"/>
        </w:rPr>
        <w:t xml:space="preserve"> </w:t>
      </w:r>
      <w:r w:rsidR="00431BD8" w:rsidRPr="00431BD8">
        <w:rPr>
          <w:lang w:val="en-MY"/>
        </w:rPr>
        <w:t>Extended B-Spline Alternating Group Explicit (ExtBSPAGE) iterative method in solving the heat equation by the</w:t>
      </w:r>
      <w:r w:rsidR="00431BD8">
        <w:rPr>
          <w:lang w:val="en-MY"/>
        </w:rPr>
        <w:t xml:space="preserve"> </w:t>
      </w:r>
      <w:r w:rsidR="00431BD8" w:rsidRPr="00431BD8">
        <w:rPr>
          <w:lang w:val="en-MY"/>
        </w:rPr>
        <w:t>derivation of extended CuBS collocation on the AGE iterative method. The numerical result of ExtBSPAGE is more</w:t>
      </w:r>
      <w:r w:rsidR="00431BD8">
        <w:rPr>
          <w:lang w:val="en-MY"/>
        </w:rPr>
        <w:t xml:space="preserve"> </w:t>
      </w:r>
      <w:r w:rsidR="00431BD8" w:rsidRPr="00431BD8">
        <w:rPr>
          <w:lang w:val="en-MY"/>
        </w:rPr>
        <w:t>accurate and converges faster compared to AGE and BSPAGE [11].</w:t>
      </w:r>
    </w:p>
    <w:p w14:paraId="0FF37C19" w14:textId="1873D703" w:rsidR="0082588E" w:rsidRPr="005E0446" w:rsidRDefault="00431BD8" w:rsidP="00431BD8">
      <w:pPr>
        <w:pStyle w:val="Paragraph"/>
        <w:rPr>
          <w:lang w:val="en-MY"/>
        </w:rPr>
      </w:pPr>
      <w:r w:rsidRPr="00431BD8">
        <w:rPr>
          <w:lang w:val="en-MY"/>
        </w:rPr>
        <w:t>Furthermore, there have been various application of Exponential cubic B-Spline collocation technique in solving</w:t>
      </w:r>
      <w:r>
        <w:rPr>
          <w:lang w:val="en-MY"/>
        </w:rPr>
        <w:t xml:space="preserve"> </w:t>
      </w:r>
      <w:r w:rsidRPr="00431BD8">
        <w:rPr>
          <w:lang w:val="en-MY"/>
        </w:rPr>
        <w:t>PDEs [12</w:t>
      </w:r>
      <w:r w:rsidR="00AF3E2A">
        <w:rPr>
          <w:lang w:val="en-MY"/>
        </w:rPr>
        <w:t>-</w:t>
      </w:r>
      <w:r w:rsidRPr="00431BD8">
        <w:rPr>
          <w:lang w:val="en-MY"/>
        </w:rPr>
        <w:t>14]. Thus, the idea of merging the Exponential CuBS and AGE is proposed. The objectives of</w:t>
      </w:r>
      <w:r>
        <w:rPr>
          <w:lang w:val="en-MY"/>
        </w:rPr>
        <w:t xml:space="preserve"> </w:t>
      </w:r>
      <w:r w:rsidRPr="00431BD8">
        <w:rPr>
          <w:lang w:val="en-MY"/>
        </w:rPr>
        <w:t>this study are to develop ExpBSPAGE iterative scheme, to solve heat equations using ExpBSPAGE, to analyse and</w:t>
      </w:r>
      <w:r>
        <w:rPr>
          <w:lang w:val="en-MY"/>
        </w:rPr>
        <w:t xml:space="preserve"> </w:t>
      </w:r>
      <w:r w:rsidRPr="00431BD8">
        <w:rPr>
          <w:lang w:val="en-MY"/>
        </w:rPr>
        <w:t>compare the numerical results between AGE, BSPAGE and ExpBSPAGE iterative methods with the exact solution.</w:t>
      </w:r>
    </w:p>
    <w:p w14:paraId="5240E3FB" w14:textId="46B0BBDF" w:rsidR="003A287B" w:rsidRPr="00075EA6" w:rsidRDefault="00B724D6" w:rsidP="00003D7C">
      <w:pPr>
        <w:pStyle w:val="Heading1"/>
        <w:rPr>
          <w:b w:val="0"/>
          <w:caps w:val="0"/>
          <w:sz w:val="20"/>
        </w:rPr>
      </w:pPr>
      <w:r w:rsidRPr="00B724D6">
        <w:rPr>
          <w:lang w:val="en-MY"/>
        </w:rPr>
        <w:t>STATIONARY ALTERNATING GROUP EXPLICIT ITERATIVE METHOD</w:t>
      </w:r>
    </w:p>
    <w:p w14:paraId="56B829C5" w14:textId="195F466B" w:rsidR="003F31C6" w:rsidRDefault="006C5494" w:rsidP="003178E3">
      <w:pPr>
        <w:pStyle w:val="Paragraph"/>
        <w:rPr>
          <w:lang w:val="en-MY"/>
        </w:rPr>
      </w:pPr>
      <w:r w:rsidRPr="006C5494">
        <w:rPr>
          <w:lang w:val="en-MY"/>
        </w:rPr>
        <w:t>The main idea of AGE is the fractional splitting strategy which is applied alternately at each half time step on large</w:t>
      </w:r>
      <w:r>
        <w:rPr>
          <w:lang w:val="en-MY"/>
        </w:rPr>
        <w:t xml:space="preserve"> </w:t>
      </w:r>
      <w:r w:rsidRPr="006C5494">
        <w:rPr>
          <w:lang w:val="en-MY"/>
        </w:rPr>
        <w:t>tri-diagonal linear systems of difference schemes and the accuracy is better compared to the existing finite difference</w:t>
      </w:r>
      <w:r>
        <w:rPr>
          <w:lang w:val="en-MY"/>
        </w:rPr>
        <w:t xml:space="preserve"> </w:t>
      </w:r>
      <w:r w:rsidRPr="006C5494">
        <w:rPr>
          <w:lang w:val="en-MY"/>
        </w:rPr>
        <w:t xml:space="preserve">schemes [3], [15], [16]. From Eq. (1) and Eq. (2), consider a </w:t>
      </w:r>
      <w:r w:rsidR="002E7C21" w:rsidRPr="006C5494">
        <w:rPr>
          <w:lang w:val="en-MY"/>
        </w:rPr>
        <w:t>uniformly spaced</w:t>
      </w:r>
      <w:r w:rsidRPr="006C5494">
        <w:rPr>
          <w:lang w:val="en-MY"/>
        </w:rPr>
        <w:t xml:space="preserve"> network whose mesh points are</w:t>
      </w:r>
      <w:r w:rsidR="002E7C21">
        <w:rPr>
          <w:lang w:val="en-MY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x</m:t>
            </m:r>
          </m:e>
          <m:sub>
            <m:r>
              <w:rPr>
                <w:rFonts w:ascii="Cambria Math" w:hAnsi="Cambria Math"/>
                <w:lang w:val="en-MY"/>
              </w:rPr>
              <m:t>i</m:t>
            </m:r>
          </m:sub>
        </m:sSub>
        <m:r>
          <w:rPr>
            <w:rFonts w:ascii="Cambria Math" w:hAnsi="Cambria Math"/>
            <w:lang w:val="en-MY"/>
          </w:rPr>
          <m:t>=i∆x</m:t>
        </m:r>
      </m:oMath>
      <w:r w:rsidR="0081455E">
        <w:rPr>
          <w:lang w:val="en-MY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t</m:t>
            </m:r>
          </m:e>
          <m:sub>
            <m:r>
              <w:rPr>
                <w:rFonts w:ascii="Cambria Math" w:hAnsi="Cambria Math"/>
                <w:lang w:val="en-MY"/>
              </w:rPr>
              <m:t>j</m:t>
            </m:r>
          </m:sub>
        </m:sSub>
        <m:r>
          <w:rPr>
            <w:rFonts w:ascii="Cambria Math" w:hAnsi="Cambria Math"/>
            <w:lang w:val="en-MY"/>
          </w:rPr>
          <m:t>=j∆t</m:t>
        </m:r>
      </m:oMath>
      <w:r w:rsidR="003B7FC1">
        <w:rPr>
          <w:lang w:val="en-MY"/>
        </w:rPr>
        <w:t xml:space="preserve"> for </w:t>
      </w:r>
      <m:oMath>
        <m:r>
          <w:rPr>
            <w:rFonts w:ascii="Cambria Math" w:hAnsi="Cambria Math"/>
            <w:lang w:val="en-MY"/>
          </w:rPr>
          <m:t>i=0,1,…,m,m+1</m:t>
        </m:r>
      </m:oMath>
      <w:r w:rsidR="003B7FC1">
        <w:rPr>
          <w:lang w:val="en-MY"/>
        </w:rPr>
        <w:t xml:space="preserve"> and </w:t>
      </w:r>
      <m:oMath>
        <m:r>
          <w:rPr>
            <w:rFonts w:ascii="Cambria Math" w:hAnsi="Cambria Math"/>
            <w:lang w:val="en-MY"/>
          </w:rPr>
          <m:t>j=0,1,…,n,n+1</m:t>
        </m:r>
      </m:oMath>
      <w:r w:rsidR="00A910AE">
        <w:rPr>
          <w:lang w:val="en-MY"/>
        </w:rPr>
        <w:t xml:space="preserve"> with </w:t>
      </w:r>
      <m:oMath>
        <m:r>
          <w:rPr>
            <w:rFonts w:ascii="Cambria Math" w:hAnsi="Cambria Math"/>
            <w:lang w:val="en-MY"/>
          </w:rPr>
          <m:t>∆x=</m:t>
        </m:r>
        <m:f>
          <m:fPr>
            <m:ctrlPr>
              <w:rPr>
                <w:rFonts w:ascii="Cambria Math" w:hAnsi="Cambria Math"/>
                <w:i/>
                <w:lang w:val="en-MY"/>
              </w:rPr>
            </m:ctrlPr>
          </m:fPr>
          <m:num>
            <m:r>
              <w:rPr>
                <w:rFonts w:ascii="Cambria Math" w:hAnsi="Cambria Math"/>
                <w:lang w:val="en-MY"/>
              </w:rPr>
              <m:t>1</m:t>
            </m:r>
          </m:num>
          <m:den>
            <m:r>
              <w:rPr>
                <w:rFonts w:ascii="Cambria Math" w:hAnsi="Cambria Math"/>
                <w:lang w:val="en-MY"/>
              </w:rPr>
              <m:t>m+1</m:t>
            </m:r>
          </m:den>
        </m:f>
        <m:r>
          <w:rPr>
            <w:rFonts w:ascii="Cambria Math" w:hAnsi="Cambria Math"/>
            <w:lang w:val="en-MY"/>
          </w:rPr>
          <m:t>, ∆t=</m:t>
        </m:r>
        <m:f>
          <m:fPr>
            <m:ctrlPr>
              <w:rPr>
                <w:rFonts w:ascii="Cambria Math" w:hAnsi="Cambria Math"/>
                <w:i/>
                <w:lang w:val="en-MY"/>
              </w:rPr>
            </m:ctrlPr>
          </m:fPr>
          <m:num>
            <m:r>
              <w:rPr>
                <w:rFonts w:ascii="Cambria Math" w:hAnsi="Cambria Math"/>
                <w:lang w:val="en-MY"/>
              </w:rPr>
              <m:t>T</m:t>
            </m:r>
          </m:num>
          <m:den>
            <m:r>
              <w:rPr>
                <w:rFonts w:ascii="Cambria Math" w:hAnsi="Cambria Math"/>
                <w:lang w:val="en-MY"/>
              </w:rPr>
              <m:t>n+1</m:t>
            </m:r>
          </m:den>
        </m:f>
      </m:oMath>
      <w:r w:rsidR="00434DB4">
        <w:rPr>
          <w:lang w:val="en-MY"/>
        </w:rPr>
        <w:t xml:space="preserve"> and constant </w:t>
      </w:r>
      <m:oMath>
        <m:r>
          <w:rPr>
            <w:rFonts w:ascii="Cambria Math" w:hAnsi="Cambria Math"/>
            <w:lang w:val="en-MY"/>
          </w:rPr>
          <m:t>λ=</m:t>
        </m:r>
        <m:f>
          <m:fPr>
            <m:ctrlPr>
              <w:rPr>
                <w:rFonts w:ascii="Cambria Math" w:hAnsi="Cambria Math"/>
                <w:i/>
                <w:lang w:val="en-MY"/>
              </w:rPr>
            </m:ctrlPr>
          </m:fPr>
          <m:num>
            <m:r>
              <w:rPr>
                <w:rFonts w:ascii="Cambria Math" w:hAnsi="Cambria Math"/>
                <w:lang w:val="en-MY"/>
              </w:rPr>
              <m:t>∆t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MY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MY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MY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en-MY"/>
                  </w:rPr>
                  <m:t>2</m:t>
                </m:r>
              </m:sup>
            </m:sSup>
          </m:den>
        </m:f>
      </m:oMath>
      <w:r w:rsidR="003E24D4">
        <w:rPr>
          <w:lang w:val="en-MY"/>
        </w:rPr>
        <w:t xml:space="preserve"> </w:t>
      </w:r>
      <w:r w:rsidRPr="006C5494">
        <w:rPr>
          <w:lang w:val="en-MY"/>
        </w:rPr>
        <w:t xml:space="preserve">where </w:t>
      </w:r>
      <m:oMath>
        <m:r>
          <w:rPr>
            <w:rFonts w:ascii="Cambria Math" w:hAnsi="Cambria Math"/>
            <w:lang w:val="en-MY"/>
          </w:rPr>
          <m:t>m</m:t>
        </m:r>
      </m:oMath>
      <w:r w:rsidRPr="006C5494">
        <w:rPr>
          <w:lang w:val="en-MY"/>
        </w:rPr>
        <w:t xml:space="preserve"> and </w:t>
      </w:r>
      <m:oMath>
        <m:r>
          <w:rPr>
            <w:rFonts w:ascii="Cambria Math" w:hAnsi="Cambria Math"/>
            <w:lang w:val="en-MY"/>
          </w:rPr>
          <m:t>n</m:t>
        </m:r>
      </m:oMath>
      <w:r w:rsidRPr="006C5494">
        <w:rPr>
          <w:lang w:val="en-MY"/>
        </w:rPr>
        <w:t xml:space="preserve"> are odd integers. The heat equation is discretized using theta-weighted approximation at the</w:t>
      </w:r>
      <w:r w:rsidR="003E24D4">
        <w:rPr>
          <w:lang w:val="en-MY"/>
        </w:rPr>
        <w:t xml:space="preserve"> </w:t>
      </w:r>
      <w:r w:rsidRPr="006C5494">
        <w:rPr>
          <w:lang w:val="en-MY"/>
        </w:rPr>
        <w:t>point</w:t>
      </w:r>
      <w:r w:rsidR="007B58A5">
        <w:rPr>
          <w:lang w:val="en-MY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en-MY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MY"/>
                  </w:rPr>
                </m:ctrlPr>
              </m:sSubPr>
              <m:e>
                <m:r>
                  <w:rPr>
                    <w:rFonts w:ascii="Cambria Math" w:hAnsi="Cambria Math"/>
                    <w:lang w:val="en-MY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MY"/>
                  </w:rPr>
                  <m:t>i</m:t>
                </m:r>
              </m:sub>
            </m:sSub>
            <m:r>
              <w:rPr>
                <w:rFonts w:ascii="Cambria Math" w:hAnsi="Cambria Math"/>
                <w:lang w:val="en-MY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MY"/>
                  </w:rPr>
                </m:ctrlPr>
              </m:sSubPr>
              <m:e>
                <m:r>
                  <w:rPr>
                    <w:rFonts w:ascii="Cambria Math" w:hAnsi="Cambria Math"/>
                    <w:lang w:val="en-MY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MY"/>
                  </w:rPr>
                  <m:t>j+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MY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MY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MY"/>
                      </w:rPr>
                      <m:t>2</m:t>
                    </m:r>
                  </m:den>
                </m:f>
              </m:sub>
            </m:sSub>
          </m:e>
        </m:d>
      </m:oMath>
      <w:r w:rsidR="003178E3">
        <w:rPr>
          <w:lang w:val="en-MY"/>
        </w:rPr>
        <w:t xml:space="preserve"> </w:t>
      </w:r>
      <w:r w:rsidRPr="006C5494">
        <w:rPr>
          <w:lang w:val="en-MY"/>
        </w:rPr>
        <w:t>as follows [3], [15], [16]:</w:t>
      </w:r>
    </w:p>
    <w:p w14:paraId="6DB887C0" w14:textId="77777777" w:rsidR="003178E3" w:rsidRDefault="003178E3" w:rsidP="003178E3">
      <w:pPr>
        <w:pStyle w:val="Paragraph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3178E3" w14:paraId="2BFFE739" w14:textId="77777777" w:rsidTr="00E07038">
        <w:tc>
          <w:tcPr>
            <w:tcW w:w="8895" w:type="dxa"/>
          </w:tcPr>
          <w:bookmarkStart w:id="0" w:name="_Hlk216078296"/>
          <w:p w14:paraId="3B0E5D8C" w14:textId="47A9EC6B" w:rsidR="003178E3" w:rsidRPr="005E0446" w:rsidRDefault="002A2C26" w:rsidP="00BE0784">
            <w:pPr>
              <w:pStyle w:val="Equation"/>
              <w:jc w:val="left"/>
            </w:pPr>
            <m:oMathPara>
              <m:oMath>
                <m:d>
                  <m:dPr>
                    <m:ctrlPr/>
                  </m:dPr>
                  <m:e>
                    <m:r>
                      <m:t>1+2</m:t>
                    </m:r>
                    <m:r>
                      <m:t>ωλθ</m:t>
                    </m:r>
                  </m:e>
                </m:d>
                <m:sSub>
                  <m:sSubPr>
                    <m:ctrlPr/>
                  </m:sSubPr>
                  <m:e>
                    <m:r>
                      <m:t>u</m:t>
                    </m:r>
                  </m:e>
                  <m:sub>
                    <m:r>
                      <m:t>i</m:t>
                    </m:r>
                    <m:r>
                      <m:t>,</m:t>
                    </m:r>
                    <m:r>
                      <m:t>j</m:t>
                    </m:r>
                    <m:r>
                      <m:t>+1</m:t>
                    </m:r>
                  </m:sub>
                </m:sSub>
                <m:r>
                  <m:t>-</m:t>
                </m:r>
                <m:r>
                  <m:t>ωλθ</m:t>
                </m:r>
                <m:r>
                  <m:t>(</m:t>
                </m:r>
                <m:sSub>
                  <m:sSubPr>
                    <m:ctrlPr/>
                  </m:sSubPr>
                  <m:e>
                    <m:r>
                      <m:t>u</m:t>
                    </m:r>
                  </m:e>
                  <m:sub>
                    <m:r>
                      <m:t>i</m:t>
                    </m:r>
                    <m:r>
                      <m:t>-</m:t>
                    </m:r>
                    <m:r>
                      <m:t>1,</m:t>
                    </m:r>
                    <m:r>
                      <m:t>j</m:t>
                    </m:r>
                    <m:r>
                      <m:t>+1</m:t>
                    </m:r>
                  </m:sub>
                </m:sSub>
                <m:r>
                  <m:t>+</m:t>
                </m:r>
                <m:sSub>
                  <m:sSubPr>
                    <m:ctrlPr/>
                  </m:sSubPr>
                  <m:e>
                    <m:r>
                      <m:t>u</m:t>
                    </m:r>
                  </m:e>
                  <m:sub>
                    <m:r>
                      <m:t>i</m:t>
                    </m:r>
                    <m:r>
                      <m:t>+1,</m:t>
                    </m:r>
                    <m:r>
                      <m:t>j</m:t>
                    </m:r>
                    <m:r>
                      <m:t>+1</m:t>
                    </m:r>
                  </m:sub>
                </m:sSub>
                <m:r>
                  <m:t>)=</m:t>
                </m:r>
                <m:r>
                  <m:t>ωλ</m:t>
                </m:r>
                <m:d>
                  <m:dPr>
                    <m:ctrlPr/>
                  </m:dPr>
                  <m:e>
                    <m:r>
                      <m:t>1-</m:t>
                    </m:r>
                    <m:r>
                      <m:t>θ</m:t>
                    </m:r>
                  </m:e>
                </m:d>
                <m:r>
                  <m:t>(</m:t>
                </m:r>
                <m:sSub>
                  <m:sSubPr>
                    <m:ctrlPr/>
                  </m:sSubPr>
                  <m:e>
                    <m:r>
                      <m:t>u</m:t>
                    </m:r>
                  </m:e>
                  <m:sub>
                    <m:r>
                      <m:t>i</m:t>
                    </m:r>
                    <m:r>
                      <m:t>-</m:t>
                    </m:r>
                    <m:r>
                      <m:t>1,</m:t>
                    </m:r>
                    <m:r>
                      <m:t>j</m:t>
                    </m:r>
                  </m:sub>
                </m:sSub>
                <m:r>
                  <m:t>+</m:t>
                </m:r>
                <m:sSub>
                  <m:sSubPr>
                    <m:ctrlPr/>
                  </m:sSubPr>
                  <m:e>
                    <m:r>
                      <m:t>u</m:t>
                    </m:r>
                  </m:e>
                  <m:sub>
                    <m:r>
                      <m:t>i</m:t>
                    </m:r>
                    <m:r>
                      <m:t>+1,</m:t>
                    </m:r>
                    <m:r>
                      <m:t>j</m:t>
                    </m:r>
                  </m:sub>
                </m:sSub>
                <m:r>
                  <m:t>)+</m:t>
                </m:r>
                <m:d>
                  <m:dPr>
                    <m:ctrlPr/>
                  </m:dPr>
                  <m:e>
                    <m:r>
                      <m:t>1-2</m:t>
                    </m:r>
                    <m:r>
                      <m:t>ωλ</m:t>
                    </m:r>
                    <m:r>
                      <m:t>(1-</m:t>
                    </m:r>
                    <m:r>
                      <m:t>θ</m:t>
                    </m:r>
                    <m:r>
                      <m:t>)</m:t>
                    </m:r>
                  </m:e>
                </m:d>
                <m:sSub>
                  <m:sSubPr>
                    <m:ctrlPr/>
                  </m:sSubPr>
                  <m:e>
                    <m:r>
                      <m:t>u</m:t>
                    </m:r>
                  </m:e>
                  <m:sub>
                    <m:r>
                      <m:t>i</m:t>
                    </m:r>
                    <m:r>
                      <m:t>,</m:t>
                    </m:r>
                    <m:r>
                      <m:t>j</m:t>
                    </m:r>
                  </m:sub>
                </m:sSub>
              </m:oMath>
            </m:oMathPara>
          </w:p>
        </w:tc>
        <w:tc>
          <w:tcPr>
            <w:tcW w:w="455" w:type="dxa"/>
          </w:tcPr>
          <w:p w14:paraId="55334C38" w14:textId="6FACC677" w:rsidR="003178E3" w:rsidRPr="005E0446" w:rsidRDefault="003178E3" w:rsidP="00BB7D9E">
            <w:pPr>
              <w:pStyle w:val="Paragraph"/>
              <w:ind w:firstLine="0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BE0784">
              <w:rPr>
                <w:i/>
                <w:iCs/>
                <w:lang w:val="en-MY"/>
              </w:rPr>
              <w:t>3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  <w:bookmarkEnd w:id="0"/>
    </w:tbl>
    <w:p w14:paraId="38BCDE2A" w14:textId="6F57426D" w:rsidR="003178E3" w:rsidRDefault="003178E3" w:rsidP="00BF4A9F">
      <w:pPr>
        <w:pStyle w:val="Paragraph"/>
        <w:ind w:firstLine="0"/>
        <w:rPr>
          <w:lang w:val="en-MY"/>
        </w:rPr>
      </w:pPr>
    </w:p>
    <w:p w14:paraId="6B26255E" w14:textId="2189F3E3" w:rsidR="00DD3D5D" w:rsidRPr="00DD3D5D" w:rsidRDefault="00DD3D5D" w:rsidP="00351D23">
      <w:pPr>
        <w:pStyle w:val="Paragraph"/>
        <w:ind w:firstLine="0"/>
        <w:rPr>
          <w:lang w:val="en-MY"/>
        </w:rPr>
      </w:pPr>
      <w:r w:rsidRPr="00DD3D5D">
        <w:rPr>
          <w:lang w:val="en-MY"/>
        </w:rPr>
        <w:t xml:space="preserve">where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Pr="00DD3D5D">
        <w:rPr>
          <w:lang w:val="en-MY"/>
        </w:rPr>
        <w:t xml:space="preserve"> is the thermal diffusivity coefficient and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i,j</m:t>
            </m:r>
          </m:sub>
        </m:sSub>
      </m:oMath>
      <w:r w:rsidR="00832B1B">
        <w:rPr>
          <w:iCs/>
        </w:rPr>
        <w:t xml:space="preserve"> </w:t>
      </w:r>
      <w:r w:rsidRPr="00DD3D5D">
        <w:rPr>
          <w:lang w:val="en-MY"/>
        </w:rPr>
        <w:t xml:space="preserve">is the approximation solution of the internal points at </w:t>
      </w:r>
      <m:oMath>
        <m:r>
          <w:rPr>
            <w:rFonts w:ascii="Cambria Math" w:hAnsi="Cambria Math"/>
            <w:lang w:val="en-MY"/>
          </w:rPr>
          <m:t>j+1</m:t>
        </m:r>
      </m:oMath>
      <w:r w:rsidRPr="00DD3D5D">
        <w:rPr>
          <w:lang w:val="en-MY"/>
        </w:rPr>
        <w:t xml:space="preserve"> time</w:t>
      </w:r>
      <w:r w:rsidR="003052B0">
        <w:rPr>
          <w:lang w:val="en-MY"/>
        </w:rPr>
        <w:t xml:space="preserve"> </w:t>
      </w:r>
      <w:r w:rsidRPr="00DD3D5D">
        <w:rPr>
          <w:lang w:val="en-MY"/>
        </w:rPr>
        <w:t xml:space="preserve">level. We note that when </w:t>
      </w:r>
      <m:oMath>
        <m:r>
          <m:rPr>
            <m:sty m:val="p"/>
          </m:rPr>
          <w:rPr>
            <w:rFonts w:ascii="Cambria Math" w:hAnsi="Cambria Math"/>
          </w:rPr>
          <m:t>θ</m:t>
        </m:r>
      </m:oMath>
      <w:r w:rsidRPr="00DD3D5D">
        <w:rPr>
          <w:lang w:val="en-MY"/>
        </w:rPr>
        <w:t xml:space="preserve"> takes the values </w:t>
      </w:r>
      <m:oMath>
        <m:r>
          <w:rPr>
            <w:rFonts w:ascii="Cambria Math" w:hAnsi="Cambria Math"/>
            <w:lang w:val="en-MY"/>
          </w:rPr>
          <m:t xml:space="preserve">1, </m:t>
        </m:r>
        <m:f>
          <m:fPr>
            <m:ctrlPr>
              <w:rPr>
                <w:rFonts w:ascii="Cambria Math" w:hAnsi="Cambria Math"/>
                <w:i/>
                <w:lang w:val="en-MY"/>
              </w:rPr>
            </m:ctrlPr>
          </m:fPr>
          <m:num>
            <m:r>
              <w:rPr>
                <w:rFonts w:ascii="Cambria Math" w:hAnsi="Cambria Math"/>
                <w:lang w:val="en-MY"/>
              </w:rPr>
              <m:t>1</m:t>
            </m:r>
          </m:num>
          <m:den>
            <m:r>
              <w:rPr>
                <w:rFonts w:ascii="Cambria Math" w:hAnsi="Cambria Math"/>
                <w:lang w:val="en-MY"/>
              </w:rPr>
              <m:t>2</m:t>
            </m:r>
          </m:den>
        </m:f>
        <m:r>
          <w:rPr>
            <w:rFonts w:ascii="Cambria Math" w:hAnsi="Cambria Math"/>
            <w:lang w:val="en-MY"/>
          </w:rPr>
          <m:t xml:space="preserve">, </m:t>
        </m:r>
        <m:f>
          <m:fPr>
            <m:ctrlPr>
              <w:rPr>
                <w:rFonts w:ascii="Cambria Math" w:hAnsi="Cambria Math"/>
                <w:i/>
                <w:lang w:val="en-MY"/>
              </w:rPr>
            </m:ctrlPr>
          </m:fPr>
          <m:num>
            <m:r>
              <w:rPr>
                <w:rFonts w:ascii="Cambria Math" w:hAnsi="Cambria Math"/>
                <w:lang w:val="en-MY"/>
              </w:rPr>
              <m:t>1</m:t>
            </m:r>
          </m:num>
          <m:den>
            <m:r>
              <w:rPr>
                <w:rFonts w:ascii="Cambria Math" w:hAnsi="Cambria Math"/>
                <w:lang w:val="en-MY"/>
              </w:rPr>
              <m:t>2</m:t>
            </m:r>
          </m:den>
        </m:f>
        <m:r>
          <w:rPr>
            <w:rFonts w:ascii="Cambria Math" w:hAnsi="Cambria Math"/>
            <w:lang w:val="en-MY"/>
          </w:rPr>
          <m:t>-</m:t>
        </m:r>
        <m:f>
          <m:fPr>
            <m:ctrlPr>
              <w:rPr>
                <w:rFonts w:ascii="Cambria Math" w:hAnsi="Cambria Math"/>
                <w:i/>
                <w:lang w:val="en-MY"/>
              </w:rPr>
            </m:ctrlPr>
          </m:fPr>
          <m:num>
            <m:r>
              <w:rPr>
                <w:rFonts w:ascii="Cambria Math" w:hAnsi="Cambria Math"/>
                <w:lang w:val="en-MY"/>
              </w:rPr>
              <m:t>1</m:t>
            </m:r>
          </m:num>
          <m:den>
            <m:r>
              <w:rPr>
                <w:rFonts w:ascii="Cambria Math" w:hAnsi="Cambria Math"/>
                <w:lang w:val="en-MY"/>
              </w:rPr>
              <m:t>12λ</m:t>
            </m:r>
          </m:den>
        </m:f>
      </m:oMath>
      <w:r w:rsidR="00351D23">
        <w:rPr>
          <w:lang w:val="en-MY"/>
        </w:rPr>
        <w:t xml:space="preserve"> </w:t>
      </w:r>
      <w:r w:rsidRPr="00DD3D5D">
        <w:rPr>
          <w:lang w:val="en-MY"/>
        </w:rPr>
        <w:t xml:space="preserve">and </w:t>
      </w:r>
      <m:oMath>
        <m:r>
          <w:rPr>
            <w:rFonts w:ascii="Cambria Math" w:hAnsi="Cambria Math"/>
            <w:lang w:val="en-MY"/>
          </w:rPr>
          <m:t>0</m:t>
        </m:r>
      </m:oMath>
      <w:r w:rsidRPr="00DD3D5D">
        <w:rPr>
          <w:lang w:val="en-MY"/>
        </w:rPr>
        <w:t xml:space="preserve"> represents the fully implicit, the Crank-Nicolson, the</w:t>
      </w:r>
    </w:p>
    <w:p w14:paraId="779A253A" w14:textId="2C3B2406" w:rsidR="00DD3D5D" w:rsidRDefault="00DD3D5D" w:rsidP="00DD3D5D">
      <w:pPr>
        <w:pStyle w:val="Paragraph"/>
        <w:ind w:firstLine="0"/>
        <w:rPr>
          <w:lang w:val="en-MY"/>
        </w:rPr>
      </w:pPr>
      <w:r w:rsidRPr="00DD3D5D">
        <w:rPr>
          <w:lang w:val="en-MY"/>
        </w:rPr>
        <w:t xml:space="preserve">Douglas and the classical explicit finite-difference schemes respectively. </w:t>
      </w:r>
      <w:r w:rsidR="00D92D1E">
        <w:rPr>
          <w:lang w:val="en-MY"/>
        </w:rPr>
        <w:t xml:space="preserve">Once </w:t>
      </w:r>
      <m:oMath>
        <m:r>
          <w:rPr>
            <w:rFonts w:ascii="Cambria Math" w:hAnsi="Cambria Math"/>
          </w:rPr>
          <m:t>θ</m:t>
        </m:r>
        <m:r>
          <w:rPr>
            <w:rFonts w:ascii="Cambria Math" w:hAnsi="Cambria Math"/>
            <w:lang w:val="en-MY"/>
          </w:rPr>
          <m:t>=</m:t>
        </m:r>
        <m:f>
          <m:fPr>
            <m:ctrlPr>
              <w:rPr>
                <w:rFonts w:ascii="Cambria Math" w:hAnsi="Cambria Math"/>
                <w:i/>
                <w:lang w:val="en-MY"/>
              </w:rPr>
            </m:ctrlPr>
          </m:fPr>
          <m:num>
            <m:r>
              <w:rPr>
                <w:rFonts w:ascii="Cambria Math" w:hAnsi="Cambria Math"/>
                <w:lang w:val="en-MY"/>
              </w:rPr>
              <m:t>1</m:t>
            </m:r>
          </m:num>
          <m:den>
            <m:r>
              <w:rPr>
                <w:rFonts w:ascii="Cambria Math" w:hAnsi="Cambria Math"/>
                <w:lang w:val="en-MY"/>
              </w:rPr>
              <m:t>2</m:t>
            </m:r>
          </m:den>
        </m:f>
      </m:oMath>
      <w:r w:rsidR="00D92D1E">
        <w:rPr>
          <w:lang w:val="en-MY"/>
        </w:rPr>
        <w:t xml:space="preserve">, </w:t>
      </w:r>
      <w:r w:rsidRPr="00DD3D5D">
        <w:rPr>
          <w:lang w:val="en-MY"/>
        </w:rPr>
        <w:t>Eq. (3) can be written in matrix form as</w:t>
      </w:r>
    </w:p>
    <w:p w14:paraId="64EEEC52" w14:textId="77777777" w:rsidR="00A60FD4" w:rsidRDefault="00A60FD4" w:rsidP="00DD3D5D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A60FD4" w14:paraId="3EC00F8D" w14:textId="77777777" w:rsidTr="00E07038">
        <w:tc>
          <w:tcPr>
            <w:tcW w:w="8895" w:type="dxa"/>
          </w:tcPr>
          <w:p w14:paraId="2FE69B24" w14:textId="223F02FD" w:rsidR="00A60FD4" w:rsidRPr="005E0446" w:rsidRDefault="000105D7" w:rsidP="00880654">
            <w:pPr>
              <w:pStyle w:val="Equation"/>
              <w:jc w:val="left"/>
            </w:pPr>
            <m:oMathPara>
              <m:oMath>
                <m:r>
                  <m:t>Au=F</m:t>
                </m:r>
              </m:oMath>
            </m:oMathPara>
          </w:p>
        </w:tc>
        <w:tc>
          <w:tcPr>
            <w:tcW w:w="455" w:type="dxa"/>
          </w:tcPr>
          <w:p w14:paraId="2507FEA0" w14:textId="035FE12A" w:rsidR="00A60FD4" w:rsidRPr="005E0446" w:rsidRDefault="00A60FD4" w:rsidP="00297BE8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297BE8">
              <w:rPr>
                <w:i/>
                <w:iCs/>
                <w:lang w:val="en-MY"/>
              </w:rPr>
              <w:t>4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69990F23" w14:textId="77777777" w:rsidR="00A60FD4" w:rsidRDefault="00A60FD4" w:rsidP="00DD3D5D">
      <w:pPr>
        <w:pStyle w:val="Paragraph"/>
        <w:ind w:firstLine="0"/>
        <w:rPr>
          <w:lang w:val="en-MY"/>
        </w:rPr>
      </w:pPr>
    </w:p>
    <w:p w14:paraId="0462C3B8" w14:textId="77777777" w:rsidR="003B4B8C" w:rsidRDefault="00297BE8" w:rsidP="00DD3D5D">
      <w:pPr>
        <w:pStyle w:val="Paragraph"/>
        <w:ind w:firstLine="0"/>
        <w:rPr>
          <w:iCs/>
        </w:rPr>
      </w:pPr>
      <w:r>
        <w:rPr>
          <w:lang w:val="en-MY"/>
        </w:rPr>
        <w:t>where</w:t>
      </w:r>
      <w:r w:rsidR="009303AA">
        <w:rPr>
          <w:lang w:val="en-MY"/>
        </w:rPr>
        <w:t xml:space="preserve"> </w:t>
      </w:r>
      <m:oMath>
        <m:r>
          <w:rPr>
            <w:rFonts w:ascii="Cambria Math" w:hAnsi="Cambria Math"/>
            <w:lang w:val="en-MY"/>
          </w:rPr>
          <m:t>A=</m:t>
        </m:r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lang w:val="en-MY"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a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b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m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b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a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b</m:t>
                                  </m:r>
                                </m:e>
                              </m:mr>
                            </m:m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m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MY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MY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b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a</m:t>
                                  </m:r>
                                </m:e>
                              </m:mr>
                            </m:m>
                          </m:e>
                        </m:m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⋱</m:t>
                                  </m:r>
                                </m:e>
                              </m:mr>
                            </m:m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b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m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⋱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⋱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MY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MY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m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b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a</m:t>
                                  </m:r>
                                </m:e>
                              </m:mr>
                            </m:m>
                          </m:e>
                        </m:m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lang w:val="en-MY"/>
                                    </w:rPr>
                                    <m:t>b</m:t>
                                  </m:r>
                                </m:e>
                              </m:mr>
                            </m:m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MY"/>
                              </w:rPr>
                              <m:t>b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MY"/>
                              </w:rPr>
                              <m:t>a</m:t>
                            </m:r>
                          </m:e>
                        </m:mr>
                      </m:m>
                    </m:e>
                  </m:mr>
                </m:m>
              </m:e>
            </m:d>
          </m:e>
          <m:sub>
            <m:r>
              <w:rPr>
                <w:rFonts w:ascii="Cambria Math" w:hAnsi="Cambria Math"/>
                <w:lang w:val="en-MY"/>
              </w:rPr>
              <m:t>m×m</m:t>
            </m:r>
          </m:sub>
        </m:sSub>
        <m:r>
          <w:rPr>
            <w:rFonts w:ascii="Cambria Math" w:hAnsi="Cambria Math"/>
            <w:lang w:val="en-MY"/>
          </w:rPr>
          <m:t>, u=</m:t>
        </m:r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lang w:val="en-MY"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2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⋮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m-1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m</m:t>
                          </m:r>
                        </m:sub>
                      </m:sSub>
                    </m:e>
                  </m:mr>
                </m:m>
              </m:e>
            </m:d>
          </m:e>
          <m:sub>
            <m:r>
              <w:rPr>
                <w:rFonts w:ascii="Cambria Math" w:hAnsi="Cambria Math"/>
                <w:lang w:val="en-MY"/>
              </w:rPr>
              <m:t>m×1</m:t>
            </m:r>
          </m:sub>
        </m:sSub>
      </m:oMath>
      <w:r w:rsidR="009303AA">
        <w:rPr>
          <w:lang w:val="en-MY"/>
        </w:rPr>
        <w:t xml:space="preserve"> and</w:t>
      </w:r>
      <w:r w:rsidR="00580C20">
        <w:rPr>
          <w:lang w:val="en-MY"/>
        </w:rPr>
        <w:t xml:space="preserve"> </w:t>
      </w:r>
      <m:oMath>
        <m:r>
          <w:rPr>
            <w:rFonts w:ascii="Cambria Math" w:hAnsi="Cambria Math"/>
            <w:lang w:val="en-MY"/>
          </w:rPr>
          <m:t>F=</m:t>
        </m:r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lang w:val="en-MY"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2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⋮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m-1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m</m:t>
                          </m:r>
                        </m:sub>
                      </m:sSub>
                    </m:e>
                  </m:mr>
                </m:m>
              </m:e>
            </m:d>
          </m:e>
          <m:sub>
            <m:r>
              <w:rPr>
                <w:rFonts w:ascii="Cambria Math" w:hAnsi="Cambria Math"/>
                <w:lang w:val="en-MY"/>
              </w:rPr>
              <m:t>m×1</m:t>
            </m:r>
          </m:sub>
        </m:sSub>
      </m:oMath>
      <w:r w:rsidR="00580C20">
        <w:rPr>
          <w:lang w:val="en-MY"/>
        </w:rPr>
        <w:t xml:space="preserve"> with </w:t>
      </w:r>
      <m:oMath>
        <m:r>
          <w:rPr>
            <w:rFonts w:ascii="Cambria Math" w:hAnsi="Cambria Math"/>
            <w:lang w:val="en-MY"/>
          </w:rPr>
          <m:t>a=</m:t>
        </m:r>
        <m:r>
          <m:rPr>
            <m:sty m:val="p"/>
          </m:rPr>
          <w:rPr>
            <w:rFonts w:ascii="Cambria Math" w:hAnsi="Cambria Math"/>
          </w:rPr>
          <m:t>1+2ωλθ</m:t>
        </m:r>
        <m:r>
          <m:rPr>
            <m:sty m:val="p"/>
          </m:rPr>
          <w:rPr>
            <w:rFonts w:ascii="Cambria Math"/>
          </w:rPr>
          <m:t xml:space="preserve">, </m:t>
        </m:r>
        <m:r>
          <w:rPr>
            <w:rFonts w:ascii="Cambria Math" w:hAnsi="Cambria Math"/>
          </w:rPr>
          <m:t>b=-ωλθ</m:t>
        </m:r>
      </m:oMath>
      <w:r w:rsidR="00786587">
        <w:rPr>
          <w:iCs/>
        </w:rPr>
        <w:t xml:space="preserve"> </w:t>
      </w:r>
    </w:p>
    <w:p w14:paraId="4E3006F9" w14:textId="77777777" w:rsidR="003B4B8C" w:rsidRDefault="003B4B8C" w:rsidP="00DD3D5D">
      <w:pPr>
        <w:pStyle w:val="Paragraph"/>
        <w:ind w:firstLine="0"/>
        <w:rPr>
          <w:iCs/>
        </w:rPr>
      </w:pPr>
    </w:p>
    <w:p w14:paraId="598DBACC" w14:textId="5BFB2E67" w:rsidR="00297BE8" w:rsidRPr="00B97F84" w:rsidRDefault="00786587" w:rsidP="00DD3D5D">
      <w:pPr>
        <w:pStyle w:val="Paragraph"/>
        <w:ind w:firstLine="0"/>
      </w:pPr>
      <w:r>
        <w:rPr>
          <w:iCs/>
        </w:rPr>
        <w:t>such that</w:t>
      </w:r>
      <w:r w:rsidR="00B97F84">
        <w:t xml:space="preserve"> </w:t>
      </w:r>
      <m:oMath>
        <m:r>
          <w:rPr>
            <w:rFonts w:ascii="Cambria Math" w:hAnsi="Cambria Math"/>
          </w:rPr>
          <m:t>F=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MY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ωλ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,j</m:t>
                          </m:r>
                        </m:sub>
                      </m:sSub>
                    </m:e>
                  </m:d>
                  <m:r>
                    <w:rPr>
                      <w:rFonts w:asci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ωλθ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,j+1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ωλ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lang w:val="en-MY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ωλ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i-1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i+1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,j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ωλ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,i=2,3,…,m-2,m-1,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  <w:lang w:val="en-MY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ωλ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m-1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m+1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,j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ωλ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,j</m:t>
                      </m:r>
                    </m:sub>
                  </m:sSub>
                  <m:r>
                    <w:rPr>
                      <w:rFonts w:asci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ωλ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m+1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,j</m:t>
                      </m:r>
                    </m:sub>
                  </m:sSub>
                  <m:r>
                    <w:rPr>
                      <w:rFonts w:asci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ωλθ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m+1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,j+1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.</m:t>
                  </m:r>
                </m:e>
              </m:mr>
            </m:m>
          </m:e>
        </m:d>
      </m:oMath>
    </w:p>
    <w:p w14:paraId="6E0CBFF0" w14:textId="77777777" w:rsidR="00AC2BE3" w:rsidRDefault="00AC2BE3" w:rsidP="00DD3D5D">
      <w:pPr>
        <w:pStyle w:val="Paragraph"/>
        <w:ind w:firstLine="0"/>
        <w:rPr>
          <w:iCs/>
        </w:rPr>
      </w:pPr>
    </w:p>
    <w:p w14:paraId="1063F939" w14:textId="7D5CF83B" w:rsidR="00AC2BE3" w:rsidRDefault="00AC2BE3" w:rsidP="00DD3D5D">
      <w:pPr>
        <w:pStyle w:val="Paragraph"/>
        <w:ind w:firstLine="0"/>
        <w:rPr>
          <w:lang w:val="en-MY"/>
        </w:rPr>
      </w:pPr>
      <w:r>
        <w:rPr>
          <w:lang w:val="en-MY"/>
        </w:rPr>
        <w:t xml:space="preserve">    </w:t>
      </w:r>
      <w:r w:rsidRPr="00AC2BE3">
        <w:rPr>
          <w:lang w:val="en-MY"/>
        </w:rPr>
        <w:t xml:space="preserve">According to the AGE theory [4], </w:t>
      </w:r>
      <m:oMath>
        <m:r>
          <w:rPr>
            <w:rFonts w:ascii="Cambria Math" w:hAnsi="Cambria Math"/>
            <w:lang w:val="en-MY"/>
          </w:rPr>
          <m:t>A</m:t>
        </m:r>
      </m:oMath>
      <w:r w:rsidRPr="00AC2BE3">
        <w:rPr>
          <w:lang w:val="en-MY"/>
        </w:rPr>
        <w:t xml:space="preserve"> can be split into two matrices as follows:</w:t>
      </w:r>
    </w:p>
    <w:p w14:paraId="628DD2D1" w14:textId="77777777" w:rsidR="00760AD8" w:rsidRDefault="00760AD8" w:rsidP="00DD3D5D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760AD8" w14:paraId="7EE9C2DC" w14:textId="77777777" w:rsidTr="00E3075B">
        <w:tc>
          <w:tcPr>
            <w:tcW w:w="8895" w:type="dxa"/>
          </w:tcPr>
          <w:p w14:paraId="56287D7F" w14:textId="011322A4" w:rsidR="00760AD8" w:rsidRPr="005E0446" w:rsidRDefault="00760AD8" w:rsidP="00880654">
            <w:pPr>
              <w:pStyle w:val="Equation"/>
              <w:jc w:val="left"/>
            </w:pPr>
            <m:oMathPara>
              <m:oMath>
                <m:r>
                  <m:t>A=</m:t>
                </m:r>
                <m:sSub>
                  <m:sSubPr>
                    <m:ctrlPr/>
                  </m:sSubPr>
                  <m:e>
                    <m:r>
                      <m:t>G</m:t>
                    </m:r>
                  </m:e>
                  <m:sub>
                    <m:r>
                      <m:t>1</m:t>
                    </m:r>
                  </m:sub>
                </m:sSub>
                <m:r>
                  <m:t>+</m:t>
                </m:r>
                <m:sSub>
                  <m:sSubPr>
                    <m:ctrlPr/>
                  </m:sSubPr>
                  <m:e>
                    <m:r>
                      <m:t>G</m:t>
                    </m:r>
                  </m:e>
                  <m:sub>
                    <m:r>
                      <m:t>2</m:t>
                    </m:r>
                  </m:sub>
                </m:sSub>
              </m:oMath>
            </m:oMathPara>
          </w:p>
        </w:tc>
        <w:tc>
          <w:tcPr>
            <w:tcW w:w="455" w:type="dxa"/>
          </w:tcPr>
          <w:p w14:paraId="6A634F65" w14:textId="43557E72" w:rsidR="00760AD8" w:rsidRPr="005E0446" w:rsidRDefault="00760AD8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>
              <w:rPr>
                <w:i/>
                <w:iCs/>
                <w:lang w:val="en-MY"/>
              </w:rPr>
              <w:t>5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4FE9C49C" w14:textId="218B722D" w:rsidR="00760AD8" w:rsidRDefault="00760AD8" w:rsidP="00DD3D5D">
      <w:pPr>
        <w:pStyle w:val="Paragraph"/>
        <w:ind w:firstLine="0"/>
        <w:rPr>
          <w:lang w:val="en-MY"/>
        </w:rPr>
      </w:pPr>
    </w:p>
    <w:p w14:paraId="308E46F0" w14:textId="71D878A1" w:rsidR="00BB105F" w:rsidRDefault="00BB105F" w:rsidP="000B7275">
      <w:pPr>
        <w:pStyle w:val="Paragraph"/>
        <w:ind w:firstLine="0"/>
        <w:rPr>
          <w:lang w:val="en-MY"/>
        </w:rPr>
      </w:pPr>
      <w:r>
        <w:rPr>
          <w:lang w:val="en-MY"/>
        </w:rPr>
        <w:lastRenderedPageBreak/>
        <w:t xml:space="preserve">where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G</m:t>
            </m:r>
          </m:e>
          <m:sub>
            <m:r>
              <w:rPr>
                <w:rFonts w:ascii="Cambria Math" w:hAnsi="Cambria Math"/>
                <w:lang w:val="en-MY"/>
              </w:rPr>
              <m:t>1</m:t>
            </m:r>
          </m:sub>
        </m:sSub>
        <m:r>
          <w:rPr>
            <w:rFonts w:ascii="Cambria Math" w:hAnsi="Cambria Math"/>
            <w:lang w:val="en-MY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MY"/>
              </w:rPr>
            </m:ctrlPr>
          </m:dPr>
          <m:e>
            <m:m>
              <m:mPr>
                <m:mcs>
                  <m:mc>
                    <m:mcPr>
                      <m:count m:val="9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MY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  <w:lang w:val="en-MY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  <w:lang w:val="en-MY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⋱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  <w:lang w:val="en-MY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  <w:lang w:val="en-MY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</m:e>
              </m:mr>
            </m:m>
          </m:e>
        </m:d>
      </m:oMath>
      <w:r w:rsidR="00D46084">
        <w:rPr>
          <w:lang w:val="en-MY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G</m:t>
            </m:r>
          </m:e>
          <m:sub>
            <m:r>
              <w:rPr>
                <w:rFonts w:ascii="Cambria Math" w:hAnsi="Cambria Math"/>
                <w:lang w:val="en-MY"/>
              </w:rPr>
              <m:t>2</m:t>
            </m:r>
          </m:sub>
        </m:sSub>
        <m:r>
          <w:rPr>
            <w:rFonts w:ascii="Cambria Math" w:hAnsi="Cambria Math"/>
            <w:lang w:val="en-MY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MY"/>
              </w:rPr>
            </m:ctrlPr>
          </m:dPr>
          <m:e>
            <m:m>
              <m:mPr>
                <m:mcs>
                  <m:mc>
                    <m:mcPr>
                      <m:count m:val="9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MY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lang w:val="en-MY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b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⋱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MY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</m:e>
              </m:mr>
            </m:m>
          </m:e>
        </m:d>
      </m:oMath>
      <w:r w:rsidR="000B7275">
        <w:rPr>
          <w:lang w:val="en-MY"/>
        </w:rPr>
        <w:t xml:space="preserve">. </w:t>
      </w:r>
      <w:r w:rsidR="000B7275" w:rsidRPr="000B7275">
        <w:rPr>
          <w:lang w:val="en-MY"/>
        </w:rPr>
        <w:t>The</w:t>
      </w:r>
      <w:r w:rsidR="00CF7211">
        <w:rPr>
          <w:lang w:val="en-MY"/>
        </w:rPr>
        <w:t xml:space="preserve"> </w:t>
      </w:r>
      <w:r w:rsidR="000B7275" w:rsidRPr="000B7275">
        <w:rPr>
          <w:lang w:val="en-MY"/>
        </w:rPr>
        <w:t xml:space="preserve">matrices </w:t>
      </w:r>
      <m:oMath>
        <m:r>
          <w:rPr>
            <w:rFonts w:ascii="Cambria Math" w:hAnsi="Cambria Math"/>
            <w:lang w:val="en-MY"/>
          </w:rPr>
          <m:t xml:space="preserve">A, </m:t>
        </m:r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G</m:t>
            </m:r>
          </m:e>
          <m:sub>
            <m:r>
              <w:rPr>
                <w:rFonts w:ascii="Cambria Math" w:hAnsi="Cambria Math"/>
                <w:lang w:val="en-MY"/>
              </w:rPr>
              <m:t>1</m:t>
            </m:r>
          </m:sub>
        </m:sSub>
      </m:oMath>
      <w:r w:rsidR="000B7275" w:rsidRPr="000B7275">
        <w:rPr>
          <w:lang w:val="en-MY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G</m:t>
            </m:r>
          </m:e>
          <m:sub>
            <m:r>
              <w:rPr>
                <w:rFonts w:ascii="Cambria Math" w:hAnsi="Cambria Math"/>
                <w:lang w:val="en-MY"/>
              </w:rPr>
              <m:t>2</m:t>
            </m:r>
          </m:sub>
        </m:sSub>
      </m:oMath>
      <w:r w:rsidR="000B7275" w:rsidRPr="000B7275">
        <w:rPr>
          <w:lang w:val="en-MY"/>
        </w:rPr>
        <w:t xml:space="preserve"> are of the same dimension, square, tri-diagonal and non-singular [3], [15], [16]. Thus, Eq.</w:t>
      </w:r>
      <w:r w:rsidR="00CF7211">
        <w:rPr>
          <w:lang w:val="en-MY"/>
        </w:rPr>
        <w:t xml:space="preserve"> </w:t>
      </w:r>
      <w:r w:rsidR="000B7275" w:rsidRPr="000B7275">
        <w:rPr>
          <w:lang w:val="en-MY"/>
        </w:rPr>
        <w:t>(4) becomes</w:t>
      </w:r>
    </w:p>
    <w:p w14:paraId="026F25C4" w14:textId="77777777" w:rsidR="00AE4CD4" w:rsidRDefault="00AE4CD4" w:rsidP="000B7275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AE4CD4" w14:paraId="46836CD1" w14:textId="77777777" w:rsidTr="00E3075B">
        <w:tc>
          <w:tcPr>
            <w:tcW w:w="8895" w:type="dxa"/>
          </w:tcPr>
          <w:p w14:paraId="7A30388A" w14:textId="76325C2B" w:rsidR="00AE4CD4" w:rsidRPr="005E0446" w:rsidRDefault="002A2C26" w:rsidP="00880654">
            <w:pPr>
              <w:pStyle w:val="Equation"/>
              <w:jc w:val="left"/>
            </w:pPr>
            <m:oMathPara>
              <m:oMath>
                <m:d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G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t>+</m:t>
                    </m:r>
                    <m:sSub>
                      <m:sSubPr>
                        <m:ctrlPr/>
                      </m:sSubPr>
                      <m:e>
                        <m:r>
                          <m:t>G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>
                  <m:t>u</m:t>
                </m:r>
                <m:r>
                  <m:t>=</m:t>
                </m:r>
                <m:r>
                  <m:t>F</m:t>
                </m:r>
              </m:oMath>
            </m:oMathPara>
          </w:p>
        </w:tc>
        <w:tc>
          <w:tcPr>
            <w:tcW w:w="455" w:type="dxa"/>
          </w:tcPr>
          <w:p w14:paraId="26F600A4" w14:textId="6BE50A0B" w:rsidR="00AE4CD4" w:rsidRPr="005E0446" w:rsidRDefault="00AE4CD4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100345">
              <w:rPr>
                <w:i/>
                <w:iCs/>
                <w:lang w:val="en-MY"/>
              </w:rPr>
              <w:t>6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6FE33334" w14:textId="77777777" w:rsidR="00AE4CD4" w:rsidRDefault="00AE4CD4" w:rsidP="000B7275">
      <w:pPr>
        <w:pStyle w:val="Paragraph"/>
        <w:ind w:firstLine="0"/>
        <w:rPr>
          <w:lang w:val="en-MY"/>
        </w:rPr>
      </w:pPr>
    </w:p>
    <w:p w14:paraId="5FB7740E" w14:textId="0B8C452A" w:rsidR="00100345" w:rsidRDefault="00CF73DA" w:rsidP="000B7275">
      <w:pPr>
        <w:pStyle w:val="Paragraph"/>
        <w:ind w:firstLine="0"/>
        <w:rPr>
          <w:lang w:val="en-MY"/>
        </w:rPr>
      </w:pPr>
      <w:r>
        <w:rPr>
          <w:lang w:val="en-MY"/>
        </w:rPr>
        <w:t xml:space="preserve">    </w:t>
      </w:r>
      <w:r w:rsidR="00363C4E" w:rsidRPr="00363C4E">
        <w:rPr>
          <w:lang w:val="en-MY"/>
        </w:rPr>
        <w:t>Therefore, the AGE iteration is given by</w:t>
      </w:r>
    </w:p>
    <w:p w14:paraId="489CB960" w14:textId="77777777" w:rsidR="00363C4E" w:rsidRDefault="00363C4E" w:rsidP="000B7275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363C4E" w14:paraId="1264402E" w14:textId="77777777" w:rsidTr="00E3075B">
        <w:tc>
          <w:tcPr>
            <w:tcW w:w="8895" w:type="dxa"/>
          </w:tcPr>
          <w:p w14:paraId="6378F7A0" w14:textId="29E11C8E" w:rsidR="00363C4E" w:rsidRPr="005E0446" w:rsidRDefault="002A2C26" w:rsidP="00880654">
            <w:pPr>
              <w:pStyle w:val="Equation"/>
            </w:pPr>
            <m:oMathPara>
              <m:oMath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/>
                  </m:mPr>
                  <m:mr>
                    <m:e>
                      <m:d>
                        <m:dPr>
                          <m:ctrlPr/>
                        </m:dPr>
                        <m:e>
                          <m:sSub>
                            <m:sSubPr>
                              <m:ctrlPr/>
                            </m:sSubPr>
                            <m:e>
                              <m:r>
                                <m:t>G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  <m:r>
                            <m:t>+</m:t>
                          </m:r>
                          <m:r>
                            <m:t>rI</m:t>
                          </m:r>
                        </m:e>
                      </m:d>
                      <m:sSup>
                        <m:sSupPr>
                          <m:ctrlPr/>
                        </m:sSupPr>
                        <m:e>
                          <m:r>
                            <m:t>u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  <m:r>
                                <m:t>+</m:t>
                              </m:r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1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sup>
                      </m:sSup>
                      <m:r>
                        <m:t>=</m:t>
                      </m:r>
                      <m:d>
                        <m:dPr>
                          <m:ctrlPr/>
                        </m:dPr>
                        <m:e>
                          <m:r>
                            <m:t>rI</m:t>
                          </m:r>
                          <m:r>
                            <m:t>-</m:t>
                          </m:r>
                          <m:sSub>
                            <m:sSubPr>
                              <m:ctrlPr/>
                            </m:sSubPr>
                            <m:e>
                              <m:r>
                                <m:t>G</m:t>
                              </m:r>
                            </m:e>
                            <m:sub>
                              <m: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/>
                        </m:sSupPr>
                        <m:e>
                          <m:r>
                            <m:t>u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</m:e>
                          </m:d>
                        </m:sup>
                      </m:sSup>
                      <m:r>
                        <m:t>+</m:t>
                      </m:r>
                      <m:sSup>
                        <m:sSupPr>
                          <m:ctrlPr/>
                        </m:sSupPr>
                        <m:e>
                          <m:r>
                            <m:t>F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</m:e>
                          </m:d>
                        </m:sup>
                      </m:sSup>
                      <m:r>
                        <m:t>,</m:t>
                      </m:r>
                    </m:e>
                  </m:mr>
                  <m:mr>
                    <m:e>
                      <m:d>
                        <m:dPr>
                          <m:ctrlPr/>
                        </m:dPr>
                        <m:e>
                          <m:sSub>
                            <m:sSubPr>
                              <m:ctrlPr/>
                            </m:sSubPr>
                            <m:e>
                              <m:r>
                                <m:t>G</m:t>
                              </m:r>
                            </m:e>
                            <m:sub>
                              <m:r>
                                <m:t>2</m:t>
                              </m:r>
                            </m:sub>
                          </m:sSub>
                          <m:r>
                            <m:t>+</m:t>
                          </m:r>
                          <m:r>
                            <m:t>rI</m:t>
                          </m:r>
                        </m:e>
                      </m:d>
                      <m:sSup>
                        <m:sSupPr>
                          <m:ctrlPr/>
                        </m:sSupPr>
                        <m:e>
                          <m:r>
                            <m:t>u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  <m:r>
                                <m:t>+1</m:t>
                              </m:r>
                            </m:e>
                          </m:d>
                        </m:sup>
                      </m:sSup>
                      <m:r>
                        <m:t>=</m:t>
                      </m:r>
                      <m:d>
                        <m:dPr>
                          <m:ctrlPr/>
                        </m:dPr>
                        <m:e>
                          <m:r>
                            <m:t>rI</m:t>
                          </m:r>
                          <m:r>
                            <m:t>-</m:t>
                          </m:r>
                          <m:sSub>
                            <m:sSubPr>
                              <m:ctrlPr/>
                            </m:sSubPr>
                            <m:e>
                              <m:r>
                                <m:t>G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</m:e>
                      </m:d>
                      <m:sSup>
                        <m:sSupPr>
                          <m:ctrlPr/>
                        </m:sSupPr>
                        <m:e>
                          <m:r>
                            <m:t>u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  <m:r>
                                <m:t>+</m:t>
                              </m:r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1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sup>
                      </m:sSup>
                      <m:r>
                        <m:t>+</m:t>
                      </m:r>
                      <m:sSup>
                        <m:sSupPr>
                          <m:ctrlPr/>
                        </m:sSupPr>
                        <m:e>
                          <m:r>
                            <m:t>F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</m:e>
                          </m:d>
                        </m:sup>
                      </m:sSup>
                      <m:r>
                        <m:t>,</m:t>
                      </m:r>
                    </m:e>
                  </m:mr>
                </m:m>
              </m:oMath>
            </m:oMathPara>
          </w:p>
        </w:tc>
        <w:tc>
          <w:tcPr>
            <w:tcW w:w="455" w:type="dxa"/>
          </w:tcPr>
          <w:p w14:paraId="32C0A345" w14:textId="77777777" w:rsidR="00363C4E" w:rsidRDefault="00363C4E" w:rsidP="00880654">
            <w:pPr>
              <w:pStyle w:val="Paragraph"/>
              <w:ind w:firstLine="0"/>
              <w:rPr>
                <w:i/>
                <w:iCs/>
                <w:lang w:val="en-MY"/>
              </w:rPr>
            </w:pPr>
          </w:p>
          <w:p w14:paraId="48060455" w14:textId="77777777" w:rsidR="00041937" w:rsidRDefault="000419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2344685B" w14:textId="0A1C459C" w:rsidR="00363C4E" w:rsidRPr="005E0446" w:rsidRDefault="00363C4E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350705">
              <w:rPr>
                <w:i/>
                <w:iCs/>
                <w:lang w:val="en-MY"/>
              </w:rPr>
              <w:t>7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40BC26F1" w14:textId="77777777" w:rsidR="00363C4E" w:rsidRDefault="00363C4E" w:rsidP="000B7275">
      <w:pPr>
        <w:pStyle w:val="Paragraph"/>
        <w:ind w:firstLine="0"/>
        <w:rPr>
          <w:lang w:val="en-MY"/>
        </w:rPr>
      </w:pPr>
    </w:p>
    <w:p w14:paraId="672C1167" w14:textId="613CB422" w:rsidR="00CF73DA" w:rsidRPr="00CF73DA" w:rsidRDefault="00CF73DA" w:rsidP="00350705">
      <w:pPr>
        <w:pStyle w:val="Paragraph"/>
        <w:ind w:firstLine="0"/>
        <w:rPr>
          <w:lang w:val="en-MY"/>
        </w:rPr>
      </w:pPr>
      <w:r w:rsidRPr="00CF73DA">
        <w:rPr>
          <w:lang w:val="en-MY"/>
        </w:rPr>
        <w:t xml:space="preserve">for acceleration parameter, </w:t>
      </w:r>
      <m:oMath>
        <m:r>
          <w:rPr>
            <w:rFonts w:ascii="Cambria Math" w:hAnsi="Cambria Math"/>
            <w:lang w:val="en-MY"/>
          </w:rPr>
          <m:t>r&gt;0</m:t>
        </m:r>
      </m:oMath>
      <w:r w:rsidRPr="00CF73DA">
        <w:rPr>
          <w:lang w:val="en-MY"/>
        </w:rPr>
        <w:t xml:space="preserve"> and iteration number, </w:t>
      </w:r>
      <m:oMath>
        <m:r>
          <w:rPr>
            <w:rFonts w:ascii="Cambria Math" w:hAnsi="Cambria Math"/>
            <w:lang w:val="en-MY"/>
          </w:rPr>
          <m:t>p</m:t>
        </m:r>
      </m:oMath>
      <w:r w:rsidRPr="00CF73DA">
        <w:rPr>
          <w:lang w:val="en-MY"/>
        </w:rPr>
        <w:t xml:space="preserve"> [3, 15]. The linear system in Eq. (7) is solved for the</w:t>
      </w:r>
      <w:r w:rsidR="00350705">
        <w:rPr>
          <w:lang w:val="en-MY"/>
        </w:rPr>
        <w:t xml:space="preserve"> </w:t>
      </w:r>
      <w:r w:rsidRPr="00CF73DA">
        <w:rPr>
          <w:lang w:val="en-MY"/>
        </w:rPr>
        <w:t>approximate solution,</w:t>
      </w:r>
      <w:r w:rsidR="00350705">
        <w:rPr>
          <w:lang w:val="en-MY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MY"/>
              </w:rPr>
            </m:ctrlPr>
          </m:sSupPr>
          <m:e>
            <m:r>
              <w:rPr>
                <w:rFonts w:ascii="Cambria Math" w:hAnsi="Cambria Math"/>
                <w:lang w:val="en-MY"/>
              </w:rPr>
              <m:t>u</m:t>
            </m:r>
          </m:e>
          <m:sup>
            <m:r>
              <w:rPr>
                <w:rFonts w:ascii="Cambria Math" w:hAnsi="Cambria Math"/>
                <w:lang w:val="en-MY"/>
              </w:rPr>
              <m:t>j</m:t>
            </m:r>
          </m:sup>
        </m:sSup>
      </m:oMath>
      <w:r w:rsidRPr="00CF73DA">
        <w:rPr>
          <w:lang w:val="en-MY"/>
        </w:rPr>
        <w:t xml:space="preserve">. The stability and its rate of convergence is governed by the acceleration parameter, </w:t>
      </w:r>
      <m:oMath>
        <m:r>
          <w:rPr>
            <w:rFonts w:ascii="Cambria Math" w:hAnsi="Cambria Math"/>
            <w:lang w:val="en-MY"/>
          </w:rPr>
          <m:t>r</m:t>
        </m:r>
      </m:oMath>
      <w:r w:rsidRPr="00CF73DA">
        <w:rPr>
          <w:lang w:val="en-MY"/>
        </w:rPr>
        <w:t xml:space="preserve"> [3, 15,</w:t>
      </w:r>
    </w:p>
    <w:p w14:paraId="0ADDE525" w14:textId="20A477E8" w:rsidR="00CF73DA" w:rsidRPr="00CF7211" w:rsidRDefault="00CF73DA" w:rsidP="00CF73DA">
      <w:pPr>
        <w:pStyle w:val="Paragraph"/>
        <w:ind w:firstLine="0"/>
        <w:rPr>
          <w:lang w:val="en-MY"/>
        </w:rPr>
      </w:pPr>
      <w:r w:rsidRPr="00CF73DA">
        <w:rPr>
          <w:lang w:val="en-MY"/>
        </w:rPr>
        <w:t>16].</w:t>
      </w:r>
    </w:p>
    <w:p w14:paraId="19496C26" w14:textId="12AA7457" w:rsidR="00BA3B3D" w:rsidRPr="00075EA6" w:rsidRDefault="00D740E1" w:rsidP="00A646B3">
      <w:pPr>
        <w:pStyle w:val="Heading1"/>
        <w:rPr>
          <w:b w:val="0"/>
          <w:caps w:val="0"/>
          <w:sz w:val="20"/>
        </w:rPr>
      </w:pPr>
      <w:r w:rsidRPr="00D740E1">
        <w:rPr>
          <w:lang w:val="en-MY"/>
        </w:rPr>
        <w:t>EXPONENTIAL CUBIC B-SPLINE METHOD</w:t>
      </w:r>
    </w:p>
    <w:p w14:paraId="04E63E60" w14:textId="5BFC4D3F" w:rsidR="004C425D" w:rsidRDefault="004C425D" w:rsidP="004C425D">
      <w:pPr>
        <w:pStyle w:val="Heading2"/>
        <w:jc w:val="left"/>
        <w:rPr>
          <w:b w:val="0"/>
          <w:sz w:val="20"/>
          <w:lang w:val="en-MY"/>
        </w:rPr>
      </w:pPr>
      <w:r>
        <w:rPr>
          <w:b w:val="0"/>
          <w:sz w:val="20"/>
          <w:lang w:val="en-MY"/>
        </w:rPr>
        <w:t xml:space="preserve">     </w:t>
      </w:r>
      <w:r w:rsidRPr="004C425D">
        <w:rPr>
          <w:b w:val="0"/>
          <w:sz w:val="20"/>
          <w:lang w:val="en-MY"/>
        </w:rPr>
        <w:t>Suppose that</w:t>
      </w:r>
      <w:r>
        <w:rPr>
          <w:b w:val="0"/>
          <w:sz w:val="20"/>
          <w:lang w:val="en-MY"/>
        </w:rPr>
        <w:t xml:space="preserve"> </w:t>
      </w:r>
      <m:oMath>
        <m:sSubSup>
          <m:sSubSupPr>
            <m:ctrlPr>
              <w:rPr>
                <w:rFonts w:ascii="Cambria Math" w:hAnsi="Cambria Math"/>
                <w:b w:val="0"/>
                <w:i/>
                <w:sz w:val="20"/>
                <w:lang w:val="en-MY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b w:val="0"/>
                    <w:i/>
                    <w:sz w:val="20"/>
                    <w:lang w:val="en-MY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lang w:val="en-M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lang w:val="en-MY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lang w:val="en-MY"/>
                      </w:rPr>
                      <m:t>i</m:t>
                    </m:r>
                  </m:sub>
                </m:sSub>
              </m:e>
            </m:d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i=0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k</m:t>
            </m:r>
          </m:sup>
        </m:sSubSup>
      </m:oMath>
      <w:r w:rsidR="00A957B3">
        <w:rPr>
          <w:b w:val="0"/>
          <w:sz w:val="20"/>
          <w:lang w:val="en-MY"/>
        </w:rPr>
        <w:t xml:space="preserve"> </w:t>
      </w:r>
      <w:r w:rsidR="00A957B3" w:rsidRPr="00A957B3">
        <w:rPr>
          <w:b w:val="0"/>
          <w:sz w:val="20"/>
          <w:lang w:val="en-MY"/>
        </w:rPr>
        <w:t xml:space="preserve">is a uniform partition of a finite interval </w:t>
      </w:r>
      <m:oMath>
        <m:r>
          <m:rPr>
            <m:sty m:val="bi"/>
          </m:rPr>
          <w:rPr>
            <w:rFonts w:ascii="Cambria Math" w:hAnsi="Cambria Math"/>
            <w:sz w:val="20"/>
            <w:lang w:val="en-MY"/>
          </w:rPr>
          <m:t>[p,q]</m:t>
        </m:r>
      </m:oMath>
      <w:r w:rsidR="00442722">
        <w:rPr>
          <w:b w:val="0"/>
          <w:sz w:val="20"/>
          <w:lang w:val="en-MY"/>
        </w:rPr>
        <w:t xml:space="preserve"> with </w:t>
      </w:r>
      <m:oMath>
        <m:r>
          <m:rPr>
            <m:sty m:val="bi"/>
          </m:rPr>
          <w:rPr>
            <w:rFonts w:ascii="Cambria Math" w:hAnsi="Cambria Math"/>
            <w:sz w:val="20"/>
            <w:lang w:val="en-MY"/>
          </w:rPr>
          <m:t>k∈</m:t>
        </m:r>
        <m:sSup>
          <m:sSupPr>
            <m:ctrlPr>
              <w:rPr>
                <w:rFonts w:ascii="Cambria Math" w:hAnsi="Cambria Math"/>
                <w:b w:val="0"/>
                <w:bCs/>
                <w:i/>
                <w:sz w:val="20"/>
                <w:lang w:val="en-MY"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/>
                <w:sz w:val="20"/>
                <w:lang w:val="en-MY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+</m:t>
            </m:r>
          </m:sup>
        </m:sSup>
      </m:oMath>
      <w:r w:rsidR="00E079CF">
        <w:rPr>
          <w:b w:val="0"/>
          <w:sz w:val="20"/>
          <w:lang w:val="en-MY"/>
        </w:rPr>
        <w:t xml:space="preserve"> such that </w:t>
      </w:r>
      <m:oMath>
        <m:r>
          <m:rPr>
            <m:sty m:val="bi"/>
          </m:rPr>
          <w:rPr>
            <w:rFonts w:ascii="Cambria Math" w:hAnsi="Cambria Math"/>
            <w:sz w:val="20"/>
            <w:lang w:val="en-MY"/>
          </w:rPr>
          <m:t>p=</m:t>
        </m:r>
        <m:sSub>
          <m:sSubPr>
            <m:ctrlPr>
              <w:rPr>
                <w:rFonts w:ascii="Cambria Math" w:hAnsi="Cambria Math"/>
                <w:b w:val="0"/>
                <w:bCs/>
                <w:i/>
                <w:sz w:val="20"/>
                <w:lang w:val="en-M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lang w:val="en-MY"/>
          </w:rPr>
          <m:t>&lt;</m:t>
        </m:r>
        <m:sSub>
          <m:sSubPr>
            <m:ctrlPr>
              <w:rPr>
                <w:rFonts w:ascii="Cambria Math" w:hAnsi="Cambria Math"/>
                <w:b w:val="0"/>
                <w:bCs/>
                <w:i/>
                <w:sz w:val="20"/>
                <w:lang w:val="en-M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lang w:val="en-MY"/>
          </w:rPr>
          <m:t>&lt;…&lt;</m:t>
        </m:r>
        <m:sSub>
          <m:sSubPr>
            <m:ctrlPr>
              <w:rPr>
                <w:rFonts w:ascii="Cambria Math" w:hAnsi="Cambria Math"/>
                <w:b w:val="0"/>
                <w:bCs/>
                <w:i/>
                <w:sz w:val="20"/>
                <w:lang w:val="en-M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k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lang w:val="en-MY"/>
          </w:rPr>
          <m:t>&lt;q</m:t>
        </m:r>
      </m:oMath>
      <w:r w:rsidR="00007F69">
        <w:rPr>
          <w:b w:val="0"/>
          <w:sz w:val="20"/>
          <w:lang w:val="en-MY"/>
        </w:rPr>
        <w:t xml:space="preserve"> and </w:t>
      </w:r>
      <m:oMath>
        <m:sSub>
          <m:sSubPr>
            <m:ctrlPr>
              <w:rPr>
                <w:rFonts w:ascii="Cambria Math" w:hAnsi="Cambria Math"/>
                <w:b w:val="0"/>
                <w:i/>
                <w:sz w:val="20"/>
                <w:lang w:val="en-M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lang w:val="en-MY"/>
          </w:rPr>
          <m:t>=</m:t>
        </m:r>
        <m:sSub>
          <m:sSubPr>
            <m:ctrlPr>
              <w:rPr>
                <w:rFonts w:ascii="Cambria Math" w:hAnsi="Cambria Math"/>
                <w:b w:val="0"/>
                <w:i/>
                <w:sz w:val="20"/>
                <w:lang w:val="en-M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lang w:val="en-MY"/>
          </w:rPr>
          <m:t>+ih</m:t>
        </m:r>
      </m:oMath>
      <w:r w:rsidR="00A933CB">
        <w:rPr>
          <w:b w:val="0"/>
          <w:sz w:val="20"/>
          <w:lang w:val="en-MY"/>
        </w:rPr>
        <w:t xml:space="preserve"> where </w:t>
      </w:r>
      <m:oMath>
        <m:r>
          <m:rPr>
            <m:sty m:val="bi"/>
          </m:rPr>
          <w:rPr>
            <w:rFonts w:ascii="Cambria Math" w:hAnsi="Cambria Math"/>
            <w:sz w:val="20"/>
            <w:lang w:val="en-MY"/>
          </w:rPr>
          <m:t>h=</m:t>
        </m:r>
        <m:f>
          <m:fPr>
            <m:ctrlPr>
              <w:rPr>
                <w:rFonts w:ascii="Cambria Math" w:hAnsi="Cambria Math"/>
                <w:b w:val="0"/>
                <w:bCs/>
                <w:i/>
                <w:sz w:val="20"/>
                <w:lang w:val="en-M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q-p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lang w:val="en-MY"/>
              </w:rPr>
              <m:t>k</m:t>
            </m:r>
          </m:den>
        </m:f>
      </m:oMath>
      <w:r w:rsidR="009610D5">
        <w:rPr>
          <w:b w:val="0"/>
          <w:sz w:val="20"/>
          <w:lang w:val="en-MY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sz w:val="20"/>
            <w:lang w:val="en-MY"/>
          </w:rPr>
          <m:t>i</m:t>
        </m:r>
        <m:r>
          <m:rPr>
            <m:scr m:val="double-struck"/>
            <m:sty m:val="bi"/>
          </m:rPr>
          <w:rPr>
            <w:rFonts w:ascii="Cambria Math" w:hAnsi="Cambria Math"/>
            <w:sz w:val="20"/>
            <w:lang w:val="en-MY"/>
          </w:rPr>
          <m:t>∈Z</m:t>
        </m:r>
      </m:oMath>
      <w:r w:rsidR="00635647">
        <w:rPr>
          <w:b w:val="0"/>
          <w:sz w:val="20"/>
          <w:lang w:val="en-MY"/>
        </w:rPr>
        <w:t xml:space="preserve">. </w:t>
      </w:r>
      <w:r w:rsidR="00635647" w:rsidRPr="00635647">
        <w:rPr>
          <w:b w:val="0"/>
          <w:sz w:val="20"/>
          <w:lang w:val="en-MY"/>
        </w:rPr>
        <w:t>The basis function for Exponential CuBS [12, 13, 14] is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9F1035" w14:paraId="3F723BA5" w14:textId="77777777" w:rsidTr="00B32F99">
        <w:tc>
          <w:tcPr>
            <w:tcW w:w="8895" w:type="dxa"/>
          </w:tcPr>
          <w:p w14:paraId="23B784E9" w14:textId="4A574134" w:rsidR="009F1035" w:rsidRPr="005E0637" w:rsidRDefault="002A2C26" w:rsidP="005E0637">
            <w:pPr>
              <w:pStyle w:val="Equation"/>
              <w:rPr>
                <w:rFonts w:ascii="Times New Roman" w:hAnsi="Times New Roman"/>
                <w:i w:val="0"/>
              </w:rPr>
            </w:pPr>
            <m:oMathPara>
              <m:oMath>
                <m:sSubSup>
                  <m:sSubSupPr>
                    <m:ctrlPr/>
                  </m:sSubSupPr>
                  <m:e>
                    <m:r>
                      <m:t>B</m:t>
                    </m:r>
                  </m:e>
                  <m:sub>
                    <m:r>
                      <m:t>i</m:t>
                    </m:r>
                  </m:sub>
                  <m:sup>
                    <m:r>
                      <m:t>4</m:t>
                    </m:r>
                  </m:sup>
                </m:sSubSup>
                <m:d>
                  <m:dPr>
                    <m:ctrlPr/>
                  </m:dPr>
                  <m:e>
                    <m:r>
                      <m:t>x</m:t>
                    </m:r>
                  </m:e>
                </m:d>
                <m:r>
                  <m:t>=</m:t>
                </m:r>
                <m:d>
                  <m:dPr>
                    <m:begChr m:val="{"/>
                    <m:endChr m:val=""/>
                    <m:ctrlPr/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/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/>
                            </m:mPr>
                            <m:mr>
                              <m:e>
                                <m:d>
                                  <m:dPr>
                                    <m:ctrlPr/>
                                  </m:dPr>
                                  <m:e>
                                    <m:f>
                                      <m:fPr>
                                        <m:ctrlPr/>
                                      </m:fPr>
                                      <m:num>
                                        <m:r>
                                          <m:t>ρ</m:t>
                                        </m:r>
                                      </m:num>
                                      <m:den>
                                        <m:r>
                                          <m:t>2</m:t>
                                        </m:r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t>ρ</m:t>
                                            </m:r>
                                            <m:r>
                                              <m:t>h-</m:t>
                                            </m:r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/>
                                  </m:dPr>
                                  <m:e>
                                    <m:d>
                                      <m:dPr>
                                        <m:ctrlPr/>
                                      </m:dPr>
                                      <m:e>
                                        <m:sSub>
                                          <m:sSubPr>
                                            <m:ctrlPr/>
                                          </m:sSubPr>
                                          <m:e>
                                            <m: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t>i</m:t>
                                            </m:r>
                                          </m:sub>
                                        </m:sSub>
                                        <m:r>
                                          <m:t>-</m:t>
                                        </m:r>
                                        <m:r>
                                          <m:t>x</m:t>
                                        </m:r>
                                      </m:e>
                                    </m:d>
                                    <m:r>
                                      <m:t>-</m:t>
                                    </m:r>
                                    <m:f>
                                      <m:fPr>
                                        <m:ctrlPr/>
                                      </m:fPr>
                                      <m:num>
                                        <m: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t>ρ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/>
                                      </m:dPr>
                                      <m:e>
                                        <m:func>
                                          <m:funcPr>
                                            <m:ctrlPr/>
                                          </m:funcPr>
                                          <m:fName>
                                            <m:r>
                                              <m:t>sin</m:t>
                                            </m:r>
                                            <m:r>
                                              <m:t>h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/>
                                              </m:dPr>
                                              <m:e>
                                                <m:r>
                                                  <m:t>ρ</m:t>
                                                </m:r>
                                                <m:d>
                                                  <m:dPr>
                                                    <m:ctrlPr/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/>
                                                      </m:sSubPr>
                                                      <m:e>
                                                        <m:r>
                                                          <m:t>x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m:t>i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m:t>-</m:t>
                                                    </m:r>
                                                    <m:r>
                                                      <m:t>x</m:t>
                                                    </m:r>
                                                  </m:e>
                                                </m:d>
                                              </m:e>
                                            </m:d>
                                          </m:e>
                                        </m:func>
                                      </m:e>
                                    </m:d>
                                  </m:e>
                                </m:d>
                                <m:r>
                                  <m:t xml:space="preserve">, </m:t>
                                </m:r>
                                <m:r>
                                  <m:t>x</m:t>
                                </m:r>
                                <m:r>
                                  <m:t>∈[</m:t>
                                </m:r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x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</m:sub>
                                </m:sSub>
                                <m:r>
                                  <m:t>,</m:t>
                                </m:r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x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  <m:r>
                                      <m:t>+1</m:t>
                                    </m:r>
                                  </m:sub>
                                </m:sSub>
                                <m:r>
                                  <m:t>]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/>
                                  </m:mPr>
                                  <m:mr>
                                    <m:e>
                                      <m:f>
                                        <m:fPr>
                                          <m:ctrlPr/>
                                        </m:fPr>
                                        <m:num>
                                          <m:sSub>
                                            <m:sSubPr>
                                              <m:ctrlPr/>
                                            </m:sSubPr>
                                            <m:e>
                                              <m:r>
                                                <m:t>φ</m:t>
                                              </m:r>
                                            </m:e>
                                            <m:sub>
                                              <m: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t>ρ</m:t>
                                          </m:r>
                                          <m:r>
                                            <m:t>h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/>
                                            </m:sSubPr>
                                            <m:e>
                                              <m:r>
                                                <m:t>φ</m:t>
                                              </m:r>
                                            </m:e>
                                            <m:sub>
                                              <m: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t>ρ</m:t>
                                          </m:r>
                                          <m:r>
                                            <m:t>h-</m:t>
                                          </m:r>
                                          <m:sSub>
                                            <m:sSubPr>
                                              <m:ctrlPr/>
                                            </m:sSubPr>
                                            <m:e>
                                              <m:r>
                                                <m:t>φ</m:t>
                                              </m:r>
                                            </m:e>
                                            <m:sub>
                                              <m:r>
                                                <m:t>1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m:t>+</m:t>
                                      </m:r>
                                      <m:f>
                                        <m:fPr>
                                          <m:ctrlPr/>
                                        </m:fPr>
                                        <m:num>
                                          <m:r>
                                            <m:t>ρ</m:t>
                                          </m:r>
                                        </m:num>
                                        <m:den>
                                          <m:r>
                                            <m:t>2</m:t>
                                          </m:r>
                                        </m:den>
                                      </m:f>
                                      <m:d>
                                        <m:dPr>
                                          <m:ctrlPr/>
                                        </m:dPr>
                                        <m:e>
                                          <m:f>
                                            <m:fPr>
                                              <m:ctrlPr/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/>
                                                </m:sSubPr>
                                                <m:e>
                                                  <m:r>
                                                    <m:t>φ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t>-1</m:t>
                                                  </m:r>
                                                </m:e>
                                              </m:d>
                                              <m:r>
                                                <m:t>+</m:t>
                                              </m:r>
                                              <m:sSubSup>
                                                <m:sSubSupPr>
                                                  <m:ctrlPr/>
                                                </m:sSubSupPr>
                                                <m:e>
                                                  <m:r>
                                                    <m:t>φ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t>1</m:t>
                                                  </m:r>
                                                </m:sub>
                                                <m:sup>
                                                  <m:r>
                                                    <m:t>2</m:t>
                                                  </m:r>
                                                </m:sup>
                                              </m:sSubSup>
                                            </m:num>
                                            <m:den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t>ρ</m:t>
                                                  </m:r>
                                                  <m:r>
                                                    <m:t>h-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r>
                                                    <m:t>1-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</m:den>
                                          </m:f>
                                        </m:e>
                                      </m:d>
                                      <m:d>
                                        <m:dPr>
                                          <m:ctrlPr/>
                                        </m:dPr>
                                        <m:e>
                                          <m:sSub>
                                            <m:sSubPr>
                                              <m:ctrlPr/>
                                            </m:sSubPr>
                                            <m:e>
                                              <m: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t>i</m:t>
                                              </m:r>
                                              <m:r>
                                                <m:t>+2</m:t>
                                              </m:r>
                                            </m:sub>
                                          </m:sSub>
                                          <m:r>
                                            <m:t>-</m:t>
                                          </m:r>
                                          <m: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mr>
                                  <m:mr>
                                    <m:e>
                                      <m:r>
                                        <m:t>+</m:t>
                                      </m:r>
                                      <m:f>
                                        <m:fPr>
                                          <m:ctrlPr/>
                                        </m:fPr>
                                        <m:num>
                                          <m: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t>4</m:t>
                                          </m:r>
                                        </m:den>
                                      </m:f>
                                      <m:d>
                                        <m:dPr>
                                          <m:ctrlPr/>
                                        </m:dPr>
                                        <m:e>
                                          <m:f>
                                            <m:fPr>
                                              <m:ctrlPr/>
                                            </m:fPr>
                                            <m:num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r>
                                                    <m:t>1-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sSup>
                                                <m:sSupPr>
                                                  <m:ctrlPr/>
                                                </m:sSupPr>
                                                <m:e>
                                                  <m:r>
                                                    <m:t>e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t>-</m:t>
                                                  </m:r>
                                                  <m:r>
                                                    <m:t>ρ</m:t>
                                                  </m:r>
                                                  <m:r>
                                                    <m:t>h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t>+</m:t>
                                              </m:r>
                                              <m:sSub>
                                                <m:sSubPr>
                                                  <m:ctrlPr/>
                                                </m:sSubPr>
                                                <m:e>
                                                  <m:r>
                                                    <m:t>φ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sSup>
                                                    <m:sSupPr>
                                                      <m:ctrlPr/>
                                                    </m:sSupPr>
                                                    <m:e>
                                                      <m:r>
                                                        <m:t>e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m:t>-</m:t>
                                                      </m:r>
                                                      <m:r>
                                                        <m:t>ρ</m:t>
                                                      </m:r>
                                                      <m:r>
                                                        <m:t>h</m:t>
                                                      </m:r>
                                                    </m:sup>
                                                  </m:sSup>
                                                  <m:r>
                                                    <m:t>-1</m:t>
                                                  </m:r>
                                                </m:e>
                                              </m:d>
                                            </m:num>
                                            <m:den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t>ρ</m:t>
                                                  </m:r>
                                                  <m:r>
                                                    <m:t>h-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r>
                                                    <m:t>1-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</m:den>
                                          </m:f>
                                        </m:e>
                                      </m:d>
                                      <m:sSup>
                                        <m:sSupPr>
                                          <m:ctrlPr/>
                                        </m:sSupPr>
                                        <m:e>
                                          <m:r>
                                            <m:t>e</m:t>
                                          </m:r>
                                        </m:e>
                                        <m:sup>
                                          <m:r>
                                            <m:t>ρ</m:t>
                                          </m:r>
                                          <m:d>
                                            <m:dPr>
                                              <m:ctrlPr/>
                                            </m:dPr>
                                            <m:e>
                                              <m:sSub>
                                                <m:sSubPr>
                                                  <m:ctrlPr/>
                                                </m:sSubPr>
                                                <m:e>
                                                  <m:r>
                                                    <m:t>x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t>i</m:t>
                                                  </m:r>
                                                  <m:r>
                                                    <m:t>+2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t>-</m:t>
                                              </m:r>
                                              <m:r>
                                                <m:t>x</m:t>
                                              </m:r>
                                            </m:e>
                                          </m:d>
                                        </m:sup>
                                      </m:sSup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r>
                                  <m:t>+</m:t>
                                </m:r>
                                <m:f>
                                  <m:fPr>
                                    <m:ctrlPr/>
                                  </m:fPr>
                                  <m:num>
                                    <m:r>
                                      <m:t>1</m:t>
                                    </m:r>
                                  </m:num>
                                  <m:den>
                                    <m:r>
                                      <m:t>4</m:t>
                                    </m:r>
                                  </m:den>
                                </m:f>
                                <m:d>
                                  <m:dPr>
                                    <m:ctrlPr/>
                                  </m:dPr>
                                  <m:e>
                                    <m:f>
                                      <m:fPr>
                                        <m:ctrlPr/>
                                      </m:fPr>
                                      <m:num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t>-1</m:t>
                                            </m:r>
                                          </m:e>
                                        </m:d>
                                        <m:sSup>
                                          <m:sSupPr>
                                            <m:ctrlPr/>
                                          </m:sSupPr>
                                          <m:e>
                                            <m:r>
                                              <m:t>e</m:t>
                                            </m:r>
                                          </m:e>
                                          <m:sup>
                                            <m:r>
                                              <m:t>ρ</m:t>
                                            </m:r>
                                            <m:r>
                                              <m:t>h</m:t>
                                            </m:r>
                                          </m:sup>
                                        </m:sSup>
                                        <m:r>
                                          <m:t>+</m:t>
                                        </m:r>
                                        <m:sSub>
                                          <m:sSubPr>
                                            <m:ctrlPr/>
                                          </m:sSubPr>
                                          <m:e>
                                            <m:r>
                                              <m:t>φ</m:t>
                                            </m:r>
                                          </m:e>
                                          <m:sub>
                                            <m:r>
                                              <m:t>1</m:t>
                                            </m:r>
                                          </m:sub>
                                        </m:sSub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sSup>
                                              <m:sSupPr>
                                                <m:ctrlPr/>
                                              </m:sSupPr>
                                              <m:e>
                                                <m:r>
                                                  <m:t>e</m:t>
                                                </m:r>
                                              </m:e>
                                              <m:sup>
                                                <m:r>
                                                  <m:t>ρ</m:t>
                                                </m:r>
                                                <m:r>
                                                  <m:t>h</m:t>
                                                </m:r>
                                              </m:sup>
                                            </m:sSup>
                                            <m:r>
                                              <m:t>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t>ρ</m:t>
                                            </m:r>
                                            <m:r>
                                              <m:t>h-</m:t>
                                            </m:r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r>
                                              <m:t>1-</m:t>
                                            </m:r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den>
                                    </m:f>
                                  </m:e>
                                </m:d>
                                <m:sSup>
                                  <m:sSupPr>
                                    <m:ctrlPr/>
                                  </m:sSupPr>
                                  <m:e>
                                    <m:r>
                                      <m:t>e</m:t>
                                    </m:r>
                                  </m:e>
                                  <m:sup>
                                    <m:r>
                                      <m:t>-</m:t>
                                    </m:r>
                                    <m:r>
                                      <m:t>ρ</m:t>
                                    </m:r>
                                    <m:d>
                                      <m:dPr>
                                        <m:ctrlPr/>
                                      </m:dPr>
                                      <m:e>
                                        <m:sSub>
                                          <m:sSubPr>
                                            <m:ctrlPr/>
                                          </m:sSubPr>
                                          <m:e>
                                            <m: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t>i</m:t>
                                            </m:r>
                                            <m:r>
                                              <m:t>+2</m:t>
                                            </m:r>
                                          </m:sub>
                                        </m:sSub>
                                        <m:r>
                                          <m:t>-</m:t>
                                        </m:r>
                                        <m:r>
                                          <m:t>x</m:t>
                                        </m:r>
                                      </m:e>
                                    </m:d>
                                  </m:sup>
                                </m:sSup>
                                <m:r>
                                  <m:t xml:space="preserve">, </m:t>
                                </m:r>
                                <m:r>
                                  <m:t>x</m:t>
                                </m:r>
                                <m:r>
                                  <m:t>∈[</m:t>
                                </m:r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x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  <m:r>
                                      <m:t>+1</m:t>
                                    </m:r>
                                  </m:sub>
                                </m:sSub>
                                <m:r>
                                  <m:t>,</m:t>
                                </m:r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x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  <m:r>
                                      <m:t>+2</m:t>
                                    </m:r>
                                  </m:sub>
                                </m:sSub>
                                <m:r>
                                  <m:t>]</m:t>
                                </m:r>
                              </m:e>
                            </m:mr>
                          </m:m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/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/>
                                  </m:mPr>
                                  <m:mr>
                                    <m:e>
                                      <m:f>
                                        <m:fPr>
                                          <m:ctrlPr/>
                                        </m:fPr>
                                        <m:num>
                                          <m:sSub>
                                            <m:sSubPr>
                                              <m:ctrlPr/>
                                            </m:sSubPr>
                                            <m:e>
                                              <m:r>
                                                <m:t>φ</m:t>
                                              </m:r>
                                            </m:e>
                                            <m:sub>
                                              <m: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t>ρ</m:t>
                                          </m:r>
                                          <m:r>
                                            <m:t>h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/>
                                            </m:sSubPr>
                                            <m:e>
                                              <m:r>
                                                <m:t>φ</m:t>
                                              </m:r>
                                            </m:e>
                                            <m:sub>
                                              <m: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t>ρ</m:t>
                                          </m:r>
                                          <m:r>
                                            <m:t>h-</m:t>
                                          </m:r>
                                          <m:sSub>
                                            <m:sSubPr>
                                              <m:ctrlPr/>
                                            </m:sSubPr>
                                            <m:e>
                                              <m:r>
                                                <m:t>φ</m:t>
                                              </m:r>
                                            </m:e>
                                            <m:sub>
                                              <m:r>
                                                <m:t>1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m:t>+</m:t>
                                      </m:r>
                                      <m:f>
                                        <m:fPr>
                                          <m:ctrlPr/>
                                        </m:fPr>
                                        <m:num>
                                          <m:r>
                                            <m:t>ρ</m:t>
                                          </m:r>
                                        </m:num>
                                        <m:den>
                                          <m:r>
                                            <m:t>2</m:t>
                                          </m:r>
                                        </m:den>
                                      </m:f>
                                      <m:d>
                                        <m:dPr>
                                          <m:ctrlPr/>
                                        </m:dPr>
                                        <m:e>
                                          <m:f>
                                            <m:fPr>
                                              <m:ctrlPr/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/>
                                                </m:sSubPr>
                                                <m:e>
                                                  <m:r>
                                                    <m:t>φ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t>-1</m:t>
                                                  </m:r>
                                                </m:e>
                                              </m:d>
                                              <m:r>
                                                <m:t>+</m:t>
                                              </m:r>
                                              <m:sSubSup>
                                                <m:sSubSupPr>
                                                  <m:ctrlPr/>
                                                </m:sSubSupPr>
                                                <m:e>
                                                  <m:r>
                                                    <m:t>φ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t>1</m:t>
                                                  </m:r>
                                                </m:sub>
                                                <m:sup>
                                                  <m:r>
                                                    <m:t>2</m:t>
                                                  </m:r>
                                                </m:sup>
                                              </m:sSubSup>
                                            </m:num>
                                            <m:den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t>ρ</m:t>
                                                  </m:r>
                                                  <m:r>
                                                    <m:t>h-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r>
                                                    <m:t>1-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</m:den>
                                          </m:f>
                                        </m:e>
                                      </m:d>
                                      <m:d>
                                        <m:dPr>
                                          <m:ctrlPr/>
                                        </m:dPr>
                                        <m:e>
                                          <m:r>
                                            <m:t>x</m:t>
                                          </m:r>
                                          <m:r>
                                            <m:t>-</m:t>
                                          </m:r>
                                          <m:sSub>
                                            <m:sSubPr>
                                              <m:ctrlPr/>
                                            </m:sSubPr>
                                            <m:e>
                                              <m: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t>i</m:t>
                                              </m:r>
                                              <m:r>
                                                <m:t>+2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e>
                                  </m:mr>
                                  <m:mr>
                                    <m:e>
                                      <m:r>
                                        <m:t>+</m:t>
                                      </m:r>
                                      <m:f>
                                        <m:fPr>
                                          <m:ctrlPr/>
                                        </m:fPr>
                                        <m:num>
                                          <m: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t>4</m:t>
                                          </m:r>
                                        </m:den>
                                      </m:f>
                                      <m:d>
                                        <m:dPr>
                                          <m:ctrlPr/>
                                        </m:dPr>
                                        <m:e>
                                          <m:f>
                                            <m:fPr>
                                              <m:ctrlPr/>
                                            </m:fPr>
                                            <m:num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r>
                                                    <m:t>1-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sSup>
                                                <m:sSupPr>
                                                  <m:ctrlPr/>
                                                </m:sSupPr>
                                                <m:e>
                                                  <m:r>
                                                    <m:t>e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t>-</m:t>
                                                  </m:r>
                                                  <m:r>
                                                    <m:t>ρ</m:t>
                                                  </m:r>
                                                  <m:r>
                                                    <m:t>h</m:t>
                                                  </m:r>
                                                </m:sup>
                                              </m:sSup>
                                              <m:r>
                                                <m:t>+</m:t>
                                              </m:r>
                                              <m:sSub>
                                                <m:sSubPr>
                                                  <m:ctrlPr/>
                                                </m:sSubPr>
                                                <m:e>
                                                  <m:r>
                                                    <m:t>φ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sSup>
                                                    <m:sSupPr>
                                                      <m:ctrlPr/>
                                                    </m:sSupPr>
                                                    <m:e>
                                                      <m:r>
                                                        <m:t>e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m:t>-</m:t>
                                                      </m:r>
                                                      <m:r>
                                                        <m:t>ρ</m:t>
                                                      </m:r>
                                                      <m:r>
                                                        <m:t>h</m:t>
                                                      </m:r>
                                                    </m:sup>
                                                  </m:sSup>
                                                  <m:r>
                                                    <m:t>-1</m:t>
                                                  </m:r>
                                                </m:e>
                                              </m:d>
                                            </m:num>
                                            <m:den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t>ρ</m:t>
                                                  </m:r>
                                                  <m:r>
                                                    <m:t>h-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d>
                                                <m:dPr>
                                                  <m:ctrlPr/>
                                                </m:dPr>
                                                <m:e>
                                                  <m:r>
                                                    <m:t>1-</m:t>
                                                  </m:r>
                                                  <m:sSub>
                                                    <m:sSubPr>
                                                      <m:ctrlPr/>
                                                    </m:sSubPr>
                                                    <m:e>
                                                      <m:r>
                                                        <m:t>φ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t>2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</m:den>
                                          </m:f>
                                        </m:e>
                                      </m:d>
                                      <m:sSup>
                                        <m:sSupPr>
                                          <m:ctrlPr/>
                                        </m:sSupPr>
                                        <m:e>
                                          <m:r>
                                            <m:t>e</m:t>
                                          </m:r>
                                        </m:e>
                                        <m:sup>
                                          <m:r>
                                            <m:t>ρ</m:t>
                                          </m:r>
                                          <m:d>
                                            <m:dPr>
                                              <m:ctrlPr/>
                                            </m:dPr>
                                            <m:e>
                                              <m:r>
                                                <m:t>x</m:t>
                                              </m:r>
                                              <m: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/>
                                                </m:sSubPr>
                                                <m:e>
                                                  <m:r>
                                                    <m:t>x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t>i</m:t>
                                                  </m:r>
                                                  <m:r>
                                                    <m:t>+2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</m:sup>
                                      </m:sSup>
                                    </m:e>
                                  </m:mr>
                                </m:m>
                              </m:e>
                            </m:mr>
                            <m:mr>
                              <m:e>
                                <m:r>
                                  <m:t>+</m:t>
                                </m:r>
                                <m:f>
                                  <m:fPr>
                                    <m:ctrlPr/>
                                  </m:fPr>
                                  <m:num>
                                    <m:r>
                                      <m:t>1</m:t>
                                    </m:r>
                                  </m:num>
                                  <m:den>
                                    <m:r>
                                      <m:t>4</m:t>
                                    </m:r>
                                  </m:den>
                                </m:f>
                                <m:d>
                                  <m:dPr>
                                    <m:ctrlPr/>
                                  </m:dPr>
                                  <m:e>
                                    <m:f>
                                      <m:fPr>
                                        <m:ctrlPr/>
                                      </m:fPr>
                                      <m:num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t>-1</m:t>
                                            </m:r>
                                          </m:e>
                                        </m:d>
                                        <m:sSup>
                                          <m:sSupPr>
                                            <m:ctrlPr/>
                                          </m:sSupPr>
                                          <m:e>
                                            <m:r>
                                              <m:t>e</m:t>
                                            </m:r>
                                          </m:e>
                                          <m:sup>
                                            <m:r>
                                              <m:t>ρ</m:t>
                                            </m:r>
                                            <m:r>
                                              <m:t>h</m:t>
                                            </m:r>
                                          </m:sup>
                                        </m:sSup>
                                        <m:r>
                                          <m:t>+</m:t>
                                        </m:r>
                                        <m:sSub>
                                          <m:sSubPr>
                                            <m:ctrlPr/>
                                          </m:sSubPr>
                                          <m:e>
                                            <m:r>
                                              <m:t>φ</m:t>
                                            </m:r>
                                          </m:e>
                                          <m:sub>
                                            <m:r>
                                              <m:t>1</m:t>
                                            </m:r>
                                          </m:sub>
                                        </m:sSub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sSup>
                                              <m:sSupPr>
                                                <m:ctrlPr/>
                                              </m:sSupPr>
                                              <m:e>
                                                <m:r>
                                                  <m:t>e</m:t>
                                                </m:r>
                                              </m:e>
                                              <m:sup>
                                                <m:r>
                                                  <m:t>ρ</m:t>
                                                </m:r>
                                                <m:r>
                                                  <m:t>h</m:t>
                                                </m:r>
                                              </m:sup>
                                            </m:sSup>
                                            <m:r>
                                              <m:t>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t>ρ</m:t>
                                            </m:r>
                                            <m:r>
                                              <m:t>h-</m:t>
                                            </m:r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  <m:d>
                                          <m:dPr>
                                            <m:ctrlPr/>
                                          </m:dPr>
                                          <m:e>
                                            <m:r>
                                              <m:t>1-</m:t>
                                            </m:r>
                                            <m:sSub>
                                              <m:sSubPr>
                                                <m:ctrlPr/>
                                              </m:sSubPr>
                                              <m:e>
                                                <m: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den>
                                    </m:f>
                                  </m:e>
                                </m:d>
                                <m:sSup>
                                  <m:sSupPr>
                                    <m:ctrlPr/>
                                  </m:sSupPr>
                                  <m:e>
                                    <m:r>
                                      <m:t>e</m:t>
                                    </m:r>
                                  </m:e>
                                  <m:sup>
                                    <m:r>
                                      <m:t>-</m:t>
                                    </m:r>
                                    <m:r>
                                      <m:t>ρ</m:t>
                                    </m:r>
                                    <m:d>
                                      <m:dPr>
                                        <m:ctrlPr/>
                                      </m:dPr>
                                      <m:e>
                                        <m:r>
                                          <m:t>x</m:t>
                                        </m:r>
                                        <m:r>
                                          <m:t>-</m:t>
                                        </m:r>
                                        <m:sSub>
                                          <m:sSubPr>
                                            <m:ctrlPr/>
                                          </m:sSubPr>
                                          <m:e>
                                            <m: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t>i</m:t>
                                            </m:r>
                                            <m:r>
                                              <m:t>+2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sup>
                                </m:sSup>
                                <m:r>
                                  <m:t xml:space="preserve">, </m:t>
                                </m:r>
                                <m:r>
                                  <m:t>x</m:t>
                                </m:r>
                                <m:r>
                                  <m:t>∈[</m:t>
                                </m:r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x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  <m:r>
                                      <m:t>+2</m:t>
                                    </m:r>
                                  </m:sub>
                                </m:sSub>
                                <m:r>
                                  <m:t>,</m:t>
                                </m:r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x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  <m:r>
                                      <m:t>+3</m:t>
                                    </m:r>
                                  </m:sub>
                                </m:sSub>
                                <m:r>
                                  <m:t>]</m:t>
                                </m:r>
                              </m:e>
                            </m:mr>
                            <m:mr>
                              <m:e>
                                <m:r>
                                  <m:t xml:space="preserve"> </m:t>
                                </m:r>
                              </m:e>
                            </m:mr>
                          </m:m>
                        </m:e>
                      </m:mr>
                      <m:mr>
                        <m:e>
                          <m:r>
                            <m:t xml:space="preserve">0, </m:t>
                          </m:r>
                          <m:r>
                            <m:t>ot</m:t>
                          </m:r>
                          <m:r>
                            <m:t>h</m:t>
                          </m:r>
                          <m:r>
                            <m:t>erwise</m:t>
                          </m:r>
                          <m:r>
                            <m:t>.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55" w:type="dxa"/>
          </w:tcPr>
          <w:p w14:paraId="5272A8D3" w14:textId="77777777" w:rsidR="009F1035" w:rsidRDefault="009F1035" w:rsidP="00880654">
            <w:pPr>
              <w:pStyle w:val="Paragraph"/>
              <w:ind w:firstLine="0"/>
              <w:rPr>
                <w:i/>
                <w:iCs/>
                <w:lang w:val="en-MY"/>
              </w:rPr>
            </w:pPr>
          </w:p>
          <w:p w14:paraId="13C379C0" w14:textId="77777777" w:rsidR="009F1035" w:rsidRDefault="009F1035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5BEDB214" w14:textId="77777777" w:rsidR="00B64AFF" w:rsidRDefault="00B64AFF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2F1AEE98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2EF580D1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221C4674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4FE880DC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2E039EF1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6C9FB2EF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33F682D5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660ED0AE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0449A297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504C87F8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2EFBC813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3EDE0805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33E37D63" w14:textId="77777777" w:rsidR="005E0637" w:rsidRDefault="005E0637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27041032" w14:textId="77777777" w:rsidR="00B2772D" w:rsidRDefault="00B2772D" w:rsidP="005E0637">
            <w:pPr>
              <w:pStyle w:val="Paragraph"/>
              <w:ind w:firstLine="0"/>
              <w:rPr>
                <w:i/>
                <w:iCs/>
                <w:lang w:val="en-MY"/>
              </w:rPr>
            </w:pPr>
          </w:p>
          <w:p w14:paraId="4D227F16" w14:textId="10369DF4" w:rsidR="009F1035" w:rsidRPr="005E0446" w:rsidRDefault="009F1035" w:rsidP="005E0637">
            <w:pPr>
              <w:pStyle w:val="Paragraph"/>
              <w:ind w:firstLine="0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B64AFF">
              <w:rPr>
                <w:i/>
                <w:iCs/>
                <w:lang w:val="en-MY"/>
              </w:rPr>
              <w:t>8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2836346F" w14:textId="77777777" w:rsidR="00635647" w:rsidRDefault="00635647" w:rsidP="00410471">
      <w:pPr>
        <w:pStyle w:val="Paragraph"/>
        <w:ind w:firstLine="0"/>
        <w:rPr>
          <w:lang w:val="en-MY"/>
        </w:rPr>
      </w:pPr>
    </w:p>
    <w:p w14:paraId="17BA2C0D" w14:textId="3DF97F1C" w:rsidR="00701091" w:rsidRDefault="00410471" w:rsidP="00701091">
      <w:pPr>
        <w:pStyle w:val="Paragraph"/>
        <w:ind w:firstLine="0"/>
        <w:rPr>
          <w:iCs/>
        </w:rPr>
      </w:pPr>
      <w:r>
        <w:rPr>
          <w:lang w:val="en-MY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sinh</m:t>
            </m:r>
          </m:fName>
          <m:e>
            <m:r>
              <w:rPr>
                <w:rFonts w:ascii="Cambria Math" w:hAnsi="Cambria Math"/>
              </w:rPr>
              <m:t>ρh</m:t>
            </m:r>
          </m:e>
        </m:func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cosh</m:t>
            </m:r>
          </m:fName>
          <m:e>
            <m:r>
              <w:rPr>
                <w:rFonts w:ascii="Cambria Math" w:hAnsi="Cambria Math"/>
              </w:rPr>
              <m:t>ρh</m:t>
            </m:r>
          </m:e>
        </m:func>
      </m:oMath>
      <w:r w:rsidR="00340198">
        <w:rPr>
          <w:iCs/>
        </w:rPr>
        <w:t xml:space="preserve"> and </w:t>
      </w:r>
      <m:oMath>
        <m:r>
          <w:rPr>
            <w:rFonts w:ascii="Cambria Math" w:hAnsi="Cambria Math"/>
          </w:rPr>
          <m:t>ρ</m:t>
        </m:r>
      </m:oMath>
      <w:r w:rsidR="00340198">
        <w:rPr>
          <w:iCs/>
        </w:rPr>
        <w:t xml:space="preserve"> is a free parameter.</w:t>
      </w:r>
    </w:p>
    <w:p w14:paraId="163DE5CA" w14:textId="77777777" w:rsidR="00701091" w:rsidRDefault="00701091" w:rsidP="00701091">
      <w:pPr>
        <w:pStyle w:val="Paragraph"/>
        <w:ind w:firstLine="0"/>
        <w:rPr>
          <w:iCs/>
        </w:rPr>
      </w:pPr>
    </w:p>
    <w:tbl>
      <w:tblPr>
        <w:tblStyle w:val="TableGrid"/>
        <w:tblW w:w="3784" w:type="dxa"/>
        <w:jc w:val="center"/>
        <w:tblLook w:val="04A0" w:firstRow="1" w:lastRow="0" w:firstColumn="1" w:lastColumn="0" w:noHBand="0" w:noVBand="1"/>
      </w:tblPr>
      <w:tblGrid>
        <w:gridCol w:w="3846"/>
      </w:tblGrid>
      <w:tr w:rsidR="00066924" w14:paraId="33BB6502" w14:textId="77777777" w:rsidTr="00A90468">
        <w:trPr>
          <w:trHeight w:val="2420"/>
          <w:jc w:val="center"/>
        </w:trPr>
        <w:tc>
          <w:tcPr>
            <w:tcW w:w="0" w:type="auto"/>
          </w:tcPr>
          <w:p w14:paraId="6387D570" w14:textId="76198072" w:rsidR="00066924" w:rsidRDefault="00787873" w:rsidP="00500A35">
            <w:pPr>
              <w:pStyle w:val="Paragraph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37BE202E" wp14:editId="48B6438A">
                  <wp:extent cx="2298225" cy="1529694"/>
                  <wp:effectExtent l="0" t="0" r="6985" b="0"/>
                  <wp:docPr id="2203250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31" cy="155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DBFEB" w14:textId="4B70FA90" w:rsidR="00701091" w:rsidRPr="00574405" w:rsidRDefault="00701091" w:rsidP="00701091">
      <w:pPr>
        <w:pStyle w:val="FigureCaption"/>
        <w:rPr>
          <w:sz w:val="20"/>
        </w:rPr>
      </w:pPr>
      <w:r>
        <w:rPr>
          <w:b/>
          <w:caps/>
        </w:rPr>
        <w:t>Figure 1.</w:t>
      </w:r>
      <w:r>
        <w:t xml:space="preserve"> </w:t>
      </w:r>
      <w:r w:rsidR="00F06C32" w:rsidRPr="00F06C32">
        <w:rPr>
          <w:lang w:val="en-MY"/>
        </w:rPr>
        <w:t>Basis function for cubic Exponential B-Spline for</w:t>
      </w:r>
      <w:r w:rsidR="001C029B">
        <w:t xml:space="preserve"> </w:t>
      </w:r>
      <m:oMath>
        <m:r>
          <w:rPr>
            <w:rFonts w:ascii="Cambria Math" w:hAnsi="Cambria Math"/>
          </w:rPr>
          <m:t>ρ=1</m:t>
        </m:r>
      </m:oMath>
      <w:r w:rsidR="001C029B">
        <w:t xml:space="preserve"> and </w:t>
      </w:r>
      <m:oMath>
        <m:r>
          <w:rPr>
            <w:rFonts w:ascii="Cambria Math" w:hAnsi="Cambria Math"/>
          </w:rPr>
          <m:t>h=</m:t>
        </m:r>
        <m:r>
          <w:rPr>
            <w:rFonts w:ascii="Cambria Math" w:hAnsi="Cambria Math"/>
          </w:rPr>
          <m:t>1</m:t>
        </m:r>
      </m:oMath>
      <w:r w:rsidR="001C029B">
        <w:t>.</w:t>
      </w:r>
    </w:p>
    <w:p w14:paraId="055CBD10" w14:textId="77777777" w:rsidR="00701091" w:rsidRDefault="00701091" w:rsidP="00787873">
      <w:pPr>
        <w:pStyle w:val="Paragraph"/>
        <w:ind w:firstLine="0"/>
        <w:rPr>
          <w:lang w:val="en-MY"/>
        </w:rPr>
      </w:pPr>
    </w:p>
    <w:p w14:paraId="16CFB8CB" w14:textId="697DC5AE" w:rsidR="00F55DF5" w:rsidRDefault="00060D71" w:rsidP="00060D71">
      <w:pPr>
        <w:pStyle w:val="Paragraph"/>
        <w:rPr>
          <w:lang w:val="en-MY"/>
        </w:rPr>
      </w:pPr>
      <w:r w:rsidRPr="00060D71">
        <w:rPr>
          <w:lang w:val="en-MY"/>
        </w:rPr>
        <w:t>Fig 1 illustrates the basis function of Exponential CuBS. An arbitrary Exponential CuBS curve can be generated</w:t>
      </w:r>
      <w:r>
        <w:rPr>
          <w:lang w:val="en-MY"/>
        </w:rPr>
        <w:t xml:space="preserve"> </w:t>
      </w:r>
      <w:r w:rsidRPr="00060D71">
        <w:rPr>
          <w:lang w:val="en-MY"/>
        </w:rPr>
        <w:t>by</w:t>
      </w:r>
      <w:r>
        <w:rPr>
          <w:lang w:val="en-MY"/>
        </w:rPr>
        <w:t xml:space="preserve"> </w:t>
      </w:r>
      <w:r w:rsidRPr="00060D71">
        <w:rPr>
          <w:lang w:val="en-MY"/>
        </w:rPr>
        <w:t>the following formula [12</w:t>
      </w:r>
      <w:r w:rsidR="002225A3">
        <w:rPr>
          <w:lang w:val="en-MY"/>
        </w:rPr>
        <w:t>-</w:t>
      </w:r>
      <w:r w:rsidRPr="00060D71">
        <w:rPr>
          <w:lang w:val="en-MY"/>
        </w:rPr>
        <w:t>14]:</w:t>
      </w:r>
    </w:p>
    <w:p w14:paraId="553A1FDF" w14:textId="77777777" w:rsidR="00060D71" w:rsidRDefault="00060D71" w:rsidP="00060D71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5"/>
        <w:gridCol w:w="455"/>
      </w:tblGrid>
      <w:tr w:rsidR="00060D71" w14:paraId="4940B736" w14:textId="77777777" w:rsidTr="00B32F99">
        <w:tc>
          <w:tcPr>
            <w:tcW w:w="8895" w:type="dxa"/>
          </w:tcPr>
          <w:p w14:paraId="28C6DEF4" w14:textId="603C9C30" w:rsidR="00060D71" w:rsidRPr="005E0446" w:rsidRDefault="003857FF" w:rsidP="00880654">
            <w:pPr>
              <w:pStyle w:val="Equation"/>
              <w:jc w:val="left"/>
            </w:pPr>
            <m:oMathPara>
              <m:oMath>
                <m:r>
                  <m:t>S(x,t)=</m:t>
                </m:r>
                <m:nary>
                  <m:naryPr>
                    <m:chr m:val="∑"/>
                    <m:limLoc m:val="undOvr"/>
                    <m:ctrlPr/>
                  </m:naryPr>
                  <m:sub>
                    <m:r>
                      <m:t>i=-3</m:t>
                    </m:r>
                  </m:sub>
                  <m:sup>
                    <m:r>
                      <m:t>n-1</m:t>
                    </m:r>
                  </m:sup>
                  <m:e>
                    <m:sSub>
                      <m:sSubPr>
                        <m:ctrlPr/>
                      </m:sSubPr>
                      <m:e>
                        <m:r>
                          <m:t>C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Sup>
                      <m:sSubSupPr>
                        <m:ctrlPr/>
                      </m:sSubSupPr>
                      <m:e>
                        <m:r>
                          <m:t>B</m:t>
                        </m:r>
                      </m:e>
                      <m:sub>
                        <m:r>
                          <m:t>i</m:t>
                        </m:r>
                      </m:sub>
                      <m:sup>
                        <m:r>
                          <m:t>4</m:t>
                        </m:r>
                      </m:sup>
                    </m:sSubSup>
                    <m:d>
                      <m:dPr>
                        <m:ctrlPr/>
                      </m:dPr>
                      <m:e>
                        <m:r>
                          <m:t>x</m:t>
                        </m:r>
                      </m:e>
                    </m:d>
                  </m:e>
                </m:nary>
              </m:oMath>
            </m:oMathPara>
          </w:p>
        </w:tc>
        <w:tc>
          <w:tcPr>
            <w:tcW w:w="455" w:type="dxa"/>
          </w:tcPr>
          <w:p w14:paraId="22DFD5A0" w14:textId="77777777" w:rsidR="009437B1" w:rsidRDefault="009437B1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70640C81" w14:textId="79AA3B18" w:rsidR="00060D71" w:rsidRPr="005E0446" w:rsidRDefault="00060D71" w:rsidP="00113571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3D0665">
              <w:rPr>
                <w:i/>
                <w:iCs/>
                <w:lang w:val="en-MY"/>
              </w:rPr>
              <w:t>9</w:t>
            </w:r>
            <w:r w:rsidR="009B29C9">
              <w:rPr>
                <w:i/>
                <w:iCs/>
                <w:lang w:val="en-MY"/>
              </w:rPr>
              <w:t>)</w:t>
            </w:r>
          </w:p>
        </w:tc>
      </w:tr>
    </w:tbl>
    <w:p w14:paraId="5D588D96" w14:textId="77777777" w:rsidR="00F65029" w:rsidRDefault="00F65029" w:rsidP="00F65029">
      <w:pPr>
        <w:pStyle w:val="Paragraph"/>
        <w:ind w:firstLine="0"/>
      </w:pPr>
    </w:p>
    <w:tbl>
      <w:tblPr>
        <w:tblW w:w="0" w:type="auto"/>
        <w:jc w:val="center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477"/>
        <w:gridCol w:w="378"/>
        <w:gridCol w:w="1290"/>
        <w:gridCol w:w="1205"/>
        <w:gridCol w:w="1290"/>
        <w:gridCol w:w="548"/>
      </w:tblGrid>
      <w:tr w:rsidR="005E540B" w:rsidRPr="00075EA6" w14:paraId="5CC6E7CB" w14:textId="6C79E001" w:rsidTr="001A68EC">
        <w:trPr>
          <w:cantSplit/>
          <w:trHeight w:val="221"/>
          <w:jc w:val="center"/>
        </w:trPr>
        <w:tc>
          <w:tcPr>
            <w:tcW w:w="0" w:type="auto"/>
            <w:gridSpan w:val="6"/>
          </w:tcPr>
          <w:p w14:paraId="1A9380A6" w14:textId="649A2178" w:rsidR="005E540B" w:rsidRPr="00075EA6" w:rsidRDefault="005E540B" w:rsidP="005E540B">
            <w:pPr>
              <w:pStyle w:val="TableCaption"/>
              <w:rPr>
                <w:b/>
              </w:rPr>
            </w:pPr>
            <w:r w:rsidRPr="00075EA6">
              <w:rPr>
                <w:b/>
              </w:rPr>
              <w:t xml:space="preserve">TABLE 1. </w:t>
            </w:r>
            <w:r w:rsidRPr="00B85F6C">
              <w:rPr>
                <w:lang w:val="en-MY"/>
              </w:rPr>
              <w:t>Values of</w:t>
            </w:r>
            <w:r>
              <w:rPr>
                <w:lang w:val="en-MY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MY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MY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MY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MY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MY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MY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MY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MY"/>
                </w:rPr>
                <m:t>'</m:t>
              </m:r>
            </m:oMath>
            <w:r>
              <w:rPr>
                <w:lang w:val="en-MY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MY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MY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MY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MY"/>
                </w:rPr>
                <m:t>''</m:t>
              </m:r>
            </m:oMath>
            <w:r w:rsidR="00DC79DD">
              <w:rPr>
                <w:lang w:val="en-MY"/>
              </w:rPr>
              <w:t>.</w:t>
            </w:r>
          </w:p>
        </w:tc>
      </w:tr>
      <w:tr w:rsidR="00E754EB" w:rsidRPr="00075EA6" w14:paraId="6E759270" w14:textId="4D26646A" w:rsidTr="00595504">
        <w:trPr>
          <w:cantSplit/>
          <w:trHeight w:val="272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72C17" w14:textId="778EED3F" w:rsidR="00E754EB" w:rsidRPr="00075EA6" w:rsidRDefault="00E754EB" w:rsidP="009712C2"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343EC" w14:textId="7D9DE1F6" w:rsidR="00E754EB" w:rsidRPr="00075EA6" w:rsidRDefault="002A2C26" w:rsidP="00880654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076E4" w14:textId="0AB899F7" w:rsidR="00E754EB" w:rsidRPr="0041309E" w:rsidRDefault="002A2C26" w:rsidP="00060EC9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+1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19F35" w14:textId="3CE155DC" w:rsidR="00E754EB" w:rsidRPr="00075EA6" w:rsidRDefault="002A2C26" w:rsidP="009712C2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+2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B28F2" w14:textId="59BE68D1" w:rsidR="00E754EB" w:rsidRPr="0041309E" w:rsidRDefault="002A2C26" w:rsidP="00060EC9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+3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70BED" w14:textId="5E9C5664" w:rsidR="00E754EB" w:rsidRPr="0041309E" w:rsidRDefault="002A2C26" w:rsidP="00595504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+4</m:t>
                    </m:r>
                  </m:sub>
                </m:sSub>
              </m:oMath>
            </m:oMathPara>
          </w:p>
        </w:tc>
      </w:tr>
      <w:tr w:rsidR="00E754EB" w:rsidRPr="005A0E21" w14:paraId="29E9C3B2" w14:textId="663A9960" w:rsidTr="0059550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7FB8E4" w14:textId="48AC3CC5" w:rsidR="00E754EB" w:rsidRPr="009E2ED7" w:rsidRDefault="002A2C26" w:rsidP="00595504">
            <w:pPr>
              <w:pStyle w:val="Paragraph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MY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1E4D360" w14:textId="49A95B54" w:rsidR="00E754EB" w:rsidRPr="009E2ED7" w:rsidRDefault="0080108E" w:rsidP="00595504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CEA15E" w14:textId="74EC8813" w:rsidR="00E754EB" w:rsidRPr="009E2ED7" w:rsidRDefault="002A2C26" w:rsidP="00595504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28DEDD4" w14:textId="4B1B2D1B" w:rsidR="00E754EB" w:rsidRPr="009E2ED7" w:rsidRDefault="000E6BF2" w:rsidP="00595504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EAA6288" w14:textId="7E9250E9" w:rsidR="00E754EB" w:rsidRPr="009E2ED7" w:rsidRDefault="002A2C26" w:rsidP="00595504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11AD396" w14:textId="45AA8131" w:rsidR="00E754EB" w:rsidRPr="009E2ED7" w:rsidRDefault="000E6BF2" w:rsidP="00595504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oMath>
            </m:oMathPara>
          </w:p>
        </w:tc>
      </w:tr>
      <w:bookmarkStart w:id="1" w:name="_Hlk216094074"/>
      <w:tr w:rsidR="00E754EB" w:rsidRPr="005A0E21" w14:paraId="694171CA" w14:textId="3FD6011D" w:rsidTr="00595504">
        <w:trPr>
          <w:cantSplit/>
          <w:jc w:val="center"/>
        </w:trPr>
        <w:tc>
          <w:tcPr>
            <w:tcW w:w="0" w:type="auto"/>
            <w:vAlign w:val="center"/>
          </w:tcPr>
          <w:p w14:paraId="080549CD" w14:textId="20BB4D51" w:rsidR="00E754EB" w:rsidRPr="009E2ED7" w:rsidRDefault="002A2C26" w:rsidP="00595504">
            <w:pPr>
              <w:pStyle w:val="Paragraph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MY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'</m:t>
                </m:r>
              </m:oMath>
            </m:oMathPara>
            <w:bookmarkEnd w:id="1"/>
          </w:p>
        </w:tc>
        <w:tc>
          <w:tcPr>
            <w:tcW w:w="0" w:type="auto"/>
            <w:vAlign w:val="center"/>
          </w:tcPr>
          <w:p w14:paraId="4DECF18C" w14:textId="7ECEC454" w:rsidR="00E754EB" w:rsidRPr="009E2ED7" w:rsidRDefault="0080108E" w:rsidP="00595504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oMath>
            </m:oMathPara>
          </w:p>
        </w:tc>
        <w:tc>
          <w:tcPr>
            <w:tcW w:w="0" w:type="auto"/>
            <w:vAlign w:val="center"/>
          </w:tcPr>
          <w:p w14:paraId="7EAF2112" w14:textId="5E1DE6C9" w:rsidR="00E754EB" w:rsidRPr="009E2ED7" w:rsidRDefault="002A2C26" w:rsidP="00595504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14:paraId="15FB6AEB" w14:textId="0DA27A4F" w:rsidR="00E754EB" w:rsidRPr="009E2ED7" w:rsidRDefault="000E6BF2" w:rsidP="00595504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oMath>
            </m:oMathPara>
          </w:p>
        </w:tc>
        <w:tc>
          <w:tcPr>
            <w:tcW w:w="0" w:type="auto"/>
            <w:vAlign w:val="center"/>
          </w:tcPr>
          <w:p w14:paraId="3F6587AC" w14:textId="615F1D9A" w:rsidR="00E754EB" w:rsidRPr="009E2ED7" w:rsidRDefault="002A2C26" w:rsidP="00595504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14:paraId="0FF59838" w14:textId="4581285E" w:rsidR="00E754EB" w:rsidRPr="009E2ED7" w:rsidRDefault="000E6BF2" w:rsidP="00595504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oMath>
            </m:oMathPara>
          </w:p>
        </w:tc>
      </w:tr>
      <w:tr w:rsidR="00E754EB" w:rsidRPr="005A0E21" w14:paraId="76A10135" w14:textId="2F490067" w:rsidTr="00595504">
        <w:trPr>
          <w:cantSplit/>
          <w:trHeight w:val="237"/>
          <w:jc w:val="center"/>
        </w:trPr>
        <w:tc>
          <w:tcPr>
            <w:tcW w:w="0" w:type="auto"/>
            <w:vAlign w:val="center"/>
          </w:tcPr>
          <w:p w14:paraId="0EB749F9" w14:textId="2EC226C8" w:rsidR="00E754EB" w:rsidRPr="009E2ED7" w:rsidRDefault="002A2C26" w:rsidP="00595504">
            <w:pPr>
              <w:pStyle w:val="Paragraph"/>
              <w:jc w:val="center"/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MY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''</m:t>
                </m:r>
              </m:oMath>
            </m:oMathPara>
          </w:p>
        </w:tc>
        <w:tc>
          <w:tcPr>
            <w:tcW w:w="0" w:type="auto"/>
            <w:vAlign w:val="center"/>
          </w:tcPr>
          <w:p w14:paraId="289D850A" w14:textId="320BDA68" w:rsidR="00E754EB" w:rsidRPr="009E2ED7" w:rsidRDefault="0080108E" w:rsidP="00595504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oMath>
            </m:oMathPara>
          </w:p>
        </w:tc>
        <w:tc>
          <w:tcPr>
            <w:tcW w:w="0" w:type="auto"/>
            <w:vAlign w:val="center"/>
          </w:tcPr>
          <w:p w14:paraId="7A023E8F" w14:textId="2068AA26" w:rsidR="00E754EB" w:rsidRPr="009E2ED7" w:rsidRDefault="002A2C26" w:rsidP="00595504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14:paraId="3E059139" w14:textId="6AA04071" w:rsidR="00E754EB" w:rsidRPr="009E2ED7" w:rsidRDefault="007D719A" w:rsidP="00595504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ρh-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14:paraId="278EF7F7" w14:textId="257D3E34" w:rsidR="00E754EB" w:rsidRPr="009E2ED7" w:rsidRDefault="002A2C26" w:rsidP="00595504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ρ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h-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14:paraId="1EA1419E" w14:textId="3A266268" w:rsidR="00E754EB" w:rsidRPr="009E2ED7" w:rsidRDefault="000E6BF2" w:rsidP="00595504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</m:t>
                </m:r>
              </m:oMath>
            </m:oMathPara>
          </w:p>
        </w:tc>
      </w:tr>
    </w:tbl>
    <w:p w14:paraId="2A2D1BF4" w14:textId="77777777" w:rsidR="00F65029" w:rsidRDefault="00F65029" w:rsidP="00F65029">
      <w:pPr>
        <w:pStyle w:val="Paragraph"/>
        <w:ind w:firstLine="0"/>
      </w:pPr>
    </w:p>
    <w:p w14:paraId="6020CC3B" w14:textId="30F47E9E" w:rsidR="00EE0868" w:rsidRDefault="00FB7672" w:rsidP="00FB7672">
      <w:pPr>
        <w:pStyle w:val="Paragraph"/>
        <w:ind w:firstLine="0"/>
        <w:rPr>
          <w:lang w:val="en-MY"/>
        </w:rPr>
      </w:pPr>
      <w:r>
        <w:rPr>
          <w:lang w:val="en-MY"/>
        </w:rPr>
        <w:t xml:space="preserve">      </w:t>
      </w:r>
      <w:r w:rsidR="00AE0277" w:rsidRPr="00AE0277">
        <w:rPr>
          <w:lang w:val="en-MY"/>
        </w:rPr>
        <w:t xml:space="preserve">The value of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B</m:t>
            </m:r>
          </m:e>
          <m:sub>
            <m:r>
              <w:rPr>
                <w:rFonts w:ascii="Cambria Math" w:hAnsi="Cambria Math"/>
                <w:lang w:val="en-MY"/>
              </w:rPr>
              <m:t>i</m:t>
            </m:r>
          </m:sub>
        </m:sSub>
      </m:oMath>
      <w:r w:rsidR="00AE0277" w:rsidRPr="00AE0277">
        <w:rPr>
          <w:lang w:val="en-MY"/>
        </w:rPr>
        <w:t xml:space="preserve"> and</w:t>
      </w:r>
      <w:r w:rsidR="00FA3EC0">
        <w:rPr>
          <w:lang w:val="en-MY"/>
        </w:rPr>
        <w:t xml:space="preserve"> </w:t>
      </w:r>
      <w:r w:rsidR="00AE0277" w:rsidRPr="00AE0277">
        <w:rPr>
          <w:lang w:val="en-MY"/>
        </w:rPr>
        <w:t>its derivatives</w:t>
      </w:r>
      <w:r w:rsidR="00FA3EC0">
        <w:rPr>
          <w:lang w:val="en-MY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B</m:t>
            </m:r>
          </m:e>
          <m:sub>
            <m:r>
              <w:rPr>
                <w:rFonts w:ascii="Cambria Math" w:hAnsi="Cambria Math"/>
                <w:lang w:val="en-MY"/>
              </w:rPr>
              <m:t>i</m:t>
            </m:r>
          </m:sub>
        </m:sSub>
        <m:r>
          <w:rPr>
            <w:rFonts w:ascii="Cambria Math" w:hAnsi="Cambria Math"/>
            <w:lang w:val="en-MY"/>
          </w:rPr>
          <m:t>'</m:t>
        </m:r>
      </m:oMath>
      <w:r w:rsidR="00AE0277" w:rsidRPr="00AE0277">
        <w:rPr>
          <w:lang w:val="en-MY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B</m:t>
            </m:r>
          </m:e>
          <m:sub>
            <m:r>
              <w:rPr>
                <w:rFonts w:ascii="Cambria Math" w:hAnsi="Cambria Math"/>
                <w:lang w:val="en-MY"/>
              </w:rPr>
              <m:t>i</m:t>
            </m:r>
          </m:sub>
        </m:sSub>
        <m:r>
          <w:rPr>
            <w:rFonts w:ascii="Cambria Math" w:hAnsi="Cambria Math"/>
            <w:lang w:val="en-MY"/>
          </w:rPr>
          <m:t>''</m:t>
        </m:r>
      </m:oMath>
      <w:r w:rsidR="00AE0277" w:rsidRPr="00AE0277">
        <w:rPr>
          <w:lang w:val="en-MY"/>
        </w:rPr>
        <w:t xml:space="preserve"> at the nodal points are tabulated in Table 1. Suppose that the spline</w:t>
      </w:r>
      <w:r w:rsidR="000472D6">
        <w:rPr>
          <w:lang w:val="en-MY"/>
        </w:rPr>
        <w:t xml:space="preserve"> </w:t>
      </w:r>
      <w:r w:rsidR="00AE0277" w:rsidRPr="00AE0277">
        <w:rPr>
          <w:lang w:val="en-MY"/>
        </w:rPr>
        <w:t xml:space="preserve">curve, </w:t>
      </w:r>
      <m:oMath>
        <m:r>
          <w:rPr>
            <w:rFonts w:ascii="Cambria Math" w:hAnsi="Cambria Math"/>
            <w:lang w:val="en-MY"/>
          </w:rPr>
          <m:t>u(x,t)</m:t>
        </m:r>
      </m:oMath>
      <w:r w:rsidR="00AE0277" w:rsidRPr="00AE0277">
        <w:rPr>
          <w:lang w:val="en-MY"/>
        </w:rPr>
        <w:t xml:space="preserve"> is the approximation to the exact solutions, </w:t>
      </w:r>
      <m:oMath>
        <m:r>
          <w:rPr>
            <w:rFonts w:ascii="Cambria Math" w:hAnsi="Cambria Math"/>
            <w:lang w:val="en-MY"/>
          </w:rPr>
          <m:t>U(x,t)</m:t>
        </m:r>
      </m:oMath>
      <w:r w:rsidR="00AE0277" w:rsidRPr="00AE0277">
        <w:rPr>
          <w:lang w:val="en-MY"/>
        </w:rPr>
        <w:t xml:space="preserve">. Thus, the values of </w:t>
      </w:r>
      <m:oMath>
        <m:r>
          <w:rPr>
            <w:rFonts w:ascii="Cambria Math" w:hAnsi="Cambria Math"/>
            <w:lang w:val="en-MY"/>
          </w:rPr>
          <m:t>u(x,t)</m:t>
        </m:r>
      </m:oMath>
      <w:r w:rsidR="00AE0277" w:rsidRPr="00AE0277">
        <w:rPr>
          <w:lang w:val="en-MY"/>
        </w:rPr>
        <w:t xml:space="preserve">, </w:t>
      </w:r>
      <m:oMath>
        <m:r>
          <w:rPr>
            <w:rFonts w:ascii="Cambria Math" w:hAnsi="Cambria Math"/>
            <w:lang w:val="en-MY"/>
          </w:rPr>
          <m:t>u'(x,t)</m:t>
        </m:r>
      </m:oMath>
      <w:r w:rsidR="00F05266" w:rsidRPr="00AE0277">
        <w:rPr>
          <w:lang w:val="en-MY"/>
        </w:rPr>
        <w:t xml:space="preserve"> </w:t>
      </w:r>
      <w:r w:rsidR="00AE0277" w:rsidRPr="00AE0277">
        <w:rPr>
          <w:lang w:val="en-MY"/>
        </w:rPr>
        <w:t xml:space="preserve">and </w:t>
      </w:r>
      <m:oMath>
        <m:r>
          <w:rPr>
            <w:rFonts w:ascii="Cambria Math" w:hAnsi="Cambria Math"/>
            <w:lang w:val="en-MY"/>
          </w:rPr>
          <m:t>u''(x,t)</m:t>
        </m:r>
      </m:oMath>
      <w:r w:rsidR="001C0BFB" w:rsidRPr="00AE0277">
        <w:rPr>
          <w:lang w:val="en-MY"/>
        </w:rPr>
        <w:t xml:space="preserve"> </w:t>
      </w:r>
      <w:r w:rsidR="00AE0277" w:rsidRPr="00AE0277">
        <w:rPr>
          <w:lang w:val="en-MY"/>
        </w:rPr>
        <w:t>at</w:t>
      </w:r>
      <w:r w:rsidR="001C0BFB">
        <w:rPr>
          <w:lang w:val="en-MY"/>
        </w:rPr>
        <w:t xml:space="preserve"> </w:t>
      </w:r>
      <w:r w:rsidR="00AE0277" w:rsidRPr="00AE0277">
        <w:rPr>
          <w:lang w:val="en-MY"/>
        </w:rPr>
        <w:t xml:space="preserve">the point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x</m:t>
            </m:r>
          </m:e>
          <m:sub>
            <m:r>
              <w:rPr>
                <w:rFonts w:ascii="Cambria Math" w:hAnsi="Cambria Math"/>
                <w:lang w:val="en-MY"/>
              </w:rPr>
              <m:t>i</m:t>
            </m:r>
          </m:sub>
        </m:sSub>
      </m:oMath>
      <w:r w:rsidR="00AE0277" w:rsidRPr="00AE0277">
        <w:rPr>
          <w:lang w:val="en-MY"/>
        </w:rPr>
        <w:t xml:space="preserve"> can be simplified into</w:t>
      </w:r>
    </w:p>
    <w:p w14:paraId="69380F58" w14:textId="77777777" w:rsidR="001C0BFB" w:rsidRDefault="001C0BFB" w:rsidP="001C0BFB">
      <w:pPr>
        <w:pStyle w:val="Paragraph"/>
        <w:ind w:firstLine="0"/>
        <w:jc w:val="left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6"/>
      </w:tblGrid>
      <w:tr w:rsidR="001C0BFB" w14:paraId="756A4DFC" w14:textId="77777777" w:rsidTr="00B32F99">
        <w:tc>
          <w:tcPr>
            <w:tcW w:w="8784" w:type="dxa"/>
          </w:tcPr>
          <w:p w14:paraId="5B40C51E" w14:textId="625B5060" w:rsidR="001C0BFB" w:rsidRPr="005E0446" w:rsidRDefault="002A2C26" w:rsidP="00880654">
            <w:pPr>
              <w:pStyle w:val="Equation"/>
              <w:jc w:val="left"/>
            </w:pPr>
            <m:oMathPara>
              <m:oMath>
                <m:d>
                  <m:dPr>
                    <m:begChr m:val="{"/>
                    <m:endChr m:val=""/>
                    <m:ctrlPr/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/>
                      </m:mPr>
                      <m:mr>
                        <m:e>
                          <m:r>
                            <w:rPr>
                              <w:lang w:val="en-MY"/>
                            </w:rPr>
                            <m:t>S</m:t>
                          </m:r>
                          <m:d>
                            <m:dPr>
                              <m:ctrlPr>
                                <w:rPr>
                                  <w:i w:val="0"/>
                                  <w:lang w:val="en-MY"/>
                                </w:rPr>
                              </m:ctrlPr>
                            </m:dPr>
                            <m:e>
                              <m:r>
                                <w:rPr>
                                  <w:lang w:val="en-MY"/>
                                </w:rPr>
                                <m:t>x</m:t>
                              </m:r>
                              <m:r>
                                <w:rPr>
                                  <w:lang w:val="en-MY"/>
                                </w:rPr>
                                <m:t>,</m:t>
                              </m:r>
                              <m:r>
                                <w:rPr>
                                  <w:lang w:val="en-MY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lang w:val="en-MY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iCs w:val="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r>
                                <m:t>-</m:t>
                              </m:r>
                              <m:r>
                                <m:t>ρ</m:t>
                              </m:r>
                              <m:r>
                                <m:t>h</m:t>
                              </m:r>
                            </m:num>
                            <m:den>
                              <m:r>
                                <m:t>2</m:t>
                              </m:r>
                              <m:d>
                                <m:dPr>
                                  <m:ctrlPr/>
                                </m:dPr>
                                <m:e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2</m:t>
                                      </m:r>
                                    </m:sub>
                                  </m:sSub>
                                  <m:r>
                                    <m:t>ρ</m:t>
                                  </m:r>
                                  <m:r>
                                    <m:t>h-</m:t>
                                  </m:r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-3</m:t>
                              </m:r>
                            </m:sub>
                          </m:sSub>
                          <m:r>
                            <m:t>+</m:t>
                          </m:r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-2</m:t>
                              </m:r>
                            </m:sub>
                          </m:sSub>
                          <m:r>
                            <m:t>+</m:t>
                          </m:r>
                          <m:f>
                            <m:fPr>
                              <m:ctrlPr>
                                <w:rPr>
                                  <w:iCs w:val="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r>
                                <m:t>-</m:t>
                              </m:r>
                              <m:r>
                                <m:t>ρ</m:t>
                              </m:r>
                              <m:r>
                                <m:t>h</m:t>
                              </m:r>
                            </m:num>
                            <m:den>
                              <m:r>
                                <m:t>2</m:t>
                              </m:r>
                              <m:d>
                                <m:dPr>
                                  <m:ctrlPr/>
                                </m:dPr>
                                <m:e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2</m:t>
                                      </m:r>
                                    </m:sub>
                                  </m:sSub>
                                  <m:r>
                                    <m:t>ρ</m:t>
                                  </m:r>
                                  <m:r>
                                    <m:t>h-</m:t>
                                  </m:r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-1</m:t>
                              </m:r>
                            </m:sub>
                          </m:sSub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iCs w:val="0"/>
                                  <w:lang w:val="en-MY"/>
                                </w:rPr>
                              </m:ctrlPr>
                            </m:sSupPr>
                            <m:e>
                              <m:r>
                                <w:rPr>
                                  <w:lang w:val="en-MY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lang w:val="en-MY"/>
                                </w:rPr>
                                <m:t>'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i w:val="0"/>
                                  <w:lang w:val="en-MY"/>
                                </w:rPr>
                              </m:ctrlPr>
                            </m:dPr>
                            <m:e>
                              <m:r>
                                <w:rPr>
                                  <w:lang w:val="en-MY"/>
                                </w:rPr>
                                <m:t>x</m:t>
                              </m:r>
                              <m:r>
                                <w:rPr>
                                  <w:lang w:val="en-MY"/>
                                </w:rPr>
                                <m:t>,</m:t>
                              </m:r>
                              <m:r>
                                <w:rPr>
                                  <w:lang w:val="en-MY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lang w:val="en-MY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iCs w:val="0"/>
                                </w:rPr>
                              </m:ctrlPr>
                            </m:fPr>
                            <m:num>
                              <m:r>
                                <m:t>ρ</m:t>
                              </m:r>
                              <m:r>
                                <m:t>(1-</m:t>
                              </m:r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2</m:t>
                                  </m:r>
                                </m:sub>
                              </m:sSub>
                              <m:r>
                                <m:t>)</m:t>
                              </m:r>
                            </m:num>
                            <m:den>
                              <m:r>
                                <m:t>2</m:t>
                              </m:r>
                              <m:d>
                                <m:dPr>
                                  <m:ctrlPr/>
                                </m:dPr>
                                <m:e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2</m:t>
                                      </m:r>
                                    </m:sub>
                                  </m:sSub>
                                  <m:r>
                                    <m:t>ρ</m:t>
                                  </m:r>
                                  <m:r>
                                    <m:t>h-</m:t>
                                  </m:r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-3</m:t>
                              </m:r>
                            </m:sub>
                          </m:sSub>
                          <m:r>
                            <m:t>+</m:t>
                          </m:r>
                          <m:f>
                            <m:fPr>
                              <m:ctrlPr>
                                <w:rPr>
                                  <w:iCs w:val="0"/>
                                </w:rPr>
                              </m:ctrlPr>
                            </m:fPr>
                            <m:num>
                              <m:r>
                                <m:t>ρ</m:t>
                              </m:r>
                              <m:r>
                                <m:t>(1-</m:t>
                              </m:r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2</m:t>
                                  </m:r>
                                </m:sub>
                              </m:sSub>
                              <m:r>
                                <m:t>)</m:t>
                              </m:r>
                            </m:num>
                            <m:den>
                              <m:r>
                                <m:t>2</m:t>
                              </m:r>
                              <m:d>
                                <m:dPr>
                                  <m:ctrlPr/>
                                </m:dPr>
                                <m:e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2</m:t>
                                      </m:r>
                                    </m:sub>
                                  </m:sSub>
                                  <m:r>
                                    <m:t>ρ</m:t>
                                  </m:r>
                                  <m:r>
                                    <m:t>h-</m:t>
                                  </m:r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-1</m:t>
                              </m:r>
                            </m:sub>
                          </m:sSub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iCs w:val="0"/>
                                  <w:lang w:val="en-MY"/>
                                </w:rPr>
                              </m:ctrlPr>
                            </m:sSupPr>
                            <m:e>
                              <m:r>
                                <w:rPr>
                                  <w:lang w:val="en-MY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lang w:val="en-MY"/>
                                </w:rPr>
                                <m:t>''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i w:val="0"/>
                                  <w:lang w:val="en-MY"/>
                                </w:rPr>
                              </m:ctrlPr>
                            </m:dPr>
                            <m:e>
                              <m:r>
                                <w:rPr>
                                  <w:lang w:val="en-MY"/>
                                </w:rPr>
                                <m:t>x</m:t>
                              </m:r>
                              <m:r>
                                <w:rPr>
                                  <w:lang w:val="en-MY"/>
                                </w:rPr>
                                <m:t>,</m:t>
                              </m:r>
                              <m:r>
                                <w:rPr>
                                  <w:lang w:val="en-MY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lang w:val="en-MY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iCs w:val="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sSup>
                                <m:sSupPr>
                                  <m:ctrlPr/>
                                </m:sSupPr>
                                <m:e>
                                  <m:r>
                                    <m:t>ρ</m:t>
                                  </m:r>
                                </m:e>
                                <m:sup>
                                  <m: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t>2</m:t>
                              </m:r>
                              <m:d>
                                <m:dPr>
                                  <m:ctrlPr/>
                                </m:dPr>
                                <m:e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2</m:t>
                                      </m:r>
                                    </m:sub>
                                  </m:sSub>
                                  <m:r>
                                    <m:t>ρ</m:t>
                                  </m:r>
                                  <m:r>
                                    <m:t>h-</m:t>
                                  </m:r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-3</m:t>
                              </m:r>
                            </m:sub>
                          </m:sSub>
                          <m:r>
                            <m:t>-</m:t>
                          </m:r>
                          <m:f>
                            <m:fPr>
                              <m:ctrlPr>
                                <w:rPr>
                                  <w:iCs w:val="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sSup>
                                <m:sSupPr>
                                  <m:ctrlPr/>
                                </m:sSupPr>
                                <m:e>
                                  <m:r>
                                    <m:t>ρ</m:t>
                                  </m:r>
                                </m:e>
                                <m:sup>
                                  <m: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2</m:t>
                                  </m:r>
                                </m:sub>
                              </m:sSub>
                              <m:r>
                                <m:t>ρ</m:t>
                              </m:r>
                              <m:r>
                                <m:t>h-</m:t>
                              </m:r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</m:den>
                          </m:f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-2</m:t>
                              </m:r>
                            </m:sub>
                          </m:sSub>
                          <m:r>
                            <m:t>+</m:t>
                          </m:r>
                          <m:f>
                            <m:fPr>
                              <m:ctrlPr>
                                <w:rPr>
                                  <w:iCs w:val="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/>
                                </m:sSubPr>
                                <m:e>
                                  <m:r>
                                    <m:t>φ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sSup>
                                <m:sSupPr>
                                  <m:ctrlPr/>
                                </m:sSupPr>
                                <m:e>
                                  <m:r>
                                    <m:t>ρ</m:t>
                                  </m:r>
                                </m:e>
                                <m:sup>
                                  <m: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m:t>2</m:t>
                              </m:r>
                              <m:d>
                                <m:dPr>
                                  <m:ctrlPr/>
                                </m:dPr>
                                <m:e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2</m:t>
                                      </m:r>
                                    </m:sub>
                                  </m:sSub>
                                  <m:r>
                                    <m:t>ρ</m:t>
                                  </m:r>
                                  <m:r>
                                    <m:t>h-</m:t>
                                  </m:r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-1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566" w:type="dxa"/>
          </w:tcPr>
          <w:p w14:paraId="19F86EAE" w14:textId="77777777" w:rsidR="00640CC6" w:rsidRDefault="00640CC6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1BF35A6F" w14:textId="77777777" w:rsidR="00640CC6" w:rsidRDefault="00640CC6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5013DCC4" w14:textId="77777777" w:rsidR="00FB7672" w:rsidRDefault="00FB7672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6CADB3D8" w14:textId="77777777" w:rsidR="00FB7672" w:rsidRDefault="00FB7672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535AFD9C" w14:textId="77777777" w:rsidR="00FB7672" w:rsidRDefault="00FB7672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5ED6E70A" w14:textId="64C02BD3" w:rsidR="001C0BFB" w:rsidRPr="005E0446" w:rsidRDefault="001C0BFB" w:rsidP="00E7121D">
            <w:pPr>
              <w:pStyle w:val="Paragraph"/>
              <w:ind w:firstLine="0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640CC6">
              <w:rPr>
                <w:i/>
                <w:iCs/>
                <w:lang w:val="en-MY"/>
              </w:rPr>
              <w:t>10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48B39468" w14:textId="77777777" w:rsidR="001146DC" w:rsidRDefault="001146DC" w:rsidP="0069325C">
      <w:pPr>
        <w:pStyle w:val="Paragraph"/>
        <w:ind w:firstLine="0"/>
      </w:pPr>
    </w:p>
    <w:p w14:paraId="6401B72D" w14:textId="69704724" w:rsidR="0039376F" w:rsidRPr="006D4F9D" w:rsidRDefault="006D4F9D" w:rsidP="006D4F9D">
      <w:pPr>
        <w:pStyle w:val="Heading1"/>
        <w:rPr>
          <w:lang w:val="en-MY"/>
        </w:rPr>
      </w:pPr>
      <w:r w:rsidRPr="006D4F9D">
        <w:rPr>
          <w:lang w:val="en-MY"/>
        </w:rPr>
        <w:t>EXPONENTIAL B-SPLINE ALTERNATING GROUP EXPLICIT ITERATIVE</w:t>
      </w:r>
      <w:r>
        <w:rPr>
          <w:lang w:val="en-MY"/>
        </w:rPr>
        <w:t xml:space="preserve"> </w:t>
      </w:r>
      <w:r w:rsidRPr="006D4F9D">
        <w:rPr>
          <w:lang w:val="en-MY"/>
        </w:rPr>
        <w:t>METHOD</w:t>
      </w:r>
    </w:p>
    <w:p w14:paraId="6748F627" w14:textId="5DD1446F" w:rsidR="0069325C" w:rsidRDefault="00E46710" w:rsidP="00A314BB">
      <w:pPr>
        <w:pStyle w:val="Paragraph"/>
        <w:rPr>
          <w:lang w:val="en-MY" w:eastAsia="en-GB"/>
        </w:rPr>
      </w:pPr>
      <w:r w:rsidRPr="00E46710">
        <w:rPr>
          <w:lang w:val="en-MY" w:eastAsia="en-GB"/>
        </w:rPr>
        <w:t>The ExpBSPAGE scheme is defined by</w:t>
      </w:r>
    </w:p>
    <w:p w14:paraId="2A98C415" w14:textId="77777777" w:rsidR="003242D9" w:rsidRDefault="003242D9" w:rsidP="00A314BB">
      <w:pPr>
        <w:pStyle w:val="Paragraph"/>
        <w:rPr>
          <w:lang w:val="en-MY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0"/>
        <w:gridCol w:w="550"/>
      </w:tblGrid>
      <w:tr w:rsidR="006D0958" w14:paraId="500DC81B" w14:textId="77777777" w:rsidTr="00B32F99">
        <w:tc>
          <w:tcPr>
            <w:tcW w:w="8895" w:type="dxa"/>
          </w:tcPr>
          <w:p w14:paraId="2244AFBB" w14:textId="149A93F4" w:rsidR="006D0958" w:rsidRPr="00BA44D0" w:rsidRDefault="002A2C26" w:rsidP="00880654">
            <w:pPr>
              <w:pStyle w:val="Equation"/>
              <w:jc w:val="left"/>
              <w:rPr>
                <w:rFonts w:ascii="Times New Roman" w:hAnsi="Times New Roman"/>
                <w:i w:val="0"/>
              </w:rPr>
            </w:pPr>
            <m:oMathPara>
              <m:oMath>
                <m:d>
                  <m:dPr>
                    <m:ctrlPr>
                      <w:rPr>
                        <w:iCs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iCs w:val="0"/>
                          </w:rPr>
                        </m:ctrlPr>
                      </m:fPr>
                      <m:num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  <m:r>
                          <m:t>-</m:t>
                        </m:r>
                        <m:r>
                          <m:t>ρ</m:t>
                        </m:r>
                        <m:r>
                          <m:t>h-</m:t>
                        </m:r>
                        <m:r>
                          <m:t>kωθ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  <m:sSup>
                          <m:sSupPr>
                            <m:ctrlPr/>
                          </m:sSupPr>
                          <m:e>
                            <m:r>
                              <m:t>ρ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num>
                      <m:den>
                        <m:r>
                          <m:t>2</m:t>
                        </m:r>
                        <m:d>
                          <m:dPr>
                            <m:ctrlPr/>
                          </m:d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t>φ</m:t>
                                </m:r>
                              </m:e>
                              <m:sub>
                                <m:r>
                                  <m:t>2</m:t>
                                </m:r>
                              </m:sub>
                            </m:sSub>
                            <m:r>
                              <m:t>ρ</m:t>
                            </m:r>
                            <m:r>
                              <m:t>h-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φ</m:t>
                                </m:r>
                              </m:e>
                              <m:sub>
                                <m:r>
                                  <m:t>1</m:t>
                                </m:r>
                              </m:sub>
                            </m:sSub>
                          </m:e>
                        </m:d>
                      </m:den>
                    </m:f>
                  </m:e>
                </m:d>
                <m:d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C</m:t>
                        </m:r>
                      </m:e>
                      <m:sub>
                        <m:r>
                          <m:t>i</m:t>
                        </m:r>
                        <m:r>
                          <m:t>-</m:t>
                        </m:r>
                        <m:r>
                          <m:t>3,</m:t>
                        </m:r>
                        <m:r>
                          <m:t>j</m:t>
                        </m:r>
                        <m:r>
                          <m:t>+1</m:t>
                        </m:r>
                      </m:sub>
                    </m:sSub>
                    <m:r>
                      <m:t>+</m:t>
                    </m:r>
                    <m:sSub>
                      <m:sSubPr>
                        <m:ctrlPr/>
                      </m:sSubPr>
                      <m:e>
                        <m:r>
                          <m:t>C</m:t>
                        </m:r>
                      </m:e>
                      <m:sub>
                        <m:r>
                          <m:t>i</m:t>
                        </m:r>
                        <m:r>
                          <m:t>-</m:t>
                        </m:r>
                        <m:r>
                          <m:t>1,</m:t>
                        </m:r>
                        <m:r>
                          <m:t>j</m:t>
                        </m:r>
                        <m:r>
                          <m:t>+1</m:t>
                        </m:r>
                      </m:sub>
                    </m:sSub>
                  </m:e>
                </m:d>
                <m:r>
                  <m:t>+</m:t>
                </m:r>
                <m:d>
                  <m:dPr>
                    <m:ctrlPr/>
                  </m:dPr>
                  <m:e>
                    <m:r>
                      <m:t>1+</m:t>
                    </m:r>
                    <m:f>
                      <m:fPr>
                        <m:ctrlPr>
                          <w:rPr>
                            <w:iCs w:val="0"/>
                          </w:rPr>
                        </m:ctrlPr>
                      </m:fPr>
                      <m:num>
                        <m:r>
                          <m:t>kωθ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  <m:sSup>
                          <m:sSupPr>
                            <m:ctrlPr/>
                          </m:sSupPr>
                          <m:e>
                            <m:r>
                              <m:t>ρ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num>
                      <m:den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  <m:r>
                          <m:t>ρ</m:t>
                        </m:r>
                        <m:r>
                          <m:t>h-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den>
                    </m:f>
                  </m:e>
                </m:d>
                <m:sSub>
                  <m:sSubPr>
                    <m:ctrlPr/>
                  </m:sSubPr>
                  <m:e>
                    <m:r>
                      <m:t>C</m:t>
                    </m:r>
                  </m:e>
                  <m:sub>
                    <m:r>
                      <m:t>i</m:t>
                    </m:r>
                    <m:r>
                      <m:t>-</m:t>
                    </m:r>
                    <m:r>
                      <m:t>2,</m:t>
                    </m:r>
                    <m:r>
                      <m:t>j</m:t>
                    </m:r>
                    <m:r>
                      <m:t>+1</m:t>
                    </m:r>
                  </m:sub>
                </m:sSub>
                <m:r>
                  <m:t>=</m:t>
                </m:r>
                <m:d>
                  <m:dPr>
                    <m:ctrlPr>
                      <w:rPr>
                        <w:iCs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iCs w:val="0"/>
                          </w:rPr>
                        </m:ctrlPr>
                      </m:fPr>
                      <m:num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  <m:r>
                          <m:t>-</m:t>
                        </m:r>
                        <m:r>
                          <m:t>ρ</m:t>
                        </m:r>
                        <m:r>
                          <m:t>h-</m:t>
                        </m:r>
                        <m:r>
                          <m:t>kω</m:t>
                        </m:r>
                        <m:d>
                          <m:dPr>
                            <m:ctrlPr/>
                          </m:dPr>
                          <m:e>
                            <m:r>
                              <m:t>1-</m:t>
                            </m:r>
                            <m:r>
                              <m:t>θ</m:t>
                            </m:r>
                          </m:e>
                        </m:d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  <m:sSup>
                          <m:sSupPr>
                            <m:ctrlPr/>
                          </m:sSupPr>
                          <m:e>
                            <m:r>
                              <m:t>ρ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num>
                      <m:den>
                        <m:r>
                          <m:t>2</m:t>
                        </m:r>
                        <m:d>
                          <m:dPr>
                            <m:ctrlPr/>
                          </m:d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t>φ</m:t>
                                </m:r>
                              </m:e>
                              <m:sub>
                                <m:r>
                                  <m:t>2</m:t>
                                </m:r>
                              </m:sub>
                            </m:sSub>
                            <m:r>
                              <m:t>ρ</m:t>
                            </m:r>
                            <m:r>
                              <m:t>h-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φ</m:t>
                                </m:r>
                              </m:e>
                              <m:sub>
                                <m:r>
                                  <m:t>1</m:t>
                                </m:r>
                              </m:sub>
                            </m:sSub>
                          </m:e>
                        </m:d>
                      </m:den>
                    </m:f>
                  </m:e>
                </m:d>
                <m:d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C</m:t>
                        </m:r>
                      </m:e>
                      <m:sub>
                        <m:r>
                          <m:t>i</m:t>
                        </m:r>
                        <m:r>
                          <m:t>-</m:t>
                        </m:r>
                        <m:r>
                          <m:t>3,</m:t>
                        </m:r>
                        <m:r>
                          <m:t>j</m:t>
                        </m:r>
                      </m:sub>
                    </m:sSub>
                    <m:r>
                      <m:t>+</m:t>
                    </m:r>
                    <m:sSub>
                      <m:sSubPr>
                        <m:ctrlPr/>
                      </m:sSubPr>
                      <m:e>
                        <m:r>
                          <m:t>C</m:t>
                        </m:r>
                      </m:e>
                      <m:sub>
                        <m:r>
                          <m:t>i</m:t>
                        </m:r>
                        <m:r>
                          <m:t>-</m:t>
                        </m:r>
                        <m:r>
                          <m:t>1,</m:t>
                        </m:r>
                        <m:r>
                          <m:t>j</m:t>
                        </m:r>
                      </m:sub>
                    </m:sSub>
                  </m:e>
                </m:d>
                <m:r>
                  <m:t>+</m:t>
                </m:r>
                <m:d>
                  <m:dPr>
                    <m:ctrlPr/>
                  </m:dPr>
                  <m:e>
                    <m:r>
                      <m:t>1+</m:t>
                    </m:r>
                    <m:f>
                      <m:fPr>
                        <m:ctrlPr>
                          <w:rPr>
                            <w:iCs w:val="0"/>
                          </w:rPr>
                        </m:ctrlPr>
                      </m:fPr>
                      <m:num>
                        <m:r>
                          <m:t>kω</m:t>
                        </m:r>
                        <m:d>
                          <m:dPr>
                            <m:ctrlPr/>
                          </m:dPr>
                          <m:e>
                            <m:r>
                              <m:t>1-</m:t>
                            </m:r>
                            <m:r>
                              <m:t>θ</m:t>
                            </m:r>
                          </m:e>
                        </m:d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  <m:sSup>
                          <m:sSupPr>
                            <m:ctrlPr/>
                          </m:sSupPr>
                          <m:e>
                            <m:r>
                              <m:t>ρ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num>
                      <m:den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  <m:r>
                          <m:t>ρ</m:t>
                        </m:r>
                        <m:r>
                          <m:t>h-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φ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den>
                    </m:f>
                  </m:e>
                </m:d>
                <m:sSub>
                  <m:sSubPr>
                    <m:ctrlPr/>
                  </m:sSubPr>
                  <m:e>
                    <m:r>
                      <m:t>C</m:t>
                    </m:r>
                  </m:e>
                  <m:sub>
                    <m:r>
                      <m:t>i</m:t>
                    </m:r>
                    <m:r>
                      <m:t>-</m:t>
                    </m:r>
                    <m:r>
                      <m:t>2,</m:t>
                    </m:r>
                    <m:r>
                      <m:t>j</m:t>
                    </m:r>
                  </m:sub>
                </m:sSub>
              </m:oMath>
            </m:oMathPara>
          </w:p>
        </w:tc>
        <w:tc>
          <w:tcPr>
            <w:tcW w:w="455" w:type="dxa"/>
          </w:tcPr>
          <w:p w14:paraId="40165FBE" w14:textId="77777777" w:rsidR="006D0958" w:rsidRDefault="006D0958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7E960C38" w14:textId="77777777" w:rsidR="002D20CF" w:rsidRDefault="002D20CF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3EAF5DEB" w14:textId="77777777" w:rsidR="00B16563" w:rsidRDefault="00B16563" w:rsidP="002D20CF">
            <w:pPr>
              <w:pStyle w:val="Paragraph"/>
              <w:ind w:firstLine="0"/>
              <w:rPr>
                <w:i/>
                <w:iCs/>
                <w:lang w:val="en-MY"/>
              </w:rPr>
            </w:pPr>
          </w:p>
          <w:p w14:paraId="3563C874" w14:textId="47943D18" w:rsidR="006D0958" w:rsidRPr="005E0446" w:rsidRDefault="006D0958" w:rsidP="002D20CF">
            <w:pPr>
              <w:pStyle w:val="Paragraph"/>
              <w:ind w:firstLine="0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2D20CF">
              <w:rPr>
                <w:i/>
                <w:iCs/>
                <w:lang w:val="en-MY"/>
              </w:rPr>
              <w:t>11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2E64566C" w14:textId="77777777" w:rsidR="001E7789" w:rsidRDefault="001E7789" w:rsidP="001E7789">
      <w:pPr>
        <w:pStyle w:val="Paragraph"/>
        <w:ind w:firstLine="0"/>
        <w:rPr>
          <w:lang w:val="en-GB" w:eastAsia="en-GB"/>
        </w:rPr>
      </w:pPr>
    </w:p>
    <w:p w14:paraId="26A3F986" w14:textId="77777777" w:rsidR="00CF5707" w:rsidRPr="00CF5707" w:rsidRDefault="001E7789" w:rsidP="00CF5707">
      <w:pPr>
        <w:pStyle w:val="Paragraph"/>
        <w:ind w:firstLine="0"/>
        <w:rPr>
          <w:lang w:val="en-MY" w:eastAsia="en-GB"/>
        </w:rPr>
      </w:pPr>
      <w:r w:rsidRPr="001E7789">
        <w:rPr>
          <w:lang w:val="en-MY" w:eastAsia="en-GB"/>
        </w:rPr>
        <w:t>where Eq. (1) is discretized using theta-weighted approximation at the point</w:t>
      </w:r>
      <w:r w:rsidR="003043E6">
        <w:rPr>
          <w:lang w:val="en-MY" w:eastAsia="en-GB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en-MY" w:eastAsia="en-GB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sSubPr>
              <m:e>
                <m:r>
                  <w:rPr>
                    <w:rFonts w:ascii="Cambria Math" w:hAnsi="Cambria Math"/>
                    <w:lang w:val="en-MY" w:eastAsia="en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MY" w:eastAsia="en-GB"/>
                  </w:rPr>
                  <m:t>i</m:t>
                </m:r>
              </m:sub>
            </m:sSub>
            <m:r>
              <w:rPr>
                <w:rFonts w:ascii="Cambria Math" w:hAnsi="Cambria Math"/>
                <w:lang w:val="en-MY" w:eastAsia="en-GB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sSubPr>
              <m:e>
                <m:r>
                  <w:rPr>
                    <w:rFonts w:ascii="Cambria Math" w:hAnsi="Cambria Math"/>
                    <w:lang w:val="en-MY" w:eastAsia="en-GB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MY" w:eastAsia="en-GB"/>
                  </w:rPr>
                  <m:t>j+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MY" w:eastAsia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MY" w:eastAsia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MY" w:eastAsia="en-GB"/>
                      </w:rPr>
                      <m:t>2</m:t>
                    </m:r>
                  </m:den>
                </m:f>
              </m:sub>
            </m:sSub>
          </m:e>
        </m:d>
      </m:oMath>
      <w:r w:rsidR="00CF5707">
        <w:rPr>
          <w:lang w:val="en-MY" w:eastAsia="en-GB"/>
        </w:rPr>
        <w:t xml:space="preserve"> </w:t>
      </w:r>
      <w:r w:rsidR="00CF5707" w:rsidRPr="00CF5707">
        <w:rPr>
          <w:lang w:val="en-MY" w:eastAsia="en-GB"/>
        </w:rPr>
        <w:t>and Eq. (10) is substituted into</w:t>
      </w:r>
    </w:p>
    <w:p w14:paraId="542CB55E" w14:textId="6ACA65FD" w:rsidR="001E7789" w:rsidRDefault="00CF5707" w:rsidP="00CF5707">
      <w:pPr>
        <w:pStyle w:val="Paragraph"/>
        <w:ind w:firstLine="0"/>
        <w:rPr>
          <w:lang w:val="en-MY" w:eastAsia="en-GB"/>
        </w:rPr>
      </w:pPr>
      <w:r w:rsidRPr="00CF5707">
        <w:rPr>
          <w:lang w:val="en-MY" w:eastAsia="en-GB"/>
        </w:rPr>
        <w:lastRenderedPageBreak/>
        <w:t>Eq. (1). The B-Spline and boundary conditions are reduced at both time and space dimensions resulting in Eq</w:t>
      </w:r>
      <w:r w:rsidR="003D6A4C">
        <w:rPr>
          <w:lang w:val="en-MY" w:eastAsia="en-GB"/>
        </w:rPr>
        <w:t xml:space="preserve">. </w:t>
      </w:r>
      <w:r w:rsidR="003D6A4C" w:rsidRPr="003D6A4C">
        <w:rPr>
          <w:lang w:val="en-MY" w:eastAsia="en-GB"/>
        </w:rPr>
        <w:t>(11) to become</w:t>
      </w:r>
    </w:p>
    <w:p w14:paraId="3BD29E24" w14:textId="77777777" w:rsidR="003D6A4C" w:rsidRDefault="003D6A4C" w:rsidP="00CF5707">
      <w:pPr>
        <w:pStyle w:val="Paragraph"/>
        <w:ind w:firstLine="0"/>
        <w:rPr>
          <w:lang w:val="en-MY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4"/>
        <w:gridCol w:w="566"/>
      </w:tblGrid>
      <w:tr w:rsidR="007F4EAB" w14:paraId="67AA64F7" w14:textId="77777777" w:rsidTr="00B32F99">
        <w:tc>
          <w:tcPr>
            <w:tcW w:w="8784" w:type="dxa"/>
          </w:tcPr>
          <w:p w14:paraId="41F07E33" w14:textId="11933252" w:rsidR="007F4EAB" w:rsidRPr="005E0446" w:rsidRDefault="002A2C26" w:rsidP="00880654">
            <w:pPr>
              <w:pStyle w:val="Equation"/>
              <w:jc w:val="left"/>
            </w:pPr>
            <m:oMathPara>
              <m:oMath>
                <m:d>
                  <m:dPr>
                    <m:begChr m:val="{"/>
                    <m:endChr m:val=""/>
                    <m:ctrlPr/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/>
                      </m:mPr>
                      <m:mr>
                        <m:e>
                          <m:d>
                            <m:dPr>
                              <m:ctrlPr>
                                <w:rPr>
                                  <w:iCs w:val="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iCs w:val="0"/>
                                    </w:rPr>
                                  </m:ctrlPr>
                                </m:sSubPr>
                                <m:e>
                                  <m:r>
                                    <m:t>a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iCs w:val="0"/>
                                    </w:rPr>
                                  </m:ctrlPr>
                                </m:fPr>
                                <m:num>
                                  <m:r>
                                    <m:t>2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iCs w:val="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t>b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d>
                                    <m:dPr>
                                      <m:ctrlPr/>
                                    </m:dPr>
                                    <m:e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t>ρ</m:t>
                                      </m:r>
                                      <m:r>
                                        <m:t>h-</m:t>
                                      </m:r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r>
                                    <m:t>-</m:t>
                                  </m:r>
                                  <m:r>
                                    <m:t>ρ</m:t>
                                  </m:r>
                                  <m:r>
                                    <m:t>h</m:t>
                                  </m:r>
                                </m:den>
                              </m:f>
                            </m:e>
                          </m:d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</m:t>
                              </m:r>
                              <m:r>
                                <m:t>2,</m:t>
                              </m:r>
                              <m:r>
                                <m:t>j</m:t>
                              </m:r>
                              <m:r>
                                <m:t>+1</m:t>
                              </m:r>
                            </m:sub>
                          </m:sSub>
                          <m:r>
                            <m:t>=</m:t>
                          </m:r>
                          <m:d>
                            <m:dPr>
                              <m:ctrlPr>
                                <w:rPr>
                                  <w:iCs w:val="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iCs w:val="0"/>
                                    </w:rPr>
                                  </m:ctrlPr>
                                </m:sSubPr>
                                <m:e>
                                  <m:r>
                                    <m:t>d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iCs w:val="0"/>
                                    </w:rPr>
                                  </m:ctrlPr>
                                </m:fPr>
                                <m:num>
                                  <m:r>
                                    <m:t>2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iCs w:val="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t>c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d>
                                    <m:dPr>
                                      <m:ctrlPr/>
                                    </m:dPr>
                                    <m:e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t>ρ</m:t>
                                      </m:r>
                                      <m:r>
                                        <m:t>h-</m:t>
                                      </m:r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r>
                                    <m:t>-</m:t>
                                  </m:r>
                                  <m:r>
                                    <m:t>ρ</m:t>
                                  </m:r>
                                  <m:r>
                                    <m:t>h</m:t>
                                  </m:r>
                                </m:den>
                              </m:f>
                            </m:e>
                          </m:d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-</m:t>
                              </m:r>
                              <m:r>
                                <m:t>2,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t>+</m:t>
                          </m:r>
                          <m:d>
                            <m:dPr>
                              <m:ctrlPr>
                                <w:rPr>
                                  <w:iCs w:val="0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iCs w:val="0"/>
                                    </w:rPr>
                                  </m:ctrlPr>
                                </m:fPr>
                                <m:num>
                                  <m:r>
                                    <m:t>2</m:t>
                                  </m:r>
                                  <m:d>
                                    <m:dPr>
                                      <m:ctrlPr>
                                        <w:rPr>
                                          <w:iCs w:val="0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iCs w:val="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iCs w:val="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  <m:d>
                                    <m:dPr>
                                      <m:ctrlPr/>
                                    </m:dPr>
                                    <m:e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t>ρ</m:t>
                                      </m:r>
                                      <m:r>
                                        <m:t>h-</m:t>
                                      </m:r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r>
                                    <m:t>-</m:t>
                                  </m:r>
                                  <m:r>
                                    <m:t>ρ</m:t>
                                  </m:r>
                                  <m:r>
                                    <m:t>h</m:t>
                                  </m:r>
                                </m:den>
                              </m:f>
                            </m:e>
                          </m:d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u</m:t>
                              </m:r>
                            </m:e>
                            <m:sub>
                              <m:r>
                                <m:t>0,</m:t>
                              </m:r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a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,</m:t>
                              </m:r>
                              <m:r>
                                <m:t>j</m:t>
                              </m:r>
                              <m:r>
                                <m:t>+1</m:t>
                              </m:r>
                            </m:sub>
                          </m:sSub>
                          <m:r>
                            <m:t>+</m:t>
                          </m:r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b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iCs w:val="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iCs w:val="0"/>
                                    </w:rPr>
                                  </m:ctrlPr>
                                </m:sSubPr>
                                <m:e>
                                  <m:r>
                                    <m:t>C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  <m:r>
                                    <m:t>-</m:t>
                                  </m:r>
                                  <m:r>
                                    <m:t>1,</m:t>
                                  </m:r>
                                  <m:r>
                                    <m:t>j</m:t>
                                  </m:r>
                                  <m:r>
                                    <m:t>+1</m:t>
                                  </m:r>
                                </m:sub>
                              </m:sSub>
                              <m: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iCs w:val="0"/>
                                    </w:rPr>
                                  </m:ctrlPr>
                                </m:sSubPr>
                                <m:e>
                                  <m:r>
                                    <m:t>C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  <m:r>
                                    <m:t>+1,</m:t>
                                  </m:r>
                                  <m:r>
                                    <m:t>j</m:t>
                                  </m:r>
                                  <m:r>
                                    <m:t>+1</m:t>
                                  </m:r>
                                </m:sub>
                              </m:sSub>
                            </m:e>
                          </m:d>
                          <m:r>
                            <m:t>=</m:t>
                          </m:r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iCs w:val="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iCs w:val="0"/>
                                    </w:rPr>
                                  </m:ctrlPr>
                                </m:sSubPr>
                                <m:e>
                                  <m:r>
                                    <m:t>C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  <m:r>
                                    <m:t>-</m:t>
                                  </m:r>
                                  <m:r>
                                    <m:t>1,</m:t>
                                  </m:r>
                                  <m:r>
                                    <m:t>j</m:t>
                                  </m:r>
                                </m:sub>
                              </m:sSub>
                              <m: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iCs w:val="0"/>
                                    </w:rPr>
                                  </m:ctrlPr>
                                </m:sSubPr>
                                <m:e>
                                  <m:r>
                                    <m:t>C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  <m:r>
                                    <m:t>+1,</m:t>
                                  </m:r>
                                  <m:r>
                                    <m:t>j</m:t>
                                  </m:r>
                                </m:sub>
                              </m:sSub>
                            </m:e>
                          </m:d>
                          <m:r>
                            <m:t>+</m:t>
                          </m:r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d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,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t xml:space="preserve">, </m:t>
                          </m:r>
                          <m:r>
                            <m:t>i</m:t>
                          </m:r>
                          <m:r>
                            <m:t>=1,2,…,</m:t>
                          </m:r>
                          <m:r>
                            <m:t>m</m:t>
                          </m:r>
                          <m:r>
                            <m:t>-</m:t>
                          </m:r>
                          <m:r>
                            <m:t>1,</m:t>
                          </m:r>
                          <m:r>
                            <m:t>m</m:t>
                          </m:r>
                        </m:e>
                      </m:mr>
                      <m:mr>
                        <m:e>
                          <m:d>
                            <m:dPr>
                              <m:ctrlPr>
                                <w:rPr>
                                  <w:iCs w:val="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iCs w:val="0"/>
                                    </w:rPr>
                                  </m:ctrlPr>
                                </m:sSubPr>
                                <m:e>
                                  <m:r>
                                    <m:t>a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iCs w:val="0"/>
                                    </w:rPr>
                                  </m:ctrlPr>
                                </m:fPr>
                                <m:num>
                                  <m:r>
                                    <m:t>2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iCs w:val="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t>b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d>
                                    <m:dPr>
                                      <m:ctrlPr/>
                                    </m:dPr>
                                    <m:e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t>ρ</m:t>
                                      </m:r>
                                      <m:r>
                                        <m:t>h-</m:t>
                                      </m:r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r>
                                    <m:t>-</m:t>
                                  </m:r>
                                  <m:r>
                                    <m:t>ρ</m:t>
                                  </m:r>
                                  <m:r>
                                    <m:t>h</m:t>
                                  </m:r>
                                </m:den>
                              </m:f>
                            </m:e>
                          </m:d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+2,</m:t>
                              </m:r>
                              <m:r>
                                <m:t>j</m:t>
                              </m:r>
                              <m:r>
                                <m:t>+1</m:t>
                              </m:r>
                            </m:sub>
                          </m:sSub>
                          <m:r>
                            <m:t>=</m:t>
                          </m:r>
                          <m:d>
                            <m:dPr>
                              <m:ctrlPr>
                                <w:rPr>
                                  <w:iCs w:val="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iCs w:val="0"/>
                                    </w:rPr>
                                  </m:ctrlPr>
                                </m:sSubPr>
                                <m:e>
                                  <m:r>
                                    <m:t>d</m:t>
                                  </m:r>
                                </m:e>
                                <m:sub>
                                  <m:r>
                                    <m:t>1</m:t>
                                  </m:r>
                                </m:sub>
                              </m:sSub>
                              <m: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iCs w:val="0"/>
                                    </w:rPr>
                                  </m:ctrlPr>
                                </m:fPr>
                                <m:num>
                                  <m:r>
                                    <m:t>2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iCs w:val="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t>c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d>
                                    <m:dPr>
                                      <m:ctrlPr/>
                                    </m:dPr>
                                    <m:e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t>ρ</m:t>
                                      </m:r>
                                      <m:r>
                                        <m:t>h-</m:t>
                                      </m:r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r>
                                    <m:t>-</m:t>
                                  </m:r>
                                  <m:r>
                                    <m:t>ρ</m:t>
                                  </m:r>
                                  <m:r>
                                    <m:t>h</m:t>
                                  </m:r>
                                </m:den>
                              </m:f>
                            </m:e>
                          </m:d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C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+2,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t>+</m:t>
                          </m:r>
                          <m:d>
                            <m:dPr>
                              <m:ctrlPr>
                                <w:rPr>
                                  <w:iCs w:val="0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iCs w:val="0"/>
                                    </w:rPr>
                                  </m:ctrlPr>
                                </m:fPr>
                                <m:num>
                                  <m:r>
                                    <m:t>2</m:t>
                                  </m:r>
                                  <m:d>
                                    <m:dPr>
                                      <m:ctrlPr>
                                        <w:rPr>
                                          <w:iCs w:val="0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iCs w:val="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iCs w:val="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  <m:d>
                                    <m:dPr>
                                      <m:ctrlPr/>
                                    </m:dPr>
                                    <m:e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t>ρ</m:t>
                                      </m:r>
                                      <m:r>
                                        <m:t>h-</m:t>
                                      </m:r>
                                      <m:sSub>
                                        <m:sSubPr>
                                          <m:ctrlPr/>
                                        </m:sSubPr>
                                        <m:e>
                                          <m: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/>
                                    </m:sSubPr>
                                    <m:e>
                                      <m:r>
                                        <m:t>φ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  <m:r>
                                    <m:t>-</m:t>
                                  </m:r>
                                  <m:r>
                                    <m:t>ρ</m:t>
                                  </m:r>
                                  <m:r>
                                    <m:t>h</m:t>
                                  </m:r>
                                </m:den>
                              </m:f>
                            </m:e>
                          </m:d>
                          <m:sSub>
                            <m:sSubPr>
                              <m:ctrlPr>
                                <w:rPr>
                                  <w:iCs w:val="0"/>
                                </w:rPr>
                              </m:ctrlPr>
                            </m:sSubPr>
                            <m:e>
                              <m:r>
                                <m:t>u</m:t>
                              </m:r>
                            </m:e>
                            <m:sub>
                              <m:r>
                                <m:t>m</m:t>
                              </m:r>
                              <m:r>
                                <m:t>+1,</m:t>
                              </m:r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566" w:type="dxa"/>
          </w:tcPr>
          <w:p w14:paraId="42264C4F" w14:textId="77777777" w:rsidR="007F4EAB" w:rsidRDefault="007F4EAB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524A4E1C" w14:textId="77777777" w:rsidR="007F4EAB" w:rsidRDefault="007F4EAB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07A37918" w14:textId="77777777" w:rsidR="007F4EAB" w:rsidRDefault="007F4EAB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256936EE" w14:textId="77777777" w:rsidR="007F4EAB" w:rsidRDefault="007F4EAB" w:rsidP="00880654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1C89A5CD" w14:textId="1CDF92DA" w:rsidR="007F4EAB" w:rsidRPr="005E0446" w:rsidRDefault="007F4EAB" w:rsidP="008B228A">
            <w:pPr>
              <w:pStyle w:val="Paragraph"/>
              <w:ind w:firstLine="0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>
              <w:rPr>
                <w:i/>
                <w:iCs/>
                <w:lang w:val="en-MY"/>
              </w:rPr>
              <w:t>1</w:t>
            </w:r>
            <w:r w:rsidR="00DE2763">
              <w:rPr>
                <w:i/>
                <w:iCs/>
                <w:lang w:val="en-MY"/>
              </w:rPr>
              <w:t>2</w:t>
            </w:r>
            <w:r w:rsidR="00E742F6">
              <w:rPr>
                <w:i/>
                <w:iCs/>
                <w:lang w:val="en-MY"/>
              </w:rPr>
              <w:t>)</w:t>
            </w:r>
          </w:p>
        </w:tc>
      </w:tr>
    </w:tbl>
    <w:p w14:paraId="536735F2" w14:textId="77777777" w:rsidR="009D219D" w:rsidRDefault="009D219D" w:rsidP="00CF5707">
      <w:pPr>
        <w:pStyle w:val="Paragraph"/>
        <w:ind w:firstLine="0"/>
        <w:rPr>
          <w:lang w:val="en-MY" w:eastAsia="en-GB"/>
        </w:rPr>
      </w:pPr>
    </w:p>
    <w:p w14:paraId="7D5F302E" w14:textId="4D4E6435" w:rsidR="003D6A4C" w:rsidRDefault="005F09B5" w:rsidP="00CF5707">
      <w:pPr>
        <w:pStyle w:val="Paragraph"/>
        <w:ind w:firstLine="0"/>
        <w:rPr>
          <w:lang w:val="en-MY"/>
        </w:rPr>
      </w:pPr>
      <w:r>
        <w:rPr>
          <w:lang w:val="en-MY" w:eastAsia="en-GB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kωθ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ρ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ρh-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-ρh-kωθ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ρ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ρh-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</m:den>
        </m:f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-ρh-kω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1-θ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ρ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ρh-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</m:den>
        </m:f>
      </m:oMath>
      <w:r w:rsidR="002E4234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kω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1-θ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ρ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ρh-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="00F70FBD">
        <w:t>.</w:t>
      </w:r>
      <w:r w:rsidR="00292599">
        <w:t xml:space="preserve"> </w:t>
      </w:r>
      <w:r w:rsidR="00292599" w:rsidRPr="00292599">
        <w:rPr>
          <w:lang w:val="en-MY"/>
        </w:rPr>
        <w:t>Thus, the linear system is</w:t>
      </w:r>
    </w:p>
    <w:p w14:paraId="0C9260E8" w14:textId="77777777" w:rsidR="00615281" w:rsidRDefault="00615281" w:rsidP="00CF5707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0"/>
        <w:gridCol w:w="550"/>
      </w:tblGrid>
      <w:tr w:rsidR="003F15FF" w14:paraId="2B635377" w14:textId="77777777" w:rsidTr="00B32F99">
        <w:tc>
          <w:tcPr>
            <w:tcW w:w="8895" w:type="dxa"/>
          </w:tcPr>
          <w:p w14:paraId="1B7DB2A1" w14:textId="2E4D84B3" w:rsidR="003F15FF" w:rsidRPr="005E0446" w:rsidRDefault="002A2C26" w:rsidP="00880654">
            <w:pPr>
              <w:pStyle w:val="Equation"/>
              <w:jc w:val="left"/>
            </w:pPr>
            <m:oMathPara>
              <m:oMath>
                <m:acc>
                  <m:accPr>
                    <m:chr m:val="̅"/>
                    <m:ctrlPr/>
                  </m:accPr>
                  <m:e>
                    <m:r>
                      <m:t>A</m:t>
                    </m:r>
                  </m:e>
                </m:acc>
                <m:r>
                  <m:t>C</m:t>
                </m:r>
                <m:r>
                  <m:t>=</m:t>
                </m:r>
                <m:acc>
                  <m:accPr>
                    <m:chr m:val="̅"/>
                    <m:ctrlPr/>
                  </m:accPr>
                  <m:e>
                    <m:r>
                      <m:t>F</m:t>
                    </m:r>
                  </m:e>
                </m:acc>
              </m:oMath>
            </m:oMathPara>
          </w:p>
        </w:tc>
        <w:tc>
          <w:tcPr>
            <w:tcW w:w="455" w:type="dxa"/>
          </w:tcPr>
          <w:p w14:paraId="1EEDFF2E" w14:textId="5E1892FB" w:rsidR="003F15FF" w:rsidRPr="005E0446" w:rsidRDefault="003F15FF" w:rsidP="00BD2F0D">
            <w:pPr>
              <w:pStyle w:val="Paragraph"/>
              <w:ind w:firstLine="0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BD2F0D">
              <w:rPr>
                <w:i/>
                <w:iCs/>
                <w:lang w:val="en-MY"/>
              </w:rPr>
              <w:t>13</w:t>
            </w:r>
            <w:r>
              <w:rPr>
                <w:i/>
                <w:iCs/>
                <w:lang w:val="en-MY"/>
              </w:rPr>
              <w:t>)</w:t>
            </w:r>
          </w:p>
        </w:tc>
      </w:tr>
    </w:tbl>
    <w:p w14:paraId="30ADED84" w14:textId="77777777" w:rsidR="003F15FF" w:rsidRDefault="003F15FF" w:rsidP="00CF5707">
      <w:pPr>
        <w:pStyle w:val="Paragraph"/>
        <w:ind w:firstLine="0"/>
        <w:rPr>
          <w:lang w:val="en-MY"/>
        </w:rPr>
      </w:pPr>
    </w:p>
    <w:p w14:paraId="7D8AAD5A" w14:textId="77777777" w:rsidR="004306CF" w:rsidRDefault="002A48E7" w:rsidP="00CF5707">
      <w:pPr>
        <w:pStyle w:val="Paragraph"/>
        <w:ind w:firstLine="0"/>
        <w:rPr>
          <w:lang w:val="en-MY"/>
        </w:rPr>
      </w:pPr>
      <w:r>
        <w:rPr>
          <w:lang w:val="en-MY"/>
        </w:rPr>
        <w:t xml:space="preserve">where 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  <w:lang w:val="en-MY"/>
          </w:rPr>
          <m:t>=</m:t>
        </m:r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6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lang w:val="en-MY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ρh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</w:rPr>
                            <m:t>ρh</m:t>
                          </m:r>
                        </m:den>
                      </m:f>
                    </m:e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hAnsi="Cambria Math"/>
                        </w:rPr>
                        <m:t>⋱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hAnsi="Cambria Math"/>
                        </w:rPr>
                        <m:t>⋱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hAnsi="Cambria Math"/>
                        </w:rPr>
                        <m:t>⋱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ρh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</w:rPr>
                            <m:t>ρh</m:t>
                          </m:r>
                        </m:den>
                      </m:f>
                    </m:e>
                  </m:mr>
                </m:m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r>
                  <w:rPr>
                    <w:rFonts w:ascii="Cambria Math" w:hAnsi="Cambria Math"/>
                    <w:lang w:val="en-MY"/>
                  </w:rPr>
                  <m:t>m+2)×(m+2</m:t>
                </m:r>
              </m:e>
            </m:d>
          </m:sub>
        </m:sSub>
        <m:r>
          <w:rPr>
            <w:rFonts w:ascii="Cambria Math" w:hAnsi="Cambria Math"/>
            <w:lang w:val="en-MY"/>
          </w:rPr>
          <m:t>, C=</m:t>
        </m:r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lang w:val="en-MY"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-1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0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⋮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m-1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m</m:t>
                          </m:r>
                        </m:sub>
                      </m:sSub>
                    </m:e>
                  </m:mr>
                </m:m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r>
                  <w:rPr>
                    <w:rFonts w:ascii="Cambria Math" w:hAnsi="Cambria Math"/>
                    <w:lang w:val="en-MY"/>
                  </w:rPr>
                  <m:t>m+2</m:t>
                </m:r>
              </m:e>
            </m:d>
            <m:r>
              <w:rPr>
                <w:rFonts w:ascii="Cambria Math" w:hAnsi="Cambria Math"/>
                <w:lang w:val="en-MY"/>
              </w:rPr>
              <m:t>×1</m:t>
            </m:r>
          </m:sub>
        </m:sSub>
      </m:oMath>
      <w:r w:rsidR="007954F2">
        <w:rPr>
          <w:lang w:val="en-MY"/>
        </w:rPr>
        <w:t xml:space="preserve"> and</w:t>
      </w:r>
    </w:p>
    <w:p w14:paraId="3D3728F5" w14:textId="23F59468" w:rsidR="002A48E7" w:rsidRPr="004306CF" w:rsidRDefault="002A2C26" w:rsidP="00CF5707">
      <w:pPr>
        <w:pStyle w:val="Paragraph"/>
        <w:ind w:firstLine="0"/>
        <w:rPr>
          <w:lang w:val="en-MY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  <w:lang w:val="en-MY"/>
          </w:rPr>
          <m:t>=</m:t>
        </m:r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lang w:val="en-MY"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MY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MY"/>
                                      </w:rPr>
                                      <m:t>f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0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MY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MY"/>
                                      </w:rPr>
                                      <m:t>f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⋮</m:t>
                            </m:r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MY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MY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MY"/>
                                      </w:rPr>
                                      <m:t>f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MY"/>
                                  </w:rPr>
                                  <m:t>m</m:t>
                                </m:r>
                              </m:sub>
                            </m:sSub>
                          </m:e>
                        </m:mr>
                      </m:m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lang w:val="en-MY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MY"/>
                                </w:rPr>
                                <m:t>f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m</m:t>
                          </m:r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+1</m:t>
                          </m:r>
                        </m:sub>
                      </m:sSub>
                    </m:e>
                  </m:mr>
                </m:m>
              </m:e>
            </m:d>
          </m:e>
          <m:sub>
            <m:d>
              <m:dPr>
                <m:ctrlPr>
                  <w:rPr>
                    <w:rFonts w:ascii="Cambria Math" w:hAnsi="Cambria Math"/>
                    <w:i/>
                    <w:lang w:val="en-MY"/>
                  </w:rPr>
                </m:ctrlPr>
              </m:dPr>
              <m:e>
                <m:r>
                  <w:rPr>
                    <w:rFonts w:ascii="Cambria Math" w:hAnsi="Cambria Math"/>
                    <w:lang w:val="en-MY"/>
                  </w:rPr>
                  <m:t>m</m:t>
                </m:r>
                <m:r>
                  <w:rPr>
                    <w:rFonts w:ascii="Cambria Math" w:hAnsi="Cambria Math"/>
                    <w:lang w:val="en-MY"/>
                  </w:rPr>
                  <m:t>+2</m:t>
                </m:r>
              </m:e>
            </m:d>
            <m:r>
              <w:rPr>
                <w:rFonts w:ascii="Cambria Math" w:hAnsi="Cambria Math"/>
                <w:lang w:val="en-MY"/>
              </w:rPr>
              <m:t>×1</m:t>
            </m:r>
          </m:sub>
        </m:sSub>
      </m:oMath>
      <w:r w:rsidR="00CD0960">
        <w:rPr>
          <w:lang w:val="en-MY"/>
        </w:rPr>
        <w:t xml:space="preserve"> with </w:t>
      </w: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en-MY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lang w:val="en-MY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-1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i</m:t>
                  </m:r>
                  <m:r>
                    <w:rPr>
                      <w:rFonts w:ascii="Cambria Math" w:hAnsi="Cambria Math"/>
                    </w:rPr>
                    <m:t>=1,2,…,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1,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m</m:t>
                      </m:r>
                      <m:r>
                        <w:rPr>
                          <w:rFonts w:ascii="Cambria Math" w:hAnsi="Cambria Math"/>
                          <w:lang w:val="en-MY"/>
                        </w:rPr>
                        <m:t>+1</m:t>
                      </m:r>
                    </m:sub>
                  </m:sSub>
                  <m:r>
                    <w:rPr>
                      <w:rFonts w:ascii="Cambria Math" w:hAnsi="Cambria Math"/>
                      <w:lang w:val="en-MY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m</m:t>
                      </m:r>
                      <m:r>
                        <w:rPr>
                          <w:rFonts w:ascii="Cambria Math" w:hAnsi="Cambria Math"/>
                          <w:lang w:val="en-MY"/>
                        </w:rPr>
                        <m:t>+1</m:t>
                      </m:r>
                    </m:sub>
                  </m:sSub>
                  <m:r>
                    <w:rPr>
                      <w:rFonts w:ascii="Cambria Math" w:hAnsi="Cambria Math"/>
                      <w:lang w:val="en-MY"/>
                    </w:rPr>
                    <m:t>.</m:t>
                  </m:r>
                </m:e>
              </m:mr>
            </m:m>
          </m:e>
        </m:d>
      </m:oMath>
    </w:p>
    <w:p w14:paraId="3AFE21C7" w14:textId="77777777" w:rsidR="005739B4" w:rsidRDefault="005739B4" w:rsidP="00CF5707">
      <w:pPr>
        <w:pStyle w:val="Paragraph"/>
        <w:ind w:firstLine="0"/>
        <w:rPr>
          <w:lang w:val="en-MY"/>
        </w:rPr>
      </w:pPr>
    </w:p>
    <w:p w14:paraId="64E7F230" w14:textId="69D8BE01" w:rsidR="0051665E" w:rsidRDefault="001B72A4" w:rsidP="00CF5707">
      <w:pPr>
        <w:pStyle w:val="Paragraph"/>
        <w:ind w:firstLine="0"/>
        <w:rPr>
          <w:lang w:val="en-MY"/>
        </w:rPr>
      </w:pPr>
      <w:r w:rsidRPr="001B72A4">
        <w:rPr>
          <w:lang w:val="en-MY"/>
        </w:rPr>
        <w:t>Then,</w:t>
      </w:r>
      <w:r w:rsidR="00450843">
        <w:rPr>
          <w:lang w:val="en-MY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="00450843">
        <w:rPr>
          <w:lang w:val="en-MY"/>
        </w:rPr>
        <w:t xml:space="preserve"> </w:t>
      </w:r>
      <w:r w:rsidRPr="001B72A4">
        <w:rPr>
          <w:lang w:val="en-MY"/>
        </w:rPr>
        <w:t xml:space="preserve"> can be split into two matrices as follows:</w:t>
      </w:r>
    </w:p>
    <w:p w14:paraId="14030005" w14:textId="77777777" w:rsidR="00C353C7" w:rsidRDefault="00C353C7" w:rsidP="00CF5707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0"/>
        <w:gridCol w:w="550"/>
      </w:tblGrid>
      <w:tr w:rsidR="00D97831" w14:paraId="064622D9" w14:textId="77777777" w:rsidTr="005D3CF6">
        <w:tc>
          <w:tcPr>
            <w:tcW w:w="8895" w:type="dxa"/>
          </w:tcPr>
          <w:p w14:paraId="1F4B1CEB" w14:textId="1C9B411C" w:rsidR="00D97831" w:rsidRPr="005E0446" w:rsidRDefault="002A2C26" w:rsidP="002C4681">
            <w:pPr>
              <w:pStyle w:val="Equation"/>
              <w:jc w:val="left"/>
            </w:pPr>
            <m:oMathPara>
              <m:oMath>
                <m:acc>
                  <m:accPr>
                    <m:chr m:val="̅"/>
                    <m:ctrlPr/>
                  </m:accPr>
                  <m:e>
                    <m:r>
                      <m:t>A</m:t>
                    </m:r>
                  </m:e>
                </m:acc>
                <m:r>
                  <m:t>=</m:t>
                </m:r>
                <m:sSub>
                  <m:sSubPr>
                    <m:ctrlPr/>
                  </m:sSubPr>
                  <m:e>
                    <m:acc>
                      <m:accPr>
                        <m:chr m:val="̅"/>
                        <m:ctrlPr/>
                      </m:accPr>
                      <m:e>
                        <m:r>
                          <m:t>G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  <m:r>
                  <m:t>+</m:t>
                </m:r>
                <m:sSub>
                  <m:sSubPr>
                    <m:ctrlPr/>
                  </m:sSubPr>
                  <m:e>
                    <m:acc>
                      <m:accPr>
                        <m:chr m:val="̅"/>
                        <m:ctrlPr/>
                      </m:accPr>
                      <m:e>
                        <m:r>
                          <m:t>G</m:t>
                        </m:r>
                      </m:e>
                    </m:acc>
                  </m:e>
                  <m:sub>
                    <m:r>
                      <m:t>2</m:t>
                    </m:r>
                  </m:sub>
                </m:sSub>
              </m:oMath>
            </m:oMathPara>
          </w:p>
        </w:tc>
        <w:tc>
          <w:tcPr>
            <w:tcW w:w="455" w:type="dxa"/>
          </w:tcPr>
          <w:p w14:paraId="1FA1339F" w14:textId="24E1F64D" w:rsidR="00D97831" w:rsidRPr="005E0446" w:rsidRDefault="00D97831" w:rsidP="002C4681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6C3D55">
              <w:rPr>
                <w:i/>
                <w:iCs/>
                <w:lang w:val="en-MY"/>
              </w:rPr>
              <w:t>14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5A4B42B8" w14:textId="77777777" w:rsidR="00C353C7" w:rsidRDefault="00C353C7" w:rsidP="00CF5707">
      <w:pPr>
        <w:pStyle w:val="Paragraph"/>
        <w:ind w:firstLine="0"/>
        <w:rPr>
          <w:lang w:val="en-MY"/>
        </w:rPr>
      </w:pPr>
    </w:p>
    <w:p w14:paraId="4DA01E69" w14:textId="77777777" w:rsidR="00AC3161" w:rsidRDefault="00797277" w:rsidP="00CF5707">
      <w:pPr>
        <w:pStyle w:val="Paragraph"/>
        <w:ind w:firstLine="0"/>
        <w:rPr>
          <w:lang w:val="en-MY"/>
        </w:rPr>
      </w:pPr>
      <w:r>
        <w:rPr>
          <w:lang w:val="en-MY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MY"/>
                  </w:rPr>
                </m:ctrlPr>
              </m:accPr>
              <m:e>
                <m:r>
                  <w:rPr>
                    <w:rFonts w:ascii="Cambria Math" w:hAnsi="Cambria Math"/>
                    <w:lang w:val="en-MY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  <w:lang w:val="en-MY"/>
              </w:rPr>
              <m:t>1</m:t>
            </m:r>
          </m:sub>
        </m:sSub>
        <m:r>
          <w:rPr>
            <w:rFonts w:ascii="Cambria Math" w:hAnsi="Cambria Math"/>
            <w:lang w:val="en-MY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MY"/>
              </w:rPr>
            </m:ctrlPr>
          </m:dPr>
          <m:e>
            <m:m>
              <m:mPr>
                <m:mcs>
                  <m:mc>
                    <m:mcPr>
                      <m:count m:val="9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MY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MY"/>
                    </w:rPr>
                    <m:t>z</m:t>
                  </m: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⋱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  <w:lang w:val="en-MY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  <w:lang w:val="en-MY"/>
                    </w:rPr>
                    <m:t>z</m:t>
                  </m:r>
                </m:e>
              </m:mr>
            </m:m>
          </m:e>
        </m:d>
      </m:oMath>
      <w:r w:rsidR="00C353C7">
        <w:rPr>
          <w:lang w:val="en-MY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MY"/>
                  </w:rPr>
                </m:ctrlPr>
              </m:accPr>
              <m:e>
                <m:r>
                  <w:rPr>
                    <w:rFonts w:ascii="Cambria Math" w:hAnsi="Cambria Math"/>
                    <w:lang w:val="en-MY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  <w:lang w:val="en-MY"/>
              </w:rPr>
              <m:t>2</m:t>
            </m:r>
          </m:sub>
        </m:sSub>
        <m:r>
          <w:rPr>
            <w:rFonts w:ascii="Cambria Math" w:hAnsi="Cambria Math"/>
            <w:lang w:val="en-MY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MY"/>
              </w:rPr>
            </m:ctrlPr>
          </m:dPr>
          <m:e>
            <m:m>
              <m:mPr>
                <m:mcs>
                  <m:mc>
                    <m:mcPr>
                      <m:count m:val="9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MY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MY"/>
                    </w:rPr>
                    <m:t>z</m:t>
                  </m:r>
                </m:e>
                <m:e>
                  <m:r>
                    <w:rPr>
                      <w:rFonts w:ascii="Cambria Math" w:hAnsi="Cambria Math"/>
                      <w:lang w:val="en-MY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1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MY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MY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MY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M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MY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MY"/>
                        </w:rPr>
                        <m:t>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⋱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⋯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⋮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  <w:lang w:val="en-MY"/>
                    </w:rPr>
                    <m:t>z</m:t>
                  </m:r>
                </m:e>
              </m:mr>
            </m:m>
          </m:e>
        </m:d>
      </m:oMath>
      <w:r w:rsidR="0077385C">
        <w:rPr>
          <w:lang w:val="en-MY"/>
        </w:rPr>
        <w:t xml:space="preserve"> </w:t>
      </w:r>
      <w:r w:rsidR="0077385C" w:rsidRPr="0077385C">
        <w:rPr>
          <w:lang w:val="en-MY"/>
        </w:rPr>
        <w:t>with</w:t>
      </w:r>
    </w:p>
    <w:p w14:paraId="2766982B" w14:textId="5B6C645E" w:rsidR="00ED27F2" w:rsidRDefault="00AC3161" w:rsidP="00CF5707">
      <w:pPr>
        <w:pStyle w:val="Paragraph"/>
        <w:ind w:firstLine="0"/>
        <w:rPr>
          <w:lang w:val="en-MY"/>
        </w:rPr>
      </w:pPr>
      <m:oMath>
        <m:r>
          <w:rPr>
            <w:rFonts w:ascii="Cambria Math" w:hAnsi="Cambria Math"/>
            <w:lang w:val="en-MY"/>
          </w:rPr>
          <m:t>z=</m:t>
        </m:r>
        <m:f>
          <m:fPr>
            <m:ctrlPr>
              <w:rPr>
                <w:rFonts w:ascii="Cambria Math" w:hAnsi="Cambria Math"/>
                <w:i/>
                <w:lang w:val="en-MY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MY"/>
                  </w:rPr>
                </m:ctrlPr>
              </m:sSubPr>
              <m:e>
                <m:r>
                  <w:rPr>
                    <w:rFonts w:ascii="Cambria Math" w:hAnsi="Cambria Math"/>
                    <w:lang w:val="en-MY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MY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lang w:val="en-MY"/>
              </w:rPr>
              <m:t>2</m:t>
            </m:r>
          </m:den>
        </m:f>
        <m:r>
          <w:rPr>
            <w:rFonts w:ascii="Cambria Math" w:hAnsi="Cambria Math"/>
            <w:lang w:val="en-MY"/>
          </w:rPr>
          <m:t>-</m:t>
        </m:r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b</m:t>
            </m:r>
          </m:e>
          <m:sub>
            <m:r>
              <w:rPr>
                <w:rFonts w:ascii="Cambria Math" w:hAnsi="Cambria Math"/>
                <w:lang w:val="en-MY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MY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ρh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AC75CF">
        <w:rPr>
          <w:lang w:val="en-MY"/>
        </w:rPr>
        <w:t xml:space="preserve">. </w:t>
      </w:r>
      <w:r w:rsidR="00FC6DBB" w:rsidRPr="00FC6DBB">
        <w:rPr>
          <w:lang w:val="en-MY"/>
        </w:rPr>
        <w:t xml:space="preserve">The dimension of matrix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MY"/>
                  </w:rPr>
                </m:ctrlPr>
              </m:accPr>
              <m:e>
                <m:r>
                  <w:rPr>
                    <w:rFonts w:ascii="Cambria Math" w:hAnsi="Cambria Math"/>
                    <w:lang w:val="en-MY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  <w:lang w:val="en-MY"/>
              </w:rPr>
              <m:t>1</m:t>
            </m:r>
          </m:sub>
        </m:sSub>
      </m:oMath>
      <w:r w:rsidR="00FC6DBB" w:rsidRPr="00FC6DBB">
        <w:rPr>
          <w:lang w:val="en-MY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MY"/>
                  </w:rPr>
                </m:ctrlPr>
              </m:accPr>
              <m:e>
                <m:r>
                  <w:rPr>
                    <w:rFonts w:ascii="Cambria Math" w:hAnsi="Cambria Math"/>
                    <w:lang w:val="en-MY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  <w:lang w:val="en-MY"/>
              </w:rPr>
              <m:t>2</m:t>
            </m:r>
          </m:sub>
        </m:sSub>
      </m:oMath>
      <w:r w:rsidR="00FC6DBB" w:rsidRPr="00FC6DBB">
        <w:rPr>
          <w:lang w:val="en-MY"/>
        </w:rPr>
        <w:t xml:space="preserve"> is</w:t>
      </w:r>
      <w:r w:rsidR="00AC1734">
        <w:rPr>
          <w:lang w:val="en-MY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en-MY"/>
              </w:rPr>
            </m:ctrlPr>
          </m:dPr>
          <m:e>
            <m:r>
              <w:rPr>
                <w:rFonts w:ascii="Cambria Math" w:hAnsi="Cambria Math"/>
                <w:lang w:val="en-MY"/>
              </w:rPr>
              <m:t>m+2)×(m+2</m:t>
            </m:r>
          </m:e>
        </m:d>
      </m:oMath>
      <w:r w:rsidR="00AC1734">
        <w:rPr>
          <w:lang w:val="en-MY"/>
        </w:rPr>
        <w:t xml:space="preserve">. </w:t>
      </w:r>
      <w:r w:rsidR="00AC1734" w:rsidRPr="00AC1734">
        <w:rPr>
          <w:lang w:val="en-MY"/>
        </w:rPr>
        <w:t>Therefore, the ExpBSPAGE iteration is</w:t>
      </w:r>
    </w:p>
    <w:p w14:paraId="7A37209A" w14:textId="77777777" w:rsidR="00447A7E" w:rsidRDefault="00447A7E" w:rsidP="00CF5707">
      <w:pPr>
        <w:pStyle w:val="Paragraph"/>
        <w:ind w:firstLine="0"/>
        <w:rPr>
          <w:lang w:val="en-M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0"/>
        <w:gridCol w:w="550"/>
      </w:tblGrid>
      <w:tr w:rsidR="007D2821" w14:paraId="0C4A7615" w14:textId="77777777" w:rsidTr="005D3CF6">
        <w:tc>
          <w:tcPr>
            <w:tcW w:w="8895" w:type="dxa"/>
          </w:tcPr>
          <w:p w14:paraId="058178B9" w14:textId="6304AA80" w:rsidR="007D2821" w:rsidRPr="005E0446" w:rsidRDefault="002A2C26" w:rsidP="002C4681">
            <w:pPr>
              <w:pStyle w:val="Equation"/>
            </w:pPr>
            <m:oMathPara>
              <m:oMath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/>
                  </m:mPr>
                  <m:mr>
                    <m:e>
                      <m:d>
                        <m:dPr>
                          <m:ctrlPr/>
                        </m:dPr>
                        <m:e>
                          <m:sSub>
                            <m:sSubPr>
                              <m:ctrlPr>
                                <w:rPr>
                                  <w:lang w:val="en-MY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iCs w:val="0"/>
                                      <w:lang w:val="en-MY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lang w:val="en-MY"/>
                                    </w:rPr>
                                    <m:t>G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lang w:val="en-MY"/>
                                </w:rPr>
                                <m:t>1</m:t>
                              </m:r>
                            </m:sub>
                          </m:sSub>
                          <m:r>
                            <m:t>+</m:t>
                          </m:r>
                          <m:r>
                            <m:t>rI</m:t>
                          </m:r>
                        </m:e>
                      </m:d>
                      <m:sSup>
                        <m:sSupPr>
                          <m:ctrlPr/>
                        </m:sSupPr>
                        <m:e>
                          <m:r>
                            <m:t>u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  <m:r>
                                <m:t>+</m:t>
                              </m:r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1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sup>
                      </m:sSup>
                      <m:r>
                        <m:t>=</m:t>
                      </m:r>
                      <m:d>
                        <m:dPr>
                          <m:ctrlPr/>
                        </m:dPr>
                        <m:e>
                          <m:r>
                            <m:t>rI</m:t>
                          </m:r>
                          <m:r>
                            <m:t>-</m:t>
                          </m:r>
                          <m:sSub>
                            <m:sSubPr>
                              <m:ctrlPr>
                                <w:rPr>
                                  <w:lang w:val="en-MY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iCs w:val="0"/>
                                      <w:lang w:val="en-MY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lang w:val="en-MY"/>
                                    </w:rPr>
                                    <m:t>G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lang w:val="en-MY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  <m:sSup>
                        <m:sSupPr>
                          <m:ctrlPr/>
                        </m:sSupPr>
                        <m:e>
                          <m:r>
                            <m:t>u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</m:e>
                          </m:d>
                        </m:sup>
                      </m:sSup>
                      <m:r>
                        <m:t>+</m:t>
                      </m:r>
                      <m:sSup>
                        <m:sSupPr>
                          <m:ctrlPr/>
                        </m:sSupPr>
                        <m:e>
                          <m:r>
                            <m:t>F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</m:e>
                          </m:d>
                        </m:sup>
                      </m:sSup>
                      <m:r>
                        <m:t>,</m:t>
                      </m:r>
                    </m:e>
                  </m:mr>
                  <m:mr>
                    <m:e>
                      <m:d>
                        <m:dPr>
                          <m:ctrlPr/>
                        </m:dPr>
                        <m:e>
                          <m:sSub>
                            <m:sSubPr>
                              <m:ctrlPr>
                                <w:rPr>
                                  <w:lang w:val="en-MY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iCs w:val="0"/>
                                      <w:lang w:val="en-MY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lang w:val="en-MY"/>
                                    </w:rPr>
                                    <m:t>G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lang w:val="en-MY"/>
                                </w:rPr>
                                <m:t>2</m:t>
                              </m:r>
                            </m:sub>
                          </m:sSub>
                          <m:r>
                            <m:t>+</m:t>
                          </m:r>
                          <m:r>
                            <m:t>rI</m:t>
                          </m:r>
                        </m:e>
                      </m:d>
                      <m:sSup>
                        <m:sSupPr>
                          <m:ctrlPr/>
                        </m:sSupPr>
                        <m:e>
                          <m:r>
                            <m:t>u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  <m:r>
                                <m:t>+1</m:t>
                              </m:r>
                            </m:e>
                          </m:d>
                        </m:sup>
                      </m:sSup>
                      <m:r>
                        <m:t>=</m:t>
                      </m:r>
                      <m:d>
                        <m:dPr>
                          <m:ctrlPr/>
                        </m:dPr>
                        <m:e>
                          <m:r>
                            <m:t>rI</m:t>
                          </m:r>
                          <m:r>
                            <m:t>-</m:t>
                          </m:r>
                          <m:sSub>
                            <m:sSubPr>
                              <m:ctrlPr>
                                <w:rPr>
                                  <w:lang w:val="en-MY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iCs w:val="0"/>
                                      <w:lang w:val="en-MY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lang w:val="en-MY"/>
                                    </w:rPr>
                                    <m:t>G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lang w:val="en-MY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sSup>
                        <m:sSupPr>
                          <m:ctrlPr/>
                        </m:sSupPr>
                        <m:e>
                          <m:r>
                            <m:t>u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  <m:r>
                                <m:t>+</m:t>
                              </m:r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1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sup>
                      </m:sSup>
                      <m:r>
                        <m:t>+</m:t>
                      </m:r>
                      <m:sSup>
                        <m:sSupPr>
                          <m:ctrlPr/>
                        </m:sSupPr>
                        <m:e>
                          <m:r>
                            <m:t>F</m:t>
                          </m:r>
                        </m:e>
                        <m:sup>
                          <m:d>
                            <m:dPr>
                              <m:ctrlPr/>
                            </m:dPr>
                            <m:e>
                              <m:r>
                                <m:t>p</m:t>
                              </m:r>
                            </m:e>
                          </m:d>
                        </m:sup>
                      </m:sSup>
                      <m:r>
                        <m:t>,</m:t>
                      </m:r>
                    </m:e>
                  </m:mr>
                </m:m>
              </m:oMath>
            </m:oMathPara>
          </w:p>
        </w:tc>
        <w:tc>
          <w:tcPr>
            <w:tcW w:w="455" w:type="dxa"/>
          </w:tcPr>
          <w:p w14:paraId="53011491" w14:textId="77777777" w:rsidR="007D2821" w:rsidRDefault="007D2821" w:rsidP="002C4681">
            <w:pPr>
              <w:pStyle w:val="Paragraph"/>
              <w:ind w:firstLine="0"/>
              <w:rPr>
                <w:i/>
                <w:iCs/>
                <w:lang w:val="en-MY"/>
              </w:rPr>
            </w:pPr>
          </w:p>
          <w:p w14:paraId="6B7EE3D4" w14:textId="77777777" w:rsidR="007D2821" w:rsidRDefault="007D2821" w:rsidP="002C4681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</w:p>
          <w:p w14:paraId="7DF71E18" w14:textId="6C89F0C2" w:rsidR="007D2821" w:rsidRPr="005E0446" w:rsidRDefault="007D2821" w:rsidP="002C4681">
            <w:pPr>
              <w:pStyle w:val="Paragraph"/>
              <w:ind w:firstLine="0"/>
              <w:jc w:val="right"/>
              <w:rPr>
                <w:i/>
                <w:iCs/>
                <w:lang w:val="en-MY"/>
              </w:rPr>
            </w:pPr>
            <w:r w:rsidRPr="005E0446">
              <w:rPr>
                <w:i/>
                <w:iCs/>
                <w:lang w:val="en-MY"/>
              </w:rPr>
              <w:t>(</w:t>
            </w:r>
            <w:r w:rsidR="00B04188">
              <w:rPr>
                <w:i/>
                <w:iCs/>
                <w:lang w:val="en-MY"/>
              </w:rPr>
              <w:t>15</w:t>
            </w:r>
            <w:r w:rsidRPr="005E0446">
              <w:rPr>
                <w:i/>
                <w:iCs/>
                <w:lang w:val="en-MY"/>
              </w:rPr>
              <w:t>)</w:t>
            </w:r>
          </w:p>
        </w:tc>
      </w:tr>
    </w:tbl>
    <w:p w14:paraId="72B7854B" w14:textId="77777777" w:rsidR="007D2821" w:rsidRPr="00AC3161" w:rsidRDefault="007D2821" w:rsidP="00CF5707">
      <w:pPr>
        <w:pStyle w:val="Paragraph"/>
        <w:ind w:firstLine="0"/>
        <w:rPr>
          <w:lang w:val="en-MY"/>
        </w:rPr>
      </w:pPr>
    </w:p>
    <w:p w14:paraId="14B797FB" w14:textId="5893067E" w:rsidR="00615281" w:rsidRDefault="00EB72C9" w:rsidP="00EB72C9">
      <w:pPr>
        <w:pStyle w:val="Paragraph"/>
        <w:ind w:firstLine="0"/>
        <w:rPr>
          <w:lang w:val="en-MY" w:eastAsia="en-GB"/>
        </w:rPr>
      </w:pPr>
      <w:r w:rsidRPr="00EB72C9">
        <w:rPr>
          <w:lang w:val="en-MY" w:eastAsia="en-GB"/>
        </w:rPr>
        <w:t xml:space="preserve">for acceleration parameter, </w:t>
      </w:r>
      <m:oMath>
        <m:r>
          <w:rPr>
            <w:rFonts w:ascii="Cambria Math" w:hAnsi="Cambria Math"/>
            <w:lang w:val="en-MY" w:eastAsia="en-GB"/>
          </w:rPr>
          <m:t>r&gt;0</m:t>
        </m:r>
      </m:oMath>
      <w:r w:rsidRPr="00EB72C9">
        <w:rPr>
          <w:lang w:val="en-MY" w:eastAsia="en-GB"/>
        </w:rPr>
        <w:t xml:space="preserve"> and iteration number, </w:t>
      </w:r>
      <m:oMath>
        <m:r>
          <w:rPr>
            <w:rFonts w:ascii="Cambria Math" w:hAnsi="Cambria Math"/>
            <w:lang w:val="en-MY" w:eastAsia="en-GB"/>
          </w:rPr>
          <m:t>p</m:t>
        </m:r>
      </m:oMath>
      <w:r w:rsidRPr="00EB72C9">
        <w:rPr>
          <w:lang w:val="en-MY" w:eastAsia="en-GB"/>
        </w:rPr>
        <w:t>. The linear system in Eq. (15) is solved for the unknowns</w:t>
      </w:r>
      <w:r w:rsidR="00091556">
        <w:rPr>
          <w:lang w:val="en-MY" w:eastAsia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MY" w:eastAsia="en-GB"/>
              </w:rPr>
            </m:ctrlPr>
          </m:sSubPr>
          <m:e>
            <m:r>
              <w:rPr>
                <w:rFonts w:ascii="Cambria Math" w:hAnsi="Cambria Math"/>
                <w:lang w:val="en-MY" w:eastAsia="en-GB"/>
              </w:rPr>
              <m:t>C</m:t>
            </m:r>
          </m:e>
          <m:sub>
            <m:r>
              <w:rPr>
                <w:rFonts w:ascii="Cambria Math" w:hAnsi="Cambria Math"/>
                <w:lang w:val="en-MY" w:eastAsia="en-GB"/>
              </w:rPr>
              <m:t>j</m:t>
            </m:r>
          </m:sub>
        </m:sSub>
      </m:oMath>
      <w:r w:rsidR="00091556">
        <w:rPr>
          <w:lang w:val="en-MY" w:eastAsia="en-GB"/>
        </w:rPr>
        <w:t xml:space="preserve"> </w:t>
      </w:r>
      <w:r w:rsidRPr="00EB72C9">
        <w:rPr>
          <w:lang w:val="en-MY" w:eastAsia="en-GB"/>
        </w:rPr>
        <w:t xml:space="preserve">and substituted in </w:t>
      </w:r>
      <m:oMath>
        <m:r>
          <w:rPr>
            <w:rFonts w:ascii="Cambria Math" w:hAnsi="Cambria Math"/>
            <w:lang w:val="en-MY" w:eastAsia="en-GB"/>
          </w:rPr>
          <m:t>S(</m:t>
        </m:r>
        <m:sSub>
          <m:sSubPr>
            <m:ctrlPr>
              <w:rPr>
                <w:rFonts w:ascii="Cambria Math" w:hAnsi="Cambria Math"/>
                <w:i/>
                <w:lang w:val="en-MY" w:eastAsia="en-GB"/>
              </w:rPr>
            </m:ctrlPr>
          </m:sSubPr>
          <m:e>
            <m:r>
              <w:rPr>
                <w:rFonts w:ascii="Cambria Math" w:hAnsi="Cambria Math"/>
                <w:lang w:val="en-MY" w:eastAsia="en-GB"/>
              </w:rPr>
              <m:t>x</m:t>
            </m:r>
          </m:e>
          <m:sub>
            <m:r>
              <w:rPr>
                <w:rFonts w:ascii="Cambria Math" w:hAnsi="Cambria Math"/>
                <w:lang w:val="en-MY" w:eastAsia="en-GB"/>
              </w:rPr>
              <m:t>i</m:t>
            </m:r>
          </m:sub>
        </m:sSub>
        <m:r>
          <w:rPr>
            <w:rFonts w:ascii="Cambria Math" w:hAnsi="Cambria Math"/>
            <w:lang w:val="en-MY" w:eastAsia="en-GB"/>
          </w:rPr>
          <m:t>,t)</m:t>
        </m:r>
      </m:oMath>
      <w:r w:rsidR="00AD69B3">
        <w:rPr>
          <w:lang w:val="en-MY" w:eastAsia="en-GB"/>
        </w:rPr>
        <w:t xml:space="preserve"> </w:t>
      </w:r>
      <w:r w:rsidRPr="00EB72C9">
        <w:rPr>
          <w:lang w:val="en-MY" w:eastAsia="en-GB"/>
        </w:rPr>
        <w:t>to obtain the approximate solution.</w:t>
      </w:r>
    </w:p>
    <w:p w14:paraId="083ACF1E" w14:textId="4BE6EEB7" w:rsidR="0069325C" w:rsidRPr="00075EA6" w:rsidRDefault="0049593D" w:rsidP="0069325C">
      <w:pPr>
        <w:pStyle w:val="Heading1"/>
        <w:rPr>
          <w:caps w:val="0"/>
          <w:lang w:val="en-GB" w:eastAsia="en-GB"/>
        </w:rPr>
      </w:pPr>
      <w:r w:rsidRPr="0049593D">
        <w:rPr>
          <w:lang w:val="en-MY"/>
        </w:rPr>
        <w:lastRenderedPageBreak/>
        <w:t>NUMERICAL RESULTS</w:t>
      </w:r>
    </w:p>
    <w:p w14:paraId="3BA01B0E" w14:textId="6CB4AEA8" w:rsidR="0069325C" w:rsidRDefault="00EF46C5" w:rsidP="00EF46C5">
      <w:pPr>
        <w:pStyle w:val="Paragraph"/>
        <w:rPr>
          <w:lang w:val="en-MY" w:eastAsia="en-GB"/>
        </w:rPr>
      </w:pPr>
      <w:r w:rsidRPr="00EF46C5">
        <w:rPr>
          <w:lang w:val="en-MY" w:eastAsia="en-GB"/>
        </w:rPr>
        <w:t>Numerical solutions were generated using BSPAGE iteration method on two problems. For both problems, the following</w:t>
      </w:r>
      <w:r>
        <w:rPr>
          <w:lang w:val="en-MY" w:eastAsia="en-GB"/>
        </w:rPr>
        <w:t xml:space="preserve"> </w:t>
      </w:r>
      <w:r w:rsidRPr="00EF46C5">
        <w:rPr>
          <w:lang w:val="en-MY" w:eastAsia="en-GB"/>
        </w:rPr>
        <w:t>values are used:</w:t>
      </w:r>
      <w:r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θ=0.5, ∆t=0.001, r&lt;0</m:t>
        </m:r>
      </m:oMath>
      <w:r w:rsidR="002E1990">
        <w:rPr>
          <w:lang w:val="en-MY" w:eastAsia="en-GB"/>
        </w:rPr>
        <w:t xml:space="preserve"> and </w:t>
      </w:r>
      <m:oMath>
        <m:r>
          <w:rPr>
            <w:rFonts w:ascii="Cambria Math" w:hAnsi="Cambria Math"/>
            <w:lang w:val="en-MY" w:eastAsia="en-GB"/>
          </w:rPr>
          <m:t>U</m:t>
        </m:r>
        <m:d>
          <m:dPr>
            <m:ctrlPr>
              <w:rPr>
                <w:rFonts w:ascii="Cambria Math" w:hAnsi="Cambria Math"/>
                <w:i/>
                <w:lang w:val="en-MY" w:eastAsia="en-GB"/>
              </w:rPr>
            </m:ctrlPr>
          </m:dPr>
          <m:e>
            <m:r>
              <w:rPr>
                <w:rFonts w:ascii="Cambria Math" w:hAnsi="Cambria Math"/>
                <w:lang w:val="en-MY" w:eastAsia="en-GB"/>
              </w:rPr>
              <m:t>0,t</m:t>
            </m:r>
          </m:e>
        </m:d>
        <m:r>
          <w:rPr>
            <w:rFonts w:ascii="Cambria Math" w:hAnsi="Cambria Math"/>
            <w:lang w:val="en-MY" w:eastAsia="en-GB"/>
          </w:rPr>
          <m:t>=U</m:t>
        </m:r>
        <m:d>
          <m:dPr>
            <m:ctrlPr>
              <w:rPr>
                <w:rFonts w:ascii="Cambria Math" w:hAnsi="Cambria Math"/>
                <w:i/>
                <w:lang w:val="en-MY" w:eastAsia="en-GB"/>
              </w:rPr>
            </m:ctrlPr>
          </m:dPr>
          <m:e>
            <m:r>
              <w:rPr>
                <w:rFonts w:ascii="Cambria Math" w:hAnsi="Cambria Math"/>
                <w:lang w:val="en-MY" w:eastAsia="en-GB"/>
              </w:rPr>
              <m:t>1,t</m:t>
            </m:r>
          </m:e>
        </m:d>
        <m:r>
          <w:rPr>
            <w:rFonts w:ascii="Cambria Math" w:hAnsi="Cambria Math"/>
            <w:lang w:val="en-MY" w:eastAsia="en-GB"/>
          </w:rPr>
          <m:t>=0</m:t>
        </m:r>
      </m:oMath>
      <w:r w:rsidR="007F5F32">
        <w:rPr>
          <w:lang w:val="en-MY" w:eastAsia="en-GB"/>
        </w:rPr>
        <w:t>.</w:t>
      </w:r>
    </w:p>
    <w:p w14:paraId="7C7AE024" w14:textId="77777777" w:rsidR="000A5737" w:rsidRDefault="000A5737" w:rsidP="00EF46C5">
      <w:pPr>
        <w:pStyle w:val="Paragraph"/>
        <w:rPr>
          <w:lang w:val="en-MY" w:eastAsia="en-GB"/>
        </w:rPr>
      </w:pPr>
    </w:p>
    <w:p w14:paraId="306B23C6" w14:textId="6A2949F9" w:rsidR="007F5F32" w:rsidRDefault="007F5F32" w:rsidP="00CE36D8">
      <w:pPr>
        <w:pStyle w:val="Paragraph"/>
        <w:rPr>
          <w:lang w:val="en-MY" w:eastAsia="en-GB"/>
        </w:rPr>
      </w:pPr>
      <w:r w:rsidRPr="0092482B">
        <w:rPr>
          <w:b/>
          <w:bCs/>
          <w:lang w:val="en-MY" w:eastAsia="en-GB"/>
        </w:rPr>
        <w:t>Problem 1</w:t>
      </w:r>
      <w:r>
        <w:rPr>
          <w:lang w:val="en-MY" w:eastAsia="en-GB"/>
        </w:rPr>
        <w:t xml:space="preserve">: </w:t>
      </w:r>
      <w:r w:rsidR="00FF6699" w:rsidRPr="00FF6699">
        <w:rPr>
          <w:lang w:val="en-MY" w:eastAsia="en-GB"/>
        </w:rPr>
        <w:t>The highest time level at</w:t>
      </w:r>
      <w:r w:rsidR="00FF6699"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t=0.017</m:t>
        </m:r>
      </m:oMath>
      <w:r w:rsidR="00CE36D8">
        <w:rPr>
          <w:lang w:val="en-MY" w:eastAsia="en-GB"/>
        </w:rPr>
        <w:t xml:space="preserve"> </w:t>
      </w:r>
      <w:r w:rsidR="00CE36D8" w:rsidRPr="00CE36D8">
        <w:rPr>
          <w:lang w:val="en-MY" w:eastAsia="en-GB"/>
        </w:rPr>
        <w:t>the total number of intervals of time and space dimensions</w:t>
      </w:r>
      <w:r w:rsidR="00CE36D8">
        <w:rPr>
          <w:lang w:val="en-MY" w:eastAsia="en-GB"/>
        </w:rPr>
        <w:t xml:space="preserve"> </w:t>
      </w:r>
      <w:r w:rsidR="00CE36D8" w:rsidRPr="00CE36D8">
        <w:rPr>
          <w:lang w:val="en-MY" w:eastAsia="en-GB"/>
        </w:rPr>
        <w:t>is</w:t>
      </w:r>
      <w:r w:rsidR="00CE36D8"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m=17</m:t>
        </m:r>
      </m:oMath>
      <w:r w:rsidR="00B51518">
        <w:rPr>
          <w:lang w:val="en-MY" w:eastAsia="en-GB"/>
        </w:rPr>
        <w:t xml:space="preserve"> where </w:t>
      </w:r>
      <m:oMath>
        <m:r>
          <w:rPr>
            <w:rFonts w:ascii="Cambria Math" w:hAnsi="Cambria Math"/>
            <w:lang w:val="en-MY" w:eastAsia="en-GB"/>
          </w:rPr>
          <m:t>∆x=</m:t>
        </m:r>
        <m:f>
          <m:fPr>
            <m:ctrlPr>
              <w:rPr>
                <w:rFonts w:ascii="Cambria Math" w:hAnsi="Cambria Math"/>
                <w:i/>
                <w:lang w:val="en-MY" w:eastAsia="en-GB"/>
              </w:rPr>
            </m:ctrlPr>
          </m:fPr>
          <m:num>
            <m:r>
              <w:rPr>
                <w:rFonts w:ascii="Cambria Math" w:hAnsi="Cambria Math"/>
                <w:lang w:val="en-MY" w:eastAsia="en-GB"/>
              </w:rPr>
              <m:t>1</m:t>
            </m:r>
          </m:num>
          <m:den>
            <m:r>
              <w:rPr>
                <w:rFonts w:ascii="Cambria Math" w:hAnsi="Cambria Math"/>
                <w:lang w:val="en-MY" w:eastAsia="en-GB"/>
              </w:rPr>
              <m:t>18</m:t>
            </m:r>
          </m:den>
        </m:f>
      </m:oMath>
      <w:r w:rsidR="00090E6B">
        <w:rPr>
          <w:lang w:val="en-MY" w:eastAsia="en-GB"/>
        </w:rPr>
        <w:t xml:space="preserve">. </w:t>
      </w:r>
      <w:r w:rsidR="00090E6B" w:rsidRPr="00090E6B">
        <w:rPr>
          <w:lang w:val="en-MY" w:eastAsia="en-GB"/>
        </w:rPr>
        <w:t>The initial condition is taken to be</w:t>
      </w:r>
      <w:r w:rsidR="00090E6B"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U</m:t>
        </m:r>
        <m:d>
          <m:dPr>
            <m:ctrlPr>
              <w:rPr>
                <w:rFonts w:ascii="Cambria Math" w:hAnsi="Cambria Math"/>
                <w:i/>
                <w:lang w:val="en-MY" w:eastAsia="en-GB"/>
              </w:rPr>
            </m:ctrlPr>
          </m:dPr>
          <m:e>
            <m:r>
              <w:rPr>
                <w:rFonts w:ascii="Cambria Math" w:hAnsi="Cambria Math"/>
                <w:lang w:val="en-MY" w:eastAsia="en-GB"/>
              </w:rPr>
              <m:t>x,0</m:t>
            </m:r>
          </m:e>
        </m:d>
        <m:r>
          <w:rPr>
            <w:rFonts w:ascii="Cambria Math" w:hAnsi="Cambria Math"/>
            <w:lang w:val="en-MY" w:eastAsia="en-GB"/>
          </w:rPr>
          <m:t>=4x(1-x)</m:t>
        </m:r>
      </m:oMath>
      <w:r w:rsidR="00F02398">
        <w:rPr>
          <w:lang w:val="en-MY" w:eastAsia="en-GB"/>
        </w:rPr>
        <w:t xml:space="preserve"> </w:t>
      </w:r>
      <w:r w:rsidR="00F02398" w:rsidRPr="00F02398">
        <w:rPr>
          <w:lang w:val="en-MY" w:eastAsia="en-GB"/>
        </w:rPr>
        <w:t>and the exact solution is</w:t>
      </w:r>
      <w:r w:rsidR="00AB0F1E"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U</m:t>
        </m:r>
        <m:d>
          <m:dPr>
            <m:ctrlPr>
              <w:rPr>
                <w:rFonts w:ascii="Cambria Math" w:hAnsi="Cambria Math"/>
                <w:i/>
                <w:lang w:val="en-MY" w:eastAsia="en-GB"/>
              </w:rPr>
            </m:ctrlPr>
          </m:dPr>
          <m:e>
            <m:r>
              <w:rPr>
                <w:rFonts w:ascii="Cambria Math" w:hAnsi="Cambria Math"/>
                <w:lang w:val="en-MY" w:eastAsia="en-GB"/>
              </w:rPr>
              <m:t>x,t</m:t>
            </m:r>
          </m:e>
        </m:d>
        <m:r>
          <w:rPr>
            <w:rFonts w:ascii="Cambria Math" w:hAnsi="Cambria Math"/>
            <w:lang w:val="en-MY" w:eastAsia="en-GB"/>
          </w:rPr>
          <m:t>=</m:t>
        </m:r>
        <m:f>
          <m:fPr>
            <m:ctrlPr>
              <w:rPr>
                <w:rFonts w:ascii="Cambria Math" w:hAnsi="Cambria Math"/>
                <w:i/>
                <w:lang w:val="en-MY" w:eastAsia="en-GB"/>
              </w:rPr>
            </m:ctrlPr>
          </m:fPr>
          <m:num>
            <m:r>
              <w:rPr>
                <w:rFonts w:ascii="Cambria Math" w:hAnsi="Cambria Math"/>
                <w:lang w:val="en-MY" w:eastAsia="en-GB"/>
              </w:rPr>
              <m:t>32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sSupPr>
              <m:e>
                <m:r>
                  <w:rPr>
                    <w:rFonts w:ascii="Cambria Math" w:hAnsi="Cambria Math"/>
                    <w:lang w:val="en-MY" w:eastAsia="en-GB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val="en-MY" w:eastAsia="en-GB"/>
                  </w:rPr>
                  <m:t>3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MY" w:eastAsia="en-GB"/>
              </w:rPr>
            </m:ctrlPr>
          </m:naryPr>
          <m:sub>
            <m:r>
              <w:rPr>
                <w:rFonts w:ascii="Cambria Math" w:hAnsi="Cambria Math"/>
                <w:lang w:val="en-MY" w:eastAsia="en-GB"/>
              </w:rPr>
              <m:t>n=1,(2)</m:t>
            </m:r>
          </m:sub>
          <m:sup>
            <m:r>
              <w:rPr>
                <w:rFonts w:ascii="Cambria Math" w:hAnsi="Cambria Math"/>
                <w:lang w:val="en-MY" w:eastAsia="en-GB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fPr>
              <m:num>
                <m:r>
                  <w:rPr>
                    <w:rFonts w:ascii="Cambria Math" w:hAnsi="Cambria Math"/>
                    <w:lang w:val="en-MY" w:eastAsia="en-GB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en-MY" w:eastAsia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MY" w:eastAsia="en-GB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lang w:val="en-MY" w:eastAsia="en-GB"/>
                      </w:rPr>
                      <m:t>3</m:t>
                    </m:r>
                  </m:sup>
                </m:sSup>
              </m:den>
            </m:f>
            <m:sSup>
              <m:sSup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sSupPr>
              <m:e>
                <m:r>
                  <w:rPr>
                    <w:rFonts w:ascii="Cambria Math" w:hAnsi="Cambria Math"/>
                    <w:lang w:eastAsia="en-GB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eastAsia="en-GB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eastAsia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en-GB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lang w:eastAsia="en-GB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eastAsia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en-GB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lang w:eastAsia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eastAsia="en-GB"/>
                  </w:rPr>
                  <m:t>t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eastAsia="en-GB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MY" w:eastAsia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MY" w:eastAsia="en-GB"/>
                      </w:rPr>
                      <m:t>nπx</m:t>
                    </m:r>
                  </m:e>
                </m:d>
              </m:e>
            </m:func>
          </m:e>
        </m:nary>
      </m:oMath>
      <w:r w:rsidR="005C249B">
        <w:rPr>
          <w:lang w:val="en-MY" w:eastAsia="en-GB"/>
        </w:rPr>
        <w:t xml:space="preserve"> </w:t>
      </w:r>
      <w:r w:rsidR="005C249B" w:rsidRPr="005C249B">
        <w:rPr>
          <w:lang w:val="en-MY" w:eastAsia="en-GB"/>
        </w:rPr>
        <w:t>[3]. The free parameter for ExpBSPAGE is</w:t>
      </w:r>
      <w:r w:rsidR="005C249B"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ρ=12.67</m:t>
        </m:r>
      </m:oMath>
      <w:r w:rsidR="005C249B">
        <w:rPr>
          <w:lang w:val="en-MY" w:eastAsia="en-GB"/>
        </w:rPr>
        <w:t>.</w:t>
      </w:r>
    </w:p>
    <w:p w14:paraId="3FA9AC63" w14:textId="77777777" w:rsidR="000A5737" w:rsidRDefault="000A5737" w:rsidP="00CE36D8">
      <w:pPr>
        <w:pStyle w:val="Paragraph"/>
        <w:rPr>
          <w:lang w:val="en-MY" w:eastAsia="en-GB"/>
        </w:rPr>
      </w:pPr>
    </w:p>
    <w:p w14:paraId="7E427C84" w14:textId="2D18458E" w:rsidR="005C249B" w:rsidRDefault="005C249B" w:rsidP="005C249B">
      <w:pPr>
        <w:pStyle w:val="Paragraph"/>
        <w:rPr>
          <w:lang w:val="en-MY" w:eastAsia="en-GB"/>
        </w:rPr>
      </w:pPr>
      <w:r w:rsidRPr="0092482B">
        <w:rPr>
          <w:b/>
          <w:bCs/>
          <w:lang w:val="en-MY" w:eastAsia="en-GB"/>
        </w:rPr>
        <w:t>Problem 2</w:t>
      </w:r>
      <w:r>
        <w:rPr>
          <w:lang w:val="en-MY" w:eastAsia="en-GB"/>
        </w:rPr>
        <w:t xml:space="preserve">: </w:t>
      </w:r>
      <w:r w:rsidRPr="00FF6699">
        <w:rPr>
          <w:lang w:val="en-MY" w:eastAsia="en-GB"/>
        </w:rPr>
        <w:t>The highest time level at</w:t>
      </w:r>
      <w:r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t=0.019</m:t>
        </m:r>
      </m:oMath>
      <w:r>
        <w:rPr>
          <w:lang w:val="en-MY" w:eastAsia="en-GB"/>
        </w:rPr>
        <w:t xml:space="preserve"> </w:t>
      </w:r>
      <w:r w:rsidRPr="00CE36D8">
        <w:rPr>
          <w:lang w:val="en-MY" w:eastAsia="en-GB"/>
        </w:rPr>
        <w:t>the total number of intervals of time and space dimensions</w:t>
      </w:r>
      <w:r>
        <w:rPr>
          <w:lang w:val="en-MY" w:eastAsia="en-GB"/>
        </w:rPr>
        <w:t xml:space="preserve"> </w:t>
      </w:r>
      <w:r w:rsidRPr="00CE36D8">
        <w:rPr>
          <w:lang w:val="en-MY" w:eastAsia="en-GB"/>
        </w:rPr>
        <w:t>is</w:t>
      </w:r>
      <w:r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m=19</m:t>
        </m:r>
      </m:oMath>
      <w:r>
        <w:rPr>
          <w:lang w:val="en-MY" w:eastAsia="en-GB"/>
        </w:rPr>
        <w:t xml:space="preserve"> where </w:t>
      </w:r>
      <m:oMath>
        <m:r>
          <w:rPr>
            <w:rFonts w:ascii="Cambria Math" w:hAnsi="Cambria Math"/>
            <w:lang w:val="en-MY" w:eastAsia="en-GB"/>
          </w:rPr>
          <m:t>∆x=</m:t>
        </m:r>
        <m:f>
          <m:fPr>
            <m:ctrlPr>
              <w:rPr>
                <w:rFonts w:ascii="Cambria Math" w:hAnsi="Cambria Math"/>
                <w:i/>
                <w:lang w:val="en-MY" w:eastAsia="en-GB"/>
              </w:rPr>
            </m:ctrlPr>
          </m:fPr>
          <m:num>
            <m:r>
              <w:rPr>
                <w:rFonts w:ascii="Cambria Math" w:hAnsi="Cambria Math"/>
                <w:lang w:val="en-MY" w:eastAsia="en-GB"/>
              </w:rPr>
              <m:t>1</m:t>
            </m:r>
          </m:num>
          <m:den>
            <m:r>
              <w:rPr>
                <w:rFonts w:ascii="Cambria Math" w:hAnsi="Cambria Math"/>
                <w:lang w:val="en-MY" w:eastAsia="en-GB"/>
              </w:rPr>
              <m:t>20</m:t>
            </m:r>
          </m:den>
        </m:f>
      </m:oMath>
      <w:r>
        <w:rPr>
          <w:lang w:val="en-MY" w:eastAsia="en-GB"/>
        </w:rPr>
        <w:t xml:space="preserve">. </w:t>
      </w:r>
      <w:r w:rsidRPr="00090E6B">
        <w:rPr>
          <w:lang w:val="en-MY" w:eastAsia="en-GB"/>
        </w:rPr>
        <w:t>The initial condition is taken to be</w:t>
      </w:r>
      <w:r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U</m:t>
        </m:r>
        <m:d>
          <m:dPr>
            <m:ctrlPr>
              <w:rPr>
                <w:rFonts w:ascii="Cambria Math" w:hAnsi="Cambria Math"/>
                <w:i/>
                <w:lang w:val="en-MY" w:eastAsia="en-GB"/>
              </w:rPr>
            </m:ctrlPr>
          </m:dPr>
          <m:e>
            <m:r>
              <w:rPr>
                <w:rFonts w:ascii="Cambria Math" w:hAnsi="Cambria Math"/>
                <w:lang w:val="en-MY" w:eastAsia="en-GB"/>
              </w:rPr>
              <m:t>x,0</m:t>
            </m:r>
          </m:e>
        </m:d>
        <m:r>
          <w:rPr>
            <w:rFonts w:ascii="Cambria Math" w:hAnsi="Cambria Math"/>
            <w:lang w:val="en-MY" w:eastAsia="en-GB"/>
          </w:rPr>
          <m:t>=</m:t>
        </m:r>
        <m:func>
          <m:funcPr>
            <m:ctrlPr>
              <w:rPr>
                <w:rFonts w:ascii="Cambria Math" w:hAnsi="Cambria Math"/>
                <w:i/>
                <w:lang w:val="en-MY" w:eastAsia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en-GB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dPr>
              <m:e>
                <m:r>
                  <w:rPr>
                    <w:rFonts w:ascii="Cambria Math" w:hAnsi="Cambria Math"/>
                    <w:lang w:val="en-MY" w:eastAsia="en-GB"/>
                  </w:rPr>
                  <m:t>πx</m:t>
                </m:r>
              </m:e>
            </m:d>
          </m:e>
        </m:func>
        <m:d>
          <m:dPr>
            <m:ctrlPr>
              <w:rPr>
                <w:rFonts w:ascii="Cambria Math" w:hAnsi="Cambria Math"/>
                <w:i/>
                <w:lang w:val="en-MY" w:eastAsia="en-GB"/>
              </w:rPr>
            </m:ctrlPr>
          </m:dPr>
          <m:e>
            <m:r>
              <w:rPr>
                <w:rFonts w:ascii="Cambria Math" w:hAnsi="Cambria Math"/>
                <w:lang w:val="en-MY" w:eastAsia="en-GB"/>
              </w:rPr>
              <m:t>1+6</m:t>
            </m:r>
            <m:func>
              <m:func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eastAsia="en-GB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MY" w:eastAsia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MY" w:eastAsia="en-GB"/>
                      </w:rPr>
                      <m:t>πx</m:t>
                    </m:r>
                  </m:e>
                </m:d>
              </m:e>
            </m:func>
          </m:e>
        </m:d>
      </m:oMath>
      <w:r>
        <w:rPr>
          <w:lang w:val="en-MY" w:eastAsia="en-GB"/>
        </w:rPr>
        <w:t xml:space="preserve"> </w:t>
      </w:r>
      <w:r w:rsidRPr="00F02398">
        <w:rPr>
          <w:lang w:val="en-MY" w:eastAsia="en-GB"/>
        </w:rPr>
        <w:t>and the exact solution is</w:t>
      </w:r>
      <w:r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U</m:t>
        </m:r>
        <m:d>
          <m:dPr>
            <m:ctrlPr>
              <w:rPr>
                <w:rFonts w:ascii="Cambria Math" w:hAnsi="Cambria Math"/>
                <w:i/>
                <w:lang w:val="en-MY" w:eastAsia="en-GB"/>
              </w:rPr>
            </m:ctrlPr>
          </m:dPr>
          <m:e>
            <m:r>
              <w:rPr>
                <w:rFonts w:ascii="Cambria Math" w:hAnsi="Cambria Math"/>
                <w:lang w:val="en-MY" w:eastAsia="en-GB"/>
              </w:rPr>
              <m:t>x,t</m:t>
            </m:r>
          </m:e>
        </m:d>
        <m:r>
          <w:rPr>
            <w:rFonts w:ascii="Cambria Math" w:hAnsi="Cambria Math"/>
            <w:lang w:val="en-MY" w:eastAsia="en-GB"/>
          </w:rPr>
          <m:t>=</m:t>
        </m:r>
        <m:sSup>
          <m:sSupPr>
            <m:ctrlPr>
              <w:rPr>
                <w:rFonts w:ascii="Cambria Math" w:hAnsi="Cambria Math"/>
                <w:i/>
                <w:lang w:val="en-MY" w:eastAsia="en-GB"/>
              </w:rPr>
            </m:ctrlPr>
          </m:sSupPr>
          <m:e>
            <m:r>
              <w:rPr>
                <w:rFonts w:ascii="Cambria Math" w:hAnsi="Cambria Math"/>
                <w:lang w:eastAsia="en-GB"/>
              </w:rPr>
              <m:t>e</m:t>
            </m:r>
          </m:e>
          <m:sup>
            <m:r>
              <w:rPr>
                <w:rFonts w:ascii="Cambria Math" w:hAnsi="Cambria Math"/>
                <w:lang w:eastAsia="en-GB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eastAsia="en-GB"/>
                  </w:rPr>
                </m:ctrlPr>
              </m:sSupPr>
              <m:e>
                <m:r>
                  <w:rPr>
                    <w:rFonts w:ascii="Cambria Math" w:hAnsi="Cambria Math"/>
                    <w:lang w:eastAsia="en-GB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eastAsia="en-GB"/>
                  </w:rPr>
                  <m:t>2</m:t>
                </m:r>
              </m:sup>
            </m:sSup>
            <m:r>
              <w:rPr>
                <w:rFonts w:ascii="Cambria Math" w:hAnsi="Cambria Math"/>
                <w:lang w:eastAsia="en-GB"/>
              </w:rPr>
              <m:t>t</m:t>
            </m:r>
          </m:sup>
        </m:sSup>
        <m:func>
          <m:funcPr>
            <m:ctrlPr>
              <w:rPr>
                <w:rFonts w:ascii="Cambria Math" w:hAnsi="Cambria Math"/>
                <w:i/>
                <w:lang w:val="en-MY" w:eastAsia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en-GB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dPr>
              <m:e>
                <m:r>
                  <w:rPr>
                    <w:rFonts w:ascii="Cambria Math" w:hAnsi="Cambria Math"/>
                    <w:lang w:val="en-MY" w:eastAsia="en-GB"/>
                  </w:rPr>
                  <m:t>πx</m:t>
                </m:r>
              </m:e>
            </m:d>
          </m:e>
        </m:func>
        <m:r>
          <w:rPr>
            <w:rFonts w:ascii="Cambria Math" w:hAnsi="Cambria Math"/>
            <w:lang w:val="en-MY" w:eastAsia="en-GB"/>
          </w:rPr>
          <m:t>+3</m:t>
        </m:r>
        <m:sSup>
          <m:sSupPr>
            <m:ctrlPr>
              <w:rPr>
                <w:rFonts w:ascii="Cambria Math" w:hAnsi="Cambria Math"/>
                <w:i/>
                <w:lang w:val="en-MY" w:eastAsia="en-GB"/>
              </w:rPr>
            </m:ctrlPr>
          </m:sSupPr>
          <m:e>
            <m:r>
              <w:rPr>
                <w:rFonts w:ascii="Cambria Math" w:hAnsi="Cambria Math"/>
                <w:lang w:eastAsia="en-GB"/>
              </w:rPr>
              <m:t>e</m:t>
            </m:r>
          </m:e>
          <m:sup>
            <m:r>
              <w:rPr>
                <w:rFonts w:ascii="Cambria Math" w:hAnsi="Cambria Math"/>
                <w:lang w:eastAsia="en-GB"/>
              </w:rPr>
              <m:t>-4</m:t>
            </m:r>
            <m:sSup>
              <m:sSupPr>
                <m:ctrlPr>
                  <w:rPr>
                    <w:rFonts w:ascii="Cambria Math" w:hAnsi="Cambria Math"/>
                    <w:i/>
                    <w:lang w:eastAsia="en-GB"/>
                  </w:rPr>
                </m:ctrlPr>
              </m:sSupPr>
              <m:e>
                <m:r>
                  <w:rPr>
                    <w:rFonts w:ascii="Cambria Math" w:hAnsi="Cambria Math"/>
                    <w:lang w:eastAsia="en-GB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eastAsia="en-GB"/>
                  </w:rPr>
                  <m:t>2</m:t>
                </m:r>
              </m:sup>
            </m:sSup>
            <m:r>
              <w:rPr>
                <w:rFonts w:ascii="Cambria Math" w:hAnsi="Cambria Math"/>
                <w:lang w:eastAsia="en-GB"/>
              </w:rPr>
              <m:t>t</m:t>
            </m:r>
          </m:sup>
        </m:sSup>
        <m:func>
          <m:funcPr>
            <m:ctrlPr>
              <w:rPr>
                <w:rFonts w:ascii="Cambria Math" w:hAnsi="Cambria Math"/>
                <w:i/>
                <w:lang w:val="en-MY" w:eastAsia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en-GB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MY" w:eastAsia="en-GB"/>
                  </w:rPr>
                </m:ctrlPr>
              </m:dPr>
              <m:e>
                <m:r>
                  <w:rPr>
                    <w:rFonts w:ascii="Cambria Math" w:hAnsi="Cambria Math"/>
                    <w:lang w:val="en-MY" w:eastAsia="en-GB"/>
                  </w:rPr>
                  <m:t>2πx</m:t>
                </m:r>
              </m:e>
            </m:d>
          </m:e>
        </m:func>
      </m:oMath>
      <w:r>
        <w:rPr>
          <w:lang w:val="en-MY" w:eastAsia="en-GB"/>
        </w:rPr>
        <w:t xml:space="preserve"> </w:t>
      </w:r>
      <w:r w:rsidRPr="005C249B">
        <w:rPr>
          <w:lang w:val="en-MY" w:eastAsia="en-GB"/>
        </w:rPr>
        <w:t>[3]. The free parameter for ExpBSPAGE is</w:t>
      </w:r>
      <w:r>
        <w:rPr>
          <w:lang w:val="en-MY" w:eastAsia="en-GB"/>
        </w:rPr>
        <w:t xml:space="preserve"> </w:t>
      </w:r>
      <m:oMath>
        <m:r>
          <w:rPr>
            <w:rFonts w:ascii="Cambria Math" w:hAnsi="Cambria Math"/>
            <w:lang w:val="en-MY" w:eastAsia="en-GB"/>
          </w:rPr>
          <m:t>ρ=13.54</m:t>
        </m:r>
      </m:oMath>
      <w:r>
        <w:rPr>
          <w:lang w:val="en-MY" w:eastAsia="en-GB"/>
        </w:rPr>
        <w:t>.</w:t>
      </w:r>
    </w:p>
    <w:p w14:paraId="349B5563" w14:textId="45D47AEA" w:rsidR="000B18C9" w:rsidRPr="00075EA6" w:rsidRDefault="00726652" w:rsidP="00726652">
      <w:pPr>
        <w:pStyle w:val="Heading2"/>
      </w:pPr>
      <w:r>
        <w:t>Discussion</w:t>
      </w:r>
    </w:p>
    <w:p w14:paraId="45F073E8" w14:textId="1C97D486" w:rsidR="000B18C9" w:rsidRDefault="00856B9E" w:rsidP="008730F3">
      <w:pPr>
        <w:pStyle w:val="Paragraph"/>
        <w:rPr>
          <w:lang w:val="en-MY"/>
        </w:rPr>
      </w:pPr>
      <w:r w:rsidRPr="00856B9E">
        <w:rPr>
          <w:lang w:val="en-MY"/>
        </w:rPr>
        <w:t>The numerical absolute errors and norms at the highest time level for Problem 1 and Problem 2 are shown in Table</w:t>
      </w:r>
      <w:r>
        <w:rPr>
          <w:lang w:val="en-MY"/>
        </w:rPr>
        <w:t xml:space="preserve"> </w:t>
      </w:r>
      <w:r w:rsidRPr="00856B9E">
        <w:rPr>
          <w:lang w:val="en-MY"/>
        </w:rPr>
        <w:t>2.</w:t>
      </w:r>
      <w:r>
        <w:rPr>
          <w:lang w:val="en-MY"/>
        </w:rPr>
        <w:t xml:space="preserve"> </w:t>
      </w:r>
      <w:r w:rsidRPr="00856B9E">
        <w:rPr>
          <w:lang w:val="en-MY"/>
        </w:rPr>
        <w:t>From the table, ExpBSPAGE scheme is observed to produce more accurate results compared to AGE and BSPAGE</w:t>
      </w:r>
      <w:r>
        <w:rPr>
          <w:lang w:val="en-MY"/>
        </w:rPr>
        <w:t xml:space="preserve"> </w:t>
      </w:r>
      <w:r w:rsidRPr="00856B9E">
        <w:rPr>
          <w:lang w:val="en-MY"/>
        </w:rPr>
        <w:t xml:space="preserve">schemes. The graphs of absolute errors for Problem 1 at </w:t>
      </w:r>
      <m:oMath>
        <m:r>
          <w:rPr>
            <w:rFonts w:ascii="Cambria Math" w:hAnsi="Cambria Math"/>
            <w:lang w:val="en-MY"/>
          </w:rPr>
          <m:t>t=0.017</m:t>
        </m:r>
      </m:oMath>
      <w:r w:rsidRPr="00856B9E">
        <w:rPr>
          <w:lang w:val="en-MY"/>
        </w:rPr>
        <w:t xml:space="preserve"> and for Problem 2 at </w:t>
      </w:r>
      <m:oMath>
        <m:r>
          <w:rPr>
            <w:rFonts w:ascii="Cambria Math" w:hAnsi="Cambria Math"/>
            <w:lang w:val="en-MY"/>
          </w:rPr>
          <m:t>t=0.019</m:t>
        </m:r>
      </m:oMath>
      <w:r w:rsidRPr="00856B9E">
        <w:rPr>
          <w:lang w:val="en-MY"/>
        </w:rPr>
        <w:t xml:space="preserve"> are shown in Fig</w:t>
      </w:r>
      <w:r>
        <w:rPr>
          <w:lang w:val="en-MY"/>
        </w:rPr>
        <w:t xml:space="preserve"> </w:t>
      </w:r>
      <w:r w:rsidRPr="00856B9E">
        <w:rPr>
          <w:lang w:val="en-MY"/>
        </w:rPr>
        <w:t>2</w:t>
      </w:r>
      <w:r w:rsidR="00546DCC">
        <w:rPr>
          <w:lang w:val="en-MY"/>
        </w:rPr>
        <w:t xml:space="preserve"> and Fig 3</w:t>
      </w:r>
      <w:r w:rsidRPr="00856B9E">
        <w:rPr>
          <w:lang w:val="en-MY"/>
        </w:rPr>
        <w:t xml:space="preserve">. The value of </w:t>
      </w:r>
      <m:oMath>
        <m:sSub>
          <m:sSubPr>
            <m:ctrlPr>
              <w:rPr>
                <w:rFonts w:ascii="Cambria Math" w:hAnsi="Cambria Math"/>
                <w:i/>
                <w:lang w:val="en-MY"/>
              </w:rPr>
            </m:ctrlPr>
          </m:sSubPr>
          <m:e>
            <m:r>
              <w:rPr>
                <w:rFonts w:ascii="Cambria Math" w:hAnsi="Cambria Math"/>
                <w:lang w:val="en-MY"/>
              </w:rPr>
              <m:t>L</m:t>
            </m:r>
          </m:e>
          <m:sub>
            <m:r>
              <w:rPr>
                <w:rFonts w:ascii="Cambria Math" w:hAnsi="Cambria Math"/>
                <w:lang w:val="en-MY"/>
              </w:rPr>
              <m:t>2</m:t>
            </m:r>
          </m:sub>
        </m:sSub>
        <m:r>
          <w:rPr>
            <w:rFonts w:ascii="Cambria Math" w:hAnsi="Cambria Math"/>
            <w:lang w:val="en-MY"/>
          </w:rPr>
          <m:t>norm</m:t>
        </m:r>
      </m:oMath>
      <w:r w:rsidRPr="00856B9E">
        <w:rPr>
          <w:lang w:val="en-MY"/>
        </w:rPr>
        <w:t xml:space="preserve"> and </w:t>
      </w:r>
      <m:oMath>
        <m:r>
          <w:rPr>
            <w:rFonts w:ascii="Cambria Math" w:hAnsi="Cambria Math"/>
            <w:lang w:val="en-MY"/>
          </w:rPr>
          <m:t>Maxnorm</m:t>
        </m:r>
      </m:oMath>
      <w:r w:rsidRPr="00856B9E">
        <w:rPr>
          <w:lang w:val="en-MY"/>
        </w:rPr>
        <w:t xml:space="preserve"> of ExpBSPAGE scheme is the smallest compared to AGE and BSPAGE</w:t>
      </w:r>
      <w:r w:rsidR="008730F3">
        <w:rPr>
          <w:lang w:val="en-MY"/>
        </w:rPr>
        <w:t xml:space="preserve"> </w:t>
      </w:r>
      <w:r w:rsidRPr="00856B9E">
        <w:rPr>
          <w:lang w:val="en-MY"/>
        </w:rPr>
        <w:t>schemes. The value of acceleration parameter of ExpBSPAGE is slightly lower than AGE and slightly higher than</w:t>
      </w:r>
      <w:r w:rsidR="008730F3">
        <w:rPr>
          <w:lang w:val="en-MY"/>
        </w:rPr>
        <w:t xml:space="preserve"> </w:t>
      </w:r>
      <w:r w:rsidRPr="00856B9E">
        <w:rPr>
          <w:lang w:val="en-MY"/>
        </w:rPr>
        <w:t xml:space="preserve">BSPAGE. However, this situation still </w:t>
      </w:r>
      <w:r w:rsidR="008730F3" w:rsidRPr="00856B9E">
        <w:rPr>
          <w:lang w:val="en-MY"/>
        </w:rPr>
        <w:t>sustains</w:t>
      </w:r>
      <w:r w:rsidRPr="00856B9E">
        <w:rPr>
          <w:lang w:val="en-MY"/>
        </w:rPr>
        <w:t xml:space="preserve"> the accuracy of ExpBSPAGE scheme since the </w:t>
      </w:r>
      <m:oMath>
        <m:r>
          <w:rPr>
            <w:rFonts w:ascii="Cambria Math" w:hAnsi="Cambria Math"/>
            <w:lang w:val="en-MY"/>
          </w:rPr>
          <m:t>r</m:t>
        </m:r>
      </m:oMath>
      <w:r w:rsidRPr="00856B9E">
        <w:rPr>
          <w:lang w:val="en-MY"/>
        </w:rPr>
        <w:t xml:space="preserve"> value is real, small and</w:t>
      </w:r>
      <w:r w:rsidR="008730F3">
        <w:rPr>
          <w:lang w:val="en-MY"/>
        </w:rPr>
        <w:t xml:space="preserve"> </w:t>
      </w:r>
      <w:r w:rsidRPr="00856B9E">
        <w:rPr>
          <w:lang w:val="en-MY"/>
        </w:rPr>
        <w:t xml:space="preserve">positive. Fig </w:t>
      </w:r>
      <w:r w:rsidR="00975A96">
        <w:rPr>
          <w:lang w:val="en-MY"/>
        </w:rPr>
        <w:t>4 and Fig 5</w:t>
      </w:r>
      <w:r w:rsidRPr="00856B9E">
        <w:rPr>
          <w:lang w:val="en-MY"/>
        </w:rPr>
        <w:t xml:space="preserve"> shows that ExpBSPAGE scheme converges much faster compared to AGE and BSPAGE.</w:t>
      </w:r>
      <w:r w:rsidR="008730F3">
        <w:rPr>
          <w:lang w:val="en-MY"/>
        </w:rPr>
        <w:t xml:space="preserve"> </w:t>
      </w:r>
      <w:r w:rsidRPr="00856B9E">
        <w:rPr>
          <w:lang w:val="en-MY"/>
        </w:rPr>
        <w:t>ExpBSPAGE</w:t>
      </w:r>
      <w:r w:rsidR="008730F3">
        <w:rPr>
          <w:lang w:val="en-MY"/>
        </w:rPr>
        <w:t xml:space="preserve"> </w:t>
      </w:r>
      <w:r w:rsidRPr="00856B9E">
        <w:rPr>
          <w:lang w:val="en-MY"/>
        </w:rPr>
        <w:t>converges with a small value of the acceleration parameter, this implies that ExpBSPAGE converges faster with small</w:t>
      </w:r>
      <w:r w:rsidR="008730F3">
        <w:rPr>
          <w:lang w:val="en-MY"/>
        </w:rPr>
        <w:t xml:space="preserve"> </w:t>
      </w:r>
      <w:r w:rsidRPr="00856B9E">
        <w:rPr>
          <w:lang w:val="en-MY"/>
        </w:rPr>
        <w:t>rate of convergence.</w:t>
      </w:r>
    </w:p>
    <w:p w14:paraId="6E272D3D" w14:textId="77777777" w:rsidR="00275A99" w:rsidRDefault="00275A99" w:rsidP="008730F3">
      <w:pPr>
        <w:pStyle w:val="Paragraph"/>
        <w:rPr>
          <w:lang w:val="en-MY"/>
        </w:rPr>
      </w:pPr>
    </w:p>
    <w:tbl>
      <w:tblPr>
        <w:tblW w:w="9497" w:type="dxa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275"/>
        <w:gridCol w:w="1276"/>
        <w:gridCol w:w="1276"/>
        <w:gridCol w:w="992"/>
        <w:gridCol w:w="1139"/>
        <w:gridCol w:w="1287"/>
        <w:gridCol w:w="1264"/>
      </w:tblGrid>
      <w:tr w:rsidR="00656726" w:rsidRPr="00075EA6" w14:paraId="7437E12E" w14:textId="0D408A5C" w:rsidTr="00CA60CB">
        <w:trPr>
          <w:cantSplit/>
          <w:trHeight w:val="221"/>
          <w:jc w:val="center"/>
        </w:trPr>
        <w:tc>
          <w:tcPr>
            <w:tcW w:w="9497" w:type="dxa"/>
            <w:gridSpan w:val="8"/>
            <w:vAlign w:val="center"/>
          </w:tcPr>
          <w:p w14:paraId="000895C3" w14:textId="58915D9C" w:rsidR="00656726" w:rsidRPr="00075EA6" w:rsidRDefault="00656726" w:rsidP="002C4681">
            <w:pPr>
              <w:pStyle w:val="TableCaption"/>
              <w:rPr>
                <w:b/>
              </w:rPr>
            </w:pPr>
            <w:r w:rsidRPr="00075EA6">
              <w:rPr>
                <w:b/>
              </w:rPr>
              <w:t xml:space="preserve">TABLE </w:t>
            </w:r>
            <w:r>
              <w:rPr>
                <w:b/>
              </w:rPr>
              <w:t>2</w:t>
            </w:r>
            <w:r w:rsidRPr="00075EA6">
              <w:rPr>
                <w:b/>
              </w:rPr>
              <w:t xml:space="preserve">. </w:t>
            </w:r>
            <w:r w:rsidRPr="00BA4AAF">
              <w:rPr>
                <w:lang w:val="en-MY"/>
              </w:rPr>
              <w:t xml:space="preserve">Absolute errors and norms for Problem 1 for </w:t>
            </w:r>
            <m:oMath>
              <m:r>
                <w:rPr>
                  <w:rFonts w:ascii="Cambria Math" w:hAnsi="Cambria Math"/>
                  <w:lang w:val="en-MY"/>
                </w:rPr>
                <m:t>ρ=12.67</m:t>
              </m:r>
            </m:oMath>
            <w:r w:rsidRPr="00BA4AAF">
              <w:rPr>
                <w:lang w:val="en-MY"/>
              </w:rPr>
              <w:t xml:space="preserve"> at </w:t>
            </w:r>
            <m:oMath>
              <m:r>
                <w:rPr>
                  <w:rFonts w:ascii="Cambria Math" w:hAnsi="Cambria Math"/>
                  <w:lang w:val="en-MY"/>
                </w:rPr>
                <m:t xml:space="preserve">t=0.017 </m:t>
              </m:r>
            </m:oMath>
            <w:r w:rsidRPr="00BA4AAF">
              <w:rPr>
                <w:lang w:val="en-MY"/>
              </w:rPr>
              <w:t xml:space="preserve">and Problem 2 for </w:t>
            </w:r>
            <m:oMath>
              <m:r>
                <w:rPr>
                  <w:rFonts w:ascii="Cambria Math" w:hAnsi="Cambria Math"/>
                  <w:lang w:val="en-MY"/>
                </w:rPr>
                <m:t>ρ=13.54</m:t>
              </m:r>
            </m:oMath>
            <w:r w:rsidRPr="00BA4AAF">
              <w:rPr>
                <w:lang w:val="en-MY"/>
              </w:rPr>
              <w:t xml:space="preserve"> at </w:t>
            </w:r>
            <m:oMath>
              <m:r>
                <w:rPr>
                  <w:rFonts w:ascii="Cambria Math" w:hAnsi="Cambria Math"/>
                  <w:lang w:val="en-MY"/>
                </w:rPr>
                <m:t>t=0.019</m:t>
              </m:r>
            </m:oMath>
            <w:r>
              <w:rPr>
                <w:lang w:val="en-MY"/>
              </w:rPr>
              <w:t>.</w:t>
            </w:r>
          </w:p>
        </w:tc>
      </w:tr>
      <w:tr w:rsidR="00EC2B67" w:rsidRPr="00075EA6" w14:paraId="7B545CC9" w14:textId="3FAFDAFE" w:rsidTr="00CA60CB">
        <w:trPr>
          <w:cantSplit/>
          <w:trHeight w:val="272"/>
          <w:jc w:val="center"/>
        </w:trPr>
        <w:tc>
          <w:tcPr>
            <w:tcW w:w="4815" w:type="dxa"/>
            <w:gridSpan w:val="4"/>
            <w:vAlign w:val="center"/>
          </w:tcPr>
          <w:p w14:paraId="2F193DE5" w14:textId="21239B2D" w:rsidR="00D44B7C" w:rsidRDefault="00D44B7C" w:rsidP="0092482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Problem 1</w:t>
            </w:r>
          </w:p>
        </w:tc>
        <w:tc>
          <w:tcPr>
            <w:tcW w:w="4682" w:type="dxa"/>
            <w:gridSpan w:val="4"/>
            <w:vAlign w:val="center"/>
          </w:tcPr>
          <w:p w14:paraId="587117EA" w14:textId="1554C3BC" w:rsidR="00D44B7C" w:rsidRDefault="00D44B7C" w:rsidP="00D44B7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Problem 2</w:t>
            </w:r>
          </w:p>
        </w:tc>
      </w:tr>
      <w:tr w:rsidR="007B0A0E" w:rsidRPr="00075EA6" w14:paraId="03F9EF75" w14:textId="3D8EE4D0" w:rsidTr="007900B5">
        <w:trPr>
          <w:cantSplit/>
          <w:trHeight w:val="272"/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C687FE" w14:textId="77777777" w:rsidR="0059265D" w:rsidRPr="00125307" w:rsidRDefault="0059265D" w:rsidP="00125307"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5BCC80" w14:textId="4F0A90E9" w:rsidR="0059265D" w:rsidRPr="00075EA6" w:rsidRDefault="0059265D" w:rsidP="0059265D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AGE</m:t>
                </m:r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C1314C" w14:textId="3BB2BC9E" w:rsidR="0059265D" w:rsidRPr="0041309E" w:rsidRDefault="0059265D" w:rsidP="0059265D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BSPAGE</m:t>
                </m:r>
              </m:oMath>
            </m:oMathPara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vAlign w:val="center"/>
          </w:tcPr>
          <w:p w14:paraId="038D38E8" w14:textId="53156F5C" w:rsidR="0059265D" w:rsidRPr="00075EA6" w:rsidRDefault="0059265D" w:rsidP="0059265D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ExpBSPAGE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CCDF57" w14:textId="04FFC2CD" w:rsidR="0059265D" w:rsidRPr="0059265D" w:rsidRDefault="0059265D" w:rsidP="0059265D">
            <w:pPr>
              <w:rPr>
                <w:b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oMath>
            </m:oMathPara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A0FC3F" w14:textId="69DF6191" w:rsidR="0059265D" w:rsidRPr="0041309E" w:rsidRDefault="0059265D" w:rsidP="0059265D">
            <w:pPr>
              <w:jc w:val="center"/>
              <w:rPr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AGE</m:t>
                </m:r>
              </m:oMath>
            </m:oMathPara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9D147E" w14:textId="05BC2332" w:rsidR="0059265D" w:rsidRDefault="0059265D" w:rsidP="0059265D">
            <w:pPr>
              <w:jc w:val="center"/>
              <w:rPr>
                <w:b/>
                <w:i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BSPAGE</m:t>
                </m:r>
              </m:oMath>
            </m:oMathPara>
          </w:p>
        </w:tc>
        <w:tc>
          <w:tcPr>
            <w:tcW w:w="1264" w:type="dxa"/>
            <w:tcBorders>
              <w:left w:val="nil"/>
              <w:bottom w:val="single" w:sz="4" w:space="0" w:color="auto"/>
            </w:tcBorders>
            <w:vAlign w:val="center"/>
          </w:tcPr>
          <w:p w14:paraId="2DECD0B6" w14:textId="71C04ABC" w:rsidR="0059265D" w:rsidRDefault="0059265D" w:rsidP="0059265D">
            <w:pPr>
              <w:jc w:val="center"/>
              <w:rPr>
                <w:b/>
                <w:i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ExpBSPAGE</m:t>
                </m:r>
              </m:oMath>
            </m:oMathPara>
          </w:p>
        </w:tc>
      </w:tr>
      <w:tr w:rsidR="007B0A0E" w:rsidRPr="005A0E21" w14:paraId="2FE7194A" w14:textId="4AF69B2A" w:rsidTr="007900B5">
        <w:trPr>
          <w:cantSplit/>
          <w:jc w:val="center"/>
        </w:trPr>
        <w:tc>
          <w:tcPr>
            <w:tcW w:w="98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6640491" w14:textId="0F2458B9" w:rsidR="00661F56" w:rsidRPr="00402389" w:rsidRDefault="008462A6" w:rsidP="00125307">
            <w:pPr>
              <w:pStyle w:val="Paragraph"/>
              <w:jc w:val="left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0.27778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0FF6D4" w14:textId="117EE7E6" w:rsidR="00661F56" w:rsidRPr="00402389" w:rsidRDefault="00B64122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2.71×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7D2026" w14:textId="5A376365" w:rsidR="00661F56" w:rsidRPr="00402389" w:rsidRDefault="007E6CDE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2.02×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4471252" w14:textId="6CBF6A03" w:rsidR="00661F56" w:rsidRPr="00402389" w:rsidRDefault="00BF2E4B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8.21×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5969654" w14:textId="6846BF50" w:rsidR="00661F56" w:rsidRPr="00687FAD" w:rsidRDefault="00687FAD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0.05</m:t>
                </m:r>
              </m:oMath>
            </m:oMathPara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11D361" w14:textId="4AF5F93C" w:rsidR="00661F56" w:rsidRPr="00402389" w:rsidRDefault="009B2E26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1.44×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A17A01" w14:textId="2756314C" w:rsidR="00661F56" w:rsidRPr="00402389" w:rsidRDefault="00121EB8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4.13×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1AB85DB" w14:textId="781A4129" w:rsidR="00661F56" w:rsidRPr="00402389" w:rsidRDefault="00436DAF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4.17×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  <w:tr w:rsidR="007B0A0E" w:rsidRPr="005A0E21" w14:paraId="4D97CCBF" w14:textId="204D9306" w:rsidTr="007900B5">
        <w:trPr>
          <w:cantSplit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4FC1F8D5" w14:textId="53E4E4A4" w:rsidR="00661F56" w:rsidRPr="00402389" w:rsidRDefault="008462A6" w:rsidP="00125307">
            <w:pPr>
              <w:pStyle w:val="Paragraph"/>
              <w:jc w:val="left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0.33333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3F21F" w14:textId="220D0A31" w:rsidR="00661F56" w:rsidRPr="00402389" w:rsidRDefault="00524B9D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2.28×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C7AEE" w14:textId="39EE9085" w:rsidR="00661F56" w:rsidRPr="00402389" w:rsidRDefault="00E30ECB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1.45×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25A4FD57" w14:textId="1C9E95E8" w:rsidR="00661F56" w:rsidRPr="00402389" w:rsidRDefault="00076EA5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3.55×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4597B644" w14:textId="5C4576B8" w:rsidR="00661F56" w:rsidRPr="00687FAD" w:rsidRDefault="00687FAD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0.15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8295D" w14:textId="5D29ABDE" w:rsidR="00661F56" w:rsidRPr="00402389" w:rsidRDefault="0060044D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3.86×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A0AB9" w14:textId="047DCA9E" w:rsidR="00661F56" w:rsidRPr="00402389" w:rsidRDefault="00C93916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9.00×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5B0E1961" w14:textId="3DC6F9AD" w:rsidR="00661F56" w:rsidRPr="00402389" w:rsidRDefault="00E812D5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8.18×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  <w:tr w:rsidR="007B0A0E" w:rsidRPr="005A0E21" w14:paraId="420C8B50" w14:textId="77777777" w:rsidTr="007900B5">
        <w:trPr>
          <w:cantSplit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4B6A0B0B" w14:textId="0E119745" w:rsidR="00DD3F14" w:rsidRPr="00402389" w:rsidRDefault="00B32DF2" w:rsidP="00125307">
            <w:pPr>
              <w:pStyle w:val="Paragraph"/>
              <w:jc w:val="left"/>
              <w:rPr>
                <w:sz w:val="18"/>
                <w:szCs w:val="18"/>
                <w:lang w:val="en-M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0.38889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68056" w14:textId="7DBB304E" w:rsidR="00DD3F14" w:rsidRPr="00402389" w:rsidRDefault="006009C5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1.32×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626D4" w14:textId="1632E162" w:rsidR="00DD3F14" w:rsidRPr="00402389" w:rsidRDefault="00FD6A90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9.43×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76C66B6" w14:textId="7B7919F5" w:rsidR="00DD3F14" w:rsidRPr="00402389" w:rsidRDefault="00E34906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4.38×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74AD29D5" w14:textId="3418DF9F" w:rsidR="00DD3F14" w:rsidRPr="008E4627" w:rsidRDefault="008E4627" w:rsidP="00661F56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0.20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AC8CA" w14:textId="18F6132A" w:rsidR="00DD3F14" w:rsidRPr="00402389" w:rsidRDefault="0060044D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5.28×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5C354" w14:textId="7A6C765E" w:rsidR="00DD3F14" w:rsidRPr="00402389" w:rsidRDefault="00C93916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9.58×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11032E1B" w14:textId="4486A1F0" w:rsidR="00DD3F14" w:rsidRPr="00402389" w:rsidRDefault="00E812D5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8.29×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  <w:tr w:rsidR="007B0A0E" w:rsidRPr="005A0E21" w14:paraId="1F0229A0" w14:textId="77777777" w:rsidTr="007900B5">
        <w:trPr>
          <w:cantSplit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75E8320A" w14:textId="4461D5EA" w:rsidR="00DD3F14" w:rsidRPr="00402389" w:rsidRDefault="00B32DF2" w:rsidP="00125307">
            <w:pPr>
              <w:pStyle w:val="Paragraph"/>
              <w:jc w:val="left"/>
              <w:rPr>
                <w:sz w:val="18"/>
                <w:szCs w:val="18"/>
                <w:lang w:val="en-M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0.44444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4A5DD" w14:textId="088A69CA" w:rsidR="00DD3F14" w:rsidRPr="00402389" w:rsidRDefault="006F6740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9.70×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BEF6B" w14:textId="71966483" w:rsidR="00DD3F14" w:rsidRPr="00402389" w:rsidRDefault="006E06D1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6.05×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6D4CB76E" w14:textId="65856309" w:rsidR="00DD3F14" w:rsidRPr="00402389" w:rsidRDefault="000A5899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3.02×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3325F5D1" w14:textId="32B3D077" w:rsidR="00DD3F14" w:rsidRPr="008E4627" w:rsidRDefault="008E4627" w:rsidP="008E4627">
            <w:pPr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0.45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41A55" w14:textId="5164939C" w:rsidR="00DD3F14" w:rsidRPr="00402389" w:rsidRDefault="00117009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2.45×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30CB0" w14:textId="4F6E86FE" w:rsidR="00DD3F14" w:rsidRPr="00402389" w:rsidRDefault="006E6B25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8.20×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618AA5A9" w14:textId="083AF9F3" w:rsidR="00DD3F14" w:rsidRPr="00402389" w:rsidRDefault="00233E8D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6.26×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  <w:tr w:rsidR="007B0A0E" w:rsidRPr="005A0E21" w14:paraId="31F2D998" w14:textId="77777777" w:rsidTr="007900B5">
        <w:trPr>
          <w:cantSplit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3430203C" w14:textId="724EA3A3" w:rsidR="00DD3F14" w:rsidRPr="00402389" w:rsidRDefault="003F4D38" w:rsidP="00125307">
            <w:pPr>
              <w:pStyle w:val="Paragraph"/>
              <w:jc w:val="left"/>
              <w:rPr>
                <w:sz w:val="18"/>
                <w:szCs w:val="18"/>
                <w:lang w:val="en-M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0.55556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17E88" w14:textId="5D7D3C26" w:rsidR="00DD3F14" w:rsidRPr="00402389" w:rsidRDefault="00F85DFA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8.75×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FEDFE" w14:textId="561FDE0A" w:rsidR="00DD3F14" w:rsidRPr="00402389" w:rsidRDefault="008357E9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6.06×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6B09E0CB" w14:textId="415A279C" w:rsidR="00DD3F14" w:rsidRPr="00402389" w:rsidRDefault="000A5C45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3.02×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7501BC6F" w14:textId="4C744192" w:rsidR="00DD3F14" w:rsidRPr="0026284C" w:rsidRDefault="0026284C" w:rsidP="00661F56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0.50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6F5B8" w14:textId="72FF594D" w:rsidR="00DD3F14" w:rsidRPr="00402389" w:rsidRDefault="00AD2A67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6.94×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D7660" w14:textId="344063FF" w:rsidR="00DD3F14" w:rsidRPr="00402389" w:rsidRDefault="006E6B25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8.94×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5923153E" w14:textId="1A6556EA" w:rsidR="00DD3F14" w:rsidRPr="00402389" w:rsidRDefault="005E25BA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7.34×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  <w:tr w:rsidR="007B0A0E" w:rsidRPr="005A0E21" w14:paraId="12E2FC3C" w14:textId="77777777" w:rsidTr="007900B5">
        <w:trPr>
          <w:cantSplit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29A445D4" w14:textId="27C06258" w:rsidR="00DD3F14" w:rsidRPr="00402389" w:rsidRDefault="00FD2DA1" w:rsidP="00125307">
            <w:pPr>
              <w:pStyle w:val="Paragraph"/>
              <w:jc w:val="left"/>
              <w:rPr>
                <w:sz w:val="18"/>
                <w:szCs w:val="18"/>
                <w:lang w:val="en-M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0.61111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7A24C" w14:textId="4D26CFF9" w:rsidR="00DD3F14" w:rsidRPr="00402389" w:rsidRDefault="00542461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1.44×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9EDA4" w14:textId="780C8C03" w:rsidR="00DD3F14" w:rsidRPr="00402389" w:rsidRDefault="00543C02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9.43×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76DE709C" w14:textId="2A66D82D" w:rsidR="00DD3F14" w:rsidRPr="00402389" w:rsidRDefault="000A5C45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4.33×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4E930E2D" w14:textId="0B78A11B" w:rsidR="00DD3F14" w:rsidRPr="0026284C" w:rsidRDefault="0026284C" w:rsidP="00661F56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0.55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3B7C6" w14:textId="09656CA9" w:rsidR="00DD3F14" w:rsidRPr="00402389" w:rsidRDefault="0023525C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4.57×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E288F" w14:textId="35BD968E" w:rsidR="00DD3F14" w:rsidRPr="00402389" w:rsidRDefault="006E6B25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9.23×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2466B2B8" w14:textId="17E81B5E" w:rsidR="00DD3F14" w:rsidRPr="00402389" w:rsidRDefault="000E3997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7.56×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  <w:tr w:rsidR="007B0A0E" w:rsidRPr="005A0E21" w14:paraId="4328D582" w14:textId="38CDE1CC" w:rsidTr="007900B5">
        <w:trPr>
          <w:cantSplit/>
          <w:trHeight w:val="237"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53968DCF" w14:textId="7DCA923A" w:rsidR="00661F56" w:rsidRPr="00402389" w:rsidRDefault="00FD2DA1" w:rsidP="00125307">
            <w:pPr>
              <w:pStyle w:val="Paragraph"/>
              <w:jc w:val="left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0.66667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B108B" w14:textId="7FB18903" w:rsidR="00661F56" w:rsidRPr="00402389" w:rsidRDefault="00542461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1.89×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6963C" w14:textId="081A75C5" w:rsidR="00661F56" w:rsidRPr="00402389" w:rsidRDefault="00FB0841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1.45×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0CFE71AA" w14:textId="3BB5D682" w:rsidR="00661F56" w:rsidRPr="00402389" w:rsidRDefault="005800FC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3.56×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185B2F99" w14:textId="3A987379" w:rsidR="00661F56" w:rsidRPr="0026284C" w:rsidRDefault="0026284C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0.75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DB3D4" w14:textId="09097E5C" w:rsidR="00661F56" w:rsidRPr="00402389" w:rsidRDefault="0023525C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4.74×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53FA9" w14:textId="4EBA5D2E" w:rsidR="00661F56" w:rsidRPr="00402389" w:rsidRDefault="00BF2A42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5.66×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4D5C0F9F" w14:textId="1B7F514D" w:rsidR="00661F56" w:rsidRPr="00402389" w:rsidRDefault="000E3997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4.80×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  <w:tr w:rsidR="007B0A0E" w:rsidRPr="005A0E21" w14:paraId="7AD98DDE" w14:textId="77777777" w:rsidTr="007900B5">
        <w:trPr>
          <w:cantSplit/>
          <w:trHeight w:val="237"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439E3A9C" w14:textId="6B7577A0" w:rsidR="00FD2DA1" w:rsidRPr="00402389" w:rsidRDefault="007235BD" w:rsidP="00125307">
            <w:pPr>
              <w:pStyle w:val="Paragraph"/>
              <w:jc w:val="left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0.72222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B3968" w14:textId="528B7D9F" w:rsidR="00FD2DA1" w:rsidRPr="00402389" w:rsidRDefault="00542461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3.10×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6103E" w14:textId="2B531508" w:rsidR="00FD2DA1" w:rsidRPr="00402389" w:rsidRDefault="00C163FA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2.03×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0079DC9D" w14:textId="112E7B00" w:rsidR="00FD2DA1" w:rsidRPr="00402389" w:rsidRDefault="005800FC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8.21×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5E112E74" w14:textId="24C090A7" w:rsidR="00FD2DA1" w:rsidRPr="0026284C" w:rsidRDefault="0026284C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0.85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00A8D" w14:textId="35F826FD" w:rsidR="00FD2DA1" w:rsidRPr="00402389" w:rsidRDefault="002D7C0E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4.64×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197F7" w14:textId="5D407C9C" w:rsidR="00FD2DA1" w:rsidRPr="00402389" w:rsidRDefault="00BF2A42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2.00×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07FFC948" w14:textId="5101C564" w:rsidR="00FD2DA1" w:rsidRPr="00402389" w:rsidRDefault="000E3997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1.45×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  <w:tr w:rsidR="007B0A0E" w:rsidRPr="005A0E21" w14:paraId="6E6F56B9" w14:textId="77777777" w:rsidTr="007900B5">
        <w:trPr>
          <w:cantSplit/>
          <w:trHeight w:val="237"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2D91D217" w14:textId="396D482C" w:rsidR="00FD2DA1" w:rsidRPr="00402389" w:rsidRDefault="007235BD" w:rsidP="00125307">
            <w:pPr>
              <w:pStyle w:val="Paragraph"/>
              <w:jc w:val="left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0.83333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574DA" w14:textId="6D98C228" w:rsidR="00FD2DA1" w:rsidRPr="00402389" w:rsidRDefault="00542461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4.32×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0A762" w14:textId="07AFD7C2" w:rsidR="00FD2DA1" w:rsidRPr="00402389" w:rsidRDefault="00C163FA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2.57×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26B252CA" w14:textId="5B9DA72A" w:rsidR="00FD2DA1" w:rsidRPr="00402389" w:rsidRDefault="00B02FBD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1.41×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221ED059" w14:textId="5D2B5654" w:rsidR="00FD2DA1" w:rsidRPr="00A369A4" w:rsidRDefault="00A369A4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0.90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BAC51" w14:textId="12CBA86F" w:rsidR="00FD2DA1" w:rsidRPr="00402389" w:rsidRDefault="002D7C0E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2.68×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E6BEE" w14:textId="08EEAB6C" w:rsidR="00FD2DA1" w:rsidRPr="00402389" w:rsidRDefault="001E5DF0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6.38×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45FF4E65" w14:textId="55A654FA" w:rsidR="00FD2DA1" w:rsidRPr="00402389" w:rsidRDefault="00930CD1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3.99×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-6</m:t>
                    </m:r>
                  </m:sup>
                </m:sSup>
              </m:oMath>
            </m:oMathPara>
          </w:p>
        </w:tc>
      </w:tr>
      <w:tr w:rsidR="007B0A0E" w:rsidRPr="005A0E21" w14:paraId="4B5A167E" w14:textId="77777777" w:rsidTr="007900B5">
        <w:trPr>
          <w:cantSplit/>
          <w:trHeight w:val="237"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7B28DCD4" w14:textId="6B222902" w:rsidR="00FD2DA1" w:rsidRPr="00402389" w:rsidRDefault="007A7528" w:rsidP="00125307">
            <w:pPr>
              <w:pStyle w:val="Paragraph"/>
              <w:jc w:val="left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0.94444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C9FFB" w14:textId="17F3A704" w:rsidR="00FD2DA1" w:rsidRPr="00402389" w:rsidRDefault="00542461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3.07×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260D6" w14:textId="333172DA" w:rsidR="00FD2DA1" w:rsidRPr="00402389" w:rsidRDefault="00C163FA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1.24×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0AC9C6DD" w14:textId="65B3FA05" w:rsidR="00FD2DA1" w:rsidRPr="00402389" w:rsidRDefault="00662792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7.37×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79DECCF2" w14:textId="5DB78BB8" w:rsidR="00FD2DA1" w:rsidRPr="00A369A4" w:rsidRDefault="00A369A4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0.95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956BF" w14:textId="385F97E2" w:rsidR="00FD2DA1" w:rsidRPr="00402389" w:rsidRDefault="002D7C0E" w:rsidP="00661F56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2.92×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1E0E3" w14:textId="48ECB42B" w:rsidR="00FD2DA1" w:rsidRPr="00402389" w:rsidRDefault="001E5DF0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2.15×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338D35EA" w14:textId="1DE9113A" w:rsidR="00FD2DA1" w:rsidRPr="00402389" w:rsidRDefault="00656DED" w:rsidP="00661F56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1.85×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-7</m:t>
                    </m:r>
                  </m:sup>
                </m:sSup>
              </m:oMath>
            </m:oMathPara>
          </w:p>
        </w:tc>
      </w:tr>
      <w:tr w:rsidR="00DD53C3" w:rsidRPr="005A0E21" w14:paraId="3BC42FF1" w14:textId="77777777" w:rsidTr="007900B5">
        <w:trPr>
          <w:cantSplit/>
          <w:trHeight w:val="237"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119D504B" w14:textId="25473DF4" w:rsidR="009C0FE5" w:rsidRPr="00402389" w:rsidRDefault="009C0FE5" w:rsidP="009C0FE5">
            <w:pPr>
              <w:pStyle w:val="Paragraph"/>
              <w:jc w:val="left"/>
              <w:rPr>
                <w:sz w:val="18"/>
                <w:szCs w:val="18"/>
                <w:lang w:val="en-M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r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E0FDB" w14:textId="1752D19C" w:rsidR="009C0FE5" w:rsidRPr="00402389" w:rsidRDefault="009C0FE5" w:rsidP="009C0FE5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0.49970</m:t>
                </m:r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330C2" w14:textId="02EA6A20" w:rsidR="009C0FE5" w:rsidRPr="00402389" w:rsidRDefault="009C0FE5" w:rsidP="009C0FE5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0.49295</m:t>
                </m:r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3182410B" w14:textId="77D59EBD" w:rsidR="009C0FE5" w:rsidRPr="00402389" w:rsidRDefault="009C0FE5" w:rsidP="009C0FE5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0.49620</m:t>
                </m:r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6D06102B" w14:textId="07D8058D" w:rsidR="009C0FE5" w:rsidRPr="00402389" w:rsidRDefault="009C0FE5" w:rsidP="009C0FE5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r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74546" w14:textId="5F8C7C1C" w:rsidR="009C0FE5" w:rsidRPr="00402389" w:rsidRDefault="00A15C1F" w:rsidP="009C0FE5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0.49931</m:t>
                </m:r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94773" w14:textId="404034DC" w:rsidR="009C0FE5" w:rsidRPr="00402389" w:rsidRDefault="00A15C1F" w:rsidP="009C0FE5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0.42120</m:t>
                </m:r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5CD6E962" w14:textId="6496E8DA" w:rsidR="009C0FE5" w:rsidRPr="00402389" w:rsidRDefault="00A15C1F" w:rsidP="009C0FE5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0.49080</m:t>
                </m:r>
              </m:oMath>
            </m:oMathPara>
          </w:p>
        </w:tc>
      </w:tr>
      <w:tr w:rsidR="00461C97" w:rsidRPr="005A0E21" w14:paraId="69851F73" w14:textId="77777777" w:rsidTr="007900B5">
        <w:trPr>
          <w:cantSplit/>
          <w:trHeight w:val="237"/>
          <w:jc w:val="center"/>
        </w:trPr>
        <w:tc>
          <w:tcPr>
            <w:tcW w:w="988" w:type="dxa"/>
            <w:tcBorders>
              <w:top w:val="nil"/>
              <w:bottom w:val="nil"/>
              <w:right w:val="nil"/>
            </w:tcBorders>
            <w:vAlign w:val="center"/>
          </w:tcPr>
          <w:p w14:paraId="20A423B8" w14:textId="2DA88FEA" w:rsidR="00461C97" w:rsidRPr="00402389" w:rsidRDefault="002A2C26" w:rsidP="00461C97">
            <w:pPr>
              <w:pStyle w:val="Paragraph"/>
              <w:jc w:val="left"/>
              <w:rPr>
                <w:sz w:val="18"/>
                <w:szCs w:val="18"/>
                <w:lang w:val="en-MY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MY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norm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B1E23" w14:textId="33FDC72C" w:rsidR="00461C97" w:rsidRPr="00402389" w:rsidRDefault="00461C97" w:rsidP="00461C97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1.12×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00BD0" w14:textId="39688AFB" w:rsidR="00461C97" w:rsidRPr="00402389" w:rsidRDefault="00461C97" w:rsidP="00461C97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1.44×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992285E" w14:textId="2B24E016" w:rsidR="00461C97" w:rsidRPr="00402389" w:rsidRDefault="00461C97" w:rsidP="00461C97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3.62×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14:paraId="57237703" w14:textId="10A1E905" w:rsidR="00461C97" w:rsidRPr="00402389" w:rsidRDefault="002A2C26" w:rsidP="00461C97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MY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MY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norm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99844" w14:textId="7F3D6237" w:rsidR="00461C97" w:rsidRPr="00402389" w:rsidRDefault="00461C97" w:rsidP="00461C97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1.63×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32AF0" w14:textId="7FAC5527" w:rsidR="00461C97" w:rsidRPr="00402389" w:rsidRDefault="00461C97" w:rsidP="00461C97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3.22×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564328E8" w14:textId="3F10B7DD" w:rsidR="00461C97" w:rsidRPr="00402389" w:rsidRDefault="00461C97" w:rsidP="00461C97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2.71×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</w:tr>
      <w:tr w:rsidR="00461C97" w:rsidRPr="005A0E21" w14:paraId="118DDB7F" w14:textId="77777777" w:rsidTr="007900B5">
        <w:trPr>
          <w:cantSplit/>
          <w:trHeight w:val="237"/>
          <w:jc w:val="center"/>
        </w:trPr>
        <w:tc>
          <w:tcPr>
            <w:tcW w:w="988" w:type="dxa"/>
            <w:tcBorders>
              <w:top w:val="nil"/>
              <w:right w:val="nil"/>
            </w:tcBorders>
            <w:vAlign w:val="center"/>
          </w:tcPr>
          <w:p w14:paraId="6CEF4380" w14:textId="36A5C5CC" w:rsidR="00461C97" w:rsidRPr="00402389" w:rsidRDefault="00461C97" w:rsidP="00461C97">
            <w:pPr>
              <w:pStyle w:val="Paragraph"/>
              <w:jc w:val="left"/>
              <w:rPr>
                <w:sz w:val="18"/>
                <w:szCs w:val="18"/>
                <w:lang w:val="en-M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Maxnorm</m:t>
                </m:r>
              </m:oMath>
            </m:oMathPara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31FD6902" w14:textId="7B28B386" w:rsidR="00461C97" w:rsidRPr="00402389" w:rsidRDefault="00461C97" w:rsidP="00461C97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4.32×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14:paraId="61B22D98" w14:textId="37B3EDF0" w:rsidR="00461C97" w:rsidRPr="00402389" w:rsidRDefault="00461C97" w:rsidP="00461C97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5.03×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76" w:type="dxa"/>
            <w:tcBorders>
              <w:top w:val="nil"/>
              <w:left w:val="nil"/>
            </w:tcBorders>
            <w:vAlign w:val="center"/>
          </w:tcPr>
          <w:p w14:paraId="0B8BFF15" w14:textId="2681241B" w:rsidR="00461C97" w:rsidRPr="00402389" w:rsidRDefault="00461C97" w:rsidP="00461C97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1.41×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14:paraId="14C57A76" w14:textId="2E752A5A" w:rsidR="00461C97" w:rsidRPr="00402389" w:rsidRDefault="00461C97" w:rsidP="00461C97">
            <w:pPr>
              <w:jc w:val="center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MY"/>
                  </w:rPr>
                  <m:t>Maxnorm</m:t>
                </m:r>
              </m:oMath>
            </m:oMathPara>
          </w:p>
        </w:tc>
        <w:tc>
          <w:tcPr>
            <w:tcW w:w="1139" w:type="dxa"/>
            <w:tcBorders>
              <w:top w:val="nil"/>
              <w:left w:val="nil"/>
              <w:right w:val="nil"/>
            </w:tcBorders>
            <w:vAlign w:val="center"/>
          </w:tcPr>
          <w:p w14:paraId="76F7AC53" w14:textId="1B878D69" w:rsidR="00461C97" w:rsidRPr="00402389" w:rsidRDefault="00461C97" w:rsidP="00461C97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5.28×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1287" w:type="dxa"/>
            <w:tcBorders>
              <w:top w:val="nil"/>
              <w:left w:val="nil"/>
              <w:right w:val="nil"/>
            </w:tcBorders>
            <w:vAlign w:val="center"/>
          </w:tcPr>
          <w:p w14:paraId="169AD37B" w14:textId="60F1E812" w:rsidR="00461C97" w:rsidRPr="00402389" w:rsidRDefault="00461C97" w:rsidP="00461C97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9.58×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264" w:type="dxa"/>
            <w:tcBorders>
              <w:top w:val="nil"/>
              <w:left w:val="nil"/>
            </w:tcBorders>
            <w:vAlign w:val="center"/>
          </w:tcPr>
          <w:p w14:paraId="4CAFDBBE" w14:textId="32DED3F4" w:rsidR="00461C97" w:rsidRPr="00402389" w:rsidRDefault="00461C97" w:rsidP="00461C97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8.29×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-4</m:t>
                    </m:r>
                  </m:sup>
                </m:sSup>
              </m:oMath>
            </m:oMathPara>
          </w:p>
        </w:tc>
      </w:tr>
    </w:tbl>
    <w:p w14:paraId="771D1E07" w14:textId="1E88AAC3" w:rsidR="001E7488" w:rsidRPr="00574405" w:rsidRDefault="001E7488" w:rsidP="00671655">
      <w:pPr>
        <w:pStyle w:val="FigureCaption"/>
        <w:jc w:val="left"/>
        <w:rPr>
          <w:sz w:val="20"/>
        </w:rPr>
      </w:pPr>
    </w:p>
    <w:tbl>
      <w:tblPr>
        <w:tblStyle w:val="TableGrid"/>
        <w:tblW w:w="4435" w:type="dxa"/>
        <w:jc w:val="center"/>
        <w:tblLook w:val="04A0" w:firstRow="1" w:lastRow="0" w:firstColumn="1" w:lastColumn="0" w:noHBand="0" w:noVBand="1"/>
      </w:tblPr>
      <w:tblGrid>
        <w:gridCol w:w="7302"/>
      </w:tblGrid>
      <w:tr w:rsidR="0071205B" w14:paraId="370623DE" w14:textId="77777777" w:rsidTr="008604EF">
        <w:trPr>
          <w:trHeight w:val="2529"/>
          <w:jc w:val="center"/>
        </w:trPr>
        <w:tc>
          <w:tcPr>
            <w:tcW w:w="0" w:type="auto"/>
          </w:tcPr>
          <w:p w14:paraId="6653C6FF" w14:textId="24C80549" w:rsidR="00203821" w:rsidRDefault="00796157" w:rsidP="008604EF">
            <w:pPr>
              <w:pStyle w:val="Paragraph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1930DE9A" wp14:editId="38665421">
                  <wp:extent cx="4500000" cy="2340000"/>
                  <wp:effectExtent l="0" t="0" r="0" b="3175"/>
                  <wp:docPr id="1685014425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60F64" w14:textId="624BB3D1" w:rsidR="004E3C57" w:rsidRDefault="00203821" w:rsidP="0010487F">
      <w:pPr>
        <w:pStyle w:val="FigureCaption"/>
        <w:rPr>
          <w:lang w:val="en-MY"/>
        </w:rPr>
      </w:pPr>
      <w:r>
        <w:rPr>
          <w:b/>
          <w:caps/>
        </w:rPr>
        <w:t xml:space="preserve">Figure </w:t>
      </w:r>
      <w:r w:rsidR="00E4440B">
        <w:rPr>
          <w:b/>
          <w:caps/>
        </w:rPr>
        <w:t>2</w:t>
      </w:r>
      <w:r>
        <w:rPr>
          <w:b/>
          <w:caps/>
        </w:rPr>
        <w:t>.</w:t>
      </w:r>
      <w:r>
        <w:t xml:space="preserve"> </w:t>
      </w:r>
      <w:r w:rsidR="0010487F" w:rsidRPr="004D1221">
        <w:rPr>
          <w:lang w:val="en-MY"/>
        </w:rPr>
        <w:t xml:space="preserve">Absolute Error for Problem 1 for </w:t>
      </w:r>
      <m:oMath>
        <m:r>
          <w:rPr>
            <w:rFonts w:ascii="Cambria Math" w:hAnsi="Cambria Math"/>
            <w:lang w:val="en-MY"/>
          </w:rPr>
          <m:t>m=17</m:t>
        </m:r>
      </m:oMath>
      <w:r w:rsidR="0010487F" w:rsidRPr="004D1221">
        <w:rPr>
          <w:lang w:val="en-MY"/>
        </w:rPr>
        <w:t>.</w:t>
      </w:r>
    </w:p>
    <w:p w14:paraId="28A99E4C" w14:textId="77777777" w:rsidR="0010487F" w:rsidRPr="0010487F" w:rsidRDefault="0010487F" w:rsidP="0010487F">
      <w:pPr>
        <w:pStyle w:val="Paragraph"/>
        <w:rPr>
          <w:lang w:val="en-MY"/>
        </w:rPr>
      </w:pPr>
    </w:p>
    <w:tbl>
      <w:tblPr>
        <w:tblStyle w:val="TableGrid"/>
        <w:tblW w:w="4435" w:type="dxa"/>
        <w:jc w:val="center"/>
        <w:tblLook w:val="04A0" w:firstRow="1" w:lastRow="0" w:firstColumn="1" w:lastColumn="0" w:noHBand="0" w:noVBand="1"/>
      </w:tblPr>
      <w:tblGrid>
        <w:gridCol w:w="7302"/>
      </w:tblGrid>
      <w:tr w:rsidR="0071205B" w14:paraId="3EE9101D" w14:textId="77777777" w:rsidTr="008604EF">
        <w:trPr>
          <w:trHeight w:val="2529"/>
          <w:jc w:val="center"/>
        </w:trPr>
        <w:tc>
          <w:tcPr>
            <w:tcW w:w="0" w:type="auto"/>
          </w:tcPr>
          <w:p w14:paraId="603A7D62" w14:textId="39BE52E1" w:rsidR="00203821" w:rsidRDefault="00D8781F" w:rsidP="008604EF">
            <w:pPr>
              <w:pStyle w:val="Paragraph"/>
              <w:ind w:firstLine="0"/>
            </w:pPr>
            <w:r>
              <w:rPr>
                <w:noProof/>
              </w:rPr>
              <w:drawing>
                <wp:inline distT="0" distB="0" distL="0" distR="0" wp14:anchorId="276FE395" wp14:editId="79E7459B">
                  <wp:extent cx="4500000" cy="2340000"/>
                  <wp:effectExtent l="0" t="0" r="0" b="3175"/>
                  <wp:docPr id="1344093894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BF783" w14:textId="5A48F4C9" w:rsidR="00203821" w:rsidRPr="00574405" w:rsidRDefault="00203821" w:rsidP="00203821">
      <w:pPr>
        <w:pStyle w:val="FigureCaption"/>
        <w:rPr>
          <w:sz w:val="20"/>
        </w:rPr>
      </w:pPr>
      <w:r>
        <w:rPr>
          <w:b/>
          <w:caps/>
        </w:rPr>
        <w:t xml:space="preserve">Figure </w:t>
      </w:r>
      <w:r w:rsidR="00E4440B">
        <w:rPr>
          <w:b/>
          <w:caps/>
        </w:rPr>
        <w:t>3</w:t>
      </w:r>
      <w:r>
        <w:rPr>
          <w:b/>
          <w:caps/>
        </w:rPr>
        <w:t>.</w:t>
      </w:r>
      <w:r>
        <w:t xml:space="preserve"> </w:t>
      </w:r>
      <w:r w:rsidR="001B313F" w:rsidRPr="004D1221">
        <w:rPr>
          <w:lang w:val="en-MY"/>
        </w:rPr>
        <w:t xml:space="preserve">Absolute Error for Problem 1 for </w:t>
      </w:r>
      <m:oMath>
        <m:r>
          <w:rPr>
            <w:rFonts w:ascii="Cambria Math" w:hAnsi="Cambria Math"/>
            <w:lang w:val="en-MY"/>
          </w:rPr>
          <m:t>m=19</m:t>
        </m:r>
      </m:oMath>
      <w:r w:rsidR="001B313F" w:rsidRPr="004D1221">
        <w:rPr>
          <w:lang w:val="en-MY"/>
        </w:rPr>
        <w:t>.</w:t>
      </w:r>
    </w:p>
    <w:p w14:paraId="46C3CA73" w14:textId="77777777" w:rsidR="00203821" w:rsidRDefault="00203821" w:rsidP="004E3C57">
      <w:pPr>
        <w:pStyle w:val="Paragraph"/>
      </w:pPr>
    </w:p>
    <w:tbl>
      <w:tblPr>
        <w:tblStyle w:val="TableGrid"/>
        <w:tblW w:w="4435" w:type="dxa"/>
        <w:jc w:val="center"/>
        <w:tblLook w:val="04A0" w:firstRow="1" w:lastRow="0" w:firstColumn="1" w:lastColumn="0" w:noHBand="0" w:noVBand="1"/>
      </w:tblPr>
      <w:tblGrid>
        <w:gridCol w:w="7302"/>
      </w:tblGrid>
      <w:tr w:rsidR="0071205B" w14:paraId="539C6D39" w14:textId="77777777" w:rsidTr="008604EF">
        <w:trPr>
          <w:trHeight w:val="2529"/>
          <w:jc w:val="center"/>
        </w:trPr>
        <w:tc>
          <w:tcPr>
            <w:tcW w:w="0" w:type="auto"/>
          </w:tcPr>
          <w:p w14:paraId="7A5CC271" w14:textId="707F1044" w:rsidR="00203821" w:rsidRDefault="00BD5A90" w:rsidP="008604EF">
            <w:pPr>
              <w:pStyle w:val="Paragraph"/>
              <w:ind w:firstLine="0"/>
            </w:pPr>
            <w:r>
              <w:rPr>
                <w:noProof/>
              </w:rPr>
              <w:drawing>
                <wp:inline distT="0" distB="0" distL="0" distR="0" wp14:anchorId="7EB65071" wp14:editId="31EA05A4">
                  <wp:extent cx="4500000" cy="2340000"/>
                  <wp:effectExtent l="0" t="0" r="0" b="3175"/>
                  <wp:docPr id="42309636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70D6F" w14:textId="5C51878F" w:rsidR="00203821" w:rsidRPr="00574405" w:rsidRDefault="00203821" w:rsidP="00203821">
      <w:pPr>
        <w:pStyle w:val="FigureCaption"/>
        <w:rPr>
          <w:sz w:val="20"/>
        </w:rPr>
      </w:pPr>
      <w:r>
        <w:rPr>
          <w:b/>
          <w:caps/>
        </w:rPr>
        <w:t xml:space="preserve">Figure </w:t>
      </w:r>
      <w:r w:rsidR="00E4440B">
        <w:rPr>
          <w:b/>
          <w:caps/>
        </w:rPr>
        <w:t>4</w:t>
      </w:r>
      <w:r>
        <w:rPr>
          <w:b/>
          <w:caps/>
        </w:rPr>
        <w:t>.</w:t>
      </w:r>
      <w:r>
        <w:t xml:space="preserve"> </w:t>
      </w:r>
      <m:oMath>
        <m:r>
          <w:rPr>
            <w:rFonts w:ascii="Cambria Math" w:hAnsi="Cambria Math"/>
            <w:lang w:val="en-MY"/>
          </w:rPr>
          <m:t>Maxnorm</m:t>
        </m:r>
      </m:oMath>
      <w:r w:rsidR="00B84966" w:rsidRPr="00F60263">
        <w:rPr>
          <w:lang w:val="en-MY"/>
        </w:rPr>
        <w:t xml:space="preserve"> for Problem 1</w:t>
      </w:r>
      <w:r>
        <w:t>.</w:t>
      </w:r>
    </w:p>
    <w:p w14:paraId="250CE292" w14:textId="77777777" w:rsidR="00203821" w:rsidRDefault="00203821" w:rsidP="004E3C57">
      <w:pPr>
        <w:pStyle w:val="Paragraph"/>
      </w:pPr>
    </w:p>
    <w:tbl>
      <w:tblPr>
        <w:tblStyle w:val="TableGrid"/>
        <w:tblW w:w="4435" w:type="dxa"/>
        <w:jc w:val="center"/>
        <w:tblLook w:val="04A0" w:firstRow="1" w:lastRow="0" w:firstColumn="1" w:lastColumn="0" w:noHBand="0" w:noVBand="1"/>
      </w:tblPr>
      <w:tblGrid>
        <w:gridCol w:w="7302"/>
      </w:tblGrid>
      <w:tr w:rsidR="00F13792" w14:paraId="0DFEABAA" w14:textId="77777777" w:rsidTr="008604EF">
        <w:trPr>
          <w:trHeight w:val="2529"/>
          <w:jc w:val="center"/>
        </w:trPr>
        <w:tc>
          <w:tcPr>
            <w:tcW w:w="0" w:type="auto"/>
          </w:tcPr>
          <w:p w14:paraId="61AEE7C7" w14:textId="246C63A4" w:rsidR="00203821" w:rsidRDefault="00F13792" w:rsidP="008604EF">
            <w:pPr>
              <w:pStyle w:val="Paragraph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58A33836" wp14:editId="6F3DD38F">
                  <wp:extent cx="4500000" cy="2340000"/>
                  <wp:effectExtent l="0" t="0" r="0" b="3175"/>
                  <wp:docPr id="2121892239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640CF" w14:textId="55EED422" w:rsidR="002924DB" w:rsidRPr="005A0E21" w:rsidRDefault="00203821" w:rsidP="001B313F">
      <w:pPr>
        <w:pStyle w:val="FigureCaption"/>
      </w:pPr>
      <w:r>
        <w:rPr>
          <w:b/>
          <w:caps/>
        </w:rPr>
        <w:t xml:space="preserve">Figure </w:t>
      </w:r>
      <w:r w:rsidR="00E4440B">
        <w:rPr>
          <w:b/>
          <w:caps/>
        </w:rPr>
        <w:t>5</w:t>
      </w:r>
      <w:r>
        <w:rPr>
          <w:b/>
          <w:caps/>
        </w:rPr>
        <w:t>.</w:t>
      </w:r>
      <w:r>
        <w:t xml:space="preserve"> </w:t>
      </w:r>
      <m:oMath>
        <m:r>
          <w:rPr>
            <w:rFonts w:ascii="Cambria Math" w:hAnsi="Cambria Math"/>
            <w:lang w:val="en-MY"/>
          </w:rPr>
          <m:t>Maxnorm</m:t>
        </m:r>
      </m:oMath>
      <w:r w:rsidR="00B84966" w:rsidRPr="00F60263">
        <w:rPr>
          <w:lang w:val="en-MY"/>
        </w:rPr>
        <w:t xml:space="preserve"> for Problem 2</w:t>
      </w:r>
      <w:r w:rsidR="00B84966">
        <w:rPr>
          <w:lang w:val="en-MY"/>
        </w:rPr>
        <w:t>.</w:t>
      </w:r>
    </w:p>
    <w:p w14:paraId="238F91B4" w14:textId="311F64A4" w:rsidR="00D87E2A" w:rsidRDefault="00D87E2A" w:rsidP="00D87E2A">
      <w:pPr>
        <w:pStyle w:val="Heading1"/>
        <w:rPr>
          <w:b w:val="0"/>
          <w:caps w:val="0"/>
          <w:sz w:val="20"/>
        </w:rPr>
      </w:pPr>
      <w:r>
        <w:rPr>
          <w:rFonts w:asciiTheme="majorBidi" w:hAnsiTheme="majorBidi" w:cstheme="majorBidi"/>
        </w:rPr>
        <w:t>CONCLUSION</w:t>
      </w:r>
    </w:p>
    <w:p w14:paraId="4F4EA3E3" w14:textId="5D6A2744" w:rsidR="000B3A2D" w:rsidRPr="00D5102B" w:rsidRDefault="00753E1E" w:rsidP="00D5102B">
      <w:pPr>
        <w:pStyle w:val="Paragraph"/>
        <w:ind w:firstLine="0"/>
        <w:rPr>
          <w:rFonts w:asciiTheme="majorBidi" w:hAnsiTheme="majorBidi" w:cstheme="majorBidi"/>
          <w:lang w:val="en-MY"/>
        </w:rPr>
      </w:pPr>
      <w:r>
        <w:rPr>
          <w:rFonts w:asciiTheme="majorBidi" w:hAnsiTheme="majorBidi" w:cstheme="majorBidi"/>
          <w:lang w:val="en-MY"/>
        </w:rPr>
        <w:t xml:space="preserve">      </w:t>
      </w:r>
      <w:r w:rsidR="001E6AB8" w:rsidRPr="001E6AB8">
        <w:rPr>
          <w:rFonts w:asciiTheme="majorBidi" w:hAnsiTheme="majorBidi" w:cstheme="majorBidi"/>
          <w:lang w:val="en-MY"/>
        </w:rPr>
        <w:t>In this study, ExpBSPAGE is formulated to solve heat equations. The ExpBSPAGE scheme was applied to two</w:t>
      </w:r>
      <w:r>
        <w:rPr>
          <w:rFonts w:asciiTheme="majorBidi" w:hAnsiTheme="majorBidi" w:cstheme="majorBidi"/>
          <w:lang w:val="en-MY"/>
        </w:rPr>
        <w:t xml:space="preserve"> </w:t>
      </w:r>
      <w:r w:rsidR="001E6AB8" w:rsidRPr="001E6AB8">
        <w:rPr>
          <w:rFonts w:asciiTheme="majorBidi" w:hAnsiTheme="majorBidi" w:cstheme="majorBidi"/>
          <w:lang w:val="en-MY"/>
        </w:rPr>
        <w:t>problems and the numerical results were found to be more accurate than those of AGE and BSPAGE in terms of</w:t>
      </w:r>
      <w:r>
        <w:rPr>
          <w:rFonts w:asciiTheme="majorBidi" w:hAnsiTheme="majorBidi" w:cstheme="majorBidi"/>
          <w:lang w:val="en-MY"/>
        </w:rPr>
        <w:t xml:space="preserve"> </w:t>
      </w:r>
      <m:oMath>
        <m:r>
          <w:rPr>
            <w:rFonts w:ascii="Cambria Math" w:hAnsi="Cambria Math" w:cstheme="majorBidi"/>
            <w:lang w:val="en-MY"/>
          </w:rPr>
          <m:t>Maxnorm</m:t>
        </m:r>
      </m:oMath>
      <w:r w:rsidR="001E6AB8" w:rsidRPr="001E6AB8">
        <w:rPr>
          <w:rFonts w:asciiTheme="majorBidi" w:hAnsiTheme="majorBidi" w:cstheme="majorBidi"/>
          <w:lang w:val="en-MY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  <w:lang w:val="en-MY"/>
              </w:rPr>
            </m:ctrlPr>
          </m:sSubPr>
          <m:e>
            <m:r>
              <w:rPr>
                <w:rFonts w:ascii="Cambria Math" w:hAnsi="Cambria Math" w:cstheme="majorBidi"/>
                <w:lang w:val="en-MY"/>
              </w:rPr>
              <m:t>L</m:t>
            </m:r>
          </m:e>
          <m:sub>
            <m:r>
              <w:rPr>
                <w:rFonts w:ascii="Cambria Math" w:hAnsi="Cambria Math" w:cstheme="majorBidi"/>
                <w:lang w:val="en-MY"/>
              </w:rPr>
              <m:t>2</m:t>
            </m:r>
          </m:sub>
        </m:sSub>
        <m:r>
          <w:rPr>
            <w:rFonts w:ascii="Cambria Math" w:hAnsi="Cambria Math" w:cstheme="majorBidi"/>
            <w:lang w:val="en-MY"/>
          </w:rPr>
          <m:t>norm</m:t>
        </m:r>
      </m:oMath>
      <w:r w:rsidR="001E6AB8" w:rsidRPr="001E6AB8">
        <w:rPr>
          <w:rFonts w:asciiTheme="majorBidi" w:hAnsiTheme="majorBidi" w:cstheme="majorBidi"/>
          <w:lang w:val="en-MY"/>
        </w:rPr>
        <w:t>. Following these results, further studies will be made on the stability and error analyses of</w:t>
      </w:r>
      <w:r>
        <w:rPr>
          <w:rFonts w:asciiTheme="majorBidi" w:hAnsiTheme="majorBidi" w:cstheme="majorBidi"/>
          <w:lang w:val="en-MY"/>
        </w:rPr>
        <w:t xml:space="preserve"> </w:t>
      </w:r>
      <w:r w:rsidR="001E6AB8" w:rsidRPr="001E6AB8">
        <w:rPr>
          <w:rFonts w:asciiTheme="majorBidi" w:hAnsiTheme="majorBidi" w:cstheme="majorBidi"/>
          <w:lang w:val="en-MY"/>
        </w:rPr>
        <w:t>ExpBSPAGE.</w:t>
      </w:r>
    </w:p>
    <w:p w14:paraId="74D4F45E" w14:textId="7F5CDB18" w:rsidR="00613B4D" w:rsidRPr="003154F3" w:rsidRDefault="0016385D" w:rsidP="003154F3">
      <w:pPr>
        <w:pStyle w:val="Heading1"/>
        <w:rPr>
          <w:b w:val="0"/>
          <w:caps w:val="0"/>
          <w:sz w:val="20"/>
        </w:rPr>
      </w:pPr>
      <w:r w:rsidRPr="00075EA6">
        <w:rPr>
          <w:rFonts w:asciiTheme="majorBidi" w:hAnsiTheme="majorBidi" w:cstheme="majorBidi"/>
        </w:rPr>
        <w:t>References</w:t>
      </w:r>
    </w:p>
    <w:p w14:paraId="28AFA659" w14:textId="54716A0B" w:rsidR="003A61B1" w:rsidRPr="0055432B" w:rsidRDefault="00014758" w:rsidP="00AE7500">
      <w:pPr>
        <w:pStyle w:val="Reference"/>
      </w:pPr>
      <w:r w:rsidRPr="0055432B">
        <w:rPr>
          <w:lang w:val="en-MY"/>
        </w:rPr>
        <w:t>S. K. Njogu, “Heat Equations And Their Applications I," M. Sc. thesis, University of Nairobi 2009.</w:t>
      </w:r>
      <w:r w:rsidR="003A61B1" w:rsidRPr="0055432B">
        <w:t xml:space="preserve"> </w:t>
      </w:r>
    </w:p>
    <w:p w14:paraId="758D62E5" w14:textId="7B33EF39" w:rsidR="003A61B1" w:rsidRPr="0055432B" w:rsidRDefault="00A71611" w:rsidP="00AE7500">
      <w:pPr>
        <w:pStyle w:val="Reference"/>
      </w:pPr>
      <w:r w:rsidRPr="0055432B">
        <w:rPr>
          <w:lang w:val="en-MY"/>
        </w:rPr>
        <w:t xml:space="preserve">D. W. Hahn, and M. N. Özisik, </w:t>
      </w:r>
      <w:r w:rsidRPr="004536F0">
        <w:rPr>
          <w:i/>
          <w:iCs/>
          <w:lang w:val="en-MY"/>
        </w:rPr>
        <w:t>Heat conduction</w:t>
      </w:r>
      <w:r w:rsidRPr="0055432B">
        <w:rPr>
          <w:lang w:val="en-MY"/>
        </w:rPr>
        <w:t xml:space="preserve"> (John Wiley &amp; Sons, 2012).</w:t>
      </w:r>
    </w:p>
    <w:p w14:paraId="7BC01D63" w14:textId="77777777" w:rsidR="00D0013A" w:rsidRPr="0055432B" w:rsidRDefault="00A71611" w:rsidP="00D0013A">
      <w:pPr>
        <w:pStyle w:val="Reference"/>
        <w:rPr>
          <w:lang w:val="en-MY"/>
        </w:rPr>
      </w:pPr>
      <w:r w:rsidRPr="00A71611">
        <w:rPr>
          <w:lang w:val="en-MY"/>
        </w:rPr>
        <w:t>M. S. Sahimi, “Numerical methods for solving hyperbolic and parabolic partial differential equations," Ph. D. thesis, Loughborough</w:t>
      </w:r>
      <w:r w:rsidRPr="0055432B">
        <w:rPr>
          <w:lang w:val="en-MY"/>
        </w:rPr>
        <w:t xml:space="preserve"> University 1986.</w:t>
      </w:r>
    </w:p>
    <w:p w14:paraId="7BA09698" w14:textId="77777777" w:rsidR="00A35297" w:rsidRPr="0055432B" w:rsidRDefault="00D0013A" w:rsidP="00A35297">
      <w:pPr>
        <w:pStyle w:val="Reference"/>
        <w:rPr>
          <w:lang w:val="en-MY"/>
        </w:rPr>
      </w:pPr>
      <w:r w:rsidRPr="0055432B">
        <w:rPr>
          <w:lang w:val="en-MY" w:eastAsia="en-GB"/>
        </w:rPr>
        <w:t>N. I. Khadum, “The spline approach to the numerical solution of parabolic partial differential equations," Ph. D. thesis,</w:t>
      </w:r>
      <w:r w:rsidRPr="0055432B">
        <w:rPr>
          <w:lang w:val="en-MY"/>
        </w:rPr>
        <w:t xml:space="preserve"> </w:t>
      </w:r>
      <w:r w:rsidRPr="0055432B">
        <w:rPr>
          <w:lang w:val="en-MY" w:eastAsia="en-GB"/>
        </w:rPr>
        <w:t>Loughborough University 1988.</w:t>
      </w:r>
    </w:p>
    <w:p w14:paraId="6ED369D8" w14:textId="77777777" w:rsidR="00A35297" w:rsidRPr="0055432B" w:rsidRDefault="00A35297" w:rsidP="00A35297">
      <w:pPr>
        <w:pStyle w:val="Reference"/>
        <w:rPr>
          <w:lang w:val="en-MY"/>
        </w:rPr>
      </w:pPr>
      <w:r w:rsidRPr="0055432B">
        <w:rPr>
          <w:lang w:val="en-MY" w:eastAsia="en-GB"/>
        </w:rPr>
        <w:t xml:space="preserve">D. J. Evans and N. I. Kadhum, International Journal of Computer Mathematics </w:t>
      </w:r>
      <w:r w:rsidRPr="00A9739A">
        <w:rPr>
          <w:b/>
          <w:bCs/>
          <w:lang w:val="en-MY" w:eastAsia="en-GB"/>
        </w:rPr>
        <w:t>63</w:t>
      </w:r>
      <w:r w:rsidRPr="0055432B">
        <w:rPr>
          <w:lang w:val="en-MY" w:eastAsia="en-GB"/>
        </w:rPr>
        <w:t>, 245–263 (1997).</w:t>
      </w:r>
    </w:p>
    <w:p w14:paraId="6653DB83" w14:textId="77777777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 xml:space="preserve">D. J. Evans and N. I. Kadhum, International Journal of Computer Mathematics </w:t>
      </w:r>
      <w:r w:rsidRPr="00127D13">
        <w:rPr>
          <w:b/>
          <w:bCs/>
          <w:lang w:val="en-MY" w:eastAsia="en-GB"/>
        </w:rPr>
        <w:t>70</w:t>
      </w:r>
      <w:r w:rsidRPr="0055432B">
        <w:rPr>
          <w:lang w:val="en-MY" w:eastAsia="en-GB"/>
        </w:rPr>
        <w:t>, 751–771 (1999).</w:t>
      </w:r>
    </w:p>
    <w:p w14:paraId="7BA8E688" w14:textId="77777777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 xml:space="preserve">R. K. Mohanty and M. K. Jain, International Journal of Computer Mathematics </w:t>
      </w:r>
      <w:r w:rsidRPr="00127D13">
        <w:rPr>
          <w:b/>
          <w:bCs/>
          <w:lang w:val="en-MY" w:eastAsia="en-GB"/>
        </w:rPr>
        <w:t>86</w:t>
      </w:r>
      <w:r w:rsidRPr="0055432B">
        <w:rPr>
          <w:lang w:val="en-MY" w:eastAsia="en-GB"/>
        </w:rPr>
        <w:t>, 1556–1571 (2009).</w:t>
      </w:r>
    </w:p>
    <w:p w14:paraId="3809476D" w14:textId="77777777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 xml:space="preserve">G. Joan, A. M. Ahmad, and M. I. A. Izani, Computers &amp; Mathematics with Applications </w:t>
      </w:r>
      <w:r w:rsidRPr="00127D13">
        <w:rPr>
          <w:b/>
          <w:bCs/>
          <w:lang w:val="en-MY" w:eastAsia="en-GB"/>
        </w:rPr>
        <w:t>62</w:t>
      </w:r>
      <w:r w:rsidRPr="0055432B">
        <w:rPr>
          <w:lang w:val="en-MY" w:eastAsia="en-GB"/>
        </w:rPr>
        <w:t>, 4492–4498 (2011).</w:t>
      </w:r>
    </w:p>
    <w:p w14:paraId="0A7864C6" w14:textId="77777777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 xml:space="preserve">G. Joan, A. M. Ahmad, and M. I. A. Izani, Journal of Applied Mathematics </w:t>
      </w:r>
      <w:r w:rsidRPr="00127D13">
        <w:rPr>
          <w:b/>
          <w:bCs/>
          <w:lang w:val="en-MY" w:eastAsia="en-GB"/>
        </w:rPr>
        <w:t>2012</w:t>
      </w:r>
      <w:r w:rsidRPr="0055432B">
        <w:rPr>
          <w:lang w:val="en-MY" w:eastAsia="en-GB"/>
        </w:rPr>
        <w:t>, (2012).</w:t>
      </w:r>
    </w:p>
    <w:p w14:paraId="793EC87F" w14:textId="54E12F5B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>N.</w:t>
      </w:r>
      <w:r w:rsidR="005A372C" w:rsidRPr="0055432B">
        <w:rPr>
          <w:lang w:val="en-MY" w:eastAsia="en-GB"/>
        </w:rPr>
        <w:t xml:space="preserve"> </w:t>
      </w:r>
      <w:r w:rsidRPr="0055432B">
        <w:rPr>
          <w:lang w:val="en-MY" w:eastAsia="en-GB"/>
        </w:rPr>
        <w:t xml:space="preserve">A. I. Rosman, et. </w:t>
      </w:r>
      <w:r w:rsidRPr="004E007E">
        <w:rPr>
          <w:i/>
          <w:iCs/>
          <w:lang w:val="en-MY" w:eastAsia="en-GB"/>
        </w:rPr>
        <w:t>al</w:t>
      </w:r>
      <w:r w:rsidRPr="0055432B">
        <w:rPr>
          <w:lang w:val="en-MY" w:eastAsia="en-GB"/>
        </w:rPr>
        <w:t>, “B-spline alternating group explicit (BSPAGE) in solving heat equation", AIP Conference Proceedings</w:t>
      </w:r>
      <w:r w:rsidR="005A372C" w:rsidRPr="0055432B">
        <w:rPr>
          <w:lang w:val="en-MY" w:eastAsia="en-GB"/>
        </w:rPr>
        <w:t xml:space="preserve"> </w:t>
      </w:r>
      <w:r w:rsidRPr="0055432B">
        <w:rPr>
          <w:lang w:val="en-MY" w:eastAsia="en-GB"/>
        </w:rPr>
        <w:t>2184, 2019, pp. 060011.</w:t>
      </w:r>
    </w:p>
    <w:p w14:paraId="01D4E840" w14:textId="77777777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>N.</w:t>
      </w:r>
      <w:r w:rsidR="005A372C" w:rsidRPr="0055432B">
        <w:rPr>
          <w:lang w:val="en-MY" w:eastAsia="en-GB"/>
        </w:rPr>
        <w:t xml:space="preserve"> </w:t>
      </w:r>
      <w:r w:rsidRPr="0055432B">
        <w:rPr>
          <w:lang w:val="en-MY" w:eastAsia="en-GB"/>
        </w:rPr>
        <w:t xml:space="preserve">A. I. Rosman, et. </w:t>
      </w:r>
      <w:r w:rsidRPr="004E007E">
        <w:rPr>
          <w:i/>
          <w:iCs/>
          <w:lang w:val="en-MY" w:eastAsia="en-GB"/>
        </w:rPr>
        <w:t>al</w:t>
      </w:r>
      <w:r w:rsidRPr="0055432B">
        <w:rPr>
          <w:lang w:val="en-MY" w:eastAsia="en-GB"/>
        </w:rPr>
        <w:t>, “Solving heat equations using extended B-spline alternating group explicit", AIP Conference Proceedings</w:t>
      </w:r>
      <w:r w:rsidR="005A372C" w:rsidRPr="0055432B">
        <w:rPr>
          <w:lang w:val="en-MY" w:eastAsia="en-GB"/>
        </w:rPr>
        <w:t xml:space="preserve"> </w:t>
      </w:r>
      <w:r w:rsidRPr="0055432B">
        <w:rPr>
          <w:lang w:val="en-MY" w:eastAsia="en-GB"/>
        </w:rPr>
        <w:t>2138, 2019, pp. 030033.</w:t>
      </w:r>
    </w:p>
    <w:p w14:paraId="368DA333" w14:textId="77777777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 xml:space="preserve">F. E. Merga and G. F. Duressa, Journal of Numerical Analysis and Approximation Theory </w:t>
      </w:r>
      <w:r w:rsidRPr="00905420">
        <w:rPr>
          <w:b/>
          <w:bCs/>
          <w:lang w:val="en-MY" w:eastAsia="en-GB"/>
        </w:rPr>
        <w:t>53</w:t>
      </w:r>
      <w:r w:rsidRPr="0055432B">
        <w:rPr>
          <w:lang w:val="en-MY" w:eastAsia="en-GB"/>
        </w:rPr>
        <w:t>, 279–297 (2024)</w:t>
      </w:r>
      <w:r w:rsidR="005A372C" w:rsidRPr="0055432B">
        <w:rPr>
          <w:lang w:val="en-MY" w:eastAsia="en-GB"/>
        </w:rPr>
        <w:t>.</w:t>
      </w:r>
    </w:p>
    <w:p w14:paraId="679E7075" w14:textId="77777777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 xml:space="preserve">S. Mangal and G. Vikas, Journal of Applied Mathematics and Computing </w:t>
      </w:r>
      <w:r w:rsidRPr="00905420">
        <w:rPr>
          <w:b/>
          <w:bCs/>
          <w:lang w:val="en-MY" w:eastAsia="en-GB"/>
        </w:rPr>
        <w:t>71</w:t>
      </w:r>
      <w:r w:rsidRPr="0055432B">
        <w:rPr>
          <w:lang w:val="en-MY" w:eastAsia="en-GB"/>
        </w:rPr>
        <w:t>, 3965–3995 (2025).</w:t>
      </w:r>
    </w:p>
    <w:p w14:paraId="34282117" w14:textId="77777777" w:rsidR="005A372C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 xml:space="preserve">U. M. Yusuf, et. </w:t>
      </w:r>
      <w:r w:rsidRPr="004E007E">
        <w:rPr>
          <w:i/>
          <w:iCs/>
          <w:lang w:val="en-MY" w:eastAsia="en-GB"/>
        </w:rPr>
        <w:t>al</w:t>
      </w:r>
      <w:r w:rsidRPr="0055432B">
        <w:rPr>
          <w:lang w:val="en-MY" w:eastAsia="en-GB"/>
        </w:rPr>
        <w:t xml:space="preserve">, Lafia Journal of Scientific and Industrial Research </w:t>
      </w:r>
      <w:r w:rsidRPr="00905420">
        <w:rPr>
          <w:b/>
          <w:bCs/>
          <w:lang w:val="en-MY" w:eastAsia="en-GB"/>
        </w:rPr>
        <w:t>3</w:t>
      </w:r>
      <w:r w:rsidRPr="0055432B">
        <w:rPr>
          <w:lang w:val="en-MY" w:eastAsia="en-GB"/>
        </w:rPr>
        <w:t>, 14–20 (2025).</w:t>
      </w:r>
    </w:p>
    <w:p w14:paraId="36E2A962" w14:textId="0999C8B7" w:rsidR="00A35297" w:rsidRPr="0055432B" w:rsidRDefault="00A35297" w:rsidP="005A372C">
      <w:pPr>
        <w:pStyle w:val="Reference"/>
        <w:rPr>
          <w:lang w:val="en-MY"/>
        </w:rPr>
      </w:pPr>
      <w:r w:rsidRPr="0055432B">
        <w:rPr>
          <w:lang w:val="en-MY" w:eastAsia="en-GB"/>
        </w:rPr>
        <w:t>A. R. B. Abdullah, “The study of some numerical methods for solving partial differential equations," Ph. D. thesis, Loughborough</w:t>
      </w:r>
      <w:r w:rsidR="005A372C" w:rsidRPr="0055432B">
        <w:rPr>
          <w:lang w:val="en-MY" w:eastAsia="en-GB"/>
        </w:rPr>
        <w:t xml:space="preserve"> </w:t>
      </w:r>
      <w:r w:rsidRPr="0055432B">
        <w:rPr>
          <w:lang w:val="en-MY" w:eastAsia="en-GB"/>
        </w:rPr>
        <w:t>University 1983.</w:t>
      </w:r>
    </w:p>
    <w:p w14:paraId="4DE91CCB" w14:textId="56F6C093" w:rsidR="00326AE0" w:rsidRPr="0055432B" w:rsidRDefault="00A35297" w:rsidP="00A35297">
      <w:pPr>
        <w:pStyle w:val="Reference"/>
      </w:pPr>
      <w:r w:rsidRPr="0055432B">
        <w:rPr>
          <w:lang w:val="en-MY" w:eastAsia="en-GB"/>
        </w:rPr>
        <w:t xml:space="preserve">D. M. Young, (2014). </w:t>
      </w:r>
      <w:r w:rsidRPr="00905420">
        <w:rPr>
          <w:i/>
          <w:iCs/>
          <w:lang w:val="en-MY" w:eastAsia="en-GB"/>
        </w:rPr>
        <w:t>Iterative solution of large linear systems</w:t>
      </w:r>
      <w:r w:rsidRPr="0055432B">
        <w:rPr>
          <w:lang w:val="en-MY" w:eastAsia="en-GB"/>
        </w:rPr>
        <w:t>. Elsevier.</w:t>
      </w:r>
    </w:p>
    <w:sectPr w:rsidR="00326AE0" w:rsidRPr="0055432B" w:rsidSect="00D30640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19DD6" w14:textId="77777777" w:rsidR="00EB5B3F" w:rsidRDefault="00EB5B3F" w:rsidP="008B3293">
      <w:r>
        <w:separator/>
      </w:r>
    </w:p>
  </w:endnote>
  <w:endnote w:type="continuationSeparator" w:id="0">
    <w:p w14:paraId="0D2F2841" w14:textId="77777777" w:rsidR="00EB5B3F" w:rsidRDefault="00EB5B3F" w:rsidP="008B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2F9B73-71BD-4284-A14A-866722301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A169A1-A857-4C78-B9CE-C00B2FB2CC09}"/>
    <w:embedBold r:id="rId3" w:fontKey="{07E6BBA6-34DF-4B36-87DB-192B75205294}"/>
    <w:embedItalic r:id="rId4" w:fontKey="{3C2BE321-33C2-40C2-9052-E56C0C02E321}"/>
    <w:embedBoldItalic r:id="rId5" w:fontKey="{2B017BC7-47D8-4EFA-AA0A-25C4454A06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9252A72-B2D8-4FB8-BE2F-FE0522BF1A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24CA41B-9216-4292-BAB5-9D90670B41B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6CD520C-D515-44BD-B9E3-C4477EF7972B}"/>
    <w:embedItalic r:id="rId9" w:fontKey="{A6BC6386-43D2-4465-A244-E223046A804B}"/>
    <w:embedBoldItalic r:id="rId10" w:fontKey="{DAFE2065-DDAD-4504-A8F9-CE26E1A445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0667FD9-B432-45DA-9CD0-ED47D5AFBC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E313EF3-6B76-4ADE-A815-44258D540F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6C3E9BF-3990-42C6-8FF4-76F9C1A641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8BB931BC-BF54-439F-B89E-1FA09464ED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09AC4" w14:textId="77777777" w:rsidR="00EB5B3F" w:rsidRDefault="00EB5B3F" w:rsidP="008B3293">
      <w:r>
        <w:separator/>
      </w:r>
    </w:p>
  </w:footnote>
  <w:footnote w:type="continuationSeparator" w:id="0">
    <w:p w14:paraId="3B0E1EF2" w14:textId="77777777" w:rsidR="00EB5B3F" w:rsidRDefault="00EB5B3F" w:rsidP="008B3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1C51"/>
    <w:multiLevelType w:val="hybridMultilevel"/>
    <w:tmpl w:val="097C1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F4291"/>
    <w:multiLevelType w:val="multilevel"/>
    <w:tmpl w:val="F82C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F2E96"/>
    <w:multiLevelType w:val="hybridMultilevel"/>
    <w:tmpl w:val="4DCACC84"/>
    <w:lvl w:ilvl="0" w:tplc="0008B0C4">
      <w:start w:val="1"/>
      <w:numFmt w:val="decimal"/>
      <w:lvlText w:val="%1-"/>
      <w:lvlJc w:val="left"/>
      <w:pPr>
        <w:ind w:left="644" w:hanging="360"/>
      </w:pPr>
      <w:rPr>
        <w:rFonts w:hint="default"/>
        <w:b/>
        <w:i w:val="0"/>
        <w:u w:val="single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365ED0"/>
    <w:multiLevelType w:val="singleLevel"/>
    <w:tmpl w:val="ECD0A5A6"/>
    <w:name w:val="AIPTables"/>
    <w:lvl w:ilvl="0">
      <w:start w:val="1"/>
      <w:numFmt w:val="decimal"/>
      <w:lvlText w:val="%1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9845F6D"/>
    <w:multiLevelType w:val="hybridMultilevel"/>
    <w:tmpl w:val="5AE0C1F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4404A95"/>
    <w:multiLevelType w:val="hybridMultilevel"/>
    <w:tmpl w:val="92CE8186"/>
    <w:lvl w:ilvl="0" w:tplc="72661724">
      <w:start w:val="1"/>
      <w:numFmt w:val="bullet"/>
      <w:pStyle w:val="Paragraphbulleted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9AB2696"/>
    <w:multiLevelType w:val="hybridMultilevel"/>
    <w:tmpl w:val="8F02AA4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A756C1A"/>
    <w:multiLevelType w:val="hybridMultilevel"/>
    <w:tmpl w:val="201C2230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" w15:restartNumberingAfterBreak="0">
    <w:nsid w:val="3AA17CE3"/>
    <w:multiLevelType w:val="hybridMultilevel"/>
    <w:tmpl w:val="4A342D44"/>
    <w:lvl w:ilvl="0" w:tplc="EBD030B2">
      <w:start w:val="1"/>
      <w:numFmt w:val="decimal"/>
      <w:pStyle w:val="Reference"/>
      <w:lvlText w:val="%1."/>
      <w:lvlJc w:val="left"/>
      <w:pPr>
        <w:ind w:left="3904" w:hanging="360"/>
      </w:pPr>
    </w:lvl>
    <w:lvl w:ilvl="1" w:tplc="08090019" w:tentative="1">
      <w:start w:val="1"/>
      <w:numFmt w:val="lowerLetter"/>
      <w:lvlText w:val="%2."/>
      <w:lvlJc w:val="left"/>
      <w:pPr>
        <w:ind w:left="4624" w:hanging="360"/>
      </w:pPr>
    </w:lvl>
    <w:lvl w:ilvl="2" w:tplc="0809001B" w:tentative="1">
      <w:start w:val="1"/>
      <w:numFmt w:val="lowerRoman"/>
      <w:lvlText w:val="%3."/>
      <w:lvlJc w:val="right"/>
      <w:pPr>
        <w:ind w:left="5344" w:hanging="180"/>
      </w:pPr>
    </w:lvl>
    <w:lvl w:ilvl="3" w:tplc="0809000F" w:tentative="1">
      <w:start w:val="1"/>
      <w:numFmt w:val="decimal"/>
      <w:lvlText w:val="%4."/>
      <w:lvlJc w:val="left"/>
      <w:pPr>
        <w:ind w:left="6064" w:hanging="360"/>
      </w:pPr>
    </w:lvl>
    <w:lvl w:ilvl="4" w:tplc="08090019" w:tentative="1">
      <w:start w:val="1"/>
      <w:numFmt w:val="lowerLetter"/>
      <w:lvlText w:val="%5."/>
      <w:lvlJc w:val="left"/>
      <w:pPr>
        <w:ind w:left="6784" w:hanging="360"/>
      </w:pPr>
    </w:lvl>
    <w:lvl w:ilvl="5" w:tplc="0809001B" w:tentative="1">
      <w:start w:val="1"/>
      <w:numFmt w:val="lowerRoman"/>
      <w:lvlText w:val="%6."/>
      <w:lvlJc w:val="right"/>
      <w:pPr>
        <w:ind w:left="7504" w:hanging="180"/>
      </w:pPr>
    </w:lvl>
    <w:lvl w:ilvl="6" w:tplc="0809000F" w:tentative="1">
      <w:start w:val="1"/>
      <w:numFmt w:val="decimal"/>
      <w:lvlText w:val="%7."/>
      <w:lvlJc w:val="left"/>
      <w:pPr>
        <w:ind w:left="8224" w:hanging="360"/>
      </w:pPr>
    </w:lvl>
    <w:lvl w:ilvl="7" w:tplc="08090019" w:tentative="1">
      <w:start w:val="1"/>
      <w:numFmt w:val="lowerLetter"/>
      <w:lvlText w:val="%8."/>
      <w:lvlJc w:val="left"/>
      <w:pPr>
        <w:ind w:left="8944" w:hanging="360"/>
      </w:pPr>
    </w:lvl>
    <w:lvl w:ilvl="8" w:tplc="080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9" w15:restartNumberingAfterBreak="0">
    <w:nsid w:val="3E1C6FEE"/>
    <w:multiLevelType w:val="hybridMultilevel"/>
    <w:tmpl w:val="BC72D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67158"/>
    <w:multiLevelType w:val="hybridMultilevel"/>
    <w:tmpl w:val="2A1CDC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C9507E"/>
    <w:multiLevelType w:val="hybridMultilevel"/>
    <w:tmpl w:val="74D8EBE6"/>
    <w:lvl w:ilvl="0" w:tplc="D458AF60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4721692"/>
    <w:multiLevelType w:val="hybridMultilevel"/>
    <w:tmpl w:val="8BC68E6C"/>
    <w:lvl w:ilvl="0" w:tplc="9C5CFD96">
      <w:start w:val="1"/>
      <w:numFmt w:val="decimal"/>
      <w:pStyle w:val="Paragraphnumbered"/>
      <w:lvlText w:val="%1."/>
      <w:lvlJc w:val="left"/>
      <w:pPr>
        <w:ind w:left="644" w:hanging="360"/>
      </w:pPr>
      <w:rPr>
        <w:rFonts w:hint="default"/>
      </w:rPr>
    </w:lvl>
    <w:lvl w:ilvl="1" w:tplc="EDD6ACA2">
      <w:numFmt w:val="decimal"/>
      <w:lvlText w:val=""/>
      <w:lvlJc w:val="left"/>
    </w:lvl>
    <w:lvl w:ilvl="2" w:tplc="328A694E">
      <w:numFmt w:val="decimal"/>
      <w:lvlText w:val=""/>
      <w:lvlJc w:val="left"/>
    </w:lvl>
    <w:lvl w:ilvl="3" w:tplc="32009542">
      <w:numFmt w:val="decimal"/>
      <w:lvlText w:val=""/>
      <w:lvlJc w:val="left"/>
    </w:lvl>
    <w:lvl w:ilvl="4" w:tplc="8070CBEA">
      <w:numFmt w:val="decimal"/>
      <w:lvlText w:val=""/>
      <w:lvlJc w:val="left"/>
    </w:lvl>
    <w:lvl w:ilvl="5" w:tplc="655855F4">
      <w:numFmt w:val="decimal"/>
      <w:lvlText w:val=""/>
      <w:lvlJc w:val="left"/>
    </w:lvl>
    <w:lvl w:ilvl="6" w:tplc="E64817F0">
      <w:numFmt w:val="decimal"/>
      <w:lvlText w:val=""/>
      <w:lvlJc w:val="left"/>
    </w:lvl>
    <w:lvl w:ilvl="7" w:tplc="959282D4">
      <w:numFmt w:val="decimal"/>
      <w:lvlText w:val=""/>
      <w:lvlJc w:val="left"/>
    </w:lvl>
    <w:lvl w:ilvl="8" w:tplc="6DF0E860">
      <w:numFmt w:val="decimal"/>
      <w:lvlText w:val=""/>
      <w:lvlJc w:val="left"/>
    </w:lvl>
  </w:abstractNum>
  <w:abstractNum w:abstractNumId="13" w15:restartNumberingAfterBreak="0">
    <w:nsid w:val="765903BB"/>
    <w:multiLevelType w:val="multilevel"/>
    <w:tmpl w:val="9BBC2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2E6F57"/>
    <w:multiLevelType w:val="hybridMultilevel"/>
    <w:tmpl w:val="6972D792"/>
    <w:lvl w:ilvl="0" w:tplc="10A26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C6E8F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AE47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901B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22EC4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62C2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1DC61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AB06E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5CE6B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A97E4A"/>
    <w:multiLevelType w:val="hybridMultilevel"/>
    <w:tmpl w:val="21562CB0"/>
    <w:name w:val="/#"/>
    <w:lvl w:ilvl="0" w:tplc="78107624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 w:tplc="C5946878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 w:tplc="205E2ACA">
      <w:start w:val="1"/>
      <w:numFmt w:val="lowerRoman"/>
      <w:lvlText w:val="%3)"/>
      <w:lvlJc w:val="left"/>
      <w:pPr>
        <w:tabs>
          <w:tab w:val="num" w:pos="0"/>
        </w:tabs>
        <w:ind w:left="0" w:firstLine="0"/>
      </w:pPr>
    </w:lvl>
    <w:lvl w:ilvl="3" w:tplc="D2E63DBE">
      <w:start w:val="1"/>
      <w:numFmt w:val="decimal"/>
      <w:lvlText w:val="%4"/>
      <w:lvlJc w:val="left"/>
      <w:pPr>
        <w:tabs>
          <w:tab w:val="num" w:pos="360"/>
        </w:tabs>
        <w:ind w:left="0" w:firstLine="0"/>
      </w:pPr>
    </w:lvl>
    <w:lvl w:ilvl="4" w:tplc="04DA94CA">
      <w:start w:val="1"/>
      <w:numFmt w:val="lowerLetter"/>
      <w:lvlText w:val="(%5)"/>
      <w:lvlJc w:val="left"/>
      <w:pPr>
        <w:tabs>
          <w:tab w:val="num" w:pos="0"/>
        </w:tabs>
        <w:ind w:left="0" w:firstLine="0"/>
      </w:pPr>
    </w:lvl>
    <w:lvl w:ilvl="5" w:tplc="94BC9244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</w:lvl>
    <w:lvl w:ilvl="6" w:tplc="CE0887C2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 w:tplc="7DB4F44C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 w:tplc="B8E6F2A4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num w:numId="1" w16cid:durableId="1925844975">
    <w:abstractNumId w:val="15"/>
  </w:num>
  <w:num w:numId="2" w16cid:durableId="1623537524">
    <w:abstractNumId w:val="3"/>
  </w:num>
  <w:num w:numId="3" w16cid:durableId="333149680">
    <w:abstractNumId w:val="12"/>
  </w:num>
  <w:num w:numId="4" w16cid:durableId="1958750756">
    <w:abstractNumId w:val="7"/>
  </w:num>
  <w:num w:numId="5" w16cid:durableId="1466237890">
    <w:abstractNumId w:val="11"/>
  </w:num>
  <w:num w:numId="6" w16cid:durableId="846751398">
    <w:abstractNumId w:val="4"/>
  </w:num>
  <w:num w:numId="7" w16cid:durableId="982584711">
    <w:abstractNumId w:val="6"/>
  </w:num>
  <w:num w:numId="8" w16cid:durableId="247734440">
    <w:abstractNumId w:val="1"/>
  </w:num>
  <w:num w:numId="9" w16cid:durableId="1514879319">
    <w:abstractNumId w:val="14"/>
  </w:num>
  <w:num w:numId="10" w16cid:durableId="1383210328">
    <w:abstractNumId w:val="9"/>
  </w:num>
  <w:num w:numId="11" w16cid:durableId="1513061117">
    <w:abstractNumId w:val="13"/>
  </w:num>
  <w:num w:numId="12" w16cid:durableId="958226418">
    <w:abstractNumId w:val="10"/>
  </w:num>
  <w:num w:numId="13" w16cid:durableId="771170886">
    <w:abstractNumId w:val="5"/>
  </w:num>
  <w:num w:numId="14" w16cid:durableId="1315187322">
    <w:abstractNumId w:val="14"/>
  </w:num>
  <w:num w:numId="15" w16cid:durableId="1726029251">
    <w:abstractNumId w:val="8"/>
  </w:num>
  <w:num w:numId="16" w16cid:durableId="1685588258">
    <w:abstractNumId w:val="5"/>
  </w:num>
  <w:num w:numId="17" w16cid:durableId="1886479068">
    <w:abstractNumId w:val="5"/>
  </w:num>
  <w:num w:numId="18" w16cid:durableId="122507144">
    <w:abstractNumId w:val="5"/>
  </w:num>
  <w:num w:numId="19" w16cid:durableId="377123869">
    <w:abstractNumId w:val="5"/>
  </w:num>
  <w:num w:numId="20" w16cid:durableId="497497882">
    <w:abstractNumId w:val="5"/>
  </w:num>
  <w:num w:numId="21" w16cid:durableId="1717657651">
    <w:abstractNumId w:val="5"/>
  </w:num>
  <w:num w:numId="22" w16cid:durableId="311255422">
    <w:abstractNumId w:val="5"/>
  </w:num>
  <w:num w:numId="23" w16cid:durableId="85927171">
    <w:abstractNumId w:val="5"/>
  </w:num>
  <w:num w:numId="24" w16cid:durableId="1880437806">
    <w:abstractNumId w:val="5"/>
  </w:num>
  <w:num w:numId="25" w16cid:durableId="392965441">
    <w:abstractNumId w:val="5"/>
  </w:num>
  <w:num w:numId="26" w16cid:durableId="1947694933">
    <w:abstractNumId w:val="5"/>
  </w:num>
  <w:num w:numId="27" w16cid:durableId="296030027">
    <w:abstractNumId w:val="5"/>
  </w:num>
  <w:num w:numId="28" w16cid:durableId="136382022">
    <w:abstractNumId w:val="5"/>
  </w:num>
  <w:num w:numId="29" w16cid:durableId="1747334233">
    <w:abstractNumId w:val="11"/>
  </w:num>
  <w:num w:numId="30" w16cid:durableId="1575971747">
    <w:abstractNumId w:val="11"/>
  </w:num>
  <w:num w:numId="31" w16cid:durableId="1939214429">
    <w:abstractNumId w:val="11"/>
    <w:lvlOverride w:ilvl="0">
      <w:startOverride w:val="1"/>
    </w:lvlOverride>
  </w:num>
  <w:num w:numId="32" w16cid:durableId="1782339355">
    <w:abstractNumId w:val="11"/>
  </w:num>
  <w:num w:numId="33" w16cid:durableId="957906086">
    <w:abstractNumId w:val="11"/>
    <w:lvlOverride w:ilvl="0">
      <w:startOverride w:val="1"/>
    </w:lvlOverride>
  </w:num>
  <w:num w:numId="34" w16cid:durableId="1087652185">
    <w:abstractNumId w:val="11"/>
    <w:lvlOverride w:ilvl="0">
      <w:startOverride w:val="1"/>
    </w:lvlOverride>
  </w:num>
  <w:num w:numId="35" w16cid:durableId="1054889863">
    <w:abstractNumId w:val="12"/>
    <w:lvlOverride w:ilvl="0">
      <w:startOverride w:val="1"/>
    </w:lvlOverride>
  </w:num>
  <w:num w:numId="36" w16cid:durableId="1812165908">
    <w:abstractNumId w:val="12"/>
  </w:num>
  <w:num w:numId="37" w16cid:durableId="1903178079">
    <w:abstractNumId w:val="12"/>
    <w:lvlOverride w:ilvl="0">
      <w:startOverride w:val="1"/>
    </w:lvlOverride>
  </w:num>
  <w:num w:numId="38" w16cid:durableId="1316564979">
    <w:abstractNumId w:val="12"/>
  </w:num>
  <w:num w:numId="39" w16cid:durableId="874267395">
    <w:abstractNumId w:val="12"/>
    <w:lvlOverride w:ilvl="0">
      <w:startOverride w:val="1"/>
    </w:lvlOverride>
  </w:num>
  <w:num w:numId="40" w16cid:durableId="1368025285">
    <w:abstractNumId w:val="12"/>
    <w:lvlOverride w:ilvl="0">
      <w:startOverride w:val="1"/>
    </w:lvlOverride>
  </w:num>
  <w:num w:numId="41" w16cid:durableId="944078796">
    <w:abstractNumId w:val="12"/>
    <w:lvlOverride w:ilvl="0">
      <w:startOverride w:val="1"/>
    </w:lvlOverride>
  </w:num>
  <w:num w:numId="42" w16cid:durableId="996031766">
    <w:abstractNumId w:val="12"/>
  </w:num>
  <w:num w:numId="43" w16cid:durableId="1289776494">
    <w:abstractNumId w:val="12"/>
  </w:num>
  <w:num w:numId="44" w16cid:durableId="1653829719">
    <w:abstractNumId w:val="2"/>
  </w:num>
  <w:num w:numId="45" w16cid:durableId="1775442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PostScriptOverText/>
  <w:embedTrueTypeFonts/>
  <w:embedSystemFont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B14"/>
    <w:rsid w:val="000008AF"/>
    <w:rsid w:val="00001FE4"/>
    <w:rsid w:val="00003D7C"/>
    <w:rsid w:val="00005934"/>
    <w:rsid w:val="000068B3"/>
    <w:rsid w:val="00007F69"/>
    <w:rsid w:val="000105D7"/>
    <w:rsid w:val="00011EA6"/>
    <w:rsid w:val="00011FA9"/>
    <w:rsid w:val="00014140"/>
    <w:rsid w:val="00014758"/>
    <w:rsid w:val="0002097B"/>
    <w:rsid w:val="000227AE"/>
    <w:rsid w:val="00027428"/>
    <w:rsid w:val="00031EC9"/>
    <w:rsid w:val="00037AB0"/>
    <w:rsid w:val="00041937"/>
    <w:rsid w:val="00043568"/>
    <w:rsid w:val="000472D6"/>
    <w:rsid w:val="00052D6F"/>
    <w:rsid w:val="00055A04"/>
    <w:rsid w:val="00060AD5"/>
    <w:rsid w:val="00060D71"/>
    <w:rsid w:val="00060EC9"/>
    <w:rsid w:val="0006390D"/>
    <w:rsid w:val="000654AD"/>
    <w:rsid w:val="00066924"/>
    <w:rsid w:val="00066FED"/>
    <w:rsid w:val="00067AC6"/>
    <w:rsid w:val="00075EA6"/>
    <w:rsid w:val="00076EA5"/>
    <w:rsid w:val="0007709F"/>
    <w:rsid w:val="00083FE5"/>
    <w:rsid w:val="0008664C"/>
    <w:rsid w:val="00086CCE"/>
    <w:rsid w:val="00086F62"/>
    <w:rsid w:val="00090674"/>
    <w:rsid w:val="00090E6B"/>
    <w:rsid w:val="00091556"/>
    <w:rsid w:val="0009320B"/>
    <w:rsid w:val="00096AE0"/>
    <w:rsid w:val="000A02A0"/>
    <w:rsid w:val="000A4B3F"/>
    <w:rsid w:val="000A5737"/>
    <w:rsid w:val="000A5899"/>
    <w:rsid w:val="000A5C45"/>
    <w:rsid w:val="000B18C9"/>
    <w:rsid w:val="000B1B74"/>
    <w:rsid w:val="000B2DCD"/>
    <w:rsid w:val="000B3A2D"/>
    <w:rsid w:val="000B49C0"/>
    <w:rsid w:val="000B7275"/>
    <w:rsid w:val="000C0305"/>
    <w:rsid w:val="000D21F4"/>
    <w:rsid w:val="000E382F"/>
    <w:rsid w:val="000E3997"/>
    <w:rsid w:val="000E6BF2"/>
    <w:rsid w:val="000E75CD"/>
    <w:rsid w:val="000F4FC9"/>
    <w:rsid w:val="000F5DBA"/>
    <w:rsid w:val="000F7821"/>
    <w:rsid w:val="0010019B"/>
    <w:rsid w:val="00100345"/>
    <w:rsid w:val="001036BA"/>
    <w:rsid w:val="0010487F"/>
    <w:rsid w:val="0011309E"/>
    <w:rsid w:val="00113571"/>
    <w:rsid w:val="001146DC"/>
    <w:rsid w:val="00114AB1"/>
    <w:rsid w:val="00117009"/>
    <w:rsid w:val="00121EB8"/>
    <w:rsid w:val="001230FF"/>
    <w:rsid w:val="001242CB"/>
    <w:rsid w:val="00125307"/>
    <w:rsid w:val="00127D13"/>
    <w:rsid w:val="00130BD7"/>
    <w:rsid w:val="0013478C"/>
    <w:rsid w:val="00142161"/>
    <w:rsid w:val="001422A6"/>
    <w:rsid w:val="00147438"/>
    <w:rsid w:val="001538B7"/>
    <w:rsid w:val="00155B67"/>
    <w:rsid w:val="001562AF"/>
    <w:rsid w:val="00161A5B"/>
    <w:rsid w:val="00162955"/>
    <w:rsid w:val="0016385D"/>
    <w:rsid w:val="00164AEF"/>
    <w:rsid w:val="00167331"/>
    <w:rsid w:val="0016782F"/>
    <w:rsid w:val="00171281"/>
    <w:rsid w:val="00174E11"/>
    <w:rsid w:val="00177DB1"/>
    <w:rsid w:val="00186803"/>
    <w:rsid w:val="001937E9"/>
    <w:rsid w:val="0019544E"/>
    <w:rsid w:val="001964E5"/>
    <w:rsid w:val="001A04F6"/>
    <w:rsid w:val="001A465E"/>
    <w:rsid w:val="001B263B"/>
    <w:rsid w:val="001B313F"/>
    <w:rsid w:val="001B476A"/>
    <w:rsid w:val="001B5558"/>
    <w:rsid w:val="001B72A4"/>
    <w:rsid w:val="001C029B"/>
    <w:rsid w:val="001C0BFB"/>
    <w:rsid w:val="001C764F"/>
    <w:rsid w:val="001C7BB3"/>
    <w:rsid w:val="001D469C"/>
    <w:rsid w:val="001E25D0"/>
    <w:rsid w:val="001E5DF0"/>
    <w:rsid w:val="001E6AB8"/>
    <w:rsid w:val="001E7488"/>
    <w:rsid w:val="001E7789"/>
    <w:rsid w:val="001F264C"/>
    <w:rsid w:val="002022CF"/>
    <w:rsid w:val="002031ED"/>
    <w:rsid w:val="00203821"/>
    <w:rsid w:val="0021613C"/>
    <w:rsid w:val="0021619E"/>
    <w:rsid w:val="00217E58"/>
    <w:rsid w:val="0022122E"/>
    <w:rsid w:val="002225A3"/>
    <w:rsid w:val="00222D49"/>
    <w:rsid w:val="00227267"/>
    <w:rsid w:val="0023171B"/>
    <w:rsid w:val="00233E8D"/>
    <w:rsid w:val="0023525C"/>
    <w:rsid w:val="00236BFC"/>
    <w:rsid w:val="00237437"/>
    <w:rsid w:val="002502FD"/>
    <w:rsid w:val="002518C5"/>
    <w:rsid w:val="00256F6B"/>
    <w:rsid w:val="0026284C"/>
    <w:rsid w:val="00262A63"/>
    <w:rsid w:val="0026414A"/>
    <w:rsid w:val="00274622"/>
    <w:rsid w:val="00275A99"/>
    <w:rsid w:val="0028037F"/>
    <w:rsid w:val="00285D24"/>
    <w:rsid w:val="00290390"/>
    <w:rsid w:val="002915D3"/>
    <w:rsid w:val="002924DB"/>
    <w:rsid w:val="00292599"/>
    <w:rsid w:val="002941DA"/>
    <w:rsid w:val="00297BE8"/>
    <w:rsid w:val="002A2C26"/>
    <w:rsid w:val="002A424A"/>
    <w:rsid w:val="002A48E7"/>
    <w:rsid w:val="002B5648"/>
    <w:rsid w:val="002B6595"/>
    <w:rsid w:val="002B6E87"/>
    <w:rsid w:val="002C0E70"/>
    <w:rsid w:val="002C10F5"/>
    <w:rsid w:val="002C43BD"/>
    <w:rsid w:val="002D20CF"/>
    <w:rsid w:val="002D7C0E"/>
    <w:rsid w:val="002E1990"/>
    <w:rsid w:val="002E274E"/>
    <w:rsid w:val="002E3C35"/>
    <w:rsid w:val="002E4234"/>
    <w:rsid w:val="002E7C21"/>
    <w:rsid w:val="002F1DC3"/>
    <w:rsid w:val="002F392C"/>
    <w:rsid w:val="002F39D4"/>
    <w:rsid w:val="002F5298"/>
    <w:rsid w:val="0030000E"/>
    <w:rsid w:val="003032CB"/>
    <w:rsid w:val="003043E6"/>
    <w:rsid w:val="00304C55"/>
    <w:rsid w:val="003052B0"/>
    <w:rsid w:val="003154F3"/>
    <w:rsid w:val="0031658F"/>
    <w:rsid w:val="003178E3"/>
    <w:rsid w:val="00321A88"/>
    <w:rsid w:val="003242D9"/>
    <w:rsid w:val="00326537"/>
    <w:rsid w:val="00326AE0"/>
    <w:rsid w:val="00327691"/>
    <w:rsid w:val="00330B7C"/>
    <w:rsid w:val="0033463D"/>
    <w:rsid w:val="00336F45"/>
    <w:rsid w:val="003374EA"/>
    <w:rsid w:val="00337E4F"/>
    <w:rsid w:val="00340198"/>
    <w:rsid w:val="00340C36"/>
    <w:rsid w:val="00346A9D"/>
    <w:rsid w:val="00350705"/>
    <w:rsid w:val="00351D23"/>
    <w:rsid w:val="0035292A"/>
    <w:rsid w:val="0036366F"/>
    <w:rsid w:val="00363C4E"/>
    <w:rsid w:val="00370402"/>
    <w:rsid w:val="0037297C"/>
    <w:rsid w:val="00380912"/>
    <w:rsid w:val="003829F8"/>
    <w:rsid w:val="00382D93"/>
    <w:rsid w:val="003856A6"/>
    <w:rsid w:val="003857FF"/>
    <w:rsid w:val="00386A56"/>
    <w:rsid w:val="0038701E"/>
    <w:rsid w:val="0039238B"/>
    <w:rsid w:val="00392BA1"/>
    <w:rsid w:val="0039376F"/>
    <w:rsid w:val="00395A6B"/>
    <w:rsid w:val="0039743C"/>
    <w:rsid w:val="003A0967"/>
    <w:rsid w:val="003A287B"/>
    <w:rsid w:val="003A3874"/>
    <w:rsid w:val="003A5C85"/>
    <w:rsid w:val="003A61B1"/>
    <w:rsid w:val="003B0050"/>
    <w:rsid w:val="003B4B8C"/>
    <w:rsid w:val="003B7FC1"/>
    <w:rsid w:val="003C4F06"/>
    <w:rsid w:val="003D0665"/>
    <w:rsid w:val="003D6311"/>
    <w:rsid w:val="003D6312"/>
    <w:rsid w:val="003D6A4C"/>
    <w:rsid w:val="003E24D4"/>
    <w:rsid w:val="003E7C74"/>
    <w:rsid w:val="003F15FF"/>
    <w:rsid w:val="003F31C6"/>
    <w:rsid w:val="003F4D38"/>
    <w:rsid w:val="0040225B"/>
    <w:rsid w:val="00402389"/>
    <w:rsid w:val="00402DA2"/>
    <w:rsid w:val="00410471"/>
    <w:rsid w:val="00410630"/>
    <w:rsid w:val="004150C9"/>
    <w:rsid w:val="004224FB"/>
    <w:rsid w:val="00425AC2"/>
    <w:rsid w:val="004306CF"/>
    <w:rsid w:val="00431BD8"/>
    <w:rsid w:val="00432C35"/>
    <w:rsid w:val="00434DB4"/>
    <w:rsid w:val="00436DAF"/>
    <w:rsid w:val="004377DF"/>
    <w:rsid w:val="00442722"/>
    <w:rsid w:val="00446E13"/>
    <w:rsid w:val="0044771F"/>
    <w:rsid w:val="00447A7E"/>
    <w:rsid w:val="00450843"/>
    <w:rsid w:val="004536F0"/>
    <w:rsid w:val="0045780D"/>
    <w:rsid w:val="00461C97"/>
    <w:rsid w:val="00464574"/>
    <w:rsid w:val="004669D9"/>
    <w:rsid w:val="0046715F"/>
    <w:rsid w:val="004679B4"/>
    <w:rsid w:val="004757D6"/>
    <w:rsid w:val="004772FE"/>
    <w:rsid w:val="00484408"/>
    <w:rsid w:val="00487526"/>
    <w:rsid w:val="00487F3D"/>
    <w:rsid w:val="0049593D"/>
    <w:rsid w:val="004B0E07"/>
    <w:rsid w:val="004B151D"/>
    <w:rsid w:val="004B19F5"/>
    <w:rsid w:val="004C425D"/>
    <w:rsid w:val="004C7243"/>
    <w:rsid w:val="004D1221"/>
    <w:rsid w:val="004D19FE"/>
    <w:rsid w:val="004E007E"/>
    <w:rsid w:val="004E21DE"/>
    <w:rsid w:val="004E3C57"/>
    <w:rsid w:val="004E3CB2"/>
    <w:rsid w:val="004E778A"/>
    <w:rsid w:val="00500A35"/>
    <w:rsid w:val="00503951"/>
    <w:rsid w:val="00504CAF"/>
    <w:rsid w:val="00514B41"/>
    <w:rsid w:val="0051665E"/>
    <w:rsid w:val="00521170"/>
    <w:rsid w:val="00521243"/>
    <w:rsid w:val="00524B9D"/>
    <w:rsid w:val="00525813"/>
    <w:rsid w:val="0052797D"/>
    <w:rsid w:val="005306BE"/>
    <w:rsid w:val="00530792"/>
    <w:rsid w:val="0053513F"/>
    <w:rsid w:val="00537CD9"/>
    <w:rsid w:val="00542461"/>
    <w:rsid w:val="00543C02"/>
    <w:rsid w:val="00543DA8"/>
    <w:rsid w:val="00545085"/>
    <w:rsid w:val="00546DCC"/>
    <w:rsid w:val="005522D8"/>
    <w:rsid w:val="0055432B"/>
    <w:rsid w:val="00554FDF"/>
    <w:rsid w:val="00555721"/>
    <w:rsid w:val="00567B63"/>
    <w:rsid w:val="005717FF"/>
    <w:rsid w:val="005739B4"/>
    <w:rsid w:val="00574405"/>
    <w:rsid w:val="005800FC"/>
    <w:rsid w:val="00580C20"/>
    <w:rsid w:val="0058450D"/>
    <w:rsid w:val="005854B0"/>
    <w:rsid w:val="0059265D"/>
    <w:rsid w:val="00592CCD"/>
    <w:rsid w:val="00595504"/>
    <w:rsid w:val="005964C9"/>
    <w:rsid w:val="005A0E21"/>
    <w:rsid w:val="005A372C"/>
    <w:rsid w:val="005A5EE3"/>
    <w:rsid w:val="005B16A5"/>
    <w:rsid w:val="005B3A34"/>
    <w:rsid w:val="005B510A"/>
    <w:rsid w:val="005C08FC"/>
    <w:rsid w:val="005C249B"/>
    <w:rsid w:val="005C2E6E"/>
    <w:rsid w:val="005C61D6"/>
    <w:rsid w:val="005D3CF6"/>
    <w:rsid w:val="005D49AF"/>
    <w:rsid w:val="005E0446"/>
    <w:rsid w:val="005E0637"/>
    <w:rsid w:val="005E0775"/>
    <w:rsid w:val="005E25BA"/>
    <w:rsid w:val="005E415C"/>
    <w:rsid w:val="005E540B"/>
    <w:rsid w:val="005E71ED"/>
    <w:rsid w:val="005E7946"/>
    <w:rsid w:val="005F054E"/>
    <w:rsid w:val="005F09B5"/>
    <w:rsid w:val="005F7475"/>
    <w:rsid w:val="0060044D"/>
    <w:rsid w:val="006009C5"/>
    <w:rsid w:val="006034CF"/>
    <w:rsid w:val="00611299"/>
    <w:rsid w:val="00613B4D"/>
    <w:rsid w:val="00615281"/>
    <w:rsid w:val="00616365"/>
    <w:rsid w:val="00616F3B"/>
    <w:rsid w:val="00621FD0"/>
    <w:rsid w:val="006249A7"/>
    <w:rsid w:val="00632F0F"/>
    <w:rsid w:val="00633221"/>
    <w:rsid w:val="00635647"/>
    <w:rsid w:val="006377F2"/>
    <w:rsid w:val="00640CC6"/>
    <w:rsid w:val="0064225B"/>
    <w:rsid w:val="00656726"/>
    <w:rsid w:val="006567EE"/>
    <w:rsid w:val="00656DED"/>
    <w:rsid w:val="00660E8F"/>
    <w:rsid w:val="00661F56"/>
    <w:rsid w:val="00662792"/>
    <w:rsid w:val="006630B9"/>
    <w:rsid w:val="0066321A"/>
    <w:rsid w:val="0066542C"/>
    <w:rsid w:val="006675B1"/>
    <w:rsid w:val="00671655"/>
    <w:rsid w:val="0067262F"/>
    <w:rsid w:val="006763F9"/>
    <w:rsid w:val="0068561B"/>
    <w:rsid w:val="0068776D"/>
    <w:rsid w:val="00687FAD"/>
    <w:rsid w:val="0069325C"/>
    <w:rsid w:val="006949BC"/>
    <w:rsid w:val="006955F7"/>
    <w:rsid w:val="006A2AA0"/>
    <w:rsid w:val="006A446A"/>
    <w:rsid w:val="006B02D8"/>
    <w:rsid w:val="006B078F"/>
    <w:rsid w:val="006B3663"/>
    <w:rsid w:val="006B4406"/>
    <w:rsid w:val="006B58F6"/>
    <w:rsid w:val="006B6578"/>
    <w:rsid w:val="006C3D55"/>
    <w:rsid w:val="006C5494"/>
    <w:rsid w:val="006C5F2A"/>
    <w:rsid w:val="006C6043"/>
    <w:rsid w:val="006D0958"/>
    <w:rsid w:val="006D1229"/>
    <w:rsid w:val="006D151D"/>
    <w:rsid w:val="006D372F"/>
    <w:rsid w:val="006D4F9D"/>
    <w:rsid w:val="006D59DD"/>
    <w:rsid w:val="006D7A18"/>
    <w:rsid w:val="006E06D1"/>
    <w:rsid w:val="006E4474"/>
    <w:rsid w:val="006E6B25"/>
    <w:rsid w:val="006F235F"/>
    <w:rsid w:val="006F4E8F"/>
    <w:rsid w:val="006F6740"/>
    <w:rsid w:val="00701091"/>
    <w:rsid w:val="00701388"/>
    <w:rsid w:val="007110CB"/>
    <w:rsid w:val="0071205B"/>
    <w:rsid w:val="0071362C"/>
    <w:rsid w:val="00717628"/>
    <w:rsid w:val="00723011"/>
    <w:rsid w:val="007235BD"/>
    <w:rsid w:val="00723B7F"/>
    <w:rsid w:val="00725861"/>
    <w:rsid w:val="00726652"/>
    <w:rsid w:val="0073393A"/>
    <w:rsid w:val="0073539D"/>
    <w:rsid w:val="007433A3"/>
    <w:rsid w:val="00745C00"/>
    <w:rsid w:val="00750FF0"/>
    <w:rsid w:val="00752BEC"/>
    <w:rsid w:val="00753E1E"/>
    <w:rsid w:val="007600B7"/>
    <w:rsid w:val="00760AD8"/>
    <w:rsid w:val="007632F0"/>
    <w:rsid w:val="00764D8D"/>
    <w:rsid w:val="0076793C"/>
    <w:rsid w:val="00767B8A"/>
    <w:rsid w:val="0077385C"/>
    <w:rsid w:val="00775481"/>
    <w:rsid w:val="00780576"/>
    <w:rsid w:val="00780D9E"/>
    <w:rsid w:val="00781098"/>
    <w:rsid w:val="00784D94"/>
    <w:rsid w:val="00786587"/>
    <w:rsid w:val="0078764D"/>
    <w:rsid w:val="00787873"/>
    <w:rsid w:val="007900B5"/>
    <w:rsid w:val="007924E3"/>
    <w:rsid w:val="007941ED"/>
    <w:rsid w:val="007954F2"/>
    <w:rsid w:val="00796157"/>
    <w:rsid w:val="00797277"/>
    <w:rsid w:val="007A233B"/>
    <w:rsid w:val="007A5141"/>
    <w:rsid w:val="007A7528"/>
    <w:rsid w:val="007B0A0E"/>
    <w:rsid w:val="007B32CF"/>
    <w:rsid w:val="007B4863"/>
    <w:rsid w:val="007B58A5"/>
    <w:rsid w:val="007C1F5A"/>
    <w:rsid w:val="007C4C86"/>
    <w:rsid w:val="007C5AC9"/>
    <w:rsid w:val="007C65E6"/>
    <w:rsid w:val="007C7E29"/>
    <w:rsid w:val="007D2821"/>
    <w:rsid w:val="007D406B"/>
    <w:rsid w:val="007D4407"/>
    <w:rsid w:val="007D719A"/>
    <w:rsid w:val="007E1CA3"/>
    <w:rsid w:val="007E6CDE"/>
    <w:rsid w:val="007E6F37"/>
    <w:rsid w:val="007F4EAB"/>
    <w:rsid w:val="007F5F32"/>
    <w:rsid w:val="0080108E"/>
    <w:rsid w:val="00812D62"/>
    <w:rsid w:val="00812F29"/>
    <w:rsid w:val="0081455E"/>
    <w:rsid w:val="0081490B"/>
    <w:rsid w:val="00821713"/>
    <w:rsid w:val="00821F8D"/>
    <w:rsid w:val="0082588E"/>
    <w:rsid w:val="00827050"/>
    <w:rsid w:val="00827245"/>
    <w:rsid w:val="0083278B"/>
    <w:rsid w:val="00832B1B"/>
    <w:rsid w:val="00833E2E"/>
    <w:rsid w:val="0083449C"/>
    <w:rsid w:val="00834538"/>
    <w:rsid w:val="00834626"/>
    <w:rsid w:val="008357E9"/>
    <w:rsid w:val="008462A6"/>
    <w:rsid w:val="00850E89"/>
    <w:rsid w:val="00856B9E"/>
    <w:rsid w:val="00862170"/>
    <w:rsid w:val="008626D4"/>
    <w:rsid w:val="008702B9"/>
    <w:rsid w:val="008730F3"/>
    <w:rsid w:val="00876640"/>
    <w:rsid w:val="00880D80"/>
    <w:rsid w:val="008930E4"/>
    <w:rsid w:val="00893821"/>
    <w:rsid w:val="00896F8D"/>
    <w:rsid w:val="00897E14"/>
    <w:rsid w:val="008A65E8"/>
    <w:rsid w:val="008A7B9C"/>
    <w:rsid w:val="008B228A"/>
    <w:rsid w:val="008B3293"/>
    <w:rsid w:val="008B39FA"/>
    <w:rsid w:val="008B4754"/>
    <w:rsid w:val="008B7E3F"/>
    <w:rsid w:val="008C1C7D"/>
    <w:rsid w:val="008D426D"/>
    <w:rsid w:val="008D6667"/>
    <w:rsid w:val="008D78E4"/>
    <w:rsid w:val="008E3D1E"/>
    <w:rsid w:val="008E4627"/>
    <w:rsid w:val="008E6A7A"/>
    <w:rsid w:val="008F1038"/>
    <w:rsid w:val="008F6E77"/>
    <w:rsid w:val="008F7046"/>
    <w:rsid w:val="008F7FCB"/>
    <w:rsid w:val="009005FC"/>
    <w:rsid w:val="00905420"/>
    <w:rsid w:val="00913179"/>
    <w:rsid w:val="00914A87"/>
    <w:rsid w:val="00922E5A"/>
    <w:rsid w:val="0092482B"/>
    <w:rsid w:val="009303AA"/>
    <w:rsid w:val="00930CD1"/>
    <w:rsid w:val="00931290"/>
    <w:rsid w:val="00935153"/>
    <w:rsid w:val="00943315"/>
    <w:rsid w:val="009437B1"/>
    <w:rsid w:val="00944E91"/>
    <w:rsid w:val="00946C27"/>
    <w:rsid w:val="009610D5"/>
    <w:rsid w:val="009670E1"/>
    <w:rsid w:val="009712C2"/>
    <w:rsid w:val="009732F8"/>
    <w:rsid w:val="00975A96"/>
    <w:rsid w:val="0097679F"/>
    <w:rsid w:val="00980191"/>
    <w:rsid w:val="00981243"/>
    <w:rsid w:val="00981387"/>
    <w:rsid w:val="00995FD8"/>
    <w:rsid w:val="009964C7"/>
    <w:rsid w:val="009A4F3D"/>
    <w:rsid w:val="009A7469"/>
    <w:rsid w:val="009B29C9"/>
    <w:rsid w:val="009B2E26"/>
    <w:rsid w:val="009B696B"/>
    <w:rsid w:val="009B7671"/>
    <w:rsid w:val="009C06B3"/>
    <w:rsid w:val="009C0FE5"/>
    <w:rsid w:val="009C513D"/>
    <w:rsid w:val="009C5B87"/>
    <w:rsid w:val="009D219D"/>
    <w:rsid w:val="009D3359"/>
    <w:rsid w:val="009D4CE3"/>
    <w:rsid w:val="009E2ED7"/>
    <w:rsid w:val="009E57C1"/>
    <w:rsid w:val="009E5BA1"/>
    <w:rsid w:val="009E63B3"/>
    <w:rsid w:val="009F056E"/>
    <w:rsid w:val="009F1035"/>
    <w:rsid w:val="009F56D2"/>
    <w:rsid w:val="009F7D3F"/>
    <w:rsid w:val="00A042F5"/>
    <w:rsid w:val="00A04D61"/>
    <w:rsid w:val="00A10F1F"/>
    <w:rsid w:val="00A11039"/>
    <w:rsid w:val="00A15C1F"/>
    <w:rsid w:val="00A16477"/>
    <w:rsid w:val="00A22907"/>
    <w:rsid w:val="00A2405E"/>
    <w:rsid w:val="00A24F3D"/>
    <w:rsid w:val="00A26DCD"/>
    <w:rsid w:val="00A314BB"/>
    <w:rsid w:val="00A3212B"/>
    <w:rsid w:val="00A32B7D"/>
    <w:rsid w:val="00A35297"/>
    <w:rsid w:val="00A359A7"/>
    <w:rsid w:val="00A369A4"/>
    <w:rsid w:val="00A43333"/>
    <w:rsid w:val="00A51DA5"/>
    <w:rsid w:val="00A5596B"/>
    <w:rsid w:val="00A60924"/>
    <w:rsid w:val="00A60AAB"/>
    <w:rsid w:val="00A60FD4"/>
    <w:rsid w:val="00A646B3"/>
    <w:rsid w:val="00A6739B"/>
    <w:rsid w:val="00A71611"/>
    <w:rsid w:val="00A90413"/>
    <w:rsid w:val="00A90468"/>
    <w:rsid w:val="00A910AE"/>
    <w:rsid w:val="00A933CB"/>
    <w:rsid w:val="00A957B3"/>
    <w:rsid w:val="00A9701D"/>
    <w:rsid w:val="00A9739A"/>
    <w:rsid w:val="00AA1B94"/>
    <w:rsid w:val="00AA728C"/>
    <w:rsid w:val="00AB0A9C"/>
    <w:rsid w:val="00AB0F1E"/>
    <w:rsid w:val="00AB2DCC"/>
    <w:rsid w:val="00AB7119"/>
    <w:rsid w:val="00AC1734"/>
    <w:rsid w:val="00AC2BE3"/>
    <w:rsid w:val="00AC3161"/>
    <w:rsid w:val="00AC75CF"/>
    <w:rsid w:val="00AC7F9A"/>
    <w:rsid w:val="00AD2A67"/>
    <w:rsid w:val="00AD42C5"/>
    <w:rsid w:val="00AD5855"/>
    <w:rsid w:val="00AD69B3"/>
    <w:rsid w:val="00AD7B98"/>
    <w:rsid w:val="00AE0277"/>
    <w:rsid w:val="00AE4CD4"/>
    <w:rsid w:val="00AE7500"/>
    <w:rsid w:val="00AE7F87"/>
    <w:rsid w:val="00AF3542"/>
    <w:rsid w:val="00AF3E2A"/>
    <w:rsid w:val="00AF507D"/>
    <w:rsid w:val="00AF5ABE"/>
    <w:rsid w:val="00AF60B3"/>
    <w:rsid w:val="00B00415"/>
    <w:rsid w:val="00B01C86"/>
    <w:rsid w:val="00B02A40"/>
    <w:rsid w:val="00B02FBD"/>
    <w:rsid w:val="00B03C2A"/>
    <w:rsid w:val="00B04188"/>
    <w:rsid w:val="00B1000D"/>
    <w:rsid w:val="00B10134"/>
    <w:rsid w:val="00B16563"/>
    <w:rsid w:val="00B16BFE"/>
    <w:rsid w:val="00B275BA"/>
    <w:rsid w:val="00B2772D"/>
    <w:rsid w:val="00B32DF2"/>
    <w:rsid w:val="00B32F99"/>
    <w:rsid w:val="00B4783A"/>
    <w:rsid w:val="00B500E5"/>
    <w:rsid w:val="00B5049E"/>
    <w:rsid w:val="00B51518"/>
    <w:rsid w:val="00B56FF7"/>
    <w:rsid w:val="00B61302"/>
    <w:rsid w:val="00B64122"/>
    <w:rsid w:val="00B64AFF"/>
    <w:rsid w:val="00B6759F"/>
    <w:rsid w:val="00B724D6"/>
    <w:rsid w:val="00B77270"/>
    <w:rsid w:val="00B805AF"/>
    <w:rsid w:val="00B84966"/>
    <w:rsid w:val="00B85F6C"/>
    <w:rsid w:val="00B9199E"/>
    <w:rsid w:val="00B95245"/>
    <w:rsid w:val="00B97F84"/>
    <w:rsid w:val="00BA39BB"/>
    <w:rsid w:val="00BA3B3D"/>
    <w:rsid w:val="00BA44D0"/>
    <w:rsid w:val="00BA468E"/>
    <w:rsid w:val="00BA4AAF"/>
    <w:rsid w:val="00BA5A9D"/>
    <w:rsid w:val="00BB0C0F"/>
    <w:rsid w:val="00BB105F"/>
    <w:rsid w:val="00BB6B84"/>
    <w:rsid w:val="00BB7BAF"/>
    <w:rsid w:val="00BB7D9E"/>
    <w:rsid w:val="00BB7EBE"/>
    <w:rsid w:val="00BB7EEA"/>
    <w:rsid w:val="00BC2276"/>
    <w:rsid w:val="00BD1909"/>
    <w:rsid w:val="00BD2F0D"/>
    <w:rsid w:val="00BD5A90"/>
    <w:rsid w:val="00BE0784"/>
    <w:rsid w:val="00BE5E16"/>
    <w:rsid w:val="00BE5FD1"/>
    <w:rsid w:val="00BF2A42"/>
    <w:rsid w:val="00BF2E4B"/>
    <w:rsid w:val="00BF4A9F"/>
    <w:rsid w:val="00BF56C3"/>
    <w:rsid w:val="00C0010D"/>
    <w:rsid w:val="00C06E05"/>
    <w:rsid w:val="00C10396"/>
    <w:rsid w:val="00C11283"/>
    <w:rsid w:val="00C14B14"/>
    <w:rsid w:val="00C15910"/>
    <w:rsid w:val="00C163FA"/>
    <w:rsid w:val="00C17370"/>
    <w:rsid w:val="00C2054D"/>
    <w:rsid w:val="00C217CF"/>
    <w:rsid w:val="00C2354A"/>
    <w:rsid w:val="00C252EB"/>
    <w:rsid w:val="00C26EC0"/>
    <w:rsid w:val="00C2796A"/>
    <w:rsid w:val="00C353C7"/>
    <w:rsid w:val="00C42667"/>
    <w:rsid w:val="00C52153"/>
    <w:rsid w:val="00C56C77"/>
    <w:rsid w:val="00C6156D"/>
    <w:rsid w:val="00C66DF5"/>
    <w:rsid w:val="00C715E0"/>
    <w:rsid w:val="00C75742"/>
    <w:rsid w:val="00C82F15"/>
    <w:rsid w:val="00C837AD"/>
    <w:rsid w:val="00C84923"/>
    <w:rsid w:val="00C8705B"/>
    <w:rsid w:val="00C91719"/>
    <w:rsid w:val="00C93916"/>
    <w:rsid w:val="00CA0202"/>
    <w:rsid w:val="00CA06C2"/>
    <w:rsid w:val="00CA167C"/>
    <w:rsid w:val="00CA60CB"/>
    <w:rsid w:val="00CA7611"/>
    <w:rsid w:val="00CB7B3C"/>
    <w:rsid w:val="00CB7B3E"/>
    <w:rsid w:val="00CC739D"/>
    <w:rsid w:val="00CD0960"/>
    <w:rsid w:val="00CD1351"/>
    <w:rsid w:val="00CD1CA8"/>
    <w:rsid w:val="00CD2CCE"/>
    <w:rsid w:val="00CE1460"/>
    <w:rsid w:val="00CE2C7E"/>
    <w:rsid w:val="00CE36D8"/>
    <w:rsid w:val="00CF255C"/>
    <w:rsid w:val="00CF3A00"/>
    <w:rsid w:val="00CF5707"/>
    <w:rsid w:val="00CF5852"/>
    <w:rsid w:val="00CF6D3F"/>
    <w:rsid w:val="00CF7211"/>
    <w:rsid w:val="00CF73DA"/>
    <w:rsid w:val="00D0013A"/>
    <w:rsid w:val="00D04468"/>
    <w:rsid w:val="00D11B2D"/>
    <w:rsid w:val="00D158AA"/>
    <w:rsid w:val="00D15B7E"/>
    <w:rsid w:val="00D23FE4"/>
    <w:rsid w:val="00D30640"/>
    <w:rsid w:val="00D32E07"/>
    <w:rsid w:val="00D33620"/>
    <w:rsid w:val="00D34D7D"/>
    <w:rsid w:val="00D36257"/>
    <w:rsid w:val="00D44B7C"/>
    <w:rsid w:val="00D46084"/>
    <w:rsid w:val="00D4687E"/>
    <w:rsid w:val="00D46C83"/>
    <w:rsid w:val="00D5102B"/>
    <w:rsid w:val="00D53A12"/>
    <w:rsid w:val="00D740E1"/>
    <w:rsid w:val="00D7640B"/>
    <w:rsid w:val="00D8257A"/>
    <w:rsid w:val="00D85A06"/>
    <w:rsid w:val="00D8781F"/>
    <w:rsid w:val="00D87E2A"/>
    <w:rsid w:val="00D92D1E"/>
    <w:rsid w:val="00D97831"/>
    <w:rsid w:val="00DA0CBF"/>
    <w:rsid w:val="00DB0C43"/>
    <w:rsid w:val="00DB214D"/>
    <w:rsid w:val="00DB266F"/>
    <w:rsid w:val="00DB2EAC"/>
    <w:rsid w:val="00DC79DD"/>
    <w:rsid w:val="00DD2F51"/>
    <w:rsid w:val="00DD3D5D"/>
    <w:rsid w:val="00DD3F14"/>
    <w:rsid w:val="00DD531E"/>
    <w:rsid w:val="00DD53C3"/>
    <w:rsid w:val="00DD622B"/>
    <w:rsid w:val="00DE2763"/>
    <w:rsid w:val="00DE2A85"/>
    <w:rsid w:val="00DE3354"/>
    <w:rsid w:val="00DE4C08"/>
    <w:rsid w:val="00DE6D14"/>
    <w:rsid w:val="00DF2DC9"/>
    <w:rsid w:val="00DF7DCD"/>
    <w:rsid w:val="00E007B5"/>
    <w:rsid w:val="00E0222B"/>
    <w:rsid w:val="00E07038"/>
    <w:rsid w:val="00E079CF"/>
    <w:rsid w:val="00E15381"/>
    <w:rsid w:val="00E20E5E"/>
    <w:rsid w:val="00E2610A"/>
    <w:rsid w:val="00E3075B"/>
    <w:rsid w:val="00E30ECB"/>
    <w:rsid w:val="00E34906"/>
    <w:rsid w:val="00E4440B"/>
    <w:rsid w:val="00E44C21"/>
    <w:rsid w:val="00E46710"/>
    <w:rsid w:val="00E50B7D"/>
    <w:rsid w:val="00E53908"/>
    <w:rsid w:val="00E63EBC"/>
    <w:rsid w:val="00E64A4B"/>
    <w:rsid w:val="00E66006"/>
    <w:rsid w:val="00E7121D"/>
    <w:rsid w:val="00E72CBC"/>
    <w:rsid w:val="00E742F6"/>
    <w:rsid w:val="00E754EB"/>
    <w:rsid w:val="00E75DE4"/>
    <w:rsid w:val="00E812D5"/>
    <w:rsid w:val="00E846E3"/>
    <w:rsid w:val="00E86C94"/>
    <w:rsid w:val="00E904A1"/>
    <w:rsid w:val="00E928E8"/>
    <w:rsid w:val="00E9587D"/>
    <w:rsid w:val="00EA1D1A"/>
    <w:rsid w:val="00EA3193"/>
    <w:rsid w:val="00EA4074"/>
    <w:rsid w:val="00EA7939"/>
    <w:rsid w:val="00EB5B3F"/>
    <w:rsid w:val="00EB66B2"/>
    <w:rsid w:val="00EB72C9"/>
    <w:rsid w:val="00EB7D28"/>
    <w:rsid w:val="00EC0D0C"/>
    <w:rsid w:val="00EC279E"/>
    <w:rsid w:val="00EC2B67"/>
    <w:rsid w:val="00EC6EBE"/>
    <w:rsid w:val="00ED27F2"/>
    <w:rsid w:val="00ED3BF9"/>
    <w:rsid w:val="00ED4A2C"/>
    <w:rsid w:val="00ED6D55"/>
    <w:rsid w:val="00EE0868"/>
    <w:rsid w:val="00EF46C5"/>
    <w:rsid w:val="00EF6016"/>
    <w:rsid w:val="00EF63DB"/>
    <w:rsid w:val="00EF64B3"/>
    <w:rsid w:val="00EF6940"/>
    <w:rsid w:val="00F02398"/>
    <w:rsid w:val="00F0347A"/>
    <w:rsid w:val="00F051D6"/>
    <w:rsid w:val="00F05266"/>
    <w:rsid w:val="00F06C32"/>
    <w:rsid w:val="00F13792"/>
    <w:rsid w:val="00F2044A"/>
    <w:rsid w:val="00F20BFC"/>
    <w:rsid w:val="00F24D5F"/>
    <w:rsid w:val="00F266B5"/>
    <w:rsid w:val="00F30535"/>
    <w:rsid w:val="00F330F1"/>
    <w:rsid w:val="00F367AA"/>
    <w:rsid w:val="00F4234B"/>
    <w:rsid w:val="00F55C8C"/>
    <w:rsid w:val="00F55DF5"/>
    <w:rsid w:val="00F60263"/>
    <w:rsid w:val="00F65029"/>
    <w:rsid w:val="00F705A2"/>
    <w:rsid w:val="00F70FBD"/>
    <w:rsid w:val="00F726C3"/>
    <w:rsid w:val="00F820CA"/>
    <w:rsid w:val="00F840B8"/>
    <w:rsid w:val="00F8554C"/>
    <w:rsid w:val="00F85DFA"/>
    <w:rsid w:val="00F85FAF"/>
    <w:rsid w:val="00F86906"/>
    <w:rsid w:val="00F92C07"/>
    <w:rsid w:val="00F95F82"/>
    <w:rsid w:val="00F967B3"/>
    <w:rsid w:val="00F97A90"/>
    <w:rsid w:val="00FA3EC0"/>
    <w:rsid w:val="00FB0841"/>
    <w:rsid w:val="00FB4854"/>
    <w:rsid w:val="00FB65A8"/>
    <w:rsid w:val="00FB7672"/>
    <w:rsid w:val="00FC2F35"/>
    <w:rsid w:val="00FC3FD7"/>
    <w:rsid w:val="00FC6DBB"/>
    <w:rsid w:val="00FD0205"/>
    <w:rsid w:val="00FD1FC6"/>
    <w:rsid w:val="00FD2DA1"/>
    <w:rsid w:val="00FD6A90"/>
    <w:rsid w:val="00FE013C"/>
    <w:rsid w:val="00FE32EE"/>
    <w:rsid w:val="00FE5869"/>
    <w:rsid w:val="00FF2B6D"/>
    <w:rsid w:val="00FF44E1"/>
    <w:rsid w:val="00FF6186"/>
    <w:rsid w:val="00FF6699"/>
    <w:rsid w:val="0B1E8874"/>
    <w:rsid w:val="22257E58"/>
    <w:rsid w:val="2F830975"/>
    <w:rsid w:val="4A9FEF8C"/>
    <w:rsid w:val="7B90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7DAFF2"/>
  <w15:docId w15:val="{3B121B4A-06B2-40BF-BECE-4B088022D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E3CB2"/>
    <w:rPr>
      <w:sz w:val="24"/>
      <w:lang w:val="en-US" w:eastAsia="en-US"/>
    </w:rPr>
  </w:style>
  <w:style w:type="paragraph" w:styleId="Heading1">
    <w:name w:val="heading 1"/>
    <w:basedOn w:val="Normal"/>
    <w:next w:val="Paragraph"/>
    <w:qFormat/>
    <w:pPr>
      <w:keepNext/>
      <w:spacing w:before="240" w:after="24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Paragraph"/>
    <w:qFormat/>
    <w:pPr>
      <w:keepNext/>
      <w:spacing w:before="240" w:after="240"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5854B0"/>
    <w:pPr>
      <w:keepNext/>
      <w:spacing w:before="240" w:after="240"/>
      <w:jc w:val="center"/>
      <w:outlineLvl w:val="2"/>
    </w:pPr>
    <w:rPr>
      <w:i/>
      <w:iCs/>
      <w:sz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Pr>
      <w:sz w:val="16"/>
    </w:rPr>
  </w:style>
  <w:style w:type="paragraph" w:customStyle="1" w:styleId="PaperTitle">
    <w:name w:val="Paper Title"/>
    <w:basedOn w:val="Normal"/>
    <w:next w:val="AuthorName"/>
    <w:pPr>
      <w:spacing w:before="1200"/>
      <w:jc w:val="center"/>
    </w:pPr>
    <w:rPr>
      <w:b/>
      <w:sz w:val="36"/>
    </w:rPr>
  </w:style>
  <w:style w:type="paragraph" w:customStyle="1" w:styleId="AuthorName">
    <w:name w:val="Author Name"/>
    <w:basedOn w:val="Normal"/>
    <w:next w:val="AuthorAffiliation"/>
    <w:pPr>
      <w:spacing w:before="360" w:after="360"/>
      <w:jc w:val="center"/>
    </w:pPr>
    <w:rPr>
      <w:sz w:val="28"/>
    </w:rPr>
  </w:style>
  <w:style w:type="paragraph" w:customStyle="1" w:styleId="AuthorAffiliation">
    <w:name w:val="Author Affiliation"/>
    <w:basedOn w:val="Normal"/>
    <w:pPr>
      <w:jc w:val="center"/>
    </w:pPr>
    <w:rPr>
      <w:i/>
      <w:sz w:val="20"/>
    </w:rPr>
  </w:style>
  <w:style w:type="paragraph" w:customStyle="1" w:styleId="Abstract">
    <w:name w:val="Abstract"/>
    <w:basedOn w:val="Normal"/>
    <w:next w:val="Heading1"/>
    <w:rsid w:val="00F20BFC"/>
    <w:pPr>
      <w:spacing w:before="360" w:after="360"/>
      <w:ind w:left="289" w:right="289"/>
      <w:jc w:val="both"/>
    </w:pPr>
    <w:rPr>
      <w:sz w:val="18"/>
    </w:rPr>
  </w:style>
  <w:style w:type="paragraph" w:customStyle="1" w:styleId="Paragraph">
    <w:name w:val="Paragraph"/>
    <w:basedOn w:val="Normal"/>
    <w:rsid w:val="005E415C"/>
    <w:pPr>
      <w:ind w:firstLine="284"/>
      <w:jc w:val="both"/>
    </w:pPr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Reference">
    <w:name w:val="Reference"/>
    <w:basedOn w:val="Paragraph"/>
    <w:rsid w:val="00AE7500"/>
    <w:pPr>
      <w:numPr>
        <w:numId w:val="15"/>
      </w:numPr>
      <w:ind w:left="426" w:hanging="426"/>
    </w:pPr>
  </w:style>
  <w:style w:type="paragraph" w:customStyle="1" w:styleId="FigureCaption">
    <w:name w:val="Figure Caption"/>
    <w:next w:val="Paragraph"/>
    <w:rsid w:val="00161A5B"/>
    <w:pPr>
      <w:spacing w:before="120"/>
      <w:jc w:val="center"/>
    </w:pPr>
    <w:rPr>
      <w:sz w:val="18"/>
      <w:lang w:val="en-US" w:eastAsia="en-US"/>
    </w:rPr>
  </w:style>
  <w:style w:type="paragraph" w:customStyle="1" w:styleId="Figure">
    <w:name w:val="Figure"/>
    <w:basedOn w:val="Paragraph"/>
    <w:pPr>
      <w:keepNext/>
      <w:ind w:firstLine="0"/>
      <w:jc w:val="center"/>
    </w:pPr>
  </w:style>
  <w:style w:type="paragraph" w:customStyle="1" w:styleId="Equation">
    <w:name w:val="Equation"/>
    <w:basedOn w:val="Paragraph"/>
    <w:rsid w:val="007924E3"/>
    <w:pPr>
      <w:tabs>
        <w:tab w:val="center" w:pos="4320"/>
        <w:tab w:val="right" w:pos="9242"/>
      </w:tabs>
      <w:ind w:firstLine="0"/>
      <w:jc w:val="center"/>
    </w:pPr>
    <w:rPr>
      <w:rFonts w:ascii="Cambria Math" w:hAnsi="Cambria Math"/>
      <w:i/>
      <w:iCs/>
    </w:rPr>
  </w:style>
  <w:style w:type="paragraph" w:styleId="BalloonText">
    <w:name w:val="Balloon Text"/>
    <w:basedOn w:val="Normal"/>
    <w:link w:val="BalloonTextChar"/>
    <w:rsid w:val="00114A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4AB1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rsid w:val="00642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bulleted">
    <w:name w:val="Paragraph (bulleted)"/>
    <w:basedOn w:val="Paragraph"/>
    <w:rsid w:val="0040225B"/>
    <w:pPr>
      <w:numPr>
        <w:numId w:val="28"/>
      </w:numPr>
      <w:ind w:left="641" w:hanging="357"/>
    </w:pPr>
  </w:style>
  <w:style w:type="paragraph" w:customStyle="1" w:styleId="AuthorEmail">
    <w:name w:val="Author Email"/>
    <w:basedOn w:val="Normal"/>
    <w:qFormat/>
    <w:rsid w:val="001D469C"/>
    <w:pPr>
      <w:jc w:val="center"/>
    </w:pPr>
    <w:rPr>
      <w:sz w:val="20"/>
    </w:rPr>
  </w:style>
  <w:style w:type="paragraph" w:styleId="NormalWeb">
    <w:name w:val="Normal (Web)"/>
    <w:basedOn w:val="Normal"/>
    <w:uiPriority w:val="99"/>
    <w:unhideWhenUsed/>
    <w:rsid w:val="005F7475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5F7475"/>
    <w:rPr>
      <w:b/>
      <w:bCs/>
    </w:rPr>
  </w:style>
  <w:style w:type="character" w:styleId="Emphasis">
    <w:name w:val="Emphasis"/>
    <w:basedOn w:val="DefaultParagraphFont"/>
    <w:uiPriority w:val="20"/>
    <w:qFormat/>
    <w:rsid w:val="005F7475"/>
    <w:rPr>
      <w:i/>
      <w:iCs/>
    </w:rPr>
  </w:style>
  <w:style w:type="paragraph" w:customStyle="1" w:styleId="TableCaption">
    <w:name w:val="Table Caption"/>
    <w:basedOn w:val="FigureCaption"/>
    <w:qFormat/>
    <w:rsid w:val="005A0E21"/>
    <w:rPr>
      <w:szCs w:val="18"/>
    </w:rPr>
  </w:style>
  <w:style w:type="paragraph" w:customStyle="1" w:styleId="Paragraphnumbered">
    <w:name w:val="Paragraph (numbered)"/>
    <w:rsid w:val="000B49C0"/>
    <w:pPr>
      <w:numPr>
        <w:numId w:val="43"/>
      </w:numPr>
      <w:jc w:val="both"/>
    </w:pPr>
    <w:rPr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13B4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6E4474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5E71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E71E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E71E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E71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E71ED"/>
    <w:rPr>
      <w:b/>
      <w:bCs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4757D6"/>
    <w:rPr>
      <w:color w:val="666666"/>
    </w:rPr>
  </w:style>
  <w:style w:type="paragraph" w:styleId="Header">
    <w:name w:val="header"/>
    <w:basedOn w:val="Normal"/>
    <w:link w:val="HeaderChar"/>
    <w:unhideWhenUsed/>
    <w:rsid w:val="008B32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B3293"/>
    <w:rPr>
      <w:sz w:val="24"/>
      <w:lang w:val="en-US" w:eastAsia="en-US"/>
    </w:rPr>
  </w:style>
  <w:style w:type="paragraph" w:styleId="Footer">
    <w:name w:val="footer"/>
    <w:basedOn w:val="Normal"/>
    <w:link w:val="FooterChar"/>
    <w:unhideWhenUsed/>
    <w:rsid w:val="008B32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B3293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6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evins\Desktop\8x11WordTemplates\article_templates\single_column\8_point5_x11_single_colum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995F60857E14C80FE53F9695AA2C6" ma:contentTypeVersion="7" ma:contentTypeDescription="Create a new document." ma:contentTypeScope="" ma:versionID="38c5f35686c3c4cec37769de32b93b97">
  <xsd:schema xmlns:xsd="http://www.w3.org/2001/XMLSchema" xmlns:xs="http://www.w3.org/2001/XMLSchema" xmlns:p="http://schemas.microsoft.com/office/2006/metadata/properties" xmlns:ns2="62f7b773-16dd-4b3c-b599-ed9bfcbd904f" xmlns:ns3="c3a8a8ca-00e5-416b-a184-163173e53f53" targetNamespace="http://schemas.microsoft.com/office/2006/metadata/properties" ma:root="true" ma:fieldsID="c7a00eb472d1264d625833f449ae8108" ns2:_="" ns3:_="">
    <xsd:import namespace="62f7b773-16dd-4b3c-b599-ed9bfcbd904f"/>
    <xsd:import namespace="c3a8a8ca-00e5-416b-a184-163173e53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7b773-16dd-4b3c-b599-ed9bfcbd90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8a8ca-00e5-416b-a184-163173e53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44FC6D-7350-442F-8936-25B8D55E2C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3F62D3-EB58-423F-9DEC-FB3FD7A727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97ED27-AAD2-43E1-AA38-35C3287351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065601-3004-4BED-8BEF-2E59F4003D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7b773-16dd-4b3c-b599-ed9bfcbd904f"/>
    <ds:schemaRef ds:uri="c3a8a8ca-00e5-416b-a184-163173e53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8_point5_x11_single_column_template.dotx</Template>
  <TotalTime>0</TotalTime>
  <Pages>8</Pages>
  <Words>2886</Words>
  <Characters>16451</Characters>
  <Application>Microsoft Office Word</Application>
  <DocSecurity>0</DocSecurity>
  <Lines>137</Lines>
  <Paragraphs>38</Paragraphs>
  <ScaleCrop>false</ScaleCrop>
  <Company>PPI</Company>
  <LinksUpToDate>false</LinksUpToDate>
  <CharactersWithSpaces>19299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Goes Here</dc:title>
  <dc:creator>Ruth Levins</dc:creator>
  <cp:lastModifiedBy>Dr. Nurul Nazihah binti Hawari</cp:lastModifiedBy>
  <cp:revision>2</cp:revision>
  <cp:lastPrinted>2011-03-03T08:29:00Z</cp:lastPrinted>
  <dcterms:created xsi:type="dcterms:W3CDTF">2026-01-15T13:02:00Z</dcterms:created>
  <dcterms:modified xsi:type="dcterms:W3CDTF">2026-01-15T13:02:00Z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0x010100846995F60857E14C80FE53F9695AA2C6</vt:lpwstr>
  </property>
</Properties>
</file>