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2132E" w14:textId="77777777" w:rsidR="005F22F3" w:rsidRPr="005F22F3" w:rsidRDefault="005F22F3" w:rsidP="00D30640">
      <w:pPr>
        <w:pStyle w:val="PaperTitle"/>
        <w:spacing w:before="0"/>
      </w:pPr>
    </w:p>
    <w:p w14:paraId="400154D6" w14:textId="77777777" w:rsidR="005F22F3" w:rsidRPr="005F22F3" w:rsidRDefault="005F22F3" w:rsidP="00D30640">
      <w:pPr>
        <w:pStyle w:val="PaperTitle"/>
        <w:spacing w:before="0"/>
      </w:pPr>
    </w:p>
    <w:p w14:paraId="0DC174AA" w14:textId="77777777" w:rsidR="005F22F3" w:rsidRPr="005F22F3" w:rsidRDefault="005F22F3" w:rsidP="00D30640">
      <w:pPr>
        <w:pStyle w:val="PaperTitle"/>
        <w:spacing w:before="0"/>
      </w:pPr>
    </w:p>
    <w:p w14:paraId="3B9815EA" w14:textId="0E2071FB" w:rsidR="0016385D" w:rsidRPr="005F22F3" w:rsidRDefault="00584B2E" w:rsidP="00D30640">
      <w:pPr>
        <w:pStyle w:val="PaperTitle"/>
        <w:spacing w:before="0"/>
        <w:rPr>
          <w:b w:val="0"/>
          <w:bCs/>
          <w:sz w:val="24"/>
          <w:szCs w:val="24"/>
        </w:rPr>
      </w:pPr>
      <w:r w:rsidRPr="005F22F3">
        <w:t xml:space="preserve">A Comparison of Light CNN-29 and </w:t>
      </w:r>
      <w:proofErr w:type="spellStart"/>
      <w:r w:rsidRPr="005F22F3">
        <w:t>SqueezeNet</w:t>
      </w:r>
      <w:proofErr w:type="spellEnd"/>
      <w:r w:rsidRPr="005F22F3">
        <w:t xml:space="preserve"> for Leaf Disease Classification</w:t>
      </w:r>
    </w:p>
    <w:p w14:paraId="548D96A3" w14:textId="39633543" w:rsidR="00C14B14" w:rsidRPr="005F22F3" w:rsidRDefault="00584B2E" w:rsidP="2F830975">
      <w:pPr>
        <w:pStyle w:val="AuthorName"/>
        <w:rPr>
          <w:sz w:val="20"/>
          <w:lang w:val="en-GB" w:eastAsia="en-GB"/>
        </w:rPr>
      </w:pPr>
      <w:proofErr w:type="spellStart"/>
      <w:r w:rsidRPr="005F22F3">
        <w:t>Yulianto</w:t>
      </w:r>
      <w:proofErr w:type="spellEnd"/>
      <w:r w:rsidR="00B8623F" w:rsidRPr="005F22F3">
        <w:t xml:space="preserve"> Yulianto</w:t>
      </w:r>
      <w:r w:rsidR="00EF6940" w:rsidRPr="005F22F3">
        <w:rPr>
          <w:vertAlign w:val="superscript"/>
        </w:rPr>
        <w:t>1,</w:t>
      </w:r>
      <w:r w:rsidR="003A5C85" w:rsidRPr="005F22F3">
        <w:rPr>
          <w:vertAlign w:val="superscript"/>
        </w:rPr>
        <w:t xml:space="preserve"> </w:t>
      </w:r>
      <w:r w:rsidR="00EF6940" w:rsidRPr="005F22F3">
        <w:rPr>
          <w:vertAlign w:val="superscript"/>
        </w:rPr>
        <w:t>a)</w:t>
      </w:r>
      <w:r w:rsidRPr="005F22F3">
        <w:t xml:space="preserve">, Ida </w:t>
      </w:r>
      <w:proofErr w:type="spellStart"/>
      <w:r w:rsidRPr="005F22F3">
        <w:t>Bagus</w:t>
      </w:r>
      <w:proofErr w:type="spellEnd"/>
      <w:r w:rsidRPr="005F22F3">
        <w:t xml:space="preserve"> Ananta wijaya</w:t>
      </w:r>
      <w:r w:rsidR="00EF6940" w:rsidRPr="005F22F3">
        <w:rPr>
          <w:vertAlign w:val="superscript"/>
        </w:rPr>
        <w:t>2</w:t>
      </w:r>
      <w:r w:rsidRPr="005F22F3">
        <w:rPr>
          <w:vertAlign w:val="superscript"/>
        </w:rPr>
        <w:t xml:space="preserve">, </w:t>
      </w:r>
      <w:r w:rsidR="003A5C85" w:rsidRPr="005F22F3">
        <w:rPr>
          <w:vertAlign w:val="superscript"/>
        </w:rPr>
        <w:t>b)</w:t>
      </w:r>
      <w:r w:rsidRPr="005F22F3">
        <w:t xml:space="preserve">, </w:t>
      </w:r>
      <w:r w:rsidR="00EF297A" w:rsidRPr="005F22F3">
        <w:t xml:space="preserve">Bambang </w:t>
      </w:r>
      <w:proofErr w:type="spellStart"/>
      <w:r w:rsidR="00EF297A" w:rsidRPr="005F22F3">
        <w:t>Kartono</w:t>
      </w:r>
      <w:proofErr w:type="spellEnd"/>
      <w:r w:rsidR="00EF297A" w:rsidRPr="005F22F3">
        <w:t xml:space="preserve"> Kurniawan</w:t>
      </w:r>
      <w:r w:rsidRPr="005F22F3">
        <w:rPr>
          <w:vertAlign w:val="superscript"/>
        </w:rPr>
        <w:t>2, c)</w:t>
      </w:r>
      <w:r w:rsidRPr="005F22F3">
        <w:t xml:space="preserve">, </w:t>
      </w:r>
      <w:r w:rsidR="005E26C5" w:rsidRPr="005F22F3">
        <w:t xml:space="preserve">Gabriella </w:t>
      </w:r>
      <w:proofErr w:type="spellStart"/>
      <w:r w:rsidR="005E26C5" w:rsidRPr="005F22F3">
        <w:t>Sagita</w:t>
      </w:r>
      <w:proofErr w:type="spellEnd"/>
      <w:r w:rsidR="005E26C5" w:rsidRPr="005F22F3">
        <w:t xml:space="preserve"> Putri</w:t>
      </w:r>
      <w:r w:rsidRPr="005F22F3">
        <w:rPr>
          <w:vertAlign w:val="superscript"/>
        </w:rPr>
        <w:t>3, d)</w:t>
      </w:r>
      <w:r w:rsidRPr="005F22F3">
        <w:t xml:space="preserve"> </w:t>
      </w:r>
      <w:r w:rsidR="005E26C5" w:rsidRPr="005F22F3">
        <w:t xml:space="preserve">and Nor </w:t>
      </w:r>
      <w:proofErr w:type="spellStart"/>
      <w:r w:rsidR="005E26C5" w:rsidRPr="005F22F3">
        <w:t>Hamizah</w:t>
      </w:r>
      <w:proofErr w:type="spellEnd"/>
      <w:r w:rsidR="005E26C5" w:rsidRPr="005F22F3">
        <w:t xml:space="preserve"> Abdul Hamid</w:t>
      </w:r>
      <w:r w:rsidR="00154EF2" w:rsidRPr="005F22F3">
        <w:rPr>
          <w:vertAlign w:val="superscript"/>
        </w:rPr>
        <w:t>4</w:t>
      </w:r>
      <w:r w:rsidRPr="005F22F3">
        <w:rPr>
          <w:vertAlign w:val="superscript"/>
        </w:rPr>
        <w:t>, e)</w:t>
      </w:r>
    </w:p>
    <w:p w14:paraId="56D8C2E1" w14:textId="77777777" w:rsidR="00C14B14" w:rsidRPr="005F22F3" w:rsidRDefault="00C14B14" w:rsidP="003B0050">
      <w:pPr>
        <w:pStyle w:val="AuthorName"/>
        <w:spacing w:before="0" w:after="0"/>
        <w:rPr>
          <w:sz w:val="20"/>
          <w:lang w:val="en-GB" w:eastAsia="en-GB"/>
        </w:rPr>
      </w:pPr>
      <w:r w:rsidRPr="005F22F3">
        <w:rPr>
          <w:sz w:val="20"/>
          <w:lang w:val="en-GB" w:eastAsia="en-GB"/>
        </w:rPr>
        <w:t xml:space="preserve">Author Affiliations </w:t>
      </w:r>
    </w:p>
    <w:p w14:paraId="54B91F82" w14:textId="65D06030" w:rsidR="00027428" w:rsidRPr="005F22F3" w:rsidRDefault="00027428" w:rsidP="00C14B14">
      <w:pPr>
        <w:pStyle w:val="AuthorAffiliation"/>
        <w:rPr>
          <w:lang w:val="en-GB" w:eastAsia="en-GB"/>
        </w:rPr>
      </w:pPr>
      <w:r w:rsidRPr="005F22F3">
        <w:rPr>
          <w:i w:val="0"/>
          <w:vertAlign w:val="superscript"/>
        </w:rPr>
        <w:t xml:space="preserve"> </w:t>
      </w:r>
    </w:p>
    <w:p w14:paraId="1B4C0D1F" w14:textId="0052112F" w:rsidR="00D01394" w:rsidRPr="005F22F3" w:rsidRDefault="00D01394" w:rsidP="00D01394">
      <w:pPr>
        <w:pStyle w:val="AuthorAffiliation"/>
      </w:pPr>
      <w:r w:rsidRPr="005F22F3">
        <w:rPr>
          <w:i w:val="0"/>
          <w:iCs/>
          <w:vertAlign w:val="superscript"/>
        </w:rPr>
        <w:t>1</w:t>
      </w:r>
      <w:r w:rsidRPr="005F22F3">
        <w:t>Computer Science Department, School of Computer Science, Bina Nusantara University, Jakarta 11480, Indonesia</w:t>
      </w:r>
      <w:r w:rsidR="00184528" w:rsidRPr="005F22F3">
        <w:t>.</w:t>
      </w:r>
    </w:p>
    <w:p w14:paraId="4FA01975" w14:textId="54A95C98" w:rsidR="00D01394" w:rsidRPr="005F22F3" w:rsidRDefault="00D01394" w:rsidP="00D01394">
      <w:pPr>
        <w:pStyle w:val="AuthorAffiliation"/>
      </w:pPr>
      <w:r w:rsidRPr="005F22F3">
        <w:t xml:space="preserve"> </w:t>
      </w:r>
      <w:r w:rsidRPr="005F22F3">
        <w:rPr>
          <w:i w:val="0"/>
          <w:iCs/>
          <w:vertAlign w:val="superscript"/>
        </w:rPr>
        <w:t>2</w:t>
      </w:r>
      <w:r w:rsidRPr="005F22F3">
        <w:t>Interior Design Department, School of Design, Bina Nusantara University, Jakarta 11480, Indonesia</w:t>
      </w:r>
      <w:r w:rsidR="00184528" w:rsidRPr="005F22F3">
        <w:t>.</w:t>
      </w:r>
    </w:p>
    <w:p w14:paraId="4BFD6F83" w14:textId="1C9645A1" w:rsidR="00D01394" w:rsidRPr="005F22F3" w:rsidRDefault="00D01394" w:rsidP="00D01394">
      <w:pPr>
        <w:pStyle w:val="AuthorAffiliation"/>
      </w:pPr>
      <w:r w:rsidRPr="005F22F3">
        <w:rPr>
          <w:i w:val="0"/>
          <w:iCs/>
          <w:vertAlign w:val="superscript"/>
        </w:rPr>
        <w:t>3</w:t>
      </w:r>
      <w:r w:rsidRPr="005F22F3">
        <w:t xml:space="preserve">Public Relations Department, Faculty of Digital Communication and </w:t>
      </w:r>
      <w:proofErr w:type="spellStart"/>
      <w:r w:rsidRPr="005F22F3">
        <w:t>Hotel&amp;Tourism</w:t>
      </w:r>
      <w:proofErr w:type="spellEnd"/>
      <w:r w:rsidRPr="005F22F3">
        <w:t>, Bina Nusantara University, Jakarta 11480, Indonesia</w:t>
      </w:r>
      <w:r w:rsidR="00C37137" w:rsidRPr="005F22F3">
        <w:t>.</w:t>
      </w:r>
    </w:p>
    <w:p w14:paraId="771D6B6C" w14:textId="586FDC5B" w:rsidR="00C14B14" w:rsidRPr="005F22F3" w:rsidRDefault="00D01394" w:rsidP="00D01394">
      <w:pPr>
        <w:pStyle w:val="AuthorAffiliation"/>
      </w:pPr>
      <w:r w:rsidRPr="005F22F3">
        <w:rPr>
          <w:i w:val="0"/>
          <w:iCs/>
          <w:vertAlign w:val="superscript"/>
        </w:rPr>
        <w:t>4</w:t>
      </w:r>
      <w:r w:rsidRPr="005F22F3">
        <w:t xml:space="preserve">Sustainability, Urban Design and Wellbeing research group, Faculty of Architecture and Ekistics, </w:t>
      </w:r>
      <w:proofErr w:type="spellStart"/>
      <w:r w:rsidRPr="005F22F3">
        <w:t>Universiti</w:t>
      </w:r>
      <w:proofErr w:type="spellEnd"/>
      <w:r w:rsidRPr="005F22F3">
        <w:t xml:space="preserve"> Malaysia Kelantan, </w:t>
      </w:r>
      <w:proofErr w:type="spellStart"/>
      <w:r w:rsidRPr="005F22F3">
        <w:t>Bachok</w:t>
      </w:r>
      <w:proofErr w:type="spellEnd"/>
      <w:r w:rsidRPr="005F22F3">
        <w:t xml:space="preserve"> 16310, Malaysia</w:t>
      </w:r>
      <w:r w:rsidR="00C14B14" w:rsidRPr="005F22F3">
        <w:t>.</w:t>
      </w:r>
    </w:p>
    <w:p w14:paraId="3EAF16AE" w14:textId="77777777" w:rsidR="00C14B14" w:rsidRPr="005F22F3" w:rsidRDefault="00C14B14" w:rsidP="00C14B14">
      <w:pPr>
        <w:pStyle w:val="AuthorAffiliation"/>
      </w:pPr>
      <w:r w:rsidRPr="005F22F3">
        <w:br/>
        <w:t>Author Emails</w:t>
      </w:r>
    </w:p>
    <w:p w14:paraId="329A6326" w14:textId="6ED8BDF9" w:rsidR="0056462B" w:rsidRPr="005F22F3" w:rsidRDefault="00ED4A2C" w:rsidP="0056462B">
      <w:pPr>
        <w:pStyle w:val="AuthorAffiliation"/>
      </w:pPr>
      <w:r w:rsidRPr="005F22F3">
        <w:br/>
      </w:r>
      <w:r w:rsidR="0056462B" w:rsidRPr="005F22F3">
        <w:rPr>
          <w:szCs w:val="28"/>
          <w:vertAlign w:val="superscript"/>
        </w:rPr>
        <w:t>a)</w:t>
      </w:r>
      <w:r w:rsidR="0056462B" w:rsidRPr="005F22F3">
        <w:t xml:space="preserve">Corresponding author: </w:t>
      </w:r>
      <w:hyperlink r:id="rId9" w:history="1">
        <w:r w:rsidR="0056462B" w:rsidRPr="005F22F3">
          <w:rPr>
            <w:rStyle w:val="Hyperlink"/>
            <w:color w:val="auto"/>
            <w:sz w:val="18"/>
            <w:szCs w:val="18"/>
            <w:u w:val="none"/>
          </w:rPr>
          <w:t>yulianto003@binus.ac.id</w:t>
        </w:r>
      </w:hyperlink>
      <w:r w:rsidR="0056462B" w:rsidRPr="005F22F3">
        <w:rPr>
          <w:sz w:val="18"/>
          <w:szCs w:val="18"/>
        </w:rPr>
        <w:t xml:space="preserve"> </w:t>
      </w:r>
      <w:r w:rsidR="0056462B" w:rsidRPr="005F22F3">
        <w:br/>
      </w:r>
      <w:r w:rsidR="0056462B" w:rsidRPr="005F22F3">
        <w:rPr>
          <w:szCs w:val="28"/>
          <w:vertAlign w:val="superscript"/>
        </w:rPr>
        <w:t>b)</w:t>
      </w:r>
      <w:hyperlink r:id="rId10" w:history="1">
        <w:r w:rsidR="0056462B" w:rsidRPr="005F22F3">
          <w:rPr>
            <w:rStyle w:val="Hyperlink"/>
            <w:color w:val="auto"/>
            <w:sz w:val="18"/>
            <w:szCs w:val="18"/>
            <w:u w:val="none"/>
          </w:rPr>
          <w:t>ida.wijaya@binus.ac.id</w:t>
        </w:r>
      </w:hyperlink>
      <w:r w:rsidR="0056462B" w:rsidRPr="005F22F3">
        <w:rPr>
          <w:sz w:val="18"/>
          <w:szCs w:val="18"/>
        </w:rPr>
        <w:t xml:space="preserve"> </w:t>
      </w:r>
    </w:p>
    <w:p w14:paraId="67DA7A53" w14:textId="7FF1DD85" w:rsidR="0056462B" w:rsidRPr="005F22F3" w:rsidRDefault="0056462B" w:rsidP="0056462B">
      <w:pPr>
        <w:pStyle w:val="AuthorAffiliation"/>
      </w:pPr>
      <w:r w:rsidRPr="005F22F3">
        <w:rPr>
          <w:szCs w:val="28"/>
          <w:vertAlign w:val="superscript"/>
        </w:rPr>
        <w:t>c)</w:t>
      </w:r>
      <w:hyperlink r:id="rId11" w:history="1">
        <w:r w:rsidRPr="005F22F3">
          <w:rPr>
            <w:rStyle w:val="Hyperlink"/>
            <w:color w:val="auto"/>
            <w:sz w:val="18"/>
            <w:szCs w:val="18"/>
            <w:u w:val="none"/>
          </w:rPr>
          <w:t>bambang.k@binus.ac.id</w:t>
        </w:r>
        <w:r w:rsidRPr="005F22F3">
          <w:rPr>
            <w:rStyle w:val="Hyperlink"/>
            <w:color w:val="auto"/>
            <w:u w:val="none"/>
          </w:rPr>
          <w:t xml:space="preserve"> </w:t>
        </w:r>
      </w:hyperlink>
    </w:p>
    <w:p w14:paraId="4393B3F8" w14:textId="3FA0707A" w:rsidR="0056462B" w:rsidRPr="005F22F3" w:rsidRDefault="0056462B" w:rsidP="0056462B">
      <w:pPr>
        <w:pStyle w:val="AuthorAffiliation"/>
      </w:pPr>
      <w:r w:rsidRPr="005F22F3">
        <w:rPr>
          <w:szCs w:val="28"/>
          <w:vertAlign w:val="superscript"/>
        </w:rPr>
        <w:t>d)</w:t>
      </w:r>
      <w:hyperlink r:id="rId12" w:history="1">
        <w:r w:rsidRPr="005F22F3">
          <w:rPr>
            <w:rStyle w:val="Hyperlink"/>
            <w:color w:val="auto"/>
            <w:sz w:val="18"/>
            <w:szCs w:val="18"/>
            <w:u w:val="none"/>
          </w:rPr>
          <w:t>gabriella.putri004@binus.ac.id</w:t>
        </w:r>
        <w:r w:rsidRPr="005F22F3">
          <w:rPr>
            <w:rStyle w:val="Hyperlink"/>
            <w:color w:val="auto"/>
            <w:u w:val="none"/>
          </w:rPr>
          <w:t xml:space="preserve"> </w:t>
        </w:r>
      </w:hyperlink>
    </w:p>
    <w:p w14:paraId="5E05E235" w14:textId="0C893B66" w:rsidR="003A5C85" w:rsidRPr="005F22F3" w:rsidRDefault="0056462B" w:rsidP="0056462B">
      <w:pPr>
        <w:pStyle w:val="AuthorEmail"/>
      </w:pPr>
      <w:r w:rsidRPr="005F22F3">
        <w:rPr>
          <w:szCs w:val="28"/>
          <w:vertAlign w:val="superscript"/>
        </w:rPr>
        <w:t>e)</w:t>
      </w:r>
      <w:hyperlink r:id="rId13" w:history="1">
        <w:r w:rsidRPr="005F22F3">
          <w:rPr>
            <w:rStyle w:val="Hyperlink"/>
            <w:color w:val="auto"/>
            <w:sz w:val="18"/>
            <w:szCs w:val="18"/>
            <w:u w:val="none"/>
          </w:rPr>
          <w:t>norhamizah@umk.edu.my</w:t>
        </w:r>
      </w:hyperlink>
    </w:p>
    <w:p w14:paraId="6770C70E" w14:textId="2EFF98D5" w:rsidR="00200EE4" w:rsidRPr="005F22F3" w:rsidRDefault="0016385D" w:rsidP="00200EE4">
      <w:pPr>
        <w:pStyle w:val="Abstract"/>
      </w:pPr>
      <w:r w:rsidRPr="005F22F3">
        <w:rPr>
          <w:b/>
          <w:bCs/>
        </w:rPr>
        <w:t>Abstract.</w:t>
      </w:r>
      <w:r w:rsidRPr="005F22F3">
        <w:t xml:space="preserve"> </w:t>
      </w:r>
      <w:r w:rsidR="005D3CB6" w:rsidRPr="005F22F3">
        <w:t xml:space="preserve">The process of manually identifying leaf diseases has been automated using artificial intelligence, which promises to speed up the identification process and increase its accuracy. Accurate classification of leaf diseases is essential for determining the most effective methods of preventing their spread to entire crops, which can reduce yield quality and quantity. This study evaluates and compares the performance of two deep learning architectures, Light CNN-29 and </w:t>
      </w:r>
      <w:proofErr w:type="spellStart"/>
      <w:r w:rsidR="005D3CB6" w:rsidRPr="005F22F3">
        <w:t>SqueezeNet</w:t>
      </w:r>
      <w:proofErr w:type="spellEnd"/>
      <w:r w:rsidR="005D3CB6" w:rsidRPr="005F22F3">
        <w:t>, for classifying leaf diseases. The study addresses the critical need for accurate, automated disease identification to promote sustainable agriculture and ensure food security, particularly by preventing significant decreases in yield. This effort aligns with Sustainable Development Goal (SDG) number two</w:t>
      </w:r>
      <w:r w:rsidR="00F45BBA" w:rsidRPr="005F22F3">
        <w:t>.</w:t>
      </w:r>
      <w:r w:rsidR="0013039C" w:rsidRPr="005F22F3">
        <w:t xml:space="preserve"> While many deep learning models have achieved high accuracy in this area, this study examines the effectiveness of Light CNN-29. Light CNN-29, originally </w:t>
      </w:r>
      <w:r w:rsidR="00DE55D3" w:rsidRPr="005F22F3">
        <w:t>designed</w:t>
      </w:r>
      <w:r w:rsidR="0013039C" w:rsidRPr="005F22F3">
        <w:t xml:space="preserve"> for face image recognition, has not yet been applied to leaf disease classification</w:t>
      </w:r>
      <w:r w:rsidR="00ED7805" w:rsidRPr="005F22F3">
        <w:t xml:space="preserve">. </w:t>
      </w:r>
      <w:r w:rsidR="00DE55D3" w:rsidRPr="005F22F3">
        <w:t xml:space="preserve">The </w:t>
      </w:r>
      <w:proofErr w:type="spellStart"/>
      <w:r w:rsidR="00DE55D3" w:rsidRPr="005F22F3">
        <w:t>sults</w:t>
      </w:r>
      <w:proofErr w:type="spellEnd"/>
      <w:r w:rsidR="00DE55D3" w:rsidRPr="005F22F3">
        <w:t xml:space="preserve"> showed that the two models had different abilities to generalize. Light CNN-29 achieved 100% accuracy on the training data yet performed substantially worse on the validation and test sets achieving only 93% accuracy. This discrepancy suggests that the model overfit the training data. In contrast, </w:t>
      </w:r>
      <w:proofErr w:type="spellStart"/>
      <w:r w:rsidR="00DE55D3" w:rsidRPr="005F22F3">
        <w:t>SqueezeNet</w:t>
      </w:r>
      <w:proofErr w:type="spellEnd"/>
      <w:r w:rsidR="00DE55D3" w:rsidRPr="005F22F3">
        <w:t xml:space="preserve"> demonstrated superior performance, achieving 99% accuracy on the training dataset and 97% on the validation and test dataset. It also maintained high precision, recall, and F1 scores of 97% on unseen test dataset. In conclusion, Light CNN-29 shows potential, achieving an accuracy rate of 93%</w:t>
      </w:r>
      <w:r w:rsidR="00B10134" w:rsidRPr="005F22F3">
        <w:t>.</w:t>
      </w:r>
    </w:p>
    <w:p w14:paraId="210FE3EF" w14:textId="182F962B" w:rsidR="00200EE4" w:rsidRPr="005F22F3" w:rsidRDefault="00200EE4" w:rsidP="00330BFE">
      <w:pPr>
        <w:ind w:firstLine="289"/>
        <w:rPr>
          <w:sz w:val="18"/>
          <w:szCs w:val="18"/>
        </w:rPr>
      </w:pPr>
      <w:r w:rsidRPr="005F22F3">
        <w:rPr>
          <w:b/>
          <w:bCs/>
          <w:sz w:val="18"/>
          <w:szCs w:val="18"/>
        </w:rPr>
        <w:t>Keyword</w:t>
      </w:r>
      <w:r w:rsidR="000222DF" w:rsidRPr="005F22F3">
        <w:rPr>
          <w:b/>
          <w:bCs/>
          <w:sz w:val="18"/>
          <w:szCs w:val="18"/>
        </w:rPr>
        <w:t>s</w:t>
      </w:r>
      <w:r w:rsidR="00641E6C" w:rsidRPr="005F22F3">
        <w:rPr>
          <w:b/>
          <w:bCs/>
          <w:sz w:val="18"/>
          <w:szCs w:val="18"/>
        </w:rPr>
        <w:t xml:space="preserve">: </w:t>
      </w:r>
      <w:r w:rsidR="000222DF" w:rsidRPr="005F22F3">
        <w:rPr>
          <w:sz w:val="18"/>
          <w:szCs w:val="18"/>
        </w:rPr>
        <w:t>SDG Number 2, Sustainable Agriculture, Leaf disease classification, Light CNN-29, Image Classification</w:t>
      </w:r>
      <w:r w:rsidR="004B7027" w:rsidRPr="005F22F3">
        <w:rPr>
          <w:sz w:val="18"/>
          <w:szCs w:val="18"/>
        </w:rPr>
        <w:t>.</w:t>
      </w:r>
    </w:p>
    <w:p w14:paraId="5240E3FB" w14:textId="7611DA5B" w:rsidR="003A287B" w:rsidRPr="005F22F3" w:rsidRDefault="006B5DE2" w:rsidP="009916FF">
      <w:pPr>
        <w:pStyle w:val="Heading1"/>
        <w:rPr>
          <w:b w:val="0"/>
          <w:caps w:val="0"/>
          <w:sz w:val="20"/>
        </w:rPr>
      </w:pPr>
      <w:r w:rsidRPr="005F22F3">
        <w:t>INTRODUCTION</w:t>
      </w:r>
    </w:p>
    <w:p w14:paraId="474CD899" w14:textId="6010B7FF" w:rsidR="003D6B3C" w:rsidRPr="005F22F3" w:rsidRDefault="003D6B3C" w:rsidP="003D6B3C">
      <w:pPr>
        <w:ind w:firstLine="284"/>
        <w:jc w:val="both"/>
        <w:rPr>
          <w:sz w:val="20"/>
        </w:rPr>
      </w:pPr>
      <w:r w:rsidRPr="005F22F3">
        <w:rPr>
          <w:sz w:val="20"/>
        </w:rPr>
        <w:t xml:space="preserve">The goals of Sustainable Development Goal (SDG) number 2 are achieving food security and promoting sustainable agriculture </w:t>
      </w:r>
      <w:sdt>
        <w:sdtPr>
          <w:rPr>
            <w:sz w:val="20"/>
          </w:rPr>
          <w:tag w:val="MENDELEY_CITATION_v3_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"/>
          <w:id w:val="-216358815"/>
          <w:placeholder>
            <w:docPart w:val="7BDC770106DD4F46AD04B297E1ABA9C4"/>
          </w:placeholder>
        </w:sdtPr>
        <w:sdtEndPr/>
        <w:sdtContent>
          <w:r w:rsidR="000D5153" w:rsidRPr="005F22F3">
            <w:rPr>
              <w:sz w:val="20"/>
            </w:rPr>
            <w:t>[1]</w:t>
          </w:r>
        </w:sdtContent>
      </w:sdt>
      <w:r w:rsidRPr="005F22F3">
        <w:rPr>
          <w:sz w:val="20"/>
        </w:rPr>
        <w:t xml:space="preserve">. One of agriculture’s fundamental roles is producing food, which is an important sector to protect because it is a basic human need. Agricultural productivity must increase to meet the needs of a growing global population. SDG number 2 encourages society to cultivate a variety of fruits, vegetables, and other crops to combat micronutrient and macronutrient deficiencies which can have severe and long-lasting health consequences. The </w:t>
      </w:r>
      <w:r w:rsidRPr="005F22F3">
        <w:rPr>
          <w:sz w:val="20"/>
        </w:rPr>
        <w:lastRenderedPageBreak/>
        <w:t xml:space="preserve">productivity of agriculture also depends on crops that can withstand threats such as pests, bacteria, and fungi that can impact plant growth </w:t>
      </w:r>
      <w:sdt>
        <w:sdtPr>
          <w:rPr>
            <w:sz w:val="20"/>
          </w:rPr>
          <w:tag w:val="MENDELEY_CITATION_v3_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"/>
          <w:id w:val="1657185055"/>
          <w:placeholder>
            <w:docPart w:val="D49BEF7EC3C242728A1CAF91C90FD20B"/>
          </w:placeholder>
        </w:sdtPr>
        <w:sdtEndPr/>
        <w:sdtContent>
          <w:r w:rsidR="000D5153" w:rsidRPr="005F22F3">
            <w:rPr>
              <w:sz w:val="20"/>
            </w:rPr>
            <w:t>[2]</w:t>
          </w:r>
        </w:sdtContent>
      </w:sdt>
      <w:r w:rsidRPr="005F22F3">
        <w:rPr>
          <w:sz w:val="20"/>
        </w:rPr>
        <w:t xml:space="preserve">. Threats have the potential to impact crop yield, reducing the quality or quantity of produce </w:t>
      </w:r>
      <w:sdt>
        <w:sdtPr>
          <w:rPr>
            <w:sz w:val="20"/>
          </w:rPr>
          <w:tag w:val="MENDELEY_CITATION_v3_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"/>
          <w:id w:val="-1394967345"/>
          <w:placeholder>
            <w:docPart w:val="D49BEF7EC3C242728A1CAF91C90FD20B"/>
          </w:placeholder>
        </w:sdtPr>
        <w:sdtEndPr/>
        <w:sdtContent>
          <w:r w:rsidR="000D5153" w:rsidRPr="005F22F3">
            <w:rPr>
              <w:sz w:val="20"/>
            </w:rPr>
            <w:t>[3]</w:t>
          </w:r>
        </w:sdtContent>
      </w:sdt>
      <w:r w:rsidRPr="005F22F3">
        <w:rPr>
          <w:sz w:val="20"/>
        </w:rPr>
        <w:t xml:space="preserve">. One type of threat is disease, which can lead to a decrease in yield production </w:t>
      </w:r>
      <w:sdt>
        <w:sdtPr>
          <w:rPr>
            <w:sz w:val="20"/>
          </w:rPr>
          <w:tag w:val="MENDELEY_CITATION_v3_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"/>
          <w:id w:val="1892615390"/>
          <w:placeholder>
            <w:docPart w:val="AEF295E2140B44EEA2E2B310D17A068B"/>
          </w:placeholder>
        </w:sdtPr>
        <w:sdtEndPr/>
        <w:sdtContent>
          <w:r w:rsidR="000D5153" w:rsidRPr="005F22F3">
            <w:rPr>
              <w:sz w:val="20"/>
            </w:rPr>
            <w:t>[4]</w:t>
          </w:r>
        </w:sdtContent>
      </w:sdt>
      <w:r w:rsidRPr="005F22F3">
        <w:rPr>
          <w:sz w:val="20"/>
        </w:rPr>
        <w:t>.</w:t>
      </w:r>
    </w:p>
    <w:p w14:paraId="6A1E3EE5" w14:textId="19FCC61A" w:rsidR="003D6B3C" w:rsidRPr="005F22F3" w:rsidRDefault="003D6B3C" w:rsidP="003D6B3C">
      <w:pPr>
        <w:ind w:firstLine="284"/>
        <w:jc w:val="both"/>
        <w:rPr>
          <w:sz w:val="20"/>
        </w:rPr>
      </w:pPr>
      <w:r w:rsidRPr="005F22F3">
        <w:rPr>
          <w:sz w:val="20"/>
        </w:rPr>
        <w:t xml:space="preserve">The initial identification of threats to plants can be made by examining the condition of their leaves. As a note, although the visual indication of the disease can be observed on the leaves, the disease can also affect the stems, fruits, and even the roots </w:t>
      </w:r>
      <w:sdt>
        <w:sdtPr>
          <w:rPr>
            <w:sz w:val="20"/>
          </w:rPr>
          <w:tag w:val="MENDELEY_CITATION_v3_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"/>
          <w:id w:val="2055499530"/>
          <w:placeholder>
            <w:docPart w:val="D49BEF7EC3C242728A1CAF91C90FD20B"/>
          </w:placeholder>
        </w:sdtPr>
        <w:sdtEndPr/>
        <w:sdtContent>
          <w:r w:rsidR="000D5153" w:rsidRPr="005F22F3">
            <w:rPr>
              <w:sz w:val="20"/>
            </w:rPr>
            <w:t>[5]</w:t>
          </w:r>
        </w:sdtContent>
      </w:sdt>
      <w:r w:rsidRPr="005F22F3">
        <w:rPr>
          <w:sz w:val="20"/>
        </w:rPr>
        <w:t xml:space="preserve">. The goal of identifying leaf diseases is to prevent them from spreading to the entire crop because the first mitigation can be done immediately </w:t>
      </w:r>
      <w:sdt>
        <w:sdtPr>
          <w:rPr>
            <w:sz w:val="20"/>
          </w:rPr>
          <w:tag w:val="MENDELEY_CITATION_v3_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"/>
          <w:id w:val="1468463542"/>
          <w:placeholder>
            <w:docPart w:val="D49BEF7EC3C242728A1CAF91C90FD20B"/>
          </w:placeholder>
        </w:sdtPr>
        <w:sdtEndPr/>
        <w:sdtContent>
          <w:r w:rsidR="000D5153" w:rsidRPr="005F22F3">
            <w:rPr>
              <w:sz w:val="20"/>
            </w:rPr>
            <w:t>[6]</w:t>
          </w:r>
        </w:sdtContent>
      </w:sdt>
      <w:r w:rsidRPr="005F22F3">
        <w:rPr>
          <w:sz w:val="20"/>
        </w:rPr>
        <w:t xml:space="preserve">. The observation of leaf conditions sometimes requires the presence of an expert, which automatically incurs extra costs </w:t>
      </w:r>
      <w:sdt>
        <w:sdtPr>
          <w:rPr>
            <w:sz w:val="20"/>
          </w:rPr>
          <w:tag w:val="MENDELEY_CITATION_v3_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"/>
          <w:id w:val="-1532873032"/>
          <w:placeholder>
            <w:docPart w:val="D49BEF7EC3C242728A1CAF91C90FD20B"/>
          </w:placeholder>
        </w:sdtPr>
        <w:sdtEndPr/>
        <w:sdtContent>
          <w:r w:rsidR="000D5153" w:rsidRPr="005F22F3">
            <w:rPr>
              <w:sz w:val="20"/>
            </w:rPr>
            <w:t>[6]</w:t>
          </w:r>
        </w:sdtContent>
      </w:sdt>
      <w:r w:rsidRPr="005F22F3">
        <w:rPr>
          <w:sz w:val="20"/>
        </w:rPr>
        <w:t>.</w:t>
      </w:r>
    </w:p>
    <w:p w14:paraId="255FC4D0" w14:textId="484BF1E1" w:rsidR="003D6B3C" w:rsidRPr="005F22F3" w:rsidRDefault="003D6B3C" w:rsidP="003D6B3C">
      <w:pPr>
        <w:ind w:firstLine="284"/>
        <w:jc w:val="both"/>
        <w:rPr>
          <w:sz w:val="20"/>
        </w:rPr>
      </w:pPr>
      <w:r w:rsidRPr="005F22F3">
        <w:rPr>
          <w:sz w:val="20"/>
        </w:rPr>
        <w:t xml:space="preserve">Recent research has proposed several deep learning architectures to overcome the manual identification of leaf diseases, achieving satisfactory accuracy scores. For example, ECA-ResNet34 scored 98,5% accuracy </w:t>
      </w:r>
      <w:sdt>
        <w:sdtPr>
          <w:rPr>
            <w:sz w:val="20"/>
          </w:rPr>
          <w:tag w:val="MENDELEY_CITATION_v3_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"/>
          <w:id w:val="-1627771493"/>
          <w:placeholder>
            <w:docPart w:val="11AB8531D81D4079AB2F424720D10D08"/>
          </w:placeholder>
        </w:sdtPr>
        <w:sdtEndPr/>
        <w:sdtContent>
          <w:r w:rsidR="000D5153" w:rsidRPr="005F22F3">
            <w:rPr>
              <w:sz w:val="20"/>
            </w:rPr>
            <w:t>[2]</w:t>
          </w:r>
        </w:sdtContent>
      </w:sdt>
      <w:r w:rsidRPr="005F22F3">
        <w:rPr>
          <w:sz w:val="20"/>
        </w:rPr>
        <w:t xml:space="preserve">, Handcraft CNN scored 98.18% accuracy </w:t>
      </w:r>
      <w:sdt>
        <w:sdtPr>
          <w:rPr>
            <w:sz w:val="20"/>
          </w:rPr>
          <w:tag w:val="MENDELEY_CITATION_v3_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"/>
          <w:id w:val="1623501079"/>
          <w:placeholder>
            <w:docPart w:val="B18F9A3C44D542E3B8E4BC582562A6CD"/>
          </w:placeholder>
        </w:sdtPr>
        <w:sdtEndPr/>
        <w:sdtContent>
          <w:r w:rsidR="000D5153" w:rsidRPr="005F22F3">
            <w:rPr>
              <w:sz w:val="20"/>
            </w:rPr>
            <w:t>[3]</w:t>
          </w:r>
        </w:sdtContent>
      </w:sdt>
      <w:r w:rsidRPr="005F22F3">
        <w:rPr>
          <w:sz w:val="20"/>
        </w:rPr>
        <w:t xml:space="preserve">, VGG16 scored 97% accuracy </w:t>
      </w:r>
      <w:sdt>
        <w:sdtPr>
          <w:rPr>
            <w:sz w:val="20"/>
          </w:rPr>
          <w:tag w:val="MENDELEY_CITATION_v3_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"/>
          <w:id w:val="1620647227"/>
          <w:placeholder>
            <w:docPart w:val="F9BCB1CDE5D04401A284D9C14647EFF9"/>
          </w:placeholder>
        </w:sdtPr>
        <w:sdtEndPr/>
        <w:sdtContent>
          <w:r w:rsidR="000D5153" w:rsidRPr="005F22F3">
            <w:rPr>
              <w:sz w:val="20"/>
            </w:rPr>
            <w:t>[5]</w:t>
          </w:r>
        </w:sdtContent>
      </w:sdt>
      <w:r w:rsidRPr="005F22F3">
        <w:rPr>
          <w:sz w:val="20"/>
        </w:rPr>
        <w:t xml:space="preserve">, </w:t>
      </w:r>
      <w:proofErr w:type="spellStart"/>
      <w:r w:rsidRPr="005F22F3">
        <w:rPr>
          <w:sz w:val="20"/>
        </w:rPr>
        <w:t>ShuffleNet</w:t>
      </w:r>
      <w:proofErr w:type="spellEnd"/>
      <w:r w:rsidRPr="005F22F3">
        <w:rPr>
          <w:sz w:val="20"/>
        </w:rPr>
        <w:t xml:space="preserve"> V2 with accuracy 99,43% </w:t>
      </w:r>
      <w:sdt>
        <w:sdtPr>
          <w:rPr>
            <w:sz w:val="20"/>
          </w:rPr>
          <w:tag w:val="MENDELEY_CITATION_v3_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"/>
          <w:id w:val="484892653"/>
          <w:placeholder>
            <w:docPart w:val="80F7DA135AD4481D80BE639CF684B20F"/>
          </w:placeholder>
        </w:sdtPr>
        <w:sdtEndPr/>
        <w:sdtContent>
          <w:r w:rsidR="000D5153" w:rsidRPr="005F22F3">
            <w:rPr>
              <w:sz w:val="20"/>
            </w:rPr>
            <w:t>[4]</w:t>
          </w:r>
        </w:sdtContent>
      </w:sdt>
      <w:r w:rsidRPr="005F22F3">
        <w:rPr>
          <w:sz w:val="20"/>
        </w:rPr>
        <w:t xml:space="preserve">, improved </w:t>
      </w:r>
      <w:proofErr w:type="spellStart"/>
      <w:r w:rsidRPr="005F22F3">
        <w:rPr>
          <w:sz w:val="20"/>
        </w:rPr>
        <w:t>AlexNet</w:t>
      </w:r>
      <w:proofErr w:type="spellEnd"/>
      <w:r w:rsidRPr="005F22F3">
        <w:rPr>
          <w:sz w:val="20"/>
        </w:rPr>
        <w:t xml:space="preserve"> with score 93.6% </w:t>
      </w:r>
      <w:sdt>
        <w:sdtPr>
          <w:rPr>
            <w:sz w:val="20"/>
          </w:rPr>
          <w:tag w:val="MENDELEY_CITATION_v3_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"/>
          <w:id w:val="-1768998005"/>
          <w:placeholder>
            <w:docPart w:val="B54B8F9B09C440FE81A2130A5766B102"/>
          </w:placeholder>
        </w:sdtPr>
        <w:sdtEndPr/>
        <w:sdtContent>
          <w:r w:rsidR="000D5153" w:rsidRPr="005F22F3">
            <w:rPr>
              <w:sz w:val="20"/>
            </w:rPr>
            <w:t>[7]</w:t>
          </w:r>
        </w:sdtContent>
      </w:sdt>
      <w:r w:rsidRPr="005F22F3">
        <w:rPr>
          <w:sz w:val="20"/>
        </w:rPr>
        <w:t xml:space="preserve">, ResNet101 with attention network give score 99.82% </w:t>
      </w:r>
      <w:sdt>
        <w:sdtPr>
          <w:rPr>
            <w:sz w:val="20"/>
          </w:rPr>
          <w:tag w:val="MENDELEY_CITATION_v3_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"/>
          <w:id w:val="-1010063805"/>
          <w:placeholder>
            <w:docPart w:val="602B4D35AF604583A9512B4162A235BA"/>
          </w:placeholder>
        </w:sdtPr>
        <w:sdtEndPr/>
        <w:sdtContent>
          <w:r w:rsidR="000D5153" w:rsidRPr="005F22F3">
            <w:rPr>
              <w:sz w:val="20"/>
            </w:rPr>
            <w:t>[8]</w:t>
          </w:r>
        </w:sdtContent>
      </w:sdt>
      <w:r w:rsidRPr="005F22F3">
        <w:rPr>
          <w:sz w:val="20"/>
        </w:rPr>
        <w:t xml:space="preserve">, </w:t>
      </w:r>
      <w:proofErr w:type="spellStart"/>
      <w:r w:rsidRPr="005F22F3">
        <w:rPr>
          <w:sz w:val="20"/>
        </w:rPr>
        <w:t>Tiny_Exception</w:t>
      </w:r>
      <w:proofErr w:type="spellEnd"/>
      <w:r w:rsidRPr="005F22F3">
        <w:rPr>
          <w:sz w:val="20"/>
        </w:rPr>
        <w:t xml:space="preserve"> with score 94,3% </w:t>
      </w:r>
      <w:sdt>
        <w:sdtPr>
          <w:rPr>
            <w:sz w:val="20"/>
          </w:rPr>
          <w:tag w:val="MENDELEY_CITATION_v3_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"/>
          <w:id w:val="-1557384312"/>
          <w:placeholder>
            <w:docPart w:val="E7905B83BD05452AB07BDB933183E09C"/>
          </w:placeholder>
        </w:sdtPr>
        <w:sdtEndPr/>
        <w:sdtContent>
          <w:r w:rsidR="000D5153" w:rsidRPr="005F22F3">
            <w:rPr>
              <w:sz w:val="20"/>
            </w:rPr>
            <w:t>[9]</w:t>
          </w:r>
        </w:sdtContent>
      </w:sdt>
      <w:r w:rsidRPr="005F22F3">
        <w:rPr>
          <w:sz w:val="20"/>
        </w:rPr>
        <w:t xml:space="preserve">, and Vision Transformer scored the highest accuracy of 99.77% </w:t>
      </w:r>
      <w:sdt>
        <w:sdtPr>
          <w:rPr>
            <w:sz w:val="20"/>
          </w:rPr>
          <w:tag w:val="MENDELEY_CITATION_v3_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"/>
          <w:id w:val="-2025473795"/>
          <w:placeholder>
            <w:docPart w:val="E6B2FD665C4E4C35B9835A24A15418EA"/>
          </w:placeholder>
        </w:sdtPr>
        <w:sdtEndPr/>
        <w:sdtContent>
          <w:r w:rsidR="000D5153" w:rsidRPr="005F22F3">
            <w:rPr>
              <w:sz w:val="20"/>
            </w:rPr>
            <w:t>[10]</w:t>
          </w:r>
        </w:sdtContent>
      </w:sdt>
      <w:r w:rsidRPr="005F22F3">
        <w:rPr>
          <w:sz w:val="20"/>
        </w:rPr>
        <w:t>.</w:t>
      </w:r>
    </w:p>
    <w:p w14:paraId="660E2F6F" w14:textId="7031D31A" w:rsidR="003D6B3C" w:rsidRPr="005F22F3" w:rsidRDefault="003D6B3C" w:rsidP="003D6B3C">
      <w:pPr>
        <w:jc w:val="both"/>
        <w:rPr>
          <w:sz w:val="20"/>
        </w:rPr>
      </w:pPr>
      <w:r w:rsidRPr="005F22F3">
        <w:rPr>
          <w:sz w:val="20"/>
        </w:rPr>
        <w:t>Although deep learning architectures</w:t>
      </w:r>
      <w:r w:rsidR="001A7B69" w:rsidRPr="005F22F3">
        <w:rPr>
          <w:sz w:val="20"/>
        </w:rPr>
        <w:t xml:space="preserve"> </w:t>
      </w:r>
      <w:r w:rsidRPr="005F22F3">
        <w:rPr>
          <w:sz w:val="20"/>
        </w:rPr>
        <w:t xml:space="preserve">have recently achieved satisfactory accuracy, many AI models remain unexplored, such as those used for face image classification. This study aims to compare the performance of two deep learning architectures, particularly in terms of classification accuracy. The study will compare the Light CNN-29 architecture with the Squeeze Net architecture for feature extraction, combined with a fully connected neural network layer for classification. This study chose the Light CNN-29 because this model has never been used for leaf disease image classification. Besides that, this study reuses the </w:t>
      </w:r>
      <w:proofErr w:type="spellStart"/>
      <w:r w:rsidRPr="005F22F3">
        <w:rPr>
          <w:sz w:val="20"/>
        </w:rPr>
        <w:t>SqueezeNet</w:t>
      </w:r>
      <w:proofErr w:type="spellEnd"/>
      <w:r w:rsidRPr="005F22F3">
        <w:rPr>
          <w:sz w:val="20"/>
        </w:rPr>
        <w:t xml:space="preserve"> architecture for comparison because its model was previously proposed with 99.92% accuracy and a fast-training process for leaf disease classification </w:t>
      </w:r>
      <w:sdt>
        <w:sdtPr>
          <w:rPr>
            <w:sz w:val="20"/>
          </w:rPr>
          <w:tag w:val="MENDELEY_CITATION_v3_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"/>
          <w:id w:val="1054042995"/>
          <w:placeholder>
            <w:docPart w:val="AE284775A376498CB23AB4F98124AD86"/>
          </w:placeholder>
        </w:sdtPr>
        <w:sdtEndPr/>
        <w:sdtContent>
          <w:r w:rsidR="000D5153" w:rsidRPr="005F22F3">
            <w:rPr>
              <w:sz w:val="20"/>
            </w:rPr>
            <w:t>[3]</w:t>
          </w:r>
        </w:sdtContent>
      </w:sdt>
      <w:r w:rsidRPr="005F22F3">
        <w:rPr>
          <w:sz w:val="20"/>
        </w:rPr>
        <w:t>.</w:t>
      </w:r>
    </w:p>
    <w:p w14:paraId="493EA74A" w14:textId="77777777" w:rsidR="003D6B3C" w:rsidRPr="005F22F3" w:rsidRDefault="003D6B3C" w:rsidP="003D6B3C">
      <w:pPr>
        <w:pStyle w:val="Heading1"/>
        <w:rPr>
          <w:b w:val="0"/>
          <w:caps w:val="0"/>
          <w:sz w:val="20"/>
        </w:rPr>
      </w:pPr>
      <w:r w:rsidRPr="005F22F3">
        <w:t>LITERATURE REVIEW</w:t>
      </w:r>
    </w:p>
    <w:p w14:paraId="03A4A64A" w14:textId="73E07F00" w:rsidR="003D6B3C" w:rsidRPr="005F22F3" w:rsidRDefault="003D6B3C" w:rsidP="003D6B3C">
      <w:pPr>
        <w:ind w:firstLine="284"/>
        <w:jc w:val="both"/>
        <w:rPr>
          <w:sz w:val="20"/>
        </w:rPr>
      </w:pPr>
      <w:proofErr w:type="spellStart"/>
      <w:r w:rsidRPr="005F22F3">
        <w:rPr>
          <w:sz w:val="20"/>
        </w:rPr>
        <w:t>Kathole</w:t>
      </w:r>
      <w:proofErr w:type="spellEnd"/>
      <w:r w:rsidRPr="005F22F3">
        <w:rPr>
          <w:sz w:val="20"/>
        </w:rPr>
        <w:t xml:space="preserve"> et al. </w:t>
      </w:r>
      <w:sdt>
        <w:sdtPr>
          <w:rPr>
            <w:sz w:val="20"/>
          </w:rPr>
          <w:tag w:val="MENDELEY_CITATION_v3_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"/>
          <w:id w:val="-140587653"/>
          <w:placeholder>
            <w:docPart w:val="46B5E4E1A41C4918A43102C341F35453"/>
          </w:placeholder>
        </w:sdtPr>
        <w:sdtEndPr/>
        <w:sdtContent>
          <w:r w:rsidR="000D5153" w:rsidRPr="005F22F3">
            <w:rPr>
              <w:sz w:val="20"/>
            </w:rPr>
            <w:t>[11]</w:t>
          </w:r>
        </w:sdtContent>
      </w:sdt>
      <w:r w:rsidRPr="005F22F3">
        <w:rPr>
          <w:sz w:val="20"/>
        </w:rPr>
        <w:t xml:space="preserve"> state in their research that AI based on deep learning requires a large amount of data to enable the model architecture to provide classification results with minimal misclassification. However, gathering and annotating data is often time-consuming and expensive. Based on this problem, the authors propose a few-shot learning model to handle small training datasets. Another case inspiring the proposal of few-shot learning due to the limited leaf disease samples is the </w:t>
      </w:r>
      <w:proofErr w:type="spellStart"/>
      <w:r w:rsidRPr="005F22F3">
        <w:rPr>
          <w:sz w:val="20"/>
        </w:rPr>
        <w:t>Swin</w:t>
      </w:r>
      <w:proofErr w:type="spellEnd"/>
      <w:r w:rsidRPr="005F22F3">
        <w:rPr>
          <w:sz w:val="20"/>
        </w:rPr>
        <w:t xml:space="preserve">-Transformer V2-F6 architecture. The results show that the accuracy can reach 91.81% </w:t>
      </w:r>
      <w:sdt>
        <w:sdtPr>
          <w:rPr>
            <w:sz w:val="20"/>
          </w:rPr>
          <w:tag w:val="MENDELEY_CITATION_v3_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"/>
          <w:id w:val="-1336683371"/>
          <w:placeholder>
            <w:docPart w:val="C9564BB818E74740821E61A0196A4DA9"/>
          </w:placeholder>
        </w:sdtPr>
        <w:sdtEndPr/>
        <w:sdtContent>
          <w:r w:rsidR="000D5153" w:rsidRPr="005F22F3">
            <w:rPr>
              <w:sz w:val="20"/>
            </w:rPr>
            <w:t>[12]</w:t>
          </w:r>
        </w:sdtContent>
      </w:sdt>
      <w:r w:rsidRPr="005F22F3">
        <w:rPr>
          <w:sz w:val="20"/>
        </w:rPr>
        <w:t>.</w:t>
      </w:r>
    </w:p>
    <w:p w14:paraId="5E8C27A4" w14:textId="7B540AAF" w:rsidR="003D6B3C" w:rsidRPr="005F22F3" w:rsidRDefault="003D6B3C" w:rsidP="003D6B3C">
      <w:pPr>
        <w:ind w:firstLine="284"/>
        <w:jc w:val="both"/>
        <w:rPr>
          <w:sz w:val="20"/>
        </w:rPr>
      </w:pPr>
      <w:r w:rsidRPr="005F22F3">
        <w:rPr>
          <w:sz w:val="20"/>
        </w:rPr>
        <w:t xml:space="preserve">The research on leaf disease classification, proposed by </w:t>
      </w:r>
      <w:proofErr w:type="spellStart"/>
      <w:r w:rsidRPr="005F22F3">
        <w:rPr>
          <w:sz w:val="20"/>
        </w:rPr>
        <w:t>Ouamane</w:t>
      </w:r>
      <w:proofErr w:type="spellEnd"/>
      <w:r w:rsidRPr="005F22F3">
        <w:rPr>
          <w:sz w:val="20"/>
        </w:rPr>
        <w:t xml:space="preserve"> et al. </w:t>
      </w:r>
      <w:sdt>
        <w:sdtPr>
          <w:rPr>
            <w:sz w:val="20"/>
          </w:rPr>
          <w:tag w:val="MENDELEY_CITATION_v3_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"/>
          <w:id w:val="1150248136"/>
          <w:placeholder>
            <w:docPart w:val="589F796F4C9C4744B870A39B5C7A2772"/>
          </w:placeholder>
        </w:sdtPr>
        <w:sdtEndPr/>
        <w:sdtContent>
          <w:r w:rsidR="000D5153" w:rsidRPr="005F22F3">
            <w:rPr>
              <w:sz w:val="20"/>
            </w:rPr>
            <w:t>[10]</w:t>
          </w:r>
        </w:sdtContent>
      </w:sdt>
      <w:r w:rsidRPr="005F22F3">
        <w:rPr>
          <w:sz w:val="20"/>
        </w:rPr>
        <w:t xml:space="preserve">, discusses the use of a Vision Transformer for plant disease classification to overcome the risk of human error and inaccurate identification due to observer bias in the manual process. The results showed achieve an accuracy of 99.77% in leaf disease classification. Inspired by the important case of identifying tea leaf disease to ensure proper treatment, Liang et al. </w:t>
      </w:r>
      <w:sdt>
        <w:sdtPr>
          <w:rPr>
            <w:sz w:val="20"/>
          </w:rPr>
          <w:tag w:val="MENDELEY_CITATION_v3_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"/>
          <w:id w:val="-804311718"/>
          <w:placeholder>
            <w:docPart w:val="6F1BC415485B4EC5995F45E86A9E5988"/>
          </w:placeholder>
        </w:sdtPr>
        <w:sdtEndPr/>
        <w:sdtContent>
          <w:r w:rsidR="000D5153" w:rsidRPr="005F22F3">
            <w:rPr>
              <w:sz w:val="20"/>
            </w:rPr>
            <w:t>[13]</w:t>
          </w:r>
        </w:sdtContent>
      </w:sdt>
      <w:r w:rsidRPr="005F22F3">
        <w:rPr>
          <w:sz w:val="20"/>
        </w:rPr>
        <w:t xml:space="preserve"> proposed </w:t>
      </w:r>
      <w:proofErr w:type="spellStart"/>
      <w:r w:rsidRPr="005F22F3">
        <w:rPr>
          <w:sz w:val="20"/>
        </w:rPr>
        <w:t>EfficientNet</w:t>
      </w:r>
      <w:proofErr w:type="spellEnd"/>
      <w:r w:rsidRPr="005F22F3">
        <w:rPr>
          <w:sz w:val="20"/>
        </w:rPr>
        <w:t xml:space="preserve"> Lite0 for leaf disease classification. The classification accuracy achieved was 94.34%. The use of Dy-Tri ResNet50 for disease classification has been proposed as a way to prevent decreases in maize yield caused by disease. This approach has been shown to have an accuracy of 98.79% as reported in a study by Tang et al. </w:t>
      </w:r>
      <w:sdt>
        <w:sdtPr>
          <w:rPr>
            <w:sz w:val="20"/>
          </w:rPr>
          <w:tag w:val="MENDELEY_CITATION_v3_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"/>
          <w:id w:val="1546650355"/>
          <w:placeholder>
            <w:docPart w:val="37E101073A454FE08B9C02A653CD541E"/>
          </w:placeholder>
        </w:sdtPr>
        <w:sdtEndPr/>
        <w:sdtContent>
          <w:r w:rsidR="000D5153" w:rsidRPr="005F22F3">
            <w:rPr>
              <w:sz w:val="20"/>
            </w:rPr>
            <w:t>[14]</w:t>
          </w:r>
        </w:sdtContent>
      </w:sdt>
      <w:r w:rsidRPr="005F22F3">
        <w:rPr>
          <w:sz w:val="20"/>
        </w:rPr>
        <w:t>.</w:t>
      </w:r>
    </w:p>
    <w:p w14:paraId="41D9B8B6" w14:textId="364EA2DF" w:rsidR="003D6B3C" w:rsidRPr="005F22F3" w:rsidRDefault="003D6B3C" w:rsidP="003D6B3C">
      <w:pPr>
        <w:ind w:firstLine="284"/>
        <w:jc w:val="both"/>
        <w:rPr>
          <w:sz w:val="20"/>
        </w:rPr>
      </w:pPr>
      <w:r w:rsidRPr="005F22F3">
        <w:rPr>
          <w:sz w:val="20"/>
        </w:rPr>
        <w:t xml:space="preserve">The tomato plant is susceptible to several diseases caused by various factors, such as bacteria, pathogens, fungi, and other virus organism </w:t>
      </w:r>
      <w:sdt>
        <w:sdtPr>
          <w:rPr>
            <w:sz w:val="20"/>
          </w:rPr>
          <w:tag w:val="MENDELEY_CITATION_v3_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"/>
          <w:id w:val="-1743173107"/>
          <w:placeholder>
            <w:docPart w:val="035BB05C8D0C46F3B3E160B05CAE867F"/>
          </w:placeholder>
        </w:sdtPr>
        <w:sdtEndPr/>
        <w:sdtContent>
          <w:r w:rsidR="000D5153" w:rsidRPr="005F22F3">
            <w:rPr>
              <w:sz w:val="20"/>
            </w:rPr>
            <w:t>[15]</w:t>
          </w:r>
        </w:sdtContent>
      </w:sdt>
      <w:r w:rsidRPr="005F22F3">
        <w:rPr>
          <w:sz w:val="20"/>
        </w:rPr>
        <w:t xml:space="preserve">. A combination of a feature extractor based on a hand-crafted HOG model and a classification using an LBP algorithm was proposed to recognize disease on tomato leaves with varying characteristics. The proposed method achieved an accuracy of 98.72% </w:t>
      </w:r>
      <w:sdt>
        <w:sdtPr>
          <w:rPr>
            <w:sz w:val="20"/>
          </w:rPr>
          <w:tag w:val="MENDELEY_CITATION_v3_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"/>
          <w:id w:val="-2029241844"/>
          <w:placeholder>
            <w:docPart w:val="97F45D8AF38D4060A6FAEBB88F83BF8B"/>
          </w:placeholder>
        </w:sdtPr>
        <w:sdtEndPr/>
        <w:sdtContent>
          <w:r w:rsidR="000D5153" w:rsidRPr="005F22F3">
            <w:rPr>
              <w:sz w:val="20"/>
            </w:rPr>
            <w:t>[16]</w:t>
          </w:r>
        </w:sdtContent>
      </w:sdt>
      <w:r w:rsidRPr="005F22F3">
        <w:rPr>
          <w:sz w:val="20"/>
        </w:rPr>
        <w:t xml:space="preserve">. Another research combination proposes a three-model approach: segmentation using a U-Net combined with VGG-16 as a feature extractor and a T-LSTM with an attention mechanism for classification. This approach mechanism for classification. This approach can achieve an accuracy of 99.98% </w:t>
      </w:r>
      <w:sdt>
        <w:sdtPr>
          <w:rPr>
            <w:sz w:val="20"/>
          </w:rPr>
          <w:tag w:val="MENDELEY_CITATION_v3_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"/>
          <w:id w:val="-1823645311"/>
          <w:placeholder>
            <w:docPart w:val="9853937788B249DEBE9FBE3F3FE42A88"/>
          </w:placeholder>
        </w:sdtPr>
        <w:sdtEndPr/>
        <w:sdtContent>
          <w:r w:rsidR="000D5153" w:rsidRPr="005F22F3">
            <w:rPr>
              <w:sz w:val="20"/>
            </w:rPr>
            <w:t>[15]</w:t>
          </w:r>
        </w:sdtContent>
      </w:sdt>
      <w:r w:rsidRPr="005F22F3">
        <w:rPr>
          <w:sz w:val="20"/>
        </w:rPr>
        <w:t>.</w:t>
      </w:r>
    </w:p>
    <w:p w14:paraId="588FFACD" w14:textId="2CA307E9" w:rsidR="003D6B3C" w:rsidRPr="005F22F3" w:rsidRDefault="003D6B3C" w:rsidP="003D6B3C">
      <w:pPr>
        <w:ind w:firstLine="284"/>
        <w:jc w:val="both"/>
        <w:rPr>
          <w:sz w:val="20"/>
        </w:rPr>
      </w:pPr>
      <w:r w:rsidRPr="005F22F3">
        <w:rPr>
          <w:sz w:val="20"/>
        </w:rPr>
        <w:t xml:space="preserve">Training the AI model for leaf classification requires special attention to the dataset because threats such as adversarial leaf images need to be filtered to prevent bias or an increased false classification rate in the AI model. CL-CondensNetV2 which combines CA attention and CondenseNetV2 was developed to address this issue. Using the Plant Village dataset, classification accuracy reached 99% </w:t>
      </w:r>
      <w:sdt>
        <w:sdtPr>
          <w:rPr>
            <w:sz w:val="20"/>
          </w:rPr>
          <w:tag w:val="MENDELEY_CITATION_v3_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"/>
          <w:id w:val="-1920851484"/>
          <w:placeholder>
            <w:docPart w:val="0F1202495E0A44F3BA564972A60E58D6"/>
          </w:placeholder>
        </w:sdtPr>
        <w:sdtEndPr/>
        <w:sdtContent>
          <w:r w:rsidR="000D5153" w:rsidRPr="005F22F3">
            <w:rPr>
              <w:sz w:val="20"/>
            </w:rPr>
            <w:t>[17]</w:t>
          </w:r>
        </w:sdtContent>
      </w:sdt>
      <w:r w:rsidRPr="005F22F3">
        <w:rPr>
          <w:sz w:val="20"/>
        </w:rPr>
        <w:t>.</w:t>
      </w:r>
    </w:p>
    <w:p w14:paraId="26957EC3" w14:textId="77777777" w:rsidR="003D6B3C" w:rsidRPr="005F22F3" w:rsidRDefault="003D6B3C" w:rsidP="003D6B3C">
      <w:pPr>
        <w:pStyle w:val="Heading1"/>
      </w:pPr>
      <w:r w:rsidRPr="005F22F3">
        <w:t>METHOD</w:t>
      </w:r>
    </w:p>
    <w:p w14:paraId="037AF9A6" w14:textId="24E521D4" w:rsidR="00D86491" w:rsidRPr="005F22F3" w:rsidRDefault="00D86491" w:rsidP="00D86491">
      <w:pPr>
        <w:ind w:firstLine="284"/>
        <w:jc w:val="both"/>
        <w:rPr>
          <w:sz w:val="20"/>
        </w:rPr>
      </w:pPr>
      <w:r w:rsidRPr="005F22F3">
        <w:rPr>
          <w:sz w:val="20"/>
        </w:rPr>
        <w:t xml:space="preserve">The Light CNN-29 architecture is famous for its use in classification related to biometric attributes. The architecture has been proposed for use in face image classification for the first time </w:t>
      </w:r>
      <w:sdt>
        <w:sdtPr>
          <w:rPr>
            <w:sz w:val="20"/>
          </w:rPr>
          <w:tag w:val="MENDELEY_CITATION_v3_eyJjaXRhdGlvbklEIjoiTUVOREVMRVlfQ0lUQVRJT05fYmQyM2ZlMGEtODg4ZS00YTdjLTgzZDItODcyNzk2N2U4YWRm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
          <w:id w:val="1315064503"/>
          <w:placeholder>
            <w:docPart w:val="C1D69A8C5DBC4793AB8D5847B331A487"/>
          </w:placeholder>
        </w:sdtPr>
        <w:sdtEndPr/>
        <w:sdtContent>
          <w:r w:rsidRPr="005F22F3">
            <w:rPr>
              <w:sz w:val="20"/>
            </w:rPr>
            <w:t>[18]</w:t>
          </w:r>
        </w:sdtContent>
      </w:sdt>
      <w:r w:rsidRPr="005F22F3">
        <w:rPr>
          <w:sz w:val="20"/>
        </w:rPr>
        <w:t xml:space="preserve">. The Light CNN-29 uses a Max Feature Map (MFM) instead of a conventional activation function </w:t>
      </w:r>
      <w:sdt>
        <w:sdtPr>
          <w:rPr>
            <w:sz w:val="20"/>
          </w:rPr>
          <w:tag w:val="MENDELEY_CITATION_v3_eyJjaXRhdGlvbklEIjoiTUVOREVMRVlfQ0lUQVRJT05fM2VmODI5YTctZmU1Yi00ODk2LTg3ODktZjRjMTFlZTI4Mzk5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
          <w:id w:val="47808748"/>
          <w:placeholder>
            <w:docPart w:val="5E52ABDFB2574D37AB3065C30B7FC7E9"/>
          </w:placeholder>
        </w:sdtPr>
        <w:sdtEndPr/>
        <w:sdtContent>
          <w:r w:rsidRPr="005F22F3">
            <w:rPr>
              <w:sz w:val="20"/>
            </w:rPr>
            <w:t>[18]</w:t>
          </w:r>
        </w:sdtContent>
      </w:sdt>
      <w:r w:rsidRPr="005F22F3">
        <w:rPr>
          <w:sz w:val="20"/>
        </w:rPr>
        <w:t xml:space="preserve">. The MFM layer operates by convolving the input layer twice, which allows it to split the output layer into two groups </w:t>
      </w:r>
      <w:sdt>
        <w:sdtPr>
          <w:rPr>
            <w:sz w:val="20"/>
          </w:rPr>
          <w:tag w:val="MENDELEY_CITATION_v3_eyJjaXRhdGlvbklEIjoiTUVOREVMRVlfQ0lUQVRJT05fOTU2NGJlM2YtZmRjNC00NTlkLWJlOTItMGRmYjUxNTNkMjNh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
          <w:id w:val="-456263579"/>
          <w:placeholder>
            <w:docPart w:val="E6432C13A5E2471E8E401E25495FC0AC"/>
          </w:placeholder>
        </w:sdtPr>
        <w:sdtEndPr/>
        <w:sdtContent>
          <w:r w:rsidRPr="005F22F3">
            <w:rPr>
              <w:sz w:val="20"/>
            </w:rPr>
            <w:t>[18]</w:t>
          </w:r>
        </w:sdtContent>
      </w:sdt>
      <w:r w:rsidRPr="005F22F3">
        <w:rPr>
          <w:sz w:val="20"/>
        </w:rPr>
        <w:t xml:space="preserve">. Equation </w:t>
      </w:r>
      <w:r w:rsidRPr="005F22F3">
        <w:rPr>
          <w:sz w:val="20"/>
        </w:rPr>
        <w:fldChar w:fldCharType="begin"/>
      </w:r>
      <w:r w:rsidRPr="005F22F3">
        <w:rPr>
          <w:sz w:val="20"/>
        </w:rPr>
        <w:instrText xml:space="preserve"> REF _Ref203504521 \h  \* MERGEFORMAT </w:instrText>
      </w:r>
      <w:r w:rsidRPr="005F22F3">
        <w:rPr>
          <w:sz w:val="20"/>
        </w:rPr>
      </w:r>
      <w:r w:rsidRPr="005F22F3">
        <w:rPr>
          <w:sz w:val="20"/>
        </w:rPr>
        <w:fldChar w:fldCharType="separate"/>
      </w:r>
      <w:r w:rsidR="004C0E81" w:rsidRPr="005F22F3">
        <w:rPr>
          <w:sz w:val="20"/>
        </w:rPr>
        <w:t>(</w:t>
      </w:r>
      <w:r w:rsidR="004C0E81">
        <w:rPr>
          <w:noProof/>
          <w:sz w:val="20"/>
        </w:rPr>
        <w:t>1</w:t>
      </w:r>
      <w:r w:rsidR="004C0E81" w:rsidRPr="005F22F3">
        <w:rPr>
          <w:sz w:val="20"/>
        </w:rPr>
        <w:t>)</w:t>
      </w:r>
      <w:r w:rsidRPr="005F22F3">
        <w:rPr>
          <w:sz w:val="20"/>
        </w:rPr>
        <w:fldChar w:fldCharType="end"/>
      </w:r>
      <w:r w:rsidRPr="005F22F3">
        <w:rPr>
          <w:sz w:val="20"/>
        </w:rPr>
        <w:t xml:space="preserve"> is the MFM function. In which the feature output layer </w:t>
      </w:r>
      <m:oMath>
        <m:r>
          <w:rPr>
            <w:rFonts w:ascii="Cambria Math" w:hAnsi="Cambria Math"/>
            <w:sz w:val="20"/>
          </w:rPr>
          <m:t>h</m:t>
        </m:r>
        <m:d>
          <m:dPr>
            <m:ctrlPr>
              <w:rPr>
                <w:rFonts w:ascii="Cambria Math" w:hAnsi="Cambria Math"/>
                <w:i/>
                <w:sz w:val="20"/>
              </w:rPr>
            </m:ctrlPr>
          </m:dPr>
          <m:e>
            <m:r>
              <w:rPr>
                <w:rFonts w:ascii="Cambria Math" w:hAnsi="Cambria Math"/>
                <w:sz w:val="20"/>
              </w:rPr>
              <m:t>x</m:t>
            </m:r>
          </m:e>
        </m:d>
      </m:oMath>
      <w:r w:rsidRPr="005F22F3">
        <w:rPr>
          <w:sz w:val="20"/>
        </w:rPr>
        <w:t xml:space="preserve">) is derived from the splitting process following convolution into two groups of </w:t>
      </w:r>
      <w:r w:rsidRPr="005F22F3">
        <w:rPr>
          <w:sz w:val="20"/>
        </w:rPr>
        <w:lastRenderedPageBreak/>
        <w:t xml:space="preserve">layers, each comprising 50% of the total. The first group of layers is denoted </w:t>
      </w:r>
      <m:oMath>
        <m:sSup>
          <m:sSupPr>
            <m:ctrlPr>
              <w:rPr>
                <w:rFonts w:ascii="Cambria Math" w:hAnsi="Cambria Math"/>
                <w:i/>
                <w:sz w:val="20"/>
              </w:rPr>
            </m:ctrlPr>
          </m:sSupPr>
          <m:e>
            <m:r>
              <w:rPr>
                <w:rFonts w:ascii="Cambria Math" w:hAnsi="Cambria Math"/>
                <w:sz w:val="20"/>
              </w:rPr>
              <m:t>x</m:t>
            </m:r>
          </m:e>
          <m:sup>
            <m:r>
              <w:rPr>
                <w:rFonts w:ascii="Cambria Math" w:hAnsi="Cambria Math"/>
                <w:sz w:val="20"/>
              </w:rPr>
              <m:t>1</m:t>
            </m:r>
          </m:sup>
        </m:sSup>
      </m:oMath>
      <w:r w:rsidRPr="005F22F3">
        <w:rPr>
          <w:rFonts w:eastAsiaTheme="minorEastAsia"/>
          <w:sz w:val="20"/>
        </w:rPr>
        <w:t xml:space="preserve"> and the second group is denoted </w:t>
      </w:r>
      <m:oMath>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oMath>
      <w:r w:rsidRPr="005F22F3">
        <w:rPr>
          <w:rFonts w:eastAsiaTheme="minorEastAsia"/>
          <w:sz w:val="20"/>
        </w:rPr>
        <w:t xml:space="preserve">. The max function only passes the group of layers with the highest output </w:t>
      </w:r>
      <w:sdt>
        <w:sdtPr>
          <w:rPr>
            <w:sz w:val="20"/>
          </w:rPr>
          <w:tag w:val="MENDELEY_CITATION_v3_eyJjaXRhdGlvbklEIjoiTUVOREVMRVlfQ0lUQVRJT05fMmViNDQ1MjItZWI0YS00MzY5LWJmNTMtMzQ2M2FiOTdlOTMz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
          <w:id w:val="1158963430"/>
          <w:placeholder>
            <w:docPart w:val="83AC931383B2464DB2B77D8DA9FB1FCA"/>
          </w:placeholder>
        </w:sdtPr>
        <w:sdtEndPr/>
        <w:sdtContent>
          <w:r w:rsidRPr="005F22F3">
            <w:rPr>
              <w:sz w:val="20"/>
            </w:rPr>
            <w:t>[18]</w:t>
          </w:r>
        </w:sdtContent>
      </w:sdt>
      <w:r w:rsidRPr="005F22F3">
        <w:rPr>
          <w:rFonts w:eastAsiaTheme="minorEastAsia"/>
          <w:sz w:val="20"/>
        </w:rPr>
        <w:t xml:space="preserve">. This ensures that the MFM will always pass information and never block it in forward operation </w:t>
      </w:r>
      <w:sdt>
        <w:sdtPr>
          <w:rPr>
            <w:sz w:val="20"/>
          </w:rPr>
          <w:tag w:val="MENDELEY_CITATION_v3_eyJjaXRhdGlvbklEIjoiTUVOREVMRVlfQ0lUQVRJT05fMjQwOThmZDMtOTA2OC00YjRjLTk3YTUtNTVkMzU0NDI0OWJi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
          <w:id w:val="320699509"/>
          <w:placeholder>
            <w:docPart w:val="880A4C86EA4D4BD387240E2BB1AA158D"/>
          </w:placeholder>
        </w:sdtPr>
        <w:sdtEndPr/>
        <w:sdtContent>
          <w:r w:rsidRPr="005F22F3">
            <w:rPr>
              <w:sz w:val="20"/>
            </w:rPr>
            <w:t>[18]</w:t>
          </w:r>
        </w:sdtContent>
      </w:sdt>
      <w:r w:rsidRPr="005F22F3">
        <w:rPr>
          <w:rFonts w:eastAsiaTheme="minorEastAsia"/>
          <w:sz w:val="20"/>
        </w:rPr>
        <w:t xml:space="preserve">. </w:t>
      </w:r>
      <w:r w:rsidRPr="005F22F3">
        <w:rPr>
          <w:sz w:val="20"/>
        </w:rPr>
        <w:fldChar w:fldCharType="begin"/>
      </w:r>
      <w:r w:rsidRPr="005F22F3">
        <w:rPr>
          <w:sz w:val="20"/>
        </w:rPr>
        <w:instrText xml:space="preserve"> REF _Ref203533348 \h  \* MERGEFORMAT </w:instrText>
      </w:r>
      <w:r w:rsidRPr="005F22F3">
        <w:rPr>
          <w:sz w:val="20"/>
        </w:rPr>
      </w:r>
      <w:r w:rsidRPr="005F22F3">
        <w:rPr>
          <w:sz w:val="20"/>
        </w:rPr>
        <w:fldChar w:fldCharType="separate"/>
      </w:r>
      <w:r w:rsidR="004C0E81" w:rsidRPr="004C0E81">
        <w:rPr>
          <w:sz w:val="20"/>
        </w:rPr>
        <w:t xml:space="preserve">FIGURE </w:t>
      </w:r>
      <w:r w:rsidR="004C0E81" w:rsidRPr="004C0E81">
        <w:rPr>
          <w:noProof/>
          <w:sz w:val="20"/>
        </w:rPr>
        <w:t>1</w:t>
      </w:r>
      <w:r w:rsidRPr="005F22F3">
        <w:rPr>
          <w:sz w:val="20"/>
        </w:rPr>
        <w:fldChar w:fldCharType="end"/>
      </w:r>
      <w:r w:rsidRPr="005F22F3">
        <w:rPr>
          <w:sz w:val="20"/>
        </w:rPr>
        <w:t xml:space="preserve"> shows that the Light CNN-29 utilizes an MFM layer in Layers 1, 2, 3, 5, 6, 8, 6, 8, 9, 10, and 11. The architecture also utilizes the residual block, which consists of a combination of two MFM blocks connected in series and equipped with a skip connection </w:t>
      </w:r>
      <w:sdt>
        <w:sdtPr>
          <w:rPr>
            <w:sz w:val="20"/>
          </w:rPr>
          <w:tag w:val="MENDELEY_CITATION_v3_eyJjaXRhdGlvbklEIjoiTUVOREVMRVlfQ0lUQVRJT05fYzVkODg0NmItNDkzZS00MmNjLWI4ZWQtMmIxOTc2ODYyNTU3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
          <w:id w:val="2089727803"/>
          <w:placeholder>
            <w:docPart w:val="F8AF6ED0D82E4021A133E4C7C83DDD7D"/>
          </w:placeholder>
        </w:sdtPr>
        <w:sdtEndPr/>
        <w:sdtContent>
          <w:r w:rsidRPr="005F22F3">
            <w:rPr>
              <w:sz w:val="20"/>
            </w:rPr>
            <w:t>[18]</w:t>
          </w:r>
        </w:sdtContent>
      </w:sdt>
      <w:r w:rsidRPr="005F22F3">
        <w:rPr>
          <w:sz w:val="20"/>
        </w:rPr>
        <w:t xml:space="preserve">. Residual Block MFM is positioned on layers 2, 5, 8 and 10. The Light CNN-29 resolution input image in </w:t>
      </w:r>
      <w:r w:rsidRPr="005F22F3">
        <w:rPr>
          <w:sz w:val="20"/>
        </w:rPr>
        <w:fldChar w:fldCharType="begin"/>
      </w:r>
      <w:r w:rsidRPr="005F22F3">
        <w:rPr>
          <w:sz w:val="20"/>
        </w:rPr>
        <w:instrText xml:space="preserve"> REF _Ref203533348 \h  \* MERGEFORMAT </w:instrText>
      </w:r>
      <w:r w:rsidRPr="005F22F3">
        <w:rPr>
          <w:sz w:val="20"/>
        </w:rPr>
      </w:r>
      <w:r w:rsidRPr="005F22F3">
        <w:rPr>
          <w:sz w:val="20"/>
        </w:rPr>
        <w:fldChar w:fldCharType="separate"/>
      </w:r>
      <w:r w:rsidR="004C0E81" w:rsidRPr="004C0E81">
        <w:rPr>
          <w:sz w:val="20"/>
        </w:rPr>
        <w:t xml:space="preserve">FIGURE </w:t>
      </w:r>
      <w:r w:rsidR="004C0E81" w:rsidRPr="004C0E81">
        <w:rPr>
          <w:noProof/>
          <w:sz w:val="20"/>
        </w:rPr>
        <w:t>1</w:t>
      </w:r>
      <w:r w:rsidRPr="005F22F3">
        <w:rPr>
          <w:sz w:val="20"/>
        </w:rPr>
        <w:fldChar w:fldCharType="end"/>
      </w:r>
      <w:r w:rsidRPr="005F22F3">
        <w:rPr>
          <w:sz w:val="20"/>
        </w:rPr>
        <w:t xml:space="preserve"> is designed to receive an incoming image with a resolution of 320 x 426 pixels. The resolution input will affect the output feature after Layer 12 and the flattening process resulting in 271.360 output features. These features are then fed to a fully connected layer feature. These features are then fed to a fully connected layer with 1.024 neurons, resulting in a 15-class output. The Light CNN-29 detail parameter can be seen in </w:t>
      </w:r>
      <w:r w:rsidRPr="005F22F3">
        <w:rPr>
          <w:sz w:val="20"/>
        </w:rPr>
        <w:fldChar w:fldCharType="begin"/>
      </w:r>
      <w:r w:rsidRPr="005F22F3">
        <w:rPr>
          <w:sz w:val="20"/>
        </w:rPr>
        <w:instrText xml:space="preserve"> REF _Ref206338105 \h </w:instrText>
      </w:r>
      <w:r w:rsidR="005F22F3" w:rsidRPr="005F22F3">
        <w:rPr>
          <w:sz w:val="20"/>
        </w:rPr>
        <w:instrText xml:space="preserve"> \* MERGEFORMAT </w:instrText>
      </w:r>
      <w:r w:rsidRPr="005F22F3">
        <w:rPr>
          <w:sz w:val="20"/>
        </w:rPr>
      </w:r>
      <w:r w:rsidRPr="005F22F3">
        <w:rPr>
          <w:sz w:val="20"/>
        </w:rPr>
        <w:fldChar w:fldCharType="separate"/>
      </w:r>
      <w:r w:rsidR="004C0E81" w:rsidRPr="005F22F3">
        <w:t xml:space="preserve">TABLE </w:t>
      </w:r>
      <w:r w:rsidR="004C0E81">
        <w:rPr>
          <w:noProof/>
        </w:rPr>
        <w:t>1</w:t>
      </w:r>
      <w:r w:rsidRPr="005F22F3">
        <w:rPr>
          <w:sz w:val="20"/>
        </w:rPr>
        <w:fldChar w:fldCharType="end"/>
      </w:r>
      <w:r w:rsidRPr="005F22F3">
        <w:rPr>
          <w:sz w:val="20"/>
        </w:rPr>
        <w:t>.</w:t>
      </w:r>
    </w:p>
    <w:p w14:paraId="53411978" w14:textId="77777777" w:rsidR="00D86491" w:rsidRPr="005F22F3" w:rsidRDefault="00D86491" w:rsidP="00D86491">
      <w:pPr>
        <w:pStyle w:val="Paragraph"/>
      </w:pPr>
    </w:p>
    <w:p w14:paraId="502CD515" w14:textId="77777777" w:rsidR="003D6B3C" w:rsidRPr="005F22F3" w:rsidRDefault="003D6B3C" w:rsidP="003D6B3C">
      <w:pPr>
        <w:jc w:val="both"/>
      </w:pPr>
      <w:r w:rsidRPr="005F22F3">
        <w:rPr>
          <w:noProof/>
        </w:rPr>
        <mc:AlternateContent>
          <mc:Choice Requires="wpc">
            <w:drawing>
              <wp:inline distT="0" distB="0" distL="0" distR="0" wp14:anchorId="49B1F96F" wp14:editId="4BBAF9B4">
                <wp:extent cx="5901267" cy="3378200"/>
                <wp:effectExtent l="0" t="0" r="4445" b="0"/>
                <wp:docPr id="255088424"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25635888" name="Picture 142563588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60938" y="965544"/>
                            <a:ext cx="1556849" cy="1600200"/>
                          </a:xfrm>
                          <a:prstGeom prst="rect">
                            <a:avLst/>
                          </a:prstGeom>
                        </pic:spPr>
                      </pic:pic>
                      <wps:wsp>
                        <wps:cNvPr id="1335595021" name="Rectangle 1335595021"/>
                        <wps:cNvSpPr/>
                        <wps:spPr>
                          <a:xfrm>
                            <a:off x="1843366" y="125090"/>
                            <a:ext cx="1325931" cy="468630"/>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2006FB8F" w14:textId="77777777" w:rsidR="003D6B3C" w:rsidRDefault="003D6B3C" w:rsidP="003D6B3C">
                              <w:pPr>
                                <w:spacing w:line="257" w:lineRule="auto"/>
                                <w:jc w:val="center"/>
                                <w:rPr>
                                  <w:rFonts w:eastAsia="Aptos" w:cs="Arial"/>
                                  <w:sz w:val="16"/>
                                  <w:szCs w:val="16"/>
                                </w:rPr>
                              </w:pPr>
                              <w:r>
                                <w:rPr>
                                  <w:rFonts w:eastAsia="Aptos" w:cs="Arial"/>
                                  <w:sz w:val="16"/>
                                  <w:szCs w:val="16"/>
                                </w:rPr>
                                <w:t>Layer 2</w:t>
                              </w:r>
                            </w:p>
                            <w:p w14:paraId="46ED7178" w14:textId="77777777" w:rsidR="003D6B3C" w:rsidRDefault="003D6B3C" w:rsidP="003D6B3C">
                              <w:pPr>
                                <w:spacing w:line="257" w:lineRule="auto"/>
                                <w:jc w:val="center"/>
                                <w:rPr>
                                  <w:rFonts w:eastAsia="Aptos" w:cs="Arial"/>
                                  <w:sz w:val="16"/>
                                  <w:szCs w:val="16"/>
                                </w:rPr>
                              </w:pPr>
                              <w:r>
                                <w:rPr>
                                  <w:rFonts w:eastAsia="Aptos" w:cs="Arial"/>
                                  <w:sz w:val="16"/>
                                  <w:szCs w:val="16"/>
                                </w:rPr>
                                <w:t>Residual Block MFM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5219982" name="Rectangle 1275219982"/>
                        <wps:cNvSpPr/>
                        <wps:spPr>
                          <a:xfrm>
                            <a:off x="3167746" y="125090"/>
                            <a:ext cx="955237" cy="46863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E26DE3D" w14:textId="77777777" w:rsidR="003D6B3C" w:rsidRDefault="003D6B3C" w:rsidP="003D6B3C">
                              <w:pPr>
                                <w:spacing w:line="257" w:lineRule="auto"/>
                                <w:jc w:val="center"/>
                                <w:rPr>
                                  <w:rFonts w:eastAsia="Aptos" w:cs="Arial"/>
                                  <w:sz w:val="16"/>
                                  <w:szCs w:val="16"/>
                                </w:rPr>
                              </w:pPr>
                              <w:r>
                                <w:rPr>
                                  <w:rFonts w:eastAsia="Aptos" w:cs="Arial"/>
                                  <w:sz w:val="16"/>
                                  <w:szCs w:val="16"/>
                                </w:rPr>
                                <w:t>Layer 3</w:t>
                              </w:r>
                            </w:p>
                            <w:p w14:paraId="5428953D" w14:textId="77777777" w:rsidR="003D6B3C" w:rsidRDefault="003D6B3C" w:rsidP="003D6B3C">
                              <w:pPr>
                                <w:spacing w:line="254" w:lineRule="auto"/>
                                <w:jc w:val="center"/>
                                <w:rPr>
                                  <w:rFonts w:eastAsia="Aptos" w:cs="Arial"/>
                                  <w:sz w:val="16"/>
                                  <w:szCs w:val="16"/>
                                </w:rPr>
                              </w:pPr>
                              <w:r>
                                <w:rPr>
                                  <w:rFonts w:eastAsia="Aptos" w:cs="Arial"/>
                                  <w:sz w:val="16"/>
                                  <w:szCs w:val="16"/>
                                </w:rPr>
                                <w:t>MFM Group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4082397" name="Rectangle 1174082397"/>
                        <wps:cNvSpPr/>
                        <wps:spPr>
                          <a:xfrm>
                            <a:off x="4069410" y="125090"/>
                            <a:ext cx="1590202" cy="468630"/>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6AA1D469" w14:textId="77777777" w:rsidR="003D6B3C" w:rsidRDefault="003D6B3C" w:rsidP="003D6B3C">
                              <w:pPr>
                                <w:spacing w:line="257" w:lineRule="auto"/>
                                <w:jc w:val="center"/>
                                <w:rPr>
                                  <w:rFonts w:eastAsia="Aptos" w:cs="Arial"/>
                                  <w:sz w:val="16"/>
                                  <w:szCs w:val="16"/>
                                </w:rPr>
                              </w:pPr>
                              <w:r>
                                <w:rPr>
                                  <w:rFonts w:eastAsia="Aptos" w:cs="Arial"/>
                                  <w:sz w:val="16"/>
                                  <w:szCs w:val="16"/>
                                </w:rPr>
                                <w:t>Layer 4</w:t>
                              </w:r>
                            </w:p>
                            <w:p w14:paraId="5D5EB7A7" w14:textId="77777777" w:rsidR="003D6B3C" w:rsidRDefault="003D6B3C" w:rsidP="003D6B3C">
                              <w:pPr>
                                <w:spacing w:line="252" w:lineRule="auto"/>
                                <w:jc w:val="center"/>
                                <w:rPr>
                                  <w:rFonts w:eastAsia="Aptos" w:cs="Arial"/>
                                  <w:sz w:val="16"/>
                                  <w:szCs w:val="16"/>
                                </w:rPr>
                              </w:pPr>
                              <w:r>
                                <w:rPr>
                                  <w:rFonts w:eastAsia="Aptos" w:cs="Arial"/>
                                  <w:sz w:val="16"/>
                                  <w:szCs w:val="16"/>
                                </w:rPr>
                                <w:t>Max Pooling + Average Pooling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2839325" name="Rectangle 1032839325"/>
                        <wps:cNvSpPr/>
                        <wps:spPr>
                          <a:xfrm>
                            <a:off x="1845451" y="802687"/>
                            <a:ext cx="1324287" cy="414661"/>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60BA4C6F" w14:textId="77777777" w:rsidR="003D6B3C" w:rsidRDefault="003D6B3C" w:rsidP="003D6B3C">
                              <w:pPr>
                                <w:spacing w:line="257" w:lineRule="auto"/>
                                <w:jc w:val="center"/>
                                <w:rPr>
                                  <w:rFonts w:eastAsia="Aptos" w:cs="Arial"/>
                                  <w:sz w:val="16"/>
                                  <w:szCs w:val="16"/>
                                </w:rPr>
                              </w:pPr>
                              <w:r>
                                <w:rPr>
                                  <w:rFonts w:eastAsia="Aptos" w:cs="Arial"/>
                                  <w:sz w:val="16"/>
                                  <w:szCs w:val="16"/>
                                </w:rPr>
                                <w:t>Layer 5</w:t>
                              </w:r>
                            </w:p>
                            <w:p w14:paraId="66132DD1" w14:textId="77777777" w:rsidR="003D6B3C" w:rsidRDefault="003D6B3C" w:rsidP="003D6B3C">
                              <w:pPr>
                                <w:spacing w:line="256" w:lineRule="auto"/>
                                <w:jc w:val="center"/>
                                <w:rPr>
                                  <w:rFonts w:eastAsia="Aptos" w:cs="Arial"/>
                                  <w:sz w:val="16"/>
                                  <w:szCs w:val="16"/>
                                </w:rPr>
                              </w:pPr>
                              <w:r>
                                <w:rPr>
                                  <w:rFonts w:eastAsia="Aptos" w:cs="Arial"/>
                                  <w:sz w:val="16"/>
                                  <w:szCs w:val="16"/>
                                </w:rPr>
                                <w:t>Residual Block MFM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2932015" name="Rectangle 1912932015"/>
                        <wps:cNvSpPr/>
                        <wps:spPr>
                          <a:xfrm>
                            <a:off x="3169477" y="803256"/>
                            <a:ext cx="901861" cy="414092"/>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A7D1240" w14:textId="77777777" w:rsidR="003D6B3C" w:rsidRDefault="003D6B3C" w:rsidP="003D6B3C">
                              <w:pPr>
                                <w:spacing w:line="254" w:lineRule="auto"/>
                                <w:jc w:val="center"/>
                                <w:rPr>
                                  <w:rFonts w:eastAsia="Aptos" w:cs="Arial"/>
                                  <w:sz w:val="16"/>
                                  <w:szCs w:val="16"/>
                                </w:rPr>
                              </w:pPr>
                              <w:r>
                                <w:rPr>
                                  <w:rFonts w:eastAsia="Aptos" w:cs="Arial"/>
                                  <w:sz w:val="16"/>
                                  <w:szCs w:val="16"/>
                                </w:rPr>
                                <w:t>Layer 6</w:t>
                              </w:r>
                            </w:p>
                            <w:p w14:paraId="5B320F05" w14:textId="77777777" w:rsidR="003D6B3C" w:rsidRDefault="003D6B3C" w:rsidP="003D6B3C">
                              <w:pPr>
                                <w:spacing w:line="252" w:lineRule="auto"/>
                                <w:jc w:val="center"/>
                                <w:rPr>
                                  <w:rFonts w:eastAsia="Aptos" w:cs="Arial"/>
                                  <w:sz w:val="16"/>
                                  <w:szCs w:val="16"/>
                                </w:rPr>
                              </w:pPr>
                              <w:r>
                                <w:rPr>
                                  <w:rFonts w:eastAsia="Aptos" w:cs="Arial"/>
                                  <w:sz w:val="16"/>
                                  <w:szCs w:val="16"/>
                                </w:rPr>
                                <w:t>MFM Group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483004" name="Rectangle 262483004"/>
                        <wps:cNvSpPr/>
                        <wps:spPr>
                          <a:xfrm>
                            <a:off x="4071384" y="802687"/>
                            <a:ext cx="1590041" cy="414092"/>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4C5B3DA" w14:textId="77777777" w:rsidR="003D6B3C" w:rsidRDefault="003D6B3C" w:rsidP="003D6B3C">
                              <w:pPr>
                                <w:spacing w:line="257" w:lineRule="auto"/>
                                <w:jc w:val="center"/>
                                <w:rPr>
                                  <w:rFonts w:eastAsia="Aptos" w:cs="Arial"/>
                                  <w:sz w:val="16"/>
                                  <w:szCs w:val="16"/>
                                </w:rPr>
                              </w:pPr>
                              <w:r>
                                <w:rPr>
                                  <w:rFonts w:eastAsia="Aptos" w:cs="Arial"/>
                                  <w:sz w:val="16"/>
                                  <w:szCs w:val="16"/>
                                </w:rPr>
                                <w:t>Layer 7</w:t>
                              </w:r>
                            </w:p>
                            <w:p w14:paraId="1F9170FD" w14:textId="77777777" w:rsidR="003D6B3C" w:rsidRDefault="003D6B3C" w:rsidP="003D6B3C">
                              <w:pPr>
                                <w:spacing w:line="256" w:lineRule="auto"/>
                                <w:jc w:val="center"/>
                                <w:rPr>
                                  <w:rFonts w:eastAsia="Aptos" w:cs="Arial"/>
                                  <w:sz w:val="16"/>
                                  <w:szCs w:val="16"/>
                                </w:rPr>
                              </w:pPr>
                              <w:r>
                                <w:rPr>
                                  <w:rFonts w:eastAsia="Aptos" w:cs="Arial"/>
                                  <w:sz w:val="16"/>
                                  <w:szCs w:val="16"/>
                                </w:rPr>
                                <w:t>Max Pooling + Average Pooling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5019529" name="Rectangle 1015019529"/>
                        <wps:cNvSpPr/>
                        <wps:spPr>
                          <a:xfrm>
                            <a:off x="1846197" y="1417828"/>
                            <a:ext cx="1326111" cy="414093"/>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39E9D269" w14:textId="77777777" w:rsidR="003D6B3C" w:rsidRDefault="003D6B3C" w:rsidP="003D6B3C">
                              <w:pPr>
                                <w:spacing w:line="257" w:lineRule="auto"/>
                                <w:jc w:val="center"/>
                                <w:rPr>
                                  <w:rFonts w:eastAsia="Aptos" w:cs="Arial"/>
                                  <w:sz w:val="16"/>
                                  <w:szCs w:val="16"/>
                                </w:rPr>
                              </w:pPr>
                              <w:r>
                                <w:rPr>
                                  <w:rFonts w:eastAsia="Aptos" w:cs="Arial"/>
                                  <w:sz w:val="16"/>
                                  <w:szCs w:val="16"/>
                                </w:rPr>
                                <w:t>Layer 8</w:t>
                              </w:r>
                            </w:p>
                            <w:p w14:paraId="5A39E693" w14:textId="77777777" w:rsidR="003D6B3C" w:rsidRDefault="003D6B3C" w:rsidP="003D6B3C">
                              <w:pPr>
                                <w:spacing w:line="256" w:lineRule="auto"/>
                                <w:jc w:val="center"/>
                                <w:rPr>
                                  <w:rFonts w:eastAsia="Aptos" w:cs="Arial"/>
                                  <w:sz w:val="16"/>
                                  <w:szCs w:val="16"/>
                                </w:rPr>
                              </w:pPr>
                              <w:r>
                                <w:rPr>
                                  <w:rFonts w:eastAsia="Aptos" w:cs="Arial"/>
                                  <w:sz w:val="16"/>
                                  <w:szCs w:val="16"/>
                                </w:rPr>
                                <w:t>Residual Block MFM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7121820" name="Rectangle 1837121820"/>
                        <wps:cNvSpPr/>
                        <wps:spPr>
                          <a:xfrm>
                            <a:off x="3169738" y="1417819"/>
                            <a:ext cx="901749" cy="424472"/>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58DADC1C" w14:textId="77777777" w:rsidR="003D6B3C" w:rsidRDefault="003D6B3C" w:rsidP="003D6B3C">
                              <w:pPr>
                                <w:spacing w:line="257" w:lineRule="auto"/>
                                <w:jc w:val="center"/>
                                <w:rPr>
                                  <w:rFonts w:eastAsia="Aptos" w:cs="Arial"/>
                                  <w:sz w:val="16"/>
                                  <w:szCs w:val="16"/>
                                </w:rPr>
                              </w:pPr>
                              <w:r>
                                <w:rPr>
                                  <w:rFonts w:eastAsia="Aptos" w:cs="Arial"/>
                                  <w:sz w:val="16"/>
                                  <w:szCs w:val="16"/>
                                </w:rPr>
                                <w:t>Layer 9</w:t>
                              </w:r>
                            </w:p>
                            <w:p w14:paraId="5F3B0D70" w14:textId="77777777" w:rsidR="003D6B3C" w:rsidRDefault="003D6B3C" w:rsidP="003D6B3C">
                              <w:pPr>
                                <w:spacing w:line="256" w:lineRule="auto"/>
                                <w:jc w:val="center"/>
                                <w:rPr>
                                  <w:rFonts w:eastAsia="Aptos" w:cs="Arial"/>
                                  <w:sz w:val="16"/>
                                  <w:szCs w:val="16"/>
                                </w:rPr>
                              </w:pPr>
                              <w:r>
                                <w:rPr>
                                  <w:rFonts w:eastAsia="Aptos" w:cs="Arial"/>
                                  <w:sz w:val="16"/>
                                  <w:szCs w:val="16"/>
                                </w:rPr>
                                <w:t>MFM Group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6302807" name="Rectangle 1236302807"/>
                        <wps:cNvSpPr/>
                        <wps:spPr>
                          <a:xfrm>
                            <a:off x="1843201" y="2022855"/>
                            <a:ext cx="1323393" cy="413524"/>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7022CAF5" w14:textId="77777777" w:rsidR="003D6B3C" w:rsidRDefault="003D6B3C" w:rsidP="003D6B3C">
                              <w:pPr>
                                <w:spacing w:line="257" w:lineRule="auto"/>
                                <w:jc w:val="center"/>
                                <w:rPr>
                                  <w:rFonts w:eastAsia="Aptos" w:cs="Arial"/>
                                  <w:sz w:val="16"/>
                                  <w:szCs w:val="16"/>
                                </w:rPr>
                              </w:pPr>
                              <w:r>
                                <w:rPr>
                                  <w:rFonts w:eastAsia="Aptos" w:cs="Arial"/>
                                  <w:sz w:val="16"/>
                                  <w:szCs w:val="16"/>
                                </w:rPr>
                                <w:t>Layer 10</w:t>
                              </w:r>
                            </w:p>
                            <w:p w14:paraId="01D105BB" w14:textId="77777777" w:rsidR="003D6B3C" w:rsidRDefault="003D6B3C" w:rsidP="003D6B3C">
                              <w:pPr>
                                <w:spacing w:line="256" w:lineRule="auto"/>
                                <w:jc w:val="center"/>
                                <w:rPr>
                                  <w:rFonts w:eastAsia="Aptos" w:cs="Arial"/>
                                  <w:sz w:val="16"/>
                                  <w:szCs w:val="16"/>
                                </w:rPr>
                              </w:pPr>
                              <w:r>
                                <w:rPr>
                                  <w:rFonts w:eastAsia="Aptos" w:cs="Arial"/>
                                  <w:sz w:val="16"/>
                                  <w:szCs w:val="16"/>
                                </w:rPr>
                                <w:t>Residual Block MFM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0865223" name="Rectangle 2090865223"/>
                        <wps:cNvSpPr/>
                        <wps:spPr>
                          <a:xfrm>
                            <a:off x="3166293" y="2023422"/>
                            <a:ext cx="901985" cy="4129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AA7CCC9" w14:textId="77777777" w:rsidR="003D6B3C" w:rsidRDefault="003D6B3C" w:rsidP="003D6B3C">
                              <w:pPr>
                                <w:spacing w:line="257" w:lineRule="auto"/>
                                <w:jc w:val="center"/>
                                <w:rPr>
                                  <w:rFonts w:eastAsia="Aptos" w:cs="Arial"/>
                                  <w:sz w:val="16"/>
                                  <w:szCs w:val="16"/>
                                </w:rPr>
                              </w:pPr>
                              <w:r>
                                <w:rPr>
                                  <w:rFonts w:eastAsia="Aptos" w:cs="Arial"/>
                                  <w:sz w:val="16"/>
                                  <w:szCs w:val="16"/>
                                </w:rPr>
                                <w:t>Layer 11</w:t>
                              </w:r>
                            </w:p>
                            <w:p w14:paraId="12682DD0" w14:textId="77777777" w:rsidR="003D6B3C" w:rsidRDefault="003D6B3C" w:rsidP="003D6B3C">
                              <w:pPr>
                                <w:spacing w:line="256" w:lineRule="auto"/>
                                <w:jc w:val="center"/>
                                <w:rPr>
                                  <w:rFonts w:eastAsia="Aptos" w:cs="Arial"/>
                                  <w:sz w:val="16"/>
                                  <w:szCs w:val="16"/>
                                </w:rPr>
                              </w:pPr>
                              <w:r>
                                <w:rPr>
                                  <w:rFonts w:eastAsia="Aptos" w:cs="Arial"/>
                                  <w:sz w:val="16"/>
                                  <w:szCs w:val="16"/>
                                </w:rPr>
                                <w:t>MFM Group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8791118" name="Rectangle 1128791118"/>
                        <wps:cNvSpPr/>
                        <wps:spPr>
                          <a:xfrm>
                            <a:off x="4068278" y="2023421"/>
                            <a:ext cx="1590088" cy="413523"/>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6EAF1732" w14:textId="77777777" w:rsidR="003D6B3C" w:rsidRDefault="003D6B3C" w:rsidP="003D6B3C">
                              <w:pPr>
                                <w:spacing w:line="257" w:lineRule="auto"/>
                                <w:jc w:val="center"/>
                                <w:rPr>
                                  <w:rFonts w:eastAsia="Aptos" w:cs="Arial"/>
                                  <w:sz w:val="16"/>
                                  <w:szCs w:val="16"/>
                                </w:rPr>
                              </w:pPr>
                              <w:r>
                                <w:rPr>
                                  <w:rFonts w:eastAsia="Aptos" w:cs="Arial"/>
                                  <w:sz w:val="16"/>
                                  <w:szCs w:val="16"/>
                                </w:rPr>
                                <w:t>Layer 12</w:t>
                              </w:r>
                            </w:p>
                            <w:p w14:paraId="4E19D76B" w14:textId="77777777" w:rsidR="003D6B3C" w:rsidRDefault="003D6B3C" w:rsidP="003D6B3C">
                              <w:pPr>
                                <w:spacing w:line="256" w:lineRule="auto"/>
                                <w:jc w:val="center"/>
                                <w:rPr>
                                  <w:rFonts w:eastAsia="Aptos" w:cs="Arial"/>
                                  <w:sz w:val="16"/>
                                  <w:szCs w:val="16"/>
                                </w:rPr>
                              </w:pPr>
                              <w:r>
                                <w:rPr>
                                  <w:rFonts w:eastAsia="Aptos" w:cs="Arial"/>
                                  <w:sz w:val="16"/>
                                  <w:szCs w:val="16"/>
                                </w:rPr>
                                <w:t>Max Pooling + Average Pooling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7689700" name="Rectangle 1617689700"/>
                        <wps:cNvSpPr/>
                        <wps:spPr>
                          <a:xfrm>
                            <a:off x="1785890" y="2683820"/>
                            <a:ext cx="629960" cy="414039"/>
                          </a:xfrm>
                          <a:prstGeom prst="rect">
                            <a:avLst/>
                          </a:prstGeom>
                          <a:solidFill>
                            <a:srgbClr val="EE0000"/>
                          </a:solidFill>
                          <a:ln/>
                        </wps:spPr>
                        <wps:style>
                          <a:lnRef idx="3">
                            <a:schemeClr val="lt1"/>
                          </a:lnRef>
                          <a:fillRef idx="1">
                            <a:schemeClr val="accent5"/>
                          </a:fillRef>
                          <a:effectRef idx="1">
                            <a:schemeClr val="accent5"/>
                          </a:effectRef>
                          <a:fontRef idx="minor">
                            <a:schemeClr val="lt1"/>
                          </a:fontRef>
                        </wps:style>
                        <wps:txbx>
                          <w:txbxContent>
                            <w:p w14:paraId="0D98BC65" w14:textId="77777777" w:rsidR="003D6B3C" w:rsidRDefault="003D6B3C" w:rsidP="003D6B3C">
                              <w:pPr>
                                <w:spacing w:line="256" w:lineRule="auto"/>
                                <w:jc w:val="center"/>
                                <w:rPr>
                                  <w:rFonts w:eastAsia="Aptos" w:cs="Arial"/>
                                  <w:sz w:val="16"/>
                                  <w:szCs w:val="16"/>
                                </w:rPr>
                              </w:pPr>
                              <w:r>
                                <w:rPr>
                                  <w:rFonts w:eastAsia="Aptos" w:cs="Arial"/>
                                  <w:sz w:val="16"/>
                                  <w:szCs w:val="16"/>
                                </w:rPr>
                                <w:t>Flattened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7521471" name="Rectangle 957521471"/>
                        <wps:cNvSpPr/>
                        <wps:spPr>
                          <a:xfrm>
                            <a:off x="860327" y="125090"/>
                            <a:ext cx="982819" cy="46291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B9A070C" w14:textId="77777777" w:rsidR="003D6B3C" w:rsidRDefault="003D6B3C" w:rsidP="003D6B3C">
                              <w:pPr>
                                <w:spacing w:line="257" w:lineRule="auto"/>
                                <w:jc w:val="center"/>
                                <w:rPr>
                                  <w:rFonts w:eastAsia="Aptos" w:cs="Arial"/>
                                  <w:sz w:val="16"/>
                                  <w:szCs w:val="16"/>
                                </w:rPr>
                              </w:pPr>
                              <w:r>
                                <w:rPr>
                                  <w:rFonts w:eastAsia="Aptos" w:cs="Arial"/>
                                  <w:sz w:val="16"/>
                                  <w:szCs w:val="16"/>
                                </w:rPr>
                                <w:t>Layer 1 MFM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061822972" name="Group 1061822972"/>
                        <wpg:cNvGrpSpPr/>
                        <wpg:grpSpPr>
                          <a:xfrm>
                            <a:off x="2624111" y="2565744"/>
                            <a:ext cx="361780" cy="697783"/>
                            <a:chOff x="832980" y="89494"/>
                            <a:chExt cx="361780" cy="697783"/>
                          </a:xfrm>
                          <a:solidFill>
                            <a:srgbClr val="EE0000"/>
                          </a:solidFill>
                        </wpg:grpSpPr>
                        <wps:wsp>
                          <wps:cNvPr id="614545934" name="Oval 614545934"/>
                          <wps:cNvSpPr/>
                          <wps:spPr>
                            <a:xfrm>
                              <a:off x="832980" y="89494"/>
                              <a:ext cx="138558" cy="131319"/>
                            </a:xfrm>
                            <a:prstGeom prst="ellipse">
                              <a:avLst/>
                            </a:prstGeom>
                            <a:grpFill/>
                            <a:ln>
                              <a:solidFill>
                                <a:srgbClr val="EE0000"/>
                              </a:solid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958894" name="Oval 634958894"/>
                          <wps:cNvSpPr/>
                          <wps:spPr>
                            <a:xfrm>
                              <a:off x="833112" y="278342"/>
                              <a:ext cx="138430" cy="130810"/>
                            </a:xfrm>
                            <a:prstGeom prst="ellipse">
                              <a:avLst/>
                            </a:prstGeom>
                            <a:grpFill/>
                            <a:ln>
                              <a:solidFill>
                                <a:srgbClr val="EE0000"/>
                              </a:solidFill>
                            </a:ln>
                          </wps:spPr>
                          <wps:style>
                            <a:lnRef idx="2">
                              <a:schemeClr val="accent5">
                                <a:shade val="15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1963073" name="Oval 1091963073"/>
                          <wps:cNvSpPr/>
                          <wps:spPr>
                            <a:xfrm>
                              <a:off x="833127" y="465562"/>
                              <a:ext cx="138430" cy="130810"/>
                            </a:xfrm>
                            <a:prstGeom prst="ellipse">
                              <a:avLst/>
                            </a:prstGeom>
                            <a:grpFill/>
                            <a:ln>
                              <a:solidFill>
                                <a:srgbClr val="EE0000"/>
                              </a:solidFill>
                            </a:ln>
                          </wps:spPr>
                          <wps:style>
                            <a:lnRef idx="2">
                              <a:schemeClr val="accent5">
                                <a:shade val="15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2486701" name="Oval 2042486701"/>
                          <wps:cNvSpPr/>
                          <wps:spPr>
                            <a:xfrm>
                              <a:off x="833771" y="656467"/>
                              <a:ext cx="137795" cy="130810"/>
                            </a:xfrm>
                            <a:prstGeom prst="ellipse">
                              <a:avLst/>
                            </a:prstGeom>
                            <a:grpFill/>
                            <a:ln>
                              <a:solidFill>
                                <a:srgbClr val="EE0000"/>
                              </a:solidFill>
                            </a:ln>
                          </wps:spPr>
                          <wps:style>
                            <a:lnRef idx="2">
                              <a:schemeClr val="accent5">
                                <a:shade val="15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802557" name="Oval 744802557"/>
                          <wps:cNvSpPr/>
                          <wps:spPr>
                            <a:xfrm>
                              <a:off x="1056330" y="193493"/>
                              <a:ext cx="138430" cy="130810"/>
                            </a:xfrm>
                            <a:prstGeom prst="ellipse">
                              <a:avLst/>
                            </a:prstGeom>
                            <a:grpFill/>
                            <a:ln>
                              <a:solidFill>
                                <a:srgbClr val="EE0000"/>
                              </a:solidFill>
                            </a:ln>
                          </wps:spPr>
                          <wps:style>
                            <a:lnRef idx="2">
                              <a:schemeClr val="accent5">
                                <a:shade val="15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9375017" name="Oval 679375017"/>
                          <wps:cNvSpPr/>
                          <wps:spPr>
                            <a:xfrm>
                              <a:off x="1056330" y="382088"/>
                              <a:ext cx="137795" cy="130810"/>
                            </a:xfrm>
                            <a:prstGeom prst="ellipse">
                              <a:avLst/>
                            </a:prstGeom>
                            <a:grpFill/>
                            <a:ln>
                              <a:solidFill>
                                <a:srgbClr val="EE0000"/>
                              </a:solidFill>
                            </a:ln>
                          </wps:spPr>
                          <wps:style>
                            <a:lnRef idx="2">
                              <a:schemeClr val="accent5">
                                <a:shade val="15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005664" name="Oval 235005664"/>
                          <wps:cNvSpPr/>
                          <wps:spPr>
                            <a:xfrm>
                              <a:off x="1056330" y="569413"/>
                              <a:ext cx="137795" cy="130810"/>
                            </a:xfrm>
                            <a:prstGeom prst="ellipse">
                              <a:avLst/>
                            </a:prstGeom>
                            <a:grpFill/>
                            <a:ln>
                              <a:solidFill>
                                <a:srgbClr val="EE0000"/>
                              </a:solidFill>
                            </a:ln>
                          </wps:spPr>
                          <wps:style>
                            <a:lnRef idx="2">
                              <a:schemeClr val="accent5">
                                <a:shade val="15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0889921" name="Straight Connector 610889921"/>
                          <wps:cNvCnPr>
                            <a:stCxn id="614545934" idx="6"/>
                            <a:endCxn id="744802557" idx="2"/>
                          </wps:cNvCnPr>
                          <wps:spPr>
                            <a:xfrm>
                              <a:off x="970997" y="155154"/>
                              <a:ext cx="84786" cy="103744"/>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866685006" name="Straight Connector 1866685006"/>
                          <wps:cNvCnPr>
                            <a:stCxn id="744802557" idx="2"/>
                            <a:endCxn id="634958894" idx="6"/>
                          </wps:cNvCnPr>
                          <wps:spPr>
                            <a:xfrm flipH="1">
                              <a:off x="971472" y="258898"/>
                              <a:ext cx="84782" cy="84849"/>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06423524" name="Straight Connector 106423524"/>
                          <wps:cNvCnPr>
                            <a:stCxn id="679375017" idx="2"/>
                            <a:endCxn id="634958894" idx="6"/>
                          </wps:cNvCnPr>
                          <wps:spPr>
                            <a:xfrm flipH="1" flipV="1">
                              <a:off x="971472" y="343747"/>
                              <a:ext cx="84782" cy="103746"/>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135534823" name="Straight Connector 1135534823"/>
                          <wps:cNvCnPr>
                            <a:stCxn id="679375017" idx="2"/>
                            <a:endCxn id="1091963073" idx="6"/>
                          </wps:cNvCnPr>
                          <wps:spPr>
                            <a:xfrm flipH="1">
                              <a:off x="971487" y="447493"/>
                              <a:ext cx="84767" cy="83474"/>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534601670" name="Straight Connector 1534601670"/>
                          <wps:cNvCnPr>
                            <a:stCxn id="235005664" idx="2"/>
                            <a:endCxn id="1091963073" idx="6"/>
                          </wps:cNvCnPr>
                          <wps:spPr>
                            <a:xfrm flipH="1" flipV="1">
                              <a:off x="971487" y="530967"/>
                              <a:ext cx="84767" cy="103851"/>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2039901295" name="Straight Connector 2039901295"/>
                          <wps:cNvCnPr>
                            <a:stCxn id="235005664" idx="2"/>
                            <a:endCxn id="2042486701" idx="6"/>
                          </wps:cNvCnPr>
                          <wps:spPr>
                            <a:xfrm flipH="1">
                              <a:off x="971496" y="634818"/>
                              <a:ext cx="84758" cy="87054"/>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635812527" name="Straight Connector 635812527"/>
                          <wps:cNvCnPr>
                            <a:stCxn id="679375017" idx="2"/>
                            <a:endCxn id="614545934" idx="6"/>
                          </wps:cNvCnPr>
                          <wps:spPr>
                            <a:xfrm flipH="1" flipV="1">
                              <a:off x="971468" y="155154"/>
                              <a:ext cx="84786" cy="292339"/>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711111549" name="Straight Connector 1711111549"/>
                          <wps:cNvCnPr>
                            <a:stCxn id="235005664" idx="2"/>
                            <a:endCxn id="614545934" idx="6"/>
                          </wps:cNvCnPr>
                          <wps:spPr>
                            <a:xfrm flipH="1" flipV="1">
                              <a:off x="971468" y="155154"/>
                              <a:ext cx="84786" cy="479664"/>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821189402" name="Straight Connector 821189402"/>
                          <wps:cNvCnPr>
                            <a:stCxn id="634958894" idx="6"/>
                            <a:endCxn id="235005664" idx="2"/>
                          </wps:cNvCnPr>
                          <wps:spPr>
                            <a:xfrm>
                              <a:off x="971472" y="343747"/>
                              <a:ext cx="84782" cy="291071"/>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932790065" name="Straight Connector 1932790065"/>
                          <wps:cNvCnPr>
                            <a:stCxn id="744802557" idx="2"/>
                            <a:endCxn id="1091963073" idx="6"/>
                          </wps:cNvCnPr>
                          <wps:spPr>
                            <a:xfrm flipH="1">
                              <a:off x="971487" y="258898"/>
                              <a:ext cx="84767" cy="272069"/>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412698785" name="Straight Connector 412698785"/>
                          <wps:cNvCnPr>
                            <a:stCxn id="679375017" idx="2"/>
                            <a:endCxn id="2042486701" idx="6"/>
                          </wps:cNvCnPr>
                          <wps:spPr>
                            <a:xfrm flipH="1">
                              <a:off x="971496" y="447493"/>
                              <a:ext cx="84758" cy="274379"/>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53443462" name="Straight Connector 53443462"/>
                          <wps:cNvCnPr>
                            <a:stCxn id="744802557" idx="2"/>
                            <a:endCxn id="2042486701" idx="6"/>
                          </wps:cNvCnPr>
                          <wps:spPr>
                            <a:xfrm flipH="1">
                              <a:off x="971496" y="258898"/>
                              <a:ext cx="84758" cy="462974"/>
                            </a:xfrm>
                            <a:prstGeom prst="line">
                              <a:avLst/>
                            </a:prstGeom>
                            <a:grpFill/>
                            <a:ln w="12700">
                              <a:solidFill>
                                <a:srgbClr val="EE0000"/>
                              </a:solidFill>
                            </a:ln>
                          </wps:spPr>
                          <wps:style>
                            <a:lnRef idx="1">
                              <a:schemeClr val="accent1"/>
                            </a:lnRef>
                            <a:fillRef idx="0">
                              <a:schemeClr val="accent1"/>
                            </a:fillRef>
                            <a:effectRef idx="0">
                              <a:schemeClr val="accent1"/>
                            </a:effectRef>
                            <a:fontRef idx="minor">
                              <a:schemeClr val="tx1"/>
                            </a:fontRef>
                          </wps:style>
                          <wps:bodyPr/>
                        </wps:wsp>
                      </wpg:wgp>
                      <wps:wsp>
                        <wps:cNvPr id="609174351" name="Rectangle 609174351"/>
                        <wps:cNvSpPr/>
                        <wps:spPr>
                          <a:xfrm>
                            <a:off x="3351761" y="2646479"/>
                            <a:ext cx="771222" cy="511090"/>
                          </a:xfrm>
                          <a:prstGeom prst="rect">
                            <a:avLst/>
                          </a:prstGeom>
                          <a:solidFill>
                            <a:srgbClr val="EE0000"/>
                          </a:solidFill>
                          <a:ln/>
                        </wps:spPr>
                        <wps:style>
                          <a:lnRef idx="3">
                            <a:schemeClr val="lt1"/>
                          </a:lnRef>
                          <a:fillRef idx="1">
                            <a:schemeClr val="accent6"/>
                          </a:fillRef>
                          <a:effectRef idx="1">
                            <a:schemeClr val="accent6"/>
                          </a:effectRef>
                          <a:fontRef idx="minor">
                            <a:schemeClr val="lt1"/>
                          </a:fontRef>
                        </wps:style>
                        <wps:txbx>
                          <w:txbxContent>
                            <w:p w14:paraId="6B166150" w14:textId="77777777" w:rsidR="003D6B3C" w:rsidRDefault="003D6B3C" w:rsidP="003D6B3C">
                              <w:pPr>
                                <w:spacing w:line="254" w:lineRule="auto"/>
                                <w:jc w:val="center"/>
                                <w:rPr>
                                  <w:rFonts w:eastAsia="Aptos" w:cs="Arial"/>
                                  <w:sz w:val="16"/>
                                  <w:szCs w:val="16"/>
                                </w:rPr>
                              </w:pPr>
                              <w:r>
                                <w:rPr>
                                  <w:rFonts w:eastAsia="Aptos" w:cs="Arial"/>
                                  <w:sz w:val="16"/>
                                  <w:szCs w:val="16"/>
                                </w:rPr>
                                <w:t>Class 1</w:t>
                              </w:r>
                            </w:p>
                            <w:p w14:paraId="54A03445" w14:textId="77777777" w:rsidR="003D6B3C" w:rsidRDefault="003D6B3C" w:rsidP="003D6B3C">
                              <w:pPr>
                                <w:spacing w:line="254" w:lineRule="auto"/>
                                <w:jc w:val="center"/>
                                <w:rPr>
                                  <w:rFonts w:eastAsia="Aptos" w:cs="Arial"/>
                                  <w:sz w:val="16"/>
                                  <w:szCs w:val="16"/>
                                </w:rPr>
                              </w:pPr>
                              <w:r>
                                <w:rPr>
                                  <w:rFonts w:eastAsia="Aptos" w:cs="Arial"/>
                                  <w:sz w:val="16"/>
                                  <w:szCs w:val="16"/>
                                </w:rPr>
                                <w:t>Class 2</w:t>
                              </w:r>
                            </w:p>
                            <w:p w14:paraId="21021ECC" w14:textId="77777777" w:rsidR="003D6B3C" w:rsidRPr="00D433D3" w:rsidRDefault="003D6B3C" w:rsidP="003D6B3C">
                              <w:pPr>
                                <w:spacing w:line="254" w:lineRule="auto"/>
                                <w:jc w:val="center"/>
                                <w:rPr>
                                  <w:rFonts w:eastAsia="Aptos" w:cs="Arial"/>
                                  <w:sz w:val="16"/>
                                  <w:szCs w:val="16"/>
                                </w:rPr>
                              </w:pPr>
                              <w:r>
                                <w:rPr>
                                  <w:rFonts w:eastAsia="Aptos" w:cs="Arial"/>
                                  <w:sz w:val="16"/>
                                  <w:szCs w:val="16"/>
                                </w:rPr>
                                <w:t>Class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0546352" name="Connector: Elbow 1510546352"/>
                        <wps:cNvCnPr>
                          <a:stCxn id="1425635888" idx="0"/>
                          <a:endCxn id="957521471" idx="2"/>
                        </wps:cNvCnPr>
                        <wps:spPr>
                          <a:xfrm rot="5400000" flipH="1" flipV="1">
                            <a:off x="956781" y="570588"/>
                            <a:ext cx="377539" cy="412374"/>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990167996" name="Connector: Elbow 1990167996"/>
                        <wps:cNvCnPr>
                          <a:stCxn id="1174082397" idx="2"/>
                          <a:endCxn id="1032839325" idx="0"/>
                        </wps:cNvCnPr>
                        <wps:spPr>
                          <a:xfrm rot="5400000">
                            <a:off x="3581570" y="-480255"/>
                            <a:ext cx="208967" cy="2356916"/>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11333253" name="Connector: Elbow 111333253"/>
                        <wps:cNvCnPr>
                          <a:stCxn id="262483004" idx="2"/>
                          <a:endCxn id="1015019529" idx="0"/>
                        </wps:cNvCnPr>
                        <wps:spPr>
                          <a:xfrm rot="5400000">
                            <a:off x="3587305" y="138727"/>
                            <a:ext cx="201049" cy="2357152"/>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57050839" name="Connector: Elbow 357050839"/>
                        <wps:cNvCnPr>
                          <a:stCxn id="1837121820" idx="2"/>
                          <a:endCxn id="1236302807" idx="0"/>
                        </wps:cNvCnPr>
                        <wps:spPr>
                          <a:xfrm rot="5400000">
                            <a:off x="2972474" y="1374716"/>
                            <a:ext cx="180564" cy="1115715"/>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904194327" name="Connector: Elbow 904194327"/>
                        <wps:cNvCnPr>
                          <a:stCxn id="1617689700" idx="3"/>
                        </wps:cNvCnPr>
                        <wps:spPr>
                          <a:xfrm flipV="1">
                            <a:off x="2415850" y="2889522"/>
                            <a:ext cx="333748" cy="1318"/>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9213988" name="Straight Arrow Connector 259213988"/>
                        <wps:cNvCnPr>
                          <a:stCxn id="679375017" idx="6"/>
                          <a:endCxn id="609174351" idx="1"/>
                        </wps:cNvCnPr>
                        <wps:spPr>
                          <a:xfrm flipV="1">
                            <a:off x="2985149" y="2902024"/>
                            <a:ext cx="366492" cy="21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68030463" name="Connector: Elbow 468030463"/>
                        <wps:cNvCnPr>
                          <a:stCxn id="1128791118" idx="2"/>
                          <a:endCxn id="1617689700" idx="0"/>
                        </wps:cNvCnPr>
                        <wps:spPr>
                          <a:xfrm rot="5400000">
                            <a:off x="3358658" y="1179156"/>
                            <a:ext cx="246876" cy="2762452"/>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9B1F96F" id="Canvas 1" o:spid="_x0000_s1026" editas="canvas" style="width:464.65pt;height:266pt;mso-position-horizontal-relative:char;mso-position-vertical-relative:line" coordsize="59010,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10;height:33782;visibility:visible;mso-wrap-style:square" filled="t">
                  <v:fill o:detectmouseclick="t"/>
                  <v:path o:connecttype="none"/>
                </v:shape>
                <v:shape id="Picture 1425635888" o:spid="_x0000_s1028" type="#_x0000_t75" style="position:absolute;left:1609;top:9655;width:1556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">
                  <v:imagedata r:id="rId15" o:title=""/>
                </v:shape>
                <v:rect id="Rectangle 1335595021" o:spid="_x0000_s1029" style="position:absolute;left:18433;top:1250;width:13259;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" fillcolor="#8064a2 [3207]" strokecolor="white [3201]" strokeweight="3pt">
                  <v:shadow on="t" color="black" opacity="24903f" origin=",.5" offset="0,.55556mm"/>
                  <v:textbox>
                    <w:txbxContent>
                      <w:p w14:paraId="2006FB8F" w14:textId="77777777" w:rsidR="003D6B3C" w:rsidRDefault="003D6B3C" w:rsidP="003D6B3C">
                        <w:pPr>
                          <w:spacing w:line="257" w:lineRule="auto"/>
                          <w:jc w:val="center"/>
                          <w:rPr>
                            <w:rFonts w:eastAsia="Aptos" w:cs="Arial"/>
                            <w:sz w:val="16"/>
                            <w:szCs w:val="16"/>
                          </w:rPr>
                        </w:pPr>
                        <w:r>
                          <w:rPr>
                            <w:rFonts w:eastAsia="Aptos" w:cs="Arial"/>
                            <w:sz w:val="16"/>
                            <w:szCs w:val="16"/>
                          </w:rPr>
                          <w:t>Layer 2</w:t>
                        </w:r>
                      </w:p>
                      <w:p w14:paraId="46ED7178" w14:textId="77777777" w:rsidR="003D6B3C" w:rsidRDefault="003D6B3C" w:rsidP="003D6B3C">
                        <w:pPr>
                          <w:spacing w:line="257" w:lineRule="auto"/>
                          <w:jc w:val="center"/>
                          <w:rPr>
                            <w:rFonts w:eastAsia="Aptos" w:cs="Arial"/>
                            <w:sz w:val="16"/>
                            <w:szCs w:val="16"/>
                          </w:rPr>
                        </w:pPr>
                        <w:r>
                          <w:rPr>
                            <w:rFonts w:eastAsia="Aptos" w:cs="Arial"/>
                            <w:sz w:val="16"/>
                            <w:szCs w:val="16"/>
                          </w:rPr>
                          <w:t>Residual Block MFM</w:t>
                        </w:r>
                      </w:p>
                    </w:txbxContent>
                  </v:textbox>
                </v:rect>
                <v:rect id="Rectangle 1275219982" o:spid="_x0000_s1030" style="position:absolute;left:31677;top:1250;width:9552;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" fillcolor="#4f81bd [3204]" strokecolor="white [3201]" strokeweight="3pt">
                  <v:shadow on="t" color="black" opacity="24903f" origin=",.5" offset="0,.55556mm"/>
                  <v:textbox>
                    <w:txbxContent>
                      <w:p w14:paraId="1E26DE3D" w14:textId="77777777" w:rsidR="003D6B3C" w:rsidRDefault="003D6B3C" w:rsidP="003D6B3C">
                        <w:pPr>
                          <w:spacing w:line="257" w:lineRule="auto"/>
                          <w:jc w:val="center"/>
                          <w:rPr>
                            <w:rFonts w:eastAsia="Aptos" w:cs="Arial"/>
                            <w:sz w:val="16"/>
                            <w:szCs w:val="16"/>
                          </w:rPr>
                        </w:pPr>
                        <w:r>
                          <w:rPr>
                            <w:rFonts w:eastAsia="Aptos" w:cs="Arial"/>
                            <w:sz w:val="16"/>
                            <w:szCs w:val="16"/>
                          </w:rPr>
                          <w:t>Layer 3</w:t>
                        </w:r>
                      </w:p>
                      <w:p w14:paraId="5428953D" w14:textId="77777777" w:rsidR="003D6B3C" w:rsidRDefault="003D6B3C" w:rsidP="003D6B3C">
                        <w:pPr>
                          <w:spacing w:line="254" w:lineRule="auto"/>
                          <w:jc w:val="center"/>
                          <w:rPr>
                            <w:rFonts w:eastAsia="Aptos" w:cs="Arial"/>
                            <w:sz w:val="16"/>
                            <w:szCs w:val="16"/>
                          </w:rPr>
                        </w:pPr>
                        <w:r>
                          <w:rPr>
                            <w:rFonts w:eastAsia="Aptos" w:cs="Arial"/>
                            <w:sz w:val="16"/>
                            <w:szCs w:val="16"/>
                          </w:rPr>
                          <w:t>MFM Group</w:t>
                        </w:r>
                      </w:p>
                    </w:txbxContent>
                  </v:textbox>
                </v:rect>
                <v:rect id="Rectangle 1174082397" o:spid="_x0000_s1031" style="position:absolute;left:40694;top:1250;width:15902;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" fillcolor="#c0504d [3205]" strokecolor="white [3201]" strokeweight="3pt">
                  <v:shadow on="t" color="black" opacity="24903f" origin=",.5" offset="0,.55556mm"/>
                  <v:textbox>
                    <w:txbxContent>
                      <w:p w14:paraId="6AA1D469" w14:textId="77777777" w:rsidR="003D6B3C" w:rsidRDefault="003D6B3C" w:rsidP="003D6B3C">
                        <w:pPr>
                          <w:spacing w:line="257" w:lineRule="auto"/>
                          <w:jc w:val="center"/>
                          <w:rPr>
                            <w:rFonts w:eastAsia="Aptos" w:cs="Arial"/>
                            <w:sz w:val="16"/>
                            <w:szCs w:val="16"/>
                          </w:rPr>
                        </w:pPr>
                        <w:r>
                          <w:rPr>
                            <w:rFonts w:eastAsia="Aptos" w:cs="Arial"/>
                            <w:sz w:val="16"/>
                            <w:szCs w:val="16"/>
                          </w:rPr>
                          <w:t>Layer 4</w:t>
                        </w:r>
                      </w:p>
                      <w:p w14:paraId="5D5EB7A7" w14:textId="77777777" w:rsidR="003D6B3C" w:rsidRDefault="003D6B3C" w:rsidP="003D6B3C">
                        <w:pPr>
                          <w:spacing w:line="252" w:lineRule="auto"/>
                          <w:jc w:val="center"/>
                          <w:rPr>
                            <w:rFonts w:eastAsia="Aptos" w:cs="Arial"/>
                            <w:sz w:val="16"/>
                            <w:szCs w:val="16"/>
                          </w:rPr>
                        </w:pPr>
                        <w:r>
                          <w:rPr>
                            <w:rFonts w:eastAsia="Aptos" w:cs="Arial"/>
                            <w:sz w:val="16"/>
                            <w:szCs w:val="16"/>
                          </w:rPr>
                          <w:t>Max Pooling + Average Pooling</w:t>
                        </w:r>
                      </w:p>
                    </w:txbxContent>
                  </v:textbox>
                </v:rect>
                <v:rect id="Rectangle 1032839325" o:spid="_x0000_s1032" style="position:absolute;left:18454;top:8026;width:13243;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" fillcolor="#8064a2 [3207]" strokecolor="white [3201]" strokeweight="3pt">
                  <v:shadow on="t" color="black" opacity="24903f" origin=",.5" offset="0,.55556mm"/>
                  <v:textbox>
                    <w:txbxContent>
                      <w:p w14:paraId="60BA4C6F" w14:textId="77777777" w:rsidR="003D6B3C" w:rsidRDefault="003D6B3C" w:rsidP="003D6B3C">
                        <w:pPr>
                          <w:spacing w:line="257" w:lineRule="auto"/>
                          <w:jc w:val="center"/>
                          <w:rPr>
                            <w:rFonts w:eastAsia="Aptos" w:cs="Arial"/>
                            <w:sz w:val="16"/>
                            <w:szCs w:val="16"/>
                          </w:rPr>
                        </w:pPr>
                        <w:r>
                          <w:rPr>
                            <w:rFonts w:eastAsia="Aptos" w:cs="Arial"/>
                            <w:sz w:val="16"/>
                            <w:szCs w:val="16"/>
                          </w:rPr>
                          <w:t>Layer 5</w:t>
                        </w:r>
                      </w:p>
                      <w:p w14:paraId="66132DD1" w14:textId="77777777" w:rsidR="003D6B3C" w:rsidRDefault="003D6B3C" w:rsidP="003D6B3C">
                        <w:pPr>
                          <w:spacing w:line="256" w:lineRule="auto"/>
                          <w:jc w:val="center"/>
                          <w:rPr>
                            <w:rFonts w:eastAsia="Aptos" w:cs="Arial"/>
                            <w:sz w:val="16"/>
                            <w:szCs w:val="16"/>
                          </w:rPr>
                        </w:pPr>
                        <w:r>
                          <w:rPr>
                            <w:rFonts w:eastAsia="Aptos" w:cs="Arial"/>
                            <w:sz w:val="16"/>
                            <w:szCs w:val="16"/>
                          </w:rPr>
                          <w:t>Residual Block MFM</w:t>
                        </w:r>
                      </w:p>
                    </w:txbxContent>
                  </v:textbox>
                </v:rect>
                <v:rect id="Rectangle 1912932015" o:spid="_x0000_s1033" style="position:absolute;left:31694;top:8032;width:9019;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" fillcolor="#4f81bd [3204]" strokecolor="white [3201]" strokeweight="3pt">
                  <v:shadow on="t" color="black" opacity="24903f" origin=",.5" offset="0,.55556mm"/>
                  <v:textbox>
                    <w:txbxContent>
                      <w:p w14:paraId="6A7D1240" w14:textId="77777777" w:rsidR="003D6B3C" w:rsidRDefault="003D6B3C" w:rsidP="003D6B3C">
                        <w:pPr>
                          <w:spacing w:line="254" w:lineRule="auto"/>
                          <w:jc w:val="center"/>
                          <w:rPr>
                            <w:rFonts w:eastAsia="Aptos" w:cs="Arial"/>
                            <w:sz w:val="16"/>
                            <w:szCs w:val="16"/>
                          </w:rPr>
                        </w:pPr>
                        <w:r>
                          <w:rPr>
                            <w:rFonts w:eastAsia="Aptos" w:cs="Arial"/>
                            <w:sz w:val="16"/>
                            <w:szCs w:val="16"/>
                          </w:rPr>
                          <w:t>Layer 6</w:t>
                        </w:r>
                      </w:p>
                      <w:p w14:paraId="5B320F05" w14:textId="77777777" w:rsidR="003D6B3C" w:rsidRDefault="003D6B3C" w:rsidP="003D6B3C">
                        <w:pPr>
                          <w:spacing w:line="252" w:lineRule="auto"/>
                          <w:jc w:val="center"/>
                          <w:rPr>
                            <w:rFonts w:eastAsia="Aptos" w:cs="Arial"/>
                            <w:sz w:val="16"/>
                            <w:szCs w:val="16"/>
                          </w:rPr>
                        </w:pPr>
                        <w:r>
                          <w:rPr>
                            <w:rFonts w:eastAsia="Aptos" w:cs="Arial"/>
                            <w:sz w:val="16"/>
                            <w:szCs w:val="16"/>
                          </w:rPr>
                          <w:t>MFM Group</w:t>
                        </w:r>
                      </w:p>
                    </w:txbxContent>
                  </v:textbox>
                </v:rect>
                <v:rect id="Rectangle 262483004" o:spid="_x0000_s1034" style="position:absolute;left:40713;top:8026;width:15901;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" fillcolor="#c0504d [3205]" strokecolor="white [3201]" strokeweight="3pt">
                  <v:shadow on="t" color="black" opacity="24903f" origin=",.5" offset="0,.55556mm"/>
                  <v:textbox>
                    <w:txbxContent>
                      <w:p w14:paraId="34C5B3DA" w14:textId="77777777" w:rsidR="003D6B3C" w:rsidRDefault="003D6B3C" w:rsidP="003D6B3C">
                        <w:pPr>
                          <w:spacing w:line="257" w:lineRule="auto"/>
                          <w:jc w:val="center"/>
                          <w:rPr>
                            <w:rFonts w:eastAsia="Aptos" w:cs="Arial"/>
                            <w:sz w:val="16"/>
                            <w:szCs w:val="16"/>
                          </w:rPr>
                        </w:pPr>
                        <w:r>
                          <w:rPr>
                            <w:rFonts w:eastAsia="Aptos" w:cs="Arial"/>
                            <w:sz w:val="16"/>
                            <w:szCs w:val="16"/>
                          </w:rPr>
                          <w:t>Layer 7</w:t>
                        </w:r>
                      </w:p>
                      <w:p w14:paraId="1F9170FD" w14:textId="77777777" w:rsidR="003D6B3C" w:rsidRDefault="003D6B3C" w:rsidP="003D6B3C">
                        <w:pPr>
                          <w:spacing w:line="256" w:lineRule="auto"/>
                          <w:jc w:val="center"/>
                          <w:rPr>
                            <w:rFonts w:eastAsia="Aptos" w:cs="Arial"/>
                            <w:sz w:val="16"/>
                            <w:szCs w:val="16"/>
                          </w:rPr>
                        </w:pPr>
                        <w:r>
                          <w:rPr>
                            <w:rFonts w:eastAsia="Aptos" w:cs="Arial"/>
                            <w:sz w:val="16"/>
                            <w:szCs w:val="16"/>
                          </w:rPr>
                          <w:t>Max Pooling + Average Pooling</w:t>
                        </w:r>
                      </w:p>
                    </w:txbxContent>
                  </v:textbox>
                </v:rect>
                <v:rect id="Rectangle 1015019529" o:spid="_x0000_s1035" style="position:absolute;left:18461;top:14178;width:13262;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" fillcolor="#8064a2 [3207]" strokecolor="white [3201]" strokeweight="3pt">
                  <v:shadow on="t" color="black" opacity="24903f" origin=",.5" offset="0,.55556mm"/>
                  <v:textbox>
                    <w:txbxContent>
                      <w:p w14:paraId="39E9D269" w14:textId="77777777" w:rsidR="003D6B3C" w:rsidRDefault="003D6B3C" w:rsidP="003D6B3C">
                        <w:pPr>
                          <w:spacing w:line="257" w:lineRule="auto"/>
                          <w:jc w:val="center"/>
                          <w:rPr>
                            <w:rFonts w:eastAsia="Aptos" w:cs="Arial"/>
                            <w:sz w:val="16"/>
                            <w:szCs w:val="16"/>
                          </w:rPr>
                        </w:pPr>
                        <w:r>
                          <w:rPr>
                            <w:rFonts w:eastAsia="Aptos" w:cs="Arial"/>
                            <w:sz w:val="16"/>
                            <w:szCs w:val="16"/>
                          </w:rPr>
                          <w:t>Layer 8</w:t>
                        </w:r>
                      </w:p>
                      <w:p w14:paraId="5A39E693" w14:textId="77777777" w:rsidR="003D6B3C" w:rsidRDefault="003D6B3C" w:rsidP="003D6B3C">
                        <w:pPr>
                          <w:spacing w:line="256" w:lineRule="auto"/>
                          <w:jc w:val="center"/>
                          <w:rPr>
                            <w:rFonts w:eastAsia="Aptos" w:cs="Arial"/>
                            <w:sz w:val="16"/>
                            <w:szCs w:val="16"/>
                          </w:rPr>
                        </w:pPr>
                        <w:r>
                          <w:rPr>
                            <w:rFonts w:eastAsia="Aptos" w:cs="Arial"/>
                            <w:sz w:val="16"/>
                            <w:szCs w:val="16"/>
                          </w:rPr>
                          <w:t>Residual Block MFM</w:t>
                        </w:r>
                      </w:p>
                    </w:txbxContent>
                  </v:textbox>
                </v:rect>
                <v:rect id="Rectangle 1837121820" o:spid="_x0000_s1036" style="position:absolute;left:31697;top:14178;width:9017;height:4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" fillcolor="#4f81bd [3204]" strokecolor="white [3201]" strokeweight="3pt">
                  <v:shadow on="t" color="black" opacity="24903f" origin=",.5" offset="0,.55556mm"/>
                  <v:textbox>
                    <w:txbxContent>
                      <w:p w14:paraId="58DADC1C" w14:textId="77777777" w:rsidR="003D6B3C" w:rsidRDefault="003D6B3C" w:rsidP="003D6B3C">
                        <w:pPr>
                          <w:spacing w:line="257" w:lineRule="auto"/>
                          <w:jc w:val="center"/>
                          <w:rPr>
                            <w:rFonts w:eastAsia="Aptos" w:cs="Arial"/>
                            <w:sz w:val="16"/>
                            <w:szCs w:val="16"/>
                          </w:rPr>
                        </w:pPr>
                        <w:r>
                          <w:rPr>
                            <w:rFonts w:eastAsia="Aptos" w:cs="Arial"/>
                            <w:sz w:val="16"/>
                            <w:szCs w:val="16"/>
                          </w:rPr>
                          <w:t>Layer 9</w:t>
                        </w:r>
                      </w:p>
                      <w:p w14:paraId="5F3B0D70" w14:textId="77777777" w:rsidR="003D6B3C" w:rsidRDefault="003D6B3C" w:rsidP="003D6B3C">
                        <w:pPr>
                          <w:spacing w:line="256" w:lineRule="auto"/>
                          <w:jc w:val="center"/>
                          <w:rPr>
                            <w:rFonts w:eastAsia="Aptos" w:cs="Arial"/>
                            <w:sz w:val="16"/>
                            <w:szCs w:val="16"/>
                          </w:rPr>
                        </w:pPr>
                        <w:r>
                          <w:rPr>
                            <w:rFonts w:eastAsia="Aptos" w:cs="Arial"/>
                            <w:sz w:val="16"/>
                            <w:szCs w:val="16"/>
                          </w:rPr>
                          <w:t>MFM Group</w:t>
                        </w:r>
                      </w:p>
                    </w:txbxContent>
                  </v:textbox>
                </v:rect>
                <v:rect id="Rectangle 1236302807" o:spid="_x0000_s1037" style="position:absolute;left:18432;top:20228;width:13233;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" fillcolor="#8064a2 [3207]" strokecolor="white [3201]" strokeweight="3pt">
                  <v:shadow on="t" color="black" opacity="24903f" origin=",.5" offset="0,.55556mm"/>
                  <v:textbox>
                    <w:txbxContent>
                      <w:p w14:paraId="7022CAF5" w14:textId="77777777" w:rsidR="003D6B3C" w:rsidRDefault="003D6B3C" w:rsidP="003D6B3C">
                        <w:pPr>
                          <w:spacing w:line="257" w:lineRule="auto"/>
                          <w:jc w:val="center"/>
                          <w:rPr>
                            <w:rFonts w:eastAsia="Aptos" w:cs="Arial"/>
                            <w:sz w:val="16"/>
                            <w:szCs w:val="16"/>
                          </w:rPr>
                        </w:pPr>
                        <w:r>
                          <w:rPr>
                            <w:rFonts w:eastAsia="Aptos" w:cs="Arial"/>
                            <w:sz w:val="16"/>
                            <w:szCs w:val="16"/>
                          </w:rPr>
                          <w:t>Layer 10</w:t>
                        </w:r>
                      </w:p>
                      <w:p w14:paraId="01D105BB" w14:textId="77777777" w:rsidR="003D6B3C" w:rsidRDefault="003D6B3C" w:rsidP="003D6B3C">
                        <w:pPr>
                          <w:spacing w:line="256" w:lineRule="auto"/>
                          <w:jc w:val="center"/>
                          <w:rPr>
                            <w:rFonts w:eastAsia="Aptos" w:cs="Arial"/>
                            <w:sz w:val="16"/>
                            <w:szCs w:val="16"/>
                          </w:rPr>
                        </w:pPr>
                        <w:r>
                          <w:rPr>
                            <w:rFonts w:eastAsia="Aptos" w:cs="Arial"/>
                            <w:sz w:val="16"/>
                            <w:szCs w:val="16"/>
                          </w:rPr>
                          <w:t>Residual Block MFM</w:t>
                        </w:r>
                      </w:p>
                    </w:txbxContent>
                  </v:textbox>
                </v:rect>
                <v:rect id="Rectangle 2090865223" o:spid="_x0000_s1038" style="position:absolute;left:31662;top:20234;width:9020;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" fillcolor="#4f81bd [3204]" strokecolor="white [3201]" strokeweight="3pt">
                  <v:shadow on="t" color="black" opacity="24903f" origin=",.5" offset="0,.55556mm"/>
                  <v:textbox>
                    <w:txbxContent>
                      <w:p w14:paraId="7AA7CCC9" w14:textId="77777777" w:rsidR="003D6B3C" w:rsidRDefault="003D6B3C" w:rsidP="003D6B3C">
                        <w:pPr>
                          <w:spacing w:line="257" w:lineRule="auto"/>
                          <w:jc w:val="center"/>
                          <w:rPr>
                            <w:rFonts w:eastAsia="Aptos" w:cs="Arial"/>
                            <w:sz w:val="16"/>
                            <w:szCs w:val="16"/>
                          </w:rPr>
                        </w:pPr>
                        <w:r>
                          <w:rPr>
                            <w:rFonts w:eastAsia="Aptos" w:cs="Arial"/>
                            <w:sz w:val="16"/>
                            <w:szCs w:val="16"/>
                          </w:rPr>
                          <w:t>Layer 11</w:t>
                        </w:r>
                      </w:p>
                      <w:p w14:paraId="12682DD0" w14:textId="77777777" w:rsidR="003D6B3C" w:rsidRDefault="003D6B3C" w:rsidP="003D6B3C">
                        <w:pPr>
                          <w:spacing w:line="256" w:lineRule="auto"/>
                          <w:jc w:val="center"/>
                          <w:rPr>
                            <w:rFonts w:eastAsia="Aptos" w:cs="Arial"/>
                            <w:sz w:val="16"/>
                            <w:szCs w:val="16"/>
                          </w:rPr>
                        </w:pPr>
                        <w:r>
                          <w:rPr>
                            <w:rFonts w:eastAsia="Aptos" w:cs="Arial"/>
                            <w:sz w:val="16"/>
                            <w:szCs w:val="16"/>
                          </w:rPr>
                          <w:t>MFM Group</w:t>
                        </w:r>
                      </w:p>
                    </w:txbxContent>
                  </v:textbox>
                </v:rect>
                <v:rect id="Rectangle 1128791118" o:spid="_x0000_s1039" style="position:absolute;left:40682;top:20234;width:15901;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" fillcolor="#c0504d [3205]" strokecolor="white [3201]" strokeweight="3pt">
                  <v:shadow on="t" color="black" opacity="24903f" origin=",.5" offset="0,.55556mm"/>
                  <v:textbox>
                    <w:txbxContent>
                      <w:p w14:paraId="6EAF1732" w14:textId="77777777" w:rsidR="003D6B3C" w:rsidRDefault="003D6B3C" w:rsidP="003D6B3C">
                        <w:pPr>
                          <w:spacing w:line="257" w:lineRule="auto"/>
                          <w:jc w:val="center"/>
                          <w:rPr>
                            <w:rFonts w:eastAsia="Aptos" w:cs="Arial"/>
                            <w:sz w:val="16"/>
                            <w:szCs w:val="16"/>
                          </w:rPr>
                        </w:pPr>
                        <w:r>
                          <w:rPr>
                            <w:rFonts w:eastAsia="Aptos" w:cs="Arial"/>
                            <w:sz w:val="16"/>
                            <w:szCs w:val="16"/>
                          </w:rPr>
                          <w:t>Layer 12</w:t>
                        </w:r>
                      </w:p>
                      <w:p w14:paraId="4E19D76B" w14:textId="77777777" w:rsidR="003D6B3C" w:rsidRDefault="003D6B3C" w:rsidP="003D6B3C">
                        <w:pPr>
                          <w:spacing w:line="256" w:lineRule="auto"/>
                          <w:jc w:val="center"/>
                          <w:rPr>
                            <w:rFonts w:eastAsia="Aptos" w:cs="Arial"/>
                            <w:sz w:val="16"/>
                            <w:szCs w:val="16"/>
                          </w:rPr>
                        </w:pPr>
                        <w:r>
                          <w:rPr>
                            <w:rFonts w:eastAsia="Aptos" w:cs="Arial"/>
                            <w:sz w:val="16"/>
                            <w:szCs w:val="16"/>
                          </w:rPr>
                          <w:t>Max Pooling + Average Pooling</w:t>
                        </w:r>
                      </w:p>
                    </w:txbxContent>
                  </v:textbox>
                </v:rect>
                <v:rect id="Rectangle 1617689700" o:spid="_x0000_s1040" style="position:absolute;left:17858;top:26838;width:6300;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" fillcolor="#e00" strokecolor="white [3201]" strokeweight="3pt">
                  <v:shadow on="t" color="black" opacity="24903f" origin=",.5" offset="0,.55556mm"/>
                  <v:textbox>
                    <w:txbxContent>
                      <w:p w14:paraId="0D98BC65" w14:textId="77777777" w:rsidR="003D6B3C" w:rsidRDefault="003D6B3C" w:rsidP="003D6B3C">
                        <w:pPr>
                          <w:spacing w:line="256" w:lineRule="auto"/>
                          <w:jc w:val="center"/>
                          <w:rPr>
                            <w:rFonts w:eastAsia="Aptos" w:cs="Arial"/>
                            <w:sz w:val="16"/>
                            <w:szCs w:val="16"/>
                          </w:rPr>
                        </w:pPr>
                        <w:r>
                          <w:rPr>
                            <w:rFonts w:eastAsia="Aptos" w:cs="Arial"/>
                            <w:sz w:val="16"/>
                            <w:szCs w:val="16"/>
                          </w:rPr>
                          <w:t>Flattened</w:t>
                        </w:r>
                      </w:p>
                    </w:txbxContent>
                  </v:textbox>
                </v:rect>
                <v:rect id="Rectangle 957521471" o:spid="_x0000_s1041" style="position:absolute;left:8603;top:1250;width:9828;height: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" fillcolor="#f79646 [3209]" strokecolor="white [3201]" strokeweight="3pt">
                  <v:shadow on="t" color="black" opacity="24903f" origin=",.5" offset="0,.55556mm"/>
                  <v:textbox>
                    <w:txbxContent>
                      <w:p w14:paraId="4B9A070C" w14:textId="77777777" w:rsidR="003D6B3C" w:rsidRDefault="003D6B3C" w:rsidP="003D6B3C">
                        <w:pPr>
                          <w:spacing w:line="257" w:lineRule="auto"/>
                          <w:jc w:val="center"/>
                          <w:rPr>
                            <w:rFonts w:eastAsia="Aptos" w:cs="Arial"/>
                            <w:sz w:val="16"/>
                            <w:szCs w:val="16"/>
                          </w:rPr>
                        </w:pPr>
                        <w:r>
                          <w:rPr>
                            <w:rFonts w:eastAsia="Aptos" w:cs="Arial"/>
                            <w:sz w:val="16"/>
                            <w:szCs w:val="16"/>
                          </w:rPr>
                          <w:t>Layer 1 MFM</w:t>
                        </w:r>
                      </w:p>
                    </w:txbxContent>
                  </v:textbox>
                </v:rect>
                <v:group id="Group 1061822972" o:spid="_x0000_s1042" style="position:absolute;left:26241;top:25657;width:3617;height:6978" coordorigin="8329,894" coordsize="3617,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">
                  <v:oval id="Oval 614545934" o:spid="_x0000_s1043" style="position:absolute;left:8329;top:894;width:1386;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" filled="f" strokecolor="#e00" strokeweight="2pt"/>
                  <v:oval id="Oval 634958894" o:spid="_x0000_s1044" style="position:absolute;left:8331;top:2783;width:138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" filled="f" strokecolor="#e00" strokeweight="2pt"/>
                  <v:oval id="Oval 1091963073" o:spid="_x0000_s1045" style="position:absolute;left:8331;top:4655;width:138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" filled="f" strokecolor="#e00" strokeweight="2pt"/>
                  <v:oval id="Oval 2042486701" o:spid="_x0000_s1046" style="position:absolute;left:8337;top:6564;width:1378;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" filled="f" strokecolor="#e00" strokeweight="2pt"/>
                  <v:oval id="Oval 744802557" o:spid="_x0000_s1047" style="position:absolute;left:10563;top:1934;width:138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" filled="f" strokecolor="#e00" strokeweight="2pt"/>
                  <v:oval id="Oval 679375017" o:spid="_x0000_s1048" style="position:absolute;left:10563;top:3820;width:1378;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" filled="f" strokecolor="#e00" strokeweight="2pt"/>
                  <v:oval id="Oval 235005664" o:spid="_x0000_s1049" style="position:absolute;left:10563;top:5694;width:1378;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" filled="f" strokecolor="#e00" strokeweight="2pt"/>
                  <v:line id="Straight Connector 610889921" o:spid="_x0000_s1050" style="position:absolute;visibility:visible;mso-wrap-style:square" from="9709,1551" to="10557,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" strokecolor="#e00" strokeweight="1pt"/>
                  <v:line id="Straight Connector 1866685006" o:spid="_x0000_s1051" style="position:absolute;flip:x;visibility:visible;mso-wrap-style:square" from="9714,2588" to="1056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" strokecolor="#e00" strokeweight="1pt"/>
                  <v:line id="Straight Connector 106423524" o:spid="_x0000_s1052" style="position:absolute;flip:x y;visibility:visible;mso-wrap-style:square" from="9714,3437" to="1056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" strokecolor="#e00" strokeweight="1pt"/>
                  <v:line id="Straight Connector 1135534823" o:spid="_x0000_s1053" style="position:absolute;flip:x;visibility:visible;mso-wrap-style:square" from="9714,4474" to="1056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" strokecolor="#e00" strokeweight="1pt"/>
                  <v:line id="Straight Connector 1534601670" o:spid="_x0000_s1054" style="position:absolute;flip:x y;visibility:visible;mso-wrap-style:square" from="9714,5309" to="10562,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" strokecolor="#e00" strokeweight="1pt"/>
                  <v:line id="Straight Connector 2039901295" o:spid="_x0000_s1055" style="position:absolute;flip:x;visibility:visible;mso-wrap-style:square" from="9714,6348" to="10562,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" strokecolor="#e00" strokeweight="1pt"/>
                  <v:line id="Straight Connector 635812527" o:spid="_x0000_s1056" style="position:absolute;flip:x y;visibility:visible;mso-wrap-style:square" from="9714,1551" to="1056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" strokecolor="#e00" strokeweight="1pt"/>
                  <v:line id="Straight Connector 1711111549" o:spid="_x0000_s1057" style="position:absolute;flip:x y;visibility:visible;mso-wrap-style:square" from="9714,1551" to="10562,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" strokecolor="#e00" strokeweight="1pt"/>
                  <v:line id="Straight Connector 821189402" o:spid="_x0000_s1058" style="position:absolute;visibility:visible;mso-wrap-style:square" from="9714,3437" to="10562,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" strokecolor="#e00" strokeweight="1pt"/>
                  <v:line id="Straight Connector 1932790065" o:spid="_x0000_s1059" style="position:absolute;flip:x;visibility:visible;mso-wrap-style:square" from="9714,2588" to="1056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" strokecolor="#e00" strokeweight="1pt"/>
                  <v:line id="Straight Connector 412698785" o:spid="_x0000_s1060" style="position:absolute;flip:x;visibility:visible;mso-wrap-style:square" from="9714,4474" to="10562,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" strokecolor="#e00" strokeweight="1pt"/>
                  <v:line id="Straight Connector 53443462" o:spid="_x0000_s1061" style="position:absolute;flip:x;visibility:visible;mso-wrap-style:square" from="9714,2588" to="10562,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" strokecolor="#e00" strokeweight="1pt"/>
                </v:group>
                <v:rect id="Rectangle 609174351" o:spid="_x0000_s1062" style="position:absolute;left:33517;top:26464;width:7712;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" fillcolor="#e00" strokecolor="white [3201]" strokeweight="3pt">
                  <v:shadow on="t" color="black" opacity="24903f" origin=",.5" offset="0,.55556mm"/>
                  <v:textbox>
                    <w:txbxContent>
                      <w:p w14:paraId="6B166150" w14:textId="77777777" w:rsidR="003D6B3C" w:rsidRDefault="003D6B3C" w:rsidP="003D6B3C">
                        <w:pPr>
                          <w:spacing w:line="254" w:lineRule="auto"/>
                          <w:jc w:val="center"/>
                          <w:rPr>
                            <w:rFonts w:eastAsia="Aptos" w:cs="Arial"/>
                            <w:sz w:val="16"/>
                            <w:szCs w:val="16"/>
                          </w:rPr>
                        </w:pPr>
                        <w:r>
                          <w:rPr>
                            <w:rFonts w:eastAsia="Aptos" w:cs="Arial"/>
                            <w:sz w:val="16"/>
                            <w:szCs w:val="16"/>
                          </w:rPr>
                          <w:t>Class 1</w:t>
                        </w:r>
                      </w:p>
                      <w:p w14:paraId="54A03445" w14:textId="77777777" w:rsidR="003D6B3C" w:rsidRDefault="003D6B3C" w:rsidP="003D6B3C">
                        <w:pPr>
                          <w:spacing w:line="254" w:lineRule="auto"/>
                          <w:jc w:val="center"/>
                          <w:rPr>
                            <w:rFonts w:eastAsia="Aptos" w:cs="Arial"/>
                            <w:sz w:val="16"/>
                            <w:szCs w:val="16"/>
                          </w:rPr>
                        </w:pPr>
                        <w:r>
                          <w:rPr>
                            <w:rFonts w:eastAsia="Aptos" w:cs="Arial"/>
                            <w:sz w:val="16"/>
                            <w:szCs w:val="16"/>
                          </w:rPr>
                          <w:t>Class 2</w:t>
                        </w:r>
                      </w:p>
                      <w:p w14:paraId="21021ECC" w14:textId="77777777" w:rsidR="003D6B3C" w:rsidRPr="00D433D3" w:rsidRDefault="003D6B3C" w:rsidP="003D6B3C">
                        <w:pPr>
                          <w:spacing w:line="254" w:lineRule="auto"/>
                          <w:jc w:val="center"/>
                          <w:rPr>
                            <w:rFonts w:eastAsia="Aptos" w:cs="Arial"/>
                            <w:sz w:val="16"/>
                            <w:szCs w:val="16"/>
                          </w:rPr>
                        </w:pPr>
                        <w:r>
                          <w:rPr>
                            <w:rFonts w:eastAsia="Aptos" w:cs="Arial"/>
                            <w:sz w:val="16"/>
                            <w:szCs w:val="16"/>
                          </w:rPr>
                          <w:t>Class 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10546352" o:spid="_x0000_s1063" type="#_x0000_t34" style="position:absolute;left:9567;top:5706;width:3775;height:412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" strokecolor="#4579b8 [3044]" strokeweight="2.25pt">
                  <v:stroke endarrow="block"/>
                </v:shape>
                <v:shape id="Connector: Elbow 1990167996" o:spid="_x0000_s1064" type="#_x0000_t34" style="position:absolute;left:35815;top:-4803;width:2089;height:235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" strokecolor="#4579b8 [3044]" strokeweight="2.25pt">
                  <v:stroke endarrow="block"/>
                </v:shape>
                <v:shape id="Connector: Elbow 111333253" o:spid="_x0000_s1065" type="#_x0000_t34" style="position:absolute;left:35872;top:1387;width:2011;height:235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" strokecolor="#4579b8 [3044]" strokeweight="2.25pt">
                  <v:stroke endarrow="block"/>
                </v:shape>
                <v:shape id="Connector: Elbow 357050839" o:spid="_x0000_s1066" type="#_x0000_t34" style="position:absolute;left:29724;top:13746;width:1806;height:111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" strokecolor="#4579b8 [3044]" strokeweight="2.25pt">
                  <v:stroke endarrow="block"/>
                </v:shape>
                <v:shape id="Connector: Elbow 904194327" o:spid="_x0000_s1067" type="#_x0000_t34" style="position:absolute;left:24158;top:28895;width:3337;height: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" strokecolor="#4579b8 [3044]" strokeweight="2.25pt">
                  <v:stroke endarrow="block"/>
                </v:shape>
                <v:shapetype id="_x0000_t32" coordsize="21600,21600" o:spt="32" o:oned="t" path="m,l21600,21600e" filled="f">
                  <v:path arrowok="t" fillok="f" o:connecttype="none"/>
                  <o:lock v:ext="edit" shapetype="t"/>
                </v:shapetype>
                <v:shape id="Straight Arrow Connector 259213988" o:spid="_x0000_s1068" type="#_x0000_t32" style="position:absolute;left:29851;top:29020;width:3665;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" strokecolor="#4579b8 [3044]" strokeweight="2.25pt">
                  <v:stroke endarrow="block"/>
                </v:shape>
                <v:shape id="Connector: Elbow 468030463" o:spid="_x0000_s1069" type="#_x0000_t34" style="position:absolute;left:33586;top:11791;width:2469;height:276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" strokecolor="#4579b8 [3044]" strokeweight="2.25pt">
                  <v:stroke endarrow="block"/>
                </v:shape>
                <w10:anchorlock/>
              </v:group>
            </w:pict>
          </mc:Fallback>
        </mc:AlternateContent>
      </w:r>
    </w:p>
    <w:p w14:paraId="62F76317" w14:textId="58F230F7" w:rsidR="003D6B3C" w:rsidRPr="005F22F3" w:rsidRDefault="003D6B3C" w:rsidP="00536C77">
      <w:pPr>
        <w:pStyle w:val="Caption"/>
        <w:spacing w:after="0" w:line="240" w:lineRule="auto"/>
        <w:rPr>
          <w:rFonts w:ascii="Times New Roman" w:hAnsi="Times New Roman" w:cs="Times New Roman"/>
          <w:b w:val="0"/>
          <w:bCs/>
          <w:color w:val="auto"/>
        </w:rPr>
      </w:pPr>
      <w:bookmarkStart w:id="0" w:name="_Ref203533348"/>
      <w:r w:rsidRPr="005F22F3">
        <w:rPr>
          <w:rFonts w:ascii="Times New Roman" w:hAnsi="Times New Roman" w:cs="Times New Roman"/>
          <w:color w:val="auto"/>
        </w:rPr>
        <w:t xml:space="preserve">FIGURE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FIGURE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1</w:t>
      </w:r>
      <w:r w:rsidRPr="005F22F3">
        <w:rPr>
          <w:rFonts w:ascii="Times New Roman" w:hAnsi="Times New Roman" w:cs="Times New Roman"/>
          <w:noProof/>
          <w:color w:val="auto"/>
        </w:rPr>
        <w:fldChar w:fldCharType="end"/>
      </w:r>
      <w:bookmarkEnd w:id="0"/>
      <w:r w:rsidRPr="005F22F3">
        <w:rPr>
          <w:rFonts w:ascii="Times New Roman" w:hAnsi="Times New Roman" w:cs="Times New Roman"/>
          <w:color w:val="auto"/>
        </w:rPr>
        <w:t xml:space="preserve">. </w:t>
      </w:r>
      <w:r w:rsidRPr="005F22F3">
        <w:rPr>
          <w:rFonts w:ascii="Times New Roman" w:hAnsi="Times New Roman" w:cs="Times New Roman"/>
          <w:b w:val="0"/>
          <w:bCs/>
          <w:color w:val="auto"/>
        </w:rPr>
        <w:t>The Light CNN-29 architecture is used as a feature extractor in combination with a fully connected layer as a classifier.</w:t>
      </w:r>
    </w:p>
    <w:p w14:paraId="5A51F5A5" w14:textId="77777777" w:rsidR="00536C77" w:rsidRPr="005F22F3" w:rsidRDefault="00536C77" w:rsidP="00536C77">
      <w:pPr>
        <w:rPr>
          <w:lang w:val="en-ID"/>
        </w:rPr>
      </w:pPr>
    </w:p>
    <w:p w14:paraId="033D441C" w14:textId="31A45E92" w:rsidR="007D465D" w:rsidRPr="005F22F3" w:rsidRDefault="007D465D" w:rsidP="007D465D">
      <w:pPr>
        <w:pStyle w:val="Caption"/>
        <w:keepNext/>
        <w:rPr>
          <w:color w:val="auto"/>
        </w:rPr>
      </w:pPr>
      <w:bookmarkStart w:id="1" w:name="_Ref206338105"/>
      <w:r w:rsidRPr="005F22F3">
        <w:rPr>
          <w:color w:val="auto"/>
        </w:rPr>
        <w:t xml:space="preserve">TABLE </w:t>
      </w:r>
      <w:r w:rsidRPr="005F22F3">
        <w:rPr>
          <w:color w:val="auto"/>
        </w:rPr>
        <w:fldChar w:fldCharType="begin"/>
      </w:r>
      <w:r w:rsidRPr="005F22F3">
        <w:rPr>
          <w:color w:val="auto"/>
        </w:rPr>
        <w:instrText xml:space="preserve"> SEQ TABLE \* ARABIC </w:instrText>
      </w:r>
      <w:r w:rsidRPr="005F22F3">
        <w:rPr>
          <w:color w:val="auto"/>
        </w:rPr>
        <w:fldChar w:fldCharType="separate"/>
      </w:r>
      <w:r w:rsidR="004C0E81">
        <w:rPr>
          <w:noProof/>
          <w:color w:val="auto"/>
        </w:rPr>
        <w:t>1</w:t>
      </w:r>
      <w:r w:rsidRPr="005F22F3">
        <w:rPr>
          <w:color w:val="auto"/>
        </w:rPr>
        <w:fldChar w:fldCharType="end"/>
      </w:r>
      <w:bookmarkEnd w:id="1"/>
      <w:r w:rsidR="00473B26" w:rsidRPr="005F22F3">
        <w:rPr>
          <w:color w:val="auto"/>
        </w:rPr>
        <w:t xml:space="preserve">. </w:t>
      </w:r>
      <w:r w:rsidR="00701956" w:rsidRPr="005F22F3">
        <w:rPr>
          <w:b w:val="0"/>
          <w:bCs/>
          <w:color w:val="auto"/>
        </w:rPr>
        <w:t>Detail</w:t>
      </w:r>
      <w:r w:rsidR="00830BE9" w:rsidRPr="005F22F3">
        <w:rPr>
          <w:b w:val="0"/>
          <w:bCs/>
          <w:color w:val="auto"/>
        </w:rPr>
        <w:t>s</w:t>
      </w:r>
      <w:r w:rsidR="00701956" w:rsidRPr="005F22F3">
        <w:rPr>
          <w:b w:val="0"/>
          <w:bCs/>
          <w:color w:val="auto"/>
        </w:rPr>
        <w:t xml:space="preserve"> </w:t>
      </w:r>
      <w:r w:rsidR="000227B0" w:rsidRPr="005F22F3">
        <w:rPr>
          <w:b w:val="0"/>
          <w:bCs/>
          <w:color w:val="auto"/>
        </w:rPr>
        <w:t>of</w:t>
      </w:r>
      <w:r w:rsidR="00830BE9" w:rsidRPr="005F22F3">
        <w:rPr>
          <w:b w:val="0"/>
          <w:bCs/>
          <w:color w:val="auto"/>
        </w:rPr>
        <w:t xml:space="preserve"> the</w:t>
      </w:r>
      <w:r w:rsidR="000227B0" w:rsidRPr="005F22F3">
        <w:rPr>
          <w:b w:val="0"/>
          <w:bCs/>
          <w:color w:val="auto"/>
        </w:rPr>
        <w:t xml:space="preserve"> Light CNN-29 </w:t>
      </w:r>
      <w:r w:rsidR="00830BE9" w:rsidRPr="005F22F3">
        <w:rPr>
          <w:b w:val="0"/>
          <w:bCs/>
          <w:color w:val="auto"/>
        </w:rPr>
        <w:t xml:space="preserve">parameter </w:t>
      </w:r>
      <w:r w:rsidR="000227B0" w:rsidRPr="005F22F3">
        <w:rPr>
          <w:b w:val="0"/>
          <w:bCs/>
          <w:color w:val="auto"/>
        </w:rPr>
        <w:t>from</w:t>
      </w:r>
      <w:r w:rsidR="000227B0" w:rsidRPr="005F22F3">
        <w:rPr>
          <w:color w:val="auto"/>
        </w:rPr>
        <w:t xml:space="preserve"> </w:t>
      </w:r>
      <w:r w:rsidR="00830BE9" w:rsidRPr="005F22F3">
        <w:rPr>
          <w:color w:val="auto"/>
        </w:rPr>
        <w:fldChar w:fldCharType="begin"/>
      </w:r>
      <w:r w:rsidR="00830BE9" w:rsidRPr="005F22F3">
        <w:rPr>
          <w:color w:val="auto"/>
        </w:rPr>
        <w:instrText xml:space="preserve"> REF _Ref203533348 \h </w:instrText>
      </w:r>
      <w:r w:rsidR="005F22F3" w:rsidRPr="005F22F3">
        <w:rPr>
          <w:color w:val="auto"/>
        </w:rPr>
        <w:instrText xml:space="preserve"> \* MERGEFORMAT </w:instrText>
      </w:r>
      <w:r w:rsidR="00830BE9" w:rsidRPr="005F22F3">
        <w:rPr>
          <w:color w:val="auto"/>
        </w:rPr>
      </w:r>
      <w:r w:rsidR="00830BE9" w:rsidRPr="005F22F3">
        <w:rPr>
          <w:color w:val="auto"/>
        </w:rPr>
        <w:fldChar w:fldCharType="separate"/>
      </w:r>
      <w:r w:rsidR="004C0E81" w:rsidRPr="005F22F3">
        <w:rPr>
          <w:rFonts w:ascii="Times New Roman" w:hAnsi="Times New Roman" w:cs="Times New Roman"/>
          <w:color w:val="auto"/>
        </w:rPr>
        <w:t xml:space="preserve">FIGURE </w:t>
      </w:r>
      <w:r w:rsidR="004C0E81">
        <w:rPr>
          <w:rFonts w:ascii="Times New Roman" w:hAnsi="Times New Roman" w:cs="Times New Roman"/>
          <w:noProof/>
          <w:color w:val="auto"/>
        </w:rPr>
        <w:t>1</w:t>
      </w:r>
      <w:r w:rsidR="00830BE9" w:rsidRPr="005F22F3">
        <w:rPr>
          <w:color w:val="auto"/>
        </w:rPr>
        <w:fldChar w:fldCharType="end"/>
      </w:r>
      <w:r w:rsidR="003F6F9B" w:rsidRPr="005F22F3">
        <w:rPr>
          <w:color w:val="auto"/>
        </w:rPr>
        <w:t>.</w:t>
      </w:r>
    </w:p>
    <w:tbl>
      <w:tblPr>
        <w:tblStyle w:val="PlainTable2"/>
        <w:tblW w:w="9468" w:type="dxa"/>
        <w:jc w:val="center"/>
        <w:tblLook w:val="04A0" w:firstRow="1" w:lastRow="0" w:firstColumn="1" w:lastColumn="0" w:noHBand="0" w:noVBand="1"/>
      </w:tblPr>
      <w:tblGrid>
        <w:gridCol w:w="2532"/>
        <w:gridCol w:w="1150"/>
        <w:gridCol w:w="1150"/>
        <w:gridCol w:w="1089"/>
        <w:gridCol w:w="1073"/>
        <w:gridCol w:w="1262"/>
        <w:gridCol w:w="1212"/>
      </w:tblGrid>
      <w:tr w:rsidR="005F22F3" w:rsidRPr="005F22F3" w14:paraId="190C06E4" w14:textId="77777777" w:rsidTr="002B0C2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5BA8ADB9" w14:textId="283B1DF0" w:rsidR="002D27C1" w:rsidRPr="005F22F3" w:rsidRDefault="002D27C1" w:rsidP="00946B6F">
            <w:pPr>
              <w:ind w:firstLine="284"/>
              <w:jc w:val="center"/>
              <w:rPr>
                <w:sz w:val="20"/>
                <w:lang w:val="en-ID"/>
              </w:rPr>
            </w:pPr>
            <w:r w:rsidRPr="005F22F3">
              <w:rPr>
                <w:sz w:val="20"/>
                <w:lang w:val="en-ID"/>
              </w:rPr>
              <w:t xml:space="preserve">Layer </w:t>
            </w:r>
            <w:r w:rsidR="00DB49E5" w:rsidRPr="005F22F3">
              <w:rPr>
                <w:sz w:val="20"/>
                <w:lang w:val="en-ID"/>
              </w:rPr>
              <w:t>Position</w:t>
            </w:r>
          </w:p>
        </w:tc>
        <w:tc>
          <w:tcPr>
            <w:tcW w:w="1150" w:type="dxa"/>
            <w:hideMark/>
          </w:tcPr>
          <w:p w14:paraId="711D78B5" w14:textId="3E38E1A5" w:rsidR="002D27C1" w:rsidRPr="005F22F3" w:rsidRDefault="002D27C1" w:rsidP="00946B6F">
            <w:pPr>
              <w:jc w:val="center"/>
              <w:cnfStyle w:val="100000000000" w:firstRow="1" w:lastRow="0" w:firstColumn="0" w:lastColumn="0" w:oddVBand="0" w:evenVBand="0" w:oddHBand="0" w:evenHBand="0" w:firstRowFirstColumn="0" w:firstRowLastColumn="0" w:lastRowFirstColumn="0" w:lastRowLastColumn="0"/>
              <w:rPr>
                <w:sz w:val="20"/>
                <w:lang w:val="en-ID"/>
              </w:rPr>
            </w:pPr>
            <w:r w:rsidRPr="005F22F3">
              <w:rPr>
                <w:sz w:val="20"/>
                <w:lang w:val="en-ID"/>
              </w:rPr>
              <w:t>Input Channels</w:t>
            </w:r>
          </w:p>
        </w:tc>
        <w:tc>
          <w:tcPr>
            <w:tcW w:w="1150" w:type="dxa"/>
            <w:hideMark/>
          </w:tcPr>
          <w:p w14:paraId="12ACA42E" w14:textId="27354D30" w:rsidR="002D27C1" w:rsidRPr="005F22F3" w:rsidRDefault="002D27C1" w:rsidP="00946B6F">
            <w:pPr>
              <w:jc w:val="center"/>
              <w:cnfStyle w:val="100000000000" w:firstRow="1" w:lastRow="0" w:firstColumn="0" w:lastColumn="0" w:oddVBand="0" w:evenVBand="0" w:oddHBand="0" w:evenHBand="0" w:firstRowFirstColumn="0" w:firstRowLastColumn="0" w:lastRowFirstColumn="0" w:lastRowLastColumn="0"/>
              <w:rPr>
                <w:sz w:val="20"/>
                <w:lang w:val="en-ID"/>
              </w:rPr>
            </w:pPr>
            <w:r w:rsidRPr="005F22F3">
              <w:rPr>
                <w:sz w:val="20"/>
                <w:lang w:val="en-ID"/>
              </w:rPr>
              <w:t>Output Channels</w:t>
            </w:r>
          </w:p>
        </w:tc>
        <w:tc>
          <w:tcPr>
            <w:tcW w:w="1089" w:type="dxa"/>
            <w:hideMark/>
          </w:tcPr>
          <w:p w14:paraId="042325E6" w14:textId="42DEE089" w:rsidR="002D27C1" w:rsidRPr="005F22F3" w:rsidRDefault="002D27C1" w:rsidP="00946B6F">
            <w:pPr>
              <w:jc w:val="center"/>
              <w:cnfStyle w:val="100000000000" w:firstRow="1" w:lastRow="0" w:firstColumn="0" w:lastColumn="0" w:oddVBand="0" w:evenVBand="0" w:oddHBand="0" w:evenHBand="0" w:firstRowFirstColumn="0" w:firstRowLastColumn="0" w:lastRowFirstColumn="0" w:lastRowLastColumn="0"/>
              <w:rPr>
                <w:sz w:val="20"/>
                <w:lang w:val="en-ID"/>
              </w:rPr>
            </w:pPr>
            <w:r w:rsidRPr="005F22F3">
              <w:rPr>
                <w:sz w:val="20"/>
                <w:lang w:val="en-ID"/>
              </w:rPr>
              <w:t>Kernel Size</w:t>
            </w:r>
          </w:p>
        </w:tc>
        <w:tc>
          <w:tcPr>
            <w:tcW w:w="1073" w:type="dxa"/>
            <w:hideMark/>
          </w:tcPr>
          <w:p w14:paraId="537189F9" w14:textId="7B58C726" w:rsidR="002D27C1" w:rsidRPr="005F22F3" w:rsidRDefault="002D27C1" w:rsidP="00946B6F">
            <w:pPr>
              <w:ind w:firstLine="284"/>
              <w:jc w:val="center"/>
              <w:cnfStyle w:val="100000000000" w:firstRow="1" w:lastRow="0" w:firstColumn="0" w:lastColumn="0" w:oddVBand="0" w:evenVBand="0" w:oddHBand="0" w:evenHBand="0" w:firstRowFirstColumn="0" w:firstRowLastColumn="0" w:lastRowFirstColumn="0" w:lastRowLastColumn="0"/>
              <w:rPr>
                <w:sz w:val="20"/>
                <w:lang w:val="en-ID"/>
              </w:rPr>
            </w:pPr>
            <w:r w:rsidRPr="005F22F3">
              <w:rPr>
                <w:sz w:val="20"/>
                <w:lang w:val="en-ID"/>
              </w:rPr>
              <w:t>Stride</w:t>
            </w:r>
          </w:p>
        </w:tc>
        <w:tc>
          <w:tcPr>
            <w:tcW w:w="1262" w:type="dxa"/>
            <w:hideMark/>
          </w:tcPr>
          <w:p w14:paraId="45C6EFBF" w14:textId="17DD05C7" w:rsidR="002D27C1" w:rsidRPr="005F22F3" w:rsidRDefault="002D27C1" w:rsidP="00946B6F">
            <w:pPr>
              <w:ind w:firstLine="284"/>
              <w:jc w:val="center"/>
              <w:cnfStyle w:val="100000000000" w:firstRow="1" w:lastRow="0" w:firstColumn="0" w:lastColumn="0" w:oddVBand="0" w:evenVBand="0" w:oddHBand="0" w:evenHBand="0" w:firstRowFirstColumn="0" w:firstRowLastColumn="0" w:lastRowFirstColumn="0" w:lastRowLastColumn="0"/>
              <w:rPr>
                <w:sz w:val="20"/>
                <w:lang w:val="en-ID"/>
              </w:rPr>
            </w:pPr>
            <w:r w:rsidRPr="005F22F3">
              <w:rPr>
                <w:sz w:val="20"/>
                <w:lang w:val="en-ID"/>
              </w:rPr>
              <w:t>Padding</w:t>
            </w:r>
          </w:p>
        </w:tc>
        <w:tc>
          <w:tcPr>
            <w:tcW w:w="1212" w:type="dxa"/>
            <w:hideMark/>
          </w:tcPr>
          <w:p w14:paraId="7BE84780" w14:textId="15335845" w:rsidR="002D27C1" w:rsidRPr="005F22F3" w:rsidRDefault="002D27C1" w:rsidP="00946B6F">
            <w:pPr>
              <w:jc w:val="center"/>
              <w:cnfStyle w:val="100000000000" w:firstRow="1" w:lastRow="0" w:firstColumn="0" w:lastColumn="0" w:oddVBand="0" w:evenVBand="0" w:oddHBand="0" w:evenHBand="0" w:firstRowFirstColumn="0" w:firstRowLastColumn="0" w:lastRowFirstColumn="0" w:lastRowLastColumn="0"/>
              <w:rPr>
                <w:sz w:val="20"/>
                <w:lang w:val="en-ID"/>
              </w:rPr>
            </w:pPr>
            <w:r w:rsidRPr="005F22F3">
              <w:rPr>
                <w:sz w:val="20"/>
                <w:lang w:val="en-ID"/>
              </w:rPr>
              <w:t>Number of Blocks</w:t>
            </w:r>
          </w:p>
        </w:tc>
      </w:tr>
      <w:tr w:rsidR="005F22F3" w:rsidRPr="005F22F3" w14:paraId="0745C825" w14:textId="77777777" w:rsidTr="002B0C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794D2BD4" w14:textId="4EAAD34C" w:rsidR="002D27C1" w:rsidRPr="005F22F3" w:rsidRDefault="002D27C1" w:rsidP="001F0D81">
            <w:pPr>
              <w:rPr>
                <w:b w:val="0"/>
                <w:bCs w:val="0"/>
                <w:sz w:val="20"/>
                <w:lang w:val="en-ID"/>
              </w:rPr>
            </w:pPr>
            <w:r w:rsidRPr="005F22F3">
              <w:rPr>
                <w:b w:val="0"/>
                <w:bCs w:val="0"/>
                <w:sz w:val="20"/>
                <w:lang w:val="en-ID"/>
              </w:rPr>
              <w:t>Layer 1 MFM</w:t>
            </w:r>
          </w:p>
        </w:tc>
        <w:tc>
          <w:tcPr>
            <w:tcW w:w="1150" w:type="dxa"/>
            <w:hideMark/>
          </w:tcPr>
          <w:p w14:paraId="209749D8" w14:textId="6DCE12A6"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3</w:t>
            </w:r>
          </w:p>
        </w:tc>
        <w:tc>
          <w:tcPr>
            <w:tcW w:w="1150" w:type="dxa"/>
            <w:hideMark/>
          </w:tcPr>
          <w:p w14:paraId="66F8B79C" w14:textId="15AE645E"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48</w:t>
            </w:r>
          </w:p>
        </w:tc>
        <w:tc>
          <w:tcPr>
            <w:tcW w:w="1089" w:type="dxa"/>
            <w:hideMark/>
          </w:tcPr>
          <w:p w14:paraId="6EA8DB33" w14:textId="5E4D1994"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3 x 3</w:t>
            </w:r>
          </w:p>
        </w:tc>
        <w:tc>
          <w:tcPr>
            <w:tcW w:w="1073" w:type="dxa"/>
            <w:hideMark/>
          </w:tcPr>
          <w:p w14:paraId="5EEE1336" w14:textId="4EDB1BC8"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62" w:type="dxa"/>
            <w:hideMark/>
          </w:tcPr>
          <w:p w14:paraId="6E63D6CE" w14:textId="46C59967"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12" w:type="dxa"/>
            <w:hideMark/>
          </w:tcPr>
          <w:p w14:paraId="07349506" w14:textId="259AE4C7"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w:t>
            </w:r>
          </w:p>
        </w:tc>
      </w:tr>
      <w:tr w:rsidR="005F22F3" w:rsidRPr="005F22F3" w14:paraId="4A65B585" w14:textId="77777777" w:rsidTr="002B0C2C">
        <w:trPr>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1B3C971A" w14:textId="22C902A5" w:rsidR="002D27C1" w:rsidRPr="005F22F3" w:rsidRDefault="002D27C1" w:rsidP="001F0D81">
            <w:pPr>
              <w:rPr>
                <w:b w:val="0"/>
                <w:bCs w:val="0"/>
                <w:sz w:val="20"/>
                <w:lang w:val="en-ID"/>
              </w:rPr>
            </w:pPr>
            <w:r w:rsidRPr="005F22F3">
              <w:rPr>
                <w:b w:val="0"/>
                <w:bCs w:val="0"/>
                <w:sz w:val="20"/>
                <w:lang w:val="en-ID"/>
              </w:rPr>
              <w:t>Layer 2 Residual block</w:t>
            </w:r>
            <w:r w:rsidR="001F0D81" w:rsidRPr="005F22F3">
              <w:rPr>
                <w:b w:val="0"/>
                <w:bCs w:val="0"/>
                <w:sz w:val="20"/>
                <w:lang w:val="en-ID"/>
              </w:rPr>
              <w:t xml:space="preserve"> </w:t>
            </w:r>
            <w:r w:rsidRPr="005F22F3">
              <w:rPr>
                <w:b w:val="0"/>
                <w:bCs w:val="0"/>
                <w:sz w:val="20"/>
                <w:lang w:val="en-ID"/>
              </w:rPr>
              <w:t>MFM</w:t>
            </w:r>
          </w:p>
        </w:tc>
        <w:tc>
          <w:tcPr>
            <w:tcW w:w="1150" w:type="dxa"/>
            <w:hideMark/>
          </w:tcPr>
          <w:p w14:paraId="7E7D8560" w14:textId="42477066"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48</w:t>
            </w:r>
          </w:p>
        </w:tc>
        <w:tc>
          <w:tcPr>
            <w:tcW w:w="1150" w:type="dxa"/>
            <w:hideMark/>
          </w:tcPr>
          <w:p w14:paraId="3072B846" w14:textId="49AFC52E"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48</w:t>
            </w:r>
          </w:p>
        </w:tc>
        <w:tc>
          <w:tcPr>
            <w:tcW w:w="1089" w:type="dxa"/>
            <w:hideMark/>
          </w:tcPr>
          <w:p w14:paraId="3C142DC5" w14:textId="772C6487"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3 x 3</w:t>
            </w:r>
          </w:p>
        </w:tc>
        <w:tc>
          <w:tcPr>
            <w:tcW w:w="1073" w:type="dxa"/>
            <w:hideMark/>
          </w:tcPr>
          <w:p w14:paraId="6D2CBE53" w14:textId="7D1981AE"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c>
          <w:tcPr>
            <w:tcW w:w="1262" w:type="dxa"/>
            <w:hideMark/>
          </w:tcPr>
          <w:p w14:paraId="688E553C" w14:textId="5690ED1E"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c>
          <w:tcPr>
            <w:tcW w:w="1212" w:type="dxa"/>
            <w:hideMark/>
          </w:tcPr>
          <w:p w14:paraId="3768CBF8" w14:textId="10E569F3"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r>
      <w:tr w:rsidR="005F22F3" w:rsidRPr="005F22F3" w14:paraId="25617247" w14:textId="77777777" w:rsidTr="002B0C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60BA0319" w14:textId="410C5BD7" w:rsidR="002D27C1" w:rsidRPr="005F22F3" w:rsidRDefault="002D27C1" w:rsidP="001F0D81">
            <w:pPr>
              <w:rPr>
                <w:b w:val="0"/>
                <w:bCs w:val="0"/>
                <w:sz w:val="20"/>
                <w:lang w:val="en-ID"/>
              </w:rPr>
            </w:pPr>
            <w:r w:rsidRPr="005F22F3">
              <w:rPr>
                <w:b w:val="0"/>
                <w:bCs w:val="0"/>
                <w:sz w:val="20"/>
                <w:lang w:val="en-ID"/>
              </w:rPr>
              <w:t>Layer 3 MFM group </w:t>
            </w:r>
          </w:p>
        </w:tc>
        <w:tc>
          <w:tcPr>
            <w:tcW w:w="1150" w:type="dxa"/>
            <w:hideMark/>
          </w:tcPr>
          <w:p w14:paraId="5B15ADF9" w14:textId="4C1E3EC8"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48</w:t>
            </w:r>
          </w:p>
        </w:tc>
        <w:tc>
          <w:tcPr>
            <w:tcW w:w="1150" w:type="dxa"/>
            <w:hideMark/>
          </w:tcPr>
          <w:p w14:paraId="69C005C4" w14:textId="3F5B5EA4"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96</w:t>
            </w:r>
          </w:p>
        </w:tc>
        <w:tc>
          <w:tcPr>
            <w:tcW w:w="1089" w:type="dxa"/>
            <w:hideMark/>
          </w:tcPr>
          <w:p w14:paraId="06AA2804" w14:textId="2F4A8735"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3 x 3</w:t>
            </w:r>
          </w:p>
        </w:tc>
        <w:tc>
          <w:tcPr>
            <w:tcW w:w="1073" w:type="dxa"/>
            <w:hideMark/>
          </w:tcPr>
          <w:p w14:paraId="48CDE5F0" w14:textId="5931B69F"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62" w:type="dxa"/>
            <w:hideMark/>
          </w:tcPr>
          <w:p w14:paraId="1DFB02C7" w14:textId="6337DEB5"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12" w:type="dxa"/>
            <w:hideMark/>
          </w:tcPr>
          <w:p w14:paraId="41A656EC" w14:textId="7167A3A3"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w:t>
            </w:r>
          </w:p>
        </w:tc>
      </w:tr>
      <w:tr w:rsidR="005F22F3" w:rsidRPr="005F22F3" w14:paraId="233B081C" w14:textId="77777777" w:rsidTr="002B0C2C">
        <w:trPr>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46BA311A" w14:textId="5F0D1266" w:rsidR="002D27C1" w:rsidRPr="005F22F3" w:rsidRDefault="002D27C1" w:rsidP="001F0D81">
            <w:pPr>
              <w:rPr>
                <w:b w:val="0"/>
                <w:bCs w:val="0"/>
                <w:sz w:val="20"/>
                <w:lang w:val="en-ID"/>
              </w:rPr>
            </w:pPr>
            <w:r w:rsidRPr="005F22F3">
              <w:rPr>
                <w:b w:val="0"/>
                <w:bCs w:val="0"/>
                <w:sz w:val="20"/>
                <w:lang w:val="en-ID"/>
              </w:rPr>
              <w:t>Layer 4 Max pooling layer + Average pooling layer </w:t>
            </w:r>
          </w:p>
        </w:tc>
        <w:tc>
          <w:tcPr>
            <w:tcW w:w="1150" w:type="dxa"/>
            <w:hideMark/>
          </w:tcPr>
          <w:p w14:paraId="6FFA968C" w14:textId="2FFD94E9"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96</w:t>
            </w:r>
          </w:p>
        </w:tc>
        <w:tc>
          <w:tcPr>
            <w:tcW w:w="1150" w:type="dxa"/>
            <w:hideMark/>
          </w:tcPr>
          <w:p w14:paraId="7B6E6C78" w14:textId="2E466951"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96</w:t>
            </w:r>
          </w:p>
        </w:tc>
        <w:tc>
          <w:tcPr>
            <w:tcW w:w="1089" w:type="dxa"/>
            <w:hideMark/>
          </w:tcPr>
          <w:p w14:paraId="56444249" w14:textId="5E430484"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2 x 2</w:t>
            </w:r>
          </w:p>
        </w:tc>
        <w:tc>
          <w:tcPr>
            <w:tcW w:w="1073" w:type="dxa"/>
            <w:hideMark/>
          </w:tcPr>
          <w:p w14:paraId="13AFCCC1" w14:textId="4C112FB8"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2</w:t>
            </w:r>
          </w:p>
        </w:tc>
        <w:tc>
          <w:tcPr>
            <w:tcW w:w="1262" w:type="dxa"/>
            <w:hideMark/>
          </w:tcPr>
          <w:p w14:paraId="5A4EC09C" w14:textId="4A6071AC"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0</w:t>
            </w:r>
          </w:p>
        </w:tc>
        <w:tc>
          <w:tcPr>
            <w:tcW w:w="1212" w:type="dxa"/>
            <w:hideMark/>
          </w:tcPr>
          <w:p w14:paraId="1A3FF8DD" w14:textId="70F5A66D"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w:t>
            </w:r>
          </w:p>
        </w:tc>
      </w:tr>
      <w:tr w:rsidR="005F22F3" w:rsidRPr="005F22F3" w14:paraId="63560DA2" w14:textId="77777777" w:rsidTr="002B0C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2A8D93B3" w14:textId="27A246F6" w:rsidR="002D27C1" w:rsidRPr="005F22F3" w:rsidRDefault="002D27C1" w:rsidP="001F0D81">
            <w:pPr>
              <w:rPr>
                <w:b w:val="0"/>
                <w:bCs w:val="0"/>
                <w:sz w:val="20"/>
                <w:lang w:val="en-ID"/>
              </w:rPr>
            </w:pPr>
            <w:r w:rsidRPr="005F22F3">
              <w:rPr>
                <w:b w:val="0"/>
                <w:bCs w:val="0"/>
                <w:sz w:val="20"/>
                <w:lang w:val="en-ID"/>
              </w:rPr>
              <w:t>Layer 5 Residual block</w:t>
            </w:r>
            <w:r w:rsidR="001F0D81" w:rsidRPr="005F22F3">
              <w:rPr>
                <w:b w:val="0"/>
                <w:bCs w:val="0"/>
                <w:sz w:val="20"/>
                <w:lang w:val="en-ID"/>
              </w:rPr>
              <w:t xml:space="preserve"> </w:t>
            </w:r>
            <w:r w:rsidRPr="005F22F3">
              <w:rPr>
                <w:b w:val="0"/>
                <w:bCs w:val="0"/>
                <w:sz w:val="20"/>
                <w:lang w:val="en-ID"/>
              </w:rPr>
              <w:t>MFM </w:t>
            </w:r>
          </w:p>
        </w:tc>
        <w:tc>
          <w:tcPr>
            <w:tcW w:w="1150" w:type="dxa"/>
            <w:hideMark/>
          </w:tcPr>
          <w:p w14:paraId="14680688" w14:textId="1AFEA6BA"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96</w:t>
            </w:r>
          </w:p>
        </w:tc>
        <w:tc>
          <w:tcPr>
            <w:tcW w:w="1150" w:type="dxa"/>
            <w:hideMark/>
          </w:tcPr>
          <w:p w14:paraId="75CF5456" w14:textId="364EDC40"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96</w:t>
            </w:r>
          </w:p>
        </w:tc>
        <w:tc>
          <w:tcPr>
            <w:tcW w:w="1089" w:type="dxa"/>
            <w:hideMark/>
          </w:tcPr>
          <w:p w14:paraId="2DE36BA4" w14:textId="0A646350"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3 x 3</w:t>
            </w:r>
          </w:p>
        </w:tc>
        <w:tc>
          <w:tcPr>
            <w:tcW w:w="1073" w:type="dxa"/>
            <w:hideMark/>
          </w:tcPr>
          <w:p w14:paraId="08A54AEC" w14:textId="4842A24B"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62" w:type="dxa"/>
            <w:hideMark/>
          </w:tcPr>
          <w:p w14:paraId="4837F921" w14:textId="3F58F3DC"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12" w:type="dxa"/>
            <w:hideMark/>
          </w:tcPr>
          <w:p w14:paraId="265D4613" w14:textId="529005E1"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2</w:t>
            </w:r>
          </w:p>
        </w:tc>
      </w:tr>
      <w:tr w:rsidR="005F22F3" w:rsidRPr="005F22F3" w14:paraId="557FF487" w14:textId="77777777" w:rsidTr="002B0C2C">
        <w:trPr>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363F0DEF" w14:textId="25876388" w:rsidR="002D27C1" w:rsidRPr="005F22F3" w:rsidRDefault="002D27C1" w:rsidP="001F0D81">
            <w:pPr>
              <w:rPr>
                <w:b w:val="0"/>
                <w:bCs w:val="0"/>
                <w:sz w:val="20"/>
                <w:lang w:val="en-ID"/>
              </w:rPr>
            </w:pPr>
            <w:r w:rsidRPr="005F22F3">
              <w:rPr>
                <w:b w:val="0"/>
                <w:bCs w:val="0"/>
                <w:sz w:val="20"/>
                <w:lang w:val="en-ID"/>
              </w:rPr>
              <w:t>Layer 6 MFM group </w:t>
            </w:r>
          </w:p>
        </w:tc>
        <w:tc>
          <w:tcPr>
            <w:tcW w:w="1150" w:type="dxa"/>
            <w:hideMark/>
          </w:tcPr>
          <w:p w14:paraId="2C066BC2" w14:textId="7A3E6319"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96</w:t>
            </w:r>
          </w:p>
        </w:tc>
        <w:tc>
          <w:tcPr>
            <w:tcW w:w="1150" w:type="dxa"/>
            <w:hideMark/>
          </w:tcPr>
          <w:p w14:paraId="0D60B477" w14:textId="466CB888"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192</w:t>
            </w:r>
          </w:p>
        </w:tc>
        <w:tc>
          <w:tcPr>
            <w:tcW w:w="1089" w:type="dxa"/>
            <w:hideMark/>
          </w:tcPr>
          <w:p w14:paraId="51F7FB8B" w14:textId="53F01C63"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3 x 3</w:t>
            </w:r>
          </w:p>
        </w:tc>
        <w:tc>
          <w:tcPr>
            <w:tcW w:w="1073" w:type="dxa"/>
            <w:hideMark/>
          </w:tcPr>
          <w:p w14:paraId="3179D3D2" w14:textId="3D7DD9C8"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c>
          <w:tcPr>
            <w:tcW w:w="1262" w:type="dxa"/>
            <w:hideMark/>
          </w:tcPr>
          <w:p w14:paraId="29BFEE57" w14:textId="2018A300"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c>
          <w:tcPr>
            <w:tcW w:w="1212" w:type="dxa"/>
            <w:hideMark/>
          </w:tcPr>
          <w:p w14:paraId="43274B48" w14:textId="6C320C91"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w:t>
            </w:r>
          </w:p>
        </w:tc>
      </w:tr>
      <w:tr w:rsidR="005F22F3" w:rsidRPr="005F22F3" w14:paraId="711651CD" w14:textId="77777777" w:rsidTr="002B0C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0571D482" w14:textId="43C64469" w:rsidR="002D27C1" w:rsidRPr="005F22F3" w:rsidRDefault="002D27C1" w:rsidP="001F0D81">
            <w:pPr>
              <w:rPr>
                <w:b w:val="0"/>
                <w:bCs w:val="0"/>
                <w:sz w:val="20"/>
                <w:lang w:val="en-ID"/>
              </w:rPr>
            </w:pPr>
            <w:r w:rsidRPr="005F22F3">
              <w:rPr>
                <w:b w:val="0"/>
                <w:bCs w:val="0"/>
                <w:sz w:val="20"/>
                <w:lang w:val="en-ID"/>
              </w:rPr>
              <w:t>Layer 7 Max pooling layer + Average pooling layer </w:t>
            </w:r>
          </w:p>
        </w:tc>
        <w:tc>
          <w:tcPr>
            <w:tcW w:w="1150" w:type="dxa"/>
            <w:hideMark/>
          </w:tcPr>
          <w:p w14:paraId="7AF23206" w14:textId="57190126"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192</w:t>
            </w:r>
          </w:p>
        </w:tc>
        <w:tc>
          <w:tcPr>
            <w:tcW w:w="1150" w:type="dxa"/>
            <w:hideMark/>
          </w:tcPr>
          <w:p w14:paraId="3876163A" w14:textId="754DECFD"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192</w:t>
            </w:r>
          </w:p>
        </w:tc>
        <w:tc>
          <w:tcPr>
            <w:tcW w:w="1089" w:type="dxa"/>
            <w:hideMark/>
          </w:tcPr>
          <w:p w14:paraId="253F8743" w14:textId="49898C1D"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2 x 2</w:t>
            </w:r>
          </w:p>
        </w:tc>
        <w:tc>
          <w:tcPr>
            <w:tcW w:w="1073" w:type="dxa"/>
            <w:hideMark/>
          </w:tcPr>
          <w:p w14:paraId="1134E72A" w14:textId="3CD10515"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2</w:t>
            </w:r>
          </w:p>
        </w:tc>
        <w:tc>
          <w:tcPr>
            <w:tcW w:w="1262" w:type="dxa"/>
            <w:hideMark/>
          </w:tcPr>
          <w:p w14:paraId="3594F739" w14:textId="39BCDA95"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0</w:t>
            </w:r>
          </w:p>
        </w:tc>
        <w:tc>
          <w:tcPr>
            <w:tcW w:w="1212" w:type="dxa"/>
            <w:hideMark/>
          </w:tcPr>
          <w:p w14:paraId="2EDD0BB1" w14:textId="1D1A6BCF"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w:t>
            </w:r>
          </w:p>
        </w:tc>
      </w:tr>
      <w:tr w:rsidR="005F22F3" w:rsidRPr="005F22F3" w14:paraId="7038948E" w14:textId="77777777" w:rsidTr="002B0C2C">
        <w:trPr>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2789339A" w14:textId="178913E7" w:rsidR="002D27C1" w:rsidRPr="005F22F3" w:rsidRDefault="002D27C1" w:rsidP="001F0D81">
            <w:pPr>
              <w:rPr>
                <w:b w:val="0"/>
                <w:bCs w:val="0"/>
                <w:sz w:val="20"/>
                <w:lang w:val="en-ID"/>
              </w:rPr>
            </w:pPr>
            <w:r w:rsidRPr="005F22F3">
              <w:rPr>
                <w:b w:val="0"/>
                <w:bCs w:val="0"/>
                <w:sz w:val="20"/>
                <w:lang w:val="en-ID"/>
              </w:rPr>
              <w:t>Layer 8 Residual block MFM </w:t>
            </w:r>
          </w:p>
        </w:tc>
        <w:tc>
          <w:tcPr>
            <w:tcW w:w="1150" w:type="dxa"/>
            <w:hideMark/>
          </w:tcPr>
          <w:p w14:paraId="558D7336" w14:textId="19A6AA56"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192</w:t>
            </w:r>
          </w:p>
        </w:tc>
        <w:tc>
          <w:tcPr>
            <w:tcW w:w="1150" w:type="dxa"/>
            <w:hideMark/>
          </w:tcPr>
          <w:p w14:paraId="2E89C5CB" w14:textId="29E15952"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192</w:t>
            </w:r>
          </w:p>
        </w:tc>
        <w:tc>
          <w:tcPr>
            <w:tcW w:w="1089" w:type="dxa"/>
            <w:hideMark/>
          </w:tcPr>
          <w:p w14:paraId="7675DB27" w14:textId="452C5B7B"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3 x 3</w:t>
            </w:r>
          </w:p>
        </w:tc>
        <w:tc>
          <w:tcPr>
            <w:tcW w:w="1073" w:type="dxa"/>
            <w:hideMark/>
          </w:tcPr>
          <w:p w14:paraId="22656247" w14:textId="51BE5C78"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c>
          <w:tcPr>
            <w:tcW w:w="1262" w:type="dxa"/>
            <w:hideMark/>
          </w:tcPr>
          <w:p w14:paraId="2678020E" w14:textId="0EEE38D2"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c>
          <w:tcPr>
            <w:tcW w:w="1212" w:type="dxa"/>
            <w:hideMark/>
          </w:tcPr>
          <w:p w14:paraId="64F398C4" w14:textId="64067FDE"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3</w:t>
            </w:r>
          </w:p>
        </w:tc>
      </w:tr>
      <w:tr w:rsidR="005F22F3" w:rsidRPr="005F22F3" w14:paraId="7F1E7FC2" w14:textId="77777777" w:rsidTr="002B0C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5A2F7DAF" w14:textId="3C0352D2" w:rsidR="002D27C1" w:rsidRPr="005F22F3" w:rsidRDefault="002D27C1" w:rsidP="001F0D81">
            <w:pPr>
              <w:rPr>
                <w:b w:val="0"/>
                <w:bCs w:val="0"/>
                <w:sz w:val="20"/>
                <w:lang w:val="en-ID"/>
              </w:rPr>
            </w:pPr>
            <w:r w:rsidRPr="005F22F3">
              <w:rPr>
                <w:b w:val="0"/>
                <w:bCs w:val="0"/>
                <w:sz w:val="20"/>
                <w:lang w:val="en-ID"/>
              </w:rPr>
              <w:lastRenderedPageBreak/>
              <w:t>Layer 9 MFM group </w:t>
            </w:r>
          </w:p>
        </w:tc>
        <w:tc>
          <w:tcPr>
            <w:tcW w:w="1150" w:type="dxa"/>
            <w:hideMark/>
          </w:tcPr>
          <w:p w14:paraId="6AF588ED" w14:textId="68644E99"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192</w:t>
            </w:r>
          </w:p>
        </w:tc>
        <w:tc>
          <w:tcPr>
            <w:tcW w:w="1150" w:type="dxa"/>
            <w:hideMark/>
          </w:tcPr>
          <w:p w14:paraId="6892CA95" w14:textId="6B283373"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128</w:t>
            </w:r>
          </w:p>
        </w:tc>
        <w:tc>
          <w:tcPr>
            <w:tcW w:w="1089" w:type="dxa"/>
            <w:hideMark/>
          </w:tcPr>
          <w:p w14:paraId="627291EA" w14:textId="004AA3E3"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3 x 3</w:t>
            </w:r>
          </w:p>
        </w:tc>
        <w:tc>
          <w:tcPr>
            <w:tcW w:w="1073" w:type="dxa"/>
            <w:hideMark/>
          </w:tcPr>
          <w:p w14:paraId="6054AB67" w14:textId="4A7DFE86"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62" w:type="dxa"/>
            <w:hideMark/>
          </w:tcPr>
          <w:p w14:paraId="2B406FC0" w14:textId="5E9A4A53"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12" w:type="dxa"/>
            <w:hideMark/>
          </w:tcPr>
          <w:p w14:paraId="620BF0B7" w14:textId="60222CBD"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w:t>
            </w:r>
          </w:p>
        </w:tc>
      </w:tr>
      <w:tr w:rsidR="005F22F3" w:rsidRPr="005F22F3" w14:paraId="11736E9F" w14:textId="77777777" w:rsidTr="002B0C2C">
        <w:trPr>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49F01B7B" w14:textId="00CD31CE" w:rsidR="002D27C1" w:rsidRPr="005F22F3" w:rsidRDefault="002D27C1" w:rsidP="001F0D81">
            <w:pPr>
              <w:rPr>
                <w:b w:val="0"/>
                <w:bCs w:val="0"/>
                <w:sz w:val="20"/>
                <w:lang w:val="en-ID"/>
              </w:rPr>
            </w:pPr>
            <w:r w:rsidRPr="005F22F3">
              <w:rPr>
                <w:b w:val="0"/>
                <w:bCs w:val="0"/>
                <w:sz w:val="20"/>
                <w:lang w:val="en-ID"/>
              </w:rPr>
              <w:t>Layer 10 Residual block MFM </w:t>
            </w:r>
          </w:p>
        </w:tc>
        <w:tc>
          <w:tcPr>
            <w:tcW w:w="1150" w:type="dxa"/>
            <w:hideMark/>
          </w:tcPr>
          <w:p w14:paraId="1B5B14C1" w14:textId="1A1B3FA8"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128</w:t>
            </w:r>
          </w:p>
        </w:tc>
        <w:tc>
          <w:tcPr>
            <w:tcW w:w="1150" w:type="dxa"/>
            <w:hideMark/>
          </w:tcPr>
          <w:p w14:paraId="1037E624" w14:textId="2265C036"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128</w:t>
            </w:r>
          </w:p>
        </w:tc>
        <w:tc>
          <w:tcPr>
            <w:tcW w:w="1089" w:type="dxa"/>
            <w:hideMark/>
          </w:tcPr>
          <w:p w14:paraId="4B84A521" w14:textId="348BA997"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3 x 3</w:t>
            </w:r>
          </w:p>
        </w:tc>
        <w:tc>
          <w:tcPr>
            <w:tcW w:w="1073" w:type="dxa"/>
            <w:hideMark/>
          </w:tcPr>
          <w:p w14:paraId="3ABFC9B7" w14:textId="6CF5D4C1"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c>
          <w:tcPr>
            <w:tcW w:w="1262" w:type="dxa"/>
            <w:hideMark/>
          </w:tcPr>
          <w:p w14:paraId="6AAA4C71" w14:textId="2DEFD438"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w:t>
            </w:r>
          </w:p>
        </w:tc>
        <w:tc>
          <w:tcPr>
            <w:tcW w:w="1212" w:type="dxa"/>
            <w:hideMark/>
          </w:tcPr>
          <w:p w14:paraId="22437886" w14:textId="64AD3598"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4</w:t>
            </w:r>
          </w:p>
        </w:tc>
      </w:tr>
      <w:tr w:rsidR="005F22F3" w:rsidRPr="005F22F3" w14:paraId="64F92FF6" w14:textId="77777777" w:rsidTr="002B0C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6056692D" w14:textId="35CBF205" w:rsidR="002D27C1" w:rsidRPr="005F22F3" w:rsidRDefault="002D27C1" w:rsidP="001F0D81">
            <w:pPr>
              <w:rPr>
                <w:b w:val="0"/>
                <w:bCs w:val="0"/>
                <w:sz w:val="20"/>
                <w:lang w:val="en-ID"/>
              </w:rPr>
            </w:pPr>
            <w:r w:rsidRPr="005F22F3">
              <w:rPr>
                <w:b w:val="0"/>
                <w:bCs w:val="0"/>
                <w:sz w:val="20"/>
                <w:lang w:val="en-ID"/>
              </w:rPr>
              <w:t>Layer 11 MFM group </w:t>
            </w:r>
          </w:p>
        </w:tc>
        <w:tc>
          <w:tcPr>
            <w:tcW w:w="1150" w:type="dxa"/>
            <w:hideMark/>
          </w:tcPr>
          <w:p w14:paraId="6E0DD383" w14:textId="63EDEC79"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128</w:t>
            </w:r>
          </w:p>
        </w:tc>
        <w:tc>
          <w:tcPr>
            <w:tcW w:w="1150" w:type="dxa"/>
            <w:hideMark/>
          </w:tcPr>
          <w:p w14:paraId="23784593" w14:textId="3995B925"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128</w:t>
            </w:r>
          </w:p>
        </w:tc>
        <w:tc>
          <w:tcPr>
            <w:tcW w:w="1089" w:type="dxa"/>
            <w:hideMark/>
          </w:tcPr>
          <w:p w14:paraId="5811CAFA" w14:textId="3FEC9C74"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3 x 3</w:t>
            </w:r>
          </w:p>
        </w:tc>
        <w:tc>
          <w:tcPr>
            <w:tcW w:w="1073" w:type="dxa"/>
            <w:hideMark/>
          </w:tcPr>
          <w:p w14:paraId="3DA4C9F6" w14:textId="733AEA13"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3</w:t>
            </w:r>
          </w:p>
        </w:tc>
        <w:tc>
          <w:tcPr>
            <w:tcW w:w="1262" w:type="dxa"/>
            <w:hideMark/>
          </w:tcPr>
          <w:p w14:paraId="75E4C6D8" w14:textId="3632D63C"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w:t>
            </w:r>
          </w:p>
        </w:tc>
        <w:tc>
          <w:tcPr>
            <w:tcW w:w="1212" w:type="dxa"/>
            <w:hideMark/>
          </w:tcPr>
          <w:p w14:paraId="64AD3C8F" w14:textId="57519509" w:rsidR="002D27C1" w:rsidRPr="005F22F3" w:rsidRDefault="002D27C1" w:rsidP="00946B6F">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w:t>
            </w:r>
          </w:p>
        </w:tc>
      </w:tr>
      <w:tr w:rsidR="005F22F3" w:rsidRPr="005F22F3" w14:paraId="357F4124" w14:textId="77777777" w:rsidTr="002B0C2C">
        <w:trPr>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2E22BF5E" w14:textId="07C7AB19" w:rsidR="002D27C1" w:rsidRPr="005F22F3" w:rsidRDefault="002D27C1" w:rsidP="001F0D81">
            <w:pPr>
              <w:rPr>
                <w:b w:val="0"/>
                <w:bCs w:val="0"/>
                <w:sz w:val="20"/>
                <w:lang w:val="en-ID"/>
              </w:rPr>
            </w:pPr>
            <w:r w:rsidRPr="005F22F3">
              <w:rPr>
                <w:b w:val="0"/>
                <w:bCs w:val="0"/>
                <w:sz w:val="20"/>
                <w:lang w:val="en-ID"/>
              </w:rPr>
              <w:t>Layer 12 Max pooling layer + Average pooling layer </w:t>
            </w:r>
          </w:p>
        </w:tc>
        <w:tc>
          <w:tcPr>
            <w:tcW w:w="1150" w:type="dxa"/>
            <w:hideMark/>
          </w:tcPr>
          <w:p w14:paraId="06143ACA" w14:textId="6FCF60EB"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128</w:t>
            </w:r>
          </w:p>
        </w:tc>
        <w:tc>
          <w:tcPr>
            <w:tcW w:w="1150" w:type="dxa"/>
            <w:hideMark/>
          </w:tcPr>
          <w:p w14:paraId="51200F5B" w14:textId="01C611BC"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128</w:t>
            </w:r>
          </w:p>
        </w:tc>
        <w:tc>
          <w:tcPr>
            <w:tcW w:w="1089" w:type="dxa"/>
            <w:hideMark/>
          </w:tcPr>
          <w:p w14:paraId="55F9E3D5" w14:textId="26A2FE3D"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2 x 2</w:t>
            </w:r>
          </w:p>
        </w:tc>
        <w:tc>
          <w:tcPr>
            <w:tcW w:w="1073" w:type="dxa"/>
            <w:hideMark/>
          </w:tcPr>
          <w:p w14:paraId="6EA6510C" w14:textId="560032B1"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2</w:t>
            </w:r>
          </w:p>
        </w:tc>
        <w:tc>
          <w:tcPr>
            <w:tcW w:w="1262" w:type="dxa"/>
            <w:hideMark/>
          </w:tcPr>
          <w:p w14:paraId="7D801E0F" w14:textId="60A59A8C"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0</w:t>
            </w:r>
          </w:p>
        </w:tc>
        <w:tc>
          <w:tcPr>
            <w:tcW w:w="1212" w:type="dxa"/>
            <w:hideMark/>
          </w:tcPr>
          <w:p w14:paraId="370E2A73" w14:textId="4C26DC6D" w:rsidR="002D27C1" w:rsidRPr="005F22F3" w:rsidRDefault="002D27C1" w:rsidP="00946B6F">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w:t>
            </w:r>
          </w:p>
        </w:tc>
      </w:tr>
      <w:tr w:rsidR="005F22F3" w:rsidRPr="005F22F3" w14:paraId="1084188B" w14:textId="77777777" w:rsidTr="002B0C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14DDE6BC" w14:textId="77777777" w:rsidR="002D27C1" w:rsidRPr="005F22F3" w:rsidRDefault="002D27C1" w:rsidP="001F0D81">
            <w:pPr>
              <w:rPr>
                <w:b w:val="0"/>
                <w:bCs w:val="0"/>
                <w:sz w:val="20"/>
                <w:lang w:val="en-ID"/>
              </w:rPr>
            </w:pPr>
            <w:r w:rsidRPr="005F22F3">
              <w:rPr>
                <w:b w:val="0"/>
                <w:bCs w:val="0"/>
                <w:sz w:val="20"/>
                <w:lang w:val="en-ID"/>
              </w:rPr>
              <w:t>Flattened </w:t>
            </w:r>
          </w:p>
        </w:tc>
        <w:tc>
          <w:tcPr>
            <w:tcW w:w="1150" w:type="dxa"/>
            <w:hideMark/>
          </w:tcPr>
          <w:p w14:paraId="1FE964EF" w14:textId="09E32D33" w:rsidR="002D27C1" w:rsidRPr="005F22F3" w:rsidRDefault="002D27C1" w:rsidP="000234A5">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w:t>
            </w:r>
          </w:p>
        </w:tc>
        <w:tc>
          <w:tcPr>
            <w:tcW w:w="1150" w:type="dxa"/>
            <w:hideMark/>
          </w:tcPr>
          <w:p w14:paraId="57D1E5DC" w14:textId="6B49AAB5" w:rsidR="002D27C1" w:rsidRPr="005F22F3" w:rsidRDefault="002D27C1" w:rsidP="000234A5">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271360</w:t>
            </w:r>
          </w:p>
        </w:tc>
        <w:tc>
          <w:tcPr>
            <w:tcW w:w="4636" w:type="dxa"/>
            <w:gridSpan w:val="4"/>
            <w:hideMark/>
          </w:tcPr>
          <w:p w14:paraId="2A6C1C3D" w14:textId="0426CFE7" w:rsidR="002D27C1" w:rsidRPr="005F22F3" w:rsidRDefault="002D27C1" w:rsidP="000234A5">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w:t>
            </w:r>
          </w:p>
        </w:tc>
      </w:tr>
      <w:tr w:rsidR="005F22F3" w:rsidRPr="005F22F3" w14:paraId="76F83E41" w14:textId="77777777" w:rsidTr="002B0C2C">
        <w:trPr>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58852659" w14:textId="77777777" w:rsidR="002D27C1" w:rsidRPr="005F22F3" w:rsidRDefault="002D27C1" w:rsidP="001F0D81">
            <w:pPr>
              <w:rPr>
                <w:b w:val="0"/>
                <w:bCs w:val="0"/>
                <w:sz w:val="20"/>
                <w:lang w:val="en-ID"/>
              </w:rPr>
            </w:pPr>
            <w:r w:rsidRPr="005F22F3">
              <w:rPr>
                <w:b w:val="0"/>
                <w:bCs w:val="0"/>
                <w:sz w:val="20"/>
                <w:lang w:val="en-ID"/>
              </w:rPr>
              <w:t>Fully Connected Neural Network </w:t>
            </w:r>
          </w:p>
        </w:tc>
        <w:tc>
          <w:tcPr>
            <w:tcW w:w="1150" w:type="dxa"/>
            <w:hideMark/>
          </w:tcPr>
          <w:p w14:paraId="071D0E5C" w14:textId="600284FE" w:rsidR="002D27C1" w:rsidRPr="005F22F3" w:rsidRDefault="002D27C1" w:rsidP="000234A5">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271360</w:t>
            </w:r>
          </w:p>
        </w:tc>
        <w:tc>
          <w:tcPr>
            <w:tcW w:w="1150" w:type="dxa"/>
            <w:hideMark/>
          </w:tcPr>
          <w:p w14:paraId="00BC93BA" w14:textId="5BB4E754" w:rsidR="002D27C1" w:rsidRPr="005F22F3" w:rsidRDefault="002D27C1" w:rsidP="000234A5">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1024</w:t>
            </w:r>
          </w:p>
        </w:tc>
        <w:tc>
          <w:tcPr>
            <w:tcW w:w="4636" w:type="dxa"/>
            <w:gridSpan w:val="4"/>
            <w:hideMark/>
          </w:tcPr>
          <w:p w14:paraId="5D7BF1CD" w14:textId="461B604D" w:rsidR="002D27C1" w:rsidRPr="005F22F3" w:rsidRDefault="002D27C1" w:rsidP="000234A5">
            <w:pPr>
              <w:ind w:firstLine="284"/>
              <w:jc w:val="center"/>
              <w:cnfStyle w:val="000000000000" w:firstRow="0" w:lastRow="0" w:firstColumn="0" w:lastColumn="0" w:oddVBand="0" w:evenVBand="0" w:oddHBand="0" w:evenHBand="0" w:firstRowFirstColumn="0" w:firstRowLastColumn="0" w:lastRowFirstColumn="0" w:lastRowLastColumn="0"/>
              <w:rPr>
                <w:sz w:val="20"/>
                <w:lang w:val="en-ID"/>
              </w:rPr>
            </w:pPr>
            <w:r w:rsidRPr="005F22F3">
              <w:rPr>
                <w:sz w:val="20"/>
                <w:lang w:val="en-ID"/>
              </w:rPr>
              <w:t>-</w:t>
            </w:r>
          </w:p>
        </w:tc>
      </w:tr>
      <w:tr w:rsidR="005F22F3" w:rsidRPr="005F22F3" w14:paraId="3DA71389" w14:textId="77777777" w:rsidTr="002B0C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43C3D3BE" w14:textId="77777777" w:rsidR="002D27C1" w:rsidRPr="005F22F3" w:rsidRDefault="002D27C1" w:rsidP="007D465D">
            <w:pPr>
              <w:rPr>
                <w:b w:val="0"/>
                <w:bCs w:val="0"/>
                <w:sz w:val="20"/>
                <w:lang w:val="en-ID"/>
              </w:rPr>
            </w:pPr>
            <w:r w:rsidRPr="005F22F3">
              <w:rPr>
                <w:b w:val="0"/>
                <w:bCs w:val="0"/>
                <w:sz w:val="20"/>
                <w:lang w:val="en-ID"/>
              </w:rPr>
              <w:t>Fully Connected Neural Network </w:t>
            </w:r>
          </w:p>
        </w:tc>
        <w:tc>
          <w:tcPr>
            <w:tcW w:w="1150" w:type="dxa"/>
            <w:hideMark/>
          </w:tcPr>
          <w:p w14:paraId="4A9F052D" w14:textId="5FFEFA8C" w:rsidR="002D27C1" w:rsidRPr="005F22F3" w:rsidRDefault="002D27C1" w:rsidP="000234A5">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1024</w:t>
            </w:r>
          </w:p>
        </w:tc>
        <w:tc>
          <w:tcPr>
            <w:tcW w:w="1150" w:type="dxa"/>
            <w:hideMark/>
          </w:tcPr>
          <w:p w14:paraId="5196716E" w14:textId="53DEB622" w:rsidR="002D27C1" w:rsidRPr="005F22F3" w:rsidRDefault="002D27C1" w:rsidP="000234A5">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15</w:t>
            </w:r>
          </w:p>
        </w:tc>
        <w:tc>
          <w:tcPr>
            <w:tcW w:w="4636" w:type="dxa"/>
            <w:gridSpan w:val="4"/>
            <w:hideMark/>
          </w:tcPr>
          <w:p w14:paraId="138A59E3" w14:textId="21FE180F" w:rsidR="002D27C1" w:rsidRPr="005F22F3" w:rsidRDefault="002D27C1" w:rsidP="000234A5">
            <w:pPr>
              <w:ind w:firstLine="284"/>
              <w:jc w:val="center"/>
              <w:cnfStyle w:val="000000100000" w:firstRow="0" w:lastRow="0" w:firstColumn="0" w:lastColumn="0" w:oddVBand="0" w:evenVBand="0" w:oddHBand="1" w:evenHBand="0" w:firstRowFirstColumn="0" w:firstRowLastColumn="0" w:lastRowFirstColumn="0" w:lastRowLastColumn="0"/>
              <w:rPr>
                <w:sz w:val="20"/>
                <w:lang w:val="en-ID"/>
              </w:rPr>
            </w:pPr>
            <w:r w:rsidRPr="005F22F3">
              <w:rPr>
                <w:sz w:val="20"/>
                <w:lang w:val="en-ID"/>
              </w:rPr>
              <w:t>-</w:t>
            </w:r>
          </w:p>
        </w:tc>
      </w:tr>
    </w:tbl>
    <w:p w14:paraId="11705D45" w14:textId="77777777" w:rsidR="003D6B3C" w:rsidRPr="005F22F3" w:rsidRDefault="003D6B3C" w:rsidP="003D6B3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450"/>
      </w:tblGrid>
      <w:tr w:rsidR="005F22F3" w:rsidRPr="005F22F3" w14:paraId="16C389D4" w14:textId="77777777" w:rsidTr="00C41070">
        <w:tc>
          <w:tcPr>
            <w:tcW w:w="13462" w:type="dxa"/>
          </w:tcPr>
          <w:p w14:paraId="1EB6D50B" w14:textId="77777777" w:rsidR="003D6B3C" w:rsidRPr="005F22F3" w:rsidRDefault="003D6B3C" w:rsidP="00C41070">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max⁡</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m:oMathPara>
          </w:p>
        </w:tc>
        <w:tc>
          <w:tcPr>
            <w:tcW w:w="425" w:type="dxa"/>
          </w:tcPr>
          <w:p w14:paraId="6717CA94" w14:textId="211A0652" w:rsidR="003D6B3C" w:rsidRPr="005F22F3" w:rsidRDefault="003D6B3C" w:rsidP="00C41070">
            <w:pPr>
              <w:pStyle w:val="Caption"/>
              <w:jc w:val="right"/>
              <w:rPr>
                <w:rFonts w:ascii="Times New Roman" w:hAnsi="Times New Roman" w:cs="Times New Roman"/>
                <w:color w:val="auto"/>
                <w:sz w:val="20"/>
                <w:szCs w:val="20"/>
              </w:rPr>
            </w:pPr>
            <w:bookmarkStart w:id="2" w:name="_Ref203504521"/>
            <w:r w:rsidRPr="005F22F3">
              <w:rPr>
                <w:rFonts w:ascii="Times New Roman" w:hAnsi="Times New Roman" w:cs="Times New Roman"/>
                <w:color w:val="auto"/>
                <w:sz w:val="20"/>
                <w:szCs w:val="20"/>
              </w:rPr>
              <w:t>(</w:t>
            </w:r>
            <w:r w:rsidRPr="005F22F3">
              <w:rPr>
                <w:rFonts w:ascii="Times New Roman" w:hAnsi="Times New Roman" w:cs="Times New Roman"/>
                <w:color w:val="auto"/>
                <w:sz w:val="20"/>
                <w:szCs w:val="20"/>
              </w:rPr>
              <w:fldChar w:fldCharType="begin"/>
            </w:r>
            <w:r w:rsidRPr="005F22F3">
              <w:rPr>
                <w:rFonts w:ascii="Times New Roman" w:hAnsi="Times New Roman" w:cs="Times New Roman"/>
                <w:color w:val="auto"/>
                <w:sz w:val="20"/>
                <w:szCs w:val="20"/>
              </w:rPr>
              <w:instrText xml:space="preserve"> SEQ _ \* ARABIC </w:instrText>
            </w:r>
            <w:r w:rsidRPr="005F22F3">
              <w:rPr>
                <w:rFonts w:ascii="Times New Roman" w:hAnsi="Times New Roman" w:cs="Times New Roman"/>
                <w:color w:val="auto"/>
                <w:sz w:val="20"/>
                <w:szCs w:val="20"/>
              </w:rPr>
              <w:fldChar w:fldCharType="separate"/>
            </w:r>
            <w:r w:rsidR="004C0E81">
              <w:rPr>
                <w:rFonts w:ascii="Times New Roman" w:hAnsi="Times New Roman" w:cs="Times New Roman"/>
                <w:noProof/>
                <w:color w:val="auto"/>
                <w:sz w:val="20"/>
                <w:szCs w:val="20"/>
              </w:rPr>
              <w:t>1</w:t>
            </w:r>
            <w:r w:rsidRPr="005F22F3">
              <w:rPr>
                <w:rFonts w:ascii="Times New Roman" w:hAnsi="Times New Roman" w:cs="Times New Roman"/>
                <w:noProof/>
                <w:color w:val="auto"/>
                <w:sz w:val="20"/>
                <w:szCs w:val="20"/>
              </w:rPr>
              <w:fldChar w:fldCharType="end"/>
            </w:r>
            <w:r w:rsidRPr="005F22F3">
              <w:rPr>
                <w:rFonts w:ascii="Times New Roman" w:hAnsi="Times New Roman" w:cs="Times New Roman"/>
                <w:color w:val="auto"/>
                <w:sz w:val="20"/>
                <w:szCs w:val="20"/>
              </w:rPr>
              <w:t>)</w:t>
            </w:r>
            <w:bookmarkEnd w:id="2"/>
          </w:p>
        </w:tc>
      </w:tr>
    </w:tbl>
    <w:p w14:paraId="668B395E" w14:textId="68EA90F6" w:rsidR="003D6B3C" w:rsidRPr="005F22F3" w:rsidRDefault="003D6B3C" w:rsidP="003D6B3C">
      <w:pPr>
        <w:ind w:firstLine="284"/>
        <w:jc w:val="both"/>
        <w:rPr>
          <w:sz w:val="20"/>
        </w:rPr>
      </w:pPr>
      <w:r w:rsidRPr="005F22F3">
        <w:rPr>
          <w:sz w:val="20"/>
        </w:rPr>
        <w:t xml:space="preserve">The second AI architecture model used for comparison in this study is </w:t>
      </w:r>
      <w:proofErr w:type="spellStart"/>
      <w:r w:rsidRPr="005F22F3">
        <w:rPr>
          <w:sz w:val="20"/>
        </w:rPr>
        <w:t>SqueezeNet</w:t>
      </w:r>
      <w:proofErr w:type="spellEnd"/>
      <w:r w:rsidRPr="005F22F3">
        <w:rPr>
          <w:sz w:val="20"/>
        </w:rPr>
        <w:t xml:space="preserve">. In a previous experiment, it achieved an accuracy of 99.92% </w:t>
      </w:r>
      <w:sdt>
        <w:sdtPr>
          <w:rPr>
            <w:sz w:val="20"/>
          </w:rPr>
          <w:tag w:val="MENDELEY_CITATION_v3_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"/>
          <w:id w:val="-2145416796"/>
          <w:placeholder>
            <w:docPart w:val="D87EA9A61F164FE79A62005A3613E4DB"/>
          </w:placeholder>
        </w:sdtPr>
        <w:sdtEndPr/>
        <w:sdtContent>
          <w:r w:rsidR="000D5153" w:rsidRPr="005F22F3">
            <w:rPr>
              <w:sz w:val="20"/>
            </w:rPr>
            <w:t>[3]</w:t>
          </w:r>
        </w:sdtContent>
      </w:sdt>
      <w:r w:rsidRPr="005F22F3">
        <w:rPr>
          <w:sz w:val="20"/>
        </w:rPr>
        <w:t xml:space="preserve">. A slight modification was also attempted by setting the input resolution to 320 x 426 pixels, which influenced the number of features output by </w:t>
      </w:r>
      <w:proofErr w:type="spellStart"/>
      <w:r w:rsidRPr="005F22F3">
        <w:rPr>
          <w:sz w:val="20"/>
        </w:rPr>
        <w:t>SqueezeNet</w:t>
      </w:r>
      <w:proofErr w:type="spellEnd"/>
      <w:r w:rsidRPr="005F22F3">
        <w:rPr>
          <w:sz w:val="20"/>
        </w:rPr>
        <w:t xml:space="preserve"> to 1000 feature vectors. The output was then fed into a fully connected neural network layer with 15 outputs representing the number of classes that match the number of classes in the Plant Village dataset. </w:t>
      </w:r>
    </w:p>
    <w:p w14:paraId="0624C390" w14:textId="5B2C6F0A" w:rsidR="003D6B3C" w:rsidRPr="005F22F3" w:rsidRDefault="003D6B3C" w:rsidP="003D6B3C">
      <w:pPr>
        <w:ind w:firstLine="284"/>
        <w:jc w:val="both"/>
        <w:rPr>
          <w:sz w:val="20"/>
        </w:rPr>
      </w:pPr>
      <w:r w:rsidRPr="005F22F3">
        <w:rPr>
          <w:sz w:val="20"/>
        </w:rPr>
        <w:t xml:space="preserve">This study used the Plant Village dataset </w:t>
      </w:r>
      <w:sdt>
        <w:sdtPr>
          <w:rPr>
            <w:sz w:val="20"/>
          </w:rPr>
          <w:tag w:val="MENDELEY_CITATION_v3_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"/>
          <w:id w:val="2114936427"/>
          <w:placeholder>
            <w:docPart w:val="DB5ECADB35DA4599AB0BDA70BE95A294"/>
          </w:placeholder>
        </w:sdtPr>
        <w:sdtEndPr/>
        <w:sdtContent>
          <w:r w:rsidR="000D5153" w:rsidRPr="005F22F3">
            <w:rPr>
              <w:sz w:val="20"/>
            </w:rPr>
            <w:t>[19]</w:t>
          </w:r>
        </w:sdtContent>
      </w:sdt>
      <w:r w:rsidRPr="005F22F3">
        <w:rPr>
          <w:sz w:val="20"/>
        </w:rPr>
        <w:t xml:space="preserve">. The Plant Village dataset is available on their official website at plantvillage.psu.edu </w:t>
      </w:r>
      <w:sdt>
        <w:sdtPr>
          <w:rPr>
            <w:sz w:val="20"/>
          </w:rPr>
          <w:tag w:val="MENDELEY_CITATION_v3_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"/>
          <w:id w:val="949592281"/>
          <w:placeholder>
            <w:docPart w:val="1D88E249031341B099AD2E4F7E4ED9DA"/>
          </w:placeholder>
        </w:sdtPr>
        <w:sdtEndPr/>
        <w:sdtContent>
          <w:r w:rsidR="000D5153" w:rsidRPr="005F22F3">
            <w:rPr>
              <w:sz w:val="20"/>
            </w:rPr>
            <w:t>[7]</w:t>
          </w:r>
        </w:sdtContent>
      </w:sdt>
      <w:r w:rsidRPr="005F22F3">
        <w:rPr>
          <w:sz w:val="20"/>
        </w:rPr>
        <w:t xml:space="preserve">. In leaf disease identification using computer vision, particularly image classification based on a deep learning architecture, the Plant Village dataset is one of the most famous datasets used for training AI model and reference in recent research </w:t>
      </w:r>
      <w:sdt>
        <w:sdtPr>
          <w:rPr>
            <w:sz w:val="20"/>
          </w:rPr>
          <w:tag w:val="MENDELEY_CITATION_v3_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"/>
          <w:id w:val="1379287100"/>
          <w:placeholder>
            <w:docPart w:val="A0BD3BD27C3540C6AE851FB200B63BC5"/>
          </w:placeholder>
        </w:sdtPr>
        <w:sdtEndPr/>
        <w:sdtContent>
          <w:r w:rsidR="000D5153" w:rsidRPr="005F22F3">
            <w:rPr>
              <w:sz w:val="20"/>
            </w:rPr>
            <w:t>[20]</w:t>
          </w:r>
        </w:sdtContent>
      </w:sdt>
      <w:sdt>
        <w:sdtPr>
          <w:rPr>
            <w:sz w:val="20"/>
          </w:rPr>
          <w:tag w:val="MENDELEY_CITATION_v3_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"/>
          <w:id w:val="-1050305742"/>
          <w:placeholder>
            <w:docPart w:val="7B13395E19E54A61B20C0B3818A724A3"/>
          </w:placeholder>
        </w:sdtPr>
        <w:sdtEndPr/>
        <w:sdtContent>
          <w:r w:rsidR="000D5153" w:rsidRPr="005F22F3">
            <w:rPr>
              <w:sz w:val="20"/>
            </w:rPr>
            <w:t>[5]</w:t>
          </w:r>
        </w:sdtContent>
      </w:sdt>
      <w:sdt>
        <w:sdtPr>
          <w:rPr>
            <w:sz w:val="20"/>
          </w:rPr>
          <w:tag w:val="MENDELEY_CITATION_v3_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"/>
          <w:id w:val="-1237009633"/>
          <w:placeholder>
            <w:docPart w:val="4C98B08F25F949D6B00CF4FB5B33E2F5"/>
          </w:placeholder>
        </w:sdtPr>
        <w:sdtEndPr/>
        <w:sdtContent>
          <w:r w:rsidR="000D5153" w:rsidRPr="005F22F3">
            <w:rPr>
              <w:sz w:val="20"/>
            </w:rPr>
            <w:t>[21]</w:t>
          </w:r>
        </w:sdtContent>
      </w:sdt>
      <w:sdt>
        <w:sdtPr>
          <w:rPr>
            <w:sz w:val="20"/>
          </w:rPr>
          <w:tag w:val="MENDELEY_CITATION_v3_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"/>
          <w:id w:val="2106305104"/>
          <w:placeholder>
            <w:docPart w:val="CB2CEAD31D524FADA8354E5932BE6987"/>
          </w:placeholder>
        </w:sdtPr>
        <w:sdtEndPr/>
        <w:sdtContent>
          <w:r w:rsidR="000D5153" w:rsidRPr="005F22F3">
            <w:rPr>
              <w:sz w:val="20"/>
            </w:rPr>
            <w:t>[1]</w:t>
          </w:r>
        </w:sdtContent>
      </w:sdt>
      <w:r w:rsidRPr="005F22F3">
        <w:rPr>
          <w:sz w:val="20"/>
        </w:rPr>
        <w:t xml:space="preserve">. This dataset contains square images with a resolution of 256 x 256 pixels, captured under </w:t>
      </w:r>
      <w:r w:rsidR="001445C0" w:rsidRPr="005F22F3">
        <w:rPr>
          <w:sz w:val="20"/>
        </w:rPr>
        <w:t xml:space="preserve">highly </w:t>
      </w:r>
      <w:r w:rsidRPr="005F22F3">
        <w:rPr>
          <w:sz w:val="20"/>
        </w:rPr>
        <w:t>controlled</w:t>
      </w:r>
      <w:r w:rsidR="001445C0" w:rsidRPr="005F22F3">
        <w:rPr>
          <w:sz w:val="20"/>
        </w:rPr>
        <w:t xml:space="preserve"> laboratory</w:t>
      </w:r>
      <w:r w:rsidRPr="005F22F3">
        <w:rPr>
          <w:sz w:val="20"/>
        </w:rPr>
        <w:t xml:space="preserve"> conditions. For example, each image contains only one leaf, which is positioned in the middle. The dataset contains three different leaf crops: leaf pepper, potato, and tomato. The total number of images in the dataset is 20.638. The number of leaf images for each subclass is not balanced. The detail class name and number of images for each class can be seen in </w:t>
      </w:r>
      <w:r w:rsidRPr="005F22F3">
        <w:rPr>
          <w:sz w:val="20"/>
        </w:rPr>
        <w:fldChar w:fldCharType="begin"/>
      </w:r>
      <w:r w:rsidRPr="005F22F3">
        <w:rPr>
          <w:sz w:val="20"/>
        </w:rPr>
        <w:instrText xml:space="preserve"> REF _Ref203369009 \h  \* MERGEFORMAT </w:instrText>
      </w:r>
      <w:r w:rsidRPr="005F22F3">
        <w:rPr>
          <w:sz w:val="20"/>
        </w:rPr>
      </w:r>
      <w:r w:rsidRPr="005F22F3">
        <w:rPr>
          <w:sz w:val="20"/>
        </w:rPr>
        <w:fldChar w:fldCharType="separate"/>
      </w:r>
      <w:r w:rsidR="004C0E81" w:rsidRPr="004C0E81">
        <w:rPr>
          <w:sz w:val="20"/>
        </w:rPr>
        <w:t xml:space="preserve">TABLE </w:t>
      </w:r>
      <w:r w:rsidR="004C0E81" w:rsidRPr="004C0E81">
        <w:rPr>
          <w:noProof/>
          <w:sz w:val="20"/>
        </w:rPr>
        <w:t>2</w:t>
      </w:r>
      <w:r w:rsidRPr="005F22F3">
        <w:rPr>
          <w:sz w:val="20"/>
        </w:rPr>
        <w:fldChar w:fldCharType="end"/>
      </w:r>
      <w:r w:rsidRPr="005F22F3">
        <w:rPr>
          <w:sz w:val="20"/>
        </w:rPr>
        <w:t>.</w:t>
      </w:r>
    </w:p>
    <w:p w14:paraId="4B6F1AD1" w14:textId="77777777" w:rsidR="003D6B3C" w:rsidRPr="005F22F3" w:rsidRDefault="003D6B3C" w:rsidP="003D6B3C">
      <w:pPr>
        <w:rPr>
          <w:lang w:val="en-ID"/>
        </w:rPr>
      </w:pPr>
    </w:p>
    <w:p w14:paraId="0064A3EA" w14:textId="5E38174C" w:rsidR="003D6B3C" w:rsidRPr="005F22F3" w:rsidRDefault="003D6B3C" w:rsidP="003D6B3C">
      <w:pPr>
        <w:pStyle w:val="Caption"/>
        <w:keepNext/>
        <w:spacing w:after="0"/>
        <w:rPr>
          <w:rFonts w:ascii="Times New Roman" w:hAnsi="Times New Roman" w:cs="Times New Roman"/>
          <w:color w:val="auto"/>
        </w:rPr>
      </w:pPr>
      <w:bookmarkStart w:id="3" w:name="_Ref203369009"/>
      <w:r w:rsidRPr="005F22F3">
        <w:rPr>
          <w:rFonts w:ascii="Times New Roman" w:hAnsi="Times New Roman" w:cs="Times New Roman"/>
          <w:color w:val="auto"/>
        </w:rPr>
        <w:t xml:space="preserve">TABLE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TABLE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2</w:t>
      </w:r>
      <w:r w:rsidRPr="005F22F3">
        <w:rPr>
          <w:rFonts w:ascii="Times New Roman" w:hAnsi="Times New Roman" w:cs="Times New Roman"/>
          <w:noProof/>
          <w:color w:val="auto"/>
        </w:rPr>
        <w:fldChar w:fldCharType="end"/>
      </w:r>
      <w:bookmarkEnd w:id="3"/>
      <w:r w:rsidRPr="005F22F3">
        <w:rPr>
          <w:rFonts w:ascii="Times New Roman" w:hAnsi="Times New Roman" w:cs="Times New Roman"/>
          <w:color w:val="auto"/>
        </w:rPr>
        <w:t xml:space="preserve">. </w:t>
      </w:r>
      <w:r w:rsidRPr="005F22F3">
        <w:rPr>
          <w:rFonts w:ascii="Times New Roman" w:hAnsi="Times New Roman" w:cs="Times New Roman"/>
          <w:b w:val="0"/>
          <w:bCs/>
          <w:color w:val="auto"/>
        </w:rPr>
        <w:t>Details of the class name and the number of images provided by the Plant Village dataset for each class.</w:t>
      </w:r>
    </w:p>
    <w:tbl>
      <w:tblPr>
        <w:tblStyle w:val="PlainTable2"/>
        <w:tblW w:w="0" w:type="auto"/>
        <w:jc w:val="center"/>
        <w:tblLook w:val="04A0" w:firstRow="1" w:lastRow="0" w:firstColumn="1" w:lastColumn="0" w:noHBand="0" w:noVBand="1"/>
      </w:tblPr>
      <w:tblGrid>
        <w:gridCol w:w="2938"/>
        <w:gridCol w:w="1883"/>
      </w:tblGrid>
      <w:tr w:rsidR="005F22F3" w:rsidRPr="005F22F3" w14:paraId="6AF9C051" w14:textId="77777777" w:rsidTr="00C410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4C24AC6A" w14:textId="77777777" w:rsidR="006F71A9" w:rsidRPr="005F22F3" w:rsidRDefault="006F71A9" w:rsidP="00C41070">
            <w:pPr>
              <w:jc w:val="center"/>
              <w:rPr>
                <w:b w:val="0"/>
                <w:bCs w:val="0"/>
                <w:sz w:val="18"/>
                <w:szCs w:val="18"/>
              </w:rPr>
            </w:pPr>
            <w:bookmarkStart w:id="4" w:name="_Hlk203536140"/>
            <w:r w:rsidRPr="005F22F3">
              <w:rPr>
                <w:sz w:val="18"/>
                <w:szCs w:val="18"/>
              </w:rPr>
              <w:t>Class name</w:t>
            </w:r>
          </w:p>
        </w:tc>
        <w:tc>
          <w:tcPr>
            <w:tcW w:w="1883" w:type="dxa"/>
          </w:tcPr>
          <w:p w14:paraId="35F74AB5" w14:textId="77777777" w:rsidR="006F71A9" w:rsidRPr="005F22F3" w:rsidRDefault="006F71A9"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Number of images</w:t>
            </w:r>
          </w:p>
        </w:tc>
      </w:tr>
      <w:tr w:rsidR="005F22F3" w:rsidRPr="005F22F3" w14:paraId="0E68FB82"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0A53D6F8" w14:textId="77777777" w:rsidR="006F71A9" w:rsidRPr="005F22F3" w:rsidRDefault="006F71A9" w:rsidP="00C41070">
            <w:pPr>
              <w:rPr>
                <w:b w:val="0"/>
                <w:bCs w:val="0"/>
                <w:sz w:val="20"/>
              </w:rPr>
            </w:pPr>
            <w:r w:rsidRPr="005F22F3">
              <w:rPr>
                <w:b w:val="0"/>
                <w:bCs w:val="0"/>
                <w:sz w:val="20"/>
              </w:rPr>
              <w:t>Tomato yellow leaf curl virus</w:t>
            </w:r>
          </w:p>
        </w:tc>
        <w:tc>
          <w:tcPr>
            <w:tcW w:w="1883" w:type="dxa"/>
          </w:tcPr>
          <w:p w14:paraId="4D6A9F2A" w14:textId="77777777" w:rsidR="006F71A9" w:rsidRPr="005F22F3" w:rsidRDefault="006F71A9"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3208</w:t>
            </w:r>
          </w:p>
        </w:tc>
      </w:tr>
      <w:tr w:rsidR="005F22F3" w:rsidRPr="005F22F3" w14:paraId="625D709A"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6C855742" w14:textId="77777777" w:rsidR="006F71A9" w:rsidRPr="005F22F3" w:rsidRDefault="006F71A9" w:rsidP="00C41070">
            <w:pPr>
              <w:rPr>
                <w:b w:val="0"/>
                <w:bCs w:val="0"/>
                <w:sz w:val="20"/>
              </w:rPr>
            </w:pPr>
            <w:r w:rsidRPr="005F22F3">
              <w:rPr>
                <w:b w:val="0"/>
                <w:bCs w:val="0"/>
                <w:sz w:val="20"/>
              </w:rPr>
              <w:t>Tomato target spot</w:t>
            </w:r>
          </w:p>
        </w:tc>
        <w:tc>
          <w:tcPr>
            <w:tcW w:w="1883" w:type="dxa"/>
          </w:tcPr>
          <w:p w14:paraId="52715F2F" w14:textId="77777777" w:rsidR="006F71A9" w:rsidRPr="005F22F3" w:rsidRDefault="006F71A9"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1404</w:t>
            </w:r>
          </w:p>
        </w:tc>
      </w:tr>
      <w:tr w:rsidR="005F22F3" w:rsidRPr="005F22F3" w14:paraId="57A16AB1"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35B5BEAE" w14:textId="77777777" w:rsidR="006F71A9" w:rsidRPr="005F22F3" w:rsidRDefault="006F71A9" w:rsidP="00C41070">
            <w:pPr>
              <w:rPr>
                <w:b w:val="0"/>
                <w:bCs w:val="0"/>
                <w:sz w:val="20"/>
              </w:rPr>
            </w:pPr>
            <w:r w:rsidRPr="005F22F3">
              <w:rPr>
                <w:b w:val="0"/>
                <w:bCs w:val="0"/>
                <w:sz w:val="20"/>
              </w:rPr>
              <w:t>Tomato spider mites two spotted</w:t>
            </w:r>
          </w:p>
        </w:tc>
        <w:tc>
          <w:tcPr>
            <w:tcW w:w="1883" w:type="dxa"/>
          </w:tcPr>
          <w:p w14:paraId="1860E0EC" w14:textId="77777777" w:rsidR="006F71A9" w:rsidRPr="005F22F3" w:rsidRDefault="006F71A9"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1676</w:t>
            </w:r>
          </w:p>
        </w:tc>
      </w:tr>
      <w:tr w:rsidR="005F22F3" w:rsidRPr="005F22F3" w14:paraId="65596003"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6686E18A" w14:textId="77777777" w:rsidR="006F71A9" w:rsidRPr="005F22F3" w:rsidRDefault="006F71A9" w:rsidP="00C41070">
            <w:pPr>
              <w:rPr>
                <w:b w:val="0"/>
                <w:bCs w:val="0"/>
                <w:sz w:val="20"/>
              </w:rPr>
            </w:pPr>
            <w:r w:rsidRPr="005F22F3">
              <w:rPr>
                <w:b w:val="0"/>
                <w:bCs w:val="0"/>
                <w:sz w:val="20"/>
              </w:rPr>
              <w:t xml:space="preserve">Tomato </w:t>
            </w:r>
            <w:proofErr w:type="spellStart"/>
            <w:r w:rsidRPr="005F22F3">
              <w:rPr>
                <w:b w:val="0"/>
                <w:bCs w:val="0"/>
                <w:sz w:val="20"/>
              </w:rPr>
              <w:t>septoria</w:t>
            </w:r>
            <w:proofErr w:type="spellEnd"/>
            <w:r w:rsidRPr="005F22F3">
              <w:rPr>
                <w:b w:val="0"/>
                <w:bCs w:val="0"/>
                <w:sz w:val="20"/>
              </w:rPr>
              <w:t xml:space="preserve"> leaf spot</w:t>
            </w:r>
          </w:p>
        </w:tc>
        <w:tc>
          <w:tcPr>
            <w:tcW w:w="1883" w:type="dxa"/>
          </w:tcPr>
          <w:p w14:paraId="5F8751C8" w14:textId="77777777" w:rsidR="006F71A9" w:rsidRPr="005F22F3" w:rsidRDefault="006F71A9"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1771</w:t>
            </w:r>
          </w:p>
        </w:tc>
      </w:tr>
      <w:tr w:rsidR="005F22F3" w:rsidRPr="005F22F3" w14:paraId="6B93A914"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30C544AF" w14:textId="77777777" w:rsidR="006F71A9" w:rsidRPr="005F22F3" w:rsidRDefault="006F71A9" w:rsidP="00C41070">
            <w:pPr>
              <w:rPr>
                <w:b w:val="0"/>
                <w:bCs w:val="0"/>
                <w:sz w:val="20"/>
              </w:rPr>
            </w:pPr>
            <w:r w:rsidRPr="005F22F3">
              <w:rPr>
                <w:b w:val="0"/>
                <w:bCs w:val="0"/>
                <w:sz w:val="20"/>
              </w:rPr>
              <w:t>Tomato mosaic virus</w:t>
            </w:r>
          </w:p>
        </w:tc>
        <w:tc>
          <w:tcPr>
            <w:tcW w:w="1883" w:type="dxa"/>
          </w:tcPr>
          <w:p w14:paraId="1AE8AF24" w14:textId="77777777" w:rsidR="006F71A9" w:rsidRPr="005F22F3" w:rsidRDefault="006F71A9"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373</w:t>
            </w:r>
          </w:p>
        </w:tc>
      </w:tr>
      <w:tr w:rsidR="005F22F3" w:rsidRPr="005F22F3" w14:paraId="6F4D0E8D"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1ACA5C87" w14:textId="77777777" w:rsidR="006F71A9" w:rsidRPr="005F22F3" w:rsidRDefault="006F71A9" w:rsidP="00C41070">
            <w:pPr>
              <w:rPr>
                <w:b w:val="0"/>
                <w:bCs w:val="0"/>
                <w:sz w:val="20"/>
              </w:rPr>
            </w:pPr>
            <w:r w:rsidRPr="005F22F3">
              <w:rPr>
                <w:b w:val="0"/>
                <w:bCs w:val="0"/>
                <w:sz w:val="20"/>
              </w:rPr>
              <w:t>Tomato leaf mold</w:t>
            </w:r>
          </w:p>
        </w:tc>
        <w:tc>
          <w:tcPr>
            <w:tcW w:w="1883" w:type="dxa"/>
          </w:tcPr>
          <w:p w14:paraId="604C6F0C" w14:textId="77777777" w:rsidR="006F71A9" w:rsidRPr="005F22F3" w:rsidRDefault="006F71A9"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952</w:t>
            </w:r>
          </w:p>
        </w:tc>
      </w:tr>
      <w:tr w:rsidR="005F22F3" w:rsidRPr="005F22F3" w14:paraId="1A5F1B55"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7A342657" w14:textId="77777777" w:rsidR="006F71A9" w:rsidRPr="005F22F3" w:rsidRDefault="006F71A9" w:rsidP="00C41070">
            <w:pPr>
              <w:rPr>
                <w:b w:val="0"/>
                <w:bCs w:val="0"/>
                <w:sz w:val="20"/>
              </w:rPr>
            </w:pPr>
            <w:r w:rsidRPr="005F22F3">
              <w:rPr>
                <w:b w:val="0"/>
                <w:bCs w:val="0"/>
                <w:sz w:val="20"/>
              </w:rPr>
              <w:t>Tomato late blight</w:t>
            </w:r>
          </w:p>
        </w:tc>
        <w:tc>
          <w:tcPr>
            <w:tcW w:w="1883" w:type="dxa"/>
          </w:tcPr>
          <w:p w14:paraId="3DAFBFD5" w14:textId="77777777" w:rsidR="006F71A9" w:rsidRPr="005F22F3" w:rsidRDefault="006F71A9"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1909</w:t>
            </w:r>
          </w:p>
        </w:tc>
      </w:tr>
      <w:tr w:rsidR="005F22F3" w:rsidRPr="005F22F3" w14:paraId="4056E1D2"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4DA85442" w14:textId="77777777" w:rsidR="006F71A9" w:rsidRPr="005F22F3" w:rsidRDefault="006F71A9" w:rsidP="00C41070">
            <w:pPr>
              <w:rPr>
                <w:b w:val="0"/>
                <w:bCs w:val="0"/>
                <w:sz w:val="20"/>
              </w:rPr>
            </w:pPr>
            <w:r w:rsidRPr="005F22F3">
              <w:rPr>
                <w:b w:val="0"/>
                <w:bCs w:val="0"/>
                <w:sz w:val="20"/>
              </w:rPr>
              <w:t>Tomato healthy</w:t>
            </w:r>
          </w:p>
        </w:tc>
        <w:tc>
          <w:tcPr>
            <w:tcW w:w="1883" w:type="dxa"/>
          </w:tcPr>
          <w:p w14:paraId="4DB553A6" w14:textId="77777777" w:rsidR="006F71A9" w:rsidRPr="005F22F3" w:rsidRDefault="006F71A9"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1591</w:t>
            </w:r>
          </w:p>
        </w:tc>
      </w:tr>
      <w:tr w:rsidR="005F22F3" w:rsidRPr="005F22F3" w14:paraId="62F25B25"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6021F8F3" w14:textId="77777777" w:rsidR="006F71A9" w:rsidRPr="005F22F3" w:rsidRDefault="006F71A9" w:rsidP="00C41070">
            <w:pPr>
              <w:rPr>
                <w:b w:val="0"/>
                <w:bCs w:val="0"/>
                <w:sz w:val="20"/>
              </w:rPr>
            </w:pPr>
            <w:r w:rsidRPr="005F22F3">
              <w:rPr>
                <w:b w:val="0"/>
                <w:bCs w:val="0"/>
                <w:sz w:val="20"/>
              </w:rPr>
              <w:t>Tomato early blight</w:t>
            </w:r>
          </w:p>
        </w:tc>
        <w:tc>
          <w:tcPr>
            <w:tcW w:w="1883" w:type="dxa"/>
          </w:tcPr>
          <w:p w14:paraId="12585CF2" w14:textId="77777777" w:rsidR="006F71A9" w:rsidRPr="005F22F3" w:rsidRDefault="006F71A9"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1000</w:t>
            </w:r>
          </w:p>
        </w:tc>
      </w:tr>
      <w:tr w:rsidR="005F22F3" w:rsidRPr="005F22F3" w14:paraId="5330D640"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069F933B" w14:textId="77777777" w:rsidR="006F71A9" w:rsidRPr="005F22F3" w:rsidRDefault="006F71A9" w:rsidP="00C41070">
            <w:pPr>
              <w:rPr>
                <w:b w:val="0"/>
                <w:bCs w:val="0"/>
                <w:sz w:val="20"/>
              </w:rPr>
            </w:pPr>
            <w:r w:rsidRPr="005F22F3">
              <w:rPr>
                <w:b w:val="0"/>
                <w:bCs w:val="0"/>
                <w:sz w:val="20"/>
              </w:rPr>
              <w:t>Tomato bacterial spot</w:t>
            </w:r>
          </w:p>
        </w:tc>
        <w:tc>
          <w:tcPr>
            <w:tcW w:w="1883" w:type="dxa"/>
          </w:tcPr>
          <w:p w14:paraId="32DFEA6B" w14:textId="77777777" w:rsidR="006F71A9" w:rsidRPr="005F22F3" w:rsidRDefault="006F71A9"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2127</w:t>
            </w:r>
          </w:p>
        </w:tc>
      </w:tr>
      <w:tr w:rsidR="005F22F3" w:rsidRPr="005F22F3" w14:paraId="36496C06"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139824C1" w14:textId="77777777" w:rsidR="006F71A9" w:rsidRPr="005F22F3" w:rsidRDefault="006F71A9" w:rsidP="00C41070">
            <w:pPr>
              <w:rPr>
                <w:b w:val="0"/>
                <w:bCs w:val="0"/>
                <w:sz w:val="20"/>
              </w:rPr>
            </w:pPr>
            <w:r w:rsidRPr="005F22F3">
              <w:rPr>
                <w:b w:val="0"/>
                <w:bCs w:val="0"/>
                <w:sz w:val="20"/>
              </w:rPr>
              <w:t>Potato late blight</w:t>
            </w:r>
          </w:p>
        </w:tc>
        <w:tc>
          <w:tcPr>
            <w:tcW w:w="1883" w:type="dxa"/>
          </w:tcPr>
          <w:p w14:paraId="4EC6A8E0" w14:textId="77777777" w:rsidR="006F71A9" w:rsidRPr="005F22F3" w:rsidRDefault="006F71A9"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1000</w:t>
            </w:r>
          </w:p>
        </w:tc>
      </w:tr>
      <w:tr w:rsidR="005F22F3" w:rsidRPr="005F22F3" w14:paraId="15566036"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39C1E311" w14:textId="77777777" w:rsidR="006F71A9" w:rsidRPr="005F22F3" w:rsidRDefault="006F71A9" w:rsidP="00C41070">
            <w:pPr>
              <w:rPr>
                <w:b w:val="0"/>
                <w:bCs w:val="0"/>
                <w:sz w:val="20"/>
              </w:rPr>
            </w:pPr>
            <w:r w:rsidRPr="005F22F3">
              <w:rPr>
                <w:b w:val="0"/>
                <w:bCs w:val="0"/>
                <w:sz w:val="20"/>
              </w:rPr>
              <w:t>Potato healthy</w:t>
            </w:r>
          </w:p>
        </w:tc>
        <w:tc>
          <w:tcPr>
            <w:tcW w:w="1883" w:type="dxa"/>
          </w:tcPr>
          <w:p w14:paraId="5E30E88D" w14:textId="77777777" w:rsidR="006F71A9" w:rsidRPr="005F22F3" w:rsidRDefault="006F71A9"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152</w:t>
            </w:r>
          </w:p>
        </w:tc>
      </w:tr>
      <w:tr w:rsidR="005F22F3" w:rsidRPr="005F22F3" w14:paraId="2E66E9CA"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2DB5BC2E" w14:textId="77777777" w:rsidR="006F71A9" w:rsidRPr="005F22F3" w:rsidRDefault="006F71A9" w:rsidP="00C41070">
            <w:pPr>
              <w:rPr>
                <w:b w:val="0"/>
                <w:bCs w:val="0"/>
                <w:sz w:val="20"/>
              </w:rPr>
            </w:pPr>
            <w:r w:rsidRPr="005F22F3">
              <w:rPr>
                <w:b w:val="0"/>
                <w:bCs w:val="0"/>
                <w:sz w:val="20"/>
              </w:rPr>
              <w:t>Potato early blight</w:t>
            </w:r>
          </w:p>
        </w:tc>
        <w:tc>
          <w:tcPr>
            <w:tcW w:w="1883" w:type="dxa"/>
          </w:tcPr>
          <w:p w14:paraId="3000EBE8" w14:textId="77777777" w:rsidR="006F71A9" w:rsidRPr="005F22F3" w:rsidRDefault="006F71A9"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1000</w:t>
            </w:r>
          </w:p>
        </w:tc>
      </w:tr>
      <w:tr w:rsidR="005F22F3" w:rsidRPr="005F22F3" w14:paraId="759490E4"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3D23C14D" w14:textId="77777777" w:rsidR="006F71A9" w:rsidRPr="005F22F3" w:rsidRDefault="006F71A9" w:rsidP="00C41070">
            <w:pPr>
              <w:rPr>
                <w:b w:val="0"/>
                <w:bCs w:val="0"/>
                <w:sz w:val="20"/>
              </w:rPr>
            </w:pPr>
            <w:r w:rsidRPr="005F22F3">
              <w:rPr>
                <w:b w:val="0"/>
                <w:bCs w:val="0"/>
                <w:sz w:val="20"/>
              </w:rPr>
              <w:t>Pepper bell healthy</w:t>
            </w:r>
          </w:p>
        </w:tc>
        <w:tc>
          <w:tcPr>
            <w:tcW w:w="1883" w:type="dxa"/>
          </w:tcPr>
          <w:p w14:paraId="1FBB756D" w14:textId="77777777" w:rsidR="006F71A9" w:rsidRPr="005F22F3" w:rsidRDefault="006F71A9"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1478</w:t>
            </w:r>
          </w:p>
        </w:tc>
      </w:tr>
      <w:tr w:rsidR="005F22F3" w:rsidRPr="005F22F3" w14:paraId="0BBF284C"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5F8760CE" w14:textId="77777777" w:rsidR="006F71A9" w:rsidRPr="005F22F3" w:rsidRDefault="006F71A9" w:rsidP="00C41070">
            <w:pPr>
              <w:rPr>
                <w:b w:val="0"/>
                <w:bCs w:val="0"/>
                <w:sz w:val="20"/>
              </w:rPr>
            </w:pPr>
            <w:r w:rsidRPr="005F22F3">
              <w:rPr>
                <w:b w:val="0"/>
                <w:bCs w:val="0"/>
                <w:sz w:val="20"/>
              </w:rPr>
              <w:t>Pepper bell bacterial spot</w:t>
            </w:r>
          </w:p>
        </w:tc>
        <w:tc>
          <w:tcPr>
            <w:tcW w:w="1883" w:type="dxa"/>
          </w:tcPr>
          <w:p w14:paraId="6799A0EA" w14:textId="77777777" w:rsidR="006F71A9" w:rsidRPr="005F22F3" w:rsidRDefault="006F71A9"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997</w:t>
            </w:r>
          </w:p>
        </w:tc>
      </w:tr>
      <w:tr w:rsidR="005F22F3" w:rsidRPr="005F22F3" w14:paraId="2E13D1BB"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4F3C789A" w14:textId="77777777" w:rsidR="003D6B3C" w:rsidRPr="005F22F3" w:rsidRDefault="003D6B3C" w:rsidP="00C41070">
            <w:pPr>
              <w:jc w:val="center"/>
              <w:rPr>
                <w:b w:val="0"/>
                <w:bCs w:val="0"/>
                <w:sz w:val="18"/>
                <w:szCs w:val="18"/>
              </w:rPr>
            </w:pPr>
            <w:r w:rsidRPr="005F22F3">
              <w:rPr>
                <w:sz w:val="18"/>
                <w:szCs w:val="18"/>
              </w:rPr>
              <w:t>Total Images</w:t>
            </w:r>
          </w:p>
        </w:tc>
        <w:tc>
          <w:tcPr>
            <w:tcW w:w="1883" w:type="dxa"/>
          </w:tcPr>
          <w:p w14:paraId="5DEB7C7E" w14:textId="703F310F" w:rsidR="003D6B3C" w:rsidRPr="005F22F3" w:rsidRDefault="003D6B3C" w:rsidP="00C41070">
            <w:pPr>
              <w:keepNext/>
              <w:cnfStyle w:val="000000000000" w:firstRow="0" w:lastRow="0" w:firstColumn="0" w:lastColumn="0" w:oddVBand="0" w:evenVBand="0" w:oddHBand="0" w:evenHBand="0" w:firstRowFirstColumn="0" w:firstRowLastColumn="0" w:lastRowFirstColumn="0" w:lastRowLastColumn="0"/>
              <w:rPr>
                <w:sz w:val="20"/>
              </w:rPr>
            </w:pPr>
            <w:r w:rsidRPr="005F22F3">
              <w:rPr>
                <w:sz w:val="20"/>
              </w:rPr>
              <w:fldChar w:fldCharType="begin"/>
            </w:r>
            <w:r w:rsidRPr="005F22F3">
              <w:rPr>
                <w:sz w:val="20"/>
              </w:rPr>
              <w:instrText xml:space="preserve"> =SUM(ABOVE) </w:instrText>
            </w:r>
            <w:r w:rsidRPr="005F22F3">
              <w:rPr>
                <w:sz w:val="20"/>
              </w:rPr>
              <w:fldChar w:fldCharType="separate"/>
            </w:r>
            <w:r w:rsidR="00393736" w:rsidRPr="005F22F3">
              <w:rPr>
                <w:noProof/>
                <w:sz w:val="20"/>
              </w:rPr>
              <w:t>20638</w:t>
            </w:r>
            <w:r w:rsidRPr="005F22F3">
              <w:rPr>
                <w:sz w:val="20"/>
              </w:rPr>
              <w:fldChar w:fldCharType="end"/>
            </w:r>
          </w:p>
        </w:tc>
      </w:tr>
      <w:bookmarkEnd w:id="4"/>
    </w:tbl>
    <w:p w14:paraId="5F43FAA5" w14:textId="77777777" w:rsidR="005F22F3" w:rsidRDefault="005F22F3" w:rsidP="00752A7D">
      <w:pPr>
        <w:pStyle w:val="Heading1"/>
        <w:jc w:val="left"/>
      </w:pPr>
    </w:p>
    <w:p w14:paraId="4961B23F" w14:textId="0E2291E7" w:rsidR="003D6B3C" w:rsidRPr="005F22F3" w:rsidRDefault="003D6B3C" w:rsidP="003D6B3C">
      <w:pPr>
        <w:pStyle w:val="Heading1"/>
        <w:rPr>
          <w:b w:val="0"/>
          <w:caps w:val="0"/>
          <w:sz w:val="20"/>
        </w:rPr>
      </w:pPr>
      <w:r w:rsidRPr="005F22F3">
        <w:t>RESULT AND DISCUSSION</w:t>
      </w:r>
    </w:p>
    <w:p w14:paraId="44000762" w14:textId="22FFA784" w:rsidR="003D6B3C" w:rsidRPr="005F22F3" w:rsidRDefault="003D6B3C" w:rsidP="001459F6">
      <w:pPr>
        <w:pStyle w:val="Caption"/>
        <w:keepNext/>
        <w:spacing w:after="0" w:line="240" w:lineRule="auto"/>
        <w:rPr>
          <w:rFonts w:ascii="Times New Roman" w:hAnsi="Times New Roman" w:cs="Times New Roman"/>
          <w:b w:val="0"/>
          <w:bCs/>
          <w:color w:val="auto"/>
        </w:rPr>
      </w:pPr>
      <w:bookmarkStart w:id="5" w:name="_Ref203537388"/>
      <w:r w:rsidRPr="005F22F3">
        <w:rPr>
          <w:rFonts w:ascii="Times New Roman" w:hAnsi="Times New Roman" w:cs="Times New Roman"/>
          <w:color w:val="auto"/>
        </w:rPr>
        <w:t xml:space="preserve">TABLE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TABLE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3</w:t>
      </w:r>
      <w:r w:rsidRPr="005F22F3">
        <w:rPr>
          <w:rFonts w:ascii="Times New Roman" w:hAnsi="Times New Roman" w:cs="Times New Roman"/>
          <w:noProof/>
          <w:color w:val="auto"/>
        </w:rPr>
        <w:fldChar w:fldCharType="end"/>
      </w:r>
      <w:bookmarkEnd w:id="5"/>
      <w:r w:rsidRPr="005F22F3">
        <w:rPr>
          <w:rFonts w:ascii="Times New Roman" w:hAnsi="Times New Roman" w:cs="Times New Roman"/>
          <w:color w:val="auto"/>
        </w:rPr>
        <w:t xml:space="preserve">. </w:t>
      </w:r>
      <w:r w:rsidRPr="005F22F3">
        <w:rPr>
          <w:rFonts w:ascii="Times New Roman" w:hAnsi="Times New Roman" w:cs="Times New Roman"/>
          <w:b w:val="0"/>
          <w:bCs/>
          <w:color w:val="auto"/>
        </w:rPr>
        <w:t>Number of images for each class after the splitting process into the training 60%, validation 20%, and test sets 20% from the Plant Village dataset.</w:t>
      </w:r>
    </w:p>
    <w:p w14:paraId="22987520" w14:textId="77777777" w:rsidR="001459F6" w:rsidRPr="005F22F3" w:rsidRDefault="001459F6" w:rsidP="001459F6">
      <w:pPr>
        <w:rPr>
          <w:lang w:val="en-ID"/>
        </w:rPr>
      </w:pPr>
    </w:p>
    <w:tbl>
      <w:tblPr>
        <w:tblStyle w:val="PlainTable2"/>
        <w:tblW w:w="0" w:type="auto"/>
        <w:jc w:val="center"/>
        <w:tblLook w:val="04A0" w:firstRow="1" w:lastRow="0" w:firstColumn="1" w:lastColumn="0" w:noHBand="0" w:noVBand="1"/>
      </w:tblPr>
      <w:tblGrid>
        <w:gridCol w:w="2938"/>
        <w:gridCol w:w="1001"/>
        <w:gridCol w:w="1372"/>
        <w:gridCol w:w="921"/>
      </w:tblGrid>
      <w:tr w:rsidR="005F22F3" w:rsidRPr="005F22F3" w14:paraId="2562706F" w14:textId="77777777" w:rsidTr="00C410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53D048B2" w14:textId="77777777" w:rsidR="00067E88" w:rsidRPr="005F22F3" w:rsidRDefault="00067E88" w:rsidP="00C41070">
            <w:pPr>
              <w:jc w:val="center"/>
              <w:rPr>
                <w:b w:val="0"/>
                <w:bCs w:val="0"/>
                <w:sz w:val="18"/>
                <w:szCs w:val="18"/>
              </w:rPr>
            </w:pPr>
            <w:r w:rsidRPr="005F22F3">
              <w:rPr>
                <w:sz w:val="18"/>
                <w:szCs w:val="18"/>
              </w:rPr>
              <w:t>Class name</w:t>
            </w:r>
          </w:p>
        </w:tc>
        <w:tc>
          <w:tcPr>
            <w:tcW w:w="1001" w:type="dxa"/>
          </w:tcPr>
          <w:p w14:paraId="7881AA3B" w14:textId="77777777" w:rsidR="00067E88" w:rsidRPr="005F22F3" w:rsidRDefault="00067E88"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Train set</w:t>
            </w:r>
          </w:p>
        </w:tc>
        <w:tc>
          <w:tcPr>
            <w:tcW w:w="1372" w:type="dxa"/>
          </w:tcPr>
          <w:p w14:paraId="216C83E9" w14:textId="77777777" w:rsidR="00067E88" w:rsidRPr="005F22F3" w:rsidRDefault="00067E88"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Validation set</w:t>
            </w:r>
          </w:p>
        </w:tc>
        <w:tc>
          <w:tcPr>
            <w:tcW w:w="921" w:type="dxa"/>
          </w:tcPr>
          <w:p w14:paraId="5B0D3977" w14:textId="77777777" w:rsidR="00067E88" w:rsidRPr="005F22F3" w:rsidRDefault="00067E88"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Test Set</w:t>
            </w:r>
          </w:p>
        </w:tc>
      </w:tr>
      <w:tr w:rsidR="005F22F3" w:rsidRPr="005F22F3" w14:paraId="7B17D119"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4C8022DF" w14:textId="77777777" w:rsidR="00067E88" w:rsidRPr="005F22F3" w:rsidRDefault="00067E88" w:rsidP="00C41070">
            <w:pPr>
              <w:rPr>
                <w:b w:val="0"/>
                <w:bCs w:val="0"/>
                <w:sz w:val="20"/>
              </w:rPr>
            </w:pPr>
            <w:r w:rsidRPr="005F22F3">
              <w:rPr>
                <w:b w:val="0"/>
                <w:bCs w:val="0"/>
                <w:sz w:val="20"/>
              </w:rPr>
              <w:t>Tomato yellow leaf curl virus</w:t>
            </w:r>
          </w:p>
        </w:tc>
        <w:tc>
          <w:tcPr>
            <w:tcW w:w="1001" w:type="dxa"/>
          </w:tcPr>
          <w:p w14:paraId="6AC6A8F7"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1925</w:t>
            </w:r>
          </w:p>
        </w:tc>
        <w:tc>
          <w:tcPr>
            <w:tcW w:w="1372" w:type="dxa"/>
          </w:tcPr>
          <w:p w14:paraId="624CF168"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641</w:t>
            </w:r>
          </w:p>
        </w:tc>
        <w:tc>
          <w:tcPr>
            <w:tcW w:w="921" w:type="dxa"/>
          </w:tcPr>
          <w:p w14:paraId="3CD60F5A"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642</w:t>
            </w:r>
          </w:p>
        </w:tc>
      </w:tr>
      <w:tr w:rsidR="005F22F3" w:rsidRPr="005F22F3" w14:paraId="2224DA98"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5BBDB161" w14:textId="77777777" w:rsidR="00067E88" w:rsidRPr="005F22F3" w:rsidRDefault="00067E88" w:rsidP="00C41070">
            <w:pPr>
              <w:rPr>
                <w:b w:val="0"/>
                <w:bCs w:val="0"/>
                <w:sz w:val="20"/>
              </w:rPr>
            </w:pPr>
            <w:r w:rsidRPr="005F22F3">
              <w:rPr>
                <w:b w:val="0"/>
                <w:bCs w:val="0"/>
                <w:sz w:val="20"/>
              </w:rPr>
              <w:t>Tomato target spot</w:t>
            </w:r>
          </w:p>
        </w:tc>
        <w:tc>
          <w:tcPr>
            <w:tcW w:w="1001" w:type="dxa"/>
          </w:tcPr>
          <w:p w14:paraId="174AB57A"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842</w:t>
            </w:r>
          </w:p>
        </w:tc>
        <w:tc>
          <w:tcPr>
            <w:tcW w:w="1372" w:type="dxa"/>
          </w:tcPr>
          <w:p w14:paraId="2820B7A1"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281</w:t>
            </w:r>
          </w:p>
        </w:tc>
        <w:tc>
          <w:tcPr>
            <w:tcW w:w="921" w:type="dxa"/>
          </w:tcPr>
          <w:p w14:paraId="0A3158B5"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281</w:t>
            </w:r>
          </w:p>
        </w:tc>
      </w:tr>
      <w:tr w:rsidR="005F22F3" w:rsidRPr="005F22F3" w14:paraId="7235D63A"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7AE2AD97" w14:textId="77777777" w:rsidR="00067E88" w:rsidRPr="005F22F3" w:rsidRDefault="00067E88" w:rsidP="00C41070">
            <w:pPr>
              <w:rPr>
                <w:b w:val="0"/>
                <w:bCs w:val="0"/>
                <w:sz w:val="20"/>
              </w:rPr>
            </w:pPr>
            <w:r w:rsidRPr="005F22F3">
              <w:rPr>
                <w:b w:val="0"/>
                <w:bCs w:val="0"/>
                <w:sz w:val="20"/>
              </w:rPr>
              <w:t>Tomato spider mites two spotted</w:t>
            </w:r>
          </w:p>
        </w:tc>
        <w:tc>
          <w:tcPr>
            <w:tcW w:w="1001" w:type="dxa"/>
          </w:tcPr>
          <w:p w14:paraId="652A78C8"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1006</w:t>
            </w:r>
          </w:p>
        </w:tc>
        <w:tc>
          <w:tcPr>
            <w:tcW w:w="1372" w:type="dxa"/>
          </w:tcPr>
          <w:p w14:paraId="29688579"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335</w:t>
            </w:r>
          </w:p>
        </w:tc>
        <w:tc>
          <w:tcPr>
            <w:tcW w:w="921" w:type="dxa"/>
          </w:tcPr>
          <w:p w14:paraId="29D52D41"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335</w:t>
            </w:r>
          </w:p>
        </w:tc>
      </w:tr>
      <w:tr w:rsidR="005F22F3" w:rsidRPr="005F22F3" w14:paraId="1CE94725"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16685114" w14:textId="77777777" w:rsidR="00067E88" w:rsidRPr="005F22F3" w:rsidRDefault="00067E88" w:rsidP="00C41070">
            <w:pPr>
              <w:rPr>
                <w:b w:val="0"/>
                <w:bCs w:val="0"/>
                <w:sz w:val="20"/>
              </w:rPr>
            </w:pPr>
            <w:r w:rsidRPr="005F22F3">
              <w:rPr>
                <w:b w:val="0"/>
                <w:bCs w:val="0"/>
                <w:sz w:val="20"/>
              </w:rPr>
              <w:t xml:space="preserve">Tomato </w:t>
            </w:r>
            <w:proofErr w:type="spellStart"/>
            <w:r w:rsidRPr="005F22F3">
              <w:rPr>
                <w:b w:val="0"/>
                <w:bCs w:val="0"/>
                <w:sz w:val="20"/>
              </w:rPr>
              <w:t>septoria</w:t>
            </w:r>
            <w:proofErr w:type="spellEnd"/>
            <w:r w:rsidRPr="005F22F3">
              <w:rPr>
                <w:b w:val="0"/>
                <w:bCs w:val="0"/>
                <w:sz w:val="20"/>
              </w:rPr>
              <w:t xml:space="preserve"> leaf spot</w:t>
            </w:r>
          </w:p>
        </w:tc>
        <w:tc>
          <w:tcPr>
            <w:tcW w:w="1001" w:type="dxa"/>
          </w:tcPr>
          <w:p w14:paraId="3AFB3638"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1062</w:t>
            </w:r>
          </w:p>
        </w:tc>
        <w:tc>
          <w:tcPr>
            <w:tcW w:w="1372" w:type="dxa"/>
          </w:tcPr>
          <w:p w14:paraId="525BE6E6"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355</w:t>
            </w:r>
          </w:p>
        </w:tc>
        <w:tc>
          <w:tcPr>
            <w:tcW w:w="921" w:type="dxa"/>
          </w:tcPr>
          <w:p w14:paraId="2AB5D641"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354</w:t>
            </w:r>
          </w:p>
        </w:tc>
      </w:tr>
      <w:tr w:rsidR="005F22F3" w:rsidRPr="005F22F3" w14:paraId="00AD5645"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3C5B0D84" w14:textId="77777777" w:rsidR="00067E88" w:rsidRPr="005F22F3" w:rsidRDefault="00067E88" w:rsidP="00C41070">
            <w:pPr>
              <w:rPr>
                <w:b w:val="0"/>
                <w:bCs w:val="0"/>
                <w:sz w:val="20"/>
              </w:rPr>
            </w:pPr>
            <w:r w:rsidRPr="005F22F3">
              <w:rPr>
                <w:b w:val="0"/>
                <w:bCs w:val="0"/>
                <w:sz w:val="20"/>
              </w:rPr>
              <w:t>Tomato mosaic virus</w:t>
            </w:r>
          </w:p>
        </w:tc>
        <w:tc>
          <w:tcPr>
            <w:tcW w:w="1001" w:type="dxa"/>
          </w:tcPr>
          <w:p w14:paraId="0C2247D7"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224</w:t>
            </w:r>
          </w:p>
        </w:tc>
        <w:tc>
          <w:tcPr>
            <w:tcW w:w="1372" w:type="dxa"/>
          </w:tcPr>
          <w:p w14:paraId="1A2AB024"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75</w:t>
            </w:r>
          </w:p>
        </w:tc>
        <w:tc>
          <w:tcPr>
            <w:tcW w:w="921" w:type="dxa"/>
          </w:tcPr>
          <w:p w14:paraId="72B40EEC"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74</w:t>
            </w:r>
          </w:p>
        </w:tc>
      </w:tr>
      <w:tr w:rsidR="005F22F3" w:rsidRPr="005F22F3" w14:paraId="43DE60DD"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14D34326" w14:textId="77777777" w:rsidR="00067E88" w:rsidRPr="005F22F3" w:rsidRDefault="00067E88" w:rsidP="00C41070">
            <w:pPr>
              <w:rPr>
                <w:b w:val="0"/>
                <w:bCs w:val="0"/>
                <w:sz w:val="20"/>
              </w:rPr>
            </w:pPr>
            <w:r w:rsidRPr="005F22F3">
              <w:rPr>
                <w:b w:val="0"/>
                <w:bCs w:val="0"/>
                <w:sz w:val="20"/>
              </w:rPr>
              <w:t>Tomato leaf mold</w:t>
            </w:r>
          </w:p>
        </w:tc>
        <w:tc>
          <w:tcPr>
            <w:tcW w:w="1001" w:type="dxa"/>
          </w:tcPr>
          <w:p w14:paraId="07C3D77C"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571</w:t>
            </w:r>
          </w:p>
        </w:tc>
        <w:tc>
          <w:tcPr>
            <w:tcW w:w="1372" w:type="dxa"/>
          </w:tcPr>
          <w:p w14:paraId="7F2E6461"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190</w:t>
            </w:r>
          </w:p>
        </w:tc>
        <w:tc>
          <w:tcPr>
            <w:tcW w:w="921" w:type="dxa"/>
          </w:tcPr>
          <w:p w14:paraId="31CDEBDE"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191</w:t>
            </w:r>
          </w:p>
        </w:tc>
      </w:tr>
      <w:tr w:rsidR="005F22F3" w:rsidRPr="005F22F3" w14:paraId="15DC1778"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4536E77C" w14:textId="77777777" w:rsidR="00067E88" w:rsidRPr="005F22F3" w:rsidRDefault="00067E88" w:rsidP="00C41070">
            <w:pPr>
              <w:rPr>
                <w:b w:val="0"/>
                <w:bCs w:val="0"/>
                <w:sz w:val="20"/>
              </w:rPr>
            </w:pPr>
            <w:r w:rsidRPr="005F22F3">
              <w:rPr>
                <w:b w:val="0"/>
                <w:bCs w:val="0"/>
                <w:sz w:val="20"/>
              </w:rPr>
              <w:t>Tomato late blight</w:t>
            </w:r>
          </w:p>
        </w:tc>
        <w:tc>
          <w:tcPr>
            <w:tcW w:w="1001" w:type="dxa"/>
          </w:tcPr>
          <w:p w14:paraId="665B5AC8"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1145</w:t>
            </w:r>
          </w:p>
        </w:tc>
        <w:tc>
          <w:tcPr>
            <w:tcW w:w="1372" w:type="dxa"/>
          </w:tcPr>
          <w:p w14:paraId="59B6A995"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382</w:t>
            </w:r>
          </w:p>
        </w:tc>
        <w:tc>
          <w:tcPr>
            <w:tcW w:w="921" w:type="dxa"/>
          </w:tcPr>
          <w:p w14:paraId="4F94ADCB"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382</w:t>
            </w:r>
          </w:p>
        </w:tc>
      </w:tr>
      <w:tr w:rsidR="005F22F3" w:rsidRPr="005F22F3" w14:paraId="429B99C3"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377D1E73" w14:textId="77777777" w:rsidR="00067E88" w:rsidRPr="005F22F3" w:rsidRDefault="00067E88" w:rsidP="00C41070">
            <w:pPr>
              <w:rPr>
                <w:b w:val="0"/>
                <w:bCs w:val="0"/>
                <w:sz w:val="20"/>
              </w:rPr>
            </w:pPr>
            <w:r w:rsidRPr="005F22F3">
              <w:rPr>
                <w:b w:val="0"/>
                <w:bCs w:val="0"/>
                <w:sz w:val="20"/>
              </w:rPr>
              <w:t>Tomato healthy</w:t>
            </w:r>
          </w:p>
        </w:tc>
        <w:tc>
          <w:tcPr>
            <w:tcW w:w="1001" w:type="dxa"/>
          </w:tcPr>
          <w:p w14:paraId="56060309"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955</w:t>
            </w:r>
          </w:p>
        </w:tc>
        <w:tc>
          <w:tcPr>
            <w:tcW w:w="1372" w:type="dxa"/>
          </w:tcPr>
          <w:p w14:paraId="3FAF4144"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318</w:t>
            </w:r>
          </w:p>
        </w:tc>
        <w:tc>
          <w:tcPr>
            <w:tcW w:w="921" w:type="dxa"/>
          </w:tcPr>
          <w:p w14:paraId="4167B51B"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318</w:t>
            </w:r>
          </w:p>
        </w:tc>
      </w:tr>
      <w:tr w:rsidR="005F22F3" w:rsidRPr="005F22F3" w14:paraId="1BF630C7"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66669638" w14:textId="77777777" w:rsidR="00067E88" w:rsidRPr="005F22F3" w:rsidRDefault="00067E88" w:rsidP="00C41070">
            <w:pPr>
              <w:rPr>
                <w:b w:val="0"/>
                <w:bCs w:val="0"/>
                <w:sz w:val="20"/>
              </w:rPr>
            </w:pPr>
            <w:r w:rsidRPr="005F22F3">
              <w:rPr>
                <w:b w:val="0"/>
                <w:bCs w:val="0"/>
                <w:sz w:val="20"/>
              </w:rPr>
              <w:t>Tomato early blight</w:t>
            </w:r>
          </w:p>
        </w:tc>
        <w:tc>
          <w:tcPr>
            <w:tcW w:w="1001" w:type="dxa"/>
          </w:tcPr>
          <w:p w14:paraId="089DCE05"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600</w:t>
            </w:r>
          </w:p>
        </w:tc>
        <w:tc>
          <w:tcPr>
            <w:tcW w:w="1372" w:type="dxa"/>
          </w:tcPr>
          <w:p w14:paraId="28F549F8"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200</w:t>
            </w:r>
          </w:p>
        </w:tc>
        <w:tc>
          <w:tcPr>
            <w:tcW w:w="921" w:type="dxa"/>
          </w:tcPr>
          <w:p w14:paraId="652372C1"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200</w:t>
            </w:r>
          </w:p>
        </w:tc>
      </w:tr>
      <w:tr w:rsidR="005F22F3" w:rsidRPr="005F22F3" w14:paraId="33BA69DE"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4EBA13E4" w14:textId="77777777" w:rsidR="00067E88" w:rsidRPr="005F22F3" w:rsidRDefault="00067E88" w:rsidP="00C41070">
            <w:pPr>
              <w:rPr>
                <w:b w:val="0"/>
                <w:bCs w:val="0"/>
                <w:sz w:val="20"/>
              </w:rPr>
            </w:pPr>
            <w:r w:rsidRPr="005F22F3">
              <w:rPr>
                <w:b w:val="0"/>
                <w:bCs w:val="0"/>
                <w:sz w:val="20"/>
              </w:rPr>
              <w:t>Tomato bacterial spot</w:t>
            </w:r>
          </w:p>
        </w:tc>
        <w:tc>
          <w:tcPr>
            <w:tcW w:w="1001" w:type="dxa"/>
          </w:tcPr>
          <w:p w14:paraId="5399E440"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1276</w:t>
            </w:r>
          </w:p>
        </w:tc>
        <w:tc>
          <w:tcPr>
            <w:tcW w:w="1372" w:type="dxa"/>
          </w:tcPr>
          <w:p w14:paraId="51D63D98"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425</w:t>
            </w:r>
          </w:p>
        </w:tc>
        <w:tc>
          <w:tcPr>
            <w:tcW w:w="921" w:type="dxa"/>
          </w:tcPr>
          <w:p w14:paraId="2305E1F6"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426</w:t>
            </w:r>
          </w:p>
        </w:tc>
      </w:tr>
      <w:tr w:rsidR="005F22F3" w:rsidRPr="005F22F3" w14:paraId="183664FD"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117C38C7" w14:textId="77777777" w:rsidR="00067E88" w:rsidRPr="005F22F3" w:rsidRDefault="00067E88" w:rsidP="00C41070">
            <w:pPr>
              <w:rPr>
                <w:b w:val="0"/>
                <w:bCs w:val="0"/>
                <w:sz w:val="20"/>
              </w:rPr>
            </w:pPr>
            <w:r w:rsidRPr="005F22F3">
              <w:rPr>
                <w:b w:val="0"/>
                <w:bCs w:val="0"/>
                <w:sz w:val="20"/>
              </w:rPr>
              <w:t>Potato late blight</w:t>
            </w:r>
          </w:p>
        </w:tc>
        <w:tc>
          <w:tcPr>
            <w:tcW w:w="1001" w:type="dxa"/>
          </w:tcPr>
          <w:p w14:paraId="659AD693"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600</w:t>
            </w:r>
          </w:p>
        </w:tc>
        <w:tc>
          <w:tcPr>
            <w:tcW w:w="1372" w:type="dxa"/>
          </w:tcPr>
          <w:p w14:paraId="0026ACA8"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200</w:t>
            </w:r>
          </w:p>
        </w:tc>
        <w:tc>
          <w:tcPr>
            <w:tcW w:w="921" w:type="dxa"/>
          </w:tcPr>
          <w:p w14:paraId="66BA680B"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200</w:t>
            </w:r>
          </w:p>
        </w:tc>
      </w:tr>
      <w:tr w:rsidR="005F22F3" w:rsidRPr="005F22F3" w14:paraId="2663A35C"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79CCEA7D" w14:textId="77777777" w:rsidR="00067E88" w:rsidRPr="005F22F3" w:rsidRDefault="00067E88" w:rsidP="00C41070">
            <w:pPr>
              <w:rPr>
                <w:b w:val="0"/>
                <w:bCs w:val="0"/>
                <w:sz w:val="20"/>
              </w:rPr>
            </w:pPr>
            <w:r w:rsidRPr="005F22F3">
              <w:rPr>
                <w:b w:val="0"/>
                <w:bCs w:val="0"/>
                <w:sz w:val="20"/>
              </w:rPr>
              <w:t>Potato healthy</w:t>
            </w:r>
          </w:p>
        </w:tc>
        <w:tc>
          <w:tcPr>
            <w:tcW w:w="1001" w:type="dxa"/>
          </w:tcPr>
          <w:p w14:paraId="454CC089"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91</w:t>
            </w:r>
          </w:p>
        </w:tc>
        <w:tc>
          <w:tcPr>
            <w:tcW w:w="1372" w:type="dxa"/>
          </w:tcPr>
          <w:p w14:paraId="2C831CD1"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30</w:t>
            </w:r>
          </w:p>
        </w:tc>
        <w:tc>
          <w:tcPr>
            <w:tcW w:w="921" w:type="dxa"/>
          </w:tcPr>
          <w:p w14:paraId="3CF5379F"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31</w:t>
            </w:r>
          </w:p>
        </w:tc>
      </w:tr>
      <w:tr w:rsidR="005F22F3" w:rsidRPr="005F22F3" w14:paraId="7E25D81F"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577EB6AB" w14:textId="77777777" w:rsidR="00067E88" w:rsidRPr="005F22F3" w:rsidRDefault="00067E88" w:rsidP="00C41070">
            <w:pPr>
              <w:rPr>
                <w:b w:val="0"/>
                <w:bCs w:val="0"/>
                <w:sz w:val="20"/>
              </w:rPr>
            </w:pPr>
            <w:r w:rsidRPr="005F22F3">
              <w:rPr>
                <w:b w:val="0"/>
                <w:bCs w:val="0"/>
                <w:sz w:val="20"/>
              </w:rPr>
              <w:t>Potato early blight</w:t>
            </w:r>
          </w:p>
        </w:tc>
        <w:tc>
          <w:tcPr>
            <w:tcW w:w="1001" w:type="dxa"/>
          </w:tcPr>
          <w:p w14:paraId="3332AB71"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600</w:t>
            </w:r>
          </w:p>
        </w:tc>
        <w:tc>
          <w:tcPr>
            <w:tcW w:w="1372" w:type="dxa"/>
          </w:tcPr>
          <w:p w14:paraId="39E7E86A"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200</w:t>
            </w:r>
          </w:p>
        </w:tc>
        <w:tc>
          <w:tcPr>
            <w:tcW w:w="921" w:type="dxa"/>
          </w:tcPr>
          <w:p w14:paraId="10CC0699"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200</w:t>
            </w:r>
          </w:p>
        </w:tc>
      </w:tr>
      <w:tr w:rsidR="005F22F3" w:rsidRPr="005F22F3" w14:paraId="313F99C6"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0CE1147A" w14:textId="77777777" w:rsidR="00067E88" w:rsidRPr="005F22F3" w:rsidRDefault="00067E88" w:rsidP="00C41070">
            <w:pPr>
              <w:rPr>
                <w:b w:val="0"/>
                <w:bCs w:val="0"/>
                <w:sz w:val="20"/>
              </w:rPr>
            </w:pPr>
            <w:r w:rsidRPr="005F22F3">
              <w:rPr>
                <w:b w:val="0"/>
                <w:bCs w:val="0"/>
                <w:sz w:val="20"/>
              </w:rPr>
              <w:t>Pepper bell healthy</w:t>
            </w:r>
          </w:p>
        </w:tc>
        <w:tc>
          <w:tcPr>
            <w:tcW w:w="1001" w:type="dxa"/>
          </w:tcPr>
          <w:p w14:paraId="31DB3F7F"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887</w:t>
            </w:r>
          </w:p>
        </w:tc>
        <w:tc>
          <w:tcPr>
            <w:tcW w:w="1372" w:type="dxa"/>
          </w:tcPr>
          <w:p w14:paraId="431FC74C"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296</w:t>
            </w:r>
          </w:p>
        </w:tc>
        <w:tc>
          <w:tcPr>
            <w:tcW w:w="921" w:type="dxa"/>
          </w:tcPr>
          <w:p w14:paraId="352D987C" w14:textId="77777777" w:rsidR="00067E88" w:rsidRPr="005F22F3" w:rsidRDefault="00067E88" w:rsidP="00C41070">
            <w:pPr>
              <w:cnfStyle w:val="000000000000" w:firstRow="0" w:lastRow="0" w:firstColumn="0" w:lastColumn="0" w:oddVBand="0" w:evenVBand="0" w:oddHBand="0" w:evenHBand="0" w:firstRowFirstColumn="0" w:firstRowLastColumn="0" w:lastRowFirstColumn="0" w:lastRowLastColumn="0"/>
              <w:rPr>
                <w:sz w:val="20"/>
              </w:rPr>
            </w:pPr>
            <w:r w:rsidRPr="005F22F3">
              <w:rPr>
                <w:sz w:val="20"/>
              </w:rPr>
              <w:t>295</w:t>
            </w:r>
          </w:p>
        </w:tc>
      </w:tr>
      <w:tr w:rsidR="005F22F3" w:rsidRPr="005F22F3" w14:paraId="23C74077"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tcPr>
          <w:p w14:paraId="6FFB1AC4" w14:textId="77777777" w:rsidR="00067E88" w:rsidRPr="005F22F3" w:rsidRDefault="00067E88" w:rsidP="00C41070">
            <w:pPr>
              <w:rPr>
                <w:b w:val="0"/>
                <w:bCs w:val="0"/>
                <w:sz w:val="20"/>
              </w:rPr>
            </w:pPr>
            <w:r w:rsidRPr="005F22F3">
              <w:rPr>
                <w:b w:val="0"/>
                <w:bCs w:val="0"/>
                <w:sz w:val="20"/>
              </w:rPr>
              <w:t>Pepper bell bacterial spot</w:t>
            </w:r>
          </w:p>
        </w:tc>
        <w:tc>
          <w:tcPr>
            <w:tcW w:w="1001" w:type="dxa"/>
          </w:tcPr>
          <w:p w14:paraId="0F3EC93E"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598</w:t>
            </w:r>
          </w:p>
        </w:tc>
        <w:tc>
          <w:tcPr>
            <w:tcW w:w="1372" w:type="dxa"/>
          </w:tcPr>
          <w:p w14:paraId="76BB02B2"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200</w:t>
            </w:r>
          </w:p>
        </w:tc>
        <w:tc>
          <w:tcPr>
            <w:tcW w:w="921" w:type="dxa"/>
          </w:tcPr>
          <w:p w14:paraId="7F636930" w14:textId="77777777" w:rsidR="00067E88" w:rsidRPr="005F22F3" w:rsidRDefault="00067E88" w:rsidP="00C41070">
            <w:pPr>
              <w:cnfStyle w:val="000000100000" w:firstRow="0" w:lastRow="0" w:firstColumn="0" w:lastColumn="0" w:oddVBand="0" w:evenVBand="0" w:oddHBand="1" w:evenHBand="0" w:firstRowFirstColumn="0" w:firstRowLastColumn="0" w:lastRowFirstColumn="0" w:lastRowLastColumn="0"/>
              <w:rPr>
                <w:sz w:val="20"/>
              </w:rPr>
            </w:pPr>
            <w:r w:rsidRPr="005F22F3">
              <w:rPr>
                <w:sz w:val="20"/>
              </w:rPr>
              <w:t>199</w:t>
            </w:r>
          </w:p>
        </w:tc>
      </w:tr>
      <w:tr w:rsidR="005F22F3" w:rsidRPr="005F22F3" w14:paraId="5663335B"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2938" w:type="dxa"/>
          </w:tcPr>
          <w:p w14:paraId="2BE347E1" w14:textId="77777777" w:rsidR="003D6B3C" w:rsidRPr="005F22F3" w:rsidRDefault="003D6B3C" w:rsidP="00C41070">
            <w:pPr>
              <w:jc w:val="center"/>
              <w:rPr>
                <w:b w:val="0"/>
                <w:bCs w:val="0"/>
                <w:sz w:val="20"/>
              </w:rPr>
            </w:pPr>
            <w:r w:rsidRPr="005F22F3">
              <w:rPr>
                <w:sz w:val="20"/>
              </w:rPr>
              <w:t>Total Images</w:t>
            </w:r>
          </w:p>
        </w:tc>
        <w:tc>
          <w:tcPr>
            <w:tcW w:w="1001" w:type="dxa"/>
          </w:tcPr>
          <w:p w14:paraId="49494E1E" w14:textId="7C56AB96" w:rsidR="003D6B3C" w:rsidRPr="005F22F3" w:rsidRDefault="003D6B3C" w:rsidP="00C41070">
            <w:pPr>
              <w:keepNext/>
              <w:cnfStyle w:val="000000000000" w:firstRow="0" w:lastRow="0" w:firstColumn="0" w:lastColumn="0" w:oddVBand="0" w:evenVBand="0" w:oddHBand="0" w:evenHBand="0" w:firstRowFirstColumn="0" w:firstRowLastColumn="0" w:lastRowFirstColumn="0" w:lastRowLastColumn="0"/>
              <w:rPr>
                <w:sz w:val="20"/>
              </w:rPr>
            </w:pPr>
            <w:r w:rsidRPr="005F22F3">
              <w:rPr>
                <w:sz w:val="20"/>
              </w:rPr>
              <w:fldChar w:fldCharType="begin"/>
            </w:r>
            <w:r w:rsidRPr="005F22F3">
              <w:rPr>
                <w:sz w:val="20"/>
              </w:rPr>
              <w:instrText xml:space="preserve"> =SUM(ABOVE) </w:instrText>
            </w:r>
            <w:r w:rsidRPr="005F22F3">
              <w:rPr>
                <w:sz w:val="20"/>
              </w:rPr>
              <w:fldChar w:fldCharType="separate"/>
            </w:r>
            <w:r w:rsidR="00393736" w:rsidRPr="005F22F3">
              <w:rPr>
                <w:noProof/>
                <w:sz w:val="20"/>
              </w:rPr>
              <w:t>12382</w:t>
            </w:r>
            <w:r w:rsidRPr="005F22F3">
              <w:rPr>
                <w:sz w:val="20"/>
              </w:rPr>
              <w:fldChar w:fldCharType="end"/>
            </w:r>
          </w:p>
        </w:tc>
        <w:tc>
          <w:tcPr>
            <w:tcW w:w="1372" w:type="dxa"/>
          </w:tcPr>
          <w:p w14:paraId="1C46A466" w14:textId="6CD3CF03" w:rsidR="003D6B3C" w:rsidRPr="005F22F3" w:rsidRDefault="003D6B3C" w:rsidP="00C41070">
            <w:pPr>
              <w:keepNext/>
              <w:cnfStyle w:val="000000000000" w:firstRow="0" w:lastRow="0" w:firstColumn="0" w:lastColumn="0" w:oddVBand="0" w:evenVBand="0" w:oddHBand="0" w:evenHBand="0" w:firstRowFirstColumn="0" w:firstRowLastColumn="0" w:lastRowFirstColumn="0" w:lastRowLastColumn="0"/>
              <w:rPr>
                <w:sz w:val="20"/>
              </w:rPr>
            </w:pPr>
            <w:r w:rsidRPr="005F22F3">
              <w:rPr>
                <w:sz w:val="20"/>
              </w:rPr>
              <w:fldChar w:fldCharType="begin"/>
            </w:r>
            <w:r w:rsidRPr="005F22F3">
              <w:rPr>
                <w:sz w:val="20"/>
              </w:rPr>
              <w:instrText xml:space="preserve"> =SUM(ABOVE) </w:instrText>
            </w:r>
            <w:r w:rsidRPr="005F22F3">
              <w:rPr>
                <w:sz w:val="20"/>
              </w:rPr>
              <w:fldChar w:fldCharType="separate"/>
            </w:r>
            <w:r w:rsidR="00393736" w:rsidRPr="005F22F3">
              <w:rPr>
                <w:noProof/>
                <w:sz w:val="20"/>
              </w:rPr>
              <w:t>4128</w:t>
            </w:r>
            <w:r w:rsidRPr="005F22F3">
              <w:rPr>
                <w:sz w:val="20"/>
              </w:rPr>
              <w:fldChar w:fldCharType="end"/>
            </w:r>
          </w:p>
        </w:tc>
        <w:tc>
          <w:tcPr>
            <w:tcW w:w="921" w:type="dxa"/>
          </w:tcPr>
          <w:p w14:paraId="5D1DAC2D" w14:textId="2E675CDD" w:rsidR="003D6B3C" w:rsidRPr="005F22F3" w:rsidRDefault="003D6B3C" w:rsidP="00C41070">
            <w:pPr>
              <w:keepNext/>
              <w:cnfStyle w:val="000000000000" w:firstRow="0" w:lastRow="0" w:firstColumn="0" w:lastColumn="0" w:oddVBand="0" w:evenVBand="0" w:oddHBand="0" w:evenHBand="0" w:firstRowFirstColumn="0" w:firstRowLastColumn="0" w:lastRowFirstColumn="0" w:lastRowLastColumn="0"/>
              <w:rPr>
                <w:sz w:val="20"/>
              </w:rPr>
            </w:pPr>
            <w:r w:rsidRPr="005F22F3">
              <w:rPr>
                <w:sz w:val="20"/>
              </w:rPr>
              <w:fldChar w:fldCharType="begin"/>
            </w:r>
            <w:r w:rsidRPr="005F22F3">
              <w:rPr>
                <w:sz w:val="20"/>
              </w:rPr>
              <w:instrText xml:space="preserve"> =SUM(ABOVE) </w:instrText>
            </w:r>
            <w:r w:rsidRPr="005F22F3">
              <w:rPr>
                <w:sz w:val="20"/>
              </w:rPr>
              <w:fldChar w:fldCharType="separate"/>
            </w:r>
            <w:r w:rsidR="00393736" w:rsidRPr="005F22F3">
              <w:rPr>
                <w:noProof/>
                <w:sz w:val="20"/>
              </w:rPr>
              <w:t>4128</w:t>
            </w:r>
            <w:r w:rsidRPr="005F22F3">
              <w:rPr>
                <w:sz w:val="20"/>
              </w:rPr>
              <w:fldChar w:fldCharType="end"/>
            </w:r>
          </w:p>
        </w:tc>
      </w:tr>
    </w:tbl>
    <w:p w14:paraId="36B61150" w14:textId="77777777" w:rsidR="003D6B3C" w:rsidRPr="005F22F3" w:rsidRDefault="003D6B3C" w:rsidP="003D6B3C">
      <w:pPr>
        <w:pStyle w:val="Paragraph"/>
        <w:ind w:firstLine="0"/>
      </w:pPr>
    </w:p>
    <w:p w14:paraId="2D7474E4" w14:textId="2E085D8B" w:rsidR="003D6B3C" w:rsidRPr="005F22F3" w:rsidRDefault="003D6B3C" w:rsidP="00EE74DC">
      <w:pPr>
        <w:pStyle w:val="Paragraph"/>
      </w:pPr>
      <w:r w:rsidRPr="005F22F3">
        <w:t xml:space="preserve">The pre-processed dataset used in this study was split into three parts: 60% for training, 20% for validation, and 20% for testing. The total proportion of each category after the splitting process can be observed in </w:t>
      </w:r>
      <w:r w:rsidRPr="005F22F3">
        <w:fldChar w:fldCharType="begin"/>
      </w:r>
      <w:r w:rsidRPr="005F22F3">
        <w:instrText xml:space="preserve"> REF _Ref203537388 \h  \* MERGEFORMAT </w:instrText>
      </w:r>
      <w:r w:rsidRPr="005F22F3">
        <w:fldChar w:fldCharType="separate"/>
      </w:r>
      <w:r w:rsidR="004C0E81" w:rsidRPr="005F22F3">
        <w:t xml:space="preserve">TABLE </w:t>
      </w:r>
      <w:r w:rsidR="004C0E81">
        <w:rPr>
          <w:noProof/>
        </w:rPr>
        <w:t>3</w:t>
      </w:r>
      <w:r w:rsidRPr="005F22F3">
        <w:fldChar w:fldCharType="end"/>
      </w:r>
      <w:r w:rsidRPr="005F22F3">
        <w:t xml:space="preserve">. After splitting data, all the leaf disease images with a resolution of 256 x 256 pixels were resized to a portrait with a width of 320 pixels and a height of 426 pixels. The aim of decreasing the image size was to reduce the computational load and slightly increase the speed, not only for training, validation, and testing. </w:t>
      </w:r>
      <w:r w:rsidR="00C16E3A" w:rsidRPr="005F22F3">
        <w:t xml:space="preserve">One method that can be applied to minimize the effect of overfitting on the AI model is to transform the image to normalize it before inserting it into the model. This can be done using the mean and standard deviation parameters </w:t>
      </w:r>
      <w:sdt>
        <w:sdtPr>
          <w:tag w:val="MENDELEY_CITATION_v3_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"/>
          <w:id w:val="1007326092"/>
          <w:placeholder>
            <w:docPart w:val="50094EE04DFA410A97B823FA86D4098B"/>
          </w:placeholder>
        </w:sdtPr>
        <w:sdtEndPr/>
        <w:sdtContent>
          <w:r w:rsidR="000D5153" w:rsidRPr="005F22F3">
            <w:t>[17]</w:t>
          </w:r>
        </w:sdtContent>
      </w:sdt>
      <w:r w:rsidR="00C16E3A" w:rsidRPr="005F22F3">
        <w:t>.</w:t>
      </w:r>
      <w:r w:rsidR="002319E6" w:rsidRPr="005F22F3">
        <w:t xml:space="preserve"> The mean and standard deviation parameters in this study were gathered from the train data with 60% splitting proportion.</w:t>
      </w:r>
      <w:r w:rsidR="00204779" w:rsidRPr="005F22F3">
        <w:t xml:space="preserve"> The mean calculation resulted in a value of ([0.85573785, 0.83802794, 0.83231171]) and the standard deviation resulted in a value of ([0.24511901, 0.26017573, 0.26463725]).</w:t>
      </w:r>
      <w:r w:rsidR="002E72C8" w:rsidRPr="005F22F3">
        <w:t xml:space="preserve"> Those mean and standard deviation scalar values were used to normalize all the leaf images in the training, validation, and test sets of the </w:t>
      </w:r>
      <w:proofErr w:type="spellStart"/>
      <w:r w:rsidR="002E72C8" w:rsidRPr="005F22F3">
        <w:t>PlantVillage</w:t>
      </w:r>
      <w:proofErr w:type="spellEnd"/>
      <w:r w:rsidR="002E72C8" w:rsidRPr="005F22F3">
        <w:t xml:space="preserve"> dataset.</w:t>
      </w:r>
      <w:r w:rsidR="00EE74DC" w:rsidRPr="005F22F3">
        <w:t xml:space="preserve"> </w:t>
      </w:r>
      <w:r w:rsidRPr="005F22F3">
        <w:t xml:space="preserve">The following parameters were applied to both tested models: train batch size of 16, number of epochs of 40, and an optimizer of stochastic gradient descent (SGD) utilized with a learning rate of 0.0001, momentum of 0.9, and weight decay of 0.0001. The loss function used for multi-class classification in this study was cross-entropy loss. More information about the hyperparameters used in this experiment can be found in </w:t>
      </w:r>
      <w:r w:rsidRPr="005F22F3">
        <w:fldChar w:fldCharType="begin"/>
      </w:r>
      <w:r w:rsidRPr="005F22F3">
        <w:instrText xml:space="preserve"> REF _Ref203548700 \h  \* MERGEFORMAT </w:instrText>
      </w:r>
      <w:r w:rsidRPr="005F22F3">
        <w:fldChar w:fldCharType="separate"/>
      </w:r>
      <w:r w:rsidR="004C0E81" w:rsidRPr="005F22F3">
        <w:t xml:space="preserve">TABLE </w:t>
      </w:r>
      <w:r w:rsidR="004C0E81">
        <w:rPr>
          <w:noProof/>
        </w:rPr>
        <w:t>4</w:t>
      </w:r>
      <w:r w:rsidRPr="005F22F3">
        <w:fldChar w:fldCharType="end"/>
      </w:r>
      <w:r w:rsidRPr="005F22F3">
        <w:t xml:space="preserve">. For more information, the Light CNN-29 model used in this study was handcrafted. For the </w:t>
      </w:r>
      <w:proofErr w:type="spellStart"/>
      <w:r w:rsidRPr="005F22F3">
        <w:t>SqueezeNet</w:t>
      </w:r>
      <w:proofErr w:type="spellEnd"/>
      <w:r w:rsidRPr="005F22F3">
        <w:t xml:space="preserve"> model, transfer learning was used with the pretrained parameter set to true.</w:t>
      </w:r>
    </w:p>
    <w:p w14:paraId="67B51363" w14:textId="77777777" w:rsidR="003D6B3C" w:rsidRPr="005F22F3" w:rsidRDefault="003D6B3C" w:rsidP="003D6B3C">
      <w:pPr>
        <w:ind w:firstLine="284"/>
        <w:jc w:val="both"/>
        <w:rPr>
          <w:szCs w:val="24"/>
        </w:rPr>
      </w:pPr>
    </w:p>
    <w:p w14:paraId="28B5B587" w14:textId="1094F60D" w:rsidR="003D6B3C" w:rsidRPr="005F22F3" w:rsidRDefault="003D6B3C" w:rsidP="003D6B3C">
      <w:pPr>
        <w:pStyle w:val="Caption"/>
        <w:keepNext/>
        <w:spacing w:after="0"/>
        <w:rPr>
          <w:rFonts w:ascii="Times New Roman" w:hAnsi="Times New Roman" w:cs="Times New Roman"/>
          <w:b w:val="0"/>
          <w:bCs/>
          <w:color w:val="auto"/>
        </w:rPr>
      </w:pPr>
      <w:bookmarkStart w:id="6" w:name="_Ref203548700"/>
      <w:r w:rsidRPr="005F22F3">
        <w:rPr>
          <w:rFonts w:ascii="Times New Roman" w:hAnsi="Times New Roman" w:cs="Times New Roman"/>
          <w:color w:val="auto"/>
        </w:rPr>
        <w:t xml:space="preserve">TABLE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TABLE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4</w:t>
      </w:r>
      <w:r w:rsidRPr="005F22F3">
        <w:rPr>
          <w:rFonts w:ascii="Times New Roman" w:hAnsi="Times New Roman" w:cs="Times New Roman"/>
          <w:noProof/>
          <w:color w:val="auto"/>
        </w:rPr>
        <w:fldChar w:fldCharType="end"/>
      </w:r>
      <w:bookmarkEnd w:id="6"/>
      <w:r w:rsidRPr="005F22F3">
        <w:rPr>
          <w:rFonts w:ascii="Times New Roman" w:hAnsi="Times New Roman" w:cs="Times New Roman"/>
          <w:color w:val="auto"/>
        </w:rPr>
        <w:t xml:space="preserve">. </w:t>
      </w:r>
      <w:r w:rsidRPr="005F22F3">
        <w:rPr>
          <w:rFonts w:ascii="Times New Roman" w:hAnsi="Times New Roman" w:cs="Times New Roman"/>
          <w:b w:val="0"/>
          <w:bCs/>
          <w:color w:val="auto"/>
        </w:rPr>
        <w:t xml:space="preserve">The hyperparameter was used to train both the Light CNN-29 model and the </w:t>
      </w:r>
      <w:proofErr w:type="spellStart"/>
      <w:r w:rsidRPr="005F22F3">
        <w:rPr>
          <w:rFonts w:ascii="Times New Roman" w:hAnsi="Times New Roman" w:cs="Times New Roman"/>
          <w:b w:val="0"/>
          <w:bCs/>
          <w:color w:val="auto"/>
        </w:rPr>
        <w:t>SqueezeNet</w:t>
      </w:r>
      <w:proofErr w:type="spellEnd"/>
      <w:r w:rsidRPr="005F22F3">
        <w:rPr>
          <w:rFonts w:ascii="Times New Roman" w:hAnsi="Times New Roman" w:cs="Times New Roman"/>
          <w:b w:val="0"/>
          <w:bCs/>
          <w:color w:val="auto"/>
        </w:rPr>
        <w:t xml:space="preserve"> model.</w:t>
      </w:r>
    </w:p>
    <w:tbl>
      <w:tblPr>
        <w:tblStyle w:val="PlainTable2"/>
        <w:tblW w:w="0" w:type="auto"/>
        <w:jc w:val="center"/>
        <w:tblLook w:val="04A0" w:firstRow="1" w:lastRow="0" w:firstColumn="1" w:lastColumn="0" w:noHBand="0" w:noVBand="1"/>
      </w:tblPr>
      <w:tblGrid>
        <w:gridCol w:w="1749"/>
        <w:gridCol w:w="3166"/>
      </w:tblGrid>
      <w:tr w:rsidR="005F22F3" w:rsidRPr="005F22F3" w14:paraId="3B8C90C2" w14:textId="77777777" w:rsidTr="00C410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5E01B97C" w14:textId="77777777" w:rsidR="003D6B3C" w:rsidRPr="005F22F3" w:rsidRDefault="003D6B3C" w:rsidP="00C41070">
            <w:pPr>
              <w:jc w:val="center"/>
              <w:rPr>
                <w:b w:val="0"/>
                <w:bCs w:val="0"/>
                <w:sz w:val="18"/>
                <w:szCs w:val="18"/>
              </w:rPr>
            </w:pPr>
            <w:r w:rsidRPr="005F22F3">
              <w:rPr>
                <w:sz w:val="18"/>
                <w:szCs w:val="18"/>
              </w:rPr>
              <w:t>Parameter Name</w:t>
            </w:r>
          </w:p>
        </w:tc>
        <w:tc>
          <w:tcPr>
            <w:tcW w:w="3166" w:type="dxa"/>
          </w:tcPr>
          <w:p w14:paraId="0335A1CB"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Parameter Value</w:t>
            </w:r>
          </w:p>
        </w:tc>
      </w:tr>
      <w:tr w:rsidR="005F22F3" w:rsidRPr="005F22F3" w14:paraId="53CA59FC"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1A9A3C2C" w14:textId="77777777" w:rsidR="003D6B3C" w:rsidRPr="005F22F3" w:rsidRDefault="003D6B3C" w:rsidP="00C41070">
            <w:pPr>
              <w:jc w:val="both"/>
              <w:rPr>
                <w:b w:val="0"/>
                <w:bCs w:val="0"/>
                <w:sz w:val="20"/>
              </w:rPr>
            </w:pPr>
            <w:r w:rsidRPr="005F22F3">
              <w:rPr>
                <w:b w:val="0"/>
                <w:bCs w:val="0"/>
                <w:sz w:val="20"/>
              </w:rPr>
              <w:t>Number of Epoch</w:t>
            </w:r>
          </w:p>
        </w:tc>
        <w:tc>
          <w:tcPr>
            <w:tcW w:w="3166" w:type="dxa"/>
          </w:tcPr>
          <w:p w14:paraId="2A03185C" w14:textId="77777777" w:rsidR="003D6B3C" w:rsidRPr="005F22F3" w:rsidRDefault="003D6B3C" w:rsidP="00C41070">
            <w:pPr>
              <w:jc w:val="both"/>
              <w:cnfStyle w:val="000000100000" w:firstRow="0" w:lastRow="0" w:firstColumn="0" w:lastColumn="0" w:oddVBand="0" w:evenVBand="0" w:oddHBand="1" w:evenHBand="0" w:firstRowFirstColumn="0" w:firstRowLastColumn="0" w:lastRowFirstColumn="0" w:lastRowLastColumn="0"/>
              <w:rPr>
                <w:sz w:val="20"/>
              </w:rPr>
            </w:pPr>
            <w:r w:rsidRPr="005F22F3">
              <w:rPr>
                <w:sz w:val="20"/>
              </w:rPr>
              <w:t>40</w:t>
            </w:r>
          </w:p>
        </w:tc>
      </w:tr>
      <w:tr w:rsidR="005F22F3" w:rsidRPr="005F22F3" w14:paraId="34950876"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1749" w:type="dxa"/>
          </w:tcPr>
          <w:p w14:paraId="14EB0D37" w14:textId="77777777" w:rsidR="003D6B3C" w:rsidRPr="005F22F3" w:rsidRDefault="003D6B3C" w:rsidP="00C41070">
            <w:pPr>
              <w:jc w:val="both"/>
              <w:rPr>
                <w:b w:val="0"/>
                <w:bCs w:val="0"/>
                <w:sz w:val="20"/>
              </w:rPr>
            </w:pPr>
            <w:r w:rsidRPr="005F22F3">
              <w:rPr>
                <w:b w:val="0"/>
                <w:bCs w:val="0"/>
                <w:sz w:val="20"/>
              </w:rPr>
              <w:t>Train Batch size</w:t>
            </w:r>
          </w:p>
        </w:tc>
        <w:tc>
          <w:tcPr>
            <w:tcW w:w="3166" w:type="dxa"/>
          </w:tcPr>
          <w:p w14:paraId="1866A357" w14:textId="77777777" w:rsidR="003D6B3C" w:rsidRPr="005F22F3" w:rsidRDefault="003D6B3C" w:rsidP="00C41070">
            <w:pPr>
              <w:jc w:val="both"/>
              <w:cnfStyle w:val="000000000000" w:firstRow="0" w:lastRow="0" w:firstColumn="0" w:lastColumn="0" w:oddVBand="0" w:evenVBand="0" w:oddHBand="0" w:evenHBand="0" w:firstRowFirstColumn="0" w:firstRowLastColumn="0" w:lastRowFirstColumn="0" w:lastRowLastColumn="0"/>
              <w:rPr>
                <w:sz w:val="20"/>
              </w:rPr>
            </w:pPr>
            <w:r w:rsidRPr="005F22F3">
              <w:rPr>
                <w:sz w:val="20"/>
              </w:rPr>
              <w:t>16</w:t>
            </w:r>
          </w:p>
        </w:tc>
      </w:tr>
      <w:tr w:rsidR="005F22F3" w:rsidRPr="005F22F3" w14:paraId="662A9F29"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54727820" w14:textId="77777777" w:rsidR="003D6B3C" w:rsidRPr="005F22F3" w:rsidRDefault="003D6B3C" w:rsidP="00C41070">
            <w:pPr>
              <w:jc w:val="both"/>
              <w:rPr>
                <w:b w:val="0"/>
                <w:bCs w:val="0"/>
                <w:sz w:val="20"/>
              </w:rPr>
            </w:pPr>
            <w:r w:rsidRPr="005F22F3">
              <w:rPr>
                <w:b w:val="0"/>
                <w:bCs w:val="0"/>
                <w:sz w:val="20"/>
              </w:rPr>
              <w:t>Optimizer</w:t>
            </w:r>
          </w:p>
        </w:tc>
        <w:tc>
          <w:tcPr>
            <w:tcW w:w="3166" w:type="dxa"/>
          </w:tcPr>
          <w:p w14:paraId="4677349F" w14:textId="77777777" w:rsidR="003D6B3C" w:rsidRPr="005F22F3" w:rsidRDefault="003D6B3C" w:rsidP="00C41070">
            <w:pPr>
              <w:jc w:val="both"/>
              <w:cnfStyle w:val="000000100000" w:firstRow="0" w:lastRow="0" w:firstColumn="0" w:lastColumn="0" w:oddVBand="0" w:evenVBand="0" w:oddHBand="1" w:evenHBand="0" w:firstRowFirstColumn="0" w:firstRowLastColumn="0" w:lastRowFirstColumn="0" w:lastRowLastColumn="0"/>
              <w:rPr>
                <w:sz w:val="20"/>
              </w:rPr>
            </w:pPr>
            <w:r w:rsidRPr="005F22F3">
              <w:rPr>
                <w:sz w:val="20"/>
              </w:rPr>
              <w:t>Stochastic Gradient Descent (SGD)</w:t>
            </w:r>
          </w:p>
        </w:tc>
      </w:tr>
      <w:tr w:rsidR="005F22F3" w:rsidRPr="005F22F3" w14:paraId="25A51850"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1749" w:type="dxa"/>
          </w:tcPr>
          <w:p w14:paraId="0C28DB36" w14:textId="77777777" w:rsidR="003D6B3C" w:rsidRPr="005F22F3" w:rsidRDefault="003D6B3C" w:rsidP="00C41070">
            <w:pPr>
              <w:jc w:val="both"/>
              <w:rPr>
                <w:b w:val="0"/>
                <w:bCs w:val="0"/>
                <w:sz w:val="20"/>
              </w:rPr>
            </w:pPr>
            <w:r w:rsidRPr="005F22F3">
              <w:rPr>
                <w:b w:val="0"/>
                <w:bCs w:val="0"/>
                <w:sz w:val="20"/>
              </w:rPr>
              <w:t>Learning Rate</w:t>
            </w:r>
          </w:p>
        </w:tc>
        <w:tc>
          <w:tcPr>
            <w:tcW w:w="3166" w:type="dxa"/>
          </w:tcPr>
          <w:p w14:paraId="166E6F00" w14:textId="77777777" w:rsidR="003D6B3C" w:rsidRPr="005F22F3" w:rsidRDefault="003D6B3C" w:rsidP="00C41070">
            <w:pPr>
              <w:jc w:val="both"/>
              <w:cnfStyle w:val="000000000000" w:firstRow="0" w:lastRow="0" w:firstColumn="0" w:lastColumn="0" w:oddVBand="0" w:evenVBand="0" w:oddHBand="0" w:evenHBand="0" w:firstRowFirstColumn="0" w:firstRowLastColumn="0" w:lastRowFirstColumn="0" w:lastRowLastColumn="0"/>
              <w:rPr>
                <w:sz w:val="20"/>
              </w:rPr>
            </w:pPr>
            <w:r w:rsidRPr="005F22F3">
              <w:rPr>
                <w:sz w:val="20"/>
              </w:rPr>
              <w:t>0.0001</w:t>
            </w:r>
          </w:p>
        </w:tc>
      </w:tr>
      <w:tr w:rsidR="005F22F3" w:rsidRPr="005F22F3" w14:paraId="1EF63C3E"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49A26936" w14:textId="77777777" w:rsidR="003D6B3C" w:rsidRPr="005F22F3" w:rsidRDefault="003D6B3C" w:rsidP="00C41070">
            <w:pPr>
              <w:jc w:val="both"/>
              <w:rPr>
                <w:b w:val="0"/>
                <w:bCs w:val="0"/>
                <w:sz w:val="20"/>
              </w:rPr>
            </w:pPr>
            <w:r w:rsidRPr="005F22F3">
              <w:rPr>
                <w:b w:val="0"/>
                <w:bCs w:val="0"/>
                <w:sz w:val="20"/>
              </w:rPr>
              <w:t>Momentum</w:t>
            </w:r>
          </w:p>
        </w:tc>
        <w:tc>
          <w:tcPr>
            <w:tcW w:w="3166" w:type="dxa"/>
          </w:tcPr>
          <w:p w14:paraId="76AB26A3" w14:textId="77777777" w:rsidR="003D6B3C" w:rsidRPr="005F22F3" w:rsidRDefault="003D6B3C" w:rsidP="00C41070">
            <w:pPr>
              <w:jc w:val="both"/>
              <w:cnfStyle w:val="000000100000" w:firstRow="0" w:lastRow="0" w:firstColumn="0" w:lastColumn="0" w:oddVBand="0" w:evenVBand="0" w:oddHBand="1" w:evenHBand="0" w:firstRowFirstColumn="0" w:firstRowLastColumn="0" w:lastRowFirstColumn="0" w:lastRowLastColumn="0"/>
              <w:rPr>
                <w:sz w:val="20"/>
              </w:rPr>
            </w:pPr>
            <w:r w:rsidRPr="005F22F3">
              <w:rPr>
                <w:sz w:val="20"/>
              </w:rPr>
              <w:t>0.9</w:t>
            </w:r>
          </w:p>
        </w:tc>
      </w:tr>
      <w:tr w:rsidR="005F22F3" w:rsidRPr="005F22F3" w14:paraId="4D6D42B4"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1749" w:type="dxa"/>
          </w:tcPr>
          <w:p w14:paraId="6771E845" w14:textId="77777777" w:rsidR="003D6B3C" w:rsidRPr="005F22F3" w:rsidRDefault="003D6B3C" w:rsidP="00C41070">
            <w:pPr>
              <w:jc w:val="both"/>
              <w:rPr>
                <w:b w:val="0"/>
                <w:bCs w:val="0"/>
                <w:sz w:val="20"/>
              </w:rPr>
            </w:pPr>
            <w:r w:rsidRPr="005F22F3">
              <w:rPr>
                <w:b w:val="0"/>
                <w:bCs w:val="0"/>
                <w:sz w:val="20"/>
              </w:rPr>
              <w:t>Weight decay</w:t>
            </w:r>
          </w:p>
        </w:tc>
        <w:tc>
          <w:tcPr>
            <w:tcW w:w="3166" w:type="dxa"/>
          </w:tcPr>
          <w:p w14:paraId="17E87F6D" w14:textId="77777777" w:rsidR="003D6B3C" w:rsidRPr="005F22F3" w:rsidRDefault="003D6B3C" w:rsidP="00C41070">
            <w:pPr>
              <w:jc w:val="both"/>
              <w:cnfStyle w:val="000000000000" w:firstRow="0" w:lastRow="0" w:firstColumn="0" w:lastColumn="0" w:oddVBand="0" w:evenVBand="0" w:oddHBand="0" w:evenHBand="0" w:firstRowFirstColumn="0" w:firstRowLastColumn="0" w:lastRowFirstColumn="0" w:lastRowLastColumn="0"/>
              <w:rPr>
                <w:sz w:val="20"/>
              </w:rPr>
            </w:pPr>
            <w:r w:rsidRPr="005F22F3">
              <w:rPr>
                <w:sz w:val="20"/>
              </w:rPr>
              <w:t>0.0001</w:t>
            </w:r>
          </w:p>
        </w:tc>
      </w:tr>
      <w:tr w:rsidR="005F22F3" w:rsidRPr="005F22F3" w14:paraId="3F6D8D48"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tcPr>
          <w:p w14:paraId="73A4BF84" w14:textId="77777777" w:rsidR="003D6B3C" w:rsidRPr="005F22F3" w:rsidRDefault="003D6B3C" w:rsidP="00C41070">
            <w:pPr>
              <w:jc w:val="both"/>
              <w:rPr>
                <w:b w:val="0"/>
                <w:bCs w:val="0"/>
                <w:sz w:val="20"/>
              </w:rPr>
            </w:pPr>
            <w:r w:rsidRPr="005F22F3">
              <w:rPr>
                <w:b w:val="0"/>
                <w:bCs w:val="0"/>
                <w:sz w:val="20"/>
              </w:rPr>
              <w:t>Loss function</w:t>
            </w:r>
          </w:p>
        </w:tc>
        <w:tc>
          <w:tcPr>
            <w:tcW w:w="3166" w:type="dxa"/>
          </w:tcPr>
          <w:p w14:paraId="125419C6" w14:textId="77777777" w:rsidR="003D6B3C" w:rsidRPr="005F22F3" w:rsidRDefault="003D6B3C" w:rsidP="00C41070">
            <w:pPr>
              <w:jc w:val="both"/>
              <w:cnfStyle w:val="000000100000" w:firstRow="0" w:lastRow="0" w:firstColumn="0" w:lastColumn="0" w:oddVBand="0" w:evenVBand="0" w:oddHBand="1" w:evenHBand="0" w:firstRowFirstColumn="0" w:firstRowLastColumn="0" w:lastRowFirstColumn="0" w:lastRowLastColumn="0"/>
              <w:rPr>
                <w:sz w:val="20"/>
              </w:rPr>
            </w:pPr>
            <w:r w:rsidRPr="005F22F3">
              <w:rPr>
                <w:sz w:val="20"/>
              </w:rPr>
              <w:t>Cross Entropy Loss</w:t>
            </w:r>
          </w:p>
        </w:tc>
      </w:tr>
    </w:tbl>
    <w:p w14:paraId="68D1E084" w14:textId="77777777" w:rsidR="003D6B3C" w:rsidRPr="005F22F3" w:rsidRDefault="003D6B3C" w:rsidP="003D6B3C">
      <w:pPr>
        <w:pStyle w:val="Paragraph"/>
      </w:pPr>
    </w:p>
    <w:p w14:paraId="569F0E3B" w14:textId="77777777" w:rsidR="003D6B3C" w:rsidRPr="005F22F3" w:rsidRDefault="003D6B3C" w:rsidP="003D6B3C">
      <w:pPr>
        <w:pStyle w:val="Paragraph"/>
      </w:pPr>
    </w:p>
    <w:p w14:paraId="2EF1C4F4" w14:textId="77777777" w:rsidR="003D6B3C" w:rsidRPr="005F22F3" w:rsidRDefault="003D6B3C" w:rsidP="003D6B3C">
      <w:pPr>
        <w:pStyle w:val="Paragraph"/>
        <w:ind w:firstLine="0"/>
        <w:jc w:val="center"/>
      </w:pPr>
      <w:r w:rsidRPr="005F22F3">
        <w:rPr>
          <w:noProof/>
        </w:rPr>
        <w:lastRenderedPageBreak/>
        <w:drawing>
          <wp:inline distT="0" distB="0" distL="0" distR="0" wp14:anchorId="5F0A5B2F" wp14:editId="2DC3615D">
            <wp:extent cx="5942330" cy="2095500"/>
            <wp:effectExtent l="0" t="0" r="1270" b="0"/>
            <wp:docPr id="1438203709"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03709" name="Picture 1" descr="A graph with lines and numbers&#10;&#10;AI-generated content may be incorrect."/>
                    <pic:cNvPicPr/>
                  </pic:nvPicPr>
                  <pic:blipFill>
                    <a:blip r:embed="rId16"/>
                    <a:stretch>
                      <a:fillRect/>
                    </a:stretch>
                  </pic:blipFill>
                  <pic:spPr>
                    <a:xfrm>
                      <a:off x="0" y="0"/>
                      <a:ext cx="5944281" cy="2096188"/>
                    </a:xfrm>
                    <a:prstGeom prst="rect">
                      <a:avLst/>
                    </a:prstGeom>
                  </pic:spPr>
                </pic:pic>
              </a:graphicData>
            </a:graphic>
          </wp:inline>
        </w:drawing>
      </w:r>
    </w:p>
    <w:p w14:paraId="0C1D7E1D" w14:textId="2D88E253" w:rsidR="003D6B3C" w:rsidRPr="005F22F3" w:rsidRDefault="003D6B3C" w:rsidP="003D6B3C">
      <w:pPr>
        <w:pStyle w:val="Caption"/>
        <w:rPr>
          <w:rFonts w:ascii="Times New Roman" w:hAnsi="Times New Roman" w:cs="Times New Roman"/>
          <w:b w:val="0"/>
          <w:bCs/>
          <w:color w:val="auto"/>
        </w:rPr>
      </w:pPr>
      <w:bookmarkStart w:id="7" w:name="_Ref203247665"/>
      <w:r w:rsidRPr="005F22F3">
        <w:rPr>
          <w:rFonts w:ascii="Times New Roman" w:hAnsi="Times New Roman" w:cs="Times New Roman"/>
          <w:color w:val="auto"/>
        </w:rPr>
        <w:t xml:space="preserve">FIGURE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FIGURE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2</w:t>
      </w:r>
      <w:r w:rsidRPr="005F22F3">
        <w:rPr>
          <w:rFonts w:ascii="Times New Roman" w:hAnsi="Times New Roman" w:cs="Times New Roman"/>
          <w:noProof/>
          <w:color w:val="auto"/>
        </w:rPr>
        <w:fldChar w:fldCharType="end"/>
      </w:r>
      <w:bookmarkEnd w:id="7"/>
      <w:r w:rsidRPr="005F22F3">
        <w:rPr>
          <w:rFonts w:ascii="Times New Roman" w:hAnsi="Times New Roman" w:cs="Times New Roman"/>
          <w:color w:val="auto"/>
        </w:rPr>
        <w:t xml:space="preserve">. </w:t>
      </w:r>
      <w:r w:rsidRPr="005F22F3">
        <w:rPr>
          <w:rFonts w:ascii="Times New Roman" w:hAnsi="Times New Roman" w:cs="Times New Roman"/>
          <w:b w:val="0"/>
          <w:bCs/>
          <w:color w:val="auto"/>
        </w:rPr>
        <w:t>Train and validation accuracy of Light CNN-29 for each epoch from 1 to 40.</w:t>
      </w:r>
    </w:p>
    <w:p w14:paraId="627BDE39" w14:textId="61ADFC5D" w:rsidR="003D6B3C" w:rsidRPr="005F22F3" w:rsidRDefault="003D6B3C" w:rsidP="003D6B3C">
      <w:pPr>
        <w:ind w:firstLine="284"/>
        <w:jc w:val="both"/>
        <w:rPr>
          <w:sz w:val="20"/>
        </w:rPr>
      </w:pPr>
      <w:r w:rsidRPr="005F22F3">
        <w:rPr>
          <w:sz w:val="20"/>
        </w:rPr>
        <w:fldChar w:fldCharType="begin"/>
      </w:r>
      <w:r w:rsidRPr="005F22F3">
        <w:rPr>
          <w:sz w:val="20"/>
        </w:rPr>
        <w:instrText xml:space="preserve"> REF _Ref203293006 \h  \* MERGEFORMAT </w:instrText>
      </w:r>
      <w:r w:rsidRPr="005F22F3">
        <w:rPr>
          <w:sz w:val="20"/>
        </w:rPr>
      </w:r>
      <w:r w:rsidRPr="005F22F3">
        <w:rPr>
          <w:sz w:val="20"/>
        </w:rPr>
        <w:fldChar w:fldCharType="separate"/>
      </w:r>
      <w:r w:rsidR="004C0E81" w:rsidRPr="004C0E81">
        <w:rPr>
          <w:sz w:val="20"/>
        </w:rPr>
        <w:t xml:space="preserve">FIGURE </w:t>
      </w:r>
      <w:r w:rsidR="004C0E81" w:rsidRPr="004C0E81">
        <w:rPr>
          <w:noProof/>
          <w:sz w:val="20"/>
        </w:rPr>
        <w:t>3</w:t>
      </w:r>
      <w:r w:rsidRPr="005F22F3">
        <w:rPr>
          <w:sz w:val="20"/>
        </w:rPr>
        <w:fldChar w:fldCharType="end"/>
      </w:r>
      <w:r w:rsidRPr="005F22F3">
        <w:rPr>
          <w:sz w:val="20"/>
        </w:rPr>
        <w:t xml:space="preserve"> illustrates the model’s training and validation accuracy over 40 epochs. The model used a pre-trained </w:t>
      </w:r>
      <w:proofErr w:type="spellStart"/>
      <w:r w:rsidRPr="005F22F3">
        <w:rPr>
          <w:sz w:val="20"/>
        </w:rPr>
        <w:t>SqueezeNet</w:t>
      </w:r>
      <w:proofErr w:type="spellEnd"/>
      <w:r w:rsidRPr="005F22F3">
        <w:rPr>
          <w:sz w:val="20"/>
        </w:rPr>
        <w:t xml:space="preserve"> as a feature extractor followed by a fully connected layer as a classifier. The training and validation data were also split in the same way as in the first experiment using the Plant Village dataset. The blue line represents the training accuracy and the orange line represents the validation accuracy. On the first epoch, the training accuracy rose from approximately 81% to 99% by the 40</w:t>
      </w:r>
      <w:r w:rsidRPr="005F22F3">
        <w:rPr>
          <w:sz w:val="20"/>
          <w:vertAlign w:val="superscript"/>
        </w:rPr>
        <w:t>th</w:t>
      </w:r>
      <w:r w:rsidRPr="005F22F3">
        <w:rPr>
          <w:sz w:val="20"/>
        </w:rPr>
        <w:t xml:space="preserve"> epoch. Similarly, the validation performance of classification began at around 82% and closely followed the trajectory of the training curve. At the final epoch (40), the training and validation accuracies were 98% and closely followed the trajectory of the training curve. At the final epoch (40), the training and validation results of Light CNN-29 displayed in </w:t>
      </w:r>
      <w:r w:rsidRPr="005F22F3">
        <w:rPr>
          <w:sz w:val="20"/>
        </w:rPr>
        <w:fldChar w:fldCharType="begin"/>
      </w:r>
      <w:r w:rsidRPr="005F22F3">
        <w:rPr>
          <w:sz w:val="20"/>
        </w:rPr>
        <w:instrText xml:space="preserve"> REF _Ref203247665 \h  \* MERGEFORMAT </w:instrText>
      </w:r>
      <w:r w:rsidRPr="005F22F3">
        <w:rPr>
          <w:sz w:val="20"/>
        </w:rPr>
      </w:r>
      <w:r w:rsidRPr="005F22F3">
        <w:rPr>
          <w:sz w:val="20"/>
        </w:rPr>
        <w:fldChar w:fldCharType="separate"/>
      </w:r>
      <w:r w:rsidR="004C0E81" w:rsidRPr="004C0E81">
        <w:rPr>
          <w:sz w:val="20"/>
        </w:rPr>
        <w:t xml:space="preserve">FIGURE </w:t>
      </w:r>
      <w:r w:rsidR="004C0E81" w:rsidRPr="004C0E81">
        <w:rPr>
          <w:noProof/>
          <w:sz w:val="20"/>
        </w:rPr>
        <w:t>2</w:t>
      </w:r>
      <w:r w:rsidRPr="005F22F3">
        <w:rPr>
          <w:sz w:val="20"/>
        </w:rPr>
        <w:fldChar w:fldCharType="end"/>
      </w:r>
      <w:r w:rsidRPr="005F22F3">
        <w:rPr>
          <w:sz w:val="20"/>
        </w:rPr>
        <w:t xml:space="preserve">, </w:t>
      </w:r>
      <w:proofErr w:type="spellStart"/>
      <w:r w:rsidRPr="005F22F3">
        <w:rPr>
          <w:sz w:val="20"/>
        </w:rPr>
        <w:t>SqueezeNet</w:t>
      </w:r>
      <w:proofErr w:type="spellEnd"/>
      <w:r w:rsidRPr="005F22F3">
        <w:rPr>
          <w:sz w:val="20"/>
        </w:rPr>
        <w:t xml:space="preserve"> never reached 100% accuracy. However, the minimal and often negligible gap between the training and validation curves during the training process indicates that the model did not overfit.</w:t>
      </w:r>
    </w:p>
    <w:p w14:paraId="567A3FAB" w14:textId="77777777" w:rsidR="00101ED0" w:rsidRPr="005F22F3" w:rsidRDefault="00101ED0" w:rsidP="003D6B3C">
      <w:pPr>
        <w:ind w:firstLine="284"/>
        <w:jc w:val="both"/>
        <w:rPr>
          <w:sz w:val="20"/>
        </w:rPr>
      </w:pPr>
    </w:p>
    <w:p w14:paraId="450919AE" w14:textId="77777777" w:rsidR="003D6B3C" w:rsidRPr="005F22F3" w:rsidRDefault="003D6B3C" w:rsidP="003D6B3C">
      <w:pPr>
        <w:jc w:val="both"/>
      </w:pPr>
      <w:r w:rsidRPr="005F22F3">
        <w:rPr>
          <w:noProof/>
        </w:rPr>
        <w:drawing>
          <wp:inline distT="0" distB="0" distL="0" distR="0" wp14:anchorId="12D6788A" wp14:editId="3A93B032">
            <wp:extent cx="5942965" cy="1981200"/>
            <wp:effectExtent l="0" t="0" r="635" b="0"/>
            <wp:docPr id="438709698"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9698" name="Picture 1" descr="A graph with blue and orange lines&#10;&#10;AI-generated content may be incorrect."/>
                    <pic:cNvPicPr/>
                  </pic:nvPicPr>
                  <pic:blipFill>
                    <a:blip r:embed="rId17"/>
                    <a:stretch>
                      <a:fillRect/>
                    </a:stretch>
                  </pic:blipFill>
                  <pic:spPr>
                    <a:xfrm>
                      <a:off x="0" y="0"/>
                      <a:ext cx="5946290" cy="1982308"/>
                    </a:xfrm>
                    <a:prstGeom prst="rect">
                      <a:avLst/>
                    </a:prstGeom>
                  </pic:spPr>
                </pic:pic>
              </a:graphicData>
            </a:graphic>
          </wp:inline>
        </w:drawing>
      </w:r>
    </w:p>
    <w:p w14:paraId="092B1469" w14:textId="15066787" w:rsidR="003D6B3C" w:rsidRPr="005F22F3" w:rsidRDefault="003D6B3C" w:rsidP="001C5231">
      <w:pPr>
        <w:pStyle w:val="Caption"/>
        <w:spacing w:after="0" w:line="240" w:lineRule="auto"/>
        <w:rPr>
          <w:rFonts w:ascii="Times New Roman" w:hAnsi="Times New Roman" w:cs="Times New Roman"/>
          <w:b w:val="0"/>
          <w:bCs/>
          <w:color w:val="auto"/>
        </w:rPr>
      </w:pPr>
      <w:bookmarkStart w:id="8" w:name="_Ref203293006"/>
      <w:r w:rsidRPr="005F22F3">
        <w:rPr>
          <w:rFonts w:ascii="Times New Roman" w:hAnsi="Times New Roman" w:cs="Times New Roman"/>
          <w:color w:val="auto"/>
        </w:rPr>
        <w:t xml:space="preserve">FIGURE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FIGURE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3</w:t>
      </w:r>
      <w:r w:rsidRPr="005F22F3">
        <w:rPr>
          <w:rFonts w:ascii="Times New Roman" w:hAnsi="Times New Roman" w:cs="Times New Roman"/>
          <w:noProof/>
          <w:color w:val="auto"/>
        </w:rPr>
        <w:fldChar w:fldCharType="end"/>
      </w:r>
      <w:bookmarkEnd w:id="8"/>
      <w:r w:rsidRPr="005F22F3">
        <w:rPr>
          <w:rFonts w:ascii="Times New Roman" w:hAnsi="Times New Roman" w:cs="Times New Roman"/>
          <w:color w:val="auto"/>
        </w:rPr>
        <w:t xml:space="preserve">. </w:t>
      </w:r>
      <w:r w:rsidRPr="005F22F3">
        <w:rPr>
          <w:rFonts w:ascii="Times New Roman" w:hAnsi="Times New Roman" w:cs="Times New Roman"/>
          <w:b w:val="0"/>
          <w:bCs/>
          <w:color w:val="auto"/>
        </w:rPr>
        <w:t xml:space="preserve">shows the training and validation of </w:t>
      </w:r>
      <w:proofErr w:type="spellStart"/>
      <w:r w:rsidRPr="005F22F3">
        <w:rPr>
          <w:rFonts w:ascii="Times New Roman" w:hAnsi="Times New Roman" w:cs="Times New Roman"/>
          <w:b w:val="0"/>
          <w:bCs/>
          <w:color w:val="auto"/>
        </w:rPr>
        <w:t>SqueezeNet</w:t>
      </w:r>
      <w:proofErr w:type="spellEnd"/>
      <w:r w:rsidRPr="005F22F3">
        <w:rPr>
          <w:rFonts w:ascii="Times New Roman" w:hAnsi="Times New Roman" w:cs="Times New Roman"/>
          <w:b w:val="0"/>
          <w:bCs/>
          <w:color w:val="auto"/>
        </w:rPr>
        <w:t xml:space="preserve"> as a feature extractor combined with a fully connected layer as a classifier.</w:t>
      </w:r>
    </w:p>
    <w:p w14:paraId="0CAA62CB" w14:textId="77777777" w:rsidR="00CC1B09" w:rsidRPr="005F22F3" w:rsidRDefault="00CC1B09" w:rsidP="00CC1B09">
      <w:pPr>
        <w:rPr>
          <w:lang w:val="en-ID"/>
        </w:rPr>
      </w:pPr>
    </w:p>
    <w:p w14:paraId="053DD258" w14:textId="79A99FC2" w:rsidR="005F0FD3" w:rsidRPr="005F22F3" w:rsidRDefault="00DD5897" w:rsidP="00992042">
      <w:pPr>
        <w:ind w:firstLine="284"/>
        <w:jc w:val="both"/>
        <w:rPr>
          <w:lang w:val="en-ID"/>
        </w:rPr>
      </w:pPr>
      <w:r w:rsidRPr="005F22F3">
        <w:rPr>
          <w:lang w:val="en-ID"/>
        </w:rPr>
        <w:t xml:space="preserve">Following the training process, the performance of both the Light CNN-29 and </w:t>
      </w:r>
      <w:proofErr w:type="spellStart"/>
      <w:r w:rsidRPr="005F22F3">
        <w:rPr>
          <w:lang w:val="en-ID"/>
        </w:rPr>
        <w:t>SqueezeNet</w:t>
      </w:r>
      <w:proofErr w:type="spellEnd"/>
      <w:r w:rsidRPr="005F22F3">
        <w:rPr>
          <w:lang w:val="en-ID"/>
        </w:rPr>
        <w:t xml:space="preserve"> models was evaluated using the training dataset.</w:t>
      </w:r>
      <w:r w:rsidR="008E6DED" w:rsidRPr="005F22F3">
        <w:rPr>
          <w:lang w:val="en-ID"/>
        </w:rPr>
        <w:t xml:space="preserve"> </w:t>
      </w:r>
      <w:r w:rsidR="00F46B26" w:rsidRPr="005F22F3">
        <w:rPr>
          <w:lang w:val="en-ID"/>
        </w:rPr>
        <w:fldChar w:fldCharType="begin"/>
      </w:r>
      <w:r w:rsidR="00F46B26" w:rsidRPr="005F22F3">
        <w:rPr>
          <w:lang w:val="en-ID"/>
        </w:rPr>
        <w:instrText xml:space="preserve"> REF _Ref206260293 \h </w:instrText>
      </w:r>
      <w:r w:rsidR="005F22F3" w:rsidRPr="005F22F3">
        <w:rPr>
          <w:lang w:val="en-ID"/>
        </w:rPr>
        <w:instrText xml:space="preserve"> \* MERGEFORMAT </w:instrText>
      </w:r>
      <w:r w:rsidR="00F46B26" w:rsidRPr="005F22F3">
        <w:rPr>
          <w:lang w:val="en-ID"/>
        </w:rPr>
      </w:r>
      <w:r w:rsidR="00F46B26" w:rsidRPr="005F22F3">
        <w:rPr>
          <w:lang w:val="en-ID"/>
        </w:rPr>
        <w:fldChar w:fldCharType="separate"/>
      </w:r>
      <w:r w:rsidR="004C0E81" w:rsidRPr="005F22F3">
        <w:t xml:space="preserve">FIGURE </w:t>
      </w:r>
      <w:r w:rsidR="004C0E81">
        <w:rPr>
          <w:noProof/>
        </w:rPr>
        <w:t>4</w:t>
      </w:r>
      <w:r w:rsidR="00F46B26" w:rsidRPr="005F22F3">
        <w:rPr>
          <w:lang w:val="en-ID"/>
        </w:rPr>
        <w:fldChar w:fldCharType="end"/>
      </w:r>
      <w:r w:rsidR="00F46B26" w:rsidRPr="005F22F3">
        <w:rPr>
          <w:lang w:val="en-ID"/>
        </w:rPr>
        <w:t xml:space="preserve"> </w:t>
      </w:r>
      <w:r w:rsidRPr="005F22F3">
        <w:rPr>
          <w:lang w:val="en-ID"/>
        </w:rPr>
        <w:t>shows the classification mapping into a confusion matrix. The Light CNN-29 model achieved 100% accuracy (</w:t>
      </w:r>
      <w:r w:rsidR="00A16F24" w:rsidRPr="005F22F3">
        <w:rPr>
          <w:lang w:val="en-ID"/>
        </w:rPr>
        <w:fldChar w:fldCharType="begin"/>
      </w:r>
      <w:r w:rsidR="00A16F24" w:rsidRPr="005F22F3">
        <w:rPr>
          <w:lang w:val="en-ID"/>
        </w:rPr>
        <w:instrText xml:space="preserve"> REF _Ref206260293 \h </w:instrText>
      </w:r>
      <w:r w:rsidR="005F22F3" w:rsidRPr="005F22F3">
        <w:rPr>
          <w:lang w:val="en-ID"/>
        </w:rPr>
        <w:instrText xml:space="preserve"> \* MERGEFORMAT </w:instrText>
      </w:r>
      <w:r w:rsidR="00A16F24" w:rsidRPr="005F22F3">
        <w:rPr>
          <w:lang w:val="en-ID"/>
        </w:rPr>
      </w:r>
      <w:r w:rsidR="00A16F24" w:rsidRPr="005F22F3">
        <w:rPr>
          <w:lang w:val="en-ID"/>
        </w:rPr>
        <w:fldChar w:fldCharType="separate"/>
      </w:r>
      <w:r w:rsidR="004C0E81" w:rsidRPr="005F22F3">
        <w:t xml:space="preserve">FIGURE </w:t>
      </w:r>
      <w:r w:rsidR="004C0E81">
        <w:rPr>
          <w:noProof/>
        </w:rPr>
        <w:t>4</w:t>
      </w:r>
      <w:r w:rsidR="00A16F24" w:rsidRPr="005F22F3">
        <w:rPr>
          <w:lang w:val="en-ID"/>
        </w:rPr>
        <w:fldChar w:fldCharType="end"/>
      </w:r>
      <w:r w:rsidR="00A16F24" w:rsidRPr="005F22F3">
        <w:rPr>
          <w:lang w:val="en-ID"/>
        </w:rPr>
        <w:t xml:space="preserve"> (a)</w:t>
      </w:r>
      <w:r w:rsidRPr="005F22F3">
        <w:rPr>
          <w:lang w:val="en-ID"/>
        </w:rPr>
        <w:t>)</w:t>
      </w:r>
      <w:r w:rsidR="00A16F24" w:rsidRPr="005F22F3">
        <w:rPr>
          <w:lang w:val="en-ID"/>
        </w:rPr>
        <w:t xml:space="preserve">, while </w:t>
      </w:r>
      <w:proofErr w:type="spellStart"/>
      <w:r w:rsidR="00A16F24" w:rsidRPr="005F22F3">
        <w:rPr>
          <w:lang w:val="en-ID"/>
        </w:rPr>
        <w:t>SqueezeNet</w:t>
      </w:r>
      <w:proofErr w:type="spellEnd"/>
      <w:r w:rsidR="00A16F24" w:rsidRPr="005F22F3">
        <w:rPr>
          <w:lang w:val="en-ID"/>
        </w:rPr>
        <w:t xml:space="preserve"> performed well with minor errors (</w:t>
      </w:r>
      <w:r w:rsidR="00A16F24" w:rsidRPr="005F22F3">
        <w:rPr>
          <w:lang w:val="en-ID"/>
        </w:rPr>
        <w:fldChar w:fldCharType="begin"/>
      </w:r>
      <w:r w:rsidR="00A16F24" w:rsidRPr="005F22F3">
        <w:rPr>
          <w:lang w:val="en-ID"/>
        </w:rPr>
        <w:instrText xml:space="preserve"> REF _Ref206260293 \h </w:instrText>
      </w:r>
      <w:r w:rsidR="005F22F3" w:rsidRPr="005F22F3">
        <w:rPr>
          <w:lang w:val="en-ID"/>
        </w:rPr>
        <w:instrText xml:space="preserve"> \* MERGEFORMAT </w:instrText>
      </w:r>
      <w:r w:rsidR="00A16F24" w:rsidRPr="005F22F3">
        <w:rPr>
          <w:lang w:val="en-ID"/>
        </w:rPr>
      </w:r>
      <w:r w:rsidR="00A16F24" w:rsidRPr="005F22F3">
        <w:rPr>
          <w:lang w:val="en-ID"/>
        </w:rPr>
        <w:fldChar w:fldCharType="separate"/>
      </w:r>
      <w:r w:rsidR="004C0E81" w:rsidRPr="005F22F3">
        <w:t xml:space="preserve">FIGURE </w:t>
      </w:r>
      <w:r w:rsidR="004C0E81">
        <w:rPr>
          <w:noProof/>
        </w:rPr>
        <w:t>4</w:t>
      </w:r>
      <w:r w:rsidR="00A16F24" w:rsidRPr="005F22F3">
        <w:rPr>
          <w:lang w:val="en-ID"/>
        </w:rPr>
        <w:fldChar w:fldCharType="end"/>
      </w:r>
      <w:r w:rsidR="00A16F24" w:rsidRPr="005F22F3">
        <w:rPr>
          <w:lang w:val="en-ID"/>
        </w:rPr>
        <w:t xml:space="preserve"> (b)).</w:t>
      </w:r>
      <w:r w:rsidR="005F0FD3" w:rsidRPr="005F22F3">
        <w:rPr>
          <w:lang w:val="en-ID"/>
        </w:rPr>
        <w:t xml:space="preserve"> The Light CNN-29’s perfect score suggests that it may be overfitting by memorizing the training data. In contrast, </w:t>
      </w:r>
      <w:proofErr w:type="spellStart"/>
      <w:r w:rsidR="005F0FD3" w:rsidRPr="005F22F3">
        <w:rPr>
          <w:lang w:val="en-ID"/>
        </w:rPr>
        <w:t>SqueezeNet’s</w:t>
      </w:r>
      <w:proofErr w:type="spellEnd"/>
      <w:r w:rsidR="005F0FD3" w:rsidRPr="005F22F3">
        <w:rPr>
          <w:lang w:val="en-ID"/>
        </w:rPr>
        <w:t xml:space="preserve"> slight imperfections could indicate a more generalized model. Therefore, it is crucial to evaluate the models on validation and test datasets to determine their actual performance on new data.</w:t>
      </w:r>
    </w:p>
    <w:p w14:paraId="418287A5" w14:textId="77777777" w:rsidR="004C0E81" w:rsidRDefault="00431D6A" w:rsidP="004C0E81">
      <w:pPr>
        <w:ind w:firstLine="284"/>
        <w:jc w:val="both"/>
      </w:pPr>
      <w:r w:rsidRPr="005F22F3">
        <w:rPr>
          <w:lang w:val="en-ID"/>
        </w:rPr>
        <w:fldChar w:fldCharType="begin"/>
      </w:r>
      <w:r w:rsidRPr="005F22F3">
        <w:rPr>
          <w:lang w:val="en-ID"/>
        </w:rPr>
        <w:instrText xml:space="preserve"> REF _Ref206312525 \h </w:instrText>
      </w:r>
      <w:r w:rsidR="005F22F3" w:rsidRPr="005F22F3">
        <w:rPr>
          <w:lang w:val="en-ID"/>
        </w:rPr>
        <w:instrText xml:space="preserve"> \* MERGEFORMAT </w:instrText>
      </w:r>
      <w:r w:rsidRPr="005F22F3">
        <w:rPr>
          <w:lang w:val="en-ID"/>
        </w:rPr>
      </w:r>
      <w:r w:rsidRPr="005F22F3">
        <w:rPr>
          <w:lang w:val="en-ID"/>
        </w:rPr>
        <w:fldChar w:fldCharType="separate"/>
      </w:r>
      <w:r w:rsidR="004C0E81" w:rsidRPr="005F22F3">
        <w:t xml:space="preserve">FIGURE </w:t>
      </w:r>
      <w:r w:rsidR="004C0E81">
        <w:rPr>
          <w:noProof/>
        </w:rPr>
        <w:t>5</w:t>
      </w:r>
      <w:r w:rsidRPr="005F22F3">
        <w:rPr>
          <w:lang w:val="en-ID"/>
        </w:rPr>
        <w:fldChar w:fldCharType="end"/>
      </w:r>
      <w:r w:rsidR="005F0FD3" w:rsidRPr="005F22F3">
        <w:rPr>
          <w:lang w:val="en-ID"/>
        </w:rPr>
        <w:t xml:space="preserve"> shows the classification results for the Light CNN-29 and </w:t>
      </w:r>
      <w:proofErr w:type="spellStart"/>
      <w:r w:rsidR="005F0FD3" w:rsidRPr="005F22F3">
        <w:rPr>
          <w:lang w:val="en-ID"/>
        </w:rPr>
        <w:t>SqueezeNet</w:t>
      </w:r>
      <w:proofErr w:type="spellEnd"/>
      <w:r w:rsidR="005F0FD3" w:rsidRPr="005F22F3">
        <w:rPr>
          <w:lang w:val="en-ID"/>
        </w:rPr>
        <w:t xml:space="preserve"> models on the validation dataset</w:t>
      </w:r>
      <w:r w:rsidRPr="005F22F3">
        <w:rPr>
          <w:lang w:val="en-ID"/>
        </w:rPr>
        <w:t>.</w:t>
      </w:r>
      <w:r w:rsidR="005F0FD3" w:rsidRPr="005F22F3">
        <w:rPr>
          <w:lang w:val="en-ID"/>
        </w:rPr>
        <w:t xml:space="preserve"> Light CNN-29’s performance (</w:t>
      </w:r>
      <w:r w:rsidR="005F0FD3" w:rsidRPr="005F22F3">
        <w:rPr>
          <w:lang w:val="en-ID"/>
        </w:rPr>
        <w:fldChar w:fldCharType="begin"/>
      </w:r>
      <w:r w:rsidR="005F0FD3" w:rsidRPr="005F22F3">
        <w:rPr>
          <w:lang w:val="en-ID"/>
        </w:rPr>
        <w:instrText xml:space="preserve"> REF _Ref206312525 \h </w:instrText>
      </w:r>
      <w:r w:rsidR="005F22F3" w:rsidRPr="005F22F3">
        <w:rPr>
          <w:lang w:val="en-ID"/>
        </w:rPr>
        <w:instrText xml:space="preserve"> \* MERGEFORMAT </w:instrText>
      </w:r>
      <w:r w:rsidR="005F0FD3" w:rsidRPr="005F22F3">
        <w:rPr>
          <w:lang w:val="en-ID"/>
        </w:rPr>
      </w:r>
      <w:r w:rsidR="005F0FD3" w:rsidRPr="005F22F3">
        <w:rPr>
          <w:lang w:val="en-ID"/>
        </w:rPr>
        <w:fldChar w:fldCharType="separate"/>
      </w:r>
      <w:r w:rsidR="004C0E81" w:rsidRPr="005F22F3">
        <w:t xml:space="preserve">FIGURE </w:t>
      </w:r>
      <w:r w:rsidR="004C0E81">
        <w:rPr>
          <w:noProof/>
        </w:rPr>
        <w:t>5</w:t>
      </w:r>
      <w:r w:rsidR="005F0FD3" w:rsidRPr="005F22F3">
        <w:rPr>
          <w:lang w:val="en-ID"/>
        </w:rPr>
        <w:fldChar w:fldCharType="end"/>
      </w:r>
      <w:r w:rsidR="005F0FD3" w:rsidRPr="005F22F3">
        <w:rPr>
          <w:lang w:val="en-ID"/>
        </w:rPr>
        <w:t xml:space="preserve"> (a)) declined noticeably from its perfect training score, with precision, recall, and the F1 score dropping to 93%. </w:t>
      </w:r>
      <w:proofErr w:type="spellStart"/>
      <w:r w:rsidR="005F0FD3" w:rsidRPr="005F22F3">
        <w:rPr>
          <w:lang w:val="en-ID"/>
        </w:rPr>
        <w:t>SqueezeNet’s</w:t>
      </w:r>
      <w:proofErr w:type="spellEnd"/>
      <w:r w:rsidR="005F0FD3" w:rsidRPr="005F22F3">
        <w:rPr>
          <w:lang w:val="en-ID"/>
        </w:rPr>
        <w:t xml:space="preserve"> </w:t>
      </w:r>
      <w:r w:rsidR="005F0FD3" w:rsidRPr="005F22F3">
        <w:rPr>
          <w:lang w:val="en-ID"/>
        </w:rPr>
        <w:lastRenderedPageBreak/>
        <w:t>confusion matrix (</w:t>
      </w:r>
      <w:r w:rsidR="005F0FD3" w:rsidRPr="005F22F3">
        <w:rPr>
          <w:lang w:val="en-ID"/>
        </w:rPr>
        <w:fldChar w:fldCharType="begin"/>
      </w:r>
      <w:r w:rsidR="005F0FD3" w:rsidRPr="005F22F3">
        <w:rPr>
          <w:lang w:val="en-ID"/>
        </w:rPr>
        <w:instrText xml:space="preserve"> REF _Ref206312525 \h </w:instrText>
      </w:r>
      <w:r w:rsidR="005F22F3" w:rsidRPr="005F22F3">
        <w:rPr>
          <w:lang w:val="en-ID"/>
        </w:rPr>
        <w:instrText xml:space="preserve"> \* MERGEFORMAT </w:instrText>
      </w:r>
      <w:r w:rsidR="005F0FD3" w:rsidRPr="005F22F3">
        <w:rPr>
          <w:lang w:val="en-ID"/>
        </w:rPr>
      </w:r>
      <w:r w:rsidR="005F0FD3" w:rsidRPr="005F22F3">
        <w:rPr>
          <w:lang w:val="en-ID"/>
        </w:rPr>
        <w:fldChar w:fldCharType="separate"/>
      </w:r>
      <w:r w:rsidR="004C0E81" w:rsidRPr="005F22F3">
        <w:t xml:space="preserve">FIGURE </w:t>
      </w:r>
      <w:r w:rsidR="004C0E81">
        <w:rPr>
          <w:noProof/>
        </w:rPr>
        <w:t>5</w:t>
      </w:r>
      <w:r w:rsidR="005F0FD3" w:rsidRPr="005F22F3">
        <w:rPr>
          <w:lang w:val="en-ID"/>
        </w:rPr>
        <w:fldChar w:fldCharType="end"/>
      </w:r>
      <w:r w:rsidR="005F0FD3" w:rsidRPr="005F22F3">
        <w:rPr>
          <w:lang w:val="en-ID"/>
        </w:rPr>
        <w:t xml:space="preserve"> (b)) also shows some misclassifications, but its overall performance metrics were higher than Light CNN-29’s (see</w:t>
      </w:r>
      <w:r w:rsidRPr="005F22F3">
        <w:rPr>
          <w:lang w:val="en-ID"/>
        </w:rPr>
        <w:t xml:space="preserve"> </w:t>
      </w:r>
      <w:r w:rsidR="00AE6282" w:rsidRPr="005F22F3">
        <w:rPr>
          <w:lang w:val="en-ID"/>
        </w:rPr>
        <w:fldChar w:fldCharType="begin"/>
      </w:r>
      <w:r w:rsidR="00AE6282" w:rsidRPr="005F22F3">
        <w:rPr>
          <w:lang w:val="en-ID"/>
        </w:rPr>
        <w:instrText xml:space="preserve"> REF _Ref203550005 \h </w:instrText>
      </w:r>
      <w:r w:rsidR="005F22F3" w:rsidRPr="005F22F3">
        <w:rPr>
          <w:lang w:val="en-ID"/>
        </w:rPr>
        <w:instrText xml:space="preserve"> \* MERGEFORMAT </w:instrText>
      </w:r>
      <w:r w:rsidR="00AE6282" w:rsidRPr="005F22F3">
        <w:rPr>
          <w:lang w:val="en-ID"/>
        </w:rPr>
      </w:r>
      <w:r w:rsidR="00AE6282" w:rsidRPr="005F22F3">
        <w:rPr>
          <w:lang w:val="en-ID"/>
        </w:rPr>
        <w:fldChar w:fldCharType="separate"/>
      </w:r>
    </w:p>
    <w:p w14:paraId="1E7F7E53" w14:textId="144293E1" w:rsidR="00431D6A" w:rsidRPr="005F22F3" w:rsidRDefault="004C0E81" w:rsidP="00992042">
      <w:pPr>
        <w:ind w:firstLine="284"/>
        <w:jc w:val="both"/>
        <w:rPr>
          <w:lang w:val="en-ID"/>
        </w:rPr>
      </w:pPr>
      <w:r w:rsidRPr="005F22F3">
        <w:t>TABLE</w:t>
      </w:r>
      <w:r w:rsidRPr="005F22F3">
        <w:rPr>
          <w:noProof/>
        </w:rPr>
        <w:t xml:space="preserve"> </w:t>
      </w:r>
      <w:r>
        <w:rPr>
          <w:noProof/>
        </w:rPr>
        <w:t>6</w:t>
      </w:r>
      <w:r w:rsidR="00AE6282" w:rsidRPr="005F22F3">
        <w:rPr>
          <w:lang w:val="en-ID"/>
        </w:rPr>
        <w:fldChar w:fldCharType="end"/>
      </w:r>
      <w:r w:rsidR="005F0FD3" w:rsidRPr="005F22F3">
        <w:rPr>
          <w:lang w:val="en-ID"/>
        </w:rPr>
        <w:t>).</w:t>
      </w:r>
      <w:r w:rsidR="00AE6282" w:rsidRPr="005F22F3">
        <w:rPr>
          <w:lang w:val="en-ID"/>
        </w:rPr>
        <w:t xml:space="preserve"> </w:t>
      </w:r>
    </w:p>
    <w:p w14:paraId="3CB925D1" w14:textId="660C28D1" w:rsidR="0095313D" w:rsidRPr="005F22F3" w:rsidRDefault="004C78AC" w:rsidP="00992042">
      <w:pPr>
        <w:ind w:firstLine="284"/>
        <w:jc w:val="both"/>
        <w:rPr>
          <w:lang w:val="en-ID"/>
        </w:rPr>
      </w:pPr>
      <w:r w:rsidRPr="005F22F3">
        <w:rPr>
          <w:lang w:val="en-ID"/>
        </w:rPr>
        <w:t xml:space="preserve">The ultimate evaluation of the two models in this study utilizes a test dataset comprising images that were not observed by either model during training or validation. </w:t>
      </w:r>
      <w:r w:rsidR="00A458A9" w:rsidRPr="005F22F3">
        <w:rPr>
          <w:lang w:val="en-ID"/>
        </w:rPr>
        <w:fldChar w:fldCharType="begin"/>
      </w:r>
      <w:r w:rsidR="00A458A9" w:rsidRPr="005F22F3">
        <w:rPr>
          <w:lang w:val="en-ID"/>
        </w:rPr>
        <w:instrText xml:space="preserve"> REF _Ref206314944 \h </w:instrText>
      </w:r>
      <w:r w:rsidR="005F22F3" w:rsidRPr="005F22F3">
        <w:rPr>
          <w:lang w:val="en-ID"/>
        </w:rPr>
        <w:instrText xml:space="preserve"> \* MERGEFORMAT </w:instrText>
      </w:r>
      <w:r w:rsidR="00A458A9" w:rsidRPr="005F22F3">
        <w:rPr>
          <w:lang w:val="en-ID"/>
        </w:rPr>
      </w:r>
      <w:r w:rsidR="00A458A9" w:rsidRPr="005F22F3">
        <w:rPr>
          <w:lang w:val="en-ID"/>
        </w:rPr>
        <w:fldChar w:fldCharType="separate"/>
      </w:r>
      <w:r w:rsidR="004C0E81" w:rsidRPr="005F22F3">
        <w:t xml:space="preserve">FIGURE </w:t>
      </w:r>
      <w:r w:rsidR="004C0E81">
        <w:rPr>
          <w:noProof/>
        </w:rPr>
        <w:t>6</w:t>
      </w:r>
      <w:r w:rsidR="00A458A9" w:rsidRPr="005F22F3">
        <w:rPr>
          <w:lang w:val="en-ID"/>
        </w:rPr>
        <w:fldChar w:fldCharType="end"/>
      </w:r>
      <w:r w:rsidR="00A458A9" w:rsidRPr="005F22F3">
        <w:rPr>
          <w:lang w:val="en-ID"/>
        </w:rPr>
        <w:t xml:space="preserve"> presents the classification performance of the Light CNN-29 and </w:t>
      </w:r>
      <w:proofErr w:type="spellStart"/>
      <w:r w:rsidR="00A458A9" w:rsidRPr="005F22F3">
        <w:rPr>
          <w:lang w:val="en-ID"/>
        </w:rPr>
        <w:t>SqueezeNet</w:t>
      </w:r>
      <w:proofErr w:type="spellEnd"/>
      <w:r w:rsidR="00A458A9" w:rsidRPr="005F22F3">
        <w:rPr>
          <w:lang w:val="en-ID"/>
        </w:rPr>
        <w:t xml:space="preserve"> architectures in the form of confusion matrices. </w:t>
      </w:r>
      <w:r w:rsidR="00A458A9" w:rsidRPr="005F22F3">
        <w:rPr>
          <w:lang w:val="en-ID"/>
        </w:rPr>
        <w:fldChar w:fldCharType="begin"/>
      </w:r>
      <w:r w:rsidR="00A458A9" w:rsidRPr="005F22F3">
        <w:rPr>
          <w:lang w:val="en-ID"/>
        </w:rPr>
        <w:instrText xml:space="preserve"> REF _Ref206314944 \h </w:instrText>
      </w:r>
      <w:r w:rsidR="005F22F3" w:rsidRPr="005F22F3">
        <w:rPr>
          <w:lang w:val="en-ID"/>
        </w:rPr>
        <w:instrText xml:space="preserve"> \* MERGEFORMAT </w:instrText>
      </w:r>
      <w:r w:rsidR="00A458A9" w:rsidRPr="005F22F3">
        <w:rPr>
          <w:lang w:val="en-ID"/>
        </w:rPr>
      </w:r>
      <w:r w:rsidR="00A458A9" w:rsidRPr="005F22F3">
        <w:rPr>
          <w:lang w:val="en-ID"/>
        </w:rPr>
        <w:fldChar w:fldCharType="separate"/>
      </w:r>
      <w:r w:rsidR="004C0E81" w:rsidRPr="005F22F3">
        <w:t xml:space="preserve">FIGURE </w:t>
      </w:r>
      <w:r w:rsidR="004C0E81">
        <w:rPr>
          <w:noProof/>
        </w:rPr>
        <w:t>6</w:t>
      </w:r>
      <w:r w:rsidR="00A458A9" w:rsidRPr="005F22F3">
        <w:rPr>
          <w:lang w:val="en-ID"/>
        </w:rPr>
        <w:fldChar w:fldCharType="end"/>
      </w:r>
      <w:r w:rsidR="00A458A9" w:rsidRPr="005F22F3">
        <w:rPr>
          <w:lang w:val="en-ID"/>
        </w:rPr>
        <w:t xml:space="preserve"> (a) shows the Light CNN-29 model’s confusion matrix. There is a noticeable spread of misclassifications in the off-diagonal cells. </w:t>
      </w:r>
      <w:r w:rsidR="00BE36E4" w:rsidRPr="005F22F3">
        <w:rPr>
          <w:lang w:val="en-ID"/>
        </w:rPr>
        <w:fldChar w:fldCharType="begin"/>
      </w:r>
      <w:r w:rsidR="00BE36E4" w:rsidRPr="005F22F3">
        <w:rPr>
          <w:lang w:val="en-ID"/>
        </w:rPr>
        <w:instrText xml:space="preserve"> REF _Ref206314944 \h </w:instrText>
      </w:r>
      <w:r w:rsidR="005F22F3" w:rsidRPr="005F22F3">
        <w:rPr>
          <w:lang w:val="en-ID"/>
        </w:rPr>
        <w:instrText xml:space="preserve"> \* MERGEFORMAT </w:instrText>
      </w:r>
      <w:r w:rsidR="00BE36E4" w:rsidRPr="005F22F3">
        <w:rPr>
          <w:lang w:val="en-ID"/>
        </w:rPr>
      </w:r>
      <w:r w:rsidR="00BE36E4" w:rsidRPr="005F22F3">
        <w:rPr>
          <w:lang w:val="en-ID"/>
        </w:rPr>
        <w:fldChar w:fldCharType="separate"/>
      </w:r>
      <w:r w:rsidR="004C0E81" w:rsidRPr="005F22F3">
        <w:t xml:space="preserve">FIGURE </w:t>
      </w:r>
      <w:r w:rsidR="004C0E81">
        <w:rPr>
          <w:noProof/>
        </w:rPr>
        <w:t>6</w:t>
      </w:r>
      <w:r w:rsidR="00BE36E4" w:rsidRPr="005F22F3">
        <w:rPr>
          <w:lang w:val="en-ID"/>
        </w:rPr>
        <w:fldChar w:fldCharType="end"/>
      </w:r>
      <w:r w:rsidR="00BE36E4" w:rsidRPr="005F22F3">
        <w:rPr>
          <w:lang w:val="en-ID"/>
        </w:rPr>
        <w:t xml:space="preserve"> (b) shows that </w:t>
      </w:r>
      <w:proofErr w:type="spellStart"/>
      <w:r w:rsidR="00BE36E4" w:rsidRPr="005F22F3">
        <w:rPr>
          <w:lang w:val="en-ID"/>
        </w:rPr>
        <w:t>SqueezeNet</w:t>
      </w:r>
      <w:proofErr w:type="spellEnd"/>
      <w:r w:rsidR="00BE36E4" w:rsidRPr="005F22F3">
        <w:rPr>
          <w:lang w:val="en-ID"/>
        </w:rPr>
        <w:t xml:space="preserve"> performs much better. The vast majority of predictions are concentrated along the main diagonal and there are significantly fewer misclassifications in the off-diagonal cells that in the Light CNN-29 model. Specifically, only one category has the same correct score for both models, which can correctly </w:t>
      </w:r>
      <w:r w:rsidR="008A3ACB" w:rsidRPr="005F22F3">
        <w:rPr>
          <w:lang w:val="en-ID"/>
        </w:rPr>
        <w:t>classify 316 images of healthy leaf tomatoes.</w:t>
      </w:r>
    </w:p>
    <w:p w14:paraId="29CC6085" w14:textId="77777777" w:rsidR="00544E48" w:rsidRPr="005F22F3" w:rsidRDefault="00544E48" w:rsidP="00992042">
      <w:pPr>
        <w:ind w:firstLine="284"/>
        <w:jc w:val="both"/>
        <w:rPr>
          <w:lang w:val="en-ID"/>
        </w:rPr>
      </w:pPr>
    </w:p>
    <w:p w14:paraId="285C27EC" w14:textId="77777777" w:rsidR="001C5231" w:rsidRPr="005F22F3" w:rsidRDefault="001C5231" w:rsidP="001C5231">
      <w:pPr>
        <w:rPr>
          <w:lang w:val="en-ID"/>
        </w:rPr>
      </w:pPr>
    </w:p>
    <w:p w14:paraId="193615F0" w14:textId="77777777" w:rsidR="005F0FD3" w:rsidRPr="005F22F3" w:rsidRDefault="005F0FD3" w:rsidP="005F0FD3">
      <w:pPr>
        <w:rPr>
          <w:lang w:val="en-ID"/>
        </w:rPr>
      </w:pPr>
    </w:p>
    <w:p w14:paraId="1BD06A5C" w14:textId="258D0C3D" w:rsidR="005F0FD3" w:rsidRPr="005F22F3" w:rsidRDefault="005F0FD3" w:rsidP="005F0FD3">
      <w:pPr>
        <w:tabs>
          <w:tab w:val="left" w:pos="3624"/>
        </w:tabs>
        <w:rPr>
          <w:lang w:val="en-ID"/>
        </w:rPr>
      </w:pPr>
      <w:r w:rsidRPr="005F22F3">
        <w:rPr>
          <w:lang w:val="en-ID"/>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F22F3" w:rsidRPr="005F22F3" w14:paraId="26184DA4" w14:textId="77777777" w:rsidTr="00311BE5">
        <w:tc>
          <w:tcPr>
            <w:tcW w:w="4675" w:type="dxa"/>
          </w:tcPr>
          <w:p w14:paraId="24B11705" w14:textId="3D2ED28C" w:rsidR="004B5051" w:rsidRPr="005F22F3" w:rsidRDefault="002F05C2" w:rsidP="001C7D41">
            <w:pPr>
              <w:jc w:val="both"/>
              <w:rPr>
                <w:sz w:val="20"/>
              </w:rPr>
            </w:pPr>
            <w:r w:rsidRPr="005F22F3">
              <w:rPr>
                <w:noProof/>
                <w:sz w:val="20"/>
              </w:rPr>
              <w:drawing>
                <wp:inline distT="0" distB="0" distL="0" distR="0" wp14:anchorId="48500F30" wp14:editId="7529E9E7">
                  <wp:extent cx="2750806" cy="2331720"/>
                  <wp:effectExtent l="0" t="0" r="0" b="0"/>
                  <wp:docPr id="83081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8174" name=""/>
                          <pic:cNvPicPr/>
                        </pic:nvPicPr>
                        <pic:blipFill>
                          <a:blip r:embed="rId18"/>
                          <a:stretch>
                            <a:fillRect/>
                          </a:stretch>
                        </pic:blipFill>
                        <pic:spPr>
                          <a:xfrm>
                            <a:off x="0" y="0"/>
                            <a:ext cx="2762829" cy="2341911"/>
                          </a:xfrm>
                          <a:prstGeom prst="rect">
                            <a:avLst/>
                          </a:prstGeom>
                        </pic:spPr>
                      </pic:pic>
                    </a:graphicData>
                  </a:graphic>
                </wp:inline>
              </w:drawing>
            </w:r>
          </w:p>
        </w:tc>
        <w:tc>
          <w:tcPr>
            <w:tcW w:w="4675" w:type="dxa"/>
          </w:tcPr>
          <w:p w14:paraId="38CCDBC8" w14:textId="56550718" w:rsidR="004B5051" w:rsidRPr="005F22F3" w:rsidRDefault="000D5F3D" w:rsidP="004B5051">
            <w:pPr>
              <w:keepNext/>
              <w:jc w:val="both"/>
              <w:rPr>
                <w:sz w:val="20"/>
              </w:rPr>
            </w:pPr>
            <w:r w:rsidRPr="005F22F3">
              <w:rPr>
                <w:noProof/>
                <w:sz w:val="20"/>
              </w:rPr>
              <w:drawing>
                <wp:inline distT="0" distB="0" distL="0" distR="0" wp14:anchorId="16FE0B46" wp14:editId="6BC7256D">
                  <wp:extent cx="2724533" cy="2309450"/>
                  <wp:effectExtent l="0" t="0" r="0" b="0"/>
                  <wp:docPr id="132409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95560" name=""/>
                          <pic:cNvPicPr/>
                        </pic:nvPicPr>
                        <pic:blipFill>
                          <a:blip r:embed="rId19"/>
                          <a:stretch>
                            <a:fillRect/>
                          </a:stretch>
                        </pic:blipFill>
                        <pic:spPr>
                          <a:xfrm>
                            <a:off x="0" y="0"/>
                            <a:ext cx="2745598" cy="2327306"/>
                          </a:xfrm>
                          <a:prstGeom prst="rect">
                            <a:avLst/>
                          </a:prstGeom>
                        </pic:spPr>
                      </pic:pic>
                    </a:graphicData>
                  </a:graphic>
                </wp:inline>
              </w:drawing>
            </w:r>
          </w:p>
        </w:tc>
      </w:tr>
      <w:tr w:rsidR="000D5F3D" w:rsidRPr="005F22F3" w14:paraId="5B440892" w14:textId="77777777" w:rsidTr="00311BE5">
        <w:tc>
          <w:tcPr>
            <w:tcW w:w="4675" w:type="dxa"/>
          </w:tcPr>
          <w:p w14:paraId="1F686714" w14:textId="7B788B0F" w:rsidR="00B74042" w:rsidRPr="005F22F3" w:rsidRDefault="00B74042" w:rsidP="00B74042">
            <w:pPr>
              <w:jc w:val="center"/>
              <w:rPr>
                <w:sz w:val="20"/>
              </w:rPr>
            </w:pPr>
            <w:r w:rsidRPr="005F22F3">
              <w:rPr>
                <w:sz w:val="20"/>
              </w:rPr>
              <w:t>(a)</w:t>
            </w:r>
            <w:r w:rsidR="00FC4AB9" w:rsidRPr="005F22F3">
              <w:rPr>
                <w:sz w:val="20"/>
              </w:rPr>
              <w:t xml:space="preserve"> Light CNN-29</w:t>
            </w:r>
          </w:p>
        </w:tc>
        <w:tc>
          <w:tcPr>
            <w:tcW w:w="4675" w:type="dxa"/>
          </w:tcPr>
          <w:p w14:paraId="03472430" w14:textId="4BD45D6F" w:rsidR="00B74042" w:rsidRPr="005F22F3" w:rsidRDefault="00B74042" w:rsidP="00B74042">
            <w:pPr>
              <w:keepNext/>
              <w:jc w:val="center"/>
              <w:rPr>
                <w:sz w:val="20"/>
              </w:rPr>
            </w:pPr>
            <w:r w:rsidRPr="005F22F3">
              <w:rPr>
                <w:sz w:val="20"/>
              </w:rPr>
              <w:t>(b)</w:t>
            </w:r>
            <w:r w:rsidR="00FC4AB9" w:rsidRPr="005F22F3">
              <w:rPr>
                <w:sz w:val="20"/>
              </w:rPr>
              <w:t xml:space="preserve"> </w:t>
            </w:r>
            <w:proofErr w:type="spellStart"/>
            <w:r w:rsidR="00FC4AB9" w:rsidRPr="005F22F3">
              <w:rPr>
                <w:sz w:val="20"/>
              </w:rPr>
              <w:t>SqueezeNet</w:t>
            </w:r>
            <w:proofErr w:type="spellEnd"/>
          </w:p>
        </w:tc>
      </w:tr>
    </w:tbl>
    <w:p w14:paraId="439FD8FE" w14:textId="77777777" w:rsidR="0076448B" w:rsidRPr="005F22F3" w:rsidRDefault="0076448B" w:rsidP="0076448B">
      <w:pPr>
        <w:pStyle w:val="Caption"/>
        <w:spacing w:after="0" w:line="240" w:lineRule="auto"/>
        <w:rPr>
          <w:color w:val="auto"/>
        </w:rPr>
      </w:pPr>
    </w:p>
    <w:p w14:paraId="517A811E" w14:textId="0B9AFE24" w:rsidR="001C7D41" w:rsidRPr="005F22F3" w:rsidRDefault="004B5051" w:rsidP="0076448B">
      <w:pPr>
        <w:pStyle w:val="Caption"/>
        <w:spacing w:after="0" w:line="240" w:lineRule="auto"/>
        <w:rPr>
          <w:b w:val="0"/>
          <w:bCs/>
          <w:color w:val="auto"/>
        </w:rPr>
      </w:pPr>
      <w:bookmarkStart w:id="9" w:name="_Ref206260293"/>
      <w:r w:rsidRPr="005F22F3">
        <w:rPr>
          <w:color w:val="auto"/>
        </w:rPr>
        <w:t xml:space="preserve">FIGURE </w:t>
      </w:r>
      <w:r w:rsidRPr="005F22F3">
        <w:rPr>
          <w:color w:val="auto"/>
        </w:rPr>
        <w:fldChar w:fldCharType="begin"/>
      </w:r>
      <w:r w:rsidRPr="005F22F3">
        <w:rPr>
          <w:color w:val="auto"/>
        </w:rPr>
        <w:instrText xml:space="preserve"> SEQ FIGURE \* ARABIC </w:instrText>
      </w:r>
      <w:r w:rsidRPr="005F22F3">
        <w:rPr>
          <w:color w:val="auto"/>
        </w:rPr>
        <w:fldChar w:fldCharType="separate"/>
      </w:r>
      <w:r w:rsidR="004C0E81">
        <w:rPr>
          <w:noProof/>
          <w:color w:val="auto"/>
        </w:rPr>
        <w:t>4</w:t>
      </w:r>
      <w:r w:rsidRPr="005F22F3">
        <w:rPr>
          <w:color w:val="auto"/>
        </w:rPr>
        <w:fldChar w:fldCharType="end"/>
      </w:r>
      <w:bookmarkEnd w:id="9"/>
      <w:r w:rsidR="005F3094" w:rsidRPr="005F22F3">
        <w:rPr>
          <w:color w:val="auto"/>
        </w:rPr>
        <w:t xml:space="preserve">. </w:t>
      </w:r>
      <w:r w:rsidR="00223B14" w:rsidRPr="005F22F3">
        <w:rPr>
          <w:b w:val="0"/>
          <w:bCs/>
          <w:color w:val="auto"/>
        </w:rPr>
        <w:t>The classification mapping results are shown in the form of a confusion matrix using the training dataset. Figure (a) shows the results from the Light CNN-29 architecture ang Figure (B)</w:t>
      </w:r>
      <w:r w:rsidR="001A53ED" w:rsidRPr="005F22F3">
        <w:rPr>
          <w:b w:val="0"/>
          <w:bCs/>
          <w:color w:val="auto"/>
        </w:rPr>
        <w:t xml:space="preserve"> shows the results from the </w:t>
      </w:r>
      <w:proofErr w:type="spellStart"/>
      <w:r w:rsidR="001A53ED" w:rsidRPr="005F22F3">
        <w:rPr>
          <w:b w:val="0"/>
          <w:bCs/>
          <w:color w:val="auto"/>
        </w:rPr>
        <w:t>SqueezeNet</w:t>
      </w:r>
      <w:proofErr w:type="spellEnd"/>
      <w:r w:rsidR="001A53ED" w:rsidRPr="005F22F3">
        <w:rPr>
          <w:b w:val="0"/>
          <w:bCs/>
          <w:color w:val="auto"/>
        </w:rPr>
        <w:t xml:space="preserve"> architecture.</w:t>
      </w:r>
    </w:p>
    <w:p w14:paraId="4CC68C6E" w14:textId="77777777" w:rsidR="00405AA9" w:rsidRPr="005F22F3" w:rsidRDefault="00405AA9" w:rsidP="00405AA9">
      <w:pPr>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F22F3" w:rsidRPr="005F22F3" w14:paraId="65BB29A5" w14:textId="77777777" w:rsidTr="00311BE5">
        <w:tc>
          <w:tcPr>
            <w:tcW w:w="4675" w:type="dxa"/>
          </w:tcPr>
          <w:p w14:paraId="2A779965" w14:textId="354D2F67" w:rsidR="00DB4771" w:rsidRPr="005F22F3" w:rsidRDefault="00FF0D0C" w:rsidP="002675F1">
            <w:pPr>
              <w:jc w:val="both"/>
              <w:rPr>
                <w:sz w:val="20"/>
              </w:rPr>
            </w:pPr>
            <w:r w:rsidRPr="005F22F3">
              <w:rPr>
                <w:noProof/>
                <w:sz w:val="20"/>
              </w:rPr>
              <w:lastRenderedPageBreak/>
              <w:drawing>
                <wp:inline distT="0" distB="0" distL="0" distR="0" wp14:anchorId="6D205177" wp14:editId="63F67B5E">
                  <wp:extent cx="2761224" cy="2353236"/>
                  <wp:effectExtent l="0" t="0" r="1270" b="9525"/>
                  <wp:docPr id="186532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29381" name=""/>
                          <pic:cNvPicPr/>
                        </pic:nvPicPr>
                        <pic:blipFill>
                          <a:blip r:embed="rId20"/>
                          <a:stretch>
                            <a:fillRect/>
                          </a:stretch>
                        </pic:blipFill>
                        <pic:spPr>
                          <a:xfrm>
                            <a:off x="0" y="0"/>
                            <a:ext cx="2776708" cy="2366432"/>
                          </a:xfrm>
                          <a:prstGeom prst="rect">
                            <a:avLst/>
                          </a:prstGeom>
                        </pic:spPr>
                      </pic:pic>
                    </a:graphicData>
                  </a:graphic>
                </wp:inline>
              </w:drawing>
            </w:r>
          </w:p>
        </w:tc>
        <w:tc>
          <w:tcPr>
            <w:tcW w:w="4675" w:type="dxa"/>
          </w:tcPr>
          <w:p w14:paraId="49448BFC" w14:textId="2882EA07" w:rsidR="00DB4771" w:rsidRPr="005F22F3" w:rsidRDefault="00871E07" w:rsidP="002675F1">
            <w:pPr>
              <w:keepNext/>
              <w:jc w:val="both"/>
              <w:rPr>
                <w:sz w:val="20"/>
              </w:rPr>
            </w:pPr>
            <w:r w:rsidRPr="005F22F3">
              <w:rPr>
                <w:noProof/>
                <w:sz w:val="20"/>
              </w:rPr>
              <w:drawing>
                <wp:inline distT="0" distB="0" distL="0" distR="0" wp14:anchorId="4158CD68" wp14:editId="6866B23E">
                  <wp:extent cx="2729667" cy="2326342"/>
                  <wp:effectExtent l="0" t="0" r="0" b="0"/>
                  <wp:docPr id="10305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9931" name=""/>
                          <pic:cNvPicPr/>
                        </pic:nvPicPr>
                        <pic:blipFill>
                          <a:blip r:embed="rId21"/>
                          <a:stretch>
                            <a:fillRect/>
                          </a:stretch>
                        </pic:blipFill>
                        <pic:spPr>
                          <a:xfrm>
                            <a:off x="0" y="0"/>
                            <a:ext cx="2776702" cy="2366427"/>
                          </a:xfrm>
                          <a:prstGeom prst="rect">
                            <a:avLst/>
                          </a:prstGeom>
                        </pic:spPr>
                      </pic:pic>
                    </a:graphicData>
                  </a:graphic>
                </wp:inline>
              </w:drawing>
            </w:r>
          </w:p>
        </w:tc>
      </w:tr>
      <w:tr w:rsidR="00FF0D0C" w:rsidRPr="005F22F3" w14:paraId="525E956C" w14:textId="77777777" w:rsidTr="00311BE5">
        <w:tc>
          <w:tcPr>
            <w:tcW w:w="4675" w:type="dxa"/>
          </w:tcPr>
          <w:p w14:paraId="58399CBF" w14:textId="77777777" w:rsidR="00DB4771" w:rsidRPr="005F22F3" w:rsidRDefault="00DB4771" w:rsidP="002675F1">
            <w:pPr>
              <w:jc w:val="center"/>
              <w:rPr>
                <w:sz w:val="20"/>
              </w:rPr>
            </w:pPr>
            <w:r w:rsidRPr="005F22F3">
              <w:rPr>
                <w:sz w:val="20"/>
              </w:rPr>
              <w:t>(a) Light CNN-29</w:t>
            </w:r>
          </w:p>
        </w:tc>
        <w:tc>
          <w:tcPr>
            <w:tcW w:w="4675" w:type="dxa"/>
          </w:tcPr>
          <w:p w14:paraId="353F2441" w14:textId="77777777" w:rsidR="00DB4771" w:rsidRPr="005F22F3" w:rsidRDefault="00DB4771" w:rsidP="002675F1">
            <w:pPr>
              <w:keepNext/>
              <w:jc w:val="center"/>
              <w:rPr>
                <w:sz w:val="20"/>
              </w:rPr>
            </w:pPr>
            <w:r w:rsidRPr="005F22F3">
              <w:rPr>
                <w:sz w:val="20"/>
              </w:rPr>
              <w:t xml:space="preserve">(b) </w:t>
            </w:r>
            <w:proofErr w:type="spellStart"/>
            <w:r w:rsidRPr="005F22F3">
              <w:rPr>
                <w:sz w:val="20"/>
              </w:rPr>
              <w:t>SqueezeNet</w:t>
            </w:r>
            <w:proofErr w:type="spellEnd"/>
          </w:p>
        </w:tc>
      </w:tr>
    </w:tbl>
    <w:p w14:paraId="5A4AFF06" w14:textId="77777777" w:rsidR="00590E28" w:rsidRPr="005F22F3" w:rsidRDefault="00590E28" w:rsidP="00590E28">
      <w:pPr>
        <w:pStyle w:val="Caption"/>
        <w:spacing w:after="0" w:line="240" w:lineRule="auto"/>
        <w:rPr>
          <w:color w:val="auto"/>
        </w:rPr>
      </w:pPr>
    </w:p>
    <w:p w14:paraId="2CD9298D" w14:textId="5A821DF5" w:rsidR="002A6EDA" w:rsidRPr="005F22F3" w:rsidRDefault="00DB4771" w:rsidP="002A6EDA">
      <w:pPr>
        <w:pStyle w:val="Caption"/>
        <w:spacing w:after="0" w:line="240" w:lineRule="auto"/>
        <w:rPr>
          <w:b w:val="0"/>
          <w:bCs/>
          <w:color w:val="auto"/>
        </w:rPr>
      </w:pPr>
      <w:bookmarkStart w:id="10" w:name="_Ref206312525"/>
      <w:r w:rsidRPr="005F22F3">
        <w:rPr>
          <w:color w:val="auto"/>
        </w:rPr>
        <w:t xml:space="preserve">FIGURE </w:t>
      </w:r>
      <w:r w:rsidRPr="005F22F3">
        <w:rPr>
          <w:color w:val="auto"/>
        </w:rPr>
        <w:fldChar w:fldCharType="begin"/>
      </w:r>
      <w:r w:rsidRPr="005F22F3">
        <w:rPr>
          <w:color w:val="auto"/>
        </w:rPr>
        <w:instrText xml:space="preserve"> SEQ FIGURE \* ARABIC </w:instrText>
      </w:r>
      <w:r w:rsidRPr="005F22F3">
        <w:rPr>
          <w:color w:val="auto"/>
        </w:rPr>
        <w:fldChar w:fldCharType="separate"/>
      </w:r>
      <w:r w:rsidR="004C0E81">
        <w:rPr>
          <w:noProof/>
          <w:color w:val="auto"/>
        </w:rPr>
        <w:t>5</w:t>
      </w:r>
      <w:r w:rsidRPr="005F22F3">
        <w:rPr>
          <w:color w:val="auto"/>
        </w:rPr>
        <w:fldChar w:fldCharType="end"/>
      </w:r>
      <w:bookmarkEnd w:id="10"/>
      <w:r w:rsidRPr="005F22F3">
        <w:rPr>
          <w:color w:val="auto"/>
        </w:rPr>
        <w:t xml:space="preserve">. </w:t>
      </w:r>
      <w:r w:rsidR="00904510" w:rsidRPr="005F22F3">
        <w:rPr>
          <w:b w:val="0"/>
          <w:bCs/>
          <w:color w:val="auto"/>
        </w:rPr>
        <w:t>Shows</w:t>
      </w:r>
      <w:r w:rsidR="00BD08FB" w:rsidRPr="005F22F3">
        <w:rPr>
          <w:b w:val="0"/>
          <w:bCs/>
          <w:color w:val="auto"/>
        </w:rPr>
        <w:t xml:space="preserve"> the mapping results of the classification in the form of a confusion matrix using a valid dataset. Figure (a) shows</w:t>
      </w:r>
      <w:r w:rsidR="00590E28" w:rsidRPr="005F22F3">
        <w:rPr>
          <w:b w:val="0"/>
          <w:bCs/>
          <w:color w:val="auto"/>
        </w:rPr>
        <w:t xml:space="preserve"> the results from the Light CNN-29 architecture and figure (b) shows the results from the </w:t>
      </w:r>
      <w:proofErr w:type="spellStart"/>
      <w:r w:rsidR="00590E28" w:rsidRPr="005F22F3">
        <w:rPr>
          <w:b w:val="0"/>
          <w:bCs/>
          <w:color w:val="auto"/>
        </w:rPr>
        <w:t>SqueezeNet</w:t>
      </w:r>
      <w:proofErr w:type="spellEnd"/>
      <w:r w:rsidR="00590E28" w:rsidRPr="005F22F3">
        <w:rPr>
          <w:b w:val="0"/>
          <w:bCs/>
          <w:color w:val="auto"/>
        </w:rPr>
        <w:t xml:space="preserve"> architecture.</w:t>
      </w:r>
    </w:p>
    <w:p w14:paraId="1536D4D3" w14:textId="77777777" w:rsidR="00C86576" w:rsidRPr="005F22F3" w:rsidRDefault="00C86576" w:rsidP="00C86576">
      <w:pPr>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F22F3" w:rsidRPr="005F22F3" w14:paraId="3EB079AE" w14:textId="77777777" w:rsidTr="00311BE5">
        <w:tc>
          <w:tcPr>
            <w:tcW w:w="4675" w:type="dxa"/>
          </w:tcPr>
          <w:p w14:paraId="40C91129" w14:textId="188F0BBB" w:rsidR="00FF0D0C" w:rsidRPr="005F22F3" w:rsidRDefault="00D662FF" w:rsidP="002675F1">
            <w:pPr>
              <w:jc w:val="both"/>
              <w:rPr>
                <w:sz w:val="20"/>
              </w:rPr>
            </w:pPr>
            <w:r w:rsidRPr="005F22F3">
              <w:rPr>
                <w:noProof/>
                <w:sz w:val="20"/>
              </w:rPr>
              <w:drawing>
                <wp:inline distT="0" distB="0" distL="0" distR="0" wp14:anchorId="42C1C692" wp14:editId="2C92C122">
                  <wp:extent cx="2750705" cy="2344270"/>
                  <wp:effectExtent l="0" t="0" r="0" b="0"/>
                  <wp:docPr id="175922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21741" name=""/>
                          <pic:cNvPicPr/>
                        </pic:nvPicPr>
                        <pic:blipFill>
                          <a:blip r:embed="rId22"/>
                          <a:stretch>
                            <a:fillRect/>
                          </a:stretch>
                        </pic:blipFill>
                        <pic:spPr>
                          <a:xfrm>
                            <a:off x="0" y="0"/>
                            <a:ext cx="2789789" cy="2377579"/>
                          </a:xfrm>
                          <a:prstGeom prst="rect">
                            <a:avLst/>
                          </a:prstGeom>
                        </pic:spPr>
                      </pic:pic>
                    </a:graphicData>
                  </a:graphic>
                </wp:inline>
              </w:drawing>
            </w:r>
          </w:p>
        </w:tc>
        <w:tc>
          <w:tcPr>
            <w:tcW w:w="4675" w:type="dxa"/>
          </w:tcPr>
          <w:p w14:paraId="7CA41B19" w14:textId="64D1C7BE" w:rsidR="00FF0D0C" w:rsidRPr="005F22F3" w:rsidRDefault="0038770C" w:rsidP="002675F1">
            <w:pPr>
              <w:keepNext/>
              <w:jc w:val="both"/>
              <w:rPr>
                <w:sz w:val="20"/>
              </w:rPr>
            </w:pPr>
            <w:r w:rsidRPr="005F22F3">
              <w:rPr>
                <w:noProof/>
                <w:sz w:val="20"/>
              </w:rPr>
              <w:drawing>
                <wp:inline distT="0" distB="0" distL="0" distR="0" wp14:anchorId="5EE8B889" wp14:editId="0FF2CA56">
                  <wp:extent cx="2697155" cy="2298633"/>
                  <wp:effectExtent l="0" t="0" r="8255" b="6985"/>
                  <wp:docPr id="87154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47709" name=""/>
                          <pic:cNvPicPr/>
                        </pic:nvPicPr>
                        <pic:blipFill>
                          <a:blip r:embed="rId23"/>
                          <a:stretch>
                            <a:fillRect/>
                          </a:stretch>
                        </pic:blipFill>
                        <pic:spPr>
                          <a:xfrm>
                            <a:off x="0" y="0"/>
                            <a:ext cx="2725378" cy="2322686"/>
                          </a:xfrm>
                          <a:prstGeom prst="rect">
                            <a:avLst/>
                          </a:prstGeom>
                        </pic:spPr>
                      </pic:pic>
                    </a:graphicData>
                  </a:graphic>
                </wp:inline>
              </w:drawing>
            </w:r>
          </w:p>
        </w:tc>
      </w:tr>
      <w:tr w:rsidR="00D662FF" w:rsidRPr="005F22F3" w14:paraId="25F9E344" w14:textId="77777777" w:rsidTr="00311BE5">
        <w:tc>
          <w:tcPr>
            <w:tcW w:w="4675" w:type="dxa"/>
          </w:tcPr>
          <w:p w14:paraId="1338DBC2" w14:textId="77777777" w:rsidR="00FF0D0C" w:rsidRPr="005F22F3" w:rsidRDefault="00FF0D0C" w:rsidP="002675F1">
            <w:pPr>
              <w:jc w:val="center"/>
              <w:rPr>
                <w:sz w:val="20"/>
              </w:rPr>
            </w:pPr>
            <w:r w:rsidRPr="005F22F3">
              <w:rPr>
                <w:sz w:val="20"/>
              </w:rPr>
              <w:t>(a) Light CNN-29</w:t>
            </w:r>
          </w:p>
        </w:tc>
        <w:tc>
          <w:tcPr>
            <w:tcW w:w="4675" w:type="dxa"/>
          </w:tcPr>
          <w:p w14:paraId="07536943" w14:textId="77777777" w:rsidR="00FF0D0C" w:rsidRPr="005F22F3" w:rsidRDefault="00FF0D0C" w:rsidP="002675F1">
            <w:pPr>
              <w:keepNext/>
              <w:jc w:val="center"/>
              <w:rPr>
                <w:sz w:val="20"/>
              </w:rPr>
            </w:pPr>
            <w:r w:rsidRPr="005F22F3">
              <w:rPr>
                <w:sz w:val="20"/>
              </w:rPr>
              <w:t xml:space="preserve">(b) </w:t>
            </w:r>
            <w:proofErr w:type="spellStart"/>
            <w:r w:rsidRPr="005F22F3">
              <w:rPr>
                <w:sz w:val="20"/>
              </w:rPr>
              <w:t>SqueezeNet</w:t>
            </w:r>
            <w:proofErr w:type="spellEnd"/>
          </w:p>
        </w:tc>
      </w:tr>
    </w:tbl>
    <w:p w14:paraId="0A8B1AD0" w14:textId="77777777" w:rsidR="0049760F" w:rsidRPr="005F22F3" w:rsidRDefault="0049760F" w:rsidP="0049760F">
      <w:pPr>
        <w:pStyle w:val="Caption"/>
        <w:spacing w:after="0" w:line="240" w:lineRule="auto"/>
        <w:rPr>
          <w:color w:val="auto"/>
        </w:rPr>
      </w:pPr>
    </w:p>
    <w:p w14:paraId="7E907CD1" w14:textId="1FED5395" w:rsidR="00FF0D0C" w:rsidRPr="005F22F3" w:rsidRDefault="00FF0D0C" w:rsidP="0049760F">
      <w:pPr>
        <w:pStyle w:val="Caption"/>
        <w:spacing w:after="0" w:line="240" w:lineRule="auto"/>
        <w:rPr>
          <w:b w:val="0"/>
          <w:bCs/>
          <w:color w:val="auto"/>
          <w:sz w:val="20"/>
        </w:rPr>
      </w:pPr>
      <w:bookmarkStart w:id="11" w:name="_Ref206314944"/>
      <w:r w:rsidRPr="005F22F3">
        <w:rPr>
          <w:color w:val="auto"/>
        </w:rPr>
        <w:t xml:space="preserve">FIGURE </w:t>
      </w:r>
      <w:r w:rsidRPr="005F22F3">
        <w:rPr>
          <w:color w:val="auto"/>
        </w:rPr>
        <w:fldChar w:fldCharType="begin"/>
      </w:r>
      <w:r w:rsidRPr="005F22F3">
        <w:rPr>
          <w:color w:val="auto"/>
        </w:rPr>
        <w:instrText xml:space="preserve"> SEQ FIGURE \* ARABIC </w:instrText>
      </w:r>
      <w:r w:rsidRPr="005F22F3">
        <w:rPr>
          <w:color w:val="auto"/>
        </w:rPr>
        <w:fldChar w:fldCharType="separate"/>
      </w:r>
      <w:r w:rsidR="004C0E81">
        <w:rPr>
          <w:noProof/>
          <w:color w:val="auto"/>
        </w:rPr>
        <w:t>6</w:t>
      </w:r>
      <w:r w:rsidRPr="005F22F3">
        <w:rPr>
          <w:color w:val="auto"/>
        </w:rPr>
        <w:fldChar w:fldCharType="end"/>
      </w:r>
      <w:bookmarkEnd w:id="11"/>
      <w:r w:rsidRPr="005F22F3">
        <w:rPr>
          <w:color w:val="auto"/>
        </w:rPr>
        <w:t xml:space="preserve">. </w:t>
      </w:r>
      <w:r w:rsidR="00B1798E" w:rsidRPr="005F22F3">
        <w:rPr>
          <w:b w:val="0"/>
          <w:bCs/>
          <w:color w:val="auto"/>
        </w:rPr>
        <w:t xml:space="preserve">Shows the mapping classification results of the classification in the form of a confusion matrix using the test dataset. Figure (a) shows the results from the Light CNN-29 architecture and Figure (b) shows the results from the </w:t>
      </w:r>
      <w:proofErr w:type="spellStart"/>
      <w:r w:rsidR="00B1798E" w:rsidRPr="005F22F3">
        <w:rPr>
          <w:b w:val="0"/>
          <w:bCs/>
          <w:color w:val="auto"/>
        </w:rPr>
        <w:t>SqueezeNet</w:t>
      </w:r>
      <w:proofErr w:type="spellEnd"/>
      <w:r w:rsidR="00B1798E" w:rsidRPr="005F22F3">
        <w:rPr>
          <w:b w:val="0"/>
          <w:bCs/>
          <w:color w:val="auto"/>
        </w:rPr>
        <w:t xml:space="preserve"> architecture.</w:t>
      </w:r>
    </w:p>
    <w:p w14:paraId="79E6E8A2" w14:textId="77777777" w:rsidR="00DB4771" w:rsidRPr="005F22F3" w:rsidRDefault="00DB4771" w:rsidP="00DB4771">
      <w:pPr>
        <w:rPr>
          <w:lang w:val="en-ID"/>
        </w:rPr>
      </w:pPr>
    </w:p>
    <w:p w14:paraId="5D36C5E9" w14:textId="77777777" w:rsidR="004C0E81" w:rsidRPr="004C0E81" w:rsidRDefault="003D6B3C" w:rsidP="004C0E81">
      <w:pPr>
        <w:ind w:firstLine="284"/>
        <w:jc w:val="both"/>
        <w:rPr>
          <w:sz w:val="20"/>
        </w:rPr>
      </w:pPr>
      <w:r w:rsidRPr="005F22F3">
        <w:rPr>
          <w:sz w:val="20"/>
        </w:rPr>
        <w:t xml:space="preserve">After the 40-epoch training process was complete, we evaluated the performance of the proposed Light CNN-29 model and the </w:t>
      </w:r>
      <w:proofErr w:type="spellStart"/>
      <w:r w:rsidRPr="005F22F3">
        <w:rPr>
          <w:sz w:val="20"/>
        </w:rPr>
        <w:t>SqueezeNet</w:t>
      </w:r>
      <w:proofErr w:type="spellEnd"/>
      <w:r w:rsidRPr="005F22F3">
        <w:rPr>
          <w:sz w:val="20"/>
        </w:rPr>
        <w:t xml:space="preserve"> benchmark model in classifying plant leaf diseases using the Plant Village dataset. Performance was evaluated based on four key metrics-precision, recall, F1-score, and accuracy-across the training, validation, and test datasets. The quantitative comparison results of the experiments are summarized in </w:t>
      </w:r>
      <w:r w:rsidRPr="005F22F3">
        <w:rPr>
          <w:sz w:val="20"/>
        </w:rPr>
        <w:fldChar w:fldCharType="begin"/>
      </w:r>
      <w:r w:rsidRPr="005F22F3">
        <w:rPr>
          <w:sz w:val="20"/>
        </w:rPr>
        <w:instrText xml:space="preserve"> REF _Ref203549985 \h  \* MERGEFORMAT </w:instrText>
      </w:r>
      <w:r w:rsidRPr="005F22F3">
        <w:rPr>
          <w:sz w:val="20"/>
        </w:rPr>
      </w:r>
      <w:r w:rsidRPr="005F22F3">
        <w:rPr>
          <w:sz w:val="20"/>
        </w:rPr>
        <w:fldChar w:fldCharType="separate"/>
      </w:r>
      <w:r w:rsidR="004C0E81" w:rsidRPr="004C0E81">
        <w:rPr>
          <w:sz w:val="20"/>
        </w:rPr>
        <w:t xml:space="preserve">TABLE </w:t>
      </w:r>
      <w:r w:rsidR="004C0E81" w:rsidRPr="004C0E81">
        <w:rPr>
          <w:noProof/>
          <w:sz w:val="20"/>
        </w:rPr>
        <w:t>5</w:t>
      </w:r>
      <w:r w:rsidRPr="005F22F3">
        <w:rPr>
          <w:sz w:val="20"/>
        </w:rPr>
        <w:fldChar w:fldCharType="end"/>
      </w:r>
      <w:r w:rsidRPr="005F22F3">
        <w:rPr>
          <w:sz w:val="20"/>
        </w:rPr>
        <w:t xml:space="preserve">, </w:t>
      </w:r>
      <w:r w:rsidRPr="005F22F3">
        <w:rPr>
          <w:sz w:val="20"/>
        </w:rPr>
        <w:fldChar w:fldCharType="begin"/>
      </w:r>
      <w:r w:rsidRPr="005F22F3">
        <w:rPr>
          <w:sz w:val="20"/>
        </w:rPr>
        <w:instrText xml:space="preserve"> REF _Ref203550005 \h  \* MERGEFORMAT </w:instrText>
      </w:r>
      <w:r w:rsidRPr="005F22F3">
        <w:rPr>
          <w:sz w:val="20"/>
        </w:rPr>
      </w:r>
      <w:r w:rsidRPr="005F22F3">
        <w:rPr>
          <w:sz w:val="20"/>
        </w:rPr>
        <w:fldChar w:fldCharType="separate"/>
      </w:r>
    </w:p>
    <w:p w14:paraId="1F58D856" w14:textId="77777777" w:rsidR="004C0E81" w:rsidRPr="004C0E81" w:rsidRDefault="004C0E81" w:rsidP="004C0E81">
      <w:pPr>
        <w:ind w:firstLine="284"/>
        <w:jc w:val="both"/>
        <w:rPr>
          <w:sz w:val="20"/>
        </w:rPr>
      </w:pPr>
      <w:r w:rsidRPr="004C0E81">
        <w:rPr>
          <w:sz w:val="20"/>
        </w:rPr>
        <w:t>TABLE</w:t>
      </w:r>
      <w:r w:rsidRPr="004C0E81">
        <w:rPr>
          <w:noProof/>
          <w:sz w:val="20"/>
        </w:rPr>
        <w:t xml:space="preserve"> </w:t>
      </w:r>
      <w:r>
        <w:rPr>
          <w:noProof/>
        </w:rPr>
        <w:t>6</w:t>
      </w:r>
      <w:r w:rsidR="003D6B3C" w:rsidRPr="005F22F3">
        <w:rPr>
          <w:sz w:val="20"/>
        </w:rPr>
        <w:fldChar w:fldCharType="end"/>
      </w:r>
      <w:r w:rsidR="003D6B3C" w:rsidRPr="005F22F3">
        <w:rPr>
          <w:sz w:val="20"/>
        </w:rPr>
        <w:t xml:space="preserve">, </w:t>
      </w:r>
      <w:r w:rsidR="003D6B3C" w:rsidRPr="005F22F3">
        <w:rPr>
          <w:sz w:val="20"/>
        </w:rPr>
        <w:fldChar w:fldCharType="begin"/>
      </w:r>
      <w:r w:rsidR="003D6B3C" w:rsidRPr="005F22F3">
        <w:rPr>
          <w:sz w:val="20"/>
        </w:rPr>
        <w:instrText xml:space="preserve"> REF _Ref203550015 \h  \* MERGEFORMAT </w:instrText>
      </w:r>
      <w:r w:rsidR="003D6B3C" w:rsidRPr="005F22F3">
        <w:rPr>
          <w:sz w:val="20"/>
        </w:rPr>
      </w:r>
      <w:r w:rsidR="003D6B3C" w:rsidRPr="005F22F3">
        <w:rPr>
          <w:sz w:val="20"/>
        </w:rPr>
        <w:fldChar w:fldCharType="separate"/>
      </w:r>
      <w:r w:rsidRPr="004C0E81">
        <w:rPr>
          <w:sz w:val="20"/>
        </w:rPr>
        <w:t xml:space="preserve">TABLE </w:t>
      </w:r>
      <w:r w:rsidRPr="004C0E81">
        <w:rPr>
          <w:noProof/>
          <w:sz w:val="20"/>
        </w:rPr>
        <w:t>7</w:t>
      </w:r>
      <w:r w:rsidR="003D6B3C" w:rsidRPr="005F22F3">
        <w:rPr>
          <w:sz w:val="20"/>
        </w:rPr>
        <w:fldChar w:fldCharType="end"/>
      </w:r>
      <w:r w:rsidR="003D6B3C" w:rsidRPr="005F22F3">
        <w:rPr>
          <w:sz w:val="20"/>
        </w:rPr>
        <w:t xml:space="preserve">, and </w:t>
      </w:r>
      <w:r w:rsidR="003D6B3C" w:rsidRPr="005F22F3">
        <w:rPr>
          <w:sz w:val="20"/>
        </w:rPr>
        <w:fldChar w:fldCharType="begin"/>
      </w:r>
      <w:r w:rsidR="003D6B3C" w:rsidRPr="005F22F3">
        <w:rPr>
          <w:sz w:val="20"/>
        </w:rPr>
        <w:instrText xml:space="preserve"> REF _Ref203550030 \h  \* MERGEFORMAT </w:instrText>
      </w:r>
      <w:r w:rsidR="003D6B3C" w:rsidRPr="005F22F3">
        <w:rPr>
          <w:sz w:val="20"/>
        </w:rPr>
      </w:r>
      <w:r w:rsidR="003D6B3C" w:rsidRPr="005F22F3">
        <w:rPr>
          <w:sz w:val="20"/>
        </w:rPr>
        <w:fldChar w:fldCharType="separate"/>
      </w:r>
      <w:r w:rsidRPr="004C0E81">
        <w:rPr>
          <w:sz w:val="20"/>
        </w:rPr>
        <w:t xml:space="preserve">TABLE </w:t>
      </w:r>
      <w:r w:rsidRPr="004C0E81">
        <w:rPr>
          <w:noProof/>
          <w:sz w:val="20"/>
        </w:rPr>
        <w:t>8</w:t>
      </w:r>
      <w:r w:rsidR="003D6B3C" w:rsidRPr="005F22F3">
        <w:rPr>
          <w:sz w:val="20"/>
        </w:rPr>
        <w:fldChar w:fldCharType="end"/>
      </w:r>
      <w:r w:rsidR="003D6B3C" w:rsidRPr="005F22F3">
        <w:rPr>
          <w:sz w:val="20"/>
        </w:rPr>
        <w:t>. On the training dataset (</w:t>
      </w:r>
      <w:r w:rsidR="003D6B3C" w:rsidRPr="005F22F3">
        <w:rPr>
          <w:sz w:val="20"/>
        </w:rPr>
        <w:fldChar w:fldCharType="begin"/>
      </w:r>
      <w:r w:rsidR="003D6B3C" w:rsidRPr="005F22F3">
        <w:rPr>
          <w:sz w:val="20"/>
        </w:rPr>
        <w:instrText xml:space="preserve"> REF _Ref203549985 \h  \* MERGEFORMAT </w:instrText>
      </w:r>
      <w:r w:rsidR="003D6B3C" w:rsidRPr="005F22F3">
        <w:rPr>
          <w:sz w:val="20"/>
        </w:rPr>
      </w:r>
      <w:r w:rsidR="003D6B3C" w:rsidRPr="005F22F3">
        <w:rPr>
          <w:sz w:val="20"/>
        </w:rPr>
        <w:fldChar w:fldCharType="separate"/>
      </w:r>
      <w:r w:rsidRPr="004C0E81">
        <w:rPr>
          <w:sz w:val="20"/>
        </w:rPr>
        <w:t xml:space="preserve">TABLE </w:t>
      </w:r>
      <w:r w:rsidRPr="004C0E81">
        <w:rPr>
          <w:noProof/>
          <w:sz w:val="20"/>
        </w:rPr>
        <w:t>5</w:t>
      </w:r>
      <w:r w:rsidR="003D6B3C" w:rsidRPr="005F22F3">
        <w:rPr>
          <w:sz w:val="20"/>
        </w:rPr>
        <w:fldChar w:fldCharType="end"/>
      </w:r>
      <w:r w:rsidR="003D6B3C" w:rsidRPr="005F22F3">
        <w:rPr>
          <w:sz w:val="20"/>
        </w:rPr>
        <w:t xml:space="preserve">), the Light CNN-29 model achieved perfect scores of 100% for precision, recall, and the F1 score. </w:t>
      </w:r>
      <w:proofErr w:type="spellStart"/>
      <w:r w:rsidR="003D6B3C" w:rsidRPr="005F22F3">
        <w:rPr>
          <w:sz w:val="20"/>
        </w:rPr>
        <w:t>SqueezeNet</w:t>
      </w:r>
      <w:proofErr w:type="spellEnd"/>
      <w:r w:rsidR="003D6B3C" w:rsidRPr="005F22F3">
        <w:rPr>
          <w:sz w:val="20"/>
        </w:rPr>
        <w:t xml:space="preserve"> also performed well, achieving 99% on these same metrics. These results suggest that both models were able to learn features from the training leaf images. However, the perfect training score may be overfit. For the validation dataset (</w:t>
      </w:r>
      <w:r w:rsidR="003D6B3C" w:rsidRPr="005F22F3">
        <w:rPr>
          <w:sz w:val="20"/>
        </w:rPr>
        <w:fldChar w:fldCharType="begin"/>
      </w:r>
      <w:r w:rsidR="003D6B3C" w:rsidRPr="005F22F3">
        <w:rPr>
          <w:sz w:val="20"/>
        </w:rPr>
        <w:instrText xml:space="preserve"> REF _Ref203550005 \h  \* MERGEFORMAT </w:instrText>
      </w:r>
      <w:r w:rsidR="003D6B3C" w:rsidRPr="005F22F3">
        <w:rPr>
          <w:sz w:val="20"/>
        </w:rPr>
      </w:r>
      <w:r w:rsidR="003D6B3C" w:rsidRPr="005F22F3">
        <w:rPr>
          <w:sz w:val="20"/>
        </w:rPr>
        <w:fldChar w:fldCharType="separate"/>
      </w:r>
    </w:p>
    <w:p w14:paraId="54BABEB5" w14:textId="20D7CC76" w:rsidR="003D6B3C" w:rsidRPr="005F22F3" w:rsidRDefault="004C0E81" w:rsidP="003D6B3C">
      <w:pPr>
        <w:ind w:firstLine="284"/>
        <w:jc w:val="both"/>
        <w:rPr>
          <w:sz w:val="20"/>
        </w:rPr>
      </w:pPr>
      <w:r w:rsidRPr="004C0E81">
        <w:rPr>
          <w:sz w:val="20"/>
        </w:rPr>
        <w:t>TABLE</w:t>
      </w:r>
      <w:r w:rsidRPr="004C0E81">
        <w:rPr>
          <w:noProof/>
          <w:sz w:val="20"/>
        </w:rPr>
        <w:t xml:space="preserve"> </w:t>
      </w:r>
      <w:r>
        <w:rPr>
          <w:noProof/>
        </w:rPr>
        <w:t>6</w:t>
      </w:r>
      <w:r w:rsidR="003D6B3C" w:rsidRPr="005F22F3">
        <w:rPr>
          <w:sz w:val="20"/>
        </w:rPr>
        <w:fldChar w:fldCharType="end"/>
      </w:r>
      <w:r w:rsidR="003D6B3C" w:rsidRPr="005F22F3">
        <w:rPr>
          <w:sz w:val="20"/>
        </w:rPr>
        <w:t xml:space="preserve">), a distinction in performance emerged between the two models. </w:t>
      </w:r>
      <w:proofErr w:type="spellStart"/>
      <w:r w:rsidR="003D6B3C" w:rsidRPr="005F22F3">
        <w:rPr>
          <w:sz w:val="20"/>
        </w:rPr>
        <w:t>SqueezeNet</w:t>
      </w:r>
      <w:proofErr w:type="spellEnd"/>
      <w:r w:rsidR="003D6B3C" w:rsidRPr="005F22F3">
        <w:rPr>
          <w:sz w:val="20"/>
        </w:rPr>
        <w:t xml:space="preserve"> maintained high performance, achieving 98% precision, 97% recall, and an F1-score of 97%. In contrast, Light CNN-29’s performance dropped to 93% across all three metrics. The most critical evaluation, which was conducted using an unseen test dataset (see </w:t>
      </w:r>
      <w:r w:rsidR="003D6B3C" w:rsidRPr="005F22F3">
        <w:rPr>
          <w:sz w:val="20"/>
        </w:rPr>
        <w:fldChar w:fldCharType="begin"/>
      </w:r>
      <w:r w:rsidR="003D6B3C" w:rsidRPr="005F22F3">
        <w:rPr>
          <w:sz w:val="20"/>
        </w:rPr>
        <w:instrText xml:space="preserve"> REF _Ref203550015 \h  \* MERGEFORMAT </w:instrText>
      </w:r>
      <w:r w:rsidR="003D6B3C" w:rsidRPr="005F22F3">
        <w:rPr>
          <w:sz w:val="20"/>
        </w:rPr>
      </w:r>
      <w:r w:rsidR="003D6B3C" w:rsidRPr="005F22F3">
        <w:rPr>
          <w:sz w:val="20"/>
        </w:rPr>
        <w:fldChar w:fldCharType="separate"/>
      </w:r>
      <w:r w:rsidRPr="004C0E81">
        <w:rPr>
          <w:sz w:val="20"/>
        </w:rPr>
        <w:t xml:space="preserve">TABLE </w:t>
      </w:r>
      <w:r w:rsidRPr="004C0E81">
        <w:rPr>
          <w:noProof/>
          <w:sz w:val="20"/>
        </w:rPr>
        <w:t>7</w:t>
      </w:r>
      <w:r w:rsidR="003D6B3C" w:rsidRPr="005F22F3">
        <w:rPr>
          <w:sz w:val="20"/>
        </w:rPr>
        <w:fldChar w:fldCharType="end"/>
      </w:r>
      <w:r w:rsidR="003D6B3C" w:rsidRPr="005F22F3">
        <w:rPr>
          <w:sz w:val="20"/>
        </w:rPr>
        <w:t xml:space="preserve"> and </w:t>
      </w:r>
      <w:r w:rsidR="003D6B3C" w:rsidRPr="005F22F3">
        <w:rPr>
          <w:sz w:val="20"/>
        </w:rPr>
        <w:fldChar w:fldCharType="begin"/>
      </w:r>
      <w:r w:rsidR="003D6B3C" w:rsidRPr="005F22F3">
        <w:rPr>
          <w:sz w:val="20"/>
        </w:rPr>
        <w:instrText xml:space="preserve"> REF _Ref203550030 \h  \* MERGEFORMAT </w:instrText>
      </w:r>
      <w:r w:rsidR="003D6B3C" w:rsidRPr="005F22F3">
        <w:rPr>
          <w:sz w:val="20"/>
        </w:rPr>
      </w:r>
      <w:r w:rsidR="003D6B3C" w:rsidRPr="005F22F3">
        <w:rPr>
          <w:sz w:val="20"/>
        </w:rPr>
        <w:fldChar w:fldCharType="separate"/>
      </w:r>
      <w:r w:rsidRPr="004C0E81">
        <w:rPr>
          <w:sz w:val="20"/>
        </w:rPr>
        <w:t xml:space="preserve">TABLE </w:t>
      </w:r>
      <w:r w:rsidRPr="004C0E81">
        <w:rPr>
          <w:noProof/>
          <w:sz w:val="20"/>
        </w:rPr>
        <w:t>8</w:t>
      </w:r>
      <w:r w:rsidR="003D6B3C" w:rsidRPr="005F22F3">
        <w:rPr>
          <w:sz w:val="20"/>
        </w:rPr>
        <w:fldChar w:fldCharType="end"/>
      </w:r>
      <w:r w:rsidR="003D6B3C" w:rsidRPr="005F22F3">
        <w:rPr>
          <w:sz w:val="20"/>
        </w:rPr>
        <w:t xml:space="preserve">), confirmed these findings. </w:t>
      </w:r>
      <w:proofErr w:type="spellStart"/>
      <w:r w:rsidR="003D6B3C" w:rsidRPr="005F22F3">
        <w:rPr>
          <w:sz w:val="20"/>
        </w:rPr>
        <w:t>SqueezeNet</w:t>
      </w:r>
      <w:proofErr w:type="spellEnd"/>
      <w:r w:rsidR="003D6B3C" w:rsidRPr="005F22F3">
        <w:rPr>
          <w:sz w:val="20"/>
        </w:rPr>
        <w:t xml:space="preserve"> consistently outperformed the Light </w:t>
      </w:r>
      <w:r w:rsidR="003D6B3C" w:rsidRPr="005F22F3">
        <w:rPr>
          <w:sz w:val="20"/>
        </w:rPr>
        <w:lastRenderedPageBreak/>
        <w:t xml:space="preserve">CNN-29 model. </w:t>
      </w:r>
      <w:proofErr w:type="spellStart"/>
      <w:r w:rsidR="003D6B3C" w:rsidRPr="005F22F3">
        <w:rPr>
          <w:sz w:val="20"/>
        </w:rPr>
        <w:t>SqueezeNet</w:t>
      </w:r>
      <w:proofErr w:type="spellEnd"/>
      <w:r w:rsidR="003D6B3C" w:rsidRPr="005F22F3">
        <w:rPr>
          <w:sz w:val="20"/>
        </w:rPr>
        <w:t xml:space="preserve"> achieved a test accuracy of 97%, as well as a precision, recall, and F1-score of 97% in comparison, the Light CNN-29 model recorded a test accuracy of 93%, with a precision, recall, and F1-score of 93%, 93%, and 92% respectively.</w:t>
      </w:r>
    </w:p>
    <w:p w14:paraId="6771059F" w14:textId="0E70587B" w:rsidR="00E92ED3" w:rsidRPr="005F22F3" w:rsidRDefault="002062CC" w:rsidP="003D6B3C">
      <w:pPr>
        <w:ind w:firstLine="284"/>
        <w:jc w:val="both"/>
        <w:rPr>
          <w:sz w:val="20"/>
        </w:rPr>
      </w:pPr>
      <w:r w:rsidRPr="005F22F3">
        <w:rPr>
          <w:sz w:val="20"/>
        </w:rPr>
        <w:t xml:space="preserve">The limitations of this study were finally expressed as follows: the comparison between the two architectures was only tested using test data. While all the image data in the </w:t>
      </w:r>
      <w:proofErr w:type="spellStart"/>
      <w:r w:rsidRPr="005F22F3">
        <w:rPr>
          <w:sz w:val="20"/>
        </w:rPr>
        <w:t>PlantVillage</w:t>
      </w:r>
      <w:proofErr w:type="spellEnd"/>
      <w:r w:rsidRPr="005F22F3">
        <w:rPr>
          <w:sz w:val="20"/>
        </w:rPr>
        <w:t xml:space="preserve"> dataset contains images collected under highly controlled laboratory conditions. Testing in real cases with different specifications of cameras, lighting, and angels has not yet been discussed. The slight modifications to the Light CNN-29 model in this study were only to the input image resolution and the number of fully connected neurons. The data transformation imposed on the </w:t>
      </w:r>
      <w:proofErr w:type="spellStart"/>
      <w:r w:rsidRPr="005F22F3">
        <w:rPr>
          <w:sz w:val="20"/>
        </w:rPr>
        <w:t>PlantVillage</w:t>
      </w:r>
      <w:proofErr w:type="spellEnd"/>
      <w:r w:rsidRPr="005F22F3">
        <w:rPr>
          <w:sz w:val="20"/>
        </w:rPr>
        <w:t xml:space="preserve"> dataset was only to normalize imbalanced data.</w:t>
      </w:r>
    </w:p>
    <w:p w14:paraId="1B33194C" w14:textId="77777777" w:rsidR="003D6B3C" w:rsidRPr="005F22F3" w:rsidRDefault="003D6B3C" w:rsidP="003D6B3C">
      <w:pPr>
        <w:ind w:firstLine="284"/>
        <w:jc w:val="both"/>
      </w:pPr>
    </w:p>
    <w:p w14:paraId="125E2F89" w14:textId="55D81523" w:rsidR="003D6B3C" w:rsidRPr="005F22F3" w:rsidRDefault="003D6B3C" w:rsidP="003D6B3C">
      <w:pPr>
        <w:pStyle w:val="Caption"/>
        <w:keepNext/>
        <w:spacing w:after="0"/>
        <w:rPr>
          <w:rFonts w:ascii="Times New Roman" w:hAnsi="Times New Roman" w:cs="Times New Roman"/>
          <w:color w:val="auto"/>
        </w:rPr>
      </w:pPr>
      <w:bookmarkStart w:id="12" w:name="_Ref203549985"/>
      <w:r w:rsidRPr="005F22F3">
        <w:rPr>
          <w:rFonts w:ascii="Times New Roman" w:hAnsi="Times New Roman" w:cs="Times New Roman"/>
          <w:color w:val="auto"/>
        </w:rPr>
        <w:t xml:space="preserve">TABLE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TABLE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5</w:t>
      </w:r>
      <w:r w:rsidRPr="005F22F3">
        <w:rPr>
          <w:rFonts w:ascii="Times New Roman" w:hAnsi="Times New Roman" w:cs="Times New Roman"/>
          <w:noProof/>
          <w:color w:val="auto"/>
        </w:rPr>
        <w:fldChar w:fldCharType="end"/>
      </w:r>
      <w:bookmarkEnd w:id="12"/>
      <w:r w:rsidRPr="005F22F3">
        <w:rPr>
          <w:rFonts w:ascii="Times New Roman" w:hAnsi="Times New Roman" w:cs="Times New Roman"/>
          <w:color w:val="auto"/>
        </w:rPr>
        <w:t xml:space="preserve">. </w:t>
      </w:r>
      <w:r w:rsidRPr="005F22F3">
        <w:rPr>
          <w:rFonts w:ascii="Times New Roman" w:hAnsi="Times New Roman" w:cs="Times New Roman"/>
          <w:b w:val="0"/>
          <w:bCs/>
          <w:color w:val="auto"/>
        </w:rPr>
        <w:t xml:space="preserve">Weighted average of precision, recall, and F1 score for Light CNN-29 and </w:t>
      </w:r>
      <w:proofErr w:type="spellStart"/>
      <w:r w:rsidRPr="005F22F3">
        <w:rPr>
          <w:rFonts w:ascii="Times New Roman" w:hAnsi="Times New Roman" w:cs="Times New Roman"/>
          <w:b w:val="0"/>
          <w:bCs/>
          <w:color w:val="auto"/>
        </w:rPr>
        <w:t>SqueezeNet</w:t>
      </w:r>
      <w:proofErr w:type="spellEnd"/>
      <w:r w:rsidRPr="005F22F3">
        <w:rPr>
          <w:rFonts w:ascii="Times New Roman" w:hAnsi="Times New Roman" w:cs="Times New Roman"/>
          <w:b w:val="0"/>
          <w:bCs/>
          <w:color w:val="auto"/>
        </w:rPr>
        <w:t xml:space="preserve"> using training dataset.</w:t>
      </w:r>
    </w:p>
    <w:tbl>
      <w:tblPr>
        <w:tblStyle w:val="PlainTable2"/>
        <w:tblW w:w="8514" w:type="dxa"/>
        <w:jc w:val="center"/>
        <w:tblLook w:val="04A0" w:firstRow="1" w:lastRow="0" w:firstColumn="1" w:lastColumn="0" w:noHBand="0" w:noVBand="1"/>
      </w:tblPr>
      <w:tblGrid>
        <w:gridCol w:w="1533"/>
        <w:gridCol w:w="1305"/>
        <w:gridCol w:w="1533"/>
        <w:gridCol w:w="1305"/>
        <w:gridCol w:w="1533"/>
        <w:gridCol w:w="1305"/>
      </w:tblGrid>
      <w:tr w:rsidR="005F22F3" w:rsidRPr="005F22F3" w14:paraId="5199D9C8" w14:textId="77777777" w:rsidTr="00C410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8" w:type="dxa"/>
            <w:gridSpan w:val="2"/>
          </w:tcPr>
          <w:p w14:paraId="425253B7" w14:textId="77777777" w:rsidR="003D6B3C" w:rsidRPr="005F22F3" w:rsidRDefault="003D6B3C" w:rsidP="00C41070">
            <w:pPr>
              <w:jc w:val="center"/>
              <w:rPr>
                <w:b w:val="0"/>
                <w:bCs w:val="0"/>
                <w:sz w:val="18"/>
                <w:szCs w:val="18"/>
              </w:rPr>
            </w:pPr>
            <w:r w:rsidRPr="005F22F3">
              <w:rPr>
                <w:sz w:val="18"/>
                <w:szCs w:val="18"/>
              </w:rPr>
              <w:t>Precision</w:t>
            </w:r>
          </w:p>
        </w:tc>
        <w:tc>
          <w:tcPr>
            <w:tcW w:w="2838" w:type="dxa"/>
            <w:gridSpan w:val="2"/>
          </w:tcPr>
          <w:p w14:paraId="6B626F1E"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Recall</w:t>
            </w:r>
          </w:p>
        </w:tc>
        <w:tc>
          <w:tcPr>
            <w:tcW w:w="2838" w:type="dxa"/>
            <w:gridSpan w:val="2"/>
          </w:tcPr>
          <w:p w14:paraId="3A4DB15C"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F1 Score</w:t>
            </w:r>
          </w:p>
        </w:tc>
      </w:tr>
      <w:tr w:rsidR="005F22F3" w:rsidRPr="005F22F3" w14:paraId="611D5502"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3" w:type="dxa"/>
          </w:tcPr>
          <w:p w14:paraId="1644B2D0" w14:textId="77777777" w:rsidR="003D6B3C" w:rsidRPr="005F22F3" w:rsidRDefault="003D6B3C" w:rsidP="00C41070">
            <w:pPr>
              <w:jc w:val="center"/>
              <w:rPr>
                <w:sz w:val="18"/>
                <w:szCs w:val="18"/>
              </w:rPr>
            </w:pPr>
            <w:r w:rsidRPr="005F22F3">
              <w:rPr>
                <w:sz w:val="18"/>
                <w:szCs w:val="18"/>
              </w:rPr>
              <w:t>Light CNN-29</w:t>
            </w:r>
          </w:p>
        </w:tc>
        <w:tc>
          <w:tcPr>
            <w:tcW w:w="1305" w:type="dxa"/>
          </w:tcPr>
          <w:p w14:paraId="648C9147"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F22F3">
              <w:rPr>
                <w:b/>
                <w:bCs/>
                <w:sz w:val="18"/>
                <w:szCs w:val="18"/>
              </w:rPr>
              <w:t>SqueezeNet</w:t>
            </w:r>
            <w:proofErr w:type="spellEnd"/>
          </w:p>
        </w:tc>
        <w:tc>
          <w:tcPr>
            <w:tcW w:w="1533" w:type="dxa"/>
          </w:tcPr>
          <w:p w14:paraId="7FAE4813"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22F3">
              <w:rPr>
                <w:b/>
                <w:bCs/>
                <w:sz w:val="18"/>
                <w:szCs w:val="18"/>
              </w:rPr>
              <w:t>Light CNN-29</w:t>
            </w:r>
          </w:p>
        </w:tc>
        <w:tc>
          <w:tcPr>
            <w:tcW w:w="1305" w:type="dxa"/>
          </w:tcPr>
          <w:p w14:paraId="5C1007B2"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5F22F3">
              <w:rPr>
                <w:b/>
                <w:bCs/>
                <w:sz w:val="18"/>
                <w:szCs w:val="18"/>
              </w:rPr>
              <w:t>SqueezeNet</w:t>
            </w:r>
            <w:proofErr w:type="spellEnd"/>
          </w:p>
        </w:tc>
        <w:tc>
          <w:tcPr>
            <w:tcW w:w="1533" w:type="dxa"/>
          </w:tcPr>
          <w:p w14:paraId="6E042F2C"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22F3">
              <w:rPr>
                <w:b/>
                <w:bCs/>
                <w:sz w:val="18"/>
                <w:szCs w:val="18"/>
              </w:rPr>
              <w:t>Light CNN-29</w:t>
            </w:r>
          </w:p>
        </w:tc>
        <w:tc>
          <w:tcPr>
            <w:tcW w:w="1305" w:type="dxa"/>
          </w:tcPr>
          <w:p w14:paraId="3192A053"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5F22F3">
              <w:rPr>
                <w:b/>
                <w:bCs/>
                <w:sz w:val="18"/>
                <w:szCs w:val="18"/>
              </w:rPr>
              <w:t>SqueezeNet</w:t>
            </w:r>
            <w:proofErr w:type="spellEnd"/>
          </w:p>
        </w:tc>
      </w:tr>
      <w:tr w:rsidR="005F22F3" w:rsidRPr="005F22F3" w14:paraId="78EA1EC5"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1533" w:type="dxa"/>
          </w:tcPr>
          <w:p w14:paraId="3D532B28" w14:textId="77777777" w:rsidR="003D6B3C" w:rsidRPr="005F22F3" w:rsidRDefault="003D6B3C" w:rsidP="00C41070">
            <w:pPr>
              <w:jc w:val="center"/>
              <w:rPr>
                <w:b w:val="0"/>
                <w:bCs w:val="0"/>
                <w:sz w:val="20"/>
              </w:rPr>
            </w:pPr>
            <w:r w:rsidRPr="005F22F3">
              <w:rPr>
                <w:b w:val="0"/>
                <w:bCs w:val="0"/>
                <w:sz w:val="20"/>
              </w:rPr>
              <w:t>100%</w:t>
            </w:r>
          </w:p>
        </w:tc>
        <w:tc>
          <w:tcPr>
            <w:tcW w:w="1305" w:type="dxa"/>
          </w:tcPr>
          <w:p w14:paraId="3AAB79EB"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99%</w:t>
            </w:r>
          </w:p>
        </w:tc>
        <w:tc>
          <w:tcPr>
            <w:tcW w:w="1533" w:type="dxa"/>
          </w:tcPr>
          <w:p w14:paraId="5F7104C9"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100%</w:t>
            </w:r>
          </w:p>
        </w:tc>
        <w:tc>
          <w:tcPr>
            <w:tcW w:w="1305" w:type="dxa"/>
          </w:tcPr>
          <w:p w14:paraId="0DD179C0"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99%</w:t>
            </w:r>
          </w:p>
        </w:tc>
        <w:tc>
          <w:tcPr>
            <w:tcW w:w="1533" w:type="dxa"/>
          </w:tcPr>
          <w:p w14:paraId="38386F5A"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100%</w:t>
            </w:r>
          </w:p>
        </w:tc>
        <w:tc>
          <w:tcPr>
            <w:tcW w:w="1305" w:type="dxa"/>
          </w:tcPr>
          <w:p w14:paraId="681496CD"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99%</w:t>
            </w:r>
          </w:p>
        </w:tc>
      </w:tr>
    </w:tbl>
    <w:p w14:paraId="48AB65C6" w14:textId="77777777" w:rsidR="003D6B3C" w:rsidRPr="005F22F3" w:rsidRDefault="003D6B3C" w:rsidP="003D6B3C"/>
    <w:p w14:paraId="11A22CA5" w14:textId="77777777" w:rsidR="005F22F3" w:rsidRDefault="005F22F3" w:rsidP="003D6B3C">
      <w:pPr>
        <w:pStyle w:val="Caption"/>
        <w:keepNext/>
        <w:spacing w:after="0"/>
        <w:rPr>
          <w:rFonts w:ascii="Times New Roman" w:hAnsi="Times New Roman" w:cs="Times New Roman"/>
          <w:color w:val="auto"/>
        </w:rPr>
      </w:pPr>
      <w:bookmarkStart w:id="13" w:name="_Ref203550005"/>
    </w:p>
    <w:p w14:paraId="726C40A8" w14:textId="126BED6C" w:rsidR="003D6B3C" w:rsidRPr="005F22F3" w:rsidRDefault="003D6B3C" w:rsidP="003D6B3C">
      <w:pPr>
        <w:pStyle w:val="Caption"/>
        <w:keepNext/>
        <w:spacing w:after="0"/>
        <w:rPr>
          <w:rFonts w:ascii="Times New Roman" w:hAnsi="Times New Roman" w:cs="Times New Roman"/>
          <w:color w:val="auto"/>
        </w:rPr>
      </w:pPr>
      <w:r w:rsidRPr="005F22F3">
        <w:rPr>
          <w:rFonts w:ascii="Times New Roman" w:hAnsi="Times New Roman" w:cs="Times New Roman"/>
          <w:color w:val="auto"/>
        </w:rPr>
        <w:t xml:space="preserve">TABLE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TABLE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6</w:t>
      </w:r>
      <w:r w:rsidRPr="005F22F3">
        <w:rPr>
          <w:rFonts w:ascii="Times New Roman" w:hAnsi="Times New Roman" w:cs="Times New Roman"/>
          <w:noProof/>
          <w:color w:val="auto"/>
        </w:rPr>
        <w:fldChar w:fldCharType="end"/>
      </w:r>
      <w:bookmarkEnd w:id="13"/>
      <w:r w:rsidRPr="005F22F3">
        <w:rPr>
          <w:rFonts w:ascii="Times New Roman" w:hAnsi="Times New Roman" w:cs="Times New Roman"/>
          <w:color w:val="auto"/>
        </w:rPr>
        <w:t xml:space="preserve">. </w:t>
      </w:r>
      <w:r w:rsidRPr="005F22F3">
        <w:rPr>
          <w:rFonts w:ascii="Times New Roman" w:hAnsi="Times New Roman" w:cs="Times New Roman"/>
          <w:b w:val="0"/>
          <w:bCs/>
          <w:color w:val="auto"/>
        </w:rPr>
        <w:t xml:space="preserve">Weighted average of precision, recall, and F1 score for Light CNN-29 and </w:t>
      </w:r>
      <w:proofErr w:type="spellStart"/>
      <w:r w:rsidRPr="005F22F3">
        <w:rPr>
          <w:rFonts w:ascii="Times New Roman" w:hAnsi="Times New Roman" w:cs="Times New Roman"/>
          <w:b w:val="0"/>
          <w:bCs/>
          <w:color w:val="auto"/>
        </w:rPr>
        <w:t>SqueezeNet</w:t>
      </w:r>
      <w:proofErr w:type="spellEnd"/>
      <w:r w:rsidRPr="005F22F3">
        <w:rPr>
          <w:rFonts w:ascii="Times New Roman" w:hAnsi="Times New Roman" w:cs="Times New Roman"/>
          <w:b w:val="0"/>
          <w:bCs/>
          <w:color w:val="auto"/>
        </w:rPr>
        <w:t xml:space="preserve"> using the validation dataset.</w:t>
      </w:r>
    </w:p>
    <w:tbl>
      <w:tblPr>
        <w:tblStyle w:val="PlainTable2"/>
        <w:tblW w:w="8505" w:type="dxa"/>
        <w:jc w:val="center"/>
        <w:tblLook w:val="04A0" w:firstRow="1" w:lastRow="0" w:firstColumn="1" w:lastColumn="0" w:noHBand="0" w:noVBand="1"/>
      </w:tblPr>
      <w:tblGrid>
        <w:gridCol w:w="1402"/>
        <w:gridCol w:w="1196"/>
        <w:gridCol w:w="1402"/>
        <w:gridCol w:w="1196"/>
        <w:gridCol w:w="1533"/>
        <w:gridCol w:w="1776"/>
      </w:tblGrid>
      <w:tr w:rsidR="005F22F3" w:rsidRPr="005F22F3" w14:paraId="0F522906" w14:textId="77777777" w:rsidTr="00C410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8" w:type="dxa"/>
            <w:gridSpan w:val="2"/>
          </w:tcPr>
          <w:p w14:paraId="3DF9642B" w14:textId="77777777" w:rsidR="003D6B3C" w:rsidRPr="005F22F3" w:rsidRDefault="003D6B3C" w:rsidP="00C41070">
            <w:pPr>
              <w:jc w:val="center"/>
              <w:rPr>
                <w:b w:val="0"/>
                <w:bCs w:val="0"/>
                <w:sz w:val="18"/>
                <w:szCs w:val="18"/>
              </w:rPr>
            </w:pPr>
            <w:r w:rsidRPr="005F22F3">
              <w:rPr>
                <w:sz w:val="18"/>
                <w:szCs w:val="18"/>
              </w:rPr>
              <w:t>Precision</w:t>
            </w:r>
          </w:p>
        </w:tc>
        <w:tc>
          <w:tcPr>
            <w:tcW w:w="2598" w:type="dxa"/>
            <w:gridSpan w:val="2"/>
          </w:tcPr>
          <w:p w14:paraId="23849845"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Recall</w:t>
            </w:r>
          </w:p>
        </w:tc>
        <w:tc>
          <w:tcPr>
            <w:tcW w:w="3309" w:type="dxa"/>
            <w:gridSpan w:val="2"/>
          </w:tcPr>
          <w:p w14:paraId="30D24FF5"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F1 Score</w:t>
            </w:r>
          </w:p>
        </w:tc>
      </w:tr>
      <w:tr w:rsidR="005F22F3" w:rsidRPr="005F22F3" w14:paraId="0AB393A8"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dxa"/>
          </w:tcPr>
          <w:p w14:paraId="5DFC7570" w14:textId="77777777" w:rsidR="003D6B3C" w:rsidRPr="005F22F3" w:rsidRDefault="003D6B3C" w:rsidP="00C41070">
            <w:pPr>
              <w:jc w:val="center"/>
              <w:rPr>
                <w:sz w:val="18"/>
                <w:szCs w:val="18"/>
              </w:rPr>
            </w:pPr>
            <w:r w:rsidRPr="005F22F3">
              <w:rPr>
                <w:sz w:val="18"/>
                <w:szCs w:val="18"/>
              </w:rPr>
              <w:t>Light CNN-29</w:t>
            </w:r>
          </w:p>
        </w:tc>
        <w:tc>
          <w:tcPr>
            <w:tcW w:w="1196" w:type="dxa"/>
          </w:tcPr>
          <w:p w14:paraId="3932349C"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F22F3">
              <w:rPr>
                <w:b/>
                <w:bCs/>
                <w:sz w:val="18"/>
                <w:szCs w:val="18"/>
              </w:rPr>
              <w:t>SqueezeNet</w:t>
            </w:r>
            <w:proofErr w:type="spellEnd"/>
          </w:p>
        </w:tc>
        <w:tc>
          <w:tcPr>
            <w:tcW w:w="1402" w:type="dxa"/>
          </w:tcPr>
          <w:p w14:paraId="5619263A"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22F3">
              <w:rPr>
                <w:b/>
                <w:bCs/>
                <w:sz w:val="18"/>
                <w:szCs w:val="18"/>
              </w:rPr>
              <w:t>Light CNN-29</w:t>
            </w:r>
          </w:p>
        </w:tc>
        <w:tc>
          <w:tcPr>
            <w:tcW w:w="1196" w:type="dxa"/>
          </w:tcPr>
          <w:p w14:paraId="1DDC6BF2"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5F22F3">
              <w:rPr>
                <w:b/>
                <w:bCs/>
                <w:sz w:val="18"/>
                <w:szCs w:val="18"/>
              </w:rPr>
              <w:t>SqueezeNet</w:t>
            </w:r>
            <w:proofErr w:type="spellEnd"/>
          </w:p>
        </w:tc>
        <w:tc>
          <w:tcPr>
            <w:tcW w:w="1533" w:type="dxa"/>
          </w:tcPr>
          <w:p w14:paraId="2C25D378"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22F3">
              <w:rPr>
                <w:b/>
                <w:bCs/>
                <w:sz w:val="18"/>
                <w:szCs w:val="18"/>
              </w:rPr>
              <w:t>Light CNN-29</w:t>
            </w:r>
          </w:p>
        </w:tc>
        <w:tc>
          <w:tcPr>
            <w:tcW w:w="1776" w:type="dxa"/>
          </w:tcPr>
          <w:p w14:paraId="422E710B"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5F22F3">
              <w:rPr>
                <w:b/>
                <w:bCs/>
                <w:sz w:val="18"/>
                <w:szCs w:val="18"/>
              </w:rPr>
              <w:t>SqueezeNet</w:t>
            </w:r>
            <w:proofErr w:type="spellEnd"/>
          </w:p>
        </w:tc>
      </w:tr>
      <w:tr w:rsidR="005F22F3" w:rsidRPr="005F22F3" w14:paraId="02B33CF8"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1402" w:type="dxa"/>
          </w:tcPr>
          <w:p w14:paraId="263453A6" w14:textId="77777777" w:rsidR="003D6B3C" w:rsidRPr="005F22F3" w:rsidRDefault="003D6B3C" w:rsidP="00C41070">
            <w:pPr>
              <w:jc w:val="center"/>
              <w:rPr>
                <w:b w:val="0"/>
                <w:bCs w:val="0"/>
                <w:sz w:val="20"/>
              </w:rPr>
            </w:pPr>
            <w:r w:rsidRPr="005F22F3">
              <w:rPr>
                <w:b w:val="0"/>
                <w:bCs w:val="0"/>
                <w:sz w:val="20"/>
              </w:rPr>
              <w:t>93%</w:t>
            </w:r>
          </w:p>
        </w:tc>
        <w:tc>
          <w:tcPr>
            <w:tcW w:w="1196" w:type="dxa"/>
          </w:tcPr>
          <w:p w14:paraId="4079C2F3"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98%</w:t>
            </w:r>
          </w:p>
        </w:tc>
        <w:tc>
          <w:tcPr>
            <w:tcW w:w="1402" w:type="dxa"/>
          </w:tcPr>
          <w:p w14:paraId="1A38AE3C"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93%</w:t>
            </w:r>
          </w:p>
        </w:tc>
        <w:tc>
          <w:tcPr>
            <w:tcW w:w="1196" w:type="dxa"/>
          </w:tcPr>
          <w:p w14:paraId="0B80F1FE"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97%</w:t>
            </w:r>
          </w:p>
        </w:tc>
        <w:tc>
          <w:tcPr>
            <w:tcW w:w="1533" w:type="dxa"/>
          </w:tcPr>
          <w:p w14:paraId="6CD0479B"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93%</w:t>
            </w:r>
          </w:p>
        </w:tc>
        <w:tc>
          <w:tcPr>
            <w:tcW w:w="1776" w:type="dxa"/>
          </w:tcPr>
          <w:p w14:paraId="0D57F734"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97%</w:t>
            </w:r>
          </w:p>
        </w:tc>
      </w:tr>
    </w:tbl>
    <w:p w14:paraId="3136969D" w14:textId="77777777" w:rsidR="003D6B3C" w:rsidRPr="005F22F3" w:rsidRDefault="003D6B3C" w:rsidP="003D6B3C"/>
    <w:p w14:paraId="163CD870" w14:textId="0531B438" w:rsidR="003D6B3C" w:rsidRPr="005F22F3" w:rsidRDefault="003D6B3C" w:rsidP="003D6B3C">
      <w:pPr>
        <w:pStyle w:val="Caption"/>
        <w:keepNext/>
        <w:spacing w:after="0"/>
        <w:rPr>
          <w:rFonts w:ascii="Times New Roman" w:hAnsi="Times New Roman" w:cs="Times New Roman"/>
          <w:color w:val="auto"/>
        </w:rPr>
      </w:pPr>
      <w:bookmarkStart w:id="14" w:name="_Ref203550015"/>
      <w:r w:rsidRPr="005F22F3">
        <w:rPr>
          <w:rFonts w:ascii="Times New Roman" w:hAnsi="Times New Roman" w:cs="Times New Roman"/>
          <w:color w:val="auto"/>
        </w:rPr>
        <w:t xml:space="preserve">TABLE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TABLE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7</w:t>
      </w:r>
      <w:r w:rsidRPr="005F22F3">
        <w:rPr>
          <w:rFonts w:ascii="Times New Roman" w:hAnsi="Times New Roman" w:cs="Times New Roman"/>
          <w:noProof/>
          <w:color w:val="auto"/>
        </w:rPr>
        <w:fldChar w:fldCharType="end"/>
      </w:r>
      <w:bookmarkEnd w:id="14"/>
      <w:r w:rsidRPr="005F22F3">
        <w:rPr>
          <w:rFonts w:ascii="Times New Roman" w:hAnsi="Times New Roman" w:cs="Times New Roman"/>
          <w:color w:val="auto"/>
        </w:rPr>
        <w:t xml:space="preserve">. </w:t>
      </w:r>
      <w:r w:rsidRPr="005F22F3">
        <w:rPr>
          <w:rFonts w:ascii="Times New Roman" w:hAnsi="Times New Roman" w:cs="Times New Roman"/>
          <w:b w:val="0"/>
          <w:bCs/>
          <w:color w:val="auto"/>
        </w:rPr>
        <w:t xml:space="preserve">Weighted average of precision, recall, and F1 score for Light CNN-29 and </w:t>
      </w:r>
      <w:proofErr w:type="spellStart"/>
      <w:r w:rsidRPr="005F22F3">
        <w:rPr>
          <w:rFonts w:ascii="Times New Roman" w:hAnsi="Times New Roman" w:cs="Times New Roman"/>
          <w:b w:val="0"/>
          <w:bCs/>
          <w:color w:val="auto"/>
        </w:rPr>
        <w:t>SqueezeNet</w:t>
      </w:r>
      <w:proofErr w:type="spellEnd"/>
      <w:r w:rsidRPr="005F22F3">
        <w:rPr>
          <w:rFonts w:ascii="Times New Roman" w:hAnsi="Times New Roman" w:cs="Times New Roman"/>
          <w:b w:val="0"/>
          <w:bCs/>
          <w:color w:val="auto"/>
        </w:rPr>
        <w:t xml:space="preserve"> using test dataset.</w:t>
      </w:r>
    </w:p>
    <w:tbl>
      <w:tblPr>
        <w:tblStyle w:val="PlainTable2"/>
        <w:tblW w:w="8505" w:type="dxa"/>
        <w:jc w:val="center"/>
        <w:tblLook w:val="04A0" w:firstRow="1" w:lastRow="0" w:firstColumn="1" w:lastColumn="0" w:noHBand="0" w:noVBand="1"/>
      </w:tblPr>
      <w:tblGrid>
        <w:gridCol w:w="1402"/>
        <w:gridCol w:w="1196"/>
        <w:gridCol w:w="1402"/>
        <w:gridCol w:w="1196"/>
        <w:gridCol w:w="1402"/>
        <w:gridCol w:w="1907"/>
      </w:tblGrid>
      <w:tr w:rsidR="005F22F3" w:rsidRPr="005F22F3" w14:paraId="4C2E3817" w14:textId="77777777" w:rsidTr="00C410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8" w:type="dxa"/>
            <w:gridSpan w:val="2"/>
          </w:tcPr>
          <w:p w14:paraId="3747EB2C" w14:textId="77777777" w:rsidR="003D6B3C" w:rsidRPr="005F22F3" w:rsidRDefault="003D6B3C" w:rsidP="00C41070">
            <w:pPr>
              <w:jc w:val="center"/>
              <w:rPr>
                <w:b w:val="0"/>
                <w:bCs w:val="0"/>
                <w:sz w:val="18"/>
                <w:szCs w:val="18"/>
              </w:rPr>
            </w:pPr>
            <w:r w:rsidRPr="005F22F3">
              <w:rPr>
                <w:sz w:val="18"/>
                <w:szCs w:val="18"/>
              </w:rPr>
              <w:t>Precision</w:t>
            </w:r>
          </w:p>
        </w:tc>
        <w:tc>
          <w:tcPr>
            <w:tcW w:w="2598" w:type="dxa"/>
            <w:gridSpan w:val="2"/>
          </w:tcPr>
          <w:p w14:paraId="5D15D073"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Recall</w:t>
            </w:r>
          </w:p>
        </w:tc>
        <w:tc>
          <w:tcPr>
            <w:tcW w:w="3309" w:type="dxa"/>
            <w:gridSpan w:val="2"/>
          </w:tcPr>
          <w:p w14:paraId="28EAA0F9"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F1 Score</w:t>
            </w:r>
          </w:p>
        </w:tc>
      </w:tr>
      <w:tr w:rsidR="005F22F3" w:rsidRPr="005F22F3" w14:paraId="74C89579"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dxa"/>
          </w:tcPr>
          <w:p w14:paraId="242A96B6" w14:textId="77777777" w:rsidR="003D6B3C" w:rsidRPr="005F22F3" w:rsidRDefault="003D6B3C" w:rsidP="00C41070">
            <w:pPr>
              <w:jc w:val="center"/>
              <w:rPr>
                <w:sz w:val="18"/>
                <w:szCs w:val="18"/>
              </w:rPr>
            </w:pPr>
            <w:r w:rsidRPr="005F22F3">
              <w:rPr>
                <w:sz w:val="18"/>
                <w:szCs w:val="18"/>
              </w:rPr>
              <w:t>Light CNN-29</w:t>
            </w:r>
          </w:p>
        </w:tc>
        <w:tc>
          <w:tcPr>
            <w:tcW w:w="1196" w:type="dxa"/>
          </w:tcPr>
          <w:p w14:paraId="10E47B1E"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F22F3">
              <w:rPr>
                <w:b/>
                <w:bCs/>
                <w:sz w:val="18"/>
                <w:szCs w:val="18"/>
              </w:rPr>
              <w:t>SqueezeNet</w:t>
            </w:r>
            <w:proofErr w:type="spellEnd"/>
          </w:p>
        </w:tc>
        <w:tc>
          <w:tcPr>
            <w:tcW w:w="1402" w:type="dxa"/>
          </w:tcPr>
          <w:p w14:paraId="2853EDD0"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22F3">
              <w:rPr>
                <w:b/>
                <w:bCs/>
                <w:sz w:val="18"/>
                <w:szCs w:val="18"/>
              </w:rPr>
              <w:t>Light CNN-29</w:t>
            </w:r>
          </w:p>
        </w:tc>
        <w:tc>
          <w:tcPr>
            <w:tcW w:w="1196" w:type="dxa"/>
          </w:tcPr>
          <w:p w14:paraId="36D71C14"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5F22F3">
              <w:rPr>
                <w:b/>
                <w:bCs/>
                <w:sz w:val="18"/>
                <w:szCs w:val="18"/>
              </w:rPr>
              <w:t>SqueezeNet</w:t>
            </w:r>
            <w:proofErr w:type="spellEnd"/>
          </w:p>
        </w:tc>
        <w:tc>
          <w:tcPr>
            <w:tcW w:w="1402" w:type="dxa"/>
          </w:tcPr>
          <w:p w14:paraId="755D0B19"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22F3">
              <w:rPr>
                <w:b/>
                <w:bCs/>
                <w:sz w:val="18"/>
                <w:szCs w:val="18"/>
              </w:rPr>
              <w:t>Light CNN-29</w:t>
            </w:r>
          </w:p>
        </w:tc>
        <w:tc>
          <w:tcPr>
            <w:tcW w:w="1907" w:type="dxa"/>
          </w:tcPr>
          <w:p w14:paraId="0D7FA423"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5F22F3">
              <w:rPr>
                <w:b/>
                <w:bCs/>
                <w:sz w:val="18"/>
                <w:szCs w:val="18"/>
              </w:rPr>
              <w:t>SqueezeNet</w:t>
            </w:r>
            <w:proofErr w:type="spellEnd"/>
          </w:p>
        </w:tc>
      </w:tr>
      <w:tr w:rsidR="005F22F3" w:rsidRPr="005F22F3" w14:paraId="2296A08E"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1402" w:type="dxa"/>
          </w:tcPr>
          <w:p w14:paraId="4E1B3D17" w14:textId="77777777" w:rsidR="003D6B3C" w:rsidRPr="005F22F3" w:rsidRDefault="003D6B3C" w:rsidP="00C41070">
            <w:pPr>
              <w:jc w:val="center"/>
              <w:rPr>
                <w:b w:val="0"/>
                <w:bCs w:val="0"/>
                <w:sz w:val="20"/>
              </w:rPr>
            </w:pPr>
            <w:r w:rsidRPr="005F22F3">
              <w:rPr>
                <w:b w:val="0"/>
                <w:bCs w:val="0"/>
                <w:sz w:val="20"/>
              </w:rPr>
              <w:t>93</w:t>
            </w:r>
          </w:p>
        </w:tc>
        <w:tc>
          <w:tcPr>
            <w:tcW w:w="1196" w:type="dxa"/>
          </w:tcPr>
          <w:p w14:paraId="06037832"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97%</w:t>
            </w:r>
          </w:p>
        </w:tc>
        <w:tc>
          <w:tcPr>
            <w:tcW w:w="1402" w:type="dxa"/>
          </w:tcPr>
          <w:p w14:paraId="4E26CBAA"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93%</w:t>
            </w:r>
          </w:p>
        </w:tc>
        <w:tc>
          <w:tcPr>
            <w:tcW w:w="1196" w:type="dxa"/>
          </w:tcPr>
          <w:p w14:paraId="416006C2"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97%</w:t>
            </w:r>
          </w:p>
        </w:tc>
        <w:tc>
          <w:tcPr>
            <w:tcW w:w="1402" w:type="dxa"/>
          </w:tcPr>
          <w:p w14:paraId="1BF01DB1"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92%</w:t>
            </w:r>
          </w:p>
        </w:tc>
        <w:tc>
          <w:tcPr>
            <w:tcW w:w="1907" w:type="dxa"/>
          </w:tcPr>
          <w:p w14:paraId="65AFC147"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97%</w:t>
            </w:r>
          </w:p>
        </w:tc>
      </w:tr>
    </w:tbl>
    <w:p w14:paraId="079A204F" w14:textId="77777777" w:rsidR="003D6B3C" w:rsidRPr="005F22F3" w:rsidRDefault="003D6B3C" w:rsidP="003D6B3C"/>
    <w:p w14:paraId="3ED63D6F" w14:textId="3E2AE682" w:rsidR="003D6B3C" w:rsidRPr="005F22F3" w:rsidRDefault="003D6B3C" w:rsidP="003D6B3C">
      <w:pPr>
        <w:pStyle w:val="Caption"/>
        <w:keepNext/>
        <w:spacing w:after="0"/>
        <w:rPr>
          <w:rFonts w:ascii="Times New Roman" w:hAnsi="Times New Roman" w:cs="Times New Roman"/>
          <w:b w:val="0"/>
          <w:bCs/>
          <w:color w:val="auto"/>
        </w:rPr>
      </w:pPr>
      <w:bookmarkStart w:id="15" w:name="_Ref203550030"/>
      <w:r w:rsidRPr="005F22F3">
        <w:rPr>
          <w:rFonts w:ascii="Times New Roman" w:hAnsi="Times New Roman" w:cs="Times New Roman"/>
          <w:color w:val="auto"/>
        </w:rPr>
        <w:t xml:space="preserve">TABLE </w:t>
      </w:r>
      <w:r w:rsidRPr="005F22F3">
        <w:rPr>
          <w:rFonts w:ascii="Times New Roman" w:hAnsi="Times New Roman" w:cs="Times New Roman"/>
          <w:color w:val="auto"/>
        </w:rPr>
        <w:fldChar w:fldCharType="begin"/>
      </w:r>
      <w:r w:rsidRPr="005F22F3">
        <w:rPr>
          <w:rFonts w:ascii="Times New Roman" w:hAnsi="Times New Roman" w:cs="Times New Roman"/>
          <w:color w:val="auto"/>
        </w:rPr>
        <w:instrText xml:space="preserve"> SEQ TABLE \* ARABIC </w:instrText>
      </w:r>
      <w:r w:rsidRPr="005F22F3">
        <w:rPr>
          <w:rFonts w:ascii="Times New Roman" w:hAnsi="Times New Roman" w:cs="Times New Roman"/>
          <w:color w:val="auto"/>
        </w:rPr>
        <w:fldChar w:fldCharType="separate"/>
      </w:r>
      <w:r w:rsidR="004C0E81">
        <w:rPr>
          <w:rFonts w:ascii="Times New Roman" w:hAnsi="Times New Roman" w:cs="Times New Roman"/>
          <w:noProof/>
          <w:color w:val="auto"/>
        </w:rPr>
        <w:t>8</w:t>
      </w:r>
      <w:r w:rsidRPr="005F22F3">
        <w:rPr>
          <w:rFonts w:ascii="Times New Roman" w:hAnsi="Times New Roman" w:cs="Times New Roman"/>
          <w:noProof/>
          <w:color w:val="auto"/>
        </w:rPr>
        <w:fldChar w:fldCharType="end"/>
      </w:r>
      <w:bookmarkEnd w:id="15"/>
      <w:r w:rsidRPr="005F22F3">
        <w:rPr>
          <w:rFonts w:ascii="Times New Roman" w:hAnsi="Times New Roman" w:cs="Times New Roman"/>
          <w:color w:val="auto"/>
        </w:rPr>
        <w:t xml:space="preserve">. </w:t>
      </w:r>
      <w:r w:rsidRPr="005F22F3">
        <w:rPr>
          <w:rFonts w:ascii="Times New Roman" w:hAnsi="Times New Roman" w:cs="Times New Roman"/>
          <w:b w:val="0"/>
          <w:bCs/>
          <w:color w:val="auto"/>
        </w:rPr>
        <w:t xml:space="preserve">Training, validation, and accuracy for Light CNN-29 and </w:t>
      </w:r>
      <w:proofErr w:type="spellStart"/>
      <w:r w:rsidRPr="005F22F3">
        <w:rPr>
          <w:rFonts w:ascii="Times New Roman" w:hAnsi="Times New Roman" w:cs="Times New Roman"/>
          <w:b w:val="0"/>
          <w:bCs/>
          <w:color w:val="auto"/>
        </w:rPr>
        <w:t>SqueezeNet</w:t>
      </w:r>
      <w:proofErr w:type="spellEnd"/>
      <w:r w:rsidRPr="005F22F3">
        <w:rPr>
          <w:rFonts w:ascii="Times New Roman" w:hAnsi="Times New Roman" w:cs="Times New Roman"/>
          <w:b w:val="0"/>
          <w:bCs/>
          <w:color w:val="auto"/>
        </w:rPr>
        <w:t>.</w:t>
      </w:r>
    </w:p>
    <w:tbl>
      <w:tblPr>
        <w:tblStyle w:val="PlainTable2"/>
        <w:tblW w:w="8505" w:type="dxa"/>
        <w:jc w:val="center"/>
        <w:tblLook w:val="04A0" w:firstRow="1" w:lastRow="0" w:firstColumn="1" w:lastColumn="0" w:noHBand="0" w:noVBand="1"/>
      </w:tblPr>
      <w:tblGrid>
        <w:gridCol w:w="1402"/>
        <w:gridCol w:w="1196"/>
        <w:gridCol w:w="1402"/>
        <w:gridCol w:w="1196"/>
        <w:gridCol w:w="1402"/>
        <w:gridCol w:w="1907"/>
      </w:tblGrid>
      <w:tr w:rsidR="005F22F3" w:rsidRPr="005F22F3" w14:paraId="53BD0E44" w14:textId="77777777" w:rsidTr="00C410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8" w:type="dxa"/>
            <w:gridSpan w:val="2"/>
          </w:tcPr>
          <w:p w14:paraId="3BFF90C9" w14:textId="77777777" w:rsidR="003D6B3C" w:rsidRPr="005F22F3" w:rsidRDefault="003D6B3C" w:rsidP="00C41070">
            <w:pPr>
              <w:jc w:val="center"/>
              <w:rPr>
                <w:b w:val="0"/>
                <w:bCs w:val="0"/>
                <w:sz w:val="18"/>
                <w:szCs w:val="18"/>
              </w:rPr>
            </w:pPr>
            <w:r w:rsidRPr="005F22F3">
              <w:rPr>
                <w:sz w:val="18"/>
                <w:szCs w:val="18"/>
              </w:rPr>
              <w:t>Training Accuracy</w:t>
            </w:r>
          </w:p>
        </w:tc>
        <w:tc>
          <w:tcPr>
            <w:tcW w:w="2598" w:type="dxa"/>
            <w:gridSpan w:val="2"/>
          </w:tcPr>
          <w:p w14:paraId="5662311B"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Validation Accuracy</w:t>
            </w:r>
          </w:p>
        </w:tc>
        <w:tc>
          <w:tcPr>
            <w:tcW w:w="3309" w:type="dxa"/>
            <w:gridSpan w:val="2"/>
          </w:tcPr>
          <w:p w14:paraId="1002BA98" w14:textId="77777777" w:rsidR="003D6B3C" w:rsidRPr="005F22F3" w:rsidRDefault="003D6B3C" w:rsidP="00C41070">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22F3">
              <w:rPr>
                <w:sz w:val="18"/>
                <w:szCs w:val="18"/>
              </w:rPr>
              <w:t>Test Accuracy</w:t>
            </w:r>
          </w:p>
        </w:tc>
      </w:tr>
      <w:tr w:rsidR="005F22F3" w:rsidRPr="005F22F3" w14:paraId="12A6558C" w14:textId="77777777" w:rsidTr="00C410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dxa"/>
          </w:tcPr>
          <w:p w14:paraId="16D9379F" w14:textId="77777777" w:rsidR="003D6B3C" w:rsidRPr="005F22F3" w:rsidRDefault="003D6B3C" w:rsidP="00C41070">
            <w:pPr>
              <w:jc w:val="center"/>
              <w:rPr>
                <w:sz w:val="18"/>
                <w:szCs w:val="18"/>
              </w:rPr>
            </w:pPr>
            <w:r w:rsidRPr="005F22F3">
              <w:rPr>
                <w:sz w:val="18"/>
                <w:szCs w:val="18"/>
              </w:rPr>
              <w:t>Light CNN-29</w:t>
            </w:r>
          </w:p>
        </w:tc>
        <w:tc>
          <w:tcPr>
            <w:tcW w:w="1196" w:type="dxa"/>
          </w:tcPr>
          <w:p w14:paraId="26379E56"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F22F3">
              <w:rPr>
                <w:b/>
                <w:bCs/>
                <w:sz w:val="18"/>
                <w:szCs w:val="18"/>
              </w:rPr>
              <w:t>SqueezeNet</w:t>
            </w:r>
            <w:proofErr w:type="spellEnd"/>
          </w:p>
        </w:tc>
        <w:tc>
          <w:tcPr>
            <w:tcW w:w="1402" w:type="dxa"/>
          </w:tcPr>
          <w:p w14:paraId="3EC21F56"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22F3">
              <w:rPr>
                <w:b/>
                <w:bCs/>
                <w:sz w:val="18"/>
                <w:szCs w:val="18"/>
              </w:rPr>
              <w:t>Light CNN-29</w:t>
            </w:r>
          </w:p>
        </w:tc>
        <w:tc>
          <w:tcPr>
            <w:tcW w:w="1196" w:type="dxa"/>
          </w:tcPr>
          <w:p w14:paraId="3838F4C5"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5F22F3">
              <w:rPr>
                <w:b/>
                <w:bCs/>
                <w:sz w:val="18"/>
                <w:szCs w:val="18"/>
              </w:rPr>
              <w:t>SqueezeNet</w:t>
            </w:r>
            <w:proofErr w:type="spellEnd"/>
          </w:p>
        </w:tc>
        <w:tc>
          <w:tcPr>
            <w:tcW w:w="1402" w:type="dxa"/>
          </w:tcPr>
          <w:p w14:paraId="7C12EAD3"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22F3">
              <w:rPr>
                <w:b/>
                <w:bCs/>
                <w:sz w:val="18"/>
                <w:szCs w:val="18"/>
              </w:rPr>
              <w:t>Light CNN-29</w:t>
            </w:r>
          </w:p>
        </w:tc>
        <w:tc>
          <w:tcPr>
            <w:tcW w:w="1907" w:type="dxa"/>
          </w:tcPr>
          <w:p w14:paraId="7CC7A8DE" w14:textId="77777777" w:rsidR="003D6B3C" w:rsidRPr="005F22F3" w:rsidRDefault="003D6B3C" w:rsidP="00C41070">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5F22F3">
              <w:rPr>
                <w:b/>
                <w:bCs/>
                <w:sz w:val="18"/>
                <w:szCs w:val="18"/>
              </w:rPr>
              <w:t>SqueezeNet</w:t>
            </w:r>
            <w:proofErr w:type="spellEnd"/>
          </w:p>
        </w:tc>
      </w:tr>
      <w:tr w:rsidR="005F22F3" w:rsidRPr="005F22F3" w14:paraId="087ADC87" w14:textId="77777777" w:rsidTr="00C41070">
        <w:trPr>
          <w:jc w:val="center"/>
        </w:trPr>
        <w:tc>
          <w:tcPr>
            <w:cnfStyle w:val="001000000000" w:firstRow="0" w:lastRow="0" w:firstColumn="1" w:lastColumn="0" w:oddVBand="0" w:evenVBand="0" w:oddHBand="0" w:evenHBand="0" w:firstRowFirstColumn="0" w:firstRowLastColumn="0" w:lastRowFirstColumn="0" w:lastRowLastColumn="0"/>
            <w:tcW w:w="1402" w:type="dxa"/>
          </w:tcPr>
          <w:p w14:paraId="122C89F2" w14:textId="77777777" w:rsidR="003D6B3C" w:rsidRPr="005F22F3" w:rsidRDefault="003D6B3C" w:rsidP="00C41070">
            <w:pPr>
              <w:jc w:val="center"/>
              <w:rPr>
                <w:b w:val="0"/>
                <w:bCs w:val="0"/>
                <w:sz w:val="20"/>
              </w:rPr>
            </w:pPr>
            <w:r w:rsidRPr="005F22F3">
              <w:rPr>
                <w:b w:val="0"/>
                <w:bCs w:val="0"/>
                <w:sz w:val="20"/>
              </w:rPr>
              <w:t>100%</w:t>
            </w:r>
          </w:p>
        </w:tc>
        <w:tc>
          <w:tcPr>
            <w:tcW w:w="1196" w:type="dxa"/>
          </w:tcPr>
          <w:p w14:paraId="51B4B13A"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99%</w:t>
            </w:r>
          </w:p>
        </w:tc>
        <w:tc>
          <w:tcPr>
            <w:tcW w:w="1402" w:type="dxa"/>
          </w:tcPr>
          <w:p w14:paraId="1BFFCD46"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93%</w:t>
            </w:r>
          </w:p>
        </w:tc>
        <w:tc>
          <w:tcPr>
            <w:tcW w:w="1196" w:type="dxa"/>
          </w:tcPr>
          <w:p w14:paraId="3F72A9AE"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97%</w:t>
            </w:r>
          </w:p>
        </w:tc>
        <w:tc>
          <w:tcPr>
            <w:tcW w:w="1402" w:type="dxa"/>
          </w:tcPr>
          <w:p w14:paraId="2CE45B58"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93%</w:t>
            </w:r>
          </w:p>
        </w:tc>
        <w:tc>
          <w:tcPr>
            <w:tcW w:w="1907" w:type="dxa"/>
          </w:tcPr>
          <w:p w14:paraId="4F90FE5C" w14:textId="77777777" w:rsidR="003D6B3C" w:rsidRPr="005F22F3" w:rsidRDefault="003D6B3C" w:rsidP="00C41070">
            <w:pPr>
              <w:jc w:val="center"/>
              <w:cnfStyle w:val="000000000000" w:firstRow="0" w:lastRow="0" w:firstColumn="0" w:lastColumn="0" w:oddVBand="0" w:evenVBand="0" w:oddHBand="0" w:evenHBand="0" w:firstRowFirstColumn="0" w:firstRowLastColumn="0" w:lastRowFirstColumn="0" w:lastRowLastColumn="0"/>
              <w:rPr>
                <w:sz w:val="20"/>
              </w:rPr>
            </w:pPr>
            <w:r w:rsidRPr="005F22F3">
              <w:rPr>
                <w:sz w:val="20"/>
              </w:rPr>
              <w:t>97%</w:t>
            </w:r>
          </w:p>
        </w:tc>
      </w:tr>
    </w:tbl>
    <w:p w14:paraId="6C6AD6FF" w14:textId="77777777" w:rsidR="003D6B3C" w:rsidRPr="005F22F3" w:rsidRDefault="003D6B3C" w:rsidP="003D6B3C">
      <w:pPr>
        <w:pStyle w:val="Heading1"/>
        <w:rPr>
          <w:b w:val="0"/>
          <w:caps w:val="0"/>
          <w:sz w:val="20"/>
        </w:rPr>
      </w:pPr>
      <w:r w:rsidRPr="005F22F3">
        <w:rPr>
          <w:rFonts w:asciiTheme="majorBidi" w:hAnsiTheme="majorBidi" w:cstheme="majorBidi"/>
        </w:rPr>
        <w:t>CONCLUSION</w:t>
      </w:r>
    </w:p>
    <w:p w14:paraId="59C6D811" w14:textId="77777777" w:rsidR="003D6B3C" w:rsidRPr="005F22F3" w:rsidRDefault="003D6B3C" w:rsidP="003D6B3C">
      <w:pPr>
        <w:pStyle w:val="Paragraph"/>
      </w:pPr>
      <w:r w:rsidRPr="005F22F3">
        <w:t xml:space="preserve">In this study, the experimental implementation of the Light CNN-29, which has been used before for face image classification was tested to classify leaf images of plant diseases using the Plant Village dataset. Transfer learning using a pretrained </w:t>
      </w:r>
      <w:proofErr w:type="spellStart"/>
      <w:r w:rsidRPr="005F22F3">
        <w:t>SqueezeNet</w:t>
      </w:r>
      <w:proofErr w:type="spellEnd"/>
      <w:r w:rsidRPr="005F22F3">
        <w:t xml:space="preserve"> model was also tested for comparison purposes. The experimental results clearly demonstrate the generalization capabilities of the two architectures. Despite its perfect performance on the training data (100% accuracy), the Light CNN-29 model experienced a notable drop to 93% accuracy on both the validation and test sets. This discrepancy suggest that the Light CNN-29 model is overfitting, meaning the model has learned the training data so well that it has memorized specific features or noise. This hinders its ability to generalize new images. In contrast, </w:t>
      </w:r>
      <w:proofErr w:type="spellStart"/>
      <w:r w:rsidRPr="005F22F3">
        <w:t>SqueezeNet</w:t>
      </w:r>
      <w:proofErr w:type="spellEnd"/>
      <w:r w:rsidRPr="005F22F3">
        <w:t xml:space="preserve"> demonstrated superior generalization capabilities. The slight difference between its training accuracy (99%) and its validation and test accuracies (97%) suggests that the model learned the underlying patterns that distinguish leaf diseases rather than merely memorizing the training data. The high, balanced scores of precisions, recall, and F1 score (all 97% on the test set) show that </w:t>
      </w:r>
      <w:proofErr w:type="spellStart"/>
      <w:r w:rsidRPr="005F22F3">
        <w:t>SqueezeNet</w:t>
      </w:r>
      <w:proofErr w:type="spellEnd"/>
      <w:r w:rsidRPr="005F22F3">
        <w:t xml:space="preserve"> is accurate and robust making few false positive and false negative errors. Although the Light CNN-29 could not achieve the highest accuracy in the testing performance, its model still produced a satisfactory result with an accuracy above 90%.</w:t>
      </w:r>
    </w:p>
    <w:p w14:paraId="3C5BDF84" w14:textId="77777777" w:rsidR="003D6B3C" w:rsidRPr="005F22F3" w:rsidRDefault="003D6B3C" w:rsidP="003D6B3C">
      <w:pPr>
        <w:pStyle w:val="Heading1"/>
      </w:pPr>
      <w:r w:rsidRPr="005F22F3">
        <w:rPr>
          <w:rFonts w:asciiTheme="majorBidi" w:hAnsiTheme="majorBidi" w:cstheme="majorBidi"/>
        </w:rPr>
        <w:t>Acknowledgments</w:t>
      </w:r>
    </w:p>
    <w:p w14:paraId="2B9A8E8A" w14:textId="46AEAA82" w:rsidR="003D6B3C" w:rsidRPr="005F22F3" w:rsidRDefault="003D6B3C" w:rsidP="003D6B3C">
      <w:pPr>
        <w:ind w:firstLine="284"/>
        <w:jc w:val="both"/>
        <w:rPr>
          <w:sz w:val="20"/>
        </w:rPr>
      </w:pPr>
      <w:r w:rsidRPr="005F22F3">
        <w:rPr>
          <w:sz w:val="20"/>
        </w:rPr>
        <w:t xml:space="preserve">This work is supported by Bina Nusantara University as a part of Bina Nusantara University’s PIB-T entitled IoT-Based Vegetable Plant Pot Innovation In Residential Interiors as a Contribution To National Food Security with contract number: 85/VRRTT/V/2025 and contract date 02 Mei 2025. Several AI tools were used as assistants in the process of writing this paper. For example, the </w:t>
      </w:r>
      <w:proofErr w:type="spellStart"/>
      <w:r w:rsidRPr="005F22F3">
        <w:rPr>
          <w:sz w:val="20"/>
        </w:rPr>
        <w:t>DeepL</w:t>
      </w:r>
      <w:proofErr w:type="spellEnd"/>
      <w:r w:rsidRPr="005F22F3">
        <w:rPr>
          <w:sz w:val="20"/>
        </w:rPr>
        <w:t xml:space="preserve"> online tool was used for grammar checking and editing. The </w:t>
      </w:r>
      <w:r w:rsidRPr="005F22F3">
        <w:rPr>
          <w:sz w:val="20"/>
        </w:rPr>
        <w:lastRenderedPageBreak/>
        <w:t xml:space="preserve">source code in this experiment can be accessed as open data at </w:t>
      </w:r>
      <w:hyperlink r:id="rId24">
        <w:r w:rsidRPr="005F22F3">
          <w:rPr>
            <w:rStyle w:val="Hyperlink"/>
            <w:color w:val="auto"/>
            <w:sz w:val="20"/>
            <w:u w:val="none"/>
          </w:rPr>
          <w:t>http://doi.org/10.5281/zenodo.15967455</w:t>
        </w:r>
      </w:hyperlink>
      <w:r w:rsidRPr="005F22F3">
        <w:rPr>
          <w:sz w:val="20"/>
        </w:rPr>
        <w:t xml:space="preserve">. For this study, </w:t>
      </w:r>
      <w:proofErr w:type="spellStart"/>
      <w:r w:rsidRPr="005F22F3">
        <w:rPr>
          <w:sz w:val="20"/>
        </w:rPr>
        <w:t>Yulianto</w:t>
      </w:r>
      <w:proofErr w:type="spellEnd"/>
      <w:r w:rsidRPr="005F22F3">
        <w:rPr>
          <w:sz w:val="20"/>
        </w:rPr>
        <w:t xml:space="preserve"> contributed to the writing and experimental details. Bambang </w:t>
      </w:r>
      <w:proofErr w:type="spellStart"/>
      <w:r w:rsidRPr="005F22F3">
        <w:rPr>
          <w:sz w:val="20"/>
        </w:rPr>
        <w:t>Kartono</w:t>
      </w:r>
      <w:proofErr w:type="spellEnd"/>
      <w:r w:rsidRPr="005F22F3">
        <w:rPr>
          <w:sz w:val="20"/>
        </w:rPr>
        <w:t xml:space="preserve"> Kurniawan contributed to the discussion of the research findings. Ida </w:t>
      </w:r>
      <w:proofErr w:type="spellStart"/>
      <w:r w:rsidRPr="005F22F3">
        <w:rPr>
          <w:sz w:val="20"/>
        </w:rPr>
        <w:t>Bagus</w:t>
      </w:r>
      <w:proofErr w:type="spellEnd"/>
      <w:r w:rsidRPr="005F22F3">
        <w:rPr>
          <w:sz w:val="20"/>
        </w:rPr>
        <w:t xml:space="preserve"> Ananta Wijaya contributed as the team leader, as well as to the literature review and discussion of the research findings. Gabriella </w:t>
      </w:r>
      <w:proofErr w:type="spellStart"/>
      <w:r w:rsidRPr="005F22F3">
        <w:rPr>
          <w:sz w:val="20"/>
        </w:rPr>
        <w:t>Sagita</w:t>
      </w:r>
      <w:proofErr w:type="spellEnd"/>
      <w:r w:rsidRPr="005F22F3">
        <w:rPr>
          <w:sz w:val="20"/>
        </w:rPr>
        <w:t xml:space="preserve"> Putri contributed to the conceptualization and discussion of the research findings. For </w:t>
      </w:r>
      <w:proofErr w:type="spellStart"/>
      <w:r w:rsidRPr="005F22F3">
        <w:rPr>
          <w:sz w:val="20"/>
        </w:rPr>
        <w:t>Hamizah</w:t>
      </w:r>
      <w:proofErr w:type="spellEnd"/>
      <w:r w:rsidRPr="005F22F3">
        <w:rPr>
          <w:sz w:val="20"/>
        </w:rPr>
        <w:t xml:space="preserve"> Abdul Hamid contributed to the methodology, editing, and discussion of the research findings.</w:t>
      </w:r>
    </w:p>
    <w:p w14:paraId="635B17D3" w14:textId="77777777" w:rsidR="003D6B3C" w:rsidRPr="005F22F3" w:rsidRDefault="003D6B3C" w:rsidP="003D6B3C">
      <w:pPr>
        <w:pStyle w:val="Heading1"/>
        <w:rPr>
          <w:b w:val="0"/>
          <w:caps w:val="0"/>
          <w:sz w:val="20"/>
        </w:rPr>
      </w:pPr>
      <w:r w:rsidRPr="005F22F3">
        <w:rPr>
          <w:rFonts w:asciiTheme="majorBidi" w:hAnsiTheme="majorBidi" w:cstheme="majorBidi"/>
        </w:rPr>
        <w:t>References</w:t>
      </w:r>
    </w:p>
    <w:p w14:paraId="38ADF5BC" w14:textId="77777777" w:rsidR="003D6B3C" w:rsidRPr="005F22F3" w:rsidRDefault="003D6B3C" w:rsidP="003D6B3C">
      <w:pPr>
        <w:pStyle w:val="ListParagraph"/>
        <w:numPr>
          <w:ilvl w:val="0"/>
          <w:numId w:val="46"/>
        </w:numPr>
        <w:autoSpaceDE w:val="0"/>
        <w:autoSpaceDN w:val="0"/>
        <w:ind w:left="426"/>
        <w:jc w:val="both"/>
        <w:rPr>
          <w:sz w:val="20"/>
        </w:rPr>
      </w:pPr>
      <w:proofErr w:type="spellStart"/>
      <w:r w:rsidRPr="005F22F3">
        <w:rPr>
          <w:sz w:val="20"/>
        </w:rPr>
        <w:t>Chelladurai</w:t>
      </w:r>
      <w:proofErr w:type="spellEnd"/>
      <w:r w:rsidRPr="005F22F3">
        <w:rPr>
          <w:sz w:val="20"/>
        </w:rPr>
        <w:t xml:space="preserve">, A., Manoj Kumar, D. P., Askar, S. S., &amp; </w:t>
      </w:r>
      <w:proofErr w:type="spellStart"/>
      <w:r w:rsidRPr="005F22F3">
        <w:rPr>
          <w:sz w:val="20"/>
        </w:rPr>
        <w:t>Abouhawwash</w:t>
      </w:r>
      <w:proofErr w:type="spellEnd"/>
      <w:r w:rsidRPr="005F22F3">
        <w:rPr>
          <w:sz w:val="20"/>
        </w:rPr>
        <w:t xml:space="preserve">, M. (2025). Classification of tomato leaf disease using </w:t>
      </w:r>
      <w:proofErr w:type="spellStart"/>
      <w:r w:rsidRPr="005F22F3">
        <w:rPr>
          <w:sz w:val="20"/>
        </w:rPr>
        <w:t>Transductive</w:t>
      </w:r>
      <w:proofErr w:type="spellEnd"/>
      <w:r w:rsidRPr="005F22F3">
        <w:rPr>
          <w:sz w:val="20"/>
        </w:rPr>
        <w:t xml:space="preserve"> Long Short-Term Memory with an attention mechanism. </w:t>
      </w:r>
      <w:r w:rsidRPr="005F22F3">
        <w:rPr>
          <w:i/>
          <w:iCs/>
          <w:sz w:val="20"/>
        </w:rPr>
        <w:t>Frontiers in Plant Science</w:t>
      </w:r>
      <w:r w:rsidRPr="005F22F3">
        <w:rPr>
          <w:sz w:val="20"/>
        </w:rPr>
        <w:t xml:space="preserve">, </w:t>
      </w:r>
      <w:r w:rsidRPr="005F22F3">
        <w:rPr>
          <w:i/>
          <w:iCs/>
          <w:sz w:val="20"/>
        </w:rPr>
        <w:t>15</w:t>
      </w:r>
      <w:r w:rsidRPr="005F22F3">
        <w:rPr>
          <w:sz w:val="20"/>
        </w:rPr>
        <w:t>. https://doi.org/10.3389/fpls.2024.1467811</w:t>
      </w:r>
    </w:p>
    <w:p w14:paraId="04B8FF59"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He, Y., Gao, Q., &amp; Ma, Z. (2022). A Crop Leaf Disease Image Recognition Method Based on Bilinear Residual Networks. </w:t>
      </w:r>
      <w:r w:rsidRPr="005F22F3">
        <w:rPr>
          <w:i/>
          <w:iCs/>
          <w:sz w:val="20"/>
        </w:rPr>
        <w:t>Mathematical Problems in Engineering</w:t>
      </w:r>
      <w:r w:rsidRPr="005F22F3">
        <w:rPr>
          <w:sz w:val="20"/>
        </w:rPr>
        <w:t xml:space="preserve">, </w:t>
      </w:r>
      <w:r w:rsidRPr="005F22F3">
        <w:rPr>
          <w:i/>
          <w:iCs/>
          <w:sz w:val="20"/>
        </w:rPr>
        <w:t>2022</w:t>
      </w:r>
      <w:r w:rsidRPr="005F22F3">
        <w:rPr>
          <w:sz w:val="20"/>
        </w:rPr>
        <w:t>, 1–15. https://doi.org/10.1155/2022/2948506</w:t>
      </w:r>
    </w:p>
    <w:p w14:paraId="4828A8D6"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Hughes, David. P., &amp; </w:t>
      </w:r>
      <w:proofErr w:type="spellStart"/>
      <w:r w:rsidRPr="005F22F3">
        <w:rPr>
          <w:sz w:val="20"/>
        </w:rPr>
        <w:t>Salathe</w:t>
      </w:r>
      <w:proofErr w:type="spellEnd"/>
      <w:r w:rsidRPr="005F22F3">
        <w:rPr>
          <w:sz w:val="20"/>
        </w:rPr>
        <w:t xml:space="preserve">, M. (2016). </w:t>
      </w:r>
      <w:r w:rsidRPr="005F22F3">
        <w:rPr>
          <w:i/>
          <w:iCs/>
          <w:sz w:val="20"/>
        </w:rPr>
        <w:t>An open access repository of images on plant health to enable the development of mobile disease diagnostics</w:t>
      </w:r>
      <w:r w:rsidRPr="005F22F3">
        <w:rPr>
          <w:sz w:val="20"/>
        </w:rPr>
        <w:t>.</w:t>
      </w:r>
    </w:p>
    <w:p w14:paraId="5AE1F9B9" w14:textId="77777777" w:rsidR="003D6B3C" w:rsidRPr="005F22F3" w:rsidRDefault="003D6B3C" w:rsidP="003D6B3C">
      <w:pPr>
        <w:pStyle w:val="ListParagraph"/>
        <w:numPr>
          <w:ilvl w:val="0"/>
          <w:numId w:val="46"/>
        </w:numPr>
        <w:autoSpaceDE w:val="0"/>
        <w:autoSpaceDN w:val="0"/>
        <w:ind w:left="426"/>
        <w:jc w:val="both"/>
        <w:rPr>
          <w:sz w:val="20"/>
        </w:rPr>
      </w:pPr>
      <w:proofErr w:type="spellStart"/>
      <w:r w:rsidRPr="005F22F3">
        <w:rPr>
          <w:sz w:val="20"/>
        </w:rPr>
        <w:t>Kathole</w:t>
      </w:r>
      <w:proofErr w:type="spellEnd"/>
      <w:r w:rsidRPr="005F22F3">
        <w:rPr>
          <w:sz w:val="20"/>
        </w:rPr>
        <w:t xml:space="preserve">, A., Shinde, S., &amp; Wadhwa, L. (2024). Integrated </w:t>
      </w:r>
      <w:proofErr w:type="spellStart"/>
      <w:r w:rsidRPr="005F22F3">
        <w:rPr>
          <w:sz w:val="20"/>
        </w:rPr>
        <w:t>MLOps</w:t>
      </w:r>
      <w:proofErr w:type="spellEnd"/>
      <w:r w:rsidRPr="005F22F3">
        <w:rPr>
          <w:sz w:val="20"/>
        </w:rPr>
        <w:t xml:space="preserve"> and EEG techniques for enhanced crime detection and prevention. </w:t>
      </w:r>
      <w:r w:rsidRPr="005F22F3">
        <w:rPr>
          <w:i/>
          <w:iCs/>
          <w:sz w:val="20"/>
        </w:rPr>
        <w:t>Multidisciplinary Science Journal</w:t>
      </w:r>
      <w:r w:rsidRPr="005F22F3">
        <w:rPr>
          <w:sz w:val="20"/>
        </w:rPr>
        <w:t xml:space="preserve">, </w:t>
      </w:r>
      <w:r w:rsidRPr="005F22F3">
        <w:rPr>
          <w:i/>
          <w:iCs/>
          <w:sz w:val="20"/>
        </w:rPr>
        <w:t>6</w:t>
      </w:r>
      <w:r w:rsidRPr="005F22F3">
        <w:rPr>
          <w:sz w:val="20"/>
        </w:rPr>
        <w:t>(1). https://doi.org/10.31893/multiscience.2024009</w:t>
      </w:r>
    </w:p>
    <w:p w14:paraId="2A362233"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Kumar Das, P. (2023). Leaf Disease Classification in Bell Pepper Plant using </w:t>
      </w:r>
      <w:proofErr w:type="spellStart"/>
      <w:r w:rsidRPr="005F22F3">
        <w:rPr>
          <w:sz w:val="20"/>
        </w:rPr>
        <w:t>VGGNet</w:t>
      </w:r>
      <w:proofErr w:type="spellEnd"/>
      <w:r w:rsidRPr="005F22F3">
        <w:rPr>
          <w:sz w:val="20"/>
        </w:rPr>
        <w:t xml:space="preserve">. </w:t>
      </w:r>
      <w:r w:rsidRPr="005F22F3">
        <w:rPr>
          <w:i/>
          <w:iCs/>
          <w:sz w:val="20"/>
        </w:rPr>
        <w:t>Journal of Innovative Image Processing</w:t>
      </w:r>
      <w:r w:rsidRPr="005F22F3">
        <w:rPr>
          <w:sz w:val="20"/>
        </w:rPr>
        <w:t xml:space="preserve">, </w:t>
      </w:r>
      <w:r w:rsidRPr="005F22F3">
        <w:rPr>
          <w:i/>
          <w:iCs/>
          <w:sz w:val="20"/>
        </w:rPr>
        <w:t>5</w:t>
      </w:r>
      <w:r w:rsidRPr="005F22F3">
        <w:rPr>
          <w:sz w:val="20"/>
        </w:rPr>
        <w:t>(1), 36–46. https://doi.org/10.36548/jiip.2023.1.003</w:t>
      </w:r>
    </w:p>
    <w:p w14:paraId="79CAB8E5"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Li, J., Yin, Z., Li, D., Zhang, H., &amp; Xu, M. (2025). An efficient non-parametric feature calibration method for few-shot plant disease classification. </w:t>
      </w:r>
      <w:r w:rsidRPr="005F22F3">
        <w:rPr>
          <w:i/>
          <w:iCs/>
          <w:sz w:val="20"/>
        </w:rPr>
        <w:t>Frontiers in Plant Science</w:t>
      </w:r>
      <w:r w:rsidRPr="005F22F3">
        <w:rPr>
          <w:sz w:val="20"/>
        </w:rPr>
        <w:t xml:space="preserve">, </w:t>
      </w:r>
      <w:r w:rsidRPr="005F22F3">
        <w:rPr>
          <w:i/>
          <w:iCs/>
          <w:sz w:val="20"/>
        </w:rPr>
        <w:t>16</w:t>
      </w:r>
      <w:r w:rsidRPr="005F22F3">
        <w:rPr>
          <w:sz w:val="20"/>
        </w:rPr>
        <w:t>. https://doi.org/10.3389/fpls.2025.1541982</w:t>
      </w:r>
    </w:p>
    <w:p w14:paraId="71241622"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Li, Y., &amp; Lu, Y. (2023). Plant Disease Classification and Adversarial Attack based CL-CondenseNetV2 and WT-MI-FGSM. </w:t>
      </w:r>
      <w:r w:rsidRPr="005F22F3">
        <w:rPr>
          <w:i/>
          <w:iCs/>
          <w:sz w:val="20"/>
        </w:rPr>
        <w:t>International Journal of Advanced Computer Science and Applications</w:t>
      </w:r>
      <w:r w:rsidRPr="005F22F3">
        <w:rPr>
          <w:sz w:val="20"/>
        </w:rPr>
        <w:t xml:space="preserve">, </w:t>
      </w:r>
      <w:r w:rsidRPr="005F22F3">
        <w:rPr>
          <w:i/>
          <w:iCs/>
          <w:sz w:val="20"/>
        </w:rPr>
        <w:t>14</w:t>
      </w:r>
      <w:r w:rsidRPr="005F22F3">
        <w:rPr>
          <w:sz w:val="20"/>
        </w:rPr>
        <w:t>(4). https://doi.org/10.14569/IJACSA.2023.0140413</w:t>
      </w:r>
    </w:p>
    <w:p w14:paraId="10721AC1"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Li, Z., Li, C., Deng, L., Fan, Y., Xiao, X., Ma, H., Qin, J., &amp; Zhu, L. (2022). Improved </w:t>
      </w:r>
      <w:proofErr w:type="spellStart"/>
      <w:r w:rsidRPr="005F22F3">
        <w:rPr>
          <w:sz w:val="20"/>
        </w:rPr>
        <w:t>AlexNet</w:t>
      </w:r>
      <w:proofErr w:type="spellEnd"/>
      <w:r w:rsidRPr="005F22F3">
        <w:rPr>
          <w:sz w:val="20"/>
        </w:rPr>
        <w:t xml:space="preserve"> with Inception-V4 for Plant Disease Diagnosis. </w:t>
      </w:r>
      <w:r w:rsidRPr="005F22F3">
        <w:rPr>
          <w:i/>
          <w:iCs/>
          <w:sz w:val="20"/>
        </w:rPr>
        <w:t>Computational Intelligence and Neuroscience</w:t>
      </w:r>
      <w:r w:rsidRPr="005F22F3">
        <w:rPr>
          <w:sz w:val="20"/>
        </w:rPr>
        <w:t xml:space="preserve">, </w:t>
      </w:r>
      <w:r w:rsidRPr="005F22F3">
        <w:rPr>
          <w:i/>
          <w:iCs/>
          <w:sz w:val="20"/>
        </w:rPr>
        <w:t>2022</w:t>
      </w:r>
      <w:r w:rsidRPr="005F22F3">
        <w:rPr>
          <w:sz w:val="20"/>
        </w:rPr>
        <w:t>, 1–12. https://doi.org/10.1155/2022/5862600</w:t>
      </w:r>
    </w:p>
    <w:p w14:paraId="04791018"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Liang, J., Liang, R., &amp; Wang, D. (2025). A novel lightweight model for tea disease classification based on feature reuse and channel focus attention mechanism. </w:t>
      </w:r>
      <w:r w:rsidRPr="005F22F3">
        <w:rPr>
          <w:i/>
          <w:iCs/>
          <w:sz w:val="20"/>
        </w:rPr>
        <w:t>Engineering Science and Technology, an International Journal</w:t>
      </w:r>
      <w:r w:rsidRPr="005F22F3">
        <w:rPr>
          <w:sz w:val="20"/>
        </w:rPr>
        <w:t xml:space="preserve">, </w:t>
      </w:r>
      <w:r w:rsidRPr="005F22F3">
        <w:rPr>
          <w:i/>
          <w:iCs/>
          <w:sz w:val="20"/>
        </w:rPr>
        <w:t>61</w:t>
      </w:r>
      <w:r w:rsidRPr="005F22F3">
        <w:rPr>
          <w:sz w:val="20"/>
        </w:rPr>
        <w:t>, 101940. https://doi.org/10.1016/j.jestch.2024.101940</w:t>
      </w:r>
    </w:p>
    <w:p w14:paraId="336B221D"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Lu, J., Shi, R., Tong, J., Cheng, W., Ma, X., &amp; Liu, X. (2023). Lightweight Method for Plant Disease Identification Using Deep Learning. </w:t>
      </w:r>
      <w:r w:rsidRPr="005F22F3">
        <w:rPr>
          <w:i/>
          <w:iCs/>
          <w:sz w:val="20"/>
        </w:rPr>
        <w:t>Intelligent Automation &amp; Soft Computing</w:t>
      </w:r>
      <w:r w:rsidRPr="005F22F3">
        <w:rPr>
          <w:sz w:val="20"/>
        </w:rPr>
        <w:t xml:space="preserve">, </w:t>
      </w:r>
      <w:r w:rsidRPr="005F22F3">
        <w:rPr>
          <w:i/>
          <w:iCs/>
          <w:sz w:val="20"/>
        </w:rPr>
        <w:t>37</w:t>
      </w:r>
      <w:r w:rsidRPr="005F22F3">
        <w:rPr>
          <w:sz w:val="20"/>
        </w:rPr>
        <w:t>(1), 525–544. https://doi.org/10.32604/iasc.2023.038287</w:t>
      </w:r>
    </w:p>
    <w:p w14:paraId="3008919F" w14:textId="77777777" w:rsidR="003D6B3C" w:rsidRPr="005F22F3" w:rsidRDefault="003D6B3C" w:rsidP="003D6B3C">
      <w:pPr>
        <w:pStyle w:val="ListParagraph"/>
        <w:numPr>
          <w:ilvl w:val="0"/>
          <w:numId w:val="46"/>
        </w:numPr>
        <w:autoSpaceDE w:val="0"/>
        <w:autoSpaceDN w:val="0"/>
        <w:ind w:left="426"/>
        <w:jc w:val="both"/>
        <w:rPr>
          <w:sz w:val="20"/>
        </w:rPr>
      </w:pPr>
      <w:proofErr w:type="spellStart"/>
      <w:r w:rsidRPr="005F22F3">
        <w:rPr>
          <w:sz w:val="20"/>
        </w:rPr>
        <w:t>Ouamane</w:t>
      </w:r>
      <w:proofErr w:type="spellEnd"/>
      <w:r w:rsidRPr="005F22F3">
        <w:rPr>
          <w:sz w:val="20"/>
        </w:rPr>
        <w:t xml:space="preserve">, A., </w:t>
      </w:r>
      <w:proofErr w:type="spellStart"/>
      <w:r w:rsidRPr="005F22F3">
        <w:rPr>
          <w:sz w:val="20"/>
        </w:rPr>
        <w:t>Chouchane</w:t>
      </w:r>
      <w:proofErr w:type="spellEnd"/>
      <w:r w:rsidRPr="005F22F3">
        <w:rPr>
          <w:sz w:val="20"/>
        </w:rPr>
        <w:t xml:space="preserve">, A., </w:t>
      </w:r>
      <w:proofErr w:type="spellStart"/>
      <w:r w:rsidRPr="005F22F3">
        <w:rPr>
          <w:sz w:val="20"/>
        </w:rPr>
        <w:t>Himeur</w:t>
      </w:r>
      <w:proofErr w:type="spellEnd"/>
      <w:r w:rsidRPr="005F22F3">
        <w:rPr>
          <w:sz w:val="20"/>
        </w:rPr>
        <w:t xml:space="preserve">, Y., </w:t>
      </w:r>
      <w:proofErr w:type="spellStart"/>
      <w:r w:rsidRPr="005F22F3">
        <w:rPr>
          <w:sz w:val="20"/>
        </w:rPr>
        <w:t>Miniaoui</w:t>
      </w:r>
      <w:proofErr w:type="spellEnd"/>
      <w:r w:rsidRPr="005F22F3">
        <w:rPr>
          <w:sz w:val="20"/>
        </w:rPr>
        <w:t xml:space="preserve">, S., Atalla, S., Mansoor, W., &amp; Al-Ahmad, H. (2025). Optimized Vision Transformers for Superior Plant Disease Detection. </w:t>
      </w:r>
      <w:r w:rsidRPr="005F22F3">
        <w:rPr>
          <w:i/>
          <w:iCs/>
          <w:sz w:val="20"/>
        </w:rPr>
        <w:t>IEEE Access</w:t>
      </w:r>
      <w:r w:rsidRPr="005F22F3">
        <w:rPr>
          <w:sz w:val="20"/>
        </w:rPr>
        <w:t xml:space="preserve">, </w:t>
      </w:r>
      <w:r w:rsidRPr="005F22F3">
        <w:rPr>
          <w:i/>
          <w:iCs/>
          <w:sz w:val="20"/>
        </w:rPr>
        <w:t>13</w:t>
      </w:r>
      <w:r w:rsidRPr="005F22F3">
        <w:rPr>
          <w:sz w:val="20"/>
        </w:rPr>
        <w:t>, 48552–48570. https://doi.org/10.1109/ACCESS.2025.3547416</w:t>
      </w:r>
    </w:p>
    <w:p w14:paraId="53C7477E" w14:textId="77777777" w:rsidR="003D6B3C" w:rsidRPr="005F22F3" w:rsidRDefault="003D6B3C" w:rsidP="003D6B3C">
      <w:pPr>
        <w:pStyle w:val="ListParagraph"/>
        <w:numPr>
          <w:ilvl w:val="0"/>
          <w:numId w:val="46"/>
        </w:numPr>
        <w:autoSpaceDE w:val="0"/>
        <w:autoSpaceDN w:val="0"/>
        <w:ind w:left="426"/>
        <w:jc w:val="both"/>
        <w:rPr>
          <w:sz w:val="20"/>
        </w:rPr>
      </w:pPr>
      <w:proofErr w:type="spellStart"/>
      <w:r w:rsidRPr="005F22F3">
        <w:rPr>
          <w:sz w:val="20"/>
        </w:rPr>
        <w:t>Qiu</w:t>
      </w:r>
      <w:proofErr w:type="spellEnd"/>
      <w:r w:rsidRPr="005F22F3">
        <w:rPr>
          <w:sz w:val="20"/>
        </w:rPr>
        <w:t xml:space="preserve">, J., Lu, X., Wang, X., Chen, C., Chen, Y., &amp; Yang, Y. (2024). Research on image recognition of tomato leaf diseases based on improved </w:t>
      </w:r>
      <w:proofErr w:type="spellStart"/>
      <w:r w:rsidRPr="005F22F3">
        <w:rPr>
          <w:sz w:val="20"/>
        </w:rPr>
        <w:t>AlexNet</w:t>
      </w:r>
      <w:proofErr w:type="spellEnd"/>
      <w:r w:rsidRPr="005F22F3">
        <w:rPr>
          <w:sz w:val="20"/>
        </w:rPr>
        <w:t xml:space="preserve"> model. </w:t>
      </w:r>
      <w:proofErr w:type="spellStart"/>
      <w:r w:rsidRPr="005F22F3">
        <w:rPr>
          <w:i/>
          <w:iCs/>
          <w:sz w:val="20"/>
        </w:rPr>
        <w:t>Heliyon</w:t>
      </w:r>
      <w:proofErr w:type="spellEnd"/>
      <w:r w:rsidRPr="005F22F3">
        <w:rPr>
          <w:sz w:val="20"/>
        </w:rPr>
        <w:t xml:space="preserve">, </w:t>
      </w:r>
      <w:r w:rsidRPr="005F22F3">
        <w:rPr>
          <w:i/>
          <w:iCs/>
          <w:sz w:val="20"/>
        </w:rPr>
        <w:t>10</w:t>
      </w:r>
      <w:r w:rsidRPr="005F22F3">
        <w:rPr>
          <w:sz w:val="20"/>
        </w:rPr>
        <w:t>(13), e33555. https://doi.org/10.1016/j.heliyon.2024.e33555</w:t>
      </w:r>
    </w:p>
    <w:p w14:paraId="1F0E9899" w14:textId="77777777" w:rsidR="003D6B3C" w:rsidRPr="005F22F3" w:rsidRDefault="003D6B3C" w:rsidP="003D6B3C">
      <w:pPr>
        <w:pStyle w:val="ListParagraph"/>
        <w:numPr>
          <w:ilvl w:val="0"/>
          <w:numId w:val="46"/>
        </w:numPr>
        <w:autoSpaceDE w:val="0"/>
        <w:autoSpaceDN w:val="0"/>
        <w:ind w:left="426"/>
        <w:jc w:val="both"/>
        <w:rPr>
          <w:sz w:val="20"/>
        </w:rPr>
      </w:pPr>
      <w:proofErr w:type="spellStart"/>
      <w:r w:rsidRPr="005F22F3">
        <w:rPr>
          <w:sz w:val="20"/>
        </w:rPr>
        <w:t>Sadhasivam</w:t>
      </w:r>
      <w:proofErr w:type="spellEnd"/>
      <w:r w:rsidRPr="005F22F3">
        <w:rPr>
          <w:sz w:val="20"/>
        </w:rPr>
        <w:t xml:space="preserve">, M., Geetha, M. K., &amp; Maria Britto, J. G. (2024). Deep learning based multi disease classification of plant leaves using light weight residual architecture. </w:t>
      </w:r>
      <w:r w:rsidRPr="005F22F3">
        <w:rPr>
          <w:i/>
          <w:iCs/>
          <w:sz w:val="20"/>
        </w:rPr>
        <w:t>International Journal of Electrical and Computer Engineering (IJECE)</w:t>
      </w:r>
      <w:r w:rsidRPr="005F22F3">
        <w:rPr>
          <w:sz w:val="20"/>
        </w:rPr>
        <w:t xml:space="preserve">, </w:t>
      </w:r>
      <w:r w:rsidRPr="005F22F3">
        <w:rPr>
          <w:i/>
          <w:iCs/>
          <w:sz w:val="20"/>
        </w:rPr>
        <w:t>14</w:t>
      </w:r>
      <w:r w:rsidRPr="005F22F3">
        <w:rPr>
          <w:sz w:val="20"/>
        </w:rPr>
        <w:t>(4), 4646. https://doi.org/10.11591/ijece.v14i4.pp4646-4654</w:t>
      </w:r>
    </w:p>
    <w:p w14:paraId="0E00E7AC" w14:textId="77777777" w:rsidR="003D6B3C" w:rsidRPr="005F22F3" w:rsidRDefault="003D6B3C" w:rsidP="003D6B3C">
      <w:pPr>
        <w:pStyle w:val="ListParagraph"/>
        <w:numPr>
          <w:ilvl w:val="0"/>
          <w:numId w:val="46"/>
        </w:numPr>
        <w:autoSpaceDE w:val="0"/>
        <w:autoSpaceDN w:val="0"/>
        <w:ind w:left="426"/>
        <w:jc w:val="both"/>
        <w:rPr>
          <w:sz w:val="20"/>
        </w:rPr>
      </w:pPr>
      <w:proofErr w:type="spellStart"/>
      <w:r w:rsidRPr="005F22F3">
        <w:rPr>
          <w:sz w:val="20"/>
        </w:rPr>
        <w:t>Sadhasivam</w:t>
      </w:r>
      <w:proofErr w:type="spellEnd"/>
      <w:r w:rsidRPr="005F22F3">
        <w:rPr>
          <w:sz w:val="20"/>
        </w:rPr>
        <w:t xml:space="preserve">, M., </w:t>
      </w:r>
      <w:proofErr w:type="spellStart"/>
      <w:r w:rsidRPr="005F22F3">
        <w:rPr>
          <w:sz w:val="20"/>
        </w:rPr>
        <w:t>Kalaiselvi</w:t>
      </w:r>
      <w:proofErr w:type="spellEnd"/>
      <w:r w:rsidRPr="005F22F3">
        <w:rPr>
          <w:sz w:val="20"/>
        </w:rPr>
        <w:t xml:space="preserve"> Geetha, M., &amp; </w:t>
      </w:r>
      <w:proofErr w:type="spellStart"/>
      <w:r w:rsidRPr="005F22F3">
        <w:rPr>
          <w:sz w:val="20"/>
        </w:rPr>
        <w:t>Gladson</w:t>
      </w:r>
      <w:proofErr w:type="spellEnd"/>
      <w:r w:rsidRPr="005F22F3">
        <w:rPr>
          <w:sz w:val="20"/>
        </w:rPr>
        <w:t xml:space="preserve"> Maria Britto, J. (2024). Efficient deep learning architecture for the classification of diseased plant leaves. </w:t>
      </w:r>
      <w:r w:rsidRPr="005F22F3">
        <w:rPr>
          <w:i/>
          <w:iCs/>
          <w:sz w:val="20"/>
        </w:rPr>
        <w:t>Indonesian Journal of Electrical Engineering and Computer Science</w:t>
      </w:r>
      <w:r w:rsidRPr="005F22F3">
        <w:rPr>
          <w:sz w:val="20"/>
        </w:rPr>
        <w:t xml:space="preserve">, </w:t>
      </w:r>
      <w:r w:rsidRPr="005F22F3">
        <w:rPr>
          <w:i/>
          <w:iCs/>
          <w:sz w:val="20"/>
        </w:rPr>
        <w:t>33</w:t>
      </w:r>
      <w:r w:rsidRPr="005F22F3">
        <w:rPr>
          <w:sz w:val="20"/>
        </w:rPr>
        <w:t>(1), 198. https://doi.org/10.11591/ijeecs.v33.i1.pp198-206</w:t>
      </w:r>
    </w:p>
    <w:p w14:paraId="53C46CE7" w14:textId="77777777" w:rsidR="003D6B3C" w:rsidRPr="005F22F3" w:rsidRDefault="003D6B3C" w:rsidP="003D6B3C">
      <w:pPr>
        <w:pStyle w:val="ListParagraph"/>
        <w:numPr>
          <w:ilvl w:val="0"/>
          <w:numId w:val="46"/>
        </w:numPr>
        <w:autoSpaceDE w:val="0"/>
        <w:autoSpaceDN w:val="0"/>
        <w:ind w:left="426"/>
        <w:jc w:val="both"/>
        <w:rPr>
          <w:sz w:val="20"/>
        </w:rPr>
      </w:pPr>
      <w:proofErr w:type="spellStart"/>
      <w:r w:rsidRPr="005F22F3">
        <w:rPr>
          <w:sz w:val="20"/>
        </w:rPr>
        <w:t>Sembiring</w:t>
      </w:r>
      <w:proofErr w:type="spellEnd"/>
      <w:r w:rsidRPr="005F22F3">
        <w:rPr>
          <w:sz w:val="20"/>
        </w:rPr>
        <w:t xml:space="preserve">, A., Away, Y., </w:t>
      </w:r>
      <w:proofErr w:type="spellStart"/>
      <w:r w:rsidRPr="005F22F3">
        <w:rPr>
          <w:sz w:val="20"/>
        </w:rPr>
        <w:t>Arnia</w:t>
      </w:r>
      <w:proofErr w:type="spellEnd"/>
      <w:r w:rsidRPr="005F22F3">
        <w:rPr>
          <w:sz w:val="20"/>
        </w:rPr>
        <w:t xml:space="preserve">, F., &amp; </w:t>
      </w:r>
      <w:proofErr w:type="spellStart"/>
      <w:r w:rsidRPr="005F22F3">
        <w:rPr>
          <w:sz w:val="20"/>
        </w:rPr>
        <w:t>Muharar</w:t>
      </w:r>
      <w:proofErr w:type="spellEnd"/>
      <w:r w:rsidRPr="005F22F3">
        <w:rPr>
          <w:sz w:val="20"/>
        </w:rPr>
        <w:t xml:space="preserve">, R. (2023). Parallelization of Concise Convolutional Neural Networks for Plant Classification. </w:t>
      </w:r>
      <w:r w:rsidRPr="005F22F3">
        <w:rPr>
          <w:i/>
          <w:iCs/>
          <w:sz w:val="20"/>
        </w:rPr>
        <w:t>Journal of Ecological Engineering</w:t>
      </w:r>
      <w:r w:rsidRPr="005F22F3">
        <w:rPr>
          <w:sz w:val="20"/>
        </w:rPr>
        <w:t xml:space="preserve">, </w:t>
      </w:r>
      <w:r w:rsidRPr="005F22F3">
        <w:rPr>
          <w:i/>
          <w:iCs/>
          <w:sz w:val="20"/>
        </w:rPr>
        <w:t>24</w:t>
      </w:r>
      <w:r w:rsidRPr="005F22F3">
        <w:rPr>
          <w:sz w:val="20"/>
        </w:rPr>
        <w:t>(2), 61–71. https://doi.org/10.12911/22998993/156754</w:t>
      </w:r>
    </w:p>
    <w:p w14:paraId="3192B555"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Tang, F., </w:t>
      </w:r>
      <w:proofErr w:type="spellStart"/>
      <w:r w:rsidRPr="005F22F3">
        <w:rPr>
          <w:sz w:val="20"/>
        </w:rPr>
        <w:t>Porle</w:t>
      </w:r>
      <w:proofErr w:type="spellEnd"/>
      <w:r w:rsidRPr="005F22F3">
        <w:rPr>
          <w:sz w:val="20"/>
        </w:rPr>
        <w:t xml:space="preserve">, R. R., Tung Yew, H., &amp; Wong, F. (2025). Identification of Maize Diseases Based on Dynamic Convolution and Tri-Attention Mechanism. </w:t>
      </w:r>
      <w:r w:rsidRPr="005F22F3">
        <w:rPr>
          <w:i/>
          <w:iCs/>
          <w:sz w:val="20"/>
        </w:rPr>
        <w:t>IEEE Access</w:t>
      </w:r>
      <w:r w:rsidRPr="005F22F3">
        <w:rPr>
          <w:sz w:val="20"/>
        </w:rPr>
        <w:t xml:space="preserve">, </w:t>
      </w:r>
      <w:r w:rsidRPr="005F22F3">
        <w:rPr>
          <w:i/>
          <w:iCs/>
          <w:sz w:val="20"/>
        </w:rPr>
        <w:t>13</w:t>
      </w:r>
      <w:r w:rsidRPr="005F22F3">
        <w:rPr>
          <w:sz w:val="20"/>
        </w:rPr>
        <w:t>, 6834–6844. https://doi.org/10.1109/ACCESS.2025.3525661</w:t>
      </w:r>
    </w:p>
    <w:p w14:paraId="6443486E"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Verma, S., Chug, A., Singh, R. P., Singh, A. P., &amp; Singh, D. (2021). SE-</w:t>
      </w:r>
      <w:proofErr w:type="spellStart"/>
      <w:r w:rsidRPr="005F22F3">
        <w:rPr>
          <w:sz w:val="20"/>
        </w:rPr>
        <w:t>CapsNet</w:t>
      </w:r>
      <w:proofErr w:type="spellEnd"/>
      <w:r w:rsidRPr="005F22F3">
        <w:rPr>
          <w:sz w:val="20"/>
        </w:rPr>
        <w:t xml:space="preserve">: Automated evaluation of plant disease severity based on feature extraction through Squeeze and Excitation (SE) networks and Capsule networks. </w:t>
      </w:r>
      <w:r w:rsidRPr="005F22F3">
        <w:rPr>
          <w:i/>
          <w:iCs/>
          <w:sz w:val="20"/>
        </w:rPr>
        <w:t>Kuwait Journal of Science</w:t>
      </w:r>
      <w:r w:rsidRPr="005F22F3">
        <w:rPr>
          <w:sz w:val="20"/>
        </w:rPr>
        <w:t xml:space="preserve">, </w:t>
      </w:r>
      <w:r w:rsidRPr="005F22F3">
        <w:rPr>
          <w:i/>
          <w:iCs/>
          <w:sz w:val="20"/>
        </w:rPr>
        <w:t>49</w:t>
      </w:r>
      <w:r w:rsidRPr="005F22F3">
        <w:rPr>
          <w:sz w:val="20"/>
        </w:rPr>
        <w:t>(1). https://doi.org/10.48129/kjs.v49i1.10586</w:t>
      </w:r>
    </w:p>
    <w:p w14:paraId="043E99E7"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lastRenderedPageBreak/>
        <w:t xml:space="preserve">Wang, T., Xu, H., Hai, Y., Cui, Y., &amp; Chen, Z. (2022). An Improved Crop Disease Identification Method Based on Lightweight Convolutional Neural Network. </w:t>
      </w:r>
      <w:r w:rsidRPr="005F22F3">
        <w:rPr>
          <w:i/>
          <w:iCs/>
          <w:sz w:val="20"/>
        </w:rPr>
        <w:t>Journal of Electrical and Computer Engineering</w:t>
      </w:r>
      <w:r w:rsidRPr="005F22F3">
        <w:rPr>
          <w:sz w:val="20"/>
        </w:rPr>
        <w:t xml:space="preserve">, </w:t>
      </w:r>
      <w:r w:rsidRPr="005F22F3">
        <w:rPr>
          <w:i/>
          <w:iCs/>
          <w:sz w:val="20"/>
        </w:rPr>
        <w:t>2022</w:t>
      </w:r>
      <w:r w:rsidRPr="005F22F3">
        <w:rPr>
          <w:sz w:val="20"/>
        </w:rPr>
        <w:t>, 1–16. https://doi.org/10.1155/2022/6342357</w:t>
      </w:r>
    </w:p>
    <w:p w14:paraId="70A2E2A5"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Wang, X., &amp; Cao, W. (2023). Bit-Plane and Correlation Spatial Attention Modules for Plant Disease Classification. </w:t>
      </w:r>
      <w:r w:rsidRPr="005F22F3">
        <w:rPr>
          <w:i/>
          <w:iCs/>
          <w:sz w:val="20"/>
        </w:rPr>
        <w:t>IEEE Access</w:t>
      </w:r>
      <w:r w:rsidRPr="005F22F3">
        <w:rPr>
          <w:sz w:val="20"/>
        </w:rPr>
        <w:t xml:space="preserve">, </w:t>
      </w:r>
      <w:r w:rsidRPr="005F22F3">
        <w:rPr>
          <w:i/>
          <w:iCs/>
          <w:sz w:val="20"/>
        </w:rPr>
        <w:t>11</w:t>
      </w:r>
      <w:r w:rsidRPr="005F22F3">
        <w:rPr>
          <w:sz w:val="20"/>
        </w:rPr>
        <w:t>, 93852–93863. https://doi.org/10.1109/ACCESS.2023.3309925</w:t>
      </w:r>
    </w:p>
    <w:p w14:paraId="33DDC8D5" w14:textId="77777777" w:rsidR="003D6B3C" w:rsidRPr="005F22F3" w:rsidRDefault="003D6B3C" w:rsidP="003D6B3C">
      <w:pPr>
        <w:pStyle w:val="ListParagraph"/>
        <w:numPr>
          <w:ilvl w:val="0"/>
          <w:numId w:val="46"/>
        </w:numPr>
        <w:autoSpaceDE w:val="0"/>
        <w:autoSpaceDN w:val="0"/>
        <w:ind w:left="426"/>
        <w:jc w:val="both"/>
        <w:rPr>
          <w:sz w:val="20"/>
        </w:rPr>
      </w:pPr>
      <w:r w:rsidRPr="005F22F3">
        <w:rPr>
          <w:sz w:val="20"/>
        </w:rPr>
        <w:t xml:space="preserve">Wu, X., He, R., Sun, Z., &amp; Tan, T. (2018). A Light CNN for Deep Face Representation With Noisy Labels. </w:t>
      </w:r>
      <w:r w:rsidRPr="005F22F3">
        <w:rPr>
          <w:i/>
          <w:iCs/>
          <w:sz w:val="20"/>
        </w:rPr>
        <w:t>IEEE Transactions on Information Forensics and Security</w:t>
      </w:r>
      <w:r w:rsidRPr="005F22F3">
        <w:rPr>
          <w:sz w:val="20"/>
        </w:rPr>
        <w:t xml:space="preserve">, </w:t>
      </w:r>
      <w:r w:rsidRPr="005F22F3">
        <w:rPr>
          <w:i/>
          <w:iCs/>
          <w:sz w:val="20"/>
        </w:rPr>
        <w:t>13</w:t>
      </w:r>
      <w:r w:rsidRPr="005F22F3">
        <w:rPr>
          <w:sz w:val="20"/>
        </w:rPr>
        <w:t>(11), 2884–2896. https://doi.org/10.1109/TIFS.2018.2833032</w:t>
      </w:r>
    </w:p>
    <w:p w14:paraId="5E6E54A4" w14:textId="77777777" w:rsidR="003D6B3C" w:rsidRPr="005F22F3" w:rsidRDefault="003D6B3C" w:rsidP="003D6B3C">
      <w:pPr>
        <w:pStyle w:val="Reference"/>
        <w:numPr>
          <w:ilvl w:val="0"/>
          <w:numId w:val="46"/>
        </w:numPr>
        <w:ind w:left="426" w:hanging="426"/>
      </w:pPr>
      <w:r w:rsidRPr="005F22F3">
        <w:t xml:space="preserve">Yang, W., Yuan, Y., Zhang, D., Zheng, L., &amp; </w:t>
      </w:r>
      <w:proofErr w:type="spellStart"/>
      <w:r w:rsidRPr="005F22F3">
        <w:t>Nie</w:t>
      </w:r>
      <w:proofErr w:type="spellEnd"/>
      <w:r w:rsidRPr="005F22F3">
        <w:t xml:space="preserve">, F. (2024). An Effective Image Classification Method for Plant Diseases with Improved Channel Attention Mechanism </w:t>
      </w:r>
      <w:proofErr w:type="spellStart"/>
      <w:r w:rsidRPr="005F22F3">
        <w:t>aECAnet</w:t>
      </w:r>
      <w:proofErr w:type="spellEnd"/>
      <w:r w:rsidRPr="005F22F3">
        <w:t xml:space="preserve"> Based on Deep Learning. </w:t>
      </w:r>
      <w:r w:rsidRPr="005F22F3">
        <w:rPr>
          <w:i/>
          <w:iCs/>
        </w:rPr>
        <w:t>Symmetry</w:t>
      </w:r>
      <w:r w:rsidRPr="005F22F3">
        <w:t xml:space="preserve">, </w:t>
      </w:r>
      <w:r w:rsidRPr="005F22F3">
        <w:rPr>
          <w:i/>
          <w:iCs/>
        </w:rPr>
        <w:t>16</w:t>
      </w:r>
      <w:r w:rsidRPr="005F22F3">
        <w:t>(4), 451. https://doi.org/10.3390/sym16040451</w:t>
      </w:r>
    </w:p>
    <w:p w14:paraId="647AEAE9" w14:textId="77777777" w:rsidR="00326AE0" w:rsidRPr="005F22F3" w:rsidRDefault="00326AE0" w:rsidP="00A32F0A">
      <w:pPr>
        <w:pStyle w:val="Paragraph"/>
        <w:ind w:firstLine="0"/>
        <w:rPr>
          <w:iCs/>
        </w:rPr>
      </w:pPr>
    </w:p>
    <w:p w14:paraId="5A92D458" w14:textId="77777777" w:rsidR="00326AE0" w:rsidRPr="005F22F3" w:rsidRDefault="00326AE0" w:rsidP="005E71ED">
      <w:pPr>
        <w:pStyle w:val="Paragraph"/>
        <w:rPr>
          <w:i/>
          <w:iCs/>
        </w:rPr>
      </w:pPr>
    </w:p>
    <w:p w14:paraId="4DE91CCB" w14:textId="77777777" w:rsidR="00326AE0" w:rsidRPr="005F22F3" w:rsidRDefault="00326AE0" w:rsidP="003B0050">
      <w:pPr>
        <w:pStyle w:val="Paragraphbulleted"/>
        <w:numPr>
          <w:ilvl w:val="0"/>
          <w:numId w:val="0"/>
        </w:numPr>
        <w:ind w:left="426" w:hanging="426"/>
      </w:pPr>
    </w:p>
    <w:sectPr w:rsidR="00326AE0" w:rsidRPr="005F22F3"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B2020F"/>
    <w:multiLevelType w:val="hybridMultilevel"/>
    <w:tmpl w:val="3ADA4B1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3"/>
  </w:num>
  <w:num w:numId="3">
    <w:abstractNumId w:val="13"/>
  </w:num>
  <w:num w:numId="4">
    <w:abstractNumId w:val="7"/>
  </w:num>
  <w:num w:numId="5">
    <w:abstractNumId w:val="12"/>
  </w:num>
  <w:num w:numId="6">
    <w:abstractNumId w:val="4"/>
  </w:num>
  <w:num w:numId="7">
    <w:abstractNumId w:val="6"/>
  </w:num>
  <w:num w:numId="8">
    <w:abstractNumId w:val="1"/>
  </w:num>
  <w:num w:numId="9">
    <w:abstractNumId w:val="15"/>
  </w:num>
  <w:num w:numId="10">
    <w:abstractNumId w:val="9"/>
  </w:num>
  <w:num w:numId="11">
    <w:abstractNumId w:val="14"/>
  </w:num>
  <w:num w:numId="12">
    <w:abstractNumId w:val="11"/>
  </w:num>
  <w:num w:numId="13">
    <w:abstractNumId w:val="5"/>
  </w:num>
  <w:num w:numId="14">
    <w:abstractNumId w:val="15"/>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2"/>
  </w:num>
  <w:num w:numId="45">
    <w:abstractNumId w:val="0"/>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23F5"/>
    <w:rsid w:val="00003D7C"/>
    <w:rsid w:val="00011052"/>
    <w:rsid w:val="00014140"/>
    <w:rsid w:val="000222DF"/>
    <w:rsid w:val="000227B0"/>
    <w:rsid w:val="000234A5"/>
    <w:rsid w:val="00027428"/>
    <w:rsid w:val="00031EC9"/>
    <w:rsid w:val="00066FED"/>
    <w:rsid w:val="00067E88"/>
    <w:rsid w:val="000741C1"/>
    <w:rsid w:val="00075EA6"/>
    <w:rsid w:val="00076E66"/>
    <w:rsid w:val="0007709F"/>
    <w:rsid w:val="0008290A"/>
    <w:rsid w:val="00084CCE"/>
    <w:rsid w:val="00086F62"/>
    <w:rsid w:val="00090674"/>
    <w:rsid w:val="0009320B"/>
    <w:rsid w:val="00096AE0"/>
    <w:rsid w:val="000977D3"/>
    <w:rsid w:val="000B1B74"/>
    <w:rsid w:val="000B3A2D"/>
    <w:rsid w:val="000B49C0"/>
    <w:rsid w:val="000C7416"/>
    <w:rsid w:val="000D5153"/>
    <w:rsid w:val="000D5F3D"/>
    <w:rsid w:val="000E382F"/>
    <w:rsid w:val="000E75CD"/>
    <w:rsid w:val="00101ED0"/>
    <w:rsid w:val="001036BA"/>
    <w:rsid w:val="001146DC"/>
    <w:rsid w:val="00114AB1"/>
    <w:rsid w:val="001230FF"/>
    <w:rsid w:val="001252E1"/>
    <w:rsid w:val="0013039C"/>
    <w:rsid w:val="00130BD7"/>
    <w:rsid w:val="001340E2"/>
    <w:rsid w:val="00141008"/>
    <w:rsid w:val="001445C0"/>
    <w:rsid w:val="001459F6"/>
    <w:rsid w:val="001536DF"/>
    <w:rsid w:val="00154EF2"/>
    <w:rsid w:val="00155B67"/>
    <w:rsid w:val="001562AF"/>
    <w:rsid w:val="00161A5B"/>
    <w:rsid w:val="001622D2"/>
    <w:rsid w:val="0016385D"/>
    <w:rsid w:val="0016459C"/>
    <w:rsid w:val="0016782F"/>
    <w:rsid w:val="001754B7"/>
    <w:rsid w:val="00184528"/>
    <w:rsid w:val="001846A9"/>
    <w:rsid w:val="001937E9"/>
    <w:rsid w:val="001964E5"/>
    <w:rsid w:val="001A1CC7"/>
    <w:rsid w:val="001A265B"/>
    <w:rsid w:val="001A53ED"/>
    <w:rsid w:val="001A7B69"/>
    <w:rsid w:val="001B263B"/>
    <w:rsid w:val="001B476A"/>
    <w:rsid w:val="001C5231"/>
    <w:rsid w:val="001C764F"/>
    <w:rsid w:val="001C7BB3"/>
    <w:rsid w:val="001C7D41"/>
    <w:rsid w:val="001D469C"/>
    <w:rsid w:val="001F0D81"/>
    <w:rsid w:val="00200EE4"/>
    <w:rsid w:val="00204779"/>
    <w:rsid w:val="002062CC"/>
    <w:rsid w:val="0020794E"/>
    <w:rsid w:val="0021619E"/>
    <w:rsid w:val="00223B14"/>
    <w:rsid w:val="00230733"/>
    <w:rsid w:val="0023171B"/>
    <w:rsid w:val="002319E6"/>
    <w:rsid w:val="00236BFC"/>
    <w:rsid w:val="00237437"/>
    <w:rsid w:val="002502FD"/>
    <w:rsid w:val="00253271"/>
    <w:rsid w:val="00274622"/>
    <w:rsid w:val="00285D24"/>
    <w:rsid w:val="00290390"/>
    <w:rsid w:val="00290E4F"/>
    <w:rsid w:val="002915D3"/>
    <w:rsid w:val="002924DB"/>
    <w:rsid w:val="002941DA"/>
    <w:rsid w:val="002A6EDA"/>
    <w:rsid w:val="002B0C2C"/>
    <w:rsid w:val="002B3BA7"/>
    <w:rsid w:val="002B3E0E"/>
    <w:rsid w:val="002B5648"/>
    <w:rsid w:val="002C3B0D"/>
    <w:rsid w:val="002D27C1"/>
    <w:rsid w:val="002E0304"/>
    <w:rsid w:val="002E17C6"/>
    <w:rsid w:val="002E3C35"/>
    <w:rsid w:val="002E72C8"/>
    <w:rsid w:val="002F05C2"/>
    <w:rsid w:val="002F15E7"/>
    <w:rsid w:val="002F5298"/>
    <w:rsid w:val="00311BE5"/>
    <w:rsid w:val="00325F53"/>
    <w:rsid w:val="00326AE0"/>
    <w:rsid w:val="00330BFE"/>
    <w:rsid w:val="00337E4F"/>
    <w:rsid w:val="00340C36"/>
    <w:rsid w:val="00346A9D"/>
    <w:rsid w:val="00350D5C"/>
    <w:rsid w:val="0036426D"/>
    <w:rsid w:val="00372172"/>
    <w:rsid w:val="0038770C"/>
    <w:rsid w:val="00393736"/>
    <w:rsid w:val="0039376F"/>
    <w:rsid w:val="003A287B"/>
    <w:rsid w:val="003A5C85"/>
    <w:rsid w:val="003A61B1"/>
    <w:rsid w:val="003B0050"/>
    <w:rsid w:val="003B0C75"/>
    <w:rsid w:val="003B2793"/>
    <w:rsid w:val="003D6312"/>
    <w:rsid w:val="003D6B3C"/>
    <w:rsid w:val="003E1D4F"/>
    <w:rsid w:val="003E756D"/>
    <w:rsid w:val="003E7C74"/>
    <w:rsid w:val="003F31C6"/>
    <w:rsid w:val="003F6F9B"/>
    <w:rsid w:val="0040225B"/>
    <w:rsid w:val="00402DA2"/>
    <w:rsid w:val="00405AA9"/>
    <w:rsid w:val="00425AC2"/>
    <w:rsid w:val="00427A36"/>
    <w:rsid w:val="00431D6A"/>
    <w:rsid w:val="0044771F"/>
    <w:rsid w:val="00465A0A"/>
    <w:rsid w:val="00473B26"/>
    <w:rsid w:val="0049760F"/>
    <w:rsid w:val="004B151D"/>
    <w:rsid w:val="004B5051"/>
    <w:rsid w:val="004B64D5"/>
    <w:rsid w:val="004B7027"/>
    <w:rsid w:val="004C0E81"/>
    <w:rsid w:val="004C7243"/>
    <w:rsid w:val="004C78AC"/>
    <w:rsid w:val="004E21DE"/>
    <w:rsid w:val="004E3C57"/>
    <w:rsid w:val="004E3CB2"/>
    <w:rsid w:val="00515819"/>
    <w:rsid w:val="00525813"/>
    <w:rsid w:val="0053513F"/>
    <w:rsid w:val="00536C77"/>
    <w:rsid w:val="00544E48"/>
    <w:rsid w:val="00554E89"/>
    <w:rsid w:val="00556472"/>
    <w:rsid w:val="0056462B"/>
    <w:rsid w:val="00574405"/>
    <w:rsid w:val="00580479"/>
    <w:rsid w:val="00584B2E"/>
    <w:rsid w:val="005854B0"/>
    <w:rsid w:val="00590E28"/>
    <w:rsid w:val="005A0E21"/>
    <w:rsid w:val="005B109D"/>
    <w:rsid w:val="005B3A34"/>
    <w:rsid w:val="005B6C0E"/>
    <w:rsid w:val="005D3CB6"/>
    <w:rsid w:val="005D49AF"/>
    <w:rsid w:val="005E0E62"/>
    <w:rsid w:val="005E26C5"/>
    <w:rsid w:val="005E415C"/>
    <w:rsid w:val="005E5915"/>
    <w:rsid w:val="005E71ED"/>
    <w:rsid w:val="005E7946"/>
    <w:rsid w:val="005F0FD3"/>
    <w:rsid w:val="005F22F3"/>
    <w:rsid w:val="005F3094"/>
    <w:rsid w:val="005F7475"/>
    <w:rsid w:val="00611299"/>
    <w:rsid w:val="00613B4D"/>
    <w:rsid w:val="00616365"/>
    <w:rsid w:val="00616F3B"/>
    <w:rsid w:val="006249A7"/>
    <w:rsid w:val="006265A1"/>
    <w:rsid w:val="00641E6C"/>
    <w:rsid w:val="0064225B"/>
    <w:rsid w:val="006763F9"/>
    <w:rsid w:val="006949BC"/>
    <w:rsid w:val="006A5C67"/>
    <w:rsid w:val="006B5DE2"/>
    <w:rsid w:val="006C380D"/>
    <w:rsid w:val="006D1229"/>
    <w:rsid w:val="006D372F"/>
    <w:rsid w:val="006D7A18"/>
    <w:rsid w:val="006E1219"/>
    <w:rsid w:val="006E4474"/>
    <w:rsid w:val="006F71A9"/>
    <w:rsid w:val="00701388"/>
    <w:rsid w:val="00701956"/>
    <w:rsid w:val="00723B7F"/>
    <w:rsid w:val="00725861"/>
    <w:rsid w:val="0073393A"/>
    <w:rsid w:val="0073539D"/>
    <w:rsid w:val="00742529"/>
    <w:rsid w:val="00752A7D"/>
    <w:rsid w:val="0075302D"/>
    <w:rsid w:val="00760417"/>
    <w:rsid w:val="0076448B"/>
    <w:rsid w:val="00767B8A"/>
    <w:rsid w:val="0077233B"/>
    <w:rsid w:val="0077344C"/>
    <w:rsid w:val="00775481"/>
    <w:rsid w:val="00793A0D"/>
    <w:rsid w:val="007A233B"/>
    <w:rsid w:val="007B0C0A"/>
    <w:rsid w:val="007B4863"/>
    <w:rsid w:val="007C65E6"/>
    <w:rsid w:val="007D406B"/>
    <w:rsid w:val="007D4407"/>
    <w:rsid w:val="007D465D"/>
    <w:rsid w:val="007E1CA3"/>
    <w:rsid w:val="007F14AA"/>
    <w:rsid w:val="00812D62"/>
    <w:rsid w:val="00812F29"/>
    <w:rsid w:val="00821713"/>
    <w:rsid w:val="0082622B"/>
    <w:rsid w:val="00827050"/>
    <w:rsid w:val="00830BE9"/>
    <w:rsid w:val="0083278B"/>
    <w:rsid w:val="00834538"/>
    <w:rsid w:val="00850E89"/>
    <w:rsid w:val="00871E07"/>
    <w:rsid w:val="008930E4"/>
    <w:rsid w:val="00893821"/>
    <w:rsid w:val="008A3ACB"/>
    <w:rsid w:val="008A4271"/>
    <w:rsid w:val="008A7B9C"/>
    <w:rsid w:val="008B39FA"/>
    <w:rsid w:val="008B4754"/>
    <w:rsid w:val="008E4E81"/>
    <w:rsid w:val="008E6A7A"/>
    <w:rsid w:val="008E6DED"/>
    <w:rsid w:val="008F1038"/>
    <w:rsid w:val="008F7046"/>
    <w:rsid w:val="009005FC"/>
    <w:rsid w:val="00901D2A"/>
    <w:rsid w:val="00904510"/>
    <w:rsid w:val="00915638"/>
    <w:rsid w:val="00920409"/>
    <w:rsid w:val="00922E5A"/>
    <w:rsid w:val="00943315"/>
    <w:rsid w:val="00945F47"/>
    <w:rsid w:val="00946B6F"/>
    <w:rsid w:val="00946C27"/>
    <w:rsid w:val="0095313D"/>
    <w:rsid w:val="0095742A"/>
    <w:rsid w:val="0096756C"/>
    <w:rsid w:val="009718CA"/>
    <w:rsid w:val="00974AEF"/>
    <w:rsid w:val="009916FF"/>
    <w:rsid w:val="00992042"/>
    <w:rsid w:val="009A4B3B"/>
    <w:rsid w:val="009A4F3D"/>
    <w:rsid w:val="009B696B"/>
    <w:rsid w:val="009B7671"/>
    <w:rsid w:val="009D0F07"/>
    <w:rsid w:val="009E5BA1"/>
    <w:rsid w:val="009F056E"/>
    <w:rsid w:val="009F071A"/>
    <w:rsid w:val="00A06924"/>
    <w:rsid w:val="00A16F24"/>
    <w:rsid w:val="00A24F3D"/>
    <w:rsid w:val="00A26DCD"/>
    <w:rsid w:val="00A2769D"/>
    <w:rsid w:val="00A314BB"/>
    <w:rsid w:val="00A32B7D"/>
    <w:rsid w:val="00A32F0A"/>
    <w:rsid w:val="00A458A9"/>
    <w:rsid w:val="00A50C36"/>
    <w:rsid w:val="00A5596B"/>
    <w:rsid w:val="00A646B3"/>
    <w:rsid w:val="00A6739B"/>
    <w:rsid w:val="00A90413"/>
    <w:rsid w:val="00A952D7"/>
    <w:rsid w:val="00AA728C"/>
    <w:rsid w:val="00AB0A9C"/>
    <w:rsid w:val="00AB7119"/>
    <w:rsid w:val="00AB7B0F"/>
    <w:rsid w:val="00AD5855"/>
    <w:rsid w:val="00AE6282"/>
    <w:rsid w:val="00AE7500"/>
    <w:rsid w:val="00AE7F87"/>
    <w:rsid w:val="00AF3542"/>
    <w:rsid w:val="00AF5ABE"/>
    <w:rsid w:val="00AF7467"/>
    <w:rsid w:val="00B00415"/>
    <w:rsid w:val="00B03C2A"/>
    <w:rsid w:val="00B1000D"/>
    <w:rsid w:val="00B10134"/>
    <w:rsid w:val="00B16BFE"/>
    <w:rsid w:val="00B1798E"/>
    <w:rsid w:val="00B31E44"/>
    <w:rsid w:val="00B500E5"/>
    <w:rsid w:val="00B66AC5"/>
    <w:rsid w:val="00B74042"/>
    <w:rsid w:val="00B8623F"/>
    <w:rsid w:val="00BA39BB"/>
    <w:rsid w:val="00BA3B3D"/>
    <w:rsid w:val="00BB778A"/>
    <w:rsid w:val="00BB7EEA"/>
    <w:rsid w:val="00BD08FB"/>
    <w:rsid w:val="00BD1909"/>
    <w:rsid w:val="00BE1D7B"/>
    <w:rsid w:val="00BE36E4"/>
    <w:rsid w:val="00BE5E16"/>
    <w:rsid w:val="00BE5FD1"/>
    <w:rsid w:val="00C06E05"/>
    <w:rsid w:val="00C14B14"/>
    <w:rsid w:val="00C16E3A"/>
    <w:rsid w:val="00C17370"/>
    <w:rsid w:val="00C2054D"/>
    <w:rsid w:val="00C252EB"/>
    <w:rsid w:val="00C26EC0"/>
    <w:rsid w:val="00C36A14"/>
    <w:rsid w:val="00C37137"/>
    <w:rsid w:val="00C41128"/>
    <w:rsid w:val="00C506A6"/>
    <w:rsid w:val="00C56C77"/>
    <w:rsid w:val="00C77A42"/>
    <w:rsid w:val="00C84923"/>
    <w:rsid w:val="00C86576"/>
    <w:rsid w:val="00CA29B5"/>
    <w:rsid w:val="00CB7B3E"/>
    <w:rsid w:val="00CC1B09"/>
    <w:rsid w:val="00CC739D"/>
    <w:rsid w:val="00CE1995"/>
    <w:rsid w:val="00D01394"/>
    <w:rsid w:val="00D04468"/>
    <w:rsid w:val="00D04C71"/>
    <w:rsid w:val="00D30640"/>
    <w:rsid w:val="00D34317"/>
    <w:rsid w:val="00D35E78"/>
    <w:rsid w:val="00D36257"/>
    <w:rsid w:val="00D42AD1"/>
    <w:rsid w:val="00D4687E"/>
    <w:rsid w:val="00D51F22"/>
    <w:rsid w:val="00D53A12"/>
    <w:rsid w:val="00D662FF"/>
    <w:rsid w:val="00D86491"/>
    <w:rsid w:val="00D87E2A"/>
    <w:rsid w:val="00DA774D"/>
    <w:rsid w:val="00DB0C43"/>
    <w:rsid w:val="00DB4771"/>
    <w:rsid w:val="00DB49E5"/>
    <w:rsid w:val="00DB612D"/>
    <w:rsid w:val="00DC1338"/>
    <w:rsid w:val="00DD2AAB"/>
    <w:rsid w:val="00DD497C"/>
    <w:rsid w:val="00DD5897"/>
    <w:rsid w:val="00DE3354"/>
    <w:rsid w:val="00DE55D3"/>
    <w:rsid w:val="00DF7DCD"/>
    <w:rsid w:val="00E50B7D"/>
    <w:rsid w:val="00E87871"/>
    <w:rsid w:val="00E904A1"/>
    <w:rsid w:val="00E92ED3"/>
    <w:rsid w:val="00EA19BF"/>
    <w:rsid w:val="00EB7D28"/>
    <w:rsid w:val="00EC0D0C"/>
    <w:rsid w:val="00ED4A2C"/>
    <w:rsid w:val="00ED7805"/>
    <w:rsid w:val="00EE007F"/>
    <w:rsid w:val="00EE74DC"/>
    <w:rsid w:val="00EF297A"/>
    <w:rsid w:val="00EF6940"/>
    <w:rsid w:val="00F03F61"/>
    <w:rsid w:val="00F104F1"/>
    <w:rsid w:val="00F16415"/>
    <w:rsid w:val="00F17A5B"/>
    <w:rsid w:val="00F2044A"/>
    <w:rsid w:val="00F20BFC"/>
    <w:rsid w:val="00F24D5F"/>
    <w:rsid w:val="00F42FC6"/>
    <w:rsid w:val="00F45BBA"/>
    <w:rsid w:val="00F46B26"/>
    <w:rsid w:val="00F523FD"/>
    <w:rsid w:val="00F54CAE"/>
    <w:rsid w:val="00F726C3"/>
    <w:rsid w:val="00F820CA"/>
    <w:rsid w:val="00F8554C"/>
    <w:rsid w:val="00F95F82"/>
    <w:rsid w:val="00F97A90"/>
    <w:rsid w:val="00FC2F35"/>
    <w:rsid w:val="00FC3FD7"/>
    <w:rsid w:val="00FC4AB9"/>
    <w:rsid w:val="00FD1FC6"/>
    <w:rsid w:val="00FE5869"/>
    <w:rsid w:val="00FF0D0C"/>
    <w:rsid w:val="00FF2970"/>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Caption">
    <w:name w:val="caption"/>
    <w:basedOn w:val="Normal"/>
    <w:next w:val="Normal"/>
    <w:uiPriority w:val="35"/>
    <w:unhideWhenUsed/>
    <w:qFormat/>
    <w:rsid w:val="003D6B3C"/>
    <w:pPr>
      <w:spacing w:after="200" w:line="360" w:lineRule="auto"/>
      <w:jc w:val="center"/>
    </w:pPr>
    <w:rPr>
      <w:rFonts w:asciiTheme="minorHAnsi" w:eastAsiaTheme="minorHAnsi" w:hAnsiTheme="minorHAnsi" w:cstheme="minorBidi"/>
      <w:b/>
      <w:iCs/>
      <w:color w:val="1F497D" w:themeColor="text2"/>
      <w:kern w:val="2"/>
      <w:sz w:val="18"/>
      <w:szCs w:val="18"/>
      <w:lang w:val="en-ID"/>
      <w14:ligatures w14:val="standardContextual"/>
    </w:rPr>
  </w:style>
  <w:style w:type="table" w:styleId="PlainTable2">
    <w:name w:val="Plain Table 2"/>
    <w:basedOn w:val="TableNormal"/>
    <w:uiPriority w:val="42"/>
    <w:rsid w:val="003D6B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orhamizah@umk.edu.my" TargetMode="Externa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gabriella.putri004@binus.ac.id%2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ambang.k@binus.ac.id%20" TargetMode="External"/><Relationship Id="rId24" Type="http://schemas.openxmlformats.org/officeDocument/2006/relationships/hyperlink" Target="http://doi.org/10.5281/zenodo.15967455"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ida.wijaya@binus.ac.id"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hyperlink" Target="mailto:yulianto003@binus.ac.id"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BDC770106DD4F46AD04B297E1ABA9C4"/>
        <w:category>
          <w:name w:val="General"/>
          <w:gallery w:val="placeholder"/>
        </w:category>
        <w:types>
          <w:type w:val="bbPlcHdr"/>
        </w:types>
        <w:behaviors>
          <w:behavior w:val="content"/>
        </w:behaviors>
        <w:guid w:val="{74DBF75F-C6E5-4D8F-BA58-D58AEE74823D}"/>
      </w:docPartPr>
      <w:docPartBody>
        <w:p w:rsidR="00C35FC2" w:rsidRDefault="00C23F04" w:rsidP="00C23F04">
          <w:pPr>
            <w:pStyle w:val="7BDC770106DD4F46AD04B297E1ABA9C4"/>
          </w:pPr>
          <w:r w:rsidRPr="00FD24F1">
            <w:rPr>
              <w:rStyle w:val="PlaceholderText"/>
            </w:rPr>
            <w:t>Click or tap here to enter text.</w:t>
          </w:r>
        </w:p>
      </w:docPartBody>
    </w:docPart>
    <w:docPart>
      <w:docPartPr>
        <w:name w:val="D49BEF7EC3C242728A1CAF91C90FD20B"/>
        <w:category>
          <w:name w:val="General"/>
          <w:gallery w:val="placeholder"/>
        </w:category>
        <w:types>
          <w:type w:val="bbPlcHdr"/>
        </w:types>
        <w:behaviors>
          <w:behavior w:val="content"/>
        </w:behaviors>
        <w:guid w:val="{1AC3D2CA-D013-44FD-9B6B-56EF5CB4A08A}"/>
      </w:docPartPr>
      <w:docPartBody>
        <w:p w:rsidR="00C35FC2" w:rsidRDefault="00C23F04" w:rsidP="00C23F04">
          <w:pPr>
            <w:pStyle w:val="D49BEF7EC3C242728A1CAF91C90FD20B"/>
          </w:pPr>
          <w:r w:rsidRPr="00FD24F1">
            <w:rPr>
              <w:rStyle w:val="PlaceholderText"/>
            </w:rPr>
            <w:t>Click or tap here to enter text.</w:t>
          </w:r>
        </w:p>
      </w:docPartBody>
    </w:docPart>
    <w:docPart>
      <w:docPartPr>
        <w:name w:val="AEF295E2140B44EEA2E2B310D17A068B"/>
        <w:category>
          <w:name w:val="General"/>
          <w:gallery w:val="placeholder"/>
        </w:category>
        <w:types>
          <w:type w:val="bbPlcHdr"/>
        </w:types>
        <w:behaviors>
          <w:behavior w:val="content"/>
        </w:behaviors>
        <w:guid w:val="{FB0CA3DA-EF79-40F4-A03A-9808A5C4FE7B}"/>
      </w:docPartPr>
      <w:docPartBody>
        <w:p w:rsidR="00C35FC2" w:rsidRDefault="00C23F04" w:rsidP="00C23F04">
          <w:pPr>
            <w:pStyle w:val="AEF295E2140B44EEA2E2B310D17A068B"/>
          </w:pPr>
          <w:r w:rsidRPr="00FD24F1">
            <w:rPr>
              <w:rStyle w:val="PlaceholderText"/>
            </w:rPr>
            <w:t>Click or tap here to enter text.</w:t>
          </w:r>
        </w:p>
      </w:docPartBody>
    </w:docPart>
    <w:docPart>
      <w:docPartPr>
        <w:name w:val="11AB8531D81D4079AB2F424720D10D08"/>
        <w:category>
          <w:name w:val="General"/>
          <w:gallery w:val="placeholder"/>
        </w:category>
        <w:types>
          <w:type w:val="bbPlcHdr"/>
        </w:types>
        <w:behaviors>
          <w:behavior w:val="content"/>
        </w:behaviors>
        <w:guid w:val="{901E1519-608F-42A8-BD8B-003BE2CE9573}"/>
      </w:docPartPr>
      <w:docPartBody>
        <w:p w:rsidR="00C35FC2" w:rsidRDefault="00C23F04" w:rsidP="00C23F04">
          <w:pPr>
            <w:pStyle w:val="11AB8531D81D4079AB2F424720D10D08"/>
          </w:pPr>
          <w:r w:rsidRPr="00FD24F1">
            <w:rPr>
              <w:rStyle w:val="PlaceholderText"/>
            </w:rPr>
            <w:t>Click or tap here to enter text.</w:t>
          </w:r>
        </w:p>
      </w:docPartBody>
    </w:docPart>
    <w:docPart>
      <w:docPartPr>
        <w:name w:val="B18F9A3C44D542E3B8E4BC582562A6CD"/>
        <w:category>
          <w:name w:val="General"/>
          <w:gallery w:val="placeholder"/>
        </w:category>
        <w:types>
          <w:type w:val="bbPlcHdr"/>
        </w:types>
        <w:behaviors>
          <w:behavior w:val="content"/>
        </w:behaviors>
        <w:guid w:val="{D7878485-593D-4B51-A25F-8DC3207FBA7B}"/>
      </w:docPartPr>
      <w:docPartBody>
        <w:p w:rsidR="00C35FC2" w:rsidRDefault="00C23F04" w:rsidP="00C23F04">
          <w:pPr>
            <w:pStyle w:val="B18F9A3C44D542E3B8E4BC582562A6CD"/>
          </w:pPr>
          <w:r w:rsidRPr="00FD24F1">
            <w:rPr>
              <w:rStyle w:val="PlaceholderText"/>
            </w:rPr>
            <w:t>Click or tap here to enter text.</w:t>
          </w:r>
        </w:p>
      </w:docPartBody>
    </w:docPart>
    <w:docPart>
      <w:docPartPr>
        <w:name w:val="F9BCB1CDE5D04401A284D9C14647EFF9"/>
        <w:category>
          <w:name w:val="General"/>
          <w:gallery w:val="placeholder"/>
        </w:category>
        <w:types>
          <w:type w:val="bbPlcHdr"/>
        </w:types>
        <w:behaviors>
          <w:behavior w:val="content"/>
        </w:behaviors>
        <w:guid w:val="{BB66D426-E697-43D6-88B6-3C29BD8794B5}"/>
      </w:docPartPr>
      <w:docPartBody>
        <w:p w:rsidR="00C35FC2" w:rsidRDefault="00C23F04" w:rsidP="00C23F04">
          <w:pPr>
            <w:pStyle w:val="F9BCB1CDE5D04401A284D9C14647EFF9"/>
          </w:pPr>
          <w:r w:rsidRPr="00FD24F1">
            <w:rPr>
              <w:rStyle w:val="PlaceholderText"/>
            </w:rPr>
            <w:t>Click or tap here to enter text.</w:t>
          </w:r>
        </w:p>
      </w:docPartBody>
    </w:docPart>
    <w:docPart>
      <w:docPartPr>
        <w:name w:val="80F7DA135AD4481D80BE639CF684B20F"/>
        <w:category>
          <w:name w:val="General"/>
          <w:gallery w:val="placeholder"/>
        </w:category>
        <w:types>
          <w:type w:val="bbPlcHdr"/>
        </w:types>
        <w:behaviors>
          <w:behavior w:val="content"/>
        </w:behaviors>
        <w:guid w:val="{BC5EB435-204C-4869-9CF3-3C5D148709D9}"/>
      </w:docPartPr>
      <w:docPartBody>
        <w:p w:rsidR="00C35FC2" w:rsidRDefault="00C23F04" w:rsidP="00C23F04">
          <w:pPr>
            <w:pStyle w:val="80F7DA135AD4481D80BE639CF684B20F"/>
          </w:pPr>
          <w:r w:rsidRPr="00FD24F1">
            <w:rPr>
              <w:rStyle w:val="PlaceholderText"/>
            </w:rPr>
            <w:t>Click or tap here to enter text.</w:t>
          </w:r>
        </w:p>
      </w:docPartBody>
    </w:docPart>
    <w:docPart>
      <w:docPartPr>
        <w:name w:val="B54B8F9B09C440FE81A2130A5766B102"/>
        <w:category>
          <w:name w:val="General"/>
          <w:gallery w:val="placeholder"/>
        </w:category>
        <w:types>
          <w:type w:val="bbPlcHdr"/>
        </w:types>
        <w:behaviors>
          <w:behavior w:val="content"/>
        </w:behaviors>
        <w:guid w:val="{188F40B0-E5C4-49D9-AA7D-B153434428A2}"/>
      </w:docPartPr>
      <w:docPartBody>
        <w:p w:rsidR="00C35FC2" w:rsidRDefault="00C23F04" w:rsidP="00C23F04">
          <w:pPr>
            <w:pStyle w:val="B54B8F9B09C440FE81A2130A5766B102"/>
          </w:pPr>
          <w:r w:rsidRPr="00FD24F1">
            <w:rPr>
              <w:rStyle w:val="PlaceholderText"/>
            </w:rPr>
            <w:t>Click or tap here to enter text.</w:t>
          </w:r>
        </w:p>
      </w:docPartBody>
    </w:docPart>
    <w:docPart>
      <w:docPartPr>
        <w:name w:val="602B4D35AF604583A9512B4162A235BA"/>
        <w:category>
          <w:name w:val="General"/>
          <w:gallery w:val="placeholder"/>
        </w:category>
        <w:types>
          <w:type w:val="bbPlcHdr"/>
        </w:types>
        <w:behaviors>
          <w:behavior w:val="content"/>
        </w:behaviors>
        <w:guid w:val="{544DD75B-FB42-4086-9128-FEFE2706CE6B}"/>
      </w:docPartPr>
      <w:docPartBody>
        <w:p w:rsidR="00C35FC2" w:rsidRDefault="00C23F04" w:rsidP="00C23F04">
          <w:pPr>
            <w:pStyle w:val="602B4D35AF604583A9512B4162A235BA"/>
          </w:pPr>
          <w:r w:rsidRPr="00FD24F1">
            <w:rPr>
              <w:rStyle w:val="PlaceholderText"/>
            </w:rPr>
            <w:t>Click or tap here to enter text.</w:t>
          </w:r>
        </w:p>
      </w:docPartBody>
    </w:docPart>
    <w:docPart>
      <w:docPartPr>
        <w:name w:val="E7905B83BD05452AB07BDB933183E09C"/>
        <w:category>
          <w:name w:val="General"/>
          <w:gallery w:val="placeholder"/>
        </w:category>
        <w:types>
          <w:type w:val="bbPlcHdr"/>
        </w:types>
        <w:behaviors>
          <w:behavior w:val="content"/>
        </w:behaviors>
        <w:guid w:val="{0B77512F-419D-48D1-AA0C-D581C29EF109}"/>
      </w:docPartPr>
      <w:docPartBody>
        <w:p w:rsidR="00C35FC2" w:rsidRDefault="00C23F04" w:rsidP="00C23F04">
          <w:pPr>
            <w:pStyle w:val="E7905B83BD05452AB07BDB933183E09C"/>
          </w:pPr>
          <w:r w:rsidRPr="00FD24F1">
            <w:rPr>
              <w:rStyle w:val="PlaceholderText"/>
            </w:rPr>
            <w:t>Click or tap here to enter text.</w:t>
          </w:r>
        </w:p>
      </w:docPartBody>
    </w:docPart>
    <w:docPart>
      <w:docPartPr>
        <w:name w:val="E6B2FD665C4E4C35B9835A24A15418EA"/>
        <w:category>
          <w:name w:val="General"/>
          <w:gallery w:val="placeholder"/>
        </w:category>
        <w:types>
          <w:type w:val="bbPlcHdr"/>
        </w:types>
        <w:behaviors>
          <w:behavior w:val="content"/>
        </w:behaviors>
        <w:guid w:val="{CF5FB847-79E6-4710-84F7-25A3224D1AF3}"/>
      </w:docPartPr>
      <w:docPartBody>
        <w:p w:rsidR="00C35FC2" w:rsidRDefault="00C23F04" w:rsidP="00C23F04">
          <w:pPr>
            <w:pStyle w:val="E6B2FD665C4E4C35B9835A24A15418EA"/>
          </w:pPr>
          <w:r w:rsidRPr="00440DAE">
            <w:rPr>
              <w:rStyle w:val="PlaceholderText"/>
            </w:rPr>
            <w:t>Click or tap here to enter text.</w:t>
          </w:r>
        </w:p>
      </w:docPartBody>
    </w:docPart>
    <w:docPart>
      <w:docPartPr>
        <w:name w:val="AE284775A376498CB23AB4F98124AD86"/>
        <w:category>
          <w:name w:val="General"/>
          <w:gallery w:val="placeholder"/>
        </w:category>
        <w:types>
          <w:type w:val="bbPlcHdr"/>
        </w:types>
        <w:behaviors>
          <w:behavior w:val="content"/>
        </w:behaviors>
        <w:guid w:val="{36A89BD5-56AB-4540-B24B-430543C5DE31}"/>
      </w:docPartPr>
      <w:docPartBody>
        <w:p w:rsidR="00C35FC2" w:rsidRDefault="00C23F04" w:rsidP="00C23F04">
          <w:pPr>
            <w:pStyle w:val="AE284775A376498CB23AB4F98124AD86"/>
          </w:pPr>
          <w:r w:rsidRPr="00FD24F1">
            <w:rPr>
              <w:rStyle w:val="PlaceholderText"/>
            </w:rPr>
            <w:t>Click or tap here to enter text.</w:t>
          </w:r>
        </w:p>
      </w:docPartBody>
    </w:docPart>
    <w:docPart>
      <w:docPartPr>
        <w:name w:val="46B5E4E1A41C4918A43102C341F35453"/>
        <w:category>
          <w:name w:val="General"/>
          <w:gallery w:val="placeholder"/>
        </w:category>
        <w:types>
          <w:type w:val="bbPlcHdr"/>
        </w:types>
        <w:behaviors>
          <w:behavior w:val="content"/>
        </w:behaviors>
        <w:guid w:val="{E3491486-C019-40A5-BB22-64DF7CB48270}"/>
      </w:docPartPr>
      <w:docPartBody>
        <w:p w:rsidR="00C35FC2" w:rsidRDefault="00C23F04" w:rsidP="00C23F04">
          <w:pPr>
            <w:pStyle w:val="46B5E4E1A41C4918A43102C341F35453"/>
          </w:pPr>
          <w:r w:rsidRPr="00440DAE">
            <w:rPr>
              <w:rStyle w:val="PlaceholderText"/>
            </w:rPr>
            <w:t>Click or tap here to enter text.</w:t>
          </w:r>
        </w:p>
      </w:docPartBody>
    </w:docPart>
    <w:docPart>
      <w:docPartPr>
        <w:name w:val="C9564BB818E74740821E61A0196A4DA9"/>
        <w:category>
          <w:name w:val="General"/>
          <w:gallery w:val="placeholder"/>
        </w:category>
        <w:types>
          <w:type w:val="bbPlcHdr"/>
        </w:types>
        <w:behaviors>
          <w:behavior w:val="content"/>
        </w:behaviors>
        <w:guid w:val="{1FCEAEB0-3200-446B-BFFF-179031D7270E}"/>
      </w:docPartPr>
      <w:docPartBody>
        <w:p w:rsidR="00C35FC2" w:rsidRDefault="00C23F04" w:rsidP="00C23F04">
          <w:pPr>
            <w:pStyle w:val="C9564BB818E74740821E61A0196A4DA9"/>
          </w:pPr>
          <w:r w:rsidRPr="00FD24F1">
            <w:rPr>
              <w:rStyle w:val="PlaceholderText"/>
            </w:rPr>
            <w:t>Click or tap here to enter text.</w:t>
          </w:r>
        </w:p>
      </w:docPartBody>
    </w:docPart>
    <w:docPart>
      <w:docPartPr>
        <w:name w:val="589F796F4C9C4744B870A39B5C7A2772"/>
        <w:category>
          <w:name w:val="General"/>
          <w:gallery w:val="placeholder"/>
        </w:category>
        <w:types>
          <w:type w:val="bbPlcHdr"/>
        </w:types>
        <w:behaviors>
          <w:behavior w:val="content"/>
        </w:behaviors>
        <w:guid w:val="{8F432DA9-BD27-4D6F-ADA1-71FFF1C4F259}"/>
      </w:docPartPr>
      <w:docPartBody>
        <w:p w:rsidR="00C35FC2" w:rsidRDefault="00C23F04" w:rsidP="00C23F04">
          <w:pPr>
            <w:pStyle w:val="589F796F4C9C4744B870A39B5C7A2772"/>
          </w:pPr>
          <w:r w:rsidRPr="00440DAE">
            <w:rPr>
              <w:rStyle w:val="PlaceholderText"/>
            </w:rPr>
            <w:t>Click or tap here to enter text.</w:t>
          </w:r>
        </w:p>
      </w:docPartBody>
    </w:docPart>
    <w:docPart>
      <w:docPartPr>
        <w:name w:val="6F1BC415485B4EC5995F45E86A9E5988"/>
        <w:category>
          <w:name w:val="General"/>
          <w:gallery w:val="placeholder"/>
        </w:category>
        <w:types>
          <w:type w:val="bbPlcHdr"/>
        </w:types>
        <w:behaviors>
          <w:behavior w:val="content"/>
        </w:behaviors>
        <w:guid w:val="{7741E7E7-EDDF-483B-9857-ADAB16B96198}"/>
      </w:docPartPr>
      <w:docPartBody>
        <w:p w:rsidR="00C35FC2" w:rsidRDefault="00C23F04" w:rsidP="00C23F04">
          <w:pPr>
            <w:pStyle w:val="6F1BC415485B4EC5995F45E86A9E5988"/>
          </w:pPr>
          <w:r w:rsidRPr="00FD24F1">
            <w:rPr>
              <w:rStyle w:val="PlaceholderText"/>
            </w:rPr>
            <w:t>Click or tap here to enter text.</w:t>
          </w:r>
        </w:p>
      </w:docPartBody>
    </w:docPart>
    <w:docPart>
      <w:docPartPr>
        <w:name w:val="37E101073A454FE08B9C02A653CD541E"/>
        <w:category>
          <w:name w:val="General"/>
          <w:gallery w:val="placeholder"/>
        </w:category>
        <w:types>
          <w:type w:val="bbPlcHdr"/>
        </w:types>
        <w:behaviors>
          <w:behavior w:val="content"/>
        </w:behaviors>
        <w:guid w:val="{9F7C966F-5B3B-4D1B-89F0-1DE3C5DE936C}"/>
      </w:docPartPr>
      <w:docPartBody>
        <w:p w:rsidR="00C35FC2" w:rsidRDefault="00C23F04" w:rsidP="00C23F04">
          <w:pPr>
            <w:pStyle w:val="37E101073A454FE08B9C02A653CD541E"/>
          </w:pPr>
          <w:r w:rsidRPr="00FD24F1">
            <w:rPr>
              <w:rStyle w:val="PlaceholderText"/>
            </w:rPr>
            <w:t>Click or tap here to enter text.</w:t>
          </w:r>
        </w:p>
      </w:docPartBody>
    </w:docPart>
    <w:docPart>
      <w:docPartPr>
        <w:name w:val="035BB05C8D0C46F3B3E160B05CAE867F"/>
        <w:category>
          <w:name w:val="General"/>
          <w:gallery w:val="placeholder"/>
        </w:category>
        <w:types>
          <w:type w:val="bbPlcHdr"/>
        </w:types>
        <w:behaviors>
          <w:behavior w:val="content"/>
        </w:behaviors>
        <w:guid w:val="{EC231AB5-5179-4A5A-A397-7E2EF37F5945}"/>
      </w:docPartPr>
      <w:docPartBody>
        <w:p w:rsidR="00C35FC2" w:rsidRDefault="00C23F04" w:rsidP="00C23F04">
          <w:pPr>
            <w:pStyle w:val="035BB05C8D0C46F3B3E160B05CAE867F"/>
          </w:pPr>
          <w:r w:rsidRPr="00FD24F1">
            <w:rPr>
              <w:rStyle w:val="PlaceholderText"/>
            </w:rPr>
            <w:t>Click or tap here to enter text.</w:t>
          </w:r>
        </w:p>
      </w:docPartBody>
    </w:docPart>
    <w:docPart>
      <w:docPartPr>
        <w:name w:val="97F45D8AF38D4060A6FAEBB88F83BF8B"/>
        <w:category>
          <w:name w:val="General"/>
          <w:gallery w:val="placeholder"/>
        </w:category>
        <w:types>
          <w:type w:val="bbPlcHdr"/>
        </w:types>
        <w:behaviors>
          <w:behavior w:val="content"/>
        </w:behaviors>
        <w:guid w:val="{45C683D0-88E3-4967-B94F-9499BA348932}"/>
      </w:docPartPr>
      <w:docPartBody>
        <w:p w:rsidR="00C35FC2" w:rsidRDefault="00C23F04" w:rsidP="00C23F04">
          <w:pPr>
            <w:pStyle w:val="97F45D8AF38D4060A6FAEBB88F83BF8B"/>
          </w:pPr>
          <w:r w:rsidRPr="00FD24F1">
            <w:rPr>
              <w:rStyle w:val="PlaceholderText"/>
            </w:rPr>
            <w:t>Click or tap here to enter text.</w:t>
          </w:r>
        </w:p>
      </w:docPartBody>
    </w:docPart>
    <w:docPart>
      <w:docPartPr>
        <w:name w:val="9853937788B249DEBE9FBE3F3FE42A88"/>
        <w:category>
          <w:name w:val="General"/>
          <w:gallery w:val="placeholder"/>
        </w:category>
        <w:types>
          <w:type w:val="bbPlcHdr"/>
        </w:types>
        <w:behaviors>
          <w:behavior w:val="content"/>
        </w:behaviors>
        <w:guid w:val="{68CD7786-575B-4D3E-8E01-C61EB143AE37}"/>
      </w:docPartPr>
      <w:docPartBody>
        <w:p w:rsidR="00C35FC2" w:rsidRDefault="00C23F04" w:rsidP="00C23F04">
          <w:pPr>
            <w:pStyle w:val="9853937788B249DEBE9FBE3F3FE42A88"/>
          </w:pPr>
          <w:r w:rsidRPr="00FD24F1">
            <w:rPr>
              <w:rStyle w:val="PlaceholderText"/>
            </w:rPr>
            <w:t>Click or tap here to enter text.</w:t>
          </w:r>
        </w:p>
      </w:docPartBody>
    </w:docPart>
    <w:docPart>
      <w:docPartPr>
        <w:name w:val="0F1202495E0A44F3BA564972A60E58D6"/>
        <w:category>
          <w:name w:val="General"/>
          <w:gallery w:val="placeholder"/>
        </w:category>
        <w:types>
          <w:type w:val="bbPlcHdr"/>
        </w:types>
        <w:behaviors>
          <w:behavior w:val="content"/>
        </w:behaviors>
        <w:guid w:val="{7A3BB4B6-A31A-4038-A5F4-91961869AD4A}"/>
      </w:docPartPr>
      <w:docPartBody>
        <w:p w:rsidR="00C35FC2" w:rsidRDefault="00C23F04" w:rsidP="00C23F04">
          <w:pPr>
            <w:pStyle w:val="0F1202495E0A44F3BA564972A60E58D6"/>
          </w:pPr>
          <w:r w:rsidRPr="00FD24F1">
            <w:rPr>
              <w:rStyle w:val="PlaceholderText"/>
            </w:rPr>
            <w:t>Click or tap here to enter text.</w:t>
          </w:r>
        </w:p>
      </w:docPartBody>
    </w:docPart>
    <w:docPart>
      <w:docPartPr>
        <w:name w:val="DB5ECADB35DA4599AB0BDA70BE95A294"/>
        <w:category>
          <w:name w:val="General"/>
          <w:gallery w:val="placeholder"/>
        </w:category>
        <w:types>
          <w:type w:val="bbPlcHdr"/>
        </w:types>
        <w:behaviors>
          <w:behavior w:val="content"/>
        </w:behaviors>
        <w:guid w:val="{609CA875-A0E9-4FD2-8861-2260BF461059}"/>
      </w:docPartPr>
      <w:docPartBody>
        <w:p w:rsidR="00C35FC2" w:rsidRDefault="00C23F04" w:rsidP="00C23F04">
          <w:pPr>
            <w:pStyle w:val="DB5ECADB35DA4599AB0BDA70BE95A294"/>
          </w:pPr>
          <w:r w:rsidRPr="00FD24F1">
            <w:rPr>
              <w:rStyle w:val="PlaceholderText"/>
            </w:rPr>
            <w:t>Click or tap here to enter text.</w:t>
          </w:r>
        </w:p>
      </w:docPartBody>
    </w:docPart>
    <w:docPart>
      <w:docPartPr>
        <w:name w:val="D87EA9A61F164FE79A62005A3613E4DB"/>
        <w:category>
          <w:name w:val="General"/>
          <w:gallery w:val="placeholder"/>
        </w:category>
        <w:types>
          <w:type w:val="bbPlcHdr"/>
        </w:types>
        <w:behaviors>
          <w:behavior w:val="content"/>
        </w:behaviors>
        <w:guid w:val="{7435F895-B83E-4148-9C09-A9A31F973F82}"/>
      </w:docPartPr>
      <w:docPartBody>
        <w:p w:rsidR="00C35FC2" w:rsidRDefault="00C23F04" w:rsidP="00C23F04">
          <w:pPr>
            <w:pStyle w:val="D87EA9A61F164FE79A62005A3613E4DB"/>
          </w:pPr>
          <w:r w:rsidRPr="00FD24F1">
            <w:rPr>
              <w:rStyle w:val="PlaceholderText"/>
            </w:rPr>
            <w:t>Click or tap here to enter text.</w:t>
          </w:r>
        </w:p>
      </w:docPartBody>
    </w:docPart>
    <w:docPart>
      <w:docPartPr>
        <w:name w:val="1D88E249031341B099AD2E4F7E4ED9DA"/>
        <w:category>
          <w:name w:val="General"/>
          <w:gallery w:val="placeholder"/>
        </w:category>
        <w:types>
          <w:type w:val="bbPlcHdr"/>
        </w:types>
        <w:behaviors>
          <w:behavior w:val="content"/>
        </w:behaviors>
        <w:guid w:val="{1904F721-C6C6-49E0-B0E7-6CF67C9094C1}"/>
      </w:docPartPr>
      <w:docPartBody>
        <w:p w:rsidR="00C35FC2" w:rsidRDefault="00C23F04" w:rsidP="00C23F04">
          <w:pPr>
            <w:pStyle w:val="1D88E249031341B099AD2E4F7E4ED9DA"/>
          </w:pPr>
          <w:r w:rsidRPr="00FD24F1">
            <w:rPr>
              <w:rStyle w:val="PlaceholderText"/>
            </w:rPr>
            <w:t>Click or tap here to enter text.</w:t>
          </w:r>
        </w:p>
      </w:docPartBody>
    </w:docPart>
    <w:docPart>
      <w:docPartPr>
        <w:name w:val="A0BD3BD27C3540C6AE851FB200B63BC5"/>
        <w:category>
          <w:name w:val="General"/>
          <w:gallery w:val="placeholder"/>
        </w:category>
        <w:types>
          <w:type w:val="bbPlcHdr"/>
        </w:types>
        <w:behaviors>
          <w:behavior w:val="content"/>
        </w:behaviors>
        <w:guid w:val="{71605D07-3831-4A77-AFC4-AFACEB8A8BA7}"/>
      </w:docPartPr>
      <w:docPartBody>
        <w:p w:rsidR="00C35FC2" w:rsidRDefault="00C23F04" w:rsidP="00C23F04">
          <w:pPr>
            <w:pStyle w:val="A0BD3BD27C3540C6AE851FB200B63BC5"/>
          </w:pPr>
          <w:r w:rsidRPr="00FD24F1">
            <w:rPr>
              <w:rStyle w:val="PlaceholderText"/>
            </w:rPr>
            <w:t>Click or tap here to enter text.</w:t>
          </w:r>
        </w:p>
      </w:docPartBody>
    </w:docPart>
    <w:docPart>
      <w:docPartPr>
        <w:name w:val="7B13395E19E54A61B20C0B3818A724A3"/>
        <w:category>
          <w:name w:val="General"/>
          <w:gallery w:val="placeholder"/>
        </w:category>
        <w:types>
          <w:type w:val="bbPlcHdr"/>
        </w:types>
        <w:behaviors>
          <w:behavior w:val="content"/>
        </w:behaviors>
        <w:guid w:val="{232C33D6-A640-4544-A376-F30D8CE3CF26}"/>
      </w:docPartPr>
      <w:docPartBody>
        <w:p w:rsidR="00C35FC2" w:rsidRDefault="00C23F04" w:rsidP="00C23F04">
          <w:pPr>
            <w:pStyle w:val="7B13395E19E54A61B20C0B3818A724A3"/>
          </w:pPr>
          <w:r w:rsidRPr="00FD24F1">
            <w:rPr>
              <w:rStyle w:val="PlaceholderText"/>
            </w:rPr>
            <w:t>Click or tap here to enter text.</w:t>
          </w:r>
        </w:p>
      </w:docPartBody>
    </w:docPart>
    <w:docPart>
      <w:docPartPr>
        <w:name w:val="4C98B08F25F949D6B00CF4FB5B33E2F5"/>
        <w:category>
          <w:name w:val="General"/>
          <w:gallery w:val="placeholder"/>
        </w:category>
        <w:types>
          <w:type w:val="bbPlcHdr"/>
        </w:types>
        <w:behaviors>
          <w:behavior w:val="content"/>
        </w:behaviors>
        <w:guid w:val="{6E46C8AD-1D73-4B25-B9F8-17DC876CB0A2}"/>
      </w:docPartPr>
      <w:docPartBody>
        <w:p w:rsidR="00C35FC2" w:rsidRDefault="00C23F04" w:rsidP="00C23F04">
          <w:pPr>
            <w:pStyle w:val="4C98B08F25F949D6B00CF4FB5B33E2F5"/>
          </w:pPr>
          <w:r w:rsidRPr="00FD24F1">
            <w:rPr>
              <w:rStyle w:val="PlaceholderText"/>
            </w:rPr>
            <w:t>Click or tap here to enter text.</w:t>
          </w:r>
        </w:p>
      </w:docPartBody>
    </w:docPart>
    <w:docPart>
      <w:docPartPr>
        <w:name w:val="CB2CEAD31D524FADA8354E5932BE6987"/>
        <w:category>
          <w:name w:val="General"/>
          <w:gallery w:val="placeholder"/>
        </w:category>
        <w:types>
          <w:type w:val="bbPlcHdr"/>
        </w:types>
        <w:behaviors>
          <w:behavior w:val="content"/>
        </w:behaviors>
        <w:guid w:val="{68DFD9D9-0D71-461D-B1FD-2FEFB20C9F67}"/>
      </w:docPartPr>
      <w:docPartBody>
        <w:p w:rsidR="00C35FC2" w:rsidRDefault="00C23F04" w:rsidP="00C23F04">
          <w:pPr>
            <w:pStyle w:val="CB2CEAD31D524FADA8354E5932BE6987"/>
          </w:pPr>
          <w:r w:rsidRPr="00FD24F1">
            <w:rPr>
              <w:rStyle w:val="PlaceholderText"/>
            </w:rPr>
            <w:t>Click or tap here to enter text.</w:t>
          </w:r>
        </w:p>
      </w:docPartBody>
    </w:docPart>
    <w:docPart>
      <w:docPartPr>
        <w:name w:val="50094EE04DFA410A97B823FA86D4098B"/>
        <w:category>
          <w:name w:val="General"/>
          <w:gallery w:val="placeholder"/>
        </w:category>
        <w:types>
          <w:type w:val="bbPlcHdr"/>
        </w:types>
        <w:behaviors>
          <w:behavior w:val="content"/>
        </w:behaviors>
        <w:guid w:val="{5FC837FF-FD51-4A74-BACB-623B7A10D963}"/>
      </w:docPartPr>
      <w:docPartBody>
        <w:p w:rsidR="00F71F47" w:rsidRDefault="00093BCB" w:rsidP="00093BCB">
          <w:pPr>
            <w:pStyle w:val="50094EE04DFA410A97B823FA86D4098B"/>
          </w:pPr>
          <w:r w:rsidRPr="00FD24F1">
            <w:rPr>
              <w:rStyle w:val="PlaceholderText"/>
            </w:rPr>
            <w:t>Click or tap here to enter text.</w:t>
          </w:r>
        </w:p>
      </w:docPartBody>
    </w:docPart>
    <w:docPart>
      <w:docPartPr>
        <w:name w:val="C1D69A8C5DBC4793AB8D5847B331A487"/>
        <w:category>
          <w:name w:val="General"/>
          <w:gallery w:val="placeholder"/>
        </w:category>
        <w:types>
          <w:type w:val="bbPlcHdr"/>
        </w:types>
        <w:behaviors>
          <w:behavior w:val="content"/>
        </w:behaviors>
        <w:guid w:val="{09D4446C-8F0C-4969-8558-11167EEA219D}"/>
      </w:docPartPr>
      <w:docPartBody>
        <w:p w:rsidR="003E7FD5" w:rsidRDefault="00004607" w:rsidP="00004607">
          <w:pPr>
            <w:pStyle w:val="C1D69A8C5DBC4793AB8D5847B331A487"/>
          </w:pPr>
          <w:r w:rsidRPr="00FD24F1">
            <w:rPr>
              <w:rStyle w:val="PlaceholderText"/>
            </w:rPr>
            <w:t>Click or tap here to enter text.</w:t>
          </w:r>
        </w:p>
      </w:docPartBody>
    </w:docPart>
    <w:docPart>
      <w:docPartPr>
        <w:name w:val="5E52ABDFB2574D37AB3065C30B7FC7E9"/>
        <w:category>
          <w:name w:val="General"/>
          <w:gallery w:val="placeholder"/>
        </w:category>
        <w:types>
          <w:type w:val="bbPlcHdr"/>
        </w:types>
        <w:behaviors>
          <w:behavior w:val="content"/>
        </w:behaviors>
        <w:guid w:val="{902BB785-8315-4B6F-A8AA-1ED6DB619ED4}"/>
      </w:docPartPr>
      <w:docPartBody>
        <w:p w:rsidR="003E7FD5" w:rsidRDefault="00004607" w:rsidP="00004607">
          <w:pPr>
            <w:pStyle w:val="5E52ABDFB2574D37AB3065C30B7FC7E9"/>
          </w:pPr>
          <w:r w:rsidRPr="00FD24F1">
            <w:rPr>
              <w:rStyle w:val="PlaceholderText"/>
            </w:rPr>
            <w:t>Click or tap here to enter text.</w:t>
          </w:r>
        </w:p>
      </w:docPartBody>
    </w:docPart>
    <w:docPart>
      <w:docPartPr>
        <w:name w:val="E6432C13A5E2471E8E401E25495FC0AC"/>
        <w:category>
          <w:name w:val="General"/>
          <w:gallery w:val="placeholder"/>
        </w:category>
        <w:types>
          <w:type w:val="bbPlcHdr"/>
        </w:types>
        <w:behaviors>
          <w:behavior w:val="content"/>
        </w:behaviors>
        <w:guid w:val="{A7496D58-E367-4F87-B3CB-54D8A6C215EA}"/>
      </w:docPartPr>
      <w:docPartBody>
        <w:p w:rsidR="003E7FD5" w:rsidRDefault="00004607" w:rsidP="00004607">
          <w:pPr>
            <w:pStyle w:val="E6432C13A5E2471E8E401E25495FC0AC"/>
          </w:pPr>
          <w:r w:rsidRPr="00FD24F1">
            <w:rPr>
              <w:rStyle w:val="PlaceholderText"/>
            </w:rPr>
            <w:t>Click or tap here to enter text.</w:t>
          </w:r>
        </w:p>
      </w:docPartBody>
    </w:docPart>
    <w:docPart>
      <w:docPartPr>
        <w:name w:val="83AC931383B2464DB2B77D8DA9FB1FCA"/>
        <w:category>
          <w:name w:val="General"/>
          <w:gallery w:val="placeholder"/>
        </w:category>
        <w:types>
          <w:type w:val="bbPlcHdr"/>
        </w:types>
        <w:behaviors>
          <w:behavior w:val="content"/>
        </w:behaviors>
        <w:guid w:val="{B5809DE9-7534-465F-AE1F-C0D35160CF39}"/>
      </w:docPartPr>
      <w:docPartBody>
        <w:p w:rsidR="003E7FD5" w:rsidRDefault="00004607" w:rsidP="00004607">
          <w:pPr>
            <w:pStyle w:val="83AC931383B2464DB2B77D8DA9FB1FCA"/>
          </w:pPr>
          <w:r w:rsidRPr="00FD24F1">
            <w:rPr>
              <w:rStyle w:val="PlaceholderText"/>
            </w:rPr>
            <w:t>Click or tap here to enter text.</w:t>
          </w:r>
        </w:p>
      </w:docPartBody>
    </w:docPart>
    <w:docPart>
      <w:docPartPr>
        <w:name w:val="880A4C86EA4D4BD387240E2BB1AA158D"/>
        <w:category>
          <w:name w:val="General"/>
          <w:gallery w:val="placeholder"/>
        </w:category>
        <w:types>
          <w:type w:val="bbPlcHdr"/>
        </w:types>
        <w:behaviors>
          <w:behavior w:val="content"/>
        </w:behaviors>
        <w:guid w:val="{947CF1AF-96B9-4BF0-81D5-9B1703E1C9CC}"/>
      </w:docPartPr>
      <w:docPartBody>
        <w:p w:rsidR="003E7FD5" w:rsidRDefault="00004607" w:rsidP="00004607">
          <w:pPr>
            <w:pStyle w:val="880A4C86EA4D4BD387240E2BB1AA158D"/>
          </w:pPr>
          <w:r w:rsidRPr="00FD24F1">
            <w:rPr>
              <w:rStyle w:val="PlaceholderText"/>
            </w:rPr>
            <w:t>Click or tap here to enter text.</w:t>
          </w:r>
        </w:p>
      </w:docPartBody>
    </w:docPart>
    <w:docPart>
      <w:docPartPr>
        <w:name w:val="F8AF6ED0D82E4021A133E4C7C83DDD7D"/>
        <w:category>
          <w:name w:val="General"/>
          <w:gallery w:val="placeholder"/>
        </w:category>
        <w:types>
          <w:type w:val="bbPlcHdr"/>
        </w:types>
        <w:behaviors>
          <w:behavior w:val="content"/>
        </w:behaviors>
        <w:guid w:val="{5AE257EB-42F5-4A21-A933-3ABFFEE883B4}"/>
      </w:docPartPr>
      <w:docPartBody>
        <w:p w:rsidR="003E7FD5" w:rsidRDefault="00004607" w:rsidP="00004607">
          <w:pPr>
            <w:pStyle w:val="F8AF6ED0D82E4021A133E4C7C83DDD7D"/>
          </w:pPr>
          <w:r w:rsidRPr="00FD24F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F04"/>
    <w:rsid w:val="00004607"/>
    <w:rsid w:val="00011052"/>
    <w:rsid w:val="000168CB"/>
    <w:rsid w:val="000416AA"/>
    <w:rsid w:val="000669DE"/>
    <w:rsid w:val="00084CCE"/>
    <w:rsid w:val="00093BCB"/>
    <w:rsid w:val="001252E1"/>
    <w:rsid w:val="001846A9"/>
    <w:rsid w:val="00224720"/>
    <w:rsid w:val="002B3BA7"/>
    <w:rsid w:val="002C3B0D"/>
    <w:rsid w:val="00372172"/>
    <w:rsid w:val="003E7FD5"/>
    <w:rsid w:val="004A4DE9"/>
    <w:rsid w:val="006158C4"/>
    <w:rsid w:val="009238FC"/>
    <w:rsid w:val="00935C74"/>
    <w:rsid w:val="0094742D"/>
    <w:rsid w:val="00957718"/>
    <w:rsid w:val="00C23F04"/>
    <w:rsid w:val="00C35FC2"/>
    <w:rsid w:val="00DF103B"/>
    <w:rsid w:val="00EE007F"/>
    <w:rsid w:val="00F71F47"/>
    <w:rsid w:val="00FE4BAE"/>
    <w:rsid w:val="00FF1ADA"/>
    <w:rsid w:val="00FF297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607"/>
    <w:rPr>
      <w:color w:val="666666"/>
    </w:rPr>
  </w:style>
  <w:style w:type="paragraph" w:customStyle="1" w:styleId="7BDC770106DD4F46AD04B297E1ABA9C4">
    <w:name w:val="7BDC770106DD4F46AD04B297E1ABA9C4"/>
    <w:rsid w:val="00C23F04"/>
  </w:style>
  <w:style w:type="paragraph" w:customStyle="1" w:styleId="D49BEF7EC3C242728A1CAF91C90FD20B">
    <w:name w:val="D49BEF7EC3C242728A1CAF91C90FD20B"/>
    <w:rsid w:val="00C23F04"/>
  </w:style>
  <w:style w:type="paragraph" w:customStyle="1" w:styleId="AEF295E2140B44EEA2E2B310D17A068B">
    <w:name w:val="AEF295E2140B44EEA2E2B310D17A068B"/>
    <w:rsid w:val="00C23F04"/>
  </w:style>
  <w:style w:type="paragraph" w:customStyle="1" w:styleId="11AB8531D81D4079AB2F424720D10D08">
    <w:name w:val="11AB8531D81D4079AB2F424720D10D08"/>
    <w:rsid w:val="00C23F04"/>
  </w:style>
  <w:style w:type="paragraph" w:customStyle="1" w:styleId="B18F9A3C44D542E3B8E4BC582562A6CD">
    <w:name w:val="B18F9A3C44D542E3B8E4BC582562A6CD"/>
    <w:rsid w:val="00C23F04"/>
  </w:style>
  <w:style w:type="paragraph" w:customStyle="1" w:styleId="F9BCB1CDE5D04401A284D9C14647EFF9">
    <w:name w:val="F9BCB1CDE5D04401A284D9C14647EFF9"/>
    <w:rsid w:val="00C23F04"/>
  </w:style>
  <w:style w:type="paragraph" w:customStyle="1" w:styleId="80F7DA135AD4481D80BE639CF684B20F">
    <w:name w:val="80F7DA135AD4481D80BE639CF684B20F"/>
    <w:rsid w:val="00C23F04"/>
  </w:style>
  <w:style w:type="paragraph" w:customStyle="1" w:styleId="B54B8F9B09C440FE81A2130A5766B102">
    <w:name w:val="B54B8F9B09C440FE81A2130A5766B102"/>
    <w:rsid w:val="00C23F04"/>
  </w:style>
  <w:style w:type="paragraph" w:customStyle="1" w:styleId="602B4D35AF604583A9512B4162A235BA">
    <w:name w:val="602B4D35AF604583A9512B4162A235BA"/>
    <w:rsid w:val="00C23F04"/>
  </w:style>
  <w:style w:type="paragraph" w:customStyle="1" w:styleId="E7905B83BD05452AB07BDB933183E09C">
    <w:name w:val="E7905B83BD05452AB07BDB933183E09C"/>
    <w:rsid w:val="00C23F04"/>
  </w:style>
  <w:style w:type="paragraph" w:customStyle="1" w:styleId="E6B2FD665C4E4C35B9835A24A15418EA">
    <w:name w:val="E6B2FD665C4E4C35B9835A24A15418EA"/>
    <w:rsid w:val="00C23F04"/>
  </w:style>
  <w:style w:type="paragraph" w:customStyle="1" w:styleId="AE284775A376498CB23AB4F98124AD86">
    <w:name w:val="AE284775A376498CB23AB4F98124AD86"/>
    <w:rsid w:val="00C23F04"/>
  </w:style>
  <w:style w:type="paragraph" w:customStyle="1" w:styleId="46B5E4E1A41C4918A43102C341F35453">
    <w:name w:val="46B5E4E1A41C4918A43102C341F35453"/>
    <w:rsid w:val="00C23F04"/>
  </w:style>
  <w:style w:type="paragraph" w:customStyle="1" w:styleId="C9564BB818E74740821E61A0196A4DA9">
    <w:name w:val="C9564BB818E74740821E61A0196A4DA9"/>
    <w:rsid w:val="00C23F04"/>
  </w:style>
  <w:style w:type="paragraph" w:customStyle="1" w:styleId="589F796F4C9C4744B870A39B5C7A2772">
    <w:name w:val="589F796F4C9C4744B870A39B5C7A2772"/>
    <w:rsid w:val="00C23F04"/>
  </w:style>
  <w:style w:type="paragraph" w:customStyle="1" w:styleId="6F1BC415485B4EC5995F45E86A9E5988">
    <w:name w:val="6F1BC415485B4EC5995F45E86A9E5988"/>
    <w:rsid w:val="00C23F04"/>
  </w:style>
  <w:style w:type="paragraph" w:customStyle="1" w:styleId="37E101073A454FE08B9C02A653CD541E">
    <w:name w:val="37E101073A454FE08B9C02A653CD541E"/>
    <w:rsid w:val="00C23F04"/>
  </w:style>
  <w:style w:type="paragraph" w:customStyle="1" w:styleId="035BB05C8D0C46F3B3E160B05CAE867F">
    <w:name w:val="035BB05C8D0C46F3B3E160B05CAE867F"/>
    <w:rsid w:val="00C23F04"/>
  </w:style>
  <w:style w:type="paragraph" w:customStyle="1" w:styleId="97F45D8AF38D4060A6FAEBB88F83BF8B">
    <w:name w:val="97F45D8AF38D4060A6FAEBB88F83BF8B"/>
    <w:rsid w:val="00C23F04"/>
  </w:style>
  <w:style w:type="paragraph" w:customStyle="1" w:styleId="9853937788B249DEBE9FBE3F3FE42A88">
    <w:name w:val="9853937788B249DEBE9FBE3F3FE42A88"/>
    <w:rsid w:val="00C23F04"/>
  </w:style>
  <w:style w:type="paragraph" w:customStyle="1" w:styleId="0F1202495E0A44F3BA564972A60E58D6">
    <w:name w:val="0F1202495E0A44F3BA564972A60E58D6"/>
    <w:rsid w:val="00C23F04"/>
  </w:style>
  <w:style w:type="paragraph" w:customStyle="1" w:styleId="DB5ECADB35DA4599AB0BDA70BE95A294">
    <w:name w:val="DB5ECADB35DA4599AB0BDA70BE95A294"/>
    <w:rsid w:val="00C23F04"/>
  </w:style>
  <w:style w:type="paragraph" w:customStyle="1" w:styleId="86EB9133CE6E4ED28C1CD9BEAB05950F">
    <w:name w:val="86EB9133CE6E4ED28C1CD9BEAB05950F"/>
    <w:rsid w:val="00C23F04"/>
  </w:style>
  <w:style w:type="paragraph" w:customStyle="1" w:styleId="E9FDD88104794A2E9E15DA22BBCA26E3">
    <w:name w:val="E9FDD88104794A2E9E15DA22BBCA26E3"/>
    <w:rsid w:val="00C23F04"/>
  </w:style>
  <w:style w:type="paragraph" w:customStyle="1" w:styleId="53869FB070264540ABE3164B0B52B303">
    <w:name w:val="53869FB070264540ABE3164B0B52B303"/>
    <w:rsid w:val="00C23F04"/>
  </w:style>
  <w:style w:type="paragraph" w:customStyle="1" w:styleId="C1154028EB6D47FF941482615EEC8AE0">
    <w:name w:val="C1154028EB6D47FF941482615EEC8AE0"/>
    <w:rsid w:val="00C23F04"/>
  </w:style>
  <w:style w:type="paragraph" w:customStyle="1" w:styleId="3EB196E9F3324E129178DDEC46949DBF">
    <w:name w:val="3EB196E9F3324E129178DDEC46949DBF"/>
    <w:rsid w:val="00C23F04"/>
  </w:style>
  <w:style w:type="paragraph" w:customStyle="1" w:styleId="D87EA9A61F164FE79A62005A3613E4DB">
    <w:name w:val="D87EA9A61F164FE79A62005A3613E4DB"/>
    <w:rsid w:val="00C23F04"/>
  </w:style>
  <w:style w:type="paragraph" w:customStyle="1" w:styleId="1D88E249031341B099AD2E4F7E4ED9DA">
    <w:name w:val="1D88E249031341B099AD2E4F7E4ED9DA"/>
    <w:rsid w:val="00C23F04"/>
  </w:style>
  <w:style w:type="paragraph" w:customStyle="1" w:styleId="A0BD3BD27C3540C6AE851FB200B63BC5">
    <w:name w:val="A0BD3BD27C3540C6AE851FB200B63BC5"/>
    <w:rsid w:val="00C23F04"/>
  </w:style>
  <w:style w:type="paragraph" w:customStyle="1" w:styleId="7B13395E19E54A61B20C0B3818A724A3">
    <w:name w:val="7B13395E19E54A61B20C0B3818A724A3"/>
    <w:rsid w:val="00C23F04"/>
  </w:style>
  <w:style w:type="paragraph" w:customStyle="1" w:styleId="4C98B08F25F949D6B00CF4FB5B33E2F5">
    <w:name w:val="4C98B08F25F949D6B00CF4FB5B33E2F5"/>
    <w:rsid w:val="00C23F04"/>
  </w:style>
  <w:style w:type="paragraph" w:customStyle="1" w:styleId="CB2CEAD31D524FADA8354E5932BE6987">
    <w:name w:val="CB2CEAD31D524FADA8354E5932BE6987"/>
    <w:rsid w:val="00C23F04"/>
  </w:style>
  <w:style w:type="paragraph" w:customStyle="1" w:styleId="C41B7F34B5DB436D88A6B720062E3669">
    <w:name w:val="C41B7F34B5DB436D88A6B720062E3669"/>
    <w:rsid w:val="00C23F04"/>
  </w:style>
  <w:style w:type="paragraph" w:customStyle="1" w:styleId="50094EE04DFA410A97B823FA86D4098B">
    <w:name w:val="50094EE04DFA410A97B823FA86D4098B"/>
    <w:rsid w:val="00093BCB"/>
  </w:style>
  <w:style w:type="paragraph" w:customStyle="1" w:styleId="C1D69A8C5DBC4793AB8D5847B331A487">
    <w:name w:val="C1D69A8C5DBC4793AB8D5847B331A487"/>
    <w:rsid w:val="00004607"/>
  </w:style>
  <w:style w:type="paragraph" w:customStyle="1" w:styleId="5E52ABDFB2574D37AB3065C30B7FC7E9">
    <w:name w:val="5E52ABDFB2574D37AB3065C30B7FC7E9"/>
    <w:rsid w:val="00004607"/>
  </w:style>
  <w:style w:type="paragraph" w:customStyle="1" w:styleId="E6432C13A5E2471E8E401E25495FC0AC">
    <w:name w:val="E6432C13A5E2471E8E401E25495FC0AC"/>
    <w:rsid w:val="00004607"/>
  </w:style>
  <w:style w:type="paragraph" w:customStyle="1" w:styleId="83AC931383B2464DB2B77D8DA9FB1FCA">
    <w:name w:val="83AC931383B2464DB2B77D8DA9FB1FCA"/>
    <w:rsid w:val="00004607"/>
  </w:style>
  <w:style w:type="paragraph" w:customStyle="1" w:styleId="880A4C86EA4D4BD387240E2BB1AA158D">
    <w:name w:val="880A4C86EA4D4BD387240E2BB1AA158D"/>
    <w:rsid w:val="00004607"/>
  </w:style>
  <w:style w:type="paragraph" w:customStyle="1" w:styleId="F8AF6ED0D82E4021A133E4C7C83DDD7D">
    <w:name w:val="F8AF6ED0D82E4021A133E4C7C83DDD7D"/>
    <w:rsid w:val="000046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46CA1F-4047-47F4-BBCB-AB416C84A30E}">
  <we:reference id="WA104382081" version="1.55.1.0" store="Omex" storeType="OMEX"/>
  <we:alternateReferences>
    <we:reference id="WA104382081" version="1.55.1.0" store="WA104382081" storeType="OMEX"/>
  </we:alternateReferences>
  <we:properties>
    <we:property name="MENDELEY_CITATIONS" value="[{&quot;citationID&quot;:&quot;MENDELEY_CITATION_40be7cae-4c8e-4393-908b-71970886ef9a&quot;,&quot;properties&quot;:{&quot;noteIndex&quot;:0},&quot;isEdited&quot;:false,&quot;manualOverride&quot;:{&quot;isManuallyOverridden&quot;:false,&quot;citeprocText&quot;:&quot;[1]&quot;,&quot;manualOverrideText&quot;:&quot;&quot;},&quot;citationTag&quot;:&quot;MENDELEY_CITATION_v3_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&quot;,&quot;citationItems&quot;:[{&quot;id&quot;:&quot;4f4d1d88-cd5e-3c46-974e-b19f951c0cce&quot;,&quot;itemData&quot;:{&quot;type&quot;:&quot;article-journal&quot;,&quot;id&quot;:&quot;4f4d1d88-cd5e-3c46-974e-b19f951c0cce&quot;,&quot;title&quot;:&quot;SE-CapsNet: Automated evaluation of plant disease severity based on feature extraction through Squeeze and Excitation (SE) networks and Capsule networks&quot;,&quot;author&quot;:[{&quot;family&quot;:&quot;Verma&quot;,&quot;given&quot;:&quot;Shradha&quot;,&quot;parse-names&quot;:false,&quot;dropping-particle&quot;:&quot;&quot;,&quot;non-dropping-particle&quot;:&quot;&quot;},{&quot;family&quot;:&quot;Chug&quot;,&quot;given&quot;:&quot;Anuradha&quot;,&quot;parse-names&quot;:false,&quot;dropping-particle&quot;:&quot;&quot;,&quot;non-dropping-particle&quot;:&quot;&quot;},{&quot;family&quot;:&quot;Singh&quot;,&quot;given&quot;:&quot;Ravinder P.&quot;,&quot;parse-names&quot;:false,&quot;dropping-particle&quot;:&quot;&quot;,&quot;non-dropping-particle&quot;:&quot;&quot;},{&quot;family&quot;:&quot;Singh&quot;,&quot;given&quot;:&quot;Amit P.&quot;,&quot;parse-names&quot;:false,&quot;dropping-particle&quot;:&quot;&quot;,&quot;non-dropping-particle&quot;:&quot;&quot;},{&quot;family&quot;:&quot;Singh&quot;,&quot;given&quot;:&quot;Dinesh&quot;,&quot;parse-names&quot;:false,&quot;dropping-particle&quot;:&quot;&quot;,&quot;non-dropping-particle&quot;:&quot;&quot;}],&quot;container-title&quot;:&quot;Kuwait Journal of Science&quot;,&quot;DOI&quot;:&quot;10.48129/kjs.v49i1.10586&quot;,&quot;ISSN&quot;:&quot;23074108&quot;,&quot;issued&quot;:{&quot;date-parts&quot;:[[2021,12,2]]},&quot;abstract&quot;:&quot;&lt;p&gt;Diseases in plants harm the quantity of the overall food production as well as the quality of the yield. Early detection, diagnosis and treatment can greatly reduce losses, both economic and ecological. Intuitively, reduction in the use of agrochemicals due to timely detection of the disease, would greatly help in mitigating the environmental impact. In this paper, the authors have proposed an improved feature computation approach based on Squeeze and Excitation (SE) Networks, before processing by the original Capsule networks (CapsNet) for classification, for estimating the disease severity in plants. Two SE networks, one based on AlexNet and another on ResNet have been combined with Capsule networks. Leaf images for the devastating Late Blight disease occurring in the Tomato crop have been utilized from the PlantVillage dataset. The images, divided into four severity stages i.e. healthy, early, middle and end, are downscaled, enhanced and given as input to the SE networks. The feature maps generated from the two networks are separately given as input to the Capsule Network for classification and their performances are compared with the original CapsNet, on two image sizes 32X32 and 64X64. SE-Alex-CapsNet achieves the highest accuracy of 92.1% and SE-Res CapsNet achieves the highest accuracy of 93.75% with 64X64 image size, as compared to CapsNet that results in 85.53% accuracy. The classification accuracies of six state-of-the-art CNN models namely AlexNet, SqueezeNet, ResNet50, VGG16, VGG19 and Inception V3 are also presented for comparison purposes. Accuracy as well as precision, recall, F1-score, validation loss etc. measures have been recorded and compared. The findings have been validated by implementing the proposed approaches with another dataset, achieving similar resultant accuracy measures. The implementation was also accomplished with datasets after noise addition in six different variations, to verify the robustness of the proposed model. Based on the performances, the proposed techniques can be exploited for disease severity assessment in other crops as well and can be extended to other areas of applications such as plant species classification, weed identification etc. In addition to improved performance, with reduced image size, the proposed methodology can be utilized to create a mobile application requiring low processing capabilities, to be installed on reasonably priced smartphones for practical usage by farmers.&lt;/p&gt;&quot;,&quot;issue&quot;:&quot;1&quot;,&quot;volume&quot;:&quot;49&quot;,&quot;container-title-short&quot;:&quot;&quot;},&quot;isTemporary&quot;:false}]},{&quot;citationID&quot;:&quot;MENDELEY_CITATION_2439af39-25f1-4675-9b88-aedcdde720c8&quot;,&quot;properties&quot;:{&quot;noteIndex&quot;:0},&quot;isEdited&quot;:false,&quot;manualOverride&quot;:{&quot;isManuallyOverridden&quot;:false,&quot;citeprocText&quot;:&quot;[2]&quot;,&quot;manualOverrideText&quot;:&quot;&quot;},&quot;citationTag&quot;:&quot;MENDELEY_CITATION_v3_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&quot;,&quot;citationItems&quot;:[{&quot;id&quot;:&quot;f5b75c3f-0bf4-3cc7-b931-24726a9e5517&quot;,&quot;itemData&quot;:{&quot;type&quot;:&quot;article-journal&quot;,&quot;id&quot;:&quot;f5b75c3f-0bf4-3cc7-b931-24726a9e5517&quot;,&quot;title&quot;:&quot;An Effective Image Classification Method for Plant Diseases with Improved Channel Attention Mechanism aECAnet Based on Deep Learning&quot;,&quot;author&quot;:[{&quot;family&quot;:&quot;Yang&quot;,&quot;given&quot;:&quot;Wenqiang&quot;,&quot;parse-names&quot;:false,&quot;dropping-particle&quot;:&quot;&quot;,&quot;non-dropping-particle&quot;:&quot;&quot;},{&quot;family&quot;:&quot;Yuan&quot;,&quot;given&quot;:&quot;Ying&quot;,&quot;parse-names&quot;:false,&quot;dropping-particle&quot;:&quot;&quot;,&quot;non-dropping-particle&quot;:&quot;&quot;},{&quot;family&quot;:&quot;Zhang&quot;,&quot;given&quot;:&quot;Donghua&quot;,&quot;parse-names&quot;:false,&quot;dropping-particle&quot;:&quot;&quot;,&quot;non-dropping-particle&quot;:&quot;&quot;},{&quot;family&quot;:&quot;Zheng&quot;,&quot;given&quot;:&quot;Liyuan&quot;,&quot;parse-names&quot;:false,&quot;dropping-particle&quot;:&quot;&quot;,&quot;non-dropping-particle&quot;:&quot;&quot;},{&quot;family&quot;:&quot;Nie&quot;,&quot;given&quot;:&quot;Fuquan&quot;,&quot;parse-names&quot;:false,&quot;dropping-particle&quot;:&quot;&quot;,&quot;non-dropping-particle&quot;:&quot;&quot;}],&quot;container-title&quot;:&quot;Symmetry&quot;,&quot;container-title-short&quot;:&quot;Symmetry (Basel)&quot;,&quot;DOI&quot;:&quot;10.3390/sym16040451&quot;,&quot;ISSN&quot;:&quot;2073-8994&quot;,&quot;issued&quot;:{&quot;date-parts&quot;:[[2024,4,8]]},&quot;page&quot;:&quot;451&quot;,&quot;abstract&quot;:&quot;&lt;p&gt;Since plant diseases occurring during the growth process are a significant factor leading to the decline in both yield and quality, the classification and detection of plant leaf diseases, followed by timely prevention and control measures, are crucial for safeguarding plant productivity and quality. As the traditional convolutional neural network structure cannot effectively recognize similar plant leaf diseases, in order to more accurately identify the diseases on plant leaves, this paper proposes an effective plant disease image recognition method aECA-ResNet34. This method is based on ResNet34, and in the first and the last layers of this network, respectively, we add this paper’s improved aECAnet with the symmetric structure. aECA-ResNet34 is compared with different plant disease classification models on the peanut dataset constructed in this paper and the open-source PlantVillage dataset. The experimental results show that the aECA-ResNet34 model proposed in this paper has higher accuracy, better performance, and better robustness. The results show that the aECA-ResNet34 model proposed in this paper is able to recognize diseases of multiple plant leaves very accurately.&lt;/p&gt;&quot;,&quot;issue&quot;:&quot;4&quot;,&quot;volume&quot;:&quot;16&quot;},&quot;isTemporary&quot;:false}]},{&quot;citationID&quot;:&quot;MENDELEY_CITATION_0875be63-4d08-4786-9057-e2b81b72d011&quot;,&quot;properties&quot;:{&quot;noteIndex&quot;:0},&quot;isEdited&quot;:false,&quot;manualOverride&quot;:{&quot;isManuallyOverridden&quot;:false,&quot;citeprocText&quot;:&quot;[3]&quot;,&quot;manualOverrideText&quot;:&quot;&quot;},&quot;citationTag&quot;:&quot;MENDELEY_CITATION_v3_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&quot;,&quot;citationItems&quot;:[{&quot;id&quot;:&quot;9a7012f1-018b-3da3-83f5-87244c773649&quot;,&quot;itemData&quot;:{&quot;type&quot;:&quot;article-journal&quot;,&quot;id&quot;:&quot;9a7012f1-018b-3da3-83f5-87244c773649&quot;,&quot;title&quot;:&quot;Efficient deep learning architecture for the classification of diseased plant leaves&quot;,&quot;author&quot;:[{&quot;family&quot;:&quot;Sadhasivam&quot;,&quot;given&quot;:&quot;Muniyandi&quot;,&quot;parse-names&quot;:false,&quot;dropping-particle&quot;:&quot;&quot;,&quot;non-dropping-particle&quot;:&quot;&quot;},{&quot;family&quot;:&quot;Kalaiselvi Geetha&quot;,&quot;given&quot;:&quot;Manoharan&quot;,&quot;parse-names&quot;:false,&quot;dropping-particle&quot;:&quot;&quot;,&quot;non-dropping-particle&quot;:&quot;&quot;},{&quot;family&quot;:&quot;Gladson Maria Britto&quot;,&quot;given&quot;:&quot;James&quot;,&quot;parse-names&quot;:false,&quot;dropping-particle&quot;:&quot;&quot;,&quot;non-dropping-particle&quot;:&quot;&quot;}],&quot;container-title&quot;:&quot;Indonesian Journal of Electrical Engineering and Computer Science&quot;,&quot;DOI&quot;:&quot;10.11591/ijeecs.v33.i1.pp198-206&quot;,&quot;ISSN&quot;:&quot;2502-4760&quot;,&quot;issued&quot;:{&quot;date-parts&quot;:[[2024,1,1]]},&quot;page&quot;:&quot;198&quot;,&quot;abstract&quot;:&quot;&lt;p&gt;&amp;lt;span&amp;gt;The classification of plant leaf diseases via machine learning and deep learning algorithms has a great deal of potential for enhancing agricultural operations by allowing the early and accurate diagnosis of diseases. These systems can potentially develop into useful instruments for environmentally responsible farming and increased food safety as technological advancements continue. In this work, an efficient deep learning architecture has been developed to classify the diseased plant leaves. A ten-layer architecture is designed, which includes 5-convolutional layers using different numbers of filters (32, 64, 128, 256, and 512) and for dimension reduction, five max-pooling layers are used. The PlantVillage dataset which consists of more than 50,000 plant leaf samples is used to analyze the proposed architecture's performance. The performances are evaluated across different training and testing configurations and different dropout configurations. When compared to well-known transfer learning methods using visual geometric group (VGG16), AlexNet, and GoogleNet architectures, the proposed architecture obtains a higher level of performance with 98.18% classification accuracy.&amp;lt;/span&amp;gt;&lt;/p&gt;&quot;,&quot;issue&quot;:&quot;1&quot;,&quot;volume&quot;:&quot;33&quot;,&quot;container-title-short&quot;:&quot;&quot;},&quot;isTemporary&quot;:false}]},{&quot;citationID&quot;:&quot;MENDELEY_CITATION_9c433ae0-5bbb-4a19-937e-d599df0b22f5&quot;,&quot;properties&quot;:{&quot;noteIndex&quot;:0},&quot;isEdited&quot;:false,&quot;manualOverride&quot;:{&quot;isManuallyOverridden&quot;:false,&quot;citeprocText&quot;:&quot;[4]&quot;,&quot;manualOverrideText&quot;:&quot;&quot;},&quot;citationTag&quot;:&quot;MENDELEY_CITATION_v3_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&quot;,&quot;citationItems&quot;:[{&quot;id&quot;:&quot;3fc14de2-451a-3fc9-b616-f00049d76f16&quot;,&quot;itemData&quot;:{&quot;type&quot;:&quot;article-journal&quot;,&quot;id&quot;:&quot;3fc14de2-451a-3fc9-b616-f00049d76f16&quot;,&quot;title&quot;:&quot;Lightweight Method for Plant Disease Identification Using Deep Learning&quot;,&quot;author&quot;:[{&quot;family&quot;:&quot;Lu&quot;,&quot;given&quot;:&quot;Jianbo&quot;,&quot;parse-names&quot;:false,&quot;dropping-particle&quot;:&quot;&quot;,&quot;non-dropping-particle&quot;:&quot;&quot;},{&quot;family&quot;:&quot;Shi&quot;,&quot;given&quot;:&quot;Ruxin&quot;,&quot;parse-names&quot;:false,&quot;dropping-particle&quot;:&quot;&quot;,&quot;non-dropping-particle&quot;:&quot;&quot;},{&quot;family&quot;:&quot;Tong&quot;,&quot;given&quot;:&quot;Jin&quot;,&quot;parse-names&quot;:false,&quot;dropping-particle&quot;:&quot;&quot;,&quot;non-dropping-particle&quot;:&quot;&quot;},{&quot;family&quot;:&quot;Cheng&quot;,&quot;given&quot;:&quot;Wenqi&quot;,&quot;parse-names&quot;:false,&quot;dropping-particle&quot;:&quot;&quot;,&quot;non-dropping-particle&quot;:&quot;&quot;},{&quot;family&quot;:&quot;Ma&quot;,&quot;given&quot;:&quot;Xiaoya&quot;,&quot;parse-names&quot;:false,&quot;dropping-particle&quot;:&quot;&quot;,&quot;non-dropping-particle&quot;:&quot;&quot;},{&quot;family&quot;:&quot;Liu&quot;,&quot;given&quot;:&quot;Xiaobin&quot;,&quot;parse-names&quot;:false,&quot;dropping-particle&quot;:&quot;&quot;,&quot;non-dropping-particle&quot;:&quot;&quot;}],&quot;container-title&quot;:&quot;Intelligent Automation &amp; Soft Computing&quot;,&quot;DOI&quot;:&quot;10.32604/iasc.2023.038287&quot;,&quot;ISSN&quot;:&quot;1079-8587&quot;,&quot;issued&quot;:{&quot;date-parts&quot;:[[2023]]},&quot;page&quot;:&quot;525-544&quot;,&quot;issue&quot;:&quot;1&quot;,&quot;volume&quot;:&quot;37&quot;,&quot;container-title-short&quot;:&quot;&quot;},&quot;isTemporary&quot;:false}]},{&quot;citationID&quot;:&quot;MENDELEY_CITATION_07edd46a-9813-4792-a0fd-3bc1b8080883&quot;,&quot;properties&quot;:{&quot;noteIndex&quot;:0},&quot;isEdited&quot;:false,&quot;manualOverride&quot;:{&quot;isManuallyOverridden&quot;:false,&quot;citeprocText&quot;:&quot;[5]&quot;,&quot;manualOverrideText&quot;:&quot;&quot;},&quot;citationTag&quot;:&quot;MENDELEY_CITATION_v3_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&quot;,&quot;citationItems&quot;:[{&quot;id&quot;:&quot;30cb65cb-1900-328e-846f-790fa6a379ac&quot;,&quot;itemData&quot;:{&quot;type&quot;:&quot;article-journal&quot;,&quot;id&quot;:&quot;30cb65cb-1900-328e-846f-790fa6a379ac&quot;,&quot;title&quot;:&quot;Leaf Disease Classification in Bell Pepper Plant using VGGNet&quot;,&quot;author&quot;:[{&quot;family&quot;:&quot;Kumar Das&quot;,&quot;given&quot;:&quot;Pranajit&quot;,&quot;parse-names&quot;:false,&quot;dropping-particle&quot;:&quot;&quot;,&quot;non-dropping-particle&quot;:&quot;&quot;}],&quot;container-title&quot;:&quot;Journal of Innovative Image Processing&quot;,&quot;DOI&quot;:&quot;10.36548/jiip.2023.1.003&quot;,&quot;ISSN&quot;:&quot;2582-4252&quot;,&quot;issued&quot;:{&quot;date-parts&quot;:[[2023,3]]},&quot;page&quot;:&quot;36-46&quot;,&quot;abstract&quot;:&quot;&lt;p&gt;In the era of artificial intelligence, deep learning, and computer vision play a vital role in leaf-based disease identification and categorization. Leaf diseases are the most dangerous calamity that has direct detrimental effects on farmers’ lives, and consequently on gross yield production and the world economy. Nutritious food for all is a great challenge faced by the farmer and agricultural research community. Bell peppers can be categorized as fruit or vegetable that is universally available and full of various nutrients like carbs, vitamins, and fat. Leaves of bell pepper plants infected by bacterial spot diseases affect their yield significantly. The aim of this study is to classify bacterial spots and healthy images of bell peppers’ leaf images taken from the PlantVillage dataset using CNN-based pre-trained architecture. Two CNN architectures, i.e., VGG16 and VGG19 are applied through transfer learning in the binary classification of leaf-based disease. A total of 2475 images are used for training, validation, and testing purposes, with 1478 healthy images and 997 images with bacterial disease spots. Although both VGG16 and VGG19 achieved good performances, VGG16 architecture performs slightly better than VGG19.&lt;/p&gt;&quot;,&quot;issue&quot;:&quot;1&quot;,&quot;volume&quot;:&quot;5&quot;,&quot;container-title-short&quot;:&quot;&quot;},&quot;isTemporary&quot;:false}]},{&quot;citationID&quot;:&quot;MENDELEY_CITATION_843a8857-cf2c-4ee5-a5a2-0919dd731131&quot;,&quot;properties&quot;:{&quot;noteIndex&quot;:0},&quot;isEdited&quot;:false,&quot;manualOverride&quot;:{&quot;isManuallyOverridden&quot;:false,&quot;citeprocText&quot;:&quot;[6]&quot;,&quot;manualOverrideText&quot;:&quot;&quot;},&quot;citationTag&quot;:&quot;MENDELEY_CITATION_v3_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&quot;,&quot;citationItems&quot;:[{&quot;id&quot;:&quot;4f47cb29-36f2-3642-b799-6fd7acc2f853&quot;,&quot;itemData&quot;:{&quot;type&quot;:&quot;article-journal&quot;,&quot;id&quot;:&quot;4f47cb29-36f2-3642-b799-6fd7acc2f853&quot;,&quot;title&quot;:&quot;Parallelization of Concise Convolutional Neural Networks for Plant Classification&quot;,&quot;author&quot;:[{&quot;family&quot;:&quot;Sembiring&quot;,&quot;given&quot;:&quot;Arnes&quot;,&quot;parse-names&quot;:false,&quot;dropping-particle&quot;:&quot;&quot;,&quot;non-dropping-particle&quot;:&quot;&quot;},{&quot;family&quot;:&quot;Away&quot;,&quot;given&quot;:&quot;Yuwaldi&quot;,&quot;parse-names&quot;:false,&quot;dropping-particle&quot;:&quot;&quot;,&quot;non-dropping-particle&quot;:&quot;&quot;},{&quot;family&quot;:&quot;Arnia&quot;,&quot;given&quot;:&quot;Fitri&quot;,&quot;parse-names&quot;:false,&quot;dropping-particle&quot;:&quot;&quot;,&quot;non-dropping-particle&quot;:&quot;&quot;},{&quot;family&quot;:&quot;Muharar&quot;,&quot;given&quot;:&quot;Rusdha&quot;,&quot;parse-names&quot;:false,&quot;dropping-particle&quot;:&quot;&quot;,&quot;non-dropping-particle&quot;:&quot;&quot;}],&quot;container-title&quot;:&quot;Journal of Ecological Engineering&quot;,&quot;DOI&quot;:&quot;10.12911/22998993/156754&quot;,&quot;ISSN&quot;:&quot;2299-8993&quot;,&quot;issued&quot;:{&quot;date-parts&quot;:[[2023,2,1]]},&quot;page&quot;:&quot;61-71&quot;,&quot;issue&quot;:&quot;2&quot;,&quot;volume&quot;:&quot;24&quot;,&quot;container-title-short&quot;:&quot;&quot;},&quot;isTemporary&quot;:false}]},{&quot;citationID&quot;:&quot;MENDELEY_CITATION_7b3d82bf-5eb1-49dd-b991-3d9a76de9aec&quot;,&quot;properties&quot;:{&quot;noteIndex&quot;:0},&quot;isEdited&quot;:false,&quot;manualOverride&quot;:{&quot;isManuallyOverridden&quot;:false,&quot;citeprocText&quot;:&quot;[6]&quot;,&quot;manualOverrideText&quot;:&quot;&quot;},&quot;citationTag&quot;:&quot;MENDELEY_CITATION_v3_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&quot;,&quot;citationItems&quot;:[{&quot;id&quot;:&quot;4f47cb29-36f2-3642-b799-6fd7acc2f853&quot;,&quot;itemData&quot;:{&quot;type&quot;:&quot;article-journal&quot;,&quot;id&quot;:&quot;4f47cb29-36f2-3642-b799-6fd7acc2f853&quot;,&quot;title&quot;:&quot;Parallelization of Concise Convolutional Neural Networks for Plant Classification&quot;,&quot;author&quot;:[{&quot;family&quot;:&quot;Sembiring&quot;,&quot;given&quot;:&quot;Arnes&quot;,&quot;parse-names&quot;:false,&quot;dropping-particle&quot;:&quot;&quot;,&quot;non-dropping-particle&quot;:&quot;&quot;},{&quot;family&quot;:&quot;Away&quot;,&quot;given&quot;:&quot;Yuwaldi&quot;,&quot;parse-names&quot;:false,&quot;dropping-particle&quot;:&quot;&quot;,&quot;non-dropping-particle&quot;:&quot;&quot;},{&quot;family&quot;:&quot;Arnia&quot;,&quot;given&quot;:&quot;Fitri&quot;,&quot;parse-names&quot;:false,&quot;dropping-particle&quot;:&quot;&quot;,&quot;non-dropping-particle&quot;:&quot;&quot;},{&quot;family&quot;:&quot;Muharar&quot;,&quot;given&quot;:&quot;Rusdha&quot;,&quot;parse-names&quot;:false,&quot;dropping-particle&quot;:&quot;&quot;,&quot;non-dropping-particle&quot;:&quot;&quot;}],&quot;container-title&quot;:&quot;Journal of Ecological Engineering&quot;,&quot;DOI&quot;:&quot;10.12911/22998993/156754&quot;,&quot;ISSN&quot;:&quot;2299-8993&quot;,&quot;issued&quot;:{&quot;date-parts&quot;:[[2023,2,1]]},&quot;page&quot;:&quot;61-71&quot;,&quot;issue&quot;:&quot;2&quot;,&quot;volume&quot;:&quot;24&quot;,&quot;container-title-short&quot;:&quot;&quot;},&quot;isTemporary&quot;:false}]},{&quot;citationID&quot;:&quot;MENDELEY_CITATION_21e776e3-8325-4447-b03b-bb009bb8ea4d&quot;,&quot;properties&quot;:{&quot;noteIndex&quot;:0},&quot;isEdited&quot;:false,&quot;manualOverride&quot;:{&quot;isManuallyOverridden&quot;:false,&quot;citeprocText&quot;:&quot;[2]&quot;,&quot;manualOverrideText&quot;:&quot;&quot;},&quot;citationTag&quot;:&quot;MENDELEY_CITATION_v3_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&quot;,&quot;citationItems&quot;:[{&quot;id&quot;:&quot;f5b75c3f-0bf4-3cc7-b931-24726a9e5517&quot;,&quot;itemData&quot;:{&quot;type&quot;:&quot;article-journal&quot;,&quot;id&quot;:&quot;f5b75c3f-0bf4-3cc7-b931-24726a9e5517&quot;,&quot;title&quot;:&quot;An Effective Image Classification Method for Plant Diseases with Improved Channel Attention Mechanism aECAnet Based on Deep Learning&quot;,&quot;author&quot;:[{&quot;family&quot;:&quot;Yang&quot;,&quot;given&quot;:&quot;Wenqiang&quot;,&quot;parse-names&quot;:false,&quot;dropping-particle&quot;:&quot;&quot;,&quot;non-dropping-particle&quot;:&quot;&quot;},{&quot;family&quot;:&quot;Yuan&quot;,&quot;given&quot;:&quot;Ying&quot;,&quot;parse-names&quot;:false,&quot;dropping-particle&quot;:&quot;&quot;,&quot;non-dropping-particle&quot;:&quot;&quot;},{&quot;family&quot;:&quot;Zhang&quot;,&quot;given&quot;:&quot;Donghua&quot;,&quot;parse-names&quot;:false,&quot;dropping-particle&quot;:&quot;&quot;,&quot;non-dropping-particle&quot;:&quot;&quot;},{&quot;family&quot;:&quot;Zheng&quot;,&quot;given&quot;:&quot;Liyuan&quot;,&quot;parse-names&quot;:false,&quot;dropping-particle&quot;:&quot;&quot;,&quot;non-dropping-particle&quot;:&quot;&quot;},{&quot;family&quot;:&quot;Nie&quot;,&quot;given&quot;:&quot;Fuquan&quot;,&quot;parse-names&quot;:false,&quot;dropping-particle&quot;:&quot;&quot;,&quot;non-dropping-particle&quot;:&quot;&quot;}],&quot;container-title&quot;:&quot;Symmetry&quot;,&quot;container-title-short&quot;:&quot;Symmetry (Basel)&quot;,&quot;DOI&quot;:&quot;10.3390/sym16040451&quot;,&quot;ISSN&quot;:&quot;2073-8994&quot;,&quot;issued&quot;:{&quot;date-parts&quot;:[[2024,4,8]]},&quot;page&quot;:&quot;451&quot;,&quot;abstract&quot;:&quot;&lt;p&gt;Since plant diseases occurring during the growth process are a significant factor leading to the decline in both yield and quality, the classification and detection of plant leaf diseases, followed by timely prevention and control measures, are crucial for safeguarding plant productivity and quality. As the traditional convolutional neural network structure cannot effectively recognize similar plant leaf diseases, in order to more accurately identify the diseases on plant leaves, this paper proposes an effective plant disease image recognition method aECA-ResNet34. This method is based on ResNet34, and in the first and the last layers of this network, respectively, we add this paper’s improved aECAnet with the symmetric structure. aECA-ResNet34 is compared with different plant disease classification models on the peanut dataset constructed in this paper and the open-source PlantVillage dataset. The experimental results show that the aECA-ResNet34 model proposed in this paper has higher accuracy, better performance, and better robustness. The results show that the aECA-ResNet34 model proposed in this paper is able to recognize diseases of multiple plant leaves very accurately.&lt;/p&gt;&quot;,&quot;issue&quot;:&quot;4&quot;,&quot;volume&quot;:&quot;16&quot;},&quot;isTemporary&quot;:false}]},{&quot;citationID&quot;:&quot;MENDELEY_CITATION_88201733-af14-4a41-be08-e55ac40befd2&quot;,&quot;properties&quot;:{&quot;noteIndex&quot;:0},&quot;isEdited&quot;:false,&quot;manualOverride&quot;:{&quot;isManuallyOverridden&quot;:false,&quot;citeprocText&quot;:&quot;[3]&quot;,&quot;manualOverrideText&quot;:&quot;&quot;},&quot;citationTag&quot;:&quot;MENDELEY_CITATION_v3_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&quot;,&quot;citationItems&quot;:[{&quot;id&quot;:&quot;9a7012f1-018b-3da3-83f5-87244c773649&quot;,&quot;itemData&quot;:{&quot;type&quot;:&quot;article-journal&quot;,&quot;id&quot;:&quot;9a7012f1-018b-3da3-83f5-87244c773649&quot;,&quot;title&quot;:&quot;Efficient deep learning architecture for the classification of diseased plant leaves&quot;,&quot;author&quot;:[{&quot;family&quot;:&quot;Sadhasivam&quot;,&quot;given&quot;:&quot;Muniyandi&quot;,&quot;parse-names&quot;:false,&quot;dropping-particle&quot;:&quot;&quot;,&quot;non-dropping-particle&quot;:&quot;&quot;},{&quot;family&quot;:&quot;Kalaiselvi Geetha&quot;,&quot;given&quot;:&quot;Manoharan&quot;,&quot;parse-names&quot;:false,&quot;dropping-particle&quot;:&quot;&quot;,&quot;non-dropping-particle&quot;:&quot;&quot;},{&quot;family&quot;:&quot;Gladson Maria Britto&quot;,&quot;given&quot;:&quot;James&quot;,&quot;parse-names&quot;:false,&quot;dropping-particle&quot;:&quot;&quot;,&quot;non-dropping-particle&quot;:&quot;&quot;}],&quot;container-title&quot;:&quot;Indonesian Journal of Electrical Engineering and Computer Science&quot;,&quot;DOI&quot;:&quot;10.11591/ijeecs.v33.i1.pp198-206&quot;,&quot;ISSN&quot;:&quot;2502-4760&quot;,&quot;issued&quot;:{&quot;date-parts&quot;:[[2024,1,1]]},&quot;page&quot;:&quot;198&quot;,&quot;abstract&quot;:&quot;&lt;p&gt;&amp;lt;span&amp;gt;The classification of plant leaf diseases via machine learning and deep learning algorithms has a great deal of potential for enhancing agricultural operations by allowing the early and accurate diagnosis of diseases. These systems can potentially develop into useful instruments for environmentally responsible farming and increased food safety as technological advancements continue. In this work, an efficient deep learning architecture has been developed to classify the diseased plant leaves. A ten-layer architecture is designed, which includes 5-convolutional layers using different numbers of filters (32, 64, 128, 256, and 512) and for dimension reduction, five max-pooling layers are used. The PlantVillage dataset which consists of more than 50,000 plant leaf samples is used to analyze the proposed architecture's performance. The performances are evaluated across different training and testing configurations and different dropout configurations. When compared to well-known transfer learning methods using visual geometric group (VGG16), AlexNet, and GoogleNet architectures, the proposed architecture obtains a higher level of performance with 98.18% classification accuracy.&amp;lt;/span&amp;gt;&lt;/p&gt;&quot;,&quot;issue&quot;:&quot;1&quot;,&quot;volume&quot;:&quot;33&quot;,&quot;container-title-short&quot;:&quot;&quot;},&quot;isTemporary&quot;:false}]},{&quot;citationID&quot;:&quot;MENDELEY_CITATION_068dc506-5d0f-47aa-8cba-480d772a37e8&quot;,&quot;properties&quot;:{&quot;noteIndex&quot;:0},&quot;isEdited&quot;:false,&quot;manualOverride&quot;:{&quot;isManuallyOverridden&quot;:false,&quot;citeprocText&quot;:&quot;[5]&quot;,&quot;manualOverrideText&quot;:&quot;&quot;},&quot;citationTag&quot;:&quot;MENDELEY_CITATION_v3_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&quot;,&quot;citationItems&quot;:[{&quot;id&quot;:&quot;30cb65cb-1900-328e-846f-790fa6a379ac&quot;,&quot;itemData&quot;:{&quot;type&quot;:&quot;article-journal&quot;,&quot;id&quot;:&quot;30cb65cb-1900-328e-846f-790fa6a379ac&quot;,&quot;title&quot;:&quot;Leaf Disease Classification in Bell Pepper Plant using VGGNet&quot;,&quot;author&quot;:[{&quot;family&quot;:&quot;Kumar Das&quot;,&quot;given&quot;:&quot;Pranajit&quot;,&quot;parse-names&quot;:false,&quot;dropping-particle&quot;:&quot;&quot;,&quot;non-dropping-particle&quot;:&quot;&quot;}],&quot;container-title&quot;:&quot;Journal of Innovative Image Processing&quot;,&quot;DOI&quot;:&quot;10.36548/jiip.2023.1.003&quot;,&quot;ISSN&quot;:&quot;2582-4252&quot;,&quot;issued&quot;:{&quot;date-parts&quot;:[[2023,3]]},&quot;page&quot;:&quot;36-46&quot;,&quot;abstract&quot;:&quot;&lt;p&gt;In the era of artificial intelligence, deep learning, and computer vision play a vital role in leaf-based disease identification and categorization. Leaf diseases are the most dangerous calamity that has direct detrimental effects on farmers’ lives, and consequently on gross yield production and the world economy. Nutritious food for all is a great challenge faced by the farmer and agricultural research community. Bell peppers can be categorized as fruit or vegetable that is universally available and full of various nutrients like carbs, vitamins, and fat. Leaves of bell pepper plants infected by bacterial spot diseases affect their yield significantly. The aim of this study is to classify bacterial spots and healthy images of bell peppers’ leaf images taken from the PlantVillage dataset using CNN-based pre-trained architecture. Two CNN architectures, i.e., VGG16 and VGG19 are applied through transfer learning in the binary classification of leaf-based disease. A total of 2475 images are used for training, validation, and testing purposes, with 1478 healthy images and 997 images with bacterial disease spots. Although both VGG16 and VGG19 achieved good performances, VGG16 architecture performs slightly better than VGG19.&lt;/p&gt;&quot;,&quot;issue&quot;:&quot;1&quot;,&quot;volume&quot;:&quot;5&quot;,&quot;container-title-short&quot;:&quot;&quot;},&quot;isTemporary&quot;:false}]},{&quot;citationID&quot;:&quot;MENDELEY_CITATION_ef5d8b56-8bec-4f11-b857-25a57058d8da&quot;,&quot;properties&quot;:{&quot;noteIndex&quot;:0},&quot;isEdited&quot;:false,&quot;manualOverride&quot;:{&quot;isManuallyOverridden&quot;:false,&quot;citeprocText&quot;:&quot;[4]&quot;,&quot;manualOverrideText&quot;:&quot;&quot;},&quot;citationTag&quot;:&quot;MENDELEY_CITATION_v3_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&quot;,&quot;citationItems&quot;:[{&quot;id&quot;:&quot;3fc14de2-451a-3fc9-b616-f00049d76f16&quot;,&quot;itemData&quot;:{&quot;type&quot;:&quot;article-journal&quot;,&quot;id&quot;:&quot;3fc14de2-451a-3fc9-b616-f00049d76f16&quot;,&quot;title&quot;:&quot;Lightweight Method for Plant Disease Identification Using Deep Learning&quot;,&quot;author&quot;:[{&quot;family&quot;:&quot;Lu&quot;,&quot;given&quot;:&quot;Jianbo&quot;,&quot;parse-names&quot;:false,&quot;dropping-particle&quot;:&quot;&quot;,&quot;non-dropping-particle&quot;:&quot;&quot;},{&quot;family&quot;:&quot;Shi&quot;,&quot;given&quot;:&quot;Ruxin&quot;,&quot;parse-names&quot;:false,&quot;dropping-particle&quot;:&quot;&quot;,&quot;non-dropping-particle&quot;:&quot;&quot;},{&quot;family&quot;:&quot;Tong&quot;,&quot;given&quot;:&quot;Jin&quot;,&quot;parse-names&quot;:false,&quot;dropping-particle&quot;:&quot;&quot;,&quot;non-dropping-particle&quot;:&quot;&quot;},{&quot;family&quot;:&quot;Cheng&quot;,&quot;given&quot;:&quot;Wenqi&quot;,&quot;parse-names&quot;:false,&quot;dropping-particle&quot;:&quot;&quot;,&quot;non-dropping-particle&quot;:&quot;&quot;},{&quot;family&quot;:&quot;Ma&quot;,&quot;given&quot;:&quot;Xiaoya&quot;,&quot;parse-names&quot;:false,&quot;dropping-particle&quot;:&quot;&quot;,&quot;non-dropping-particle&quot;:&quot;&quot;},{&quot;family&quot;:&quot;Liu&quot;,&quot;given&quot;:&quot;Xiaobin&quot;,&quot;parse-names&quot;:false,&quot;dropping-particle&quot;:&quot;&quot;,&quot;non-dropping-particle&quot;:&quot;&quot;}],&quot;container-title&quot;:&quot;Intelligent Automation &amp; Soft Computing&quot;,&quot;DOI&quot;:&quot;10.32604/iasc.2023.038287&quot;,&quot;ISSN&quot;:&quot;1079-8587&quot;,&quot;issued&quot;:{&quot;date-parts&quot;:[[2023]]},&quot;page&quot;:&quot;525-544&quot;,&quot;issue&quot;:&quot;1&quot;,&quot;volume&quot;:&quot;37&quot;,&quot;container-title-short&quot;:&quot;&quot;},&quot;isTemporary&quot;:false}]},{&quot;citationID&quot;:&quot;MENDELEY_CITATION_99fcf53b-d522-4633-89ee-83e8bbb048d2&quot;,&quot;properties&quot;:{&quot;noteIndex&quot;:0},&quot;isEdited&quot;:false,&quot;manualOverride&quot;:{&quot;isManuallyOverridden&quot;:false,&quot;citeprocText&quot;:&quot;[7]&quot;,&quot;manualOverrideText&quot;:&quot;&quot;},&quot;citationTag&quot;:&quot;MENDELEY_CITATION_v3_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&quot;,&quot;citationItems&quot;:[{&quot;id&quot;:&quot;15783e64-4040-3ae7-9ed9-eaea87640007&quot;,&quot;itemData&quot;:{&quot;type&quot;:&quot;article-journal&quot;,&quot;id&quot;:&quot;15783e64-4040-3ae7-9ed9-eaea87640007&quot;,&quot;title&quot;:&quot;Improved AlexNet with Inception-V4 for Plant Disease Diagnosis&quot;,&quot;author&quot;:[{&quot;family&quot;:&quot;Li&quot;,&quot;given&quot;:&quot;Zhuoxin&quot;,&quot;parse-names&quot;:false,&quot;dropping-particle&quot;:&quot;&quot;,&quot;non-dropping-particle&quot;:&quot;&quot;},{&quot;family&quot;:&quot;Li&quot;,&quot;given&quot;:&quot;Cong&quot;,&quot;parse-names&quot;:false,&quot;dropping-particle&quot;:&quot;&quot;,&quot;non-dropping-particle&quot;:&quot;&quot;},{&quot;family&quot;:&quot;Deng&quot;,&quot;given&quot;:&quot;Linfan&quot;,&quot;parse-names&quot;:false,&quot;dropping-particle&quot;:&quot;&quot;,&quot;non-dropping-particle&quot;:&quot;&quot;},{&quot;family&quot;:&quot;Fan&quot;,&quot;given&quot;:&quot;Yanzhou&quot;,&quot;parse-names&quot;:false,&quot;dropping-particle&quot;:&quot;&quot;,&quot;non-dropping-particle&quot;:&quot;&quot;},{&quot;family&quot;:&quot;Xiao&quot;,&quot;given&quot;:&quot;Xianyin&quot;,&quot;parse-names&quot;:false,&quot;dropping-particle&quot;:&quot;&quot;,&quot;non-dropping-particle&quot;:&quot;&quot;},{&quot;family&quot;:&quot;Ma&quot;,&quot;given&quot;:&quot;Huiying&quot;,&quot;parse-names&quot;:false,&quot;dropping-particle&quot;:&quot;&quot;,&quot;non-dropping-particle&quot;:&quot;&quot;},{&quot;family&quot;:&quot;Qin&quot;,&quot;given&quot;:&quot;Juan&quot;,&quot;parse-names&quot;:false,&quot;dropping-particle&quot;:&quot;&quot;,&quot;non-dropping-particle&quot;:&quot;&quot;},{&quot;family&quot;:&quot;Zhu&quot;,&quot;given&quot;:&quot;Liangliang&quot;,&quot;parse-names&quot;:false,&quot;dropping-particle&quot;:&quot;&quot;,&quot;non-dropping-particle&quot;:&quot;&quot;}],&quot;container-title&quot;:&quot;Computational Intelligence and Neuroscience&quot;,&quot;container-title-short&quot;:&quot;Comput Intell Neurosci&quot;,&quot;DOI&quot;:&quot;10.1155/2022/5862600&quot;,&quot;ISSN&quot;:&quot;1687-5273&quot;,&quot;issued&quot;:{&quot;date-parts&quot;:[[2022,9,10]]},&quot;page&quot;:&quot;1-12&quot;,&quot;abstract&quot;:&quot;&lt;p&gt;Timely disease detection and pest treatment are key issues in modern agricultural production, especially in large-scale crop agriculture. However, it is very time and effort-consuming to identify plant diseases manually. This paper proposes a deep learning model for agricultural crop disease identification based on AlexNet and Inception-V4. AlexNet and Inception-V4 are combined and modified to achieve an efficient but good performance. Experimental results on the expanded PlantVillage dataset show that the proposed model outperforms the compared methods: AlexNet, VGG11, Zenit, and VGG16, in terms of accuracy and F1 scores. The proposed model obtains the highest accuracy for corn, tomato, grape, and apple: 94.5%, 94.8%, 92.3%, and 96.5%, respectively. Also, the highest F1 scores for corn, tomato, grape, and apple: 0.938, 0.910, 0.945, and 0.924, respectively, are obtained. The results indicate that the proposed method has promising generalization ability in crop disease identification.&lt;/p&gt;&quot;,&quot;volume&quot;:&quot;2022&quot;},&quot;isTemporary&quot;:false}]},{&quot;citationID&quot;:&quot;MENDELEY_CITATION_560fc679-e7e1-431f-85b6-bb50af05be63&quot;,&quot;properties&quot;:{&quot;noteIndex&quot;:0},&quot;isEdited&quot;:false,&quot;manualOverride&quot;:{&quot;isManuallyOverridden&quot;:false,&quot;citeprocText&quot;:&quot;[8]&quot;,&quot;manualOverrideText&quot;:&quot;&quot;},&quot;citationTag&quot;:&quot;MENDELEY_CITATION_v3_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&quot;,&quot;citationItems&quot;:[{&quot;id&quot;:&quot;a6a07375-7fd3-3588-8a22-d64d3d8c4b74&quot;,&quot;itemData&quot;:{&quot;type&quot;:&quot;article-journal&quot;,&quot;id&quot;:&quot;a6a07375-7fd3-3588-8a22-d64d3d8c4b74&quot;,&quot;title&quot;:&quot;Bit-Plane and Correlation Spatial Attention Modules for Plant Disease Classification&quot;,&quot;author&quot;:[{&quot;family&quot;:&quot;Wang&quot;,&quot;given&quot;:&quot;Xiaotian&quot;,&quot;parse-names&quot;:false,&quot;dropping-particle&quot;:&quot;&quot;,&quot;non-dropping-particle&quot;:&quot;&quot;},{&quot;family&quot;:&quot;Cao&quot;,&quot;given&quot;:&quot;Weiqun&quot;,&quot;parse-names&quot;:false,&quot;dropping-particle&quot;:&quot;&quot;,&quot;non-dropping-particle&quot;:&quot;&quot;}],&quot;container-title&quot;:&quot;IEEE Access&quot;,&quot;DOI&quot;:&quot;10.1109/ACCESS.2023.3309925&quot;,&quot;ISSN&quot;:&quot;2169-3536&quot;,&quot;issued&quot;:{&quot;date-parts&quot;:[[2023]]},&quot;page&quot;:&quot;93852-93863&quot;,&quot;volume&quot;:&quot;11&quot;,&quot;container-title-short&quot;:&quot;&quot;},&quot;isTemporary&quot;:false}]},{&quot;citationID&quot;:&quot;MENDELEY_CITATION_55ce0261-51a4-41a3-b702-a8de5d74dff9&quot;,&quot;properties&quot;:{&quot;noteIndex&quot;:0},&quot;isEdited&quot;:false,&quot;manualOverride&quot;:{&quot;isManuallyOverridden&quot;:false,&quot;citeprocText&quot;:&quot;[9]&quot;,&quot;manualOverrideText&quot;:&quot;&quot;},&quot;citationTag&quot;:&quot;MENDELEY_CITATION_v3_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&quot;,&quot;citationItems&quot;:[{&quot;id&quot;:&quot;25edbc96-fb00-3dc3-8522-4f809b77fa2e&quot;,&quot;itemData&quot;:{&quot;type&quot;:&quot;article-journal&quot;,&quot;id&quot;:&quot;25edbc96-fb00-3dc3-8522-4f809b77fa2e&quot;,&quot;title&quot;:&quot;An Improved Crop Disease Identification Method Based on Lightweight Convolutional Neural Network&quot;,&quot;author&quot;:[{&quot;family&quot;:&quot;Wang&quot;,&quot;given&quot;:&quot;Tingzhong&quot;,&quot;parse-names&quot;:false,&quot;dropping-particle&quot;:&quot;&quot;,&quot;non-dropping-particle&quot;:&quot;&quot;},{&quot;family&quot;:&quot;Xu&quot;,&quot;given&quot;:&quot;Honghao&quot;,&quot;parse-names&quot;:false,&quot;dropping-particle&quot;:&quot;&quot;,&quot;non-dropping-particle&quot;:&quot;&quot;},{&quot;family&quot;:&quot;Hai&quot;,&quot;given&quot;:&quot;Yudong&quot;,&quot;parse-names&quot;:false,&quot;dropping-particle&quot;:&quot;&quot;,&quot;non-dropping-particle&quot;:&quot;&quot;},{&quot;family&quot;:&quot;Cui&quot;,&quot;given&quot;:&quot;Yutian&quot;,&quot;parse-names&quot;:false,&quot;dropping-particle&quot;:&quot;&quot;,&quot;non-dropping-particle&quot;:&quot;&quot;},{&quot;family&quot;:&quot;Chen&quot;,&quot;given&quot;:&quot;Ziyuan&quot;,&quot;parse-names&quot;:false,&quot;dropping-particle&quot;:&quot;&quot;,&quot;non-dropping-particle&quot;:&quot;&quot;}],&quot;container-title&quot;:&quot;Journal of Electrical and Computer Engineering&quot;,&quot;DOI&quot;:&quot;10.1155/2022/6342357&quot;,&quot;ISSN&quot;:&quot;2090-0155&quot;,&quot;issued&quot;:{&quot;date-parts&quot;:[[2022,4,12]]},&quot;page&quot;:&quot;1-16&quot;,&quot;abstract&quot;:&quot;&lt;p&gt;Identifying crop disease fast, intelligently and accurately, plays a vital role in agricultural informatization development, while existing methods are almost performed manually, which depends on expert experience, and thus the identifying result is inevitably influenced by personal preferences. To address these issues, an improved crop disease identification method based on convolutional neural network is proposed to process images of crops for identifying diseases. Firstly, the original crop images were cut and normalized, and the irrelevant noises were removed by image data enhancement to improve the generalization ability and recognition accuracy of the training network. Then a neural network with nine convolutional layers is built to work on crop images, the first stage of training loads data samples, and divide the training set and verification set, and then set the learning rate, image intensifier, and optimizer and compile the training convolution model. Finally, it saves the loss and accuracy data during the training process and evaluates the accuracy of the model. In order to improve the training learning rate, Adam optimizer combining momentum algorithm and RMSprop algorithm is used to dynamically adjust the learning rate; the combination of the two algorithms makes the loss function converge to the lowest point faster. Then the feature map after each convolution is obtained by using transferred revolution, and the model is adjusted according to the feature map to further improve the effect of model recognition. Finally, validations were carried out by PlantVillage dataset, which consists of images of about 38 kinds of crops. The experiment result shows that the validation accuracy and the test accuracy are 95.7% and 94.3%, respectively; in addition, the recognition accuracy of apple, corn, grape, and other single classes is about 97%, which proves that the convolutional neural network in this paper has faster training speed and higher accuracy. In addition, the proposed method is less time consuming, which is of great significance to promote the development of smart agriculture and precision agriculture.&lt;/p&gt;&quot;,&quot;volume&quot;:&quot;2022&quot;,&quot;container-title-short&quot;:&quot;&quot;},&quot;isTemporary&quot;:false}]},{&quot;citationID&quot;:&quot;MENDELEY_CITATION_535f63c5-6143-404c-9032-5b5c383b08a2&quot;,&quot;properties&quot;:{&quot;noteIndex&quot;:0},&quot;isEdited&quot;:false,&quot;manualOverride&quot;:{&quot;isManuallyOverridden&quot;:false,&quot;citeprocText&quot;:&quot;[10]&quot;,&quot;manualOverrideText&quot;:&quot;&quot;},&quot;citationTag&quot;:&quot;MENDELEY_CITATION_v3_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&quot;,&quot;citationItems&quot;:[{&quot;id&quot;:&quot;92ea0e69-7b98-311c-b8ee-0e77d7c1b1e0&quot;,&quot;itemData&quot;:{&quot;type&quot;:&quot;article-journal&quot;,&quot;id&quot;:&quot;92ea0e69-7b98-311c-b8ee-0e77d7c1b1e0&quot;,&quot;title&quot;:&quot;Optimized Vision Transformers for Superior Plant Disease Detection&quot;,&quot;author&quot;:[{&quot;family&quot;:&quot;Ouamane&quot;,&quot;given&quot;:&quot;A.&quot;,&quot;parse-names&quot;:false,&quot;dropping-particle&quot;:&quot;&quot;,&quot;non-dropping-particle&quot;:&quot;&quot;},{&quot;family&quot;:&quot;Chouchane&quot;,&quot;given&quot;:&quot;A.&quot;,&quot;parse-names&quot;:false,&quot;dropping-particle&quot;:&quot;&quot;,&quot;non-dropping-particle&quot;:&quot;&quot;},{&quot;family&quot;:&quot;Himeur&quot;,&quot;given&quot;:&quot;Y.&quot;,&quot;parse-names&quot;:false,&quot;dropping-particle&quot;:&quot;&quot;,&quot;non-dropping-particle&quot;:&quot;&quot;},{&quot;family&quot;:&quot;Miniaoui&quot;,&quot;given&quot;:&quot;S.&quot;,&quot;parse-names&quot;:false,&quot;dropping-particle&quot;:&quot;&quot;,&quot;non-dropping-particle&quot;:&quot;&quot;},{&quot;family&quot;:&quot;Atalla&quot;,&quot;given&quot;:&quot;S.&quot;,&quot;parse-names&quot;:false,&quot;dropping-particle&quot;:&quot;&quot;,&quot;non-dropping-particle&quot;:&quot;&quot;},{&quot;family&quot;:&quot;Mansoor&quot;,&quot;given&quot;:&quot;W.&quot;,&quot;parse-names&quot;:false,&quot;dropping-particle&quot;:&quot;&quot;,&quot;non-dropping-particle&quot;:&quot;&quot;},{&quot;family&quot;:&quot;Al-Ahmad&quot;,&quot;given&quot;:&quot;H.&quot;,&quot;parse-names&quot;:false,&quot;dropping-particle&quot;:&quot;&quot;,&quot;non-dropping-particle&quot;:&quot;&quot;}],&quot;container-title&quot;:&quot;IEEE Access&quot;,&quot;DOI&quot;:&quot;10.1109/ACCESS.2025.3547416&quot;,&quot;issued&quot;:{&quot;date-parts&quot;:[[2025]]},&quot;page&quot;:&quot;48552-48570&quot;,&quot;abstract&quot;:&quot;Detecting plant diseases is vital for maintaining agricultural productivity and ensuring food security. Advances in computer vision, particularly with Vision Transformers (ViTs), have shown significant potential in improving the accuracy and efficiency of plant disease identification. This study provides a comprehensive evaluation of various ViT parameters to determine the most effective configuration for this purpose. Using the extensive PlantVillage dataset, we systematically analyzed the effects of patch sizes, image resolutions, embedding dimensions, the number of transformer blocks (depth), the number of heads in the multi-head attention layer, and the dimension of the MLP (FeedForward) layer on model performance. We introduced saliency map visualizations to enhance interpretability and evaluate the critical regions contributing to classification decisions, ensuring the approach's transparency and robustness. Our experiments identified the optimal ViT configuration as follows: image size = 224 × 224 , patch size = 16, embedding dimension = 512, depth = 6, number of heads = 8, and MLP dimension = 1024. This configuration achieved an impressive accuracy of 99.77% on the PlantVillage dataset. In addition, we incorporated a novel cross-dataset transferability evaluation to validate the generalizability of the proposed model. Comparative analysis with traditional convolutional neural network architectures, such as VGG19 and AlexNet, revealed that our optimized ViT model not only surpasses these models in accuracy but also requires significantly fewer trainable parameters and storage space. The incorporation of a lightweight, domain-specific fine-tuning process ensures the model's adaptability to new datasets with minimal computational overhead. Our findings highlight the scalability and adaptability of ViTs, emphasizing their ability to effectively handle varying image sizes and resolutions. Moreover, our approach outperforms recent state-of-the-art methods across multiple databases, underscoring the efficacy of the chosen ViT parameters.&quot;,&quot;volume&quot;:&quot;13&quot;,&quot;container-title-short&quot;:&quot;&quot;},&quot;isTemporary&quot;:false}]},{&quot;citationID&quot;:&quot;MENDELEY_CITATION_b137fe07-795e-41e2-8179-871cfe40d9f0&quot;,&quot;properties&quot;:{&quot;noteIndex&quot;:0},&quot;isEdited&quot;:false,&quot;manualOverride&quot;:{&quot;isManuallyOverridden&quot;:false,&quot;citeprocText&quot;:&quot;[3]&quot;,&quot;manualOverrideText&quot;:&quot;&quot;},&quot;citationTag&quot;:&quot;MENDELEY_CITATION_v3_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&quot;,&quot;citationItems&quot;:[{&quot;id&quot;:&quot;9a7012f1-018b-3da3-83f5-87244c773649&quot;,&quot;itemData&quot;:{&quot;type&quot;:&quot;article-journal&quot;,&quot;id&quot;:&quot;9a7012f1-018b-3da3-83f5-87244c773649&quot;,&quot;title&quot;:&quot;Efficient deep learning architecture for the classification of diseased plant leaves&quot;,&quot;author&quot;:[{&quot;family&quot;:&quot;Sadhasivam&quot;,&quot;given&quot;:&quot;Muniyandi&quot;,&quot;parse-names&quot;:false,&quot;dropping-particle&quot;:&quot;&quot;,&quot;non-dropping-particle&quot;:&quot;&quot;},{&quot;family&quot;:&quot;Kalaiselvi Geetha&quot;,&quot;given&quot;:&quot;Manoharan&quot;,&quot;parse-names&quot;:false,&quot;dropping-particle&quot;:&quot;&quot;,&quot;non-dropping-particle&quot;:&quot;&quot;},{&quot;family&quot;:&quot;Gladson Maria Britto&quot;,&quot;given&quot;:&quot;James&quot;,&quot;parse-names&quot;:false,&quot;dropping-particle&quot;:&quot;&quot;,&quot;non-dropping-particle&quot;:&quot;&quot;}],&quot;container-title&quot;:&quot;Indonesian Journal of Electrical Engineering and Computer Science&quot;,&quot;DOI&quot;:&quot;10.11591/ijeecs.v33.i1.pp198-206&quot;,&quot;ISSN&quot;:&quot;2502-4760&quot;,&quot;issued&quot;:{&quot;date-parts&quot;:[[2024,1,1]]},&quot;page&quot;:&quot;198&quot;,&quot;abstract&quot;:&quot;&lt;p&gt;&amp;lt;span&amp;gt;The classification of plant leaf diseases via machine learning and deep learning algorithms has a great deal of potential for enhancing agricultural operations by allowing the early and accurate diagnosis of diseases. These systems can potentially develop into useful instruments for environmentally responsible farming and increased food safety as technological advancements continue. In this work, an efficient deep learning architecture has been developed to classify the diseased plant leaves. A ten-layer architecture is designed, which includes 5-convolutional layers using different numbers of filters (32, 64, 128, 256, and 512) and for dimension reduction, five max-pooling layers are used. The PlantVillage dataset which consists of more than 50,000 plant leaf samples is used to analyze the proposed architecture's performance. The performances are evaluated across different training and testing configurations and different dropout configurations. When compared to well-known transfer learning methods using visual geometric group (VGG16), AlexNet, and GoogleNet architectures, the proposed architecture obtains a higher level of performance with 98.18% classification accuracy.&amp;lt;/span&amp;gt;&lt;/p&gt;&quot;,&quot;issue&quot;:&quot;1&quot;,&quot;volume&quot;:&quot;33&quot;,&quot;container-title-short&quot;:&quot;&quot;},&quot;isTemporary&quot;:false}]},{&quot;citationID&quot;:&quot;MENDELEY_CITATION_337a178c-00b8-4640-8f7d-b9ece63da22b&quot;,&quot;properties&quot;:{&quot;noteIndex&quot;:0},&quot;isEdited&quot;:false,&quot;manualOverride&quot;:{&quot;isManuallyOverridden&quot;:false,&quot;citeprocText&quot;:&quot;[11]&quot;,&quot;manualOverrideText&quot;:&quot;&quot;},&quot;citationTag&quot;:&quot;MENDELEY_CITATION_v3_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&quot;,&quot;citationItems&quot;:[{&quot;id&quot;:&quot;d0f81b7e-14db-3c77-9131-43d4af17c4a7&quot;,&quot;itemData&quot;:{&quot;type&quot;:&quot;article-journal&quot;,&quot;id&quot;:&quot;d0f81b7e-14db-3c77-9131-43d4af17c4a7&quot;,&quot;title&quot;:&quot;Integrated MLOps and EEG techniques for enhanced crime detection and prevention&quot;,&quot;author&quot;:[{&quot;family&quot;:&quot;Kathole&quot;,&quot;given&quot;:&quot;A.&quot;,&quot;parse-names&quot;:false,&quot;dropping-particle&quot;:&quot;&quot;,&quot;non-dropping-particle&quot;:&quot;&quot;},{&quot;family&quot;:&quot;Shinde&quot;,&quot;given&quot;:&quot;S.&quot;,&quot;parse-names&quot;:false,&quot;dropping-particle&quot;:&quot;&quot;,&quot;non-dropping-particle&quot;:&quot;&quot;},{&quot;family&quot;:&quot;Wadhwa&quot;,&quot;given&quot;:&quot;L.&quot;,&quot;parse-names&quot;:false,&quot;dropping-particle&quot;:&quot;&quot;,&quot;non-dropping-particle&quot;:&quot;&quot;}],&quot;container-title&quot;:&quot;Multidisciplinary Science Journal&quot;,&quot;DOI&quot;:&quot;10.31893/multiscience.2024009&quot;,&quot;issued&quot;:{&quot;date-parts&quot;:[[2024]]},&quot;abstract&quot;:&quot;The use of machine learning and artificial intelligence in crime detection has gained significant attention in recent years. This research paper explores the potential of MLOps techniques in identifying criminal behavior through the analysis of vehicle plate numbers (Tripathi et al 2021), person detection, and object behavior detection. This paper presents a literature review of studies that have investigated the use of MLOps in crime detection and highlight the potential of these techniques to be used in criminal investigations. Specifically, the use of machine learning models for vehicle plate number recognition, person detection through image and video analysis, and object behavior detection through image and video analysis has been discussed. The paper presents a framework for integrating MLOps techniques into criminal investigations, which involves a combination of data acquisition, data preprocessing, model development, model training and testing, and deployment. Additionally, the discussion includes the ethical implications of using MLOps techniques in criminal investigations and highlights the need for transparency and fairness in model development and deployment. The detection and prevention of criminal behavior is a critical issue for society. In recent years, there has been growing interest in the use of electroencephalogram (EEG) techniques to detect and predict criminal behavior. This research paper explores the potential of EEG techniques as a means of detecting crime by analyzing brainwave activity. Specifically, this paper examines the use of alpha and beta waves in identifying deceptive or abnormal behavior (Xie et al 2022). The paper presents a literature review of studies that have investigated the relationship between EEG signals and criminal behavior and highlight the potential of these techniques to be used in criminal investigations (Xie et al 2022). Furthermore, a framework is proposed for integrating EEG techniques into criminal investigations, which involves a combination of data acquisition, analysis, and interpretation. Finally, the ethical implications of using EEG techniques in criminal investigations and the need for further research in this area have been discussed.&quot;,&quot;issue&quot;:&quot;1&quot;,&quot;volume&quot;:&quot;6&quot;,&quot;container-title-short&quot;:&quot;&quot;},&quot;isTemporary&quot;:false}]},{&quot;citationID&quot;:&quot;MENDELEY_CITATION_c074e409-3c89-4119-a297-6800804fac15&quot;,&quot;properties&quot;:{&quot;noteIndex&quot;:0},&quot;isEdited&quot;:false,&quot;manualOverride&quot;:{&quot;isManuallyOverridden&quot;:false,&quot;citeprocText&quot;:&quot;[12]&quot;,&quot;manualOverrideText&quot;:&quot;&quot;},&quot;citationTag&quot;:&quot;MENDELEY_CITATION_v3_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&quot;,&quot;citationItems&quot;:[{&quot;id&quot;:&quot;fb9a8b97-ab3b-3df4-8d68-7177dbe5ba88&quot;,&quot;itemData&quot;:{&quot;type&quot;:&quot;article-journal&quot;,&quot;id&quot;:&quot;fb9a8b97-ab3b-3df4-8d68-7177dbe5ba88&quot;,&quot;title&quot;:&quot;An efficient non-parametric feature calibration method for few-shot plant disease classification&quot;,&quot;author&quot;:[{&quot;family&quot;:&quot;Li&quot;,&quot;given&quot;:&quot;Jiqing&quot;,&quot;parse-names&quot;:false,&quot;dropping-particle&quot;:&quot;&quot;,&quot;non-dropping-particle&quot;:&quot;&quot;},{&quot;family&quot;:&quot;Yin&quot;,&quot;given&quot;:&quot;Zhendong&quot;,&quot;parse-names&quot;:false,&quot;dropping-particle&quot;:&quot;&quot;,&quot;non-dropping-particle&quot;:&quot;&quot;},{&quot;family&quot;:&quot;Li&quot;,&quot;given&quot;:&quot;Dasen&quot;,&quot;parse-names&quot;:false,&quot;dropping-particle&quot;:&quot;&quot;,&quot;non-dropping-particle&quot;:&quot;&quot;},{&quot;family&quot;:&quot;Zhang&quot;,&quot;given&quot;:&quot;Hongjun&quot;,&quot;parse-names&quot;:false,&quot;dropping-particle&quot;:&quot;&quot;,&quot;non-dropping-particle&quot;:&quot;&quot;},{&quot;family&quot;:&quot;Xu&quot;,&quot;given&quot;:&quot;Mingdong&quot;,&quot;parse-names&quot;:false,&quot;dropping-particle&quot;:&quot;&quot;,&quot;non-dropping-particle&quot;:&quot;&quot;}],&quot;container-title&quot;:&quot;Frontiers in Plant Science&quot;,&quot;container-title-short&quot;:&quot;Front Plant Sci&quot;,&quot;DOI&quot;:&quot;10.3389/fpls.2025.1541982&quot;,&quot;ISSN&quot;:&quot;1664-462X&quot;,&quot;issued&quot;:{&quot;date-parts&quot;:[[2025,5,19]]},&quot;abstract&quot;:&quot;&lt;p&gt;The temporal and spatial irregularity of plant diseases results in insufficient image data for certain diseases, challenging traditional deep learning methods that rely on large amounts of manually annotated data for training. Few-shot learning has emerged as an effective solution to this problem. This paper proposes a method based on the Feature Adaptation Score (FAS) metric, which calculates the FAS for each feature layer in the Swin-TransformerV2 structure. By leveraging the strict positive correlation between FAS scores and test accuracy, we can identify the Swin-Transformer V2-F6 network structure suitable for few-shot plant disease classification without training the network. Furthermore, based on this network structure, we designed the Plant Disease Feature Calibration (PDFC) algorithm, which uses extracted features from the PlantVillage dataset to calibrate features from other datasets. Experiments demonstrate that the combination of the Swin-Transformer V2F6 network structure and the PDFC algorithm significantly improves the accuracy of few-shot plant disease classification, surpassing existing state-of-the-art models. Our research provides an efficient and accurate solution for few-shot plant disease classification, offering significant practical value.&lt;/p&gt;&quot;,&quot;volume&quot;:&quot;16&quot;},&quot;isTemporary&quot;:false}]},{&quot;citationID&quot;:&quot;MENDELEY_CITATION_1664ec6d-3365-4a28-95fc-8150e9ad1bdd&quot;,&quot;properties&quot;:{&quot;noteIndex&quot;:0},&quot;isEdited&quot;:false,&quot;manualOverride&quot;:{&quot;isManuallyOverridden&quot;:false,&quot;citeprocText&quot;:&quot;[10]&quot;,&quot;manualOverrideText&quot;:&quot;&quot;},&quot;citationTag&quot;:&quot;MENDELEY_CITATION_v3_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&quot;,&quot;citationItems&quot;:[{&quot;id&quot;:&quot;92ea0e69-7b98-311c-b8ee-0e77d7c1b1e0&quot;,&quot;itemData&quot;:{&quot;type&quot;:&quot;article-journal&quot;,&quot;id&quot;:&quot;92ea0e69-7b98-311c-b8ee-0e77d7c1b1e0&quot;,&quot;title&quot;:&quot;Optimized Vision Transformers for Superior Plant Disease Detection&quot;,&quot;author&quot;:[{&quot;family&quot;:&quot;Ouamane&quot;,&quot;given&quot;:&quot;A.&quot;,&quot;parse-names&quot;:false,&quot;dropping-particle&quot;:&quot;&quot;,&quot;non-dropping-particle&quot;:&quot;&quot;},{&quot;family&quot;:&quot;Chouchane&quot;,&quot;given&quot;:&quot;A.&quot;,&quot;parse-names&quot;:false,&quot;dropping-particle&quot;:&quot;&quot;,&quot;non-dropping-particle&quot;:&quot;&quot;},{&quot;family&quot;:&quot;Himeur&quot;,&quot;given&quot;:&quot;Y.&quot;,&quot;parse-names&quot;:false,&quot;dropping-particle&quot;:&quot;&quot;,&quot;non-dropping-particle&quot;:&quot;&quot;},{&quot;family&quot;:&quot;Miniaoui&quot;,&quot;given&quot;:&quot;S.&quot;,&quot;parse-names&quot;:false,&quot;dropping-particle&quot;:&quot;&quot;,&quot;non-dropping-particle&quot;:&quot;&quot;},{&quot;family&quot;:&quot;Atalla&quot;,&quot;given&quot;:&quot;S.&quot;,&quot;parse-names&quot;:false,&quot;dropping-particle&quot;:&quot;&quot;,&quot;non-dropping-particle&quot;:&quot;&quot;},{&quot;family&quot;:&quot;Mansoor&quot;,&quot;given&quot;:&quot;W.&quot;,&quot;parse-names&quot;:false,&quot;dropping-particle&quot;:&quot;&quot;,&quot;non-dropping-particle&quot;:&quot;&quot;},{&quot;family&quot;:&quot;Al-Ahmad&quot;,&quot;given&quot;:&quot;H.&quot;,&quot;parse-names&quot;:false,&quot;dropping-particle&quot;:&quot;&quot;,&quot;non-dropping-particle&quot;:&quot;&quot;}],&quot;container-title&quot;:&quot;IEEE Access&quot;,&quot;DOI&quot;:&quot;10.1109/ACCESS.2025.3547416&quot;,&quot;issued&quot;:{&quot;date-parts&quot;:[[2025]]},&quot;page&quot;:&quot;48552-48570&quot;,&quot;abstract&quot;:&quot;Detecting plant diseases is vital for maintaining agricultural productivity and ensuring food security. Advances in computer vision, particularly with Vision Transformers (ViTs), have shown significant potential in improving the accuracy and efficiency of plant disease identification. This study provides a comprehensive evaluation of various ViT parameters to determine the most effective configuration for this purpose. Using the extensive PlantVillage dataset, we systematically analyzed the effects of patch sizes, image resolutions, embedding dimensions, the number of transformer blocks (depth), the number of heads in the multi-head attention layer, and the dimension of the MLP (FeedForward) layer on model performance. We introduced saliency map visualizations to enhance interpretability and evaluate the critical regions contributing to classification decisions, ensuring the approach's transparency and robustness. Our experiments identified the optimal ViT configuration as follows: image size = 224 × 224 , patch size = 16, embedding dimension = 512, depth = 6, number of heads = 8, and MLP dimension = 1024. This configuration achieved an impressive accuracy of 99.77% on the PlantVillage dataset. In addition, we incorporated a novel cross-dataset transferability evaluation to validate the generalizability of the proposed model. Comparative analysis with traditional convolutional neural network architectures, such as VGG19 and AlexNet, revealed that our optimized ViT model not only surpasses these models in accuracy but also requires significantly fewer trainable parameters and storage space. The incorporation of a lightweight, domain-specific fine-tuning process ensures the model's adaptability to new datasets with minimal computational overhead. Our findings highlight the scalability and adaptability of ViTs, emphasizing their ability to effectively handle varying image sizes and resolutions. Moreover, our approach outperforms recent state-of-the-art methods across multiple databases, underscoring the efficacy of the chosen ViT parameters.&quot;,&quot;volume&quot;:&quot;13&quot;,&quot;container-title-short&quot;:&quot;&quot;},&quot;isTemporary&quot;:false}]},{&quot;citationID&quot;:&quot;MENDELEY_CITATION_81cbdbc1-b818-4772-94ef-7123dd6aa45d&quot;,&quot;properties&quot;:{&quot;noteIndex&quot;:0},&quot;isEdited&quot;:false,&quot;manualOverride&quot;:{&quot;isManuallyOverridden&quot;:false,&quot;citeprocText&quot;:&quot;[13]&quot;,&quot;manualOverrideText&quot;:&quot;&quot;},&quot;citationTag&quot;:&quot;MENDELEY_CITATION_v3_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&quot;,&quot;citationItems&quot;:[{&quot;id&quot;:&quot;e0581425-8ba7-3689-bab4-749982a89818&quot;,&quot;itemData&quot;:{&quot;type&quot;:&quot;article-journal&quot;,&quot;id&quot;:&quot;e0581425-8ba7-3689-bab4-749982a89818&quot;,&quot;title&quot;:&quot;A novel lightweight model for tea disease classification based on feature reuse and channel focus attention mechanism&quot;,&quot;author&quot;:[{&quot;family&quot;:&quot;Liang&quot;,&quot;given&quot;:&quot;Junjie&quot;,&quot;parse-names&quot;:false,&quot;dropping-particle&quot;:&quot;&quot;,&quot;non-dropping-particle&quot;:&quot;&quot;},{&quot;family&quot;:&quot;Liang&quot;,&quot;given&quot;:&quot;Renjie&quot;,&quot;parse-names&quot;:false,&quot;dropping-particle&quot;:&quot;&quot;,&quot;non-dropping-particle&quot;:&quot;&quot;},{&quot;family&quot;:&quot;Wang&quot;,&quot;given&quot;:&quot;Dongxia&quot;,&quot;parse-names&quot;:false,&quot;dropping-particle&quot;:&quot;&quot;,&quot;non-dropping-particle&quot;:&quot;&quot;}],&quot;container-title&quot;:&quot;Engineering Science and Technology, an International Journal&quot;,&quot;DOI&quot;:&quot;10.1016/j.jestch.2024.101940&quot;,&quot;ISSN&quot;:&quot;22150986&quot;,&quot;issued&quot;:{&quot;date-parts&quot;:[[2025,1]]},&quot;page&quot;:&quot;101940&quot;,&quot;volume&quot;:&quot;61&quot;,&quot;container-title-short&quot;:&quot;&quot;},&quot;isTemporary&quot;:false}]},{&quot;citationID&quot;:&quot;MENDELEY_CITATION_dc33b7fd-e146-447b-abc4-23d0bed5442f&quot;,&quot;properties&quot;:{&quot;noteIndex&quot;:0},&quot;isEdited&quot;:false,&quot;manualOverride&quot;:{&quot;isManuallyOverridden&quot;:false,&quot;citeprocText&quot;:&quot;[14]&quot;,&quot;manualOverrideText&quot;:&quot;&quot;},&quot;citationTag&quot;:&quot;MENDELEY_CITATION_v3_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&quot;,&quot;citationItems&quot;:[{&quot;id&quot;:&quot;a067c2ea-6e00-3f89-a989-0488fa8a0a9f&quot;,&quot;itemData&quot;:{&quot;type&quot;:&quot;article-journal&quot;,&quot;id&quot;:&quot;a067c2ea-6e00-3f89-a989-0488fa8a0a9f&quot;,&quot;title&quot;:&quot;Identification of Maize Diseases Based on Dynamic Convolution and Tri-Attention Mechanism&quot;,&quot;author&quot;:[{&quot;family&quot;:&quot;Tang&quot;,&quot;given&quot;:&quot;Feilong&quot;,&quot;parse-names&quot;:false,&quot;dropping-particle&quot;:&quot;&quot;,&quot;non-dropping-particle&quot;:&quot;&quot;},{&quot;family&quot;:&quot;Porle&quot;,&quot;given&quot;:&quot;Rosalyn R.&quot;,&quot;parse-names&quot;:false,&quot;dropping-particle&quot;:&quot;&quot;,&quot;non-dropping-particle&quot;:&quot;&quot;},{&quot;family&quot;:&quot;Tung Yew&quot;,&quot;given&quot;:&quot;Hoe&quot;,&quot;parse-names&quot;:false,&quot;dropping-particle&quot;:&quot;&quot;,&quot;non-dropping-particle&quot;:&quot;&quot;},{&quot;family&quot;:&quot;Wong&quot;,&quot;given&quot;:&quot;Farrah&quot;,&quot;parse-names&quot;:false,&quot;dropping-particle&quot;:&quot;&quot;,&quot;non-dropping-particle&quot;:&quot;&quot;}],&quot;container-title&quot;:&quot;IEEE Access&quot;,&quot;DOI&quot;:&quot;10.1109/ACCESS.2025.3525661&quot;,&quot;ISSN&quot;:&quot;2169-3536&quot;,&quot;issued&quot;:{&quot;date-parts&quot;:[[2025]]},&quot;page&quot;:&quot;6834-6844&quot;,&quot;volume&quot;:&quot;13&quot;,&quot;container-title-short&quot;:&quot;&quot;},&quot;isTemporary&quot;:false}]},{&quot;citationID&quot;:&quot;MENDELEY_CITATION_563f3aa5-5be3-434e-9159-d4344becdae0&quot;,&quot;properties&quot;:{&quot;noteIndex&quot;:0},&quot;isEdited&quot;:false,&quot;manualOverride&quot;:{&quot;isManuallyOverridden&quot;:false,&quot;citeprocText&quot;:&quot;[15]&quot;,&quot;manualOverrideText&quot;:&quot;&quot;},&quot;citationTag&quot;:&quot;MENDELEY_CITATION_v3_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&quot;,&quot;citationItems&quot;:[{&quot;id&quot;:&quot;db445f4d-5449-3a07-ae51-7c6c4df2b21a&quot;,&quot;itemData&quot;:{&quot;type&quot;:&quot;article-journal&quot;,&quot;id&quot;:&quot;db445f4d-5449-3a07-ae51-7c6c4df2b21a&quot;,&quot;title&quot;:&quot;Classification of tomato leaf disease using Transductive Long Short-Term Memory with an attention mechanism&quot;,&quot;author&quot;:[{&quot;family&quot;:&quot;Chelladurai&quot;,&quot;given&quot;:&quot;Aarthi&quot;,&quot;parse-names&quot;:false,&quot;dropping-particle&quot;:&quot;&quot;,&quot;non-dropping-particle&quot;:&quot;&quot;},{&quot;family&quot;:&quot;Manoj Kumar&quot;,&quot;given&quot;:&quot;D.P.&quot;,&quot;parse-names&quot;:false,&quot;dropping-particle&quot;:&quot;&quot;,&quot;non-dropping-particle&quot;:&quot;&quot;},{&quot;family&quot;:&quot;Askar&quot;,&quot;given&quot;:&quot;S. S.&quot;,&quot;parse-names&quot;:false,&quot;dropping-particle&quot;:&quot;&quot;,&quot;non-dropping-particle&quot;:&quot;&quot;},{&quot;family&quot;:&quot;Abouhawwash&quot;,&quot;given&quot;:&quot;Mohamed&quot;,&quot;parse-names&quot;:false,&quot;dropping-particle&quot;:&quot;&quot;,&quot;non-dropping-particle&quot;:&quot;&quot;}],&quot;container-title&quot;:&quot;Frontiers in Plant Science&quot;,&quot;container-title-short&quot;:&quot;Front Plant Sci&quot;,&quot;DOI&quot;:&quot;10.3389/fpls.2024.1467811&quot;,&quot;ISSN&quot;:&quot;1664-462X&quot;,&quot;issued&quot;:{&quot;date-parts&quot;:[[2025,1,21]]},&quot;abstract&quot;:&quot;&lt;p&gt;Tomatoes are considered one of the most valuable vegetables around the world due to their usage and minimal harvesting period. However, effective harvesting still remains a major issue because tomatoes are easily susceptible to weather conditions and other types of attacks. Thus, numerous research studies have been introduced based on deep learning models for the efficient classification of tomato leaf disease. However, the usage of a single architecture does not provide the best results due to the limited computational ability and classification complexity. Thus, this research used Transductive Long Short-Term Memory (T-LSTM) with an attention mechanism. The attention mechanism introduced in T-LSTM has the ability to focus on various parts of the image sequence. Transductive learning exploits the specific characteristics of the training instances to make accurate predictions. This can involve leveraging the relationships and patterns observed within the dataset. The T-LSTM is based on the transductive learning approach and the scaled dot product attention evaluates the weights of each step based on the hidden state and image patches which helps in effective classification. The data was gathered from the PlantVillage dataset and the pre-processing was conducted based on image resizing, color enhancement, and data augmentation. These outputs were then processed in the segmentation stage where the U-Net architecture was applied. After segmentation, VGG-16 architecture was used for feature extraction and the classification was done through the proposed T-LSTM with an attention mechanism. The experimental outcome shows that the proposed classifier achieved an accuracy of 99.98% which is comparably better than existing convolutional neural network models with transfer learning and IBSA-NET.&lt;/p&gt;&quot;,&quot;volume&quot;:&quot;15&quot;},&quot;isTemporary&quot;:false}]},{&quot;citationID&quot;:&quot;MENDELEY_CITATION_72bdebbe-736f-4f50-b2b5-5c11ad32cc84&quot;,&quot;properties&quot;:{&quot;noteIndex&quot;:0},&quot;isEdited&quot;:false,&quot;manualOverride&quot;:{&quot;isManuallyOverridden&quot;:false,&quot;citeprocText&quot;:&quot;[16]&quot;,&quot;manualOverrideText&quot;:&quot;&quot;},&quot;citationTag&quot;:&quot;MENDELEY_CITATION_v3_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&quot;,&quot;citationItems&quot;:[{&quot;id&quot;:&quot;0af6a022-5387-35f1-b594-545b89d3505d&quot;,&quot;itemData&quot;:{&quot;type&quot;:&quot;article-journal&quot;,&quot;id&quot;:&quot;0af6a022-5387-35f1-b594-545b89d3505d&quot;,&quot;title&quot;:&quot;Research on image recognition of tomato leaf diseases based on improved AlexNet model&quot;,&quot;author&quot;:[{&quot;family&quot;:&quot;Qiu&quot;,&quot;given&quot;:&quot;Jing&quot;,&quot;parse-names&quot;:false,&quot;dropping-particle&quot;:&quot;&quot;,&quot;non-dropping-particle&quot;:&quot;&quot;},{&quot;family&quot;:&quot;Lu&quot;,&quot;given&quot;:&quot;Xiaolei&quot;,&quot;parse-names&quot;:false,&quot;dropping-particle&quot;:&quot;&quot;,&quot;non-dropping-particle&quot;:&quot;&quot;},{&quot;family&quot;:&quot;Wang&quot;,&quot;given&quot;:&quot;Xinxin&quot;,&quot;parse-names&quot;:false,&quot;dropping-particle&quot;:&quot;&quot;,&quot;non-dropping-particle&quot;:&quot;&quot;},{&quot;family&quot;:&quot;Chen&quot;,&quot;given&quot;:&quot;Chen&quot;,&quot;parse-names&quot;:false,&quot;dropping-particle&quot;:&quot;&quot;,&quot;non-dropping-particle&quot;:&quot;&quot;},{&quot;family&quot;:&quot;Chen&quot;,&quot;given&quot;:&quot;YouQing&quot;,&quot;parse-names&quot;:false,&quot;dropping-particle&quot;:&quot;&quot;,&quot;non-dropping-particle&quot;:&quot;&quot;},{&quot;family&quot;:&quot;Yang&quot;,&quot;given&quot;:&quot;Yi&quot;,&quot;parse-names&quot;:false,&quot;dropping-particle&quot;:&quot;&quot;,&quot;non-dropping-particle&quot;:&quot;&quot;}],&quot;container-title&quot;:&quot;Heliyon&quot;,&quot;container-title-short&quot;:&quot;Heliyon&quot;,&quot;DOI&quot;:&quot;10.1016/j.heliyon.2024.e33555&quot;,&quot;ISSN&quot;:&quot;24058440&quot;,&quot;issued&quot;:{&quot;date-parts&quot;:[[2024,7]]},&quot;page&quot;:&quot;e33555&quot;,&quot;issue&quot;:&quot;13&quot;,&quot;volume&quot;:&quot;10&quot;},&quot;isTemporary&quot;:false}]},{&quot;citationID&quot;:&quot;MENDELEY_CITATION_10a82a02-cb33-4158-acfc-d3f5d17865a8&quot;,&quot;properties&quot;:{&quot;noteIndex&quot;:0},&quot;isEdited&quot;:false,&quot;manualOverride&quot;:{&quot;isManuallyOverridden&quot;:false,&quot;citeprocText&quot;:&quot;[15]&quot;,&quot;manualOverrideText&quot;:&quot;&quot;},&quot;citationTag&quot;:&quot;MENDELEY_CITATION_v3_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&quot;,&quot;citationItems&quot;:[{&quot;id&quot;:&quot;db445f4d-5449-3a07-ae51-7c6c4df2b21a&quot;,&quot;itemData&quot;:{&quot;type&quot;:&quot;article-journal&quot;,&quot;id&quot;:&quot;db445f4d-5449-3a07-ae51-7c6c4df2b21a&quot;,&quot;title&quot;:&quot;Classification of tomato leaf disease using Transductive Long Short-Term Memory with an attention mechanism&quot;,&quot;author&quot;:[{&quot;family&quot;:&quot;Chelladurai&quot;,&quot;given&quot;:&quot;Aarthi&quot;,&quot;parse-names&quot;:false,&quot;dropping-particle&quot;:&quot;&quot;,&quot;non-dropping-particle&quot;:&quot;&quot;},{&quot;family&quot;:&quot;Manoj Kumar&quot;,&quot;given&quot;:&quot;D.P.&quot;,&quot;parse-names&quot;:false,&quot;dropping-particle&quot;:&quot;&quot;,&quot;non-dropping-particle&quot;:&quot;&quot;},{&quot;family&quot;:&quot;Askar&quot;,&quot;given&quot;:&quot;S. S.&quot;,&quot;parse-names&quot;:false,&quot;dropping-particle&quot;:&quot;&quot;,&quot;non-dropping-particle&quot;:&quot;&quot;},{&quot;family&quot;:&quot;Abouhawwash&quot;,&quot;given&quot;:&quot;Mohamed&quot;,&quot;parse-names&quot;:false,&quot;dropping-particle&quot;:&quot;&quot;,&quot;non-dropping-particle&quot;:&quot;&quot;}],&quot;container-title&quot;:&quot;Frontiers in Plant Science&quot;,&quot;container-title-short&quot;:&quot;Front Plant Sci&quot;,&quot;DOI&quot;:&quot;10.3389/fpls.2024.1467811&quot;,&quot;ISSN&quot;:&quot;1664-462X&quot;,&quot;issued&quot;:{&quot;date-parts&quot;:[[2025,1,21]]},&quot;abstract&quot;:&quot;&lt;p&gt;Tomatoes are considered one of the most valuable vegetables around the world due to their usage and minimal harvesting period. However, effective harvesting still remains a major issue because tomatoes are easily susceptible to weather conditions and other types of attacks. Thus, numerous research studies have been introduced based on deep learning models for the efficient classification of tomato leaf disease. However, the usage of a single architecture does not provide the best results due to the limited computational ability and classification complexity. Thus, this research used Transductive Long Short-Term Memory (T-LSTM) with an attention mechanism. The attention mechanism introduced in T-LSTM has the ability to focus on various parts of the image sequence. Transductive learning exploits the specific characteristics of the training instances to make accurate predictions. This can involve leveraging the relationships and patterns observed within the dataset. The T-LSTM is based on the transductive learning approach and the scaled dot product attention evaluates the weights of each step based on the hidden state and image patches which helps in effective classification. The data was gathered from the PlantVillage dataset and the pre-processing was conducted based on image resizing, color enhancement, and data augmentation. These outputs were then processed in the segmentation stage where the U-Net architecture was applied. After segmentation, VGG-16 architecture was used for feature extraction and the classification was done through the proposed T-LSTM with an attention mechanism. The experimental outcome shows that the proposed classifier achieved an accuracy of 99.98% which is comparably better than existing convolutional neural network models with transfer learning and IBSA-NET.&lt;/p&gt;&quot;,&quot;volume&quot;:&quot;15&quot;},&quot;isTemporary&quot;:false}]},{&quot;citationID&quot;:&quot;MENDELEY_CITATION_08d2be94-84c6-46a6-a093-c6839ace126c&quot;,&quot;properties&quot;:{&quot;noteIndex&quot;:0},&quot;isEdited&quot;:false,&quot;manualOverride&quot;:{&quot;isManuallyOverridden&quot;:false,&quot;citeprocText&quot;:&quot;[17]&quot;,&quot;manualOverrideText&quot;:&quot;&quot;},&quot;citationTag&quot;:&quot;MENDELEY_CITATION_v3_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&quot;,&quot;citationItems&quot;:[{&quot;id&quot;:&quot;b9d8f2d0-2062-3b6a-993b-a4031f601255&quot;,&quot;itemData&quot;:{&quot;type&quot;:&quot;article-journal&quot;,&quot;id&quot;:&quot;b9d8f2d0-2062-3b6a-993b-a4031f601255&quot;,&quot;title&quot;:&quot;Plant Disease Classification and Adversarial Attack based CL-CondenseNetV2 and WT-MI-FGSM&quot;,&quot;author&quot;:[{&quot;family&quot;:&quot;Li&quot;,&quot;given&quot;:&quot;Yong&quot;,&quot;parse-names&quot;:false,&quot;dropping-particle&quot;:&quot;&quot;,&quot;non-dropping-particle&quot;:&quot;&quot;},{&quot;family&quot;:&quot;Lu&quot;,&quot;given&quot;:&quot;Yufang&quot;,&quot;parse-names&quot;:false,&quot;dropping-particle&quot;:&quot;&quot;,&quot;non-dropping-particle&quot;:&quot;&quot;}],&quot;container-title&quot;:&quot;International Journal of Advanced Computer Science and Applications&quot;,&quot;DOI&quot;:&quot;10.14569/IJACSA.2023.0140413&quot;,&quot;ISSN&quot;:&quot;21565570&quot;,&quot;issued&quot;:{&quot;date-parts&quot;:[[2023]]},&quot;issue&quot;:&quot;4&quot;,&quot;volume&quot;:&quot;14&quot;,&quot;container-title-short&quot;:&quot;&quot;},&quot;isTemporary&quot;:false}]},{&quot;citationID&quot;:&quot;MENDELEY_CITATION_bd23fe0a-888e-4a7c-83d2-8727967e8adf&quot;,&quot;properties&quot;:{&quot;noteIndex&quot;:0},&quot;isEdited&quot;:false,&quot;manualOverride&quot;:{&quot;isManuallyOverridden&quot;:false,&quot;citeprocText&quot;:&quot;[18]&quot;,&quot;manualOverrideText&quot;:&quot;&quot;},&quot;citationTag&quot;:&quot;MENDELEY_CITATION_v3_eyJjaXRhdGlvbklEIjoiTUVOREVMRVlfQ0lUQVRJT05fYmQyM2ZlMGEtODg4ZS00YTdjLTgzZDItODcyNzk2N2U4YWRm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quot;,&quot;citationItems&quot;:[{&quot;id&quot;:&quot;98feb991-f2ba-3cdc-a4b6-0f82e2fd3dbc&quot;,&quot;itemData&quot;:{&quot;type&quot;:&quot;article-journal&quot;,&quot;id&quot;:&quot;98feb991-f2ba-3cdc-a4b6-0f82e2fd3dbc&quot;,&quot;title&quot;:&quot;A Light CNN for Deep Face Representation With Noisy Labels&quot;,&quot;author&quot;:[{&quot;family&quot;:&quot;Wu&quot;,&quot;given&quot;:&quot;Xiang&quot;,&quot;parse-names&quot;:false,&quot;dropping-particle&quot;:&quot;&quot;,&quot;non-dropping-particle&quot;:&quot;&quot;},{&quot;family&quot;:&quot;He&quot;,&quot;given&quot;:&quot;Ran&quot;,&quot;parse-names&quot;:false,&quot;dropping-particle&quot;:&quot;&quot;,&quot;non-dropping-particle&quot;:&quot;&quot;},{&quot;family&quot;:&quot;Sun&quot;,&quot;given&quot;:&quot;Zhenan&quot;,&quot;parse-names&quot;:false,&quot;dropping-particle&quot;:&quot;&quot;,&quot;non-dropping-particle&quot;:&quot;&quot;},{&quot;family&quot;:&quot;Tan&quot;,&quot;given&quot;:&quot;Tieniu&quot;,&quot;parse-names&quot;:false,&quot;dropping-particle&quot;:&quot;&quot;,&quot;non-dropping-particle&quot;:&quot;&quot;}],&quot;container-title&quot;:&quot;IEEE Transactions on Information Forensics and Security&quot;,&quot;DOI&quot;:&quot;10.1109/TIFS.2018.2833032&quot;,&quot;ISSN&quot;:&quot;1556-6013&quot;,&quot;issued&quot;:{&quot;date-parts&quot;:[[2018,11]]},&quot;page&quot;:&quot;2884-2896&quot;,&quot;issue&quot;:&quot;11&quot;,&quot;volume&quot;:&quot;13&quot;,&quot;container-title-short&quot;:&quot;&quot;},&quot;isTemporary&quot;:false}]},{&quot;citationID&quot;:&quot;MENDELEY_CITATION_3ef829a7-fe5b-4896-8789-f4c11ee28399&quot;,&quot;properties&quot;:{&quot;noteIndex&quot;:0},&quot;isEdited&quot;:false,&quot;manualOverride&quot;:{&quot;isManuallyOverridden&quot;:false,&quot;citeprocText&quot;:&quot;[18]&quot;,&quot;manualOverrideText&quot;:&quot;&quot;},&quot;citationTag&quot;:&quot;MENDELEY_CITATION_v3_eyJjaXRhdGlvbklEIjoiTUVOREVMRVlfQ0lUQVRJT05fM2VmODI5YTctZmU1Yi00ODk2LTg3ODktZjRjMTFlZTI4Mzk5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quot;,&quot;citationItems&quot;:[{&quot;id&quot;:&quot;98feb991-f2ba-3cdc-a4b6-0f82e2fd3dbc&quot;,&quot;itemData&quot;:{&quot;type&quot;:&quot;article-journal&quot;,&quot;id&quot;:&quot;98feb991-f2ba-3cdc-a4b6-0f82e2fd3dbc&quot;,&quot;title&quot;:&quot;A Light CNN for Deep Face Representation With Noisy Labels&quot;,&quot;author&quot;:[{&quot;family&quot;:&quot;Wu&quot;,&quot;given&quot;:&quot;Xiang&quot;,&quot;parse-names&quot;:false,&quot;dropping-particle&quot;:&quot;&quot;,&quot;non-dropping-particle&quot;:&quot;&quot;},{&quot;family&quot;:&quot;He&quot;,&quot;given&quot;:&quot;Ran&quot;,&quot;parse-names&quot;:false,&quot;dropping-particle&quot;:&quot;&quot;,&quot;non-dropping-particle&quot;:&quot;&quot;},{&quot;family&quot;:&quot;Sun&quot;,&quot;given&quot;:&quot;Zhenan&quot;,&quot;parse-names&quot;:false,&quot;dropping-particle&quot;:&quot;&quot;,&quot;non-dropping-particle&quot;:&quot;&quot;},{&quot;family&quot;:&quot;Tan&quot;,&quot;given&quot;:&quot;Tieniu&quot;,&quot;parse-names&quot;:false,&quot;dropping-particle&quot;:&quot;&quot;,&quot;non-dropping-particle&quot;:&quot;&quot;}],&quot;container-title&quot;:&quot;IEEE Transactions on Information Forensics and Security&quot;,&quot;DOI&quot;:&quot;10.1109/TIFS.2018.2833032&quot;,&quot;ISSN&quot;:&quot;1556-6013&quot;,&quot;issued&quot;:{&quot;date-parts&quot;:[[2018,11]]},&quot;page&quot;:&quot;2884-2896&quot;,&quot;issue&quot;:&quot;11&quot;,&quot;volume&quot;:&quot;13&quot;,&quot;container-title-short&quot;:&quot;&quot;},&quot;isTemporary&quot;:false}]},{&quot;citationID&quot;:&quot;MENDELEY_CITATION_9564be3f-fdc4-459d-be92-0dfb5153d23a&quot;,&quot;properties&quot;:{&quot;noteIndex&quot;:0},&quot;isEdited&quot;:false,&quot;manualOverride&quot;:{&quot;isManuallyOverridden&quot;:false,&quot;citeprocText&quot;:&quot;[18]&quot;,&quot;manualOverrideText&quot;:&quot;&quot;},&quot;citationTag&quot;:&quot;MENDELEY_CITATION_v3_eyJjaXRhdGlvbklEIjoiTUVOREVMRVlfQ0lUQVRJT05fOTU2NGJlM2YtZmRjNC00NTlkLWJlOTItMGRmYjUxNTNkMjNh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quot;,&quot;citationItems&quot;:[{&quot;id&quot;:&quot;98feb991-f2ba-3cdc-a4b6-0f82e2fd3dbc&quot;,&quot;itemData&quot;:{&quot;type&quot;:&quot;article-journal&quot;,&quot;id&quot;:&quot;98feb991-f2ba-3cdc-a4b6-0f82e2fd3dbc&quot;,&quot;title&quot;:&quot;A Light CNN for Deep Face Representation With Noisy Labels&quot;,&quot;author&quot;:[{&quot;family&quot;:&quot;Wu&quot;,&quot;given&quot;:&quot;Xiang&quot;,&quot;parse-names&quot;:false,&quot;dropping-particle&quot;:&quot;&quot;,&quot;non-dropping-particle&quot;:&quot;&quot;},{&quot;family&quot;:&quot;He&quot;,&quot;given&quot;:&quot;Ran&quot;,&quot;parse-names&quot;:false,&quot;dropping-particle&quot;:&quot;&quot;,&quot;non-dropping-particle&quot;:&quot;&quot;},{&quot;family&quot;:&quot;Sun&quot;,&quot;given&quot;:&quot;Zhenan&quot;,&quot;parse-names&quot;:false,&quot;dropping-particle&quot;:&quot;&quot;,&quot;non-dropping-particle&quot;:&quot;&quot;},{&quot;family&quot;:&quot;Tan&quot;,&quot;given&quot;:&quot;Tieniu&quot;,&quot;parse-names&quot;:false,&quot;dropping-particle&quot;:&quot;&quot;,&quot;non-dropping-particle&quot;:&quot;&quot;}],&quot;container-title&quot;:&quot;IEEE Transactions on Information Forensics and Security&quot;,&quot;DOI&quot;:&quot;10.1109/TIFS.2018.2833032&quot;,&quot;ISSN&quot;:&quot;1556-6013&quot;,&quot;issued&quot;:{&quot;date-parts&quot;:[[2018,11]]},&quot;page&quot;:&quot;2884-2896&quot;,&quot;issue&quot;:&quot;11&quot;,&quot;volume&quot;:&quot;13&quot;,&quot;container-title-short&quot;:&quot;&quot;},&quot;isTemporary&quot;:false}]},{&quot;citationID&quot;:&quot;MENDELEY_CITATION_2eb44522-eb4a-4369-bf53-3463ab97e933&quot;,&quot;properties&quot;:{&quot;noteIndex&quot;:0},&quot;isEdited&quot;:false,&quot;manualOverride&quot;:{&quot;isManuallyOverridden&quot;:false,&quot;citeprocText&quot;:&quot;[18]&quot;,&quot;manualOverrideText&quot;:&quot;&quot;},&quot;citationTag&quot;:&quot;MENDELEY_CITATION_v3_eyJjaXRhdGlvbklEIjoiTUVOREVMRVlfQ0lUQVRJT05fMmViNDQ1MjItZWI0YS00MzY5LWJmNTMtMzQ2M2FiOTdlOTMz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quot;,&quot;citationItems&quot;:[{&quot;id&quot;:&quot;98feb991-f2ba-3cdc-a4b6-0f82e2fd3dbc&quot;,&quot;itemData&quot;:{&quot;type&quot;:&quot;article-journal&quot;,&quot;id&quot;:&quot;98feb991-f2ba-3cdc-a4b6-0f82e2fd3dbc&quot;,&quot;title&quot;:&quot;A Light CNN for Deep Face Representation With Noisy Labels&quot;,&quot;author&quot;:[{&quot;family&quot;:&quot;Wu&quot;,&quot;given&quot;:&quot;Xiang&quot;,&quot;parse-names&quot;:false,&quot;dropping-particle&quot;:&quot;&quot;,&quot;non-dropping-particle&quot;:&quot;&quot;},{&quot;family&quot;:&quot;He&quot;,&quot;given&quot;:&quot;Ran&quot;,&quot;parse-names&quot;:false,&quot;dropping-particle&quot;:&quot;&quot;,&quot;non-dropping-particle&quot;:&quot;&quot;},{&quot;family&quot;:&quot;Sun&quot;,&quot;given&quot;:&quot;Zhenan&quot;,&quot;parse-names&quot;:false,&quot;dropping-particle&quot;:&quot;&quot;,&quot;non-dropping-particle&quot;:&quot;&quot;},{&quot;family&quot;:&quot;Tan&quot;,&quot;given&quot;:&quot;Tieniu&quot;,&quot;parse-names&quot;:false,&quot;dropping-particle&quot;:&quot;&quot;,&quot;non-dropping-particle&quot;:&quot;&quot;}],&quot;container-title&quot;:&quot;IEEE Transactions on Information Forensics and Security&quot;,&quot;DOI&quot;:&quot;10.1109/TIFS.2018.2833032&quot;,&quot;ISSN&quot;:&quot;1556-6013&quot;,&quot;issued&quot;:{&quot;date-parts&quot;:[[2018,11]]},&quot;page&quot;:&quot;2884-2896&quot;,&quot;issue&quot;:&quot;11&quot;,&quot;volume&quot;:&quot;13&quot;,&quot;container-title-short&quot;:&quot;&quot;},&quot;isTemporary&quot;:false}]},{&quot;citationID&quot;:&quot;MENDELEY_CITATION_24098fd3-9068-4b4c-97a5-55d3544249bb&quot;,&quot;properties&quot;:{&quot;noteIndex&quot;:0},&quot;isEdited&quot;:false,&quot;manualOverride&quot;:{&quot;isManuallyOverridden&quot;:false,&quot;citeprocText&quot;:&quot;[18]&quot;,&quot;manualOverrideText&quot;:&quot;&quot;},&quot;citationTag&quot;:&quot;MENDELEY_CITATION_v3_eyJjaXRhdGlvbklEIjoiTUVOREVMRVlfQ0lUQVRJT05fMjQwOThmZDMtOTA2OC00YjRjLTk3YTUtNTVkMzU0NDI0OWJi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quot;,&quot;citationItems&quot;:[{&quot;id&quot;:&quot;98feb991-f2ba-3cdc-a4b6-0f82e2fd3dbc&quot;,&quot;itemData&quot;:{&quot;type&quot;:&quot;article-journal&quot;,&quot;id&quot;:&quot;98feb991-f2ba-3cdc-a4b6-0f82e2fd3dbc&quot;,&quot;title&quot;:&quot;A Light CNN for Deep Face Representation With Noisy Labels&quot;,&quot;author&quot;:[{&quot;family&quot;:&quot;Wu&quot;,&quot;given&quot;:&quot;Xiang&quot;,&quot;parse-names&quot;:false,&quot;dropping-particle&quot;:&quot;&quot;,&quot;non-dropping-particle&quot;:&quot;&quot;},{&quot;family&quot;:&quot;He&quot;,&quot;given&quot;:&quot;Ran&quot;,&quot;parse-names&quot;:false,&quot;dropping-particle&quot;:&quot;&quot;,&quot;non-dropping-particle&quot;:&quot;&quot;},{&quot;family&quot;:&quot;Sun&quot;,&quot;given&quot;:&quot;Zhenan&quot;,&quot;parse-names&quot;:false,&quot;dropping-particle&quot;:&quot;&quot;,&quot;non-dropping-particle&quot;:&quot;&quot;},{&quot;family&quot;:&quot;Tan&quot;,&quot;given&quot;:&quot;Tieniu&quot;,&quot;parse-names&quot;:false,&quot;dropping-particle&quot;:&quot;&quot;,&quot;non-dropping-particle&quot;:&quot;&quot;}],&quot;container-title&quot;:&quot;IEEE Transactions on Information Forensics and Security&quot;,&quot;DOI&quot;:&quot;10.1109/TIFS.2018.2833032&quot;,&quot;ISSN&quot;:&quot;1556-6013&quot;,&quot;issued&quot;:{&quot;date-parts&quot;:[[2018,11]]},&quot;page&quot;:&quot;2884-2896&quot;,&quot;issue&quot;:&quot;11&quot;,&quot;volume&quot;:&quot;13&quot;,&quot;container-title-short&quot;:&quot;&quot;},&quot;isTemporary&quot;:false}]},{&quot;citationID&quot;:&quot;MENDELEY_CITATION_c5d8846b-493e-42cc-b8ed-2b1976862557&quot;,&quot;properties&quot;:{&quot;noteIndex&quot;:0},&quot;isEdited&quot;:false,&quot;manualOverride&quot;:{&quot;isManuallyOverridden&quot;:false,&quot;citeprocText&quot;:&quot;[18]&quot;,&quot;manualOverrideText&quot;:&quot;&quot;},&quot;citationTag&quot;:&quot;MENDELEY_CITATION_v3_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&quot;,&quot;citationItems&quot;:[{&quot;id&quot;:&quot;98feb991-f2ba-3cdc-a4b6-0f82e2fd3dbc&quot;,&quot;itemData&quot;:{&quot;type&quot;:&quot;article-journal&quot;,&quot;id&quot;:&quot;98feb991-f2ba-3cdc-a4b6-0f82e2fd3dbc&quot;,&quot;title&quot;:&quot;A Light CNN for Deep Face Representation With Noisy Labels&quot;,&quot;author&quot;:[{&quot;family&quot;:&quot;Wu&quot;,&quot;given&quot;:&quot;Xiang&quot;,&quot;parse-names&quot;:false,&quot;dropping-particle&quot;:&quot;&quot;,&quot;non-dropping-particle&quot;:&quot;&quot;},{&quot;family&quot;:&quot;He&quot;,&quot;given&quot;:&quot;Ran&quot;,&quot;parse-names&quot;:false,&quot;dropping-particle&quot;:&quot;&quot;,&quot;non-dropping-particle&quot;:&quot;&quot;},{&quot;family&quot;:&quot;Sun&quot;,&quot;given&quot;:&quot;Zhenan&quot;,&quot;parse-names&quot;:false,&quot;dropping-particle&quot;:&quot;&quot;,&quot;non-dropping-particle&quot;:&quot;&quot;},{&quot;family&quot;:&quot;Tan&quot;,&quot;given&quot;:&quot;Tieniu&quot;,&quot;parse-names&quot;:false,&quot;dropping-particle&quot;:&quot;&quot;,&quot;non-dropping-particle&quot;:&quot;&quot;}],&quot;container-title&quot;:&quot;IEEE Transactions on Information Forensics and Security&quot;,&quot;DOI&quot;:&quot;10.1109/TIFS.2018.2833032&quot;,&quot;ISSN&quot;:&quot;1556-6013&quot;,&quot;issued&quot;:{&quot;date-parts&quot;:[[2018,11]]},&quot;page&quot;:&quot;2884-2896&quot;,&quot;issue&quot;:&quot;11&quot;,&quot;volume&quot;:&quot;13&quot;,&quot;container-title-short&quot;:&quot;&quot;},&quot;isTemporary&quot;:false}]},{&quot;citationID&quot;:&quot;MENDELEY_CITATION_ab9db1c5-63fd-43af-8c95-48256dbad23a&quot;,&quot;properties&quot;:{&quot;noteIndex&quot;:0},&quot;isEdited&quot;:false,&quot;manualOverride&quot;:{&quot;isManuallyOverridden&quot;:false,&quot;citeprocText&quot;:&quot;[3]&quot;,&quot;manualOverrideText&quot;:&quot;&quot;},&quot;citationTag&quot;:&quot;MENDELEY_CITATION_v3_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&quot;,&quot;citationItems&quot;:[{&quot;id&quot;:&quot;9a7012f1-018b-3da3-83f5-87244c773649&quot;,&quot;itemData&quot;:{&quot;type&quot;:&quot;article-journal&quot;,&quot;id&quot;:&quot;9a7012f1-018b-3da3-83f5-87244c773649&quot;,&quot;title&quot;:&quot;Efficient deep learning architecture for the classification of diseased plant leaves&quot;,&quot;author&quot;:[{&quot;family&quot;:&quot;Sadhasivam&quot;,&quot;given&quot;:&quot;Muniyandi&quot;,&quot;parse-names&quot;:false,&quot;dropping-particle&quot;:&quot;&quot;,&quot;non-dropping-particle&quot;:&quot;&quot;},{&quot;family&quot;:&quot;Kalaiselvi Geetha&quot;,&quot;given&quot;:&quot;Manoharan&quot;,&quot;parse-names&quot;:false,&quot;dropping-particle&quot;:&quot;&quot;,&quot;non-dropping-particle&quot;:&quot;&quot;},{&quot;family&quot;:&quot;Gladson Maria Britto&quot;,&quot;given&quot;:&quot;James&quot;,&quot;parse-names&quot;:false,&quot;dropping-particle&quot;:&quot;&quot;,&quot;non-dropping-particle&quot;:&quot;&quot;}],&quot;container-title&quot;:&quot;Indonesian Journal of Electrical Engineering and Computer Science&quot;,&quot;DOI&quot;:&quot;10.11591/ijeecs.v33.i1.pp198-206&quot;,&quot;ISSN&quot;:&quot;2502-4760&quot;,&quot;issued&quot;:{&quot;date-parts&quot;:[[2024,1,1]]},&quot;page&quot;:&quot;198&quot;,&quot;abstract&quot;:&quot;&lt;p&gt;&amp;lt;span&amp;gt;The classification of plant leaf diseases via machine learning and deep learning algorithms has a great deal of potential for enhancing agricultural operations by allowing the early and accurate diagnosis of diseases. These systems can potentially develop into useful instruments for environmentally responsible farming and increased food safety as technological advancements continue. In this work, an efficient deep learning architecture has been developed to classify the diseased plant leaves. A ten-layer architecture is designed, which includes 5-convolutional layers using different numbers of filters (32, 64, 128, 256, and 512) and for dimension reduction, five max-pooling layers are used. The PlantVillage dataset which consists of more than 50,000 plant leaf samples is used to analyze the proposed architecture's performance. The performances are evaluated across different training and testing configurations and different dropout configurations. When compared to well-known transfer learning methods using visual geometric group (VGG16), AlexNet, and GoogleNet architectures, the proposed architecture obtains a higher level of performance with 98.18% classification accuracy.&amp;lt;/span&amp;gt;&lt;/p&gt;&quot;,&quot;issue&quot;:&quot;1&quot;,&quot;volume&quot;:&quot;33&quot;,&quot;container-title-short&quot;:&quot;&quot;},&quot;isTemporary&quot;:false}]},{&quot;citationID&quot;:&quot;MENDELEY_CITATION_5027d9f2-90ad-4d39-8d31-f186781503e4&quot;,&quot;properties&quot;:{&quot;noteIndex&quot;:0},&quot;isEdited&quot;:false,&quot;manualOverride&quot;:{&quot;isManuallyOverridden&quot;:false,&quot;citeprocText&quot;:&quot;[19]&quot;,&quot;manualOverrideText&quot;:&quot;&quot;},&quot;citationTag&quot;:&quot;MENDELEY_CITATION_v3_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&quot;,&quot;citationItems&quot;:[{&quot;id&quot;:&quot;c3d08559-1464-34e1-9ebc-0e868198a12c&quot;,&quot;itemData&quot;:{&quot;type&quot;:&quot;article-journal&quot;,&quot;id&quot;:&quot;c3d08559-1464-34e1-9ebc-0e868198a12c&quot;,&quot;title&quot;:&quot;An open access repository of images on plant health to enable the development of mobile disease diagnostics&quot;,&quot;author&quot;:[{&quot;family&quot;:&quot;Hughes&quot;,&quot;given&quot;:&quot;David. P.&quot;,&quot;parse-names&quot;:false,&quot;dropping-particle&quot;:&quot;&quot;,&quot;non-dropping-particle&quot;:&quot;&quot;},{&quot;family&quot;:&quot;Salathe&quot;,&quot;given&quot;:&quot;Marcel&quot;,&quot;parse-names&quot;:false,&quot;dropping-particle&quot;:&quot;&quot;,&quot;non-dropping-particle&quot;:&quot;&quot;}],&quot;issued&quot;:{&quot;date-parts&quot;:[[2016,4,12]]},&quot;abstract&quot;:&quot;Human society needs to increase food production by an estimated 70% by 2050 to feed an expected population size that is predicted to be over 9 billion people. Currently, infectious diseases reduce the potential yield by an average of 40% with many farmers in the developing world experiencing yield losses as high as 100%. The widespread distribution of smartphones among crop growers around the world with an expected 5 billion smartphones by 2020 offers the potential of turning the smartphone into a valuable tool for diverse communities growing food. One potential application is the development of mobile disease diagnostics through machine learning and crowdsourcing. Here we announce the release of over 50,000 expertly curated images on healthy and infected leaves of crops plants through the existing online platform PlantVillage. We describe both the data and the platform. These data are the beginning of an on-going, crowdsourcing effort to enable computer vision approaches to help solve the problem of yield losses in crop plants due to infectious diseases.&quot;,&quot;container-title-short&quot;:&quot;&quot;},&quot;isTemporary&quot;:false}]},{&quot;citationID&quot;:&quot;MENDELEY_CITATION_e557aa18-93a6-4822-9efa-154ec3062118&quot;,&quot;properties&quot;:{&quot;noteIndex&quot;:0},&quot;isEdited&quot;:false,&quot;manualOverride&quot;:{&quot;isManuallyOverridden&quot;:false,&quot;citeprocText&quot;:&quot;[7]&quot;,&quot;manualOverrideText&quot;:&quot;&quot;},&quot;citationTag&quot;:&quot;MENDELEY_CITATION_v3_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&quot;,&quot;citationItems&quot;:[{&quot;id&quot;:&quot;15783e64-4040-3ae7-9ed9-eaea87640007&quot;,&quot;itemData&quot;:{&quot;type&quot;:&quot;article-journal&quot;,&quot;id&quot;:&quot;15783e64-4040-3ae7-9ed9-eaea87640007&quot;,&quot;title&quot;:&quot;Improved AlexNet with Inception-V4 for Plant Disease Diagnosis&quot;,&quot;author&quot;:[{&quot;family&quot;:&quot;Li&quot;,&quot;given&quot;:&quot;Zhuoxin&quot;,&quot;parse-names&quot;:false,&quot;dropping-particle&quot;:&quot;&quot;,&quot;non-dropping-particle&quot;:&quot;&quot;},{&quot;family&quot;:&quot;Li&quot;,&quot;given&quot;:&quot;Cong&quot;,&quot;parse-names&quot;:false,&quot;dropping-particle&quot;:&quot;&quot;,&quot;non-dropping-particle&quot;:&quot;&quot;},{&quot;family&quot;:&quot;Deng&quot;,&quot;given&quot;:&quot;Linfan&quot;,&quot;parse-names&quot;:false,&quot;dropping-particle&quot;:&quot;&quot;,&quot;non-dropping-particle&quot;:&quot;&quot;},{&quot;family&quot;:&quot;Fan&quot;,&quot;given&quot;:&quot;Yanzhou&quot;,&quot;parse-names&quot;:false,&quot;dropping-particle&quot;:&quot;&quot;,&quot;non-dropping-particle&quot;:&quot;&quot;},{&quot;family&quot;:&quot;Xiao&quot;,&quot;given&quot;:&quot;Xianyin&quot;,&quot;parse-names&quot;:false,&quot;dropping-particle&quot;:&quot;&quot;,&quot;non-dropping-particle&quot;:&quot;&quot;},{&quot;family&quot;:&quot;Ma&quot;,&quot;given&quot;:&quot;Huiying&quot;,&quot;parse-names&quot;:false,&quot;dropping-particle&quot;:&quot;&quot;,&quot;non-dropping-particle&quot;:&quot;&quot;},{&quot;family&quot;:&quot;Qin&quot;,&quot;given&quot;:&quot;Juan&quot;,&quot;parse-names&quot;:false,&quot;dropping-particle&quot;:&quot;&quot;,&quot;non-dropping-particle&quot;:&quot;&quot;},{&quot;family&quot;:&quot;Zhu&quot;,&quot;given&quot;:&quot;Liangliang&quot;,&quot;parse-names&quot;:false,&quot;dropping-particle&quot;:&quot;&quot;,&quot;non-dropping-particle&quot;:&quot;&quot;}],&quot;container-title&quot;:&quot;Computational Intelligence and Neuroscience&quot;,&quot;container-title-short&quot;:&quot;Comput Intell Neurosci&quot;,&quot;DOI&quot;:&quot;10.1155/2022/5862600&quot;,&quot;ISSN&quot;:&quot;1687-5273&quot;,&quot;issued&quot;:{&quot;date-parts&quot;:[[2022,9,10]]},&quot;page&quot;:&quot;1-12&quot;,&quot;abstract&quot;:&quot;&lt;p&gt;Timely disease detection and pest treatment are key issues in modern agricultural production, especially in large-scale crop agriculture. However, it is very time and effort-consuming to identify plant diseases manually. This paper proposes a deep learning model for agricultural crop disease identification based on AlexNet and Inception-V4. AlexNet and Inception-V4 are combined and modified to achieve an efficient but good performance. Experimental results on the expanded PlantVillage dataset show that the proposed model outperforms the compared methods: AlexNet, VGG11, Zenit, and VGG16, in terms of accuracy and F1 scores. The proposed model obtains the highest accuracy for corn, tomato, grape, and apple: 94.5%, 94.8%, 92.3%, and 96.5%, respectively. Also, the highest F1 scores for corn, tomato, grape, and apple: 0.938, 0.910, 0.945, and 0.924, respectively, are obtained. The results indicate that the proposed method has promising generalization ability in crop disease identification.&lt;/p&gt;&quot;,&quot;volume&quot;:&quot;2022&quot;},&quot;isTemporary&quot;:false}]},{&quot;citationID&quot;:&quot;MENDELEY_CITATION_ead90d33-606f-4a15-9204-c8524f29e520&quot;,&quot;properties&quot;:{&quot;noteIndex&quot;:0},&quot;isEdited&quot;:false,&quot;manualOverride&quot;:{&quot;isManuallyOverridden&quot;:false,&quot;citeprocText&quot;:&quot;[20]&quot;,&quot;manualOverrideText&quot;:&quot;&quot;},&quot;citationTag&quot;:&quot;MENDELEY_CITATION_v3_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&quot;,&quot;citationItems&quot;:[{&quot;id&quot;:&quot;036354de-9e36-3f68-a5ae-21ee45f895e0&quot;,&quot;itemData&quot;:{&quot;type&quot;:&quot;article-journal&quot;,&quot;id&quot;:&quot;036354de-9e36-3f68-a5ae-21ee45f895e0&quot;,&quot;title&quot;:&quot;Deep learning based multi disease classification of plant leaves using light weight residual architecture&quot;,&quot;author&quot;:[{&quot;family&quot;:&quot;Sadhasivam&quot;,&quot;given&quot;:&quot;Muniyandi&quot;,&quot;parse-names&quot;:false,&quot;dropping-particle&quot;:&quot;&quot;,&quot;non-dropping-particle&quot;:&quot;&quot;},{&quot;family&quot;:&quot;Geetha&quot;,&quot;given&quot;:&quot;Manoharan Kalaiselvi&quot;,&quot;parse-names&quot;:false,&quot;dropping-particle&quot;:&quot;&quot;,&quot;non-dropping-particle&quot;:&quot;&quot;},{&quot;family&quot;:&quot;Maria Britto&quot;,&quot;given&quot;:&quot;James Gladson&quot;,&quot;parse-names&quot;:false,&quot;dropping-particle&quot;:&quot;&quot;,&quot;non-dropping-particle&quot;:&quot;&quot;}],&quot;container-title&quot;:&quot;International Journal of Electrical and Computer Engineering (IJECE)&quot;,&quot;DOI&quot;:&quot;10.11591/ijece.v14i4.pp4646-4654&quot;,&quot;ISSN&quot;:&quot;2722-2578&quot;,&quot;issued&quot;:{&quot;date-parts&quot;:[[2024,8,1]]},&quot;page&quot;:&quot;4646&quot;,&quot;abstract&quot;:&quot;&lt;p&gt;Plant diseases can severely impact crop yields, posing a major risk to worldwide food stability. Prompt and precise identification of these diseases is crucial for early intervention and efficient crop administration. This paper introduces an innovative method for detecting plant leaf diseases using residual networks (ResNets) and the PlantVillage dataset. To develop light weight residual (LWR) architecture, five convolutional layers are interleaved with five max-pooling layers, making up the architecture of ten layers. The number of filters in the convolutional layers is gradually increased from 32 to 64 and up to 512 with a 3×3 kernel. A fully connected layer is the last layer of the network which provides the classification of leaf diseases The LWR architecture is trained and evaluated using the PlantVillage dataset, a broad collection of annotated images. This dataset serves as the basis for the system. The findings of the experiments provide evidence that the suggested system has higher accuracy, sensitivity, and specificity measures. The use of residual networks in LWR architecture improves the capability of the model to acquire complicated representations, which in turn enables a more precise differentiation between healthy and unhealthy plant leaves.&lt;/p&gt;&quot;,&quot;issue&quot;:&quot;4&quot;,&quot;volume&quot;:&quot;14&quot;,&quot;container-title-short&quot;:&quot;&quot;},&quot;isTemporary&quot;:false}]},{&quot;citationID&quot;:&quot;MENDELEY_CITATION_2a99a502-df49-45cc-b9e1-9f445a4fe320&quot;,&quot;properties&quot;:{&quot;noteIndex&quot;:0},&quot;isEdited&quot;:false,&quot;manualOverride&quot;:{&quot;isManuallyOverridden&quot;:false,&quot;citeprocText&quot;:&quot;[5]&quot;,&quot;manualOverrideText&quot;:&quot;&quot;},&quot;citationTag&quot;:&quot;MENDELEY_CITATION_v3_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&quot;,&quot;citationItems&quot;:[{&quot;id&quot;:&quot;30cb65cb-1900-328e-846f-790fa6a379ac&quot;,&quot;itemData&quot;:{&quot;type&quot;:&quot;article-journal&quot;,&quot;id&quot;:&quot;30cb65cb-1900-328e-846f-790fa6a379ac&quot;,&quot;title&quot;:&quot;Leaf Disease Classification in Bell Pepper Plant using VGGNet&quot;,&quot;author&quot;:[{&quot;family&quot;:&quot;Kumar Das&quot;,&quot;given&quot;:&quot;Pranajit&quot;,&quot;parse-names&quot;:false,&quot;dropping-particle&quot;:&quot;&quot;,&quot;non-dropping-particle&quot;:&quot;&quot;}],&quot;container-title&quot;:&quot;Journal of Innovative Image Processing&quot;,&quot;DOI&quot;:&quot;10.36548/jiip.2023.1.003&quot;,&quot;ISSN&quot;:&quot;2582-4252&quot;,&quot;issued&quot;:{&quot;date-parts&quot;:[[2023,3]]},&quot;page&quot;:&quot;36-46&quot;,&quot;abstract&quot;:&quot;&lt;p&gt;In the era of artificial intelligence, deep learning, and computer vision play a vital role in leaf-based disease identification and categorization. Leaf diseases are the most dangerous calamity that has direct detrimental effects on farmers’ lives, and consequently on gross yield production and the world economy. Nutritious food for all is a great challenge faced by the farmer and agricultural research community. Bell peppers can be categorized as fruit or vegetable that is universally available and full of various nutrients like carbs, vitamins, and fat. Leaves of bell pepper plants infected by bacterial spot diseases affect their yield significantly. The aim of this study is to classify bacterial spots and healthy images of bell peppers’ leaf images taken from the PlantVillage dataset using CNN-based pre-trained architecture. Two CNN architectures, i.e., VGG16 and VGG19 are applied through transfer learning in the binary classification of leaf-based disease. A total of 2475 images are used for training, validation, and testing purposes, with 1478 healthy images and 997 images with bacterial disease spots. Although both VGG16 and VGG19 achieved good performances, VGG16 architecture performs slightly better than VGG19.&lt;/p&gt;&quot;,&quot;issue&quot;:&quot;1&quot;,&quot;volume&quot;:&quot;5&quot;,&quot;container-title-short&quot;:&quot;&quot;},&quot;isTemporary&quot;:false}]},{&quot;citationID&quot;:&quot;MENDELEY_CITATION_4d94cc4b-11cd-4580-b193-763349746312&quot;,&quot;properties&quot;:{&quot;noteIndex&quot;:0},&quot;isEdited&quot;:false,&quot;manualOverride&quot;:{&quot;isManuallyOverridden&quot;:false,&quot;citeprocText&quot;:&quot;[21]&quot;,&quot;manualOverrideText&quot;:&quot;&quot;},&quot;citationTag&quot;:&quot;MENDELEY_CITATION_v3_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&quot;,&quot;citationItems&quot;:[{&quot;id&quot;:&quot;14edc498-c68e-3b1a-8168-9c94057ec67f&quot;,&quot;itemData&quot;:{&quot;type&quot;:&quot;article-journal&quot;,&quot;id&quot;:&quot;14edc498-c68e-3b1a-8168-9c94057ec67f&quot;,&quot;title&quot;:&quot;A Crop Leaf Disease Image Recognition Method Based on Bilinear Residual Networks&quot;,&quot;author&quot;:[{&quot;family&quot;:&quot;He&quot;,&quot;given&quot;:&quot;Yun&quot;,&quot;parse-names&quot;:false,&quot;dropping-particle&quot;:&quot;&quot;,&quot;non-dropping-particle&quot;:&quot;&quot;},{&quot;family&quot;:&quot;Gao&quot;,&quot;given&quot;:&quot;Quan&quot;,&quot;parse-names&quot;:false,&quot;dropping-particle&quot;:&quot;&quot;,&quot;non-dropping-particle&quot;:&quot;&quot;},{&quot;family&quot;:&quot;Ma&quot;,&quot;given&quot;:&quot;Zifei&quot;,&quot;parse-names&quot;:false,&quot;dropping-particle&quot;:&quot;&quot;,&quot;non-dropping-particle&quot;:&quot;&quot;}],&quot;container-title&quot;:&quot;Mathematical Problems in Engineering&quot;,&quot;container-title-short&quot;:&quot;Math Probl Eng&quot;,&quot;DOI&quot;:&quot;10.1155/2022/2948506&quot;,&quot;ISSN&quot;:&quot;1563-5147&quot;,&quot;issued&quot;:{&quot;date-parts&quot;:[[2022,4,25]]},&quot;page&quot;:&quot;1-15&quot;,&quot;abstract&quot;:&quot;&lt;p&gt;Deep learning models are widely used in crop leaf disease image recognition. These models can be divided into two categories: global model and local model. The global model directly takes the whole leaf disease images as input to training and recognition. It can achieve end-to-end training and recognition, which is very convenient to use. But this kind of model cannot very accurately and completely extract the features from the very small diseased spots in the image. Before training and recognizing, the local model needs to extract the diseased spots part from the image by image segmentation technology. Then the local model takes the disease spots part images as input to training and recognition. Features extracted by local model are more accurate and complete. But this kind of model cannot achieve end-to-end training and recognition, and the image segmentation will bring additional overhead. Considering the disadvantage of global model and local model, we proposed a crop leaf disease image recognition method based on bilinear residual networks (named DIR-BiRN). DIR-BiRN extracts features by two residual networks feature extractors and then integrates the features by a bilinear pooling function. By this way, it can extract features more accurately and completely while achieving end-to-end training and recognition. Experiments on the PlantVillage dataset show that, when compared with the standard ResNet-18 model, the DIR-BiRN improves on accuracy performance, recall performance, precision performance, and F1-measure performance by averages of 0.2918, 0.81641, 0.59185, and 0.52151 percentage points, respectively.&lt;/p&gt;&quot;,&quot;volume&quot;:&quot;2022&quot;},&quot;isTemporary&quot;:false}]},{&quot;citationID&quot;:&quot;MENDELEY_CITATION_b1120e5f-6043-4c62-94e5-9572cbee5d04&quot;,&quot;properties&quot;:{&quot;noteIndex&quot;:0},&quot;isEdited&quot;:false,&quot;manualOverride&quot;:{&quot;isManuallyOverridden&quot;:false,&quot;citeprocText&quot;:&quot;[1]&quot;,&quot;manualOverrideText&quot;:&quot;&quot;},&quot;citationTag&quot;:&quot;MENDELEY_CITATION_v3_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&quot;,&quot;citationItems&quot;:[{&quot;id&quot;:&quot;4f4d1d88-cd5e-3c46-974e-b19f951c0cce&quot;,&quot;itemData&quot;:{&quot;type&quot;:&quot;article-journal&quot;,&quot;id&quot;:&quot;4f4d1d88-cd5e-3c46-974e-b19f951c0cce&quot;,&quot;title&quot;:&quot;SE-CapsNet: Automated evaluation of plant disease severity based on feature extraction through Squeeze and Excitation (SE) networks and Capsule networks&quot;,&quot;author&quot;:[{&quot;family&quot;:&quot;Verma&quot;,&quot;given&quot;:&quot;Shradha&quot;,&quot;parse-names&quot;:false,&quot;dropping-particle&quot;:&quot;&quot;,&quot;non-dropping-particle&quot;:&quot;&quot;},{&quot;family&quot;:&quot;Chug&quot;,&quot;given&quot;:&quot;Anuradha&quot;,&quot;parse-names&quot;:false,&quot;dropping-particle&quot;:&quot;&quot;,&quot;non-dropping-particle&quot;:&quot;&quot;},{&quot;family&quot;:&quot;Singh&quot;,&quot;given&quot;:&quot;Ravinder P.&quot;,&quot;parse-names&quot;:false,&quot;dropping-particle&quot;:&quot;&quot;,&quot;non-dropping-particle&quot;:&quot;&quot;},{&quot;family&quot;:&quot;Singh&quot;,&quot;given&quot;:&quot;Amit P.&quot;,&quot;parse-names&quot;:false,&quot;dropping-particle&quot;:&quot;&quot;,&quot;non-dropping-particle&quot;:&quot;&quot;},{&quot;family&quot;:&quot;Singh&quot;,&quot;given&quot;:&quot;Dinesh&quot;,&quot;parse-names&quot;:false,&quot;dropping-particle&quot;:&quot;&quot;,&quot;non-dropping-particle&quot;:&quot;&quot;}],&quot;container-title&quot;:&quot;Kuwait Journal of Science&quot;,&quot;DOI&quot;:&quot;10.48129/kjs.v49i1.10586&quot;,&quot;ISSN&quot;:&quot;23074108&quot;,&quot;issued&quot;:{&quot;date-parts&quot;:[[2021,12,2]]},&quot;abstract&quot;:&quot;&lt;p&gt;Diseases in plants harm the quantity of the overall food production as well as the quality of the yield. Early detection, diagnosis and treatment can greatly reduce losses, both economic and ecological. Intuitively, reduction in the use of agrochemicals due to timely detection of the disease, would greatly help in mitigating the environmental impact. In this paper, the authors have proposed an improved feature computation approach based on Squeeze and Excitation (SE) Networks, before processing by the original Capsule networks (CapsNet) for classification, for estimating the disease severity in plants. Two SE networks, one based on AlexNet and another on ResNet have been combined with Capsule networks. Leaf images for the devastating Late Blight disease occurring in the Tomato crop have been utilized from the PlantVillage dataset. The images, divided into four severity stages i.e. healthy, early, middle and end, are downscaled, enhanced and given as input to the SE networks. The feature maps generated from the two networks are separately given as input to the Capsule Network for classification and their performances are compared with the original CapsNet, on two image sizes 32X32 and 64X64. SE-Alex-CapsNet achieves the highest accuracy of 92.1% and SE-Res CapsNet achieves the highest accuracy of 93.75% with 64X64 image size, as compared to CapsNet that results in 85.53% accuracy. The classification accuracies of six state-of-the-art CNN models namely AlexNet, SqueezeNet, ResNet50, VGG16, VGG19 and Inception V3 are also presented for comparison purposes. Accuracy as well as precision, recall, F1-score, validation loss etc. measures have been recorded and compared. The findings have been validated by implementing the proposed approaches with another dataset, achieving similar resultant accuracy measures. The implementation was also accomplished with datasets after noise addition in six different variations, to verify the robustness of the proposed model. Based on the performances, the proposed techniques can be exploited for disease severity assessment in other crops as well and can be extended to other areas of applications such as plant species classification, weed identification etc. In addition to improved performance, with reduced image size, the proposed methodology can be utilized to create a mobile application requiring low processing capabilities, to be installed on reasonably priced smartphones for practical usage by farmers.&lt;/p&gt;&quot;,&quot;issue&quot;:&quot;1&quot;,&quot;volume&quot;:&quot;49&quot;,&quot;container-title-short&quot;:&quot;&quot;},&quot;isTemporary&quot;:false}]},{&quot;citationID&quot;:&quot;MENDELEY_CITATION_0436a1e2-8ccd-4b43-8d13-4b162aa72d5a&quot;,&quot;properties&quot;:{&quot;noteIndex&quot;:0},&quot;isEdited&quot;:false,&quot;manualOverride&quot;:{&quot;isManuallyOverridden&quot;:false,&quot;citeprocText&quot;:&quot;[17]&quot;,&quot;manualOverrideText&quot;:&quot;&quot;},&quot;citationTag&quot;:&quot;MENDELEY_CITATION_v3_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&quot;,&quot;citationItems&quot;:[{&quot;id&quot;:&quot;b9d8f2d0-2062-3b6a-993b-a4031f601255&quot;,&quot;itemData&quot;:{&quot;type&quot;:&quot;article-journal&quot;,&quot;id&quot;:&quot;b9d8f2d0-2062-3b6a-993b-a4031f601255&quot;,&quot;title&quot;:&quot;Plant Disease Classification and Adversarial Attack based CL-CondenseNetV2 and WT-MI-FGSM&quot;,&quot;author&quot;:[{&quot;family&quot;:&quot;Li&quot;,&quot;given&quot;:&quot;Yong&quot;,&quot;parse-names&quot;:false,&quot;dropping-particle&quot;:&quot;&quot;,&quot;non-dropping-particle&quot;:&quot;&quot;},{&quot;family&quot;:&quot;Lu&quot;,&quot;given&quot;:&quot;Yufang&quot;,&quot;parse-names&quot;:false,&quot;dropping-particle&quot;:&quot;&quot;,&quot;non-dropping-particle&quot;:&quot;&quot;}],&quot;container-title&quot;:&quot;International Journal of Advanced Computer Science and Applications&quot;,&quot;DOI&quot;:&quot;10.14569/IJACSA.2023.0140413&quot;,&quot;ISSN&quot;:&quot;21565570&quot;,&quot;issued&quot;:{&quot;date-parts&quot;:[[2023]]},&quot;issue&quot;:&quot;4&quot;,&quot;volume&quot;:&quot;14&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26</TotalTime>
  <Pages>1</Pages>
  <Words>4828</Words>
  <Characters>27523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33</cp:revision>
  <cp:lastPrinted>2025-12-15T12:09:00Z</cp:lastPrinted>
  <dcterms:created xsi:type="dcterms:W3CDTF">2025-08-17T09:05:00Z</dcterms:created>
  <dcterms:modified xsi:type="dcterms:W3CDTF">2025-12-15T12:09:00Z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