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webextensions/webextension6.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FD127" w14:textId="77777777" w:rsidR="007F213D" w:rsidRDefault="007F213D" w:rsidP="00D30640">
      <w:pPr>
        <w:pStyle w:val="PaperTitle"/>
        <w:spacing w:before="0"/>
      </w:pPr>
    </w:p>
    <w:p w14:paraId="55D6334F" w14:textId="77777777" w:rsidR="007F213D" w:rsidRDefault="007F213D" w:rsidP="00D30640">
      <w:pPr>
        <w:pStyle w:val="PaperTitle"/>
        <w:spacing w:before="0"/>
      </w:pPr>
    </w:p>
    <w:p w14:paraId="34A3C892" w14:textId="77777777" w:rsidR="007F213D" w:rsidRDefault="007F213D" w:rsidP="00D30640">
      <w:pPr>
        <w:pStyle w:val="PaperTitle"/>
        <w:spacing w:before="0"/>
      </w:pPr>
    </w:p>
    <w:p w14:paraId="42C729F5" w14:textId="157B421B" w:rsidR="00920ABE" w:rsidRDefault="00401E26" w:rsidP="00D30640">
      <w:pPr>
        <w:pStyle w:val="PaperTitle"/>
        <w:spacing w:before="0"/>
      </w:pPr>
      <w:r>
        <w:t xml:space="preserve">An Integrated LIME Image Enhancement and YOLOv8 </w:t>
      </w:r>
      <w:r w:rsidR="00920ABE">
        <w:t xml:space="preserve">framework </w:t>
      </w:r>
      <w:r>
        <w:t>for</w:t>
      </w:r>
      <w:r w:rsidR="00920ABE">
        <w:t xml:space="preserve"> </w:t>
      </w:r>
      <w:r>
        <w:t xml:space="preserve">Object Detection </w:t>
      </w:r>
      <w:r w:rsidR="00920ABE">
        <w:t xml:space="preserve">in </w:t>
      </w:r>
    </w:p>
    <w:p w14:paraId="3B9815EA" w14:textId="4741CFA1" w:rsidR="0016385D" w:rsidRPr="00075EA6" w:rsidRDefault="00920ABE" w:rsidP="00D30640">
      <w:pPr>
        <w:pStyle w:val="PaperTitle"/>
        <w:spacing w:before="0"/>
        <w:rPr>
          <w:b w:val="0"/>
          <w:bCs/>
          <w:sz w:val="24"/>
          <w:szCs w:val="24"/>
        </w:rPr>
      </w:pPr>
      <w:r>
        <w:t>Low-Light Conditions</w:t>
      </w:r>
    </w:p>
    <w:p w14:paraId="6FE351B9" w14:textId="0F98F794" w:rsidR="005D7F96" w:rsidRPr="00F350C5" w:rsidRDefault="00A949BB" w:rsidP="005D7F96">
      <w:pPr>
        <w:pStyle w:val="AuthorName"/>
        <w:rPr>
          <w:b/>
          <w:szCs w:val="28"/>
        </w:rPr>
      </w:pPr>
      <w:r>
        <w:t>Muhammad Ilham Perdana</w:t>
      </w:r>
      <w:proofErr w:type="gramStart"/>
      <w:r>
        <w:rPr>
          <w:vertAlign w:val="superscript"/>
        </w:rPr>
        <w:t>1,b</w:t>
      </w:r>
      <w:proofErr w:type="gramEnd"/>
      <w:r w:rsidR="005D7F96">
        <w:rPr>
          <w:vertAlign w:val="superscript"/>
        </w:rPr>
        <w:t>)</w:t>
      </w:r>
      <w:r w:rsidR="005D7F96" w:rsidRPr="00F350C5">
        <w:t xml:space="preserve">, </w:t>
      </w:r>
      <w:r>
        <w:t>Putri Nayla Sabri</w:t>
      </w:r>
      <w:r>
        <w:rPr>
          <w:vertAlign w:val="superscript"/>
        </w:rPr>
        <w:t>1,c</w:t>
      </w:r>
      <w:r w:rsidR="005D7F96" w:rsidRPr="00DA6D7D">
        <w:rPr>
          <w:vertAlign w:val="superscript"/>
        </w:rPr>
        <w:t>)</w:t>
      </w:r>
      <w:r w:rsidR="005D7F96" w:rsidRPr="00F350C5">
        <w:t xml:space="preserve">, </w:t>
      </w:r>
      <w:r>
        <w:t>Diah Risqiwati</w:t>
      </w:r>
      <w:r>
        <w:rPr>
          <w:vertAlign w:val="superscript"/>
        </w:rPr>
        <w:t>1,a</w:t>
      </w:r>
      <w:r w:rsidR="005D7F96" w:rsidRPr="00DA6D7D">
        <w:rPr>
          <w:vertAlign w:val="superscript"/>
        </w:rPr>
        <w:t>)</w:t>
      </w:r>
    </w:p>
    <w:p w14:paraId="7EC31E77" w14:textId="77777777" w:rsidR="005D7F96" w:rsidRDefault="005D7F96" w:rsidP="005D7F96">
      <w:pPr>
        <w:pStyle w:val="AuthorAffiliation"/>
      </w:pPr>
      <w:r w:rsidRPr="00B6146E">
        <w:rPr>
          <w:vertAlign w:val="superscript"/>
        </w:rPr>
        <w:t>1</w:t>
      </w:r>
      <w:r>
        <w:t xml:space="preserve">Department of Informatics, Universitas Muhammadiyah Malang, Malang, Indonesia </w:t>
      </w:r>
    </w:p>
    <w:p w14:paraId="1E74A99A" w14:textId="77777777" w:rsidR="005D7F96" w:rsidRPr="002E09EC" w:rsidRDefault="005D7F96" w:rsidP="005D7F96">
      <w:pPr>
        <w:pStyle w:val="AuthorAffiliation"/>
      </w:pPr>
    </w:p>
    <w:p w14:paraId="7C9B41D9" w14:textId="77777777" w:rsidR="005D7F96" w:rsidRPr="002E09EC" w:rsidRDefault="005D7F96" w:rsidP="005D7F96">
      <w:pPr>
        <w:pStyle w:val="AuthorEmail"/>
        <w:rPr>
          <w:shd w:val="clear" w:color="auto" w:fill="FFFFFF"/>
        </w:rPr>
      </w:pPr>
      <w:proofErr w:type="gramStart"/>
      <w:r>
        <w:rPr>
          <w:shd w:val="clear" w:color="auto" w:fill="FFFFFF"/>
          <w:vertAlign w:val="superscript"/>
        </w:rPr>
        <w:t>a)</w:t>
      </w:r>
      <w:r w:rsidRPr="002E09EC">
        <w:rPr>
          <w:shd w:val="clear" w:color="auto" w:fill="FFFFFF"/>
          <w:lang w:val="id-ID"/>
        </w:rPr>
        <w:t>Corresponding</w:t>
      </w:r>
      <w:proofErr w:type="gramEnd"/>
      <w:r w:rsidRPr="002E09EC">
        <w:rPr>
          <w:shd w:val="clear" w:color="auto" w:fill="FFFFFF"/>
          <w:lang w:val="id-ID"/>
        </w:rPr>
        <w:t xml:space="preserve"> author: </w:t>
      </w:r>
      <w:hyperlink r:id="rId9" w:history="1">
        <w:r>
          <w:rPr>
            <w:shd w:val="clear" w:color="auto" w:fill="FFFFFF"/>
          </w:rPr>
          <w:t>risqiwati@umm.ac.id</w:t>
        </w:r>
      </w:hyperlink>
    </w:p>
    <w:p w14:paraId="6B3A17EB" w14:textId="77777777" w:rsidR="005D7F96" w:rsidRDefault="005D7F96" w:rsidP="005D7F96">
      <w:pPr>
        <w:pStyle w:val="AuthorEmail"/>
      </w:pPr>
      <w:proofErr w:type="gramStart"/>
      <w:r>
        <w:rPr>
          <w:vertAlign w:val="superscript"/>
        </w:rPr>
        <w:t>b)</w:t>
      </w:r>
      <w:r>
        <w:t>ilhamperdana@umm.ac.id</w:t>
      </w:r>
      <w:proofErr w:type="gramEnd"/>
    </w:p>
    <w:p w14:paraId="5C2F13C6" w14:textId="1CE04C8E" w:rsidR="005D7F96" w:rsidRPr="00515C26" w:rsidRDefault="005D7F96" w:rsidP="00A949BB">
      <w:pPr>
        <w:pStyle w:val="AuthorEmail"/>
      </w:pPr>
      <w:r>
        <w:rPr>
          <w:vertAlign w:val="superscript"/>
        </w:rPr>
        <w:t>c)</w:t>
      </w:r>
      <w:r w:rsidR="0006345A" w:rsidRPr="0006345A">
        <w:t xml:space="preserve"> </w:t>
      </w:r>
      <w:r w:rsidR="00A949BB">
        <w:t>putrinaylasabri@webmail.umm.ac.id</w:t>
      </w:r>
    </w:p>
    <w:p w14:paraId="15168247" w14:textId="49522693" w:rsidR="005D7F96" w:rsidRPr="00CA3BBC" w:rsidRDefault="005D7F96" w:rsidP="005D7F96">
      <w:pPr>
        <w:pStyle w:val="Abstract"/>
        <w:rPr>
          <w:color w:val="333333"/>
          <w:szCs w:val="18"/>
        </w:rPr>
      </w:pPr>
      <w:proofErr w:type="spellStart"/>
      <w:proofErr w:type="gramStart"/>
      <w:r w:rsidRPr="002E09EC">
        <w:rPr>
          <w:b/>
        </w:rPr>
        <w:t>Abstract</w:t>
      </w:r>
      <w:r>
        <w:rPr>
          <w:b/>
        </w:rPr>
        <w:t>.</w:t>
      </w:r>
      <w:r w:rsidRPr="00FB51CD">
        <w:t>.</w:t>
      </w:r>
      <w:proofErr w:type="gramEnd"/>
      <w:r w:rsidR="004C609F">
        <w:t>Low</w:t>
      </w:r>
      <w:proofErr w:type="spellEnd"/>
      <w:r w:rsidR="004C609F">
        <w:t>-light environments pose significant challenges to object detection systems due to poor visibility and degraded image quality</w:t>
      </w:r>
      <w:r w:rsidRPr="007101B8">
        <w:t>.</w:t>
      </w:r>
      <w:r w:rsidR="00051E4A">
        <w:t xml:space="preserve"> </w:t>
      </w:r>
      <w:r w:rsidR="00051E4A" w:rsidRPr="00051E4A">
        <w:t>These factors often lead to a significant drop in detection accuracy, limiting the effectiveness of conventional object detection models when applied directly to raw low-light images</w:t>
      </w:r>
      <w:r w:rsidR="00051E4A">
        <w:t>.</w:t>
      </w:r>
      <w:r w:rsidR="004C609F">
        <w:t xml:space="preserve"> </w:t>
      </w:r>
      <w:r w:rsidR="00051E4A">
        <w:t>To address this issue, t</w:t>
      </w:r>
      <w:r w:rsidR="004C609F">
        <w:t xml:space="preserve">his </w:t>
      </w:r>
      <w:r w:rsidR="00A949BB">
        <w:t>study</w:t>
      </w:r>
      <w:r w:rsidR="004C609F">
        <w:t xml:space="preserve"> </w:t>
      </w:r>
      <w:r w:rsidR="00051E4A">
        <w:t>proposes</w:t>
      </w:r>
      <w:r w:rsidR="004C609F">
        <w:t xml:space="preserve"> a framework that integrates the low-light Image Enhancement (LIME) algorithm with the YOLOv8 object detection model. By enhancing visual quality prior to detection, the proposed approach significantly improves performance under challenging illumination conditions. Experiments conducted on the </w:t>
      </w:r>
      <w:proofErr w:type="spellStart"/>
      <w:r w:rsidR="004C609F">
        <w:t>ExDark</w:t>
      </w:r>
      <w:proofErr w:type="spellEnd"/>
      <w:r w:rsidR="004C609F">
        <w:t xml:space="preserve"> dataset show that the method delivers strong detection accuracy </w:t>
      </w:r>
      <w:r w:rsidR="00051E4A">
        <w:t>surpassing</w:t>
      </w:r>
      <w:r w:rsidR="004C609F">
        <w:t xml:space="preserve"> several previous low-light object detection approaches. </w:t>
      </w:r>
      <w:r w:rsidR="00051E4A" w:rsidRPr="00051E4A">
        <w:t>The enhanced images allow the detector to better identify object features that are otherwise obscured in dark conditions</w:t>
      </w:r>
      <w:r w:rsidR="00051E4A">
        <w:t xml:space="preserve">. </w:t>
      </w:r>
      <w:r w:rsidR="00051E4A" w:rsidRPr="00051E4A">
        <w:t>These findings highlight the effectiveness and practicality of incorporating image enhancement techniques like LIME as a preprocessing step to achieve more reliable and precise object detection in adverse lighting conditions</w:t>
      </w:r>
      <w:r w:rsidR="00051E4A">
        <w:t>.</w:t>
      </w:r>
    </w:p>
    <w:p w14:paraId="1B908E20" w14:textId="53FF1A43" w:rsidR="005D7F96" w:rsidRDefault="005D7F96" w:rsidP="005D7F96">
      <w:pPr>
        <w:pStyle w:val="Abstract"/>
      </w:pPr>
      <w:r w:rsidRPr="002E09EC">
        <w:rPr>
          <w:b/>
        </w:rPr>
        <w:t xml:space="preserve">Keywords: </w:t>
      </w:r>
      <w:r w:rsidR="00401E26">
        <w:t>Low-Light Image Enhancement</w:t>
      </w:r>
      <w:r>
        <w:t xml:space="preserve">, </w:t>
      </w:r>
      <w:r w:rsidR="00401E26">
        <w:t>LIME Image Enhancement</w:t>
      </w:r>
      <w:r>
        <w:t xml:space="preserve">, </w:t>
      </w:r>
      <w:r w:rsidR="00401E26">
        <w:t>YOLOv8</w:t>
      </w:r>
      <w:r>
        <w:t xml:space="preserve">, </w:t>
      </w:r>
      <w:proofErr w:type="spellStart"/>
      <w:r w:rsidR="00401E26">
        <w:t>ExDark</w:t>
      </w:r>
      <w:proofErr w:type="spellEnd"/>
      <w:r w:rsidR="00401E26">
        <w:t xml:space="preserve"> Dataset</w:t>
      </w:r>
    </w:p>
    <w:p w14:paraId="53E56981" w14:textId="04F73A37" w:rsidR="00712EA6" w:rsidRDefault="003804C1" w:rsidP="00A46459">
      <w:pPr>
        <w:pStyle w:val="Heading1"/>
      </w:pPr>
      <w:r>
        <w:t>INTRODUCTION</w:t>
      </w:r>
    </w:p>
    <w:p w14:paraId="5C4553B5" w14:textId="00CEA894" w:rsidR="00A46459" w:rsidRPr="00A46459" w:rsidRDefault="00A06BFC" w:rsidP="00A06BFC">
      <w:pPr>
        <w:pStyle w:val="Paragraph"/>
        <w:rPr>
          <w:lang w:val="en-GB"/>
        </w:rPr>
      </w:pPr>
      <w:r w:rsidRPr="00A06BFC">
        <w:rPr>
          <w:color w:val="000000"/>
        </w:rPr>
        <w:t xml:space="preserve">Object detection in images with </w:t>
      </w:r>
      <w:r w:rsidR="008600AD">
        <w:rPr>
          <w:color w:val="000000"/>
        </w:rPr>
        <w:t>low-light conditions</w:t>
      </w:r>
      <w:r w:rsidRPr="00A06BFC">
        <w:rPr>
          <w:color w:val="000000"/>
        </w:rPr>
        <w:t xml:space="preserve"> faces various unique challenges compared to normal lighting conditions. The lack of reflected light causes dark areas and high noise levels, resulting in a drastic decrease in image quality</w:t>
      </w:r>
      <w:r>
        <w:rPr>
          <w:color w:val="000000"/>
        </w:rPr>
        <w:t xml:space="preserve"> </w:t>
      </w:r>
      <w:sdt>
        <w:sdtPr>
          <w:rPr>
            <w:color w:val="000000"/>
          </w:rPr>
          <w:tag w:val="MENDELEY_CITATION_v3_eyJjaXRhdGlvbklEIjoiTUVOREVMRVlfQ0lUQVRJT05fOWFhODAxODEtMjc0My00MjgzLTk1MzgtMzkzMmM2NWVlZmQ2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
          <w:id w:val="1324942617"/>
          <w:placeholder>
            <w:docPart w:val="DefaultPlaceholder_-1854013440"/>
          </w:placeholder>
        </w:sdtPr>
        <w:sdtEndPr/>
        <w:sdtContent>
          <w:r w:rsidR="001F0F3A" w:rsidRPr="001F0F3A">
            <w:rPr>
              <w:color w:val="000000"/>
            </w:rPr>
            <w:t>(1)</w:t>
          </w:r>
        </w:sdtContent>
      </w:sdt>
      <w:r w:rsidR="00A46459" w:rsidRPr="00A46459">
        <w:t xml:space="preserve">. </w:t>
      </w:r>
      <w:r w:rsidRPr="00A06BFC">
        <w:rPr>
          <w:lang w:val="en-GB"/>
        </w:rPr>
        <w:t>Images often have poor illumination, low contrast, weak reflectance, and faded or even completely lost object details</w:t>
      </w:r>
      <w:r>
        <w:rPr>
          <w:lang w:val="en-GB"/>
        </w:rPr>
        <w:t xml:space="preserve"> </w:t>
      </w:r>
      <w:sdt>
        <w:sdtPr>
          <w:rPr>
            <w:color w:val="000000"/>
          </w:rPr>
          <w:tag w:val="MENDELEY_CITATION_v3_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"/>
          <w:id w:val="-697009619"/>
          <w:placeholder>
            <w:docPart w:val="DefaultPlaceholder_-1854013440"/>
          </w:placeholder>
        </w:sdtPr>
        <w:sdtEndPr/>
        <w:sdtContent>
          <w:r w:rsidR="001F0F3A" w:rsidRPr="001F0F3A">
            <w:rPr>
              <w:color w:val="000000"/>
            </w:rPr>
            <w:t>(2)</w:t>
          </w:r>
        </w:sdtContent>
      </w:sdt>
      <w:r w:rsidR="00A46459" w:rsidRPr="00A46459">
        <w:t xml:space="preserve">. </w:t>
      </w:r>
      <w:r w:rsidRPr="00A06BFC">
        <w:rPr>
          <w:lang w:val="en-GB"/>
        </w:rPr>
        <w:t xml:space="preserve">In extreme situations, </w:t>
      </w:r>
      <w:proofErr w:type="spellStart"/>
      <w:r w:rsidRPr="00A06BFC">
        <w:rPr>
          <w:lang w:val="en-GB"/>
        </w:rPr>
        <w:t>color</w:t>
      </w:r>
      <w:proofErr w:type="spellEnd"/>
      <w:r w:rsidRPr="00A06BFC">
        <w:rPr>
          <w:lang w:val="en-GB"/>
        </w:rPr>
        <w:t xml:space="preserve"> distortion and detail loss further deteriorate object visibility. This condition directly affects the performance of object detection algorithms, including deep learning-based models that generally work optimally under normal illumination, such as Faster R-CNN or SSD, but exhibit significant performance degradation on low-light images</w:t>
      </w:r>
      <w:r>
        <w:rPr>
          <w:lang w:val="en-GB"/>
        </w:rPr>
        <w:t xml:space="preserve"> </w:t>
      </w:r>
      <w:sdt>
        <w:sdtPr>
          <w:rPr>
            <w:color w:val="000000"/>
          </w:rPr>
          <w:tag w:val="MENDELEY_CITATION_v3_eyJjaXRhdGlvbklEIjoiTUVOREVMRVlfQ0lUQVRJT05fYTU4NjExMTUtMjFiNC00NzI4LWIzZjUtYzZiMGEzMTllY2E2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
          <w:id w:val="-1732995126"/>
          <w:placeholder>
            <w:docPart w:val="DefaultPlaceholder_-1854013440"/>
          </w:placeholder>
        </w:sdtPr>
        <w:sdtEndPr/>
        <w:sdtContent>
          <w:r w:rsidR="001F0F3A" w:rsidRPr="001F0F3A">
            <w:rPr>
              <w:color w:val="000000"/>
            </w:rPr>
            <w:t>(1)</w:t>
          </w:r>
        </w:sdtContent>
      </w:sdt>
      <w:r w:rsidR="00A46459" w:rsidRPr="00A46459">
        <w:t xml:space="preserve">. </w:t>
      </w:r>
      <w:r w:rsidRPr="00A06BFC">
        <w:rPr>
          <w:lang w:val="en-GB"/>
        </w:rPr>
        <w:t>Most object detectors are designed for data with sufficient illumination, so few have specific optimizations for low-light environments.</w:t>
      </w:r>
    </w:p>
    <w:p w14:paraId="7548B968" w14:textId="103A17F7" w:rsidR="00A46459" w:rsidRPr="00A46459" w:rsidRDefault="00A06BFC" w:rsidP="00A06BFC">
      <w:pPr>
        <w:pStyle w:val="Paragraph"/>
        <w:rPr>
          <w:lang w:val="en-GB"/>
        </w:rPr>
      </w:pPr>
      <w:r w:rsidRPr="00A06BFC">
        <w:t>One approach to address this problem is to use image enhancement techniques as a pre-processing step</w:t>
      </w:r>
      <w:r w:rsidR="00704213">
        <w:t xml:space="preserve"> </w:t>
      </w:r>
      <w:sdt>
        <w:sdtPr>
          <w:rPr>
            <w:color w:val="000000"/>
          </w:rPr>
          <w:tag w:val="MENDELEY_CITATION_v3_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"/>
          <w:id w:val="954368933"/>
          <w:placeholder>
            <w:docPart w:val="DefaultPlaceholder_-1854013440"/>
          </w:placeholder>
        </w:sdtPr>
        <w:sdtEndPr/>
        <w:sdtContent>
          <w:r w:rsidR="001F0F3A" w:rsidRPr="001F0F3A">
            <w:rPr>
              <w:color w:val="000000"/>
            </w:rPr>
            <w:t>(3,4)</w:t>
          </w:r>
        </w:sdtContent>
      </w:sdt>
      <w:r w:rsidRPr="00A06BFC">
        <w:t>. Image enhancement aims to improve brightness, increase contrast, reduce noise, and sharpen object edges so that important features can be better identified</w:t>
      </w:r>
      <w:r>
        <w:t xml:space="preserve"> </w:t>
      </w:r>
      <w:sdt>
        <w:sdtPr>
          <w:rPr>
            <w:color w:val="000000"/>
          </w:rPr>
          <w:tag w:val="MENDELEY_CITATION_v3_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"/>
          <w:id w:val="-182359203"/>
          <w:placeholder>
            <w:docPart w:val="DefaultPlaceholder_-1854013440"/>
          </w:placeholder>
        </w:sdtPr>
        <w:sdtEndPr/>
        <w:sdtContent>
          <w:r w:rsidR="001F0F3A" w:rsidRPr="001F0F3A">
            <w:rPr>
              <w:color w:val="000000"/>
            </w:rPr>
            <w:t>(2)</w:t>
          </w:r>
        </w:sdtContent>
      </w:sdt>
      <w:r w:rsidR="00A46459" w:rsidRPr="00A46459">
        <w:t xml:space="preserve">. </w:t>
      </w:r>
      <w:r w:rsidRPr="00A06BFC">
        <w:rPr>
          <w:lang w:val="en-GB"/>
        </w:rPr>
        <w:t>The advantage of this method lies in its ability to overcome the limitations of expensive hardware by utilizing relatively simple and efficient software solutions. However, overly aggressive enhancement can lead to over-enhancement effects, where bright areas become excessively bright, causing important details to be lost</w:t>
      </w:r>
      <w:r>
        <w:rPr>
          <w:lang w:val="en-GB"/>
        </w:rPr>
        <w:t xml:space="preserve"> </w:t>
      </w:r>
      <w:sdt>
        <w:sdtPr>
          <w:rPr>
            <w:color w:val="000000"/>
          </w:rPr>
          <w:tag w:val="MENDELEY_CITATION_v3_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"/>
          <w:id w:val="186726235"/>
          <w:placeholder>
            <w:docPart w:val="DefaultPlaceholder_-1854013440"/>
          </w:placeholder>
        </w:sdtPr>
        <w:sdtEndPr/>
        <w:sdtContent>
          <w:r w:rsidR="001F0F3A" w:rsidRPr="001F0F3A">
            <w:rPr>
              <w:color w:val="000000"/>
            </w:rPr>
            <w:t>(5,6)</w:t>
          </w:r>
        </w:sdtContent>
      </w:sdt>
      <w:r w:rsidR="00A46459" w:rsidRPr="00A46459">
        <w:t>.</w:t>
      </w:r>
    </w:p>
    <w:p w14:paraId="7D085DD4" w14:textId="7F9FAF7B" w:rsidR="00A46459" w:rsidRDefault="008600AD" w:rsidP="00F37698">
      <w:pPr>
        <w:pStyle w:val="Paragraph"/>
        <w:rPr>
          <w:color w:val="000000"/>
        </w:rPr>
      </w:pPr>
      <w:r>
        <w:t xml:space="preserve">There are two general approaches to image enhancement </w:t>
      </w:r>
      <w:r w:rsidR="008D59C5">
        <w:t xml:space="preserve">algorithms, deep learning-based </w:t>
      </w:r>
      <w:sdt>
        <w:sdtPr>
          <w:rPr>
            <w:color w:val="000000"/>
          </w:rPr>
          <w:tag w:val="MENDELEY_CITATION_v3_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"/>
          <w:id w:val="1398173370"/>
          <w:placeholder>
            <w:docPart w:val="DefaultPlaceholder_-1854013440"/>
          </w:placeholder>
        </w:sdtPr>
        <w:sdtEndPr/>
        <w:sdtContent>
          <w:r w:rsidR="001F0F3A" w:rsidRPr="001F0F3A">
            <w:rPr>
              <w:color w:val="000000"/>
            </w:rPr>
            <w:t>(7)</w:t>
          </w:r>
        </w:sdtContent>
      </w:sdt>
      <w:r w:rsidR="008D59C5">
        <w:t xml:space="preserve"> and traditional-based</w:t>
      </w:r>
      <w:sdt>
        <w:sdtPr>
          <w:rPr>
            <w:color w:val="000000"/>
          </w:rPr>
          <w:tag w:val="MENDELEY_CITATION_v3_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"/>
          <w:id w:val="-140964717"/>
          <w:placeholder>
            <w:docPart w:val="DefaultPlaceholder_-1854013440"/>
          </w:placeholder>
        </w:sdtPr>
        <w:sdtEndPr/>
        <w:sdtContent>
          <w:r w:rsidR="001F0F3A" w:rsidRPr="001F0F3A">
            <w:rPr>
              <w:color w:val="000000"/>
            </w:rPr>
            <w:t>(8)</w:t>
          </w:r>
        </w:sdtContent>
      </w:sdt>
      <w:r w:rsidR="008D59C5">
        <w:t>. Deep learning-based enhancement methods often require large-scale datasets, extensive training time, and more computational resources, which dan slow down the detection process. In contrast, traditional enhancement techniques are lightweight and better suited for applications that demand high inference speed. Since this research also prioritizes real-time detection capability, low-latency methods are preferred to maintain a high frame rate without sacrificing too much accuracy. For this reason, the present study focuses on implementing traditional image enhancement and integrating it with object detection algorithms to detect objects in low-light conditions.</w:t>
      </w:r>
    </w:p>
    <w:p w14:paraId="51D37F53" w14:textId="228130FE" w:rsidR="00623C10" w:rsidRPr="00A46459" w:rsidRDefault="00623C10" w:rsidP="00F37698">
      <w:pPr>
        <w:pStyle w:val="Paragraph"/>
      </w:pPr>
      <w:r w:rsidRPr="00623C10">
        <w:t>.</w:t>
      </w:r>
    </w:p>
    <w:p w14:paraId="5BDC3711" w14:textId="6C82E3B0" w:rsidR="00A46459" w:rsidRPr="00A46459" w:rsidRDefault="00B8607D" w:rsidP="00F37698">
      <w:pPr>
        <w:pStyle w:val="Paragraph"/>
        <w:rPr>
          <w:lang w:val="en-GB"/>
        </w:rPr>
      </w:pPr>
      <w:r>
        <w:lastRenderedPageBreak/>
        <w:t xml:space="preserve">The LIME </w:t>
      </w:r>
      <w:sdt>
        <w:sdtPr>
          <w:rPr>
            <w:color w:val="000000"/>
          </w:rPr>
          <w:tag w:val="MENDELEY_CITATION_v3_eyJjaXRhdGlvbklEIjoiTUVOREVMRVlfQ0lUQVRJT05fODA4NGMxNmQtZTY2ZC00MjhmLWIwN2MtN2UyNzRiMWE4MGI5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
          <w:id w:val="-1102486798"/>
          <w:placeholder>
            <w:docPart w:val="DefaultPlaceholder_-1854013440"/>
          </w:placeholder>
        </w:sdtPr>
        <w:sdtEndPr/>
        <w:sdtContent>
          <w:r w:rsidR="001F0F3A" w:rsidRPr="001F0F3A">
            <w:rPr>
              <w:color w:val="000000"/>
            </w:rPr>
            <w:t>(9)</w:t>
          </w:r>
        </w:sdtContent>
      </w:sdt>
      <w:r>
        <w:t xml:space="preserve"> image enhancement algorithm was selected to perform enhancement on low-light images. LIME is recognized for its ability to improve image quality under low-light conditions through the illumination map estimation. </w:t>
      </w:r>
      <w:r w:rsidR="00F37698" w:rsidRPr="00F37698">
        <w:t>YOLOv8 was chosen as the detection model due to its advantages in speed, accuracy, and implementation flexibility</w:t>
      </w:r>
      <w:r w:rsidR="00F37698">
        <w:t xml:space="preserve"> </w:t>
      </w:r>
      <w:sdt>
        <w:sdtPr>
          <w:rPr>
            <w:color w:val="000000"/>
          </w:rPr>
          <w:tag w:val="MENDELEY_CITATION_v3_eyJjaXRhdGlvbklEIjoiTUVOREVMRVlfQ0lUQVRJT05fNTgwNzQzNDEtMTYyYi00ZDU2LTlhMTctMDlkYWUzMmZmOWEx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
          <w:id w:val="902948266"/>
          <w:placeholder>
            <w:docPart w:val="DefaultPlaceholder_-1854013440"/>
          </w:placeholder>
        </w:sdtPr>
        <w:sdtEndPr/>
        <w:sdtContent>
          <w:r w:rsidR="001F0F3A" w:rsidRPr="001F0F3A">
            <w:rPr>
              <w:color w:val="000000"/>
            </w:rPr>
            <w:t>(1)</w:t>
          </w:r>
        </w:sdtContent>
      </w:sdt>
      <w:r w:rsidR="00A46459" w:rsidRPr="00A46459">
        <w:t xml:space="preserve">. </w:t>
      </w:r>
      <w:r w:rsidR="00F37698" w:rsidRPr="00F37698">
        <w:rPr>
          <w:lang w:val="en-GB"/>
        </w:rPr>
        <w:t>Compared to its previous versions, YOLOv8 adopts an anchor-free detection approach and a lighter architecture, with multi-scale detection capabilities that are highly relevant for low-light conditions. This model has also proven to be competitive in detecting objects of various sizes in real time, making it ideal for testing the impact of image enhancement on object detection performance</w:t>
      </w:r>
      <w:r w:rsidR="00F37698">
        <w:rPr>
          <w:lang w:val="en-GB"/>
        </w:rPr>
        <w:t xml:space="preserve"> </w:t>
      </w:r>
      <w:sdt>
        <w:sdtPr>
          <w:rPr>
            <w:color w:val="000000"/>
          </w:rPr>
          <w:tag w:val="MENDELEY_CITATION_v3_eyJjaXRhdGlvbklEIjoiTUVOREVMRVlfQ0lUQVRJT05fZGM3Y2JjMWEtMmMzYS00MTAzLWI1NzQtYmY5Y2QxN2ZkMjIw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
          <w:id w:val="-914472889"/>
          <w:placeholder>
            <w:docPart w:val="DefaultPlaceholder_-1854013440"/>
          </w:placeholder>
        </w:sdtPr>
        <w:sdtEndPr/>
        <w:sdtContent>
          <w:r w:rsidR="001F0F3A" w:rsidRPr="001F0F3A">
            <w:rPr>
              <w:color w:val="000000"/>
            </w:rPr>
            <w:t>(1)</w:t>
          </w:r>
        </w:sdtContent>
      </w:sdt>
      <w:r w:rsidR="00A46459" w:rsidRPr="00A46459">
        <w:t>.</w:t>
      </w:r>
    </w:p>
    <w:p w14:paraId="2982474B" w14:textId="1008AA7C" w:rsidR="00F37698" w:rsidRPr="00A46459" w:rsidRDefault="00F37698" w:rsidP="00B8607D">
      <w:pPr>
        <w:pStyle w:val="Paragraph"/>
      </w:pPr>
      <w:r w:rsidRPr="00F37698">
        <w:t xml:space="preserve">The objective of this study is to </w:t>
      </w:r>
      <w:r w:rsidR="00B8607D">
        <w:t>investigate the effectiveness of combining the LIME image enhancement algorithm with the YOLOv8 object detection algorithm for object detection in low-light environments. The LIME algorithm is applied to improve the visibility and quality of low-light images through illumination map estimation, while YOLOv8 serves as the detection backbone due to its accuracy and real-time performance. By integrating these two approaches, the study aims to evaluate whether pre-processing images with LIME can enhance the detection accuracy of YOLOv8 in challenging low-light scenarios.</w:t>
      </w:r>
    </w:p>
    <w:p w14:paraId="1FB3C0FF" w14:textId="2BBD0695" w:rsidR="003804C1" w:rsidRDefault="003804C1" w:rsidP="003804C1">
      <w:pPr>
        <w:pStyle w:val="Heading1"/>
      </w:pPr>
      <w:r>
        <w:t xml:space="preserve">LITERATURE REVIEW </w:t>
      </w:r>
    </w:p>
    <w:p w14:paraId="730314E5" w14:textId="2DD9E86F" w:rsidR="00084F07" w:rsidRPr="00084F07" w:rsidRDefault="00084F07" w:rsidP="004C609F">
      <w:pPr>
        <w:pStyle w:val="Heading2"/>
        <w:ind w:left="360"/>
      </w:pPr>
      <w:r w:rsidRPr="00084F07">
        <w:t>Image Enhancement in Digital Image Processing</w:t>
      </w:r>
    </w:p>
    <w:p w14:paraId="35665B55" w14:textId="6583296C" w:rsidR="00084F07" w:rsidRPr="00084F07" w:rsidRDefault="00084F07" w:rsidP="00084F07">
      <w:pPr>
        <w:pStyle w:val="Paragraph"/>
      </w:pPr>
      <w:r w:rsidRPr="00084F07">
        <w:t>Image enhancement is an important process in digital image processing</w:t>
      </w:r>
      <w:r w:rsidR="00704213">
        <w:t xml:space="preserve"> </w:t>
      </w:r>
      <w:sdt>
        <w:sdtPr>
          <w:rPr>
            <w:color w:val="000000"/>
          </w:rPr>
          <w:tag w:val="MENDELEY_CITATION_v3_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"/>
          <w:id w:val="164599287"/>
          <w:placeholder>
            <w:docPart w:val="DefaultPlaceholder_-1854013440"/>
          </w:placeholder>
        </w:sdtPr>
        <w:sdtEndPr/>
        <w:sdtContent>
          <w:r w:rsidR="001F0F3A" w:rsidRPr="001F0F3A">
            <w:rPr>
              <w:color w:val="000000"/>
            </w:rPr>
            <w:t>(3,4)</w:t>
          </w:r>
        </w:sdtContent>
      </w:sdt>
      <w:r w:rsidRPr="00084F07">
        <w:t xml:space="preserve">, especially to address issues of image quality caused by low illumination, noise, or poor contrast. Traditional image enhancement methods are widely used due to their simplicity, speed, and computational efficiency, making them suitable to be applied as a pre-processing step in recognition or object detection systems </w:t>
      </w:r>
      <w:sdt>
        <w:sdtPr>
          <w:rPr>
            <w:color w:val="000000"/>
          </w:rPr>
          <w:tag w:val="MENDELEY_CITATION_v3_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"/>
          <w:id w:val="-1294211954"/>
          <w:placeholder>
            <w:docPart w:val="DefaultPlaceholder_-1854013440"/>
          </w:placeholder>
        </w:sdtPr>
        <w:sdtEndPr/>
        <w:sdtContent>
          <w:r w:rsidR="001F0F3A" w:rsidRPr="001F0F3A">
            <w:rPr>
              <w:color w:val="000000"/>
            </w:rPr>
            <w:t>(5)</w:t>
          </w:r>
        </w:sdtContent>
      </w:sdt>
      <w:r w:rsidRPr="00084F07">
        <w:t>.</w:t>
      </w:r>
    </w:p>
    <w:p w14:paraId="32CA8B92" w14:textId="77777777" w:rsidR="00084F07" w:rsidRPr="00084F07" w:rsidRDefault="00084F07" w:rsidP="00084F07">
      <w:pPr>
        <w:pStyle w:val="Paragraph"/>
      </w:pPr>
      <w:r w:rsidRPr="00084F07">
        <w:t>Some commonly used classical methods include:</w:t>
      </w:r>
    </w:p>
    <w:p w14:paraId="2CB71097" w14:textId="1FFE4174" w:rsidR="00084F07" w:rsidRDefault="00B8607D" w:rsidP="00CF2C53">
      <w:pPr>
        <w:pStyle w:val="Heading3"/>
        <w:numPr>
          <w:ilvl w:val="0"/>
          <w:numId w:val="4"/>
        </w:numPr>
        <w:ind w:left="426" w:hanging="153"/>
      </w:pPr>
      <w:r>
        <w:t xml:space="preserve"> </w:t>
      </w:r>
      <w:r w:rsidR="00084F07" w:rsidRPr="00084F07">
        <w:t>Histogram Equalization (HE)</w:t>
      </w:r>
    </w:p>
    <w:p w14:paraId="2734B825" w14:textId="46B82D63" w:rsidR="00084F07" w:rsidRDefault="00084F07" w:rsidP="00084F07">
      <w:pPr>
        <w:pStyle w:val="Paragraph"/>
        <w:ind w:left="426" w:firstLine="0"/>
      </w:pPr>
      <w:r w:rsidRPr="00084F07">
        <w:t xml:space="preserve">This is a contrast enhancement technique that works by flattening the pixel intensity distribution of the image so that its histogram becomes more uniform. Thus, HE can improve the visibility of details in areas with low illumination or low contrast </w:t>
      </w:r>
      <w:sdt>
        <w:sdtPr>
          <w:rPr>
            <w:color w:val="000000"/>
          </w:rPr>
          <w:tag w:val="MENDELEY_CITATION_v3_eyJjaXRhdGlvbklEIjoiTUVOREVMRVlfQ0lUQVRJT05fZDU0ODk3YmMtZjg1YS00N2YyLTgzMGQtOGE3MGZjZmM0OWU2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
          <w:id w:val="-327599068"/>
          <w:placeholder>
            <w:docPart w:val="DefaultPlaceholder_-1854013440"/>
          </w:placeholder>
        </w:sdtPr>
        <w:sdtEndPr/>
        <w:sdtContent>
          <w:r w:rsidR="001F0F3A" w:rsidRPr="001F0F3A">
            <w:rPr>
              <w:color w:val="000000"/>
            </w:rPr>
            <w:t>(1)</w:t>
          </w:r>
        </w:sdtContent>
      </w:sdt>
      <w:r w:rsidRPr="00084F07">
        <w:t>. However, HE also has limitations, such as a tendency to introduce noise or over-enhancement effects</w:t>
      </w:r>
      <w:r w:rsidR="00833328">
        <w:t xml:space="preserve"> </w:t>
      </w:r>
      <w:sdt>
        <w:sdtPr>
          <w:rPr>
            <w:color w:val="000000"/>
          </w:rPr>
          <w:tag w:val="MENDELEY_CITATION_v3_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"/>
          <w:id w:val="1129598930"/>
          <w:placeholder>
            <w:docPart w:val="DefaultPlaceholder_-1854013440"/>
          </w:placeholder>
        </w:sdtPr>
        <w:sdtEndPr/>
        <w:sdtContent>
          <w:r w:rsidR="001F0F3A" w:rsidRPr="001F0F3A">
            <w:rPr>
              <w:color w:val="000000"/>
            </w:rPr>
            <w:t>(10)</w:t>
          </w:r>
        </w:sdtContent>
      </w:sdt>
      <w:r w:rsidRPr="00084F07">
        <w:t xml:space="preserve">, especially in parts of the image that are already sufficiently bright, which can cause loss of important details </w:t>
      </w:r>
      <w:sdt>
        <w:sdtPr>
          <w:rPr>
            <w:color w:val="000000"/>
          </w:rPr>
          <w:tag w:val="MENDELEY_CITATION_v3_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"/>
          <w:id w:val="924300729"/>
          <w:placeholder>
            <w:docPart w:val="DefaultPlaceholder_-1854013440"/>
          </w:placeholder>
        </w:sdtPr>
        <w:sdtEndPr/>
        <w:sdtContent>
          <w:r w:rsidR="001F0F3A" w:rsidRPr="001F0F3A">
            <w:rPr>
              <w:color w:val="000000"/>
            </w:rPr>
            <w:t>(11)</w:t>
          </w:r>
        </w:sdtContent>
      </w:sdt>
      <w:r w:rsidRPr="00084F07">
        <w:t>.</w:t>
      </w:r>
      <w:r w:rsidR="00943E62">
        <w:t xml:space="preserve"> </w:t>
      </w:r>
      <w:r w:rsidR="001E3234" w:rsidRPr="001E3234">
        <w:t xml:space="preserve">Mathematically, HE maps an input pixel intensity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001E3234" w:rsidRPr="001E3234">
        <w:t xml:space="preserve">​ to an output intensity </w:t>
      </w:r>
      <m:oMath>
        <m:sSub>
          <m:sSubPr>
            <m:ctrlPr>
              <w:rPr>
                <w:rFonts w:ascii="Cambria Math" w:hAnsi="Cambria Math"/>
                <w:i/>
              </w:rPr>
            </m:ctrlPr>
          </m:sSubPr>
          <m:e>
            <m:r>
              <w:rPr>
                <w:rFonts w:ascii="Cambria Math" w:hAnsi="Cambria Math"/>
              </w:rPr>
              <m:t>s</m:t>
            </m:r>
          </m:e>
          <m:sub>
            <m:r>
              <w:rPr>
                <w:rFonts w:ascii="Cambria Math" w:hAnsi="Cambria Math"/>
              </w:rPr>
              <m:t>k</m:t>
            </m:r>
          </m:sub>
        </m:sSub>
      </m:oMath>
      <w:r w:rsidR="0006345A" w:rsidRPr="001E3234">
        <w:t xml:space="preserve">​ </w:t>
      </w:r>
      <w:r w:rsidR="001E3234" w:rsidRPr="001E3234">
        <w:t>​ using the cumulative distribution function (CDF) of the image histogram as follows</w:t>
      </w:r>
      <w:r w:rsidR="00401E26">
        <w:t xml:space="preserve"> Eq. 1</w:t>
      </w:r>
    </w:p>
    <w:p w14:paraId="2FA495F6" w14:textId="77777777" w:rsidR="0006345A" w:rsidRDefault="0006345A" w:rsidP="00084F07">
      <w:pPr>
        <w:pStyle w:val="Paragraph"/>
        <w:ind w:left="426" w:firstLine="0"/>
      </w:pPr>
    </w:p>
    <w:p w14:paraId="1D1B5729" w14:textId="4B04B844" w:rsidR="0006345A" w:rsidRPr="001146DC" w:rsidRDefault="0006345A" w:rsidP="0006345A">
      <w:pPr>
        <w:pStyle w:val="Equation"/>
      </w:pPr>
      <w:r>
        <w:tab/>
      </w: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 T(</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 </m:t>
        </m:r>
        <m:nary>
          <m:naryPr>
            <m:chr m:val="∑"/>
            <m:limLoc m:val="undOvr"/>
            <m:ctrlPr>
              <w:rPr>
                <w:rFonts w:ascii="Cambria Math" w:hAnsi="Cambria Math"/>
                <w:i/>
              </w:rPr>
            </m:ctrlPr>
          </m:naryPr>
          <m:sub>
            <m:r>
              <w:rPr>
                <w:rFonts w:ascii="Cambria Math" w:hAnsi="Cambria Math"/>
              </w:rPr>
              <m:t>j=0</m:t>
            </m:r>
          </m:sub>
          <m:sup>
            <m:r>
              <w:rPr>
                <w:rFonts w:ascii="Cambria Math" w:hAnsi="Cambria Math"/>
              </w:rPr>
              <m:t>k</m:t>
            </m:r>
          </m:sup>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e>
        </m:nary>
      </m:oMath>
      <w:r>
        <w:tab/>
        <w:t>1</w:t>
      </w:r>
    </w:p>
    <w:p w14:paraId="38C3763B" w14:textId="27574005" w:rsidR="001E3234" w:rsidRPr="0092162A" w:rsidRDefault="001E3234" w:rsidP="00084F07">
      <w:pPr>
        <w:pStyle w:val="Paragraph"/>
        <w:ind w:left="426" w:firstLine="0"/>
      </w:pPr>
    </w:p>
    <w:p w14:paraId="2E9EE0BE" w14:textId="50E1DCBC" w:rsidR="0092162A" w:rsidRDefault="0092162A" w:rsidP="00084F07">
      <w:pPr>
        <w:pStyle w:val="Paragraph"/>
        <w:ind w:left="426" w:firstLine="0"/>
      </w:pPr>
      <w:r w:rsidRPr="0092162A">
        <w:t xml:space="preserve">where </w:t>
      </w:r>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oMath>
      <w:r w:rsidR="0006345A" w:rsidRPr="0006345A">
        <w:rPr>
          <w:i/>
        </w:rPr>
        <w:t>​</w:t>
      </w:r>
      <w:r w:rsidR="0006345A">
        <w:t>)</w:t>
      </w:r>
      <w:r w:rsidR="0006345A" w:rsidRPr="001E3234">
        <w:t xml:space="preserve"> ​ </w:t>
      </w:r>
      <w:r w:rsidRPr="0092162A">
        <w:t xml:space="preserve">is the probability of intensity level </w:t>
      </w:r>
      <m:oMath>
        <m:sSub>
          <m:sSubPr>
            <m:ctrlPr>
              <w:rPr>
                <w:rFonts w:ascii="Cambria Math" w:hAnsi="Cambria Math"/>
                <w:i/>
              </w:rPr>
            </m:ctrlPr>
          </m:sSubPr>
          <m:e>
            <m:r>
              <w:rPr>
                <w:rFonts w:ascii="Cambria Math" w:hAnsi="Cambria Math"/>
              </w:rPr>
              <m:t>r</m:t>
            </m:r>
          </m:e>
          <m:sub>
            <m:r>
              <w:rPr>
                <w:rFonts w:ascii="Cambria Math" w:hAnsi="Cambria Math"/>
              </w:rPr>
              <m:t>j</m:t>
            </m:r>
          </m:sub>
        </m:sSub>
      </m:oMath>
      <w:r w:rsidR="0006345A" w:rsidRPr="001E3234">
        <w:t xml:space="preserve">​ </w:t>
      </w:r>
      <w:r w:rsidRPr="0092162A">
        <w:t xml:space="preserve">occurring in the image. </w:t>
      </w:r>
    </w:p>
    <w:p w14:paraId="587FBE22" w14:textId="0E688F91" w:rsidR="0092162A" w:rsidRPr="00084F07" w:rsidRDefault="0092162A" w:rsidP="00084F07">
      <w:pPr>
        <w:pStyle w:val="Paragraph"/>
        <w:ind w:left="426" w:firstLine="0"/>
      </w:pPr>
    </w:p>
    <w:p w14:paraId="366DF5F1" w14:textId="3DA4E2B1" w:rsidR="00084F07" w:rsidRDefault="00B8607D" w:rsidP="00CF2C53">
      <w:pPr>
        <w:pStyle w:val="Heading3"/>
        <w:numPr>
          <w:ilvl w:val="0"/>
          <w:numId w:val="4"/>
        </w:numPr>
        <w:ind w:left="426" w:hanging="153"/>
      </w:pPr>
      <w:r>
        <w:t xml:space="preserve"> </w:t>
      </w:r>
      <w:r w:rsidR="00084F07" w:rsidRPr="00084F07">
        <w:t>Contrast Limited Adaptive Histogram Equalization (CLAHE)</w:t>
      </w:r>
    </w:p>
    <w:p w14:paraId="36A23C95" w14:textId="589B4517" w:rsidR="00623C10" w:rsidRDefault="00084F07" w:rsidP="0006345A">
      <w:pPr>
        <w:pStyle w:val="Paragraph"/>
        <w:ind w:left="426" w:firstLine="0"/>
      </w:pPr>
      <w:r w:rsidRPr="00084F07">
        <w:t>As an improvement over HE, CLAHE performs contrast enhancement locally on sub-regions of the image and limits noise amplification by controlling the maximum allowed contrast value</w:t>
      </w:r>
      <w:r w:rsidR="00833328">
        <w:t xml:space="preserve"> </w:t>
      </w:r>
      <w:sdt>
        <w:sdtPr>
          <w:rPr>
            <w:color w:val="000000"/>
          </w:rPr>
          <w:tag w:val="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"/>
          <w:id w:val="-719820218"/>
          <w:placeholder>
            <w:docPart w:val="DefaultPlaceholder_-1854013440"/>
          </w:placeholder>
        </w:sdtPr>
        <w:sdtEndPr/>
        <w:sdtContent>
          <w:r w:rsidR="001F0F3A" w:rsidRPr="001F0F3A">
            <w:rPr>
              <w:color w:val="000000"/>
            </w:rPr>
            <w:t>(6,10,12,13)</w:t>
          </w:r>
        </w:sdtContent>
      </w:sdt>
      <w:r w:rsidRPr="00084F07">
        <w:t xml:space="preserve">. This makes CLAHE more effective in enhancing details in images with uneven illumination and reduces artifacts such as halo effects commonly seen in </w:t>
      </w:r>
      <w:proofErr w:type="gramStart"/>
      <w:r w:rsidR="00A949BB">
        <w:t>traditional</w:t>
      </w:r>
      <w:proofErr w:type="gramEnd"/>
      <w:r w:rsidRPr="00084F07">
        <w:t xml:space="preserve"> HE</w:t>
      </w:r>
      <w:r w:rsidR="00A949BB">
        <w:t xml:space="preserve"> algorithm</w:t>
      </w:r>
      <w:r w:rsidRPr="00084F07">
        <w:t xml:space="preserve"> </w:t>
      </w:r>
      <w:sdt>
        <w:sdtPr>
          <w:rPr>
            <w:color w:val="000000"/>
          </w:rPr>
          <w:tag w:val="MENDELEY_CITATION_v3_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"/>
          <w:id w:val="-967742097"/>
          <w:placeholder>
            <w:docPart w:val="DefaultPlaceholder_-1854013440"/>
          </w:placeholder>
        </w:sdtPr>
        <w:sdtEndPr/>
        <w:sdtContent>
          <w:r w:rsidR="001F0F3A" w:rsidRPr="001F0F3A">
            <w:rPr>
              <w:color w:val="000000"/>
            </w:rPr>
            <w:t>(1,6)</w:t>
          </w:r>
        </w:sdtContent>
      </w:sdt>
      <w:r w:rsidRPr="00084F07">
        <w:t>. CLAHE is also known to be computationally lightweight</w:t>
      </w:r>
      <w:r w:rsidR="00613D36">
        <w:t xml:space="preserve"> </w:t>
      </w:r>
      <w:sdt>
        <w:sdtPr>
          <w:rPr>
            <w:color w:val="000000"/>
          </w:rPr>
          <w:tag w:val="MENDELEY_CITATION_v3_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"/>
          <w:id w:val="-1255582786"/>
          <w:placeholder>
            <w:docPart w:val="DefaultPlaceholder_-1854013440"/>
          </w:placeholder>
        </w:sdtPr>
        <w:sdtEndPr/>
        <w:sdtContent>
          <w:r w:rsidR="001F0F3A" w:rsidRPr="001F0F3A">
            <w:rPr>
              <w:color w:val="000000"/>
            </w:rPr>
            <w:t>(13)</w:t>
          </w:r>
        </w:sdtContent>
      </w:sdt>
      <w:r w:rsidRPr="00084F07">
        <w:t>, thus it is widely applied in various fields of image processing, including medical and surveillance.</w:t>
      </w:r>
      <w:r w:rsidR="0006345A">
        <w:t xml:space="preserve"> </w:t>
      </w:r>
      <w:r w:rsidR="001B5415" w:rsidRPr="001B5415">
        <w:t xml:space="preserve">Mathematically, CLAHE modifies the histogram of each local region by clipping it at a predefined limit </w:t>
      </w:r>
      <m:oMath>
        <m:r>
          <w:rPr>
            <w:rFonts w:ascii="Cambria Math" w:hAnsi="Cambria Math"/>
          </w:rPr>
          <m:t>L</m:t>
        </m:r>
      </m:oMath>
      <w:r w:rsidR="002B3810">
        <w:t xml:space="preserve"> </w:t>
      </w:r>
      <w:r w:rsidR="001B5415" w:rsidRPr="001B5415">
        <w:t xml:space="preserve">to prevent over-amplification of contrast. The clipped histogram </w:t>
      </w:r>
      <m:oMath>
        <m:sSub>
          <m:sSubPr>
            <m:ctrlPr>
              <w:rPr>
                <w:rFonts w:ascii="Cambria Math" w:hAnsi="Cambria Math"/>
                <w:i/>
              </w:rPr>
            </m:ctrlPr>
          </m:sSubPr>
          <m:e>
            <m:r>
              <w:rPr>
                <w:rFonts w:ascii="Cambria Math" w:hAnsi="Cambria Math"/>
              </w:rPr>
              <m:t>H</m:t>
            </m:r>
          </m:e>
          <m:sub>
            <m:r>
              <w:rPr>
                <w:rFonts w:ascii="Cambria Math" w:hAnsi="Cambria Math"/>
              </w:rPr>
              <m:t>clipped</m:t>
            </m:r>
          </m:sub>
        </m:sSub>
        <m:r>
          <w:rPr>
            <w:rFonts w:ascii="Cambria Math" w:hAnsi="Cambria Math"/>
          </w:rPr>
          <m:t>(i)</m:t>
        </m:r>
      </m:oMath>
      <w:r w:rsidR="001B5415" w:rsidRPr="001B5415">
        <w:t xml:space="preserve"> for intensity level</w:t>
      </w:r>
      <w:r w:rsidR="001B5415" w:rsidRPr="0006345A">
        <w:rPr>
          <w:i/>
        </w:rPr>
        <w:t xml:space="preserve"> </w:t>
      </w:r>
      <m:oMath>
        <m:r>
          <w:rPr>
            <w:rFonts w:ascii="Cambria Math" w:hAnsi="Cambria Math"/>
          </w:rPr>
          <m:t>i</m:t>
        </m:r>
      </m:oMath>
      <w:r w:rsidR="002B3810">
        <w:t xml:space="preserve"> </w:t>
      </w:r>
      <w:r w:rsidR="001B5415" w:rsidRPr="001B5415">
        <w:t>can be expressed as</w:t>
      </w:r>
      <w:r w:rsidR="00401E26">
        <w:t xml:space="preserve"> Eq 2.</w:t>
      </w:r>
    </w:p>
    <w:p w14:paraId="1F4D2EE7" w14:textId="77777777" w:rsidR="0006345A" w:rsidRDefault="0006345A" w:rsidP="0006345A">
      <w:pPr>
        <w:pStyle w:val="Paragraph"/>
        <w:ind w:left="426" w:firstLine="0"/>
      </w:pPr>
    </w:p>
    <w:p w14:paraId="05DB4AA2" w14:textId="066FC23A" w:rsidR="0006345A" w:rsidRPr="001146DC" w:rsidRDefault="0006345A" w:rsidP="0006345A">
      <w:pPr>
        <w:pStyle w:val="Equation"/>
      </w:pPr>
      <w:r>
        <w:tab/>
      </w:r>
      <m:oMath>
        <m:sSub>
          <m:sSubPr>
            <m:ctrlPr>
              <w:rPr>
                <w:rFonts w:ascii="Cambria Math" w:hAnsi="Cambria Math"/>
                <w:i/>
              </w:rPr>
            </m:ctrlPr>
          </m:sSubPr>
          <m:e>
            <m:r>
              <w:rPr>
                <w:rFonts w:ascii="Cambria Math" w:hAnsi="Cambria Math"/>
              </w:rPr>
              <m:t>H</m:t>
            </m:r>
          </m:e>
          <m:sub>
            <m:r>
              <w:rPr>
                <w:rFonts w:ascii="Cambria Math" w:hAnsi="Cambria Math"/>
              </w:rPr>
              <m:t>clipped</m:t>
            </m:r>
          </m:sub>
        </m:sSub>
        <m:r>
          <w:rPr>
            <w:rFonts w:ascii="Cambria Math" w:hAnsi="Cambria Math"/>
          </w:rPr>
          <m:t>(i)= min(H(i), L)</m:t>
        </m:r>
      </m:oMath>
      <w:r>
        <w:tab/>
        <w:t>2</w:t>
      </w:r>
    </w:p>
    <w:p w14:paraId="30860AD4" w14:textId="3E9F2FE4" w:rsidR="002B3810" w:rsidRDefault="002B3810" w:rsidP="00A949BB">
      <w:pPr>
        <w:pStyle w:val="Paragraph"/>
        <w:ind w:firstLine="0"/>
      </w:pPr>
    </w:p>
    <w:p w14:paraId="6E639645" w14:textId="2E888C47" w:rsidR="002B3810" w:rsidRPr="001B5415" w:rsidRDefault="002B3810" w:rsidP="002B3810">
      <w:pPr>
        <w:pStyle w:val="Paragraph"/>
        <w:ind w:left="426" w:firstLine="0"/>
      </w:pPr>
      <w:r w:rsidRPr="002B3810">
        <w:t>Where</w:t>
      </w:r>
      <w:r>
        <w:t xml:space="preserve"> </w:t>
      </w:r>
      <m:oMath>
        <m:r>
          <w:rPr>
            <w:rFonts w:ascii="Cambria Math" w:hAnsi="Cambria Math"/>
          </w:rPr>
          <m:t>H(i)</m:t>
        </m:r>
      </m:oMath>
      <w:r w:rsidRPr="002B3810">
        <w:t xml:space="preserve"> denotes the original histogram frequency for intensity level </w:t>
      </w:r>
      <m:oMath>
        <m:r>
          <w:rPr>
            <w:rFonts w:ascii="Cambria Math" w:hAnsi="Cambria Math"/>
          </w:rPr>
          <m:t>i</m:t>
        </m:r>
      </m:oMath>
      <w:r w:rsidRPr="002B3810">
        <w:t>. After clipping, the excess pixel counts are redistributed equally among all intensity levels, ensuring that the overall histogram remains balanced while avoiding excessive contrast in bright regions. This process helps maintain local detail without introducing significant noise.</w:t>
      </w:r>
    </w:p>
    <w:p w14:paraId="7FE1E741" w14:textId="77777777" w:rsidR="001B5415" w:rsidRPr="00623C10" w:rsidRDefault="001B5415" w:rsidP="00084F07">
      <w:pPr>
        <w:pStyle w:val="Paragraph"/>
        <w:ind w:left="426" w:firstLine="0"/>
        <w:rPr>
          <w:b/>
          <w:bCs/>
        </w:rPr>
      </w:pPr>
    </w:p>
    <w:p w14:paraId="0B1ADCF0" w14:textId="2DC318E3" w:rsidR="00084F07" w:rsidRDefault="00B8607D" w:rsidP="00CF2C53">
      <w:pPr>
        <w:pStyle w:val="Heading3"/>
        <w:numPr>
          <w:ilvl w:val="0"/>
          <w:numId w:val="4"/>
        </w:numPr>
        <w:ind w:left="567" w:hanging="153"/>
      </w:pPr>
      <w:r>
        <w:t xml:space="preserve"> </w:t>
      </w:r>
      <w:r w:rsidR="00084F07" w:rsidRPr="00084F07">
        <w:t>Gamma Correction (GC)</w:t>
      </w:r>
    </w:p>
    <w:p w14:paraId="7BF57FA7" w14:textId="24359A2E" w:rsidR="002B3810" w:rsidRDefault="00084F07" w:rsidP="002B3810">
      <w:pPr>
        <w:pStyle w:val="Paragraph"/>
        <w:ind w:left="426"/>
        <w:rPr>
          <w:lang w:val="en-GB"/>
        </w:rPr>
      </w:pPr>
      <w:r w:rsidRPr="00084F07">
        <w:t xml:space="preserve">This technique performs a non-linear transformation on pixel intensity values based on a gamma </w:t>
      </w:r>
      <m:oMath>
        <m:r>
          <w:rPr>
            <w:rFonts w:ascii="Cambria Math" w:hAnsi="Cambria Math"/>
          </w:rPr>
          <m:t xml:space="preserve">γ </m:t>
        </m:r>
      </m:oMath>
      <w:r w:rsidRPr="00084F07">
        <w:t>parameter</w:t>
      </w:r>
      <w:r w:rsidR="006F7126">
        <w:t xml:space="preserve"> </w:t>
      </w:r>
      <w:sdt>
        <w:sdtPr>
          <w:rPr>
            <w:color w:val="000000"/>
          </w:rPr>
          <w:tag w:val="MENDELEY_CITATION_v3_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"/>
          <w:id w:val="-95483495"/>
          <w:placeholder>
            <w:docPart w:val="DefaultPlaceholder_-1854013440"/>
          </w:placeholder>
        </w:sdtPr>
        <w:sdtEndPr/>
        <w:sdtContent>
          <w:r w:rsidR="001F0F3A" w:rsidRPr="001F0F3A">
            <w:rPr>
              <w:color w:val="000000"/>
            </w:rPr>
            <w:t>(14)</w:t>
          </w:r>
        </w:sdtContent>
      </w:sdt>
      <w:r w:rsidRPr="00084F07">
        <w:t>.</w:t>
      </w:r>
      <w:r w:rsidR="002B3810">
        <w:t xml:space="preserve"> </w:t>
      </w:r>
      <w:r w:rsidR="002B3810" w:rsidRPr="002B3810">
        <w:rPr>
          <w:lang w:val="en-GB"/>
        </w:rPr>
        <w:t>Mathematically, the output pixel intensity</w:t>
      </w:r>
      <w:r w:rsidR="00801C84">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out</m:t>
            </m:r>
          </m:sub>
        </m:sSub>
      </m:oMath>
      <w:r w:rsidR="002B3810" w:rsidRPr="002B3810">
        <w:rPr>
          <w:lang w:val="en-GB"/>
        </w:rPr>
        <w:t xml:space="preserve">​ is computed from the input intensity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in</m:t>
            </m:r>
          </m:sub>
        </m:sSub>
      </m:oMath>
      <w:r w:rsidR="002B3810" w:rsidRPr="002B3810">
        <w:rPr>
          <w:lang w:val="en-GB"/>
        </w:rPr>
        <w:t>​ using the power-law equation</w:t>
      </w:r>
      <w:r w:rsidR="00401E26">
        <w:rPr>
          <w:lang w:val="en-GB"/>
        </w:rPr>
        <w:t>:</w:t>
      </w:r>
    </w:p>
    <w:p w14:paraId="55114F63" w14:textId="77777777" w:rsidR="00801C84" w:rsidRPr="002B3810" w:rsidRDefault="00801C84" w:rsidP="002B3810">
      <w:pPr>
        <w:pStyle w:val="Paragraph"/>
        <w:ind w:left="426"/>
        <w:rPr>
          <w:lang w:val="en-GB"/>
        </w:rPr>
      </w:pPr>
    </w:p>
    <w:p w14:paraId="460E9BCB" w14:textId="776835E9" w:rsidR="00801C84" w:rsidRDefault="00401E26" w:rsidP="00401E26">
      <w:pPr>
        <w:pStyle w:val="Equation"/>
      </w:pPr>
      <w:r>
        <w:tab/>
      </w:r>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 xml:space="preserve">= c × </m:t>
        </m:r>
        <m:sSubSup>
          <m:sSubSupPr>
            <m:ctrlPr>
              <w:rPr>
                <w:rFonts w:ascii="Cambria Math" w:hAnsi="Cambria Math"/>
                <w:i/>
              </w:rPr>
            </m:ctrlPr>
          </m:sSubSupPr>
          <m:e>
            <m:r>
              <w:rPr>
                <w:rFonts w:ascii="Cambria Math" w:hAnsi="Cambria Math"/>
              </w:rPr>
              <m:t>I</m:t>
            </m:r>
          </m:e>
          <m:sub>
            <m:r>
              <w:rPr>
                <w:rFonts w:ascii="Cambria Math" w:hAnsi="Cambria Math"/>
              </w:rPr>
              <m:t>in</m:t>
            </m:r>
          </m:sub>
          <m:sup>
            <m:r>
              <w:rPr>
                <w:rFonts w:ascii="Cambria Math" w:hAnsi="Cambria Math"/>
              </w:rPr>
              <m:t>γ</m:t>
            </m:r>
          </m:sup>
        </m:sSubSup>
      </m:oMath>
      <w:r>
        <w:tab/>
        <w:t>3</w:t>
      </w:r>
    </w:p>
    <w:p w14:paraId="2706B015" w14:textId="380E858F" w:rsidR="00084F07" w:rsidRDefault="00801C84" w:rsidP="00B8607D">
      <w:pPr>
        <w:pStyle w:val="Paragraph"/>
        <w:ind w:left="426" w:firstLine="0"/>
      </w:pPr>
      <w:r w:rsidRPr="00801C84">
        <w:lastRenderedPageBreak/>
        <w:t xml:space="preserve">where </w:t>
      </w:r>
      <m:oMath>
        <m:r>
          <w:rPr>
            <w:rFonts w:ascii="Cambria Math" w:hAnsi="Cambria Math"/>
          </w:rPr>
          <m:t>c</m:t>
        </m:r>
      </m:oMath>
      <w:r w:rsidRPr="00801C84">
        <w:t xml:space="preserve"> is a scaling constant (often set to 1),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in</m:t>
            </m:r>
          </m:sub>
        </m:sSub>
      </m:oMath>
      <w:r w:rsidRPr="00801C84">
        <w:t xml:space="preserve">​ and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out</m:t>
            </m:r>
          </m:sub>
        </m:sSub>
      </m:oMath>
      <w:r w:rsidRPr="00801C84">
        <w:t>​ are normalized intensity values in the range [0,1]</w:t>
      </w:r>
      <w:r>
        <w:t>,</w:t>
      </w:r>
      <w:r w:rsidRPr="00801C84">
        <w:t xml:space="preserve"> and </w:t>
      </w:r>
      <m:oMath>
        <m:r>
          <w:rPr>
            <w:rFonts w:ascii="Cambria Math" w:hAnsi="Cambria Math"/>
          </w:rPr>
          <m:t>γ</m:t>
        </m:r>
      </m:oMath>
      <w:r w:rsidR="00401E26" w:rsidRPr="00801C84">
        <w:t xml:space="preserve"> </w:t>
      </w:r>
      <w:r w:rsidRPr="00801C84">
        <w:t xml:space="preserve">controls the degree of brightness adjustment. Values of </w:t>
      </w:r>
      <m:oMath>
        <m:r>
          <w:rPr>
            <w:rFonts w:ascii="Cambria Math" w:hAnsi="Cambria Math"/>
          </w:rPr>
          <m:t>γ</m:t>
        </m:r>
      </m:oMath>
      <w:r>
        <w:t xml:space="preserve"> </w:t>
      </w:r>
      <w:r w:rsidRPr="00801C84">
        <w:t>&lt;</w:t>
      </w:r>
      <w:r>
        <w:t xml:space="preserve"> </w:t>
      </w:r>
      <w:r w:rsidRPr="00801C84">
        <w:t xml:space="preserve">1 will brighten the image, while </w:t>
      </w:r>
      <m:oMath>
        <m:r>
          <w:rPr>
            <w:rFonts w:ascii="Cambria Math" w:hAnsi="Cambria Math"/>
          </w:rPr>
          <m:t>γ</m:t>
        </m:r>
      </m:oMath>
      <w:r>
        <w:t xml:space="preserve"> </w:t>
      </w:r>
      <w:r w:rsidRPr="00801C84">
        <w:t>&gt;</w:t>
      </w:r>
      <w:r>
        <w:t xml:space="preserve"> </w:t>
      </w:r>
      <w:r w:rsidRPr="00801C84">
        <w:t>1</w:t>
      </w:r>
      <w:r>
        <w:t xml:space="preserve"> </w:t>
      </w:r>
      <w:r w:rsidRPr="00801C84">
        <w:t xml:space="preserve">will darken it. </w:t>
      </w:r>
      <w:r w:rsidR="00084F07" w:rsidRPr="00084F07">
        <w:t xml:space="preserve">Gamma correction is very useful for adjusting brightness and contrast, especially to brighten dark areas without making bright areas excessively bright (overexposed) </w:t>
      </w:r>
      <w:sdt>
        <w:sdtPr>
          <w:rPr>
            <w:color w:val="000000"/>
          </w:rPr>
          <w:tag w:val="MENDELEY_CITATION_v3_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"/>
          <w:id w:val="1587652493"/>
          <w:placeholder>
            <w:docPart w:val="DefaultPlaceholder_-1854013440"/>
          </w:placeholder>
        </w:sdtPr>
        <w:sdtEndPr/>
        <w:sdtContent>
          <w:r w:rsidR="001F0F3A" w:rsidRPr="001F0F3A">
            <w:rPr>
              <w:color w:val="000000"/>
            </w:rPr>
            <w:t>(12)</w:t>
          </w:r>
        </w:sdtContent>
      </w:sdt>
      <w:r w:rsidR="00084F07" w:rsidRPr="00084F07">
        <w:t xml:space="preserve">. However, the choice of </w:t>
      </w:r>
      <m:oMath>
        <m:r>
          <w:rPr>
            <w:rFonts w:ascii="Cambria Math" w:hAnsi="Cambria Math"/>
          </w:rPr>
          <m:t>γ</m:t>
        </m:r>
      </m:oMath>
      <w:r>
        <w:t xml:space="preserve"> </w:t>
      </w:r>
      <w:r w:rsidR="00084F07" w:rsidRPr="00084F07">
        <w:t>value must be done carefully as an incorrect value can cause color distortion or loss of details in certain areas</w:t>
      </w:r>
      <w:r w:rsidR="006F7126">
        <w:t xml:space="preserve"> </w:t>
      </w:r>
      <w:sdt>
        <w:sdtPr>
          <w:rPr>
            <w:color w:val="000000"/>
          </w:rPr>
          <w:tag w:val="MENDELEY_CITATION_v3_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"/>
          <w:id w:val="-137655094"/>
          <w:placeholder>
            <w:docPart w:val="DefaultPlaceholder_-1854013440"/>
          </w:placeholder>
        </w:sdtPr>
        <w:sdtEndPr/>
        <w:sdtContent>
          <w:r w:rsidR="001F0F3A" w:rsidRPr="001F0F3A">
            <w:rPr>
              <w:color w:val="000000"/>
            </w:rPr>
            <w:t>(10)</w:t>
          </w:r>
        </w:sdtContent>
      </w:sdt>
      <w:r w:rsidR="00084F07" w:rsidRPr="00084F07">
        <w:t>.</w:t>
      </w:r>
    </w:p>
    <w:p w14:paraId="7B0FAA36" w14:textId="77777777" w:rsidR="00801C84" w:rsidRPr="00084F07" w:rsidRDefault="00801C84" w:rsidP="005D7F96">
      <w:pPr>
        <w:pStyle w:val="Paragraph"/>
        <w:ind w:firstLine="0"/>
      </w:pPr>
    </w:p>
    <w:p w14:paraId="469DD5EB" w14:textId="36FA1EC8" w:rsidR="00084F07" w:rsidRPr="00084F07" w:rsidRDefault="00084F07" w:rsidP="00084F07">
      <w:pPr>
        <w:pStyle w:val="Paragraph"/>
      </w:pPr>
      <w:r w:rsidRPr="00084F07">
        <w:t>These classical methods are often chosen due to their ability to quickly improve image quality using software, without the need for expensive specialized hardware. Nevertheless, the use of traditional methods must be adjusted according to the characteristics of the image and the application purpose, because overly aggressive enhancement can produce artifacts or loss of important details that impact the performance of object detection systems.</w:t>
      </w:r>
      <w:r w:rsidR="001F0F3A">
        <w:t xml:space="preserve"> In addition to these classical techniques, this study also explores the LIME (Low-Light Image Enhancement via illumination Map Estimation) </w:t>
      </w:r>
      <w:sdt>
        <w:sdtPr>
          <w:rPr>
            <w:color w:val="000000"/>
          </w:rPr>
          <w:tag w:val="MENDELEY_CITATION_v3_eyJjaXRhdGlvbklEIjoiTUVOREVMRVlfQ0lUQVRJT05fNDNlMTVlYzQtNTM1Ni00ZjMxLWI2NjAtM2RkMmNjMmVmZWM3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
          <w:id w:val="-622854440"/>
          <w:placeholder>
            <w:docPart w:val="DefaultPlaceholder_-1854013440"/>
          </w:placeholder>
        </w:sdtPr>
        <w:sdtEndPr/>
        <w:sdtContent>
          <w:r w:rsidR="001F0F3A" w:rsidRPr="001F0F3A">
            <w:rPr>
              <w:color w:val="000000"/>
            </w:rPr>
            <w:t>(9)</w:t>
          </w:r>
        </w:sdtContent>
      </w:sdt>
      <w:r w:rsidR="001F0F3A">
        <w:rPr>
          <w:color w:val="000000"/>
        </w:rPr>
        <w:t>. Unlike HE, CLAHE, or GC, the LIME algorithm estimates the illumination map of an image and adjust brightness adaptively based on local illumination levels. This approach enables more natural enhancement and better preservation of details in both dark and bright regions. The implementation and integration of LIME with YOLOv8 will be discussed in the following section.</w:t>
      </w:r>
    </w:p>
    <w:p w14:paraId="7A494200" w14:textId="77777777" w:rsidR="00126F57" w:rsidRDefault="00126F57" w:rsidP="00597B87">
      <w:pPr>
        <w:pStyle w:val="Paragraph"/>
        <w:ind w:firstLine="0"/>
      </w:pPr>
    </w:p>
    <w:p w14:paraId="042C02E1" w14:textId="3AAFBD1C" w:rsidR="00597B87" w:rsidRDefault="00597B87" w:rsidP="004C609F">
      <w:pPr>
        <w:pStyle w:val="Heading2"/>
        <w:ind w:left="360"/>
      </w:pPr>
      <w:r>
        <w:t>The Evolution of YOLO</w:t>
      </w:r>
    </w:p>
    <w:p w14:paraId="4D76E6AB" w14:textId="1C2A8641" w:rsidR="00597B87" w:rsidRDefault="00597B87" w:rsidP="001F0F3A">
      <w:pPr>
        <w:pStyle w:val="NormalWeb"/>
        <w:spacing w:after="0" w:afterAutospacing="0"/>
        <w:ind w:left="142" w:firstLine="218"/>
        <w:jc w:val="both"/>
        <w:rPr>
          <w:sz w:val="20"/>
          <w:szCs w:val="20"/>
        </w:rPr>
      </w:pPr>
      <w:r w:rsidRPr="00597B87">
        <w:rPr>
          <w:sz w:val="20"/>
          <w:szCs w:val="20"/>
        </w:rPr>
        <w:t>You Only Look Once (YOLO) is one of the most popular object detection architectures that has continuously evolved since it was first introduced by Redmon et al. in 2016</w:t>
      </w:r>
      <w:r w:rsidR="00713992">
        <w:rPr>
          <w:sz w:val="20"/>
          <w:szCs w:val="20"/>
        </w:rPr>
        <w:t xml:space="preserve"> </w:t>
      </w:r>
      <w:sdt>
        <w:sdtPr>
          <w:rPr>
            <w:color w:val="000000"/>
            <w:sz w:val="20"/>
            <w:szCs w:val="20"/>
          </w:rPr>
          <w:tag w:val="MENDELEY_CITATION_v3_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"/>
          <w:id w:val="40021924"/>
          <w:placeholder>
            <w:docPart w:val="DefaultPlaceholder_-1854013440"/>
          </w:placeholder>
        </w:sdtPr>
        <w:sdtEndPr/>
        <w:sdtContent>
          <w:r w:rsidR="001F0F3A" w:rsidRPr="001F0F3A">
            <w:rPr>
              <w:color w:val="000000"/>
              <w:sz w:val="20"/>
              <w:szCs w:val="20"/>
            </w:rPr>
            <w:t>(15)</w:t>
          </w:r>
        </w:sdtContent>
      </w:sdt>
      <w:r w:rsidRPr="00597B87">
        <w:rPr>
          <w:sz w:val="20"/>
          <w:szCs w:val="20"/>
        </w:rPr>
        <w:t>. The main advantage of YOLO is its ability to perform real-time object detection with competitive accuracy by combining detection and classification in a single efficient network</w:t>
      </w:r>
      <w:r>
        <w:rPr>
          <w:sz w:val="20"/>
          <w:szCs w:val="20"/>
        </w:rPr>
        <w:t xml:space="preserve"> </w:t>
      </w:r>
      <w:sdt>
        <w:sdtPr>
          <w:rPr>
            <w:color w:val="000000"/>
            <w:sz w:val="20"/>
            <w:szCs w:val="20"/>
          </w:rPr>
          <w:tag w:val="MENDELEY_CITATION_v3_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"/>
          <w:id w:val="-1142805818"/>
          <w:placeholder>
            <w:docPart w:val="DefaultPlaceholder_-1854013440"/>
          </w:placeholder>
        </w:sdtPr>
        <w:sdtEndPr/>
        <w:sdtContent>
          <w:r w:rsidR="001F0F3A" w:rsidRPr="001F0F3A">
            <w:rPr>
              <w:color w:val="000000"/>
              <w:sz w:val="20"/>
              <w:szCs w:val="20"/>
            </w:rPr>
            <w:t>(6)</w:t>
          </w:r>
        </w:sdtContent>
      </w:sdt>
      <w:r w:rsidRPr="00597B87">
        <w:rPr>
          <w:sz w:val="20"/>
          <w:szCs w:val="20"/>
        </w:rPr>
        <w:t>. Over time, the YOLO architecture has undergone multiple improvements to enhance accuracy, speed, and the ability to detect objects at various scales, including in challenging lighting conditions.</w:t>
      </w:r>
      <w:r w:rsidR="001F0F3A">
        <w:rPr>
          <w:sz w:val="20"/>
          <w:szCs w:val="20"/>
        </w:rPr>
        <w:t xml:space="preserve"> </w:t>
      </w:r>
      <w:r w:rsidRPr="00597B87">
        <w:rPr>
          <w:sz w:val="20"/>
          <w:szCs w:val="20"/>
        </w:rPr>
        <w:t xml:space="preserve">The following </w:t>
      </w:r>
      <w:r w:rsidR="00A83820" w:rsidRPr="00A83820">
        <w:rPr>
          <w:b/>
          <w:bCs/>
          <w:sz w:val="20"/>
          <w:szCs w:val="20"/>
        </w:rPr>
        <w:t>Table 1</w:t>
      </w:r>
      <w:r w:rsidRPr="00597B87">
        <w:rPr>
          <w:sz w:val="20"/>
          <w:szCs w:val="20"/>
        </w:rPr>
        <w:t xml:space="preserve"> </w:t>
      </w:r>
      <w:r w:rsidR="004A0745" w:rsidRPr="004A0745">
        <w:rPr>
          <w:sz w:val="20"/>
          <w:szCs w:val="20"/>
          <w:lang w:val="en-US"/>
        </w:rPr>
        <w:t xml:space="preserve">summarizes the key features and differences among YOLO versions. The data presented in this table are derived from the studies </w:t>
      </w:r>
      <w:r w:rsidR="004A0745">
        <w:rPr>
          <w:sz w:val="20"/>
          <w:szCs w:val="20"/>
          <w:lang w:val="en-US"/>
        </w:rPr>
        <w:t xml:space="preserve">in </w:t>
      </w:r>
      <w:sdt>
        <w:sdtPr>
          <w:rPr>
            <w:color w:val="000000"/>
            <w:sz w:val="20"/>
            <w:szCs w:val="20"/>
            <w:lang w:val="en-US"/>
          </w:rPr>
          <w:tag w:val="MENDELEY_CITATION_v3_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"/>
          <w:id w:val="1493602971"/>
          <w:placeholder>
            <w:docPart w:val="DefaultPlaceholder_-1854013440"/>
          </w:placeholder>
        </w:sdtPr>
        <w:sdtEndPr/>
        <w:sdtContent>
          <w:r w:rsidR="001F0F3A" w:rsidRPr="001F0F3A">
            <w:rPr>
              <w:color w:val="000000"/>
              <w:sz w:val="20"/>
              <w:szCs w:val="20"/>
              <w:lang w:val="en-US"/>
            </w:rPr>
            <w:t>(15,16)</w:t>
          </w:r>
        </w:sdtContent>
      </w:sdt>
      <w:r w:rsidR="004A0745">
        <w:rPr>
          <w:color w:val="000000"/>
          <w:sz w:val="20"/>
          <w:szCs w:val="20"/>
          <w:lang w:val="en-US"/>
        </w:rPr>
        <w:t>.</w:t>
      </w:r>
    </w:p>
    <w:p w14:paraId="1C2847D2" w14:textId="659020E9" w:rsidR="00713992" w:rsidRPr="004A0745" w:rsidRDefault="00713992" w:rsidP="00A949BB">
      <w:pPr>
        <w:pStyle w:val="TableCaption"/>
        <w:rPr>
          <w:i/>
          <w:iCs/>
        </w:rPr>
      </w:pPr>
      <w:r w:rsidRPr="00A949BB">
        <w:rPr>
          <w:b/>
          <w:bCs/>
        </w:rPr>
        <w:t xml:space="preserve">TABLE </w:t>
      </w:r>
      <w:r w:rsidRPr="00A949BB">
        <w:rPr>
          <w:b/>
          <w:bCs/>
        </w:rPr>
        <w:fldChar w:fldCharType="begin"/>
      </w:r>
      <w:r w:rsidRPr="00A949BB">
        <w:rPr>
          <w:b/>
          <w:bCs/>
        </w:rPr>
        <w:instrText xml:space="preserve"> SEQ Table \* ARABIC </w:instrText>
      </w:r>
      <w:r w:rsidRPr="00A949BB">
        <w:rPr>
          <w:b/>
          <w:bCs/>
        </w:rPr>
        <w:fldChar w:fldCharType="separate"/>
      </w:r>
      <w:r w:rsidR="00CF2C53">
        <w:rPr>
          <w:b/>
          <w:bCs/>
          <w:noProof/>
        </w:rPr>
        <w:t>1</w:t>
      </w:r>
      <w:r w:rsidRPr="00A949BB">
        <w:rPr>
          <w:b/>
          <w:bCs/>
        </w:rPr>
        <w:fldChar w:fldCharType="end"/>
      </w:r>
      <w:r w:rsidRPr="00A949BB">
        <w:rPr>
          <w:b/>
          <w:bCs/>
        </w:rPr>
        <w:t>.</w:t>
      </w:r>
      <w:r w:rsidRPr="004A0745">
        <w:t xml:space="preserve"> Comparison of YOLO </w:t>
      </w:r>
      <w:r w:rsidR="003C28DF" w:rsidRPr="004A0745">
        <w:t>Versions</w:t>
      </w:r>
    </w:p>
    <w:tbl>
      <w:tblPr>
        <w:tblW w:w="9561" w:type="dxa"/>
        <w:jc w:val="center"/>
        <w:tblBorders>
          <w:bottom w:val="single" w:sz="4" w:space="0" w:color="auto"/>
        </w:tblBorders>
        <w:tblLook w:val="0020" w:firstRow="1" w:lastRow="0" w:firstColumn="0" w:lastColumn="0" w:noHBand="0" w:noVBand="0"/>
      </w:tblPr>
      <w:tblGrid>
        <w:gridCol w:w="1305"/>
        <w:gridCol w:w="861"/>
        <w:gridCol w:w="1647"/>
        <w:gridCol w:w="2173"/>
        <w:gridCol w:w="1608"/>
        <w:gridCol w:w="1967"/>
      </w:tblGrid>
      <w:tr w:rsidR="00C719E6" w:rsidRPr="007F213D" w14:paraId="37C8288C" w14:textId="37031B3F" w:rsidTr="001F0F3A">
        <w:trPr>
          <w:cantSplit/>
          <w:trHeight w:val="272"/>
          <w:jc w:val="center"/>
        </w:trPr>
        <w:tc>
          <w:tcPr>
            <w:tcW w:w="1276" w:type="dxa"/>
            <w:tcBorders>
              <w:top w:val="single" w:sz="4" w:space="0" w:color="auto"/>
              <w:bottom w:val="single" w:sz="4" w:space="0" w:color="auto"/>
            </w:tcBorders>
            <w:vAlign w:val="center"/>
          </w:tcPr>
          <w:p w14:paraId="52E44576" w14:textId="1BB2561A" w:rsidR="003C28DF" w:rsidRPr="007F213D" w:rsidRDefault="003C28DF" w:rsidP="003C28DF">
            <w:pPr>
              <w:jc w:val="center"/>
              <w:rPr>
                <w:sz w:val="20"/>
              </w:rPr>
            </w:pPr>
            <w:r w:rsidRPr="007F213D">
              <w:rPr>
                <w:b/>
                <w:bCs/>
                <w:sz w:val="20"/>
              </w:rPr>
              <w:t>YOLO Version</w:t>
            </w:r>
          </w:p>
        </w:tc>
        <w:tc>
          <w:tcPr>
            <w:tcW w:w="837" w:type="dxa"/>
            <w:tcBorders>
              <w:top w:val="single" w:sz="4" w:space="0" w:color="auto"/>
              <w:bottom w:val="single" w:sz="4" w:space="0" w:color="auto"/>
            </w:tcBorders>
            <w:vAlign w:val="center"/>
          </w:tcPr>
          <w:p w14:paraId="1A49B150" w14:textId="78D7F293" w:rsidR="003C28DF" w:rsidRPr="007F213D" w:rsidRDefault="003C28DF" w:rsidP="003C28DF">
            <w:pPr>
              <w:jc w:val="center"/>
              <w:rPr>
                <w:b/>
                <w:sz w:val="20"/>
              </w:rPr>
            </w:pPr>
            <w:r w:rsidRPr="007F213D">
              <w:rPr>
                <w:b/>
                <w:bCs/>
                <w:sz w:val="20"/>
              </w:rPr>
              <w:t>Release Year</w:t>
            </w:r>
          </w:p>
        </w:tc>
        <w:tc>
          <w:tcPr>
            <w:tcW w:w="0" w:type="auto"/>
            <w:tcBorders>
              <w:top w:val="single" w:sz="4" w:space="0" w:color="auto"/>
              <w:bottom w:val="single" w:sz="4" w:space="0" w:color="auto"/>
            </w:tcBorders>
            <w:vAlign w:val="center"/>
          </w:tcPr>
          <w:p w14:paraId="1823FDB1" w14:textId="08C2462D" w:rsidR="003C28DF" w:rsidRPr="007F213D" w:rsidRDefault="003C28DF" w:rsidP="003C28DF">
            <w:pPr>
              <w:jc w:val="center"/>
              <w:rPr>
                <w:b/>
                <w:sz w:val="20"/>
              </w:rPr>
            </w:pPr>
            <w:r w:rsidRPr="007F213D">
              <w:rPr>
                <w:b/>
                <w:bCs/>
                <w:sz w:val="20"/>
              </w:rPr>
              <w:t>Backbone</w:t>
            </w:r>
          </w:p>
        </w:tc>
        <w:tc>
          <w:tcPr>
            <w:tcW w:w="2173" w:type="dxa"/>
            <w:tcBorders>
              <w:top w:val="single" w:sz="4" w:space="0" w:color="auto"/>
              <w:bottom w:val="single" w:sz="4" w:space="0" w:color="auto"/>
            </w:tcBorders>
            <w:vAlign w:val="center"/>
          </w:tcPr>
          <w:p w14:paraId="66FACC3A" w14:textId="200AF27C" w:rsidR="003C28DF" w:rsidRPr="007F213D" w:rsidRDefault="003C28DF" w:rsidP="003C28DF">
            <w:pPr>
              <w:jc w:val="center"/>
              <w:rPr>
                <w:b/>
                <w:sz w:val="20"/>
              </w:rPr>
            </w:pPr>
            <w:r w:rsidRPr="007F213D">
              <w:rPr>
                <w:b/>
                <w:bCs/>
                <w:sz w:val="20"/>
              </w:rPr>
              <w:t>Key Features</w:t>
            </w:r>
          </w:p>
        </w:tc>
        <w:tc>
          <w:tcPr>
            <w:tcW w:w="0" w:type="auto"/>
            <w:tcBorders>
              <w:top w:val="single" w:sz="4" w:space="0" w:color="auto"/>
              <w:bottom w:val="single" w:sz="4" w:space="0" w:color="auto"/>
            </w:tcBorders>
            <w:vAlign w:val="center"/>
          </w:tcPr>
          <w:p w14:paraId="14F33851" w14:textId="5F05331F" w:rsidR="003C28DF" w:rsidRPr="007F213D" w:rsidRDefault="003C28DF" w:rsidP="003C28DF">
            <w:pPr>
              <w:jc w:val="center"/>
              <w:rPr>
                <w:b/>
                <w:sz w:val="20"/>
              </w:rPr>
            </w:pPr>
            <w:r w:rsidRPr="007F213D">
              <w:rPr>
                <w:b/>
                <w:bCs/>
                <w:sz w:val="20"/>
              </w:rPr>
              <w:t>Strengths</w:t>
            </w:r>
          </w:p>
        </w:tc>
        <w:tc>
          <w:tcPr>
            <w:tcW w:w="0" w:type="auto"/>
            <w:tcBorders>
              <w:top w:val="single" w:sz="4" w:space="0" w:color="auto"/>
              <w:bottom w:val="single" w:sz="4" w:space="0" w:color="auto"/>
            </w:tcBorders>
            <w:vAlign w:val="center"/>
          </w:tcPr>
          <w:p w14:paraId="0D390307" w14:textId="65870F51" w:rsidR="003C28DF" w:rsidRPr="007F213D" w:rsidRDefault="003C28DF" w:rsidP="003C28DF">
            <w:pPr>
              <w:jc w:val="center"/>
              <w:rPr>
                <w:b/>
                <w:sz w:val="20"/>
              </w:rPr>
            </w:pPr>
            <w:r w:rsidRPr="007F213D">
              <w:rPr>
                <w:b/>
                <w:bCs/>
                <w:sz w:val="20"/>
              </w:rPr>
              <w:t>Limitations</w:t>
            </w:r>
          </w:p>
        </w:tc>
      </w:tr>
      <w:tr w:rsidR="00C719E6" w:rsidRPr="007F213D" w14:paraId="13778B94" w14:textId="5F35CD6D" w:rsidTr="001F0F3A">
        <w:trPr>
          <w:cantSplit/>
          <w:jc w:val="center"/>
        </w:trPr>
        <w:tc>
          <w:tcPr>
            <w:tcW w:w="1276" w:type="dxa"/>
            <w:tcBorders>
              <w:top w:val="nil"/>
            </w:tcBorders>
          </w:tcPr>
          <w:p w14:paraId="14C85402" w14:textId="1B807A4E" w:rsidR="003C28DF" w:rsidRPr="007F213D" w:rsidRDefault="003C28DF" w:rsidP="00C719E6">
            <w:pPr>
              <w:pStyle w:val="Paragraph"/>
              <w:ind w:firstLine="0"/>
            </w:pPr>
            <w:r w:rsidRPr="007F213D">
              <w:t>YOLOv1</w:t>
            </w:r>
            <w:sdt>
              <w:sdtPr>
                <w:rPr>
                  <w:color w:val="000000"/>
                </w:rPr>
                <w:tag w:val="MENDELEY_CITATION_v3_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"/>
                <w:id w:val="1222171155"/>
                <w:placeholder>
                  <w:docPart w:val="DefaultPlaceholder_-1854013440"/>
                </w:placeholder>
              </w:sdtPr>
              <w:sdtEndPr/>
              <w:sdtContent>
                <w:r w:rsidR="001F0F3A" w:rsidRPr="007F213D">
                  <w:rPr>
                    <w:color w:val="000000"/>
                  </w:rPr>
                  <w:t>(17)</w:t>
                </w:r>
              </w:sdtContent>
            </w:sdt>
          </w:p>
        </w:tc>
        <w:tc>
          <w:tcPr>
            <w:tcW w:w="837" w:type="dxa"/>
            <w:tcBorders>
              <w:top w:val="nil"/>
            </w:tcBorders>
          </w:tcPr>
          <w:p w14:paraId="644B9FB3" w14:textId="14075822" w:rsidR="003C28DF" w:rsidRPr="007F213D" w:rsidRDefault="003C28DF" w:rsidP="005A3850">
            <w:pPr>
              <w:jc w:val="center"/>
              <w:rPr>
                <w:sz w:val="20"/>
              </w:rPr>
            </w:pPr>
            <w:r w:rsidRPr="007F213D">
              <w:rPr>
                <w:sz w:val="20"/>
              </w:rPr>
              <w:t>2016</w:t>
            </w:r>
          </w:p>
        </w:tc>
        <w:tc>
          <w:tcPr>
            <w:tcW w:w="0" w:type="auto"/>
            <w:tcBorders>
              <w:top w:val="nil"/>
            </w:tcBorders>
          </w:tcPr>
          <w:p w14:paraId="443A811A" w14:textId="15B74B39" w:rsidR="003C28DF" w:rsidRPr="007F213D" w:rsidRDefault="003C28DF" w:rsidP="005A3850">
            <w:pPr>
              <w:jc w:val="center"/>
              <w:rPr>
                <w:sz w:val="20"/>
              </w:rPr>
            </w:pPr>
            <w:r w:rsidRPr="007F213D">
              <w:rPr>
                <w:sz w:val="20"/>
              </w:rPr>
              <w:t>Custom CNN (24 conv layers + 2 FC), Darknet</w:t>
            </w:r>
          </w:p>
        </w:tc>
        <w:tc>
          <w:tcPr>
            <w:tcW w:w="2173" w:type="dxa"/>
            <w:tcBorders>
              <w:top w:val="nil"/>
            </w:tcBorders>
          </w:tcPr>
          <w:p w14:paraId="619C89E9" w14:textId="412FA469" w:rsidR="003C28DF" w:rsidRPr="007F213D" w:rsidRDefault="003C28DF" w:rsidP="005A3850">
            <w:pPr>
              <w:jc w:val="center"/>
              <w:rPr>
                <w:sz w:val="20"/>
              </w:rPr>
            </w:pPr>
            <w:r w:rsidRPr="007F213D">
              <w:rPr>
                <w:sz w:val="20"/>
              </w:rPr>
              <w:t xml:space="preserve">Unified detection framework, grid-based prediction, NMS, Leaky </w:t>
            </w:r>
            <w:proofErr w:type="spellStart"/>
            <w:r w:rsidRPr="007F213D">
              <w:rPr>
                <w:sz w:val="20"/>
              </w:rPr>
              <w:t>ReLU</w:t>
            </w:r>
            <w:proofErr w:type="spellEnd"/>
            <w:r w:rsidRPr="007F213D">
              <w:rPr>
                <w:sz w:val="20"/>
              </w:rPr>
              <w:t xml:space="preserve"> activations</w:t>
            </w:r>
          </w:p>
        </w:tc>
        <w:tc>
          <w:tcPr>
            <w:tcW w:w="0" w:type="auto"/>
            <w:tcBorders>
              <w:top w:val="nil"/>
            </w:tcBorders>
          </w:tcPr>
          <w:p w14:paraId="6EAFA0EE" w14:textId="58D8CCA5" w:rsidR="003C28DF" w:rsidRPr="007F213D" w:rsidRDefault="003C28DF" w:rsidP="005A3850">
            <w:pPr>
              <w:jc w:val="center"/>
              <w:rPr>
                <w:sz w:val="20"/>
              </w:rPr>
            </w:pPr>
            <w:r w:rsidRPr="007F213D">
              <w:rPr>
                <w:sz w:val="20"/>
              </w:rPr>
              <w:t>Real-time detection (45 FPS), fast, simple</w:t>
            </w:r>
          </w:p>
        </w:tc>
        <w:tc>
          <w:tcPr>
            <w:tcW w:w="0" w:type="auto"/>
            <w:tcBorders>
              <w:top w:val="nil"/>
            </w:tcBorders>
          </w:tcPr>
          <w:p w14:paraId="2E16BD0B" w14:textId="6B76347C" w:rsidR="003C28DF" w:rsidRPr="007F213D" w:rsidRDefault="003C28DF" w:rsidP="005A3850">
            <w:pPr>
              <w:jc w:val="center"/>
              <w:rPr>
                <w:sz w:val="20"/>
              </w:rPr>
            </w:pPr>
            <w:r w:rsidRPr="007F213D">
              <w:rPr>
                <w:sz w:val="20"/>
              </w:rPr>
              <w:t>Large localization errors, low recall, poor small/overlapping object detection</w:t>
            </w:r>
          </w:p>
        </w:tc>
      </w:tr>
      <w:tr w:rsidR="00C719E6" w:rsidRPr="007F213D" w14:paraId="303EED2F" w14:textId="77777777" w:rsidTr="001F0F3A">
        <w:trPr>
          <w:cantSplit/>
          <w:jc w:val="center"/>
        </w:trPr>
        <w:tc>
          <w:tcPr>
            <w:tcW w:w="1276" w:type="dxa"/>
            <w:tcBorders>
              <w:top w:val="nil"/>
            </w:tcBorders>
          </w:tcPr>
          <w:p w14:paraId="1E0DA161" w14:textId="25A88491" w:rsidR="003C28DF" w:rsidRPr="007F213D" w:rsidRDefault="00F1218A" w:rsidP="00C719E6">
            <w:pPr>
              <w:pStyle w:val="Paragraph"/>
              <w:ind w:firstLine="0"/>
            </w:pPr>
            <w:r w:rsidRPr="007F213D">
              <w:t>YOLOv2</w:t>
            </w:r>
            <w:sdt>
              <w:sdtPr>
                <w:rPr>
                  <w:color w:val="000000"/>
                </w:rPr>
                <w:tag w:val="MENDELEY_CITATION_v3_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"/>
                <w:id w:val="-1061246184"/>
                <w:placeholder>
                  <w:docPart w:val="DefaultPlaceholder_-1854013440"/>
                </w:placeholder>
              </w:sdtPr>
              <w:sdtEndPr/>
              <w:sdtContent>
                <w:r w:rsidR="001F0F3A" w:rsidRPr="007F213D">
                  <w:rPr>
                    <w:color w:val="000000"/>
                  </w:rPr>
                  <w:t>(15)</w:t>
                </w:r>
              </w:sdtContent>
            </w:sdt>
          </w:p>
        </w:tc>
        <w:tc>
          <w:tcPr>
            <w:tcW w:w="837" w:type="dxa"/>
            <w:tcBorders>
              <w:top w:val="nil"/>
            </w:tcBorders>
          </w:tcPr>
          <w:p w14:paraId="0BF4BFA3" w14:textId="63C857AD" w:rsidR="003C28DF" w:rsidRPr="007F213D" w:rsidRDefault="00F1218A" w:rsidP="005A3850">
            <w:pPr>
              <w:jc w:val="center"/>
              <w:rPr>
                <w:sz w:val="20"/>
              </w:rPr>
            </w:pPr>
            <w:r w:rsidRPr="007F213D">
              <w:rPr>
                <w:sz w:val="20"/>
              </w:rPr>
              <w:t>2017</w:t>
            </w:r>
          </w:p>
        </w:tc>
        <w:tc>
          <w:tcPr>
            <w:tcW w:w="0" w:type="auto"/>
            <w:tcBorders>
              <w:top w:val="nil"/>
            </w:tcBorders>
          </w:tcPr>
          <w:p w14:paraId="476888EF" w14:textId="234A814F" w:rsidR="003C28DF" w:rsidRPr="007F213D" w:rsidRDefault="00F1218A" w:rsidP="005A3850">
            <w:pPr>
              <w:jc w:val="center"/>
              <w:rPr>
                <w:sz w:val="20"/>
              </w:rPr>
            </w:pPr>
            <w:r w:rsidRPr="007F213D">
              <w:rPr>
                <w:sz w:val="20"/>
              </w:rPr>
              <w:t>Darknet-19</w:t>
            </w:r>
          </w:p>
        </w:tc>
        <w:tc>
          <w:tcPr>
            <w:tcW w:w="2173" w:type="dxa"/>
            <w:tcBorders>
              <w:top w:val="nil"/>
            </w:tcBorders>
          </w:tcPr>
          <w:p w14:paraId="105A25EC" w14:textId="4AE8FDE2" w:rsidR="003C28DF" w:rsidRPr="007F213D" w:rsidRDefault="00F1218A" w:rsidP="005A3850">
            <w:pPr>
              <w:jc w:val="center"/>
              <w:rPr>
                <w:sz w:val="20"/>
              </w:rPr>
            </w:pPr>
            <w:r w:rsidRPr="007F213D">
              <w:rPr>
                <w:sz w:val="20"/>
              </w:rPr>
              <w:t>Anchor boxes, batch normalization, high-res classifier, direct location prediction, multi-scale training</w:t>
            </w:r>
          </w:p>
        </w:tc>
        <w:tc>
          <w:tcPr>
            <w:tcW w:w="0" w:type="auto"/>
            <w:tcBorders>
              <w:top w:val="nil"/>
            </w:tcBorders>
          </w:tcPr>
          <w:p w14:paraId="6D6D9431" w14:textId="42CCC1A3" w:rsidR="003C28DF" w:rsidRPr="007F213D" w:rsidRDefault="00F1218A" w:rsidP="005A3850">
            <w:pPr>
              <w:jc w:val="center"/>
              <w:rPr>
                <w:sz w:val="20"/>
              </w:rPr>
            </w:pPr>
            <w:r w:rsidRPr="007F213D">
              <w:rPr>
                <w:sz w:val="20"/>
              </w:rPr>
              <w:t>Better accuracy &amp; recall, outperforms SSD and Faster R-CNN</w:t>
            </w:r>
          </w:p>
        </w:tc>
        <w:tc>
          <w:tcPr>
            <w:tcW w:w="0" w:type="auto"/>
            <w:tcBorders>
              <w:top w:val="nil"/>
            </w:tcBorders>
          </w:tcPr>
          <w:p w14:paraId="1FDB0441" w14:textId="5220C047" w:rsidR="003C28DF" w:rsidRPr="007F213D" w:rsidRDefault="00F1218A" w:rsidP="005A3850">
            <w:pPr>
              <w:jc w:val="center"/>
              <w:rPr>
                <w:sz w:val="20"/>
              </w:rPr>
            </w:pPr>
            <w:r w:rsidRPr="007F213D">
              <w:rPr>
                <w:sz w:val="20"/>
              </w:rPr>
              <w:t>Better accuracy &amp; recall, outperforms SSD and Faster R-CNN</w:t>
            </w:r>
          </w:p>
        </w:tc>
      </w:tr>
      <w:tr w:rsidR="00C719E6" w:rsidRPr="007F213D" w14:paraId="1B34BABE" w14:textId="77777777" w:rsidTr="001F0F3A">
        <w:trPr>
          <w:cantSplit/>
          <w:jc w:val="center"/>
        </w:trPr>
        <w:tc>
          <w:tcPr>
            <w:tcW w:w="1276" w:type="dxa"/>
            <w:tcBorders>
              <w:top w:val="nil"/>
            </w:tcBorders>
          </w:tcPr>
          <w:p w14:paraId="76BE5105" w14:textId="25FC2341" w:rsidR="003C28DF" w:rsidRPr="007F213D" w:rsidRDefault="00F1218A" w:rsidP="00C719E6">
            <w:pPr>
              <w:pStyle w:val="Paragraph"/>
              <w:ind w:firstLine="0"/>
            </w:pPr>
            <w:r w:rsidRPr="007F213D">
              <w:t>YOLOv3</w:t>
            </w:r>
            <w:sdt>
              <w:sdtPr>
                <w:rPr>
                  <w:color w:val="000000"/>
                </w:rPr>
                <w:tag w:val="MENDELEY_CITATION_v3_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"/>
                <w:id w:val="-140350983"/>
                <w:placeholder>
                  <w:docPart w:val="DefaultPlaceholder_-1854013440"/>
                </w:placeholder>
              </w:sdtPr>
              <w:sdtEndPr/>
              <w:sdtContent>
                <w:r w:rsidR="001F0F3A" w:rsidRPr="007F213D">
                  <w:rPr>
                    <w:color w:val="000000"/>
                  </w:rPr>
                  <w:t>(16)</w:t>
                </w:r>
              </w:sdtContent>
            </w:sdt>
          </w:p>
        </w:tc>
        <w:tc>
          <w:tcPr>
            <w:tcW w:w="837" w:type="dxa"/>
            <w:tcBorders>
              <w:top w:val="nil"/>
            </w:tcBorders>
          </w:tcPr>
          <w:p w14:paraId="7E371484" w14:textId="44B2F933" w:rsidR="003C28DF" w:rsidRPr="007F213D" w:rsidRDefault="00F1218A" w:rsidP="005A3850">
            <w:pPr>
              <w:jc w:val="center"/>
              <w:rPr>
                <w:sz w:val="20"/>
              </w:rPr>
            </w:pPr>
            <w:r w:rsidRPr="007F213D">
              <w:rPr>
                <w:sz w:val="20"/>
              </w:rPr>
              <w:t>2018</w:t>
            </w:r>
          </w:p>
        </w:tc>
        <w:tc>
          <w:tcPr>
            <w:tcW w:w="0" w:type="auto"/>
            <w:tcBorders>
              <w:top w:val="nil"/>
            </w:tcBorders>
          </w:tcPr>
          <w:p w14:paraId="221B032B" w14:textId="3D445015" w:rsidR="003C28DF" w:rsidRPr="007F213D" w:rsidRDefault="00F1218A" w:rsidP="005A3850">
            <w:pPr>
              <w:jc w:val="center"/>
              <w:rPr>
                <w:sz w:val="20"/>
              </w:rPr>
            </w:pPr>
            <w:r w:rsidRPr="007F213D">
              <w:rPr>
                <w:sz w:val="20"/>
              </w:rPr>
              <w:t>Darknet-53</w:t>
            </w:r>
          </w:p>
        </w:tc>
        <w:tc>
          <w:tcPr>
            <w:tcW w:w="2173" w:type="dxa"/>
            <w:tcBorders>
              <w:top w:val="nil"/>
            </w:tcBorders>
          </w:tcPr>
          <w:p w14:paraId="01553BCD" w14:textId="468579A4" w:rsidR="003C28DF" w:rsidRPr="007F213D" w:rsidRDefault="00F1218A" w:rsidP="005A3850">
            <w:pPr>
              <w:jc w:val="center"/>
              <w:rPr>
                <w:sz w:val="20"/>
              </w:rPr>
            </w:pPr>
            <w:r w:rsidRPr="007F213D">
              <w:rPr>
                <w:sz w:val="20"/>
              </w:rPr>
              <w:t>Feature Pyramid Network (FPN), multi-scale prediction (3 scales), residual blocks</w:t>
            </w:r>
          </w:p>
        </w:tc>
        <w:tc>
          <w:tcPr>
            <w:tcW w:w="0" w:type="auto"/>
            <w:tcBorders>
              <w:top w:val="nil"/>
            </w:tcBorders>
          </w:tcPr>
          <w:p w14:paraId="3DE3DD46" w14:textId="17627826" w:rsidR="003C28DF" w:rsidRPr="007F213D" w:rsidRDefault="00F1218A" w:rsidP="005A3850">
            <w:pPr>
              <w:jc w:val="center"/>
              <w:rPr>
                <w:sz w:val="20"/>
              </w:rPr>
            </w:pPr>
            <w:r w:rsidRPr="007F213D">
              <w:rPr>
                <w:sz w:val="20"/>
              </w:rPr>
              <w:t>Improved small object detection, strong, twice as fast as ResNet-152</w:t>
            </w:r>
          </w:p>
        </w:tc>
        <w:tc>
          <w:tcPr>
            <w:tcW w:w="0" w:type="auto"/>
            <w:tcBorders>
              <w:top w:val="nil"/>
            </w:tcBorders>
          </w:tcPr>
          <w:p w14:paraId="69AC89F0" w14:textId="05C14D39" w:rsidR="003C28DF" w:rsidRPr="007F213D" w:rsidRDefault="00F1218A" w:rsidP="005A3850">
            <w:pPr>
              <w:jc w:val="center"/>
              <w:rPr>
                <w:sz w:val="20"/>
              </w:rPr>
            </w:pPr>
            <w:r w:rsidRPr="007F213D">
              <w:rPr>
                <w:sz w:val="20"/>
              </w:rPr>
              <w:t>Moderate difficulty detecting medium/large objects</w:t>
            </w:r>
          </w:p>
        </w:tc>
      </w:tr>
      <w:tr w:rsidR="00C719E6" w:rsidRPr="007F213D" w14:paraId="5813B238" w14:textId="77777777" w:rsidTr="001F0F3A">
        <w:trPr>
          <w:cantSplit/>
          <w:jc w:val="center"/>
        </w:trPr>
        <w:tc>
          <w:tcPr>
            <w:tcW w:w="1276" w:type="dxa"/>
            <w:tcBorders>
              <w:top w:val="nil"/>
            </w:tcBorders>
          </w:tcPr>
          <w:p w14:paraId="4AFDDD91" w14:textId="015ECF36" w:rsidR="003C28DF" w:rsidRPr="007F213D" w:rsidRDefault="00F1218A" w:rsidP="00C719E6">
            <w:pPr>
              <w:pStyle w:val="Paragraph"/>
              <w:ind w:firstLine="0"/>
            </w:pPr>
            <w:r w:rsidRPr="007F213D">
              <w:t>YOLOv4</w:t>
            </w:r>
            <w:sdt>
              <w:sdtPr>
                <w:rPr>
                  <w:color w:val="000000"/>
                </w:rPr>
                <w:tag w:val="MENDELEY_CITATION_v3_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"/>
                <w:id w:val="-145361390"/>
                <w:placeholder>
                  <w:docPart w:val="DefaultPlaceholder_-1854013440"/>
                </w:placeholder>
              </w:sdtPr>
              <w:sdtEndPr/>
              <w:sdtContent>
                <w:r w:rsidR="001F0F3A" w:rsidRPr="007F213D">
                  <w:rPr>
                    <w:color w:val="000000"/>
                  </w:rPr>
                  <w:t>(18)</w:t>
                </w:r>
              </w:sdtContent>
            </w:sdt>
          </w:p>
        </w:tc>
        <w:tc>
          <w:tcPr>
            <w:tcW w:w="837" w:type="dxa"/>
            <w:tcBorders>
              <w:top w:val="nil"/>
            </w:tcBorders>
          </w:tcPr>
          <w:p w14:paraId="0829E250" w14:textId="1D366DD5" w:rsidR="003C28DF" w:rsidRPr="007F213D" w:rsidRDefault="00F1218A" w:rsidP="005A3850">
            <w:pPr>
              <w:jc w:val="center"/>
              <w:rPr>
                <w:sz w:val="20"/>
              </w:rPr>
            </w:pPr>
            <w:r w:rsidRPr="007F213D">
              <w:rPr>
                <w:sz w:val="20"/>
              </w:rPr>
              <w:t>2020</w:t>
            </w:r>
          </w:p>
        </w:tc>
        <w:tc>
          <w:tcPr>
            <w:tcW w:w="0" w:type="auto"/>
            <w:tcBorders>
              <w:top w:val="nil"/>
            </w:tcBorders>
          </w:tcPr>
          <w:p w14:paraId="49DBDA59" w14:textId="55C3D3CE" w:rsidR="003C28DF" w:rsidRPr="007F213D" w:rsidRDefault="00F1218A" w:rsidP="005A3850">
            <w:pPr>
              <w:jc w:val="center"/>
              <w:rPr>
                <w:sz w:val="20"/>
              </w:rPr>
            </w:pPr>
            <w:r w:rsidRPr="007F213D">
              <w:rPr>
                <w:sz w:val="20"/>
              </w:rPr>
              <w:t>CSPDarknet-53</w:t>
            </w:r>
          </w:p>
        </w:tc>
        <w:tc>
          <w:tcPr>
            <w:tcW w:w="2173" w:type="dxa"/>
            <w:tcBorders>
              <w:top w:val="nil"/>
            </w:tcBorders>
          </w:tcPr>
          <w:p w14:paraId="12546685" w14:textId="43C7F9EC" w:rsidR="003C28DF" w:rsidRPr="007F213D" w:rsidRDefault="00F1218A" w:rsidP="005A3850">
            <w:pPr>
              <w:jc w:val="center"/>
              <w:rPr>
                <w:sz w:val="20"/>
              </w:rPr>
            </w:pPr>
            <w:r w:rsidRPr="007F213D">
              <w:rPr>
                <w:sz w:val="20"/>
              </w:rPr>
              <w:t>Spatial Pyramid Pooling (SPP), Path Aggregation Network (PANet), Bag of Freebies/Specials</w:t>
            </w:r>
          </w:p>
        </w:tc>
        <w:tc>
          <w:tcPr>
            <w:tcW w:w="0" w:type="auto"/>
            <w:tcBorders>
              <w:top w:val="nil"/>
            </w:tcBorders>
          </w:tcPr>
          <w:p w14:paraId="4AEDBC28" w14:textId="10B2E03B" w:rsidR="003C28DF" w:rsidRPr="007F213D" w:rsidRDefault="00F1218A" w:rsidP="005A3850">
            <w:pPr>
              <w:jc w:val="center"/>
              <w:rPr>
                <w:sz w:val="20"/>
              </w:rPr>
            </w:pPr>
            <w:r w:rsidRPr="007F213D">
              <w:rPr>
                <w:sz w:val="20"/>
              </w:rPr>
              <w:t>Balanced speed &amp; accuracy, 65 FPS, strong real-world performance</w:t>
            </w:r>
          </w:p>
        </w:tc>
        <w:tc>
          <w:tcPr>
            <w:tcW w:w="0" w:type="auto"/>
            <w:tcBorders>
              <w:top w:val="nil"/>
            </w:tcBorders>
          </w:tcPr>
          <w:p w14:paraId="1D581B15" w14:textId="3982B5F0" w:rsidR="003C28DF" w:rsidRPr="007F213D" w:rsidRDefault="00F1218A" w:rsidP="005A3850">
            <w:pPr>
              <w:jc w:val="center"/>
              <w:rPr>
                <w:sz w:val="20"/>
              </w:rPr>
            </w:pPr>
            <w:r w:rsidRPr="007F213D">
              <w:rPr>
                <w:sz w:val="20"/>
              </w:rPr>
              <w:t xml:space="preserve">Computationally intensive Mish activation, sometimes lower </w:t>
            </w:r>
            <w:proofErr w:type="spellStart"/>
            <w:r w:rsidRPr="007F213D">
              <w:rPr>
                <w:sz w:val="20"/>
              </w:rPr>
              <w:t>mAP</w:t>
            </w:r>
            <w:proofErr w:type="spellEnd"/>
            <w:r w:rsidRPr="007F213D">
              <w:rPr>
                <w:sz w:val="20"/>
              </w:rPr>
              <w:t xml:space="preserve"> on benchmarks</w:t>
            </w:r>
          </w:p>
        </w:tc>
      </w:tr>
      <w:tr w:rsidR="00C719E6" w:rsidRPr="007F213D" w14:paraId="529D1446" w14:textId="77777777" w:rsidTr="001F0F3A">
        <w:trPr>
          <w:cantSplit/>
          <w:jc w:val="center"/>
        </w:trPr>
        <w:tc>
          <w:tcPr>
            <w:tcW w:w="1276" w:type="dxa"/>
            <w:tcBorders>
              <w:top w:val="nil"/>
            </w:tcBorders>
          </w:tcPr>
          <w:p w14:paraId="2C0596A1" w14:textId="409BE1FE" w:rsidR="003C28DF" w:rsidRPr="007F213D" w:rsidRDefault="00F1218A" w:rsidP="00C719E6">
            <w:pPr>
              <w:pStyle w:val="Paragraph"/>
              <w:ind w:firstLine="0"/>
            </w:pPr>
            <w:r w:rsidRPr="007F213D">
              <w:t>YOLOv5</w:t>
            </w:r>
            <w:sdt>
              <w:sdtPr>
                <w:rPr>
                  <w:color w:val="000000"/>
                </w:rPr>
                <w:tag w:val="MENDELEY_CITATION_v3_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"/>
                <w:id w:val="-243494906"/>
                <w:placeholder>
                  <w:docPart w:val="DefaultPlaceholder_-1854013440"/>
                </w:placeholder>
              </w:sdtPr>
              <w:sdtEndPr/>
              <w:sdtContent>
                <w:r w:rsidR="001F0F3A" w:rsidRPr="007F213D">
                  <w:rPr>
                    <w:color w:val="000000"/>
                  </w:rPr>
                  <w:t>(19)</w:t>
                </w:r>
              </w:sdtContent>
            </w:sdt>
          </w:p>
        </w:tc>
        <w:tc>
          <w:tcPr>
            <w:tcW w:w="837" w:type="dxa"/>
            <w:tcBorders>
              <w:top w:val="nil"/>
            </w:tcBorders>
          </w:tcPr>
          <w:p w14:paraId="6D706DD6" w14:textId="18B7A76F" w:rsidR="003C28DF" w:rsidRPr="007F213D" w:rsidRDefault="00F1218A" w:rsidP="005A3850">
            <w:pPr>
              <w:jc w:val="center"/>
              <w:rPr>
                <w:sz w:val="20"/>
              </w:rPr>
            </w:pPr>
            <w:r w:rsidRPr="007F213D">
              <w:rPr>
                <w:sz w:val="20"/>
              </w:rPr>
              <w:t>2020</w:t>
            </w:r>
          </w:p>
        </w:tc>
        <w:tc>
          <w:tcPr>
            <w:tcW w:w="0" w:type="auto"/>
            <w:tcBorders>
              <w:top w:val="nil"/>
            </w:tcBorders>
          </w:tcPr>
          <w:p w14:paraId="0D32924C" w14:textId="5BEAF62B" w:rsidR="003C28DF" w:rsidRPr="007F213D" w:rsidRDefault="00F1218A" w:rsidP="005A3850">
            <w:pPr>
              <w:jc w:val="center"/>
              <w:rPr>
                <w:sz w:val="20"/>
              </w:rPr>
            </w:pPr>
            <w:r w:rsidRPr="007F213D">
              <w:rPr>
                <w:sz w:val="20"/>
              </w:rPr>
              <w:t>Modified CSP v7 with C2f modules</w:t>
            </w:r>
          </w:p>
        </w:tc>
        <w:tc>
          <w:tcPr>
            <w:tcW w:w="2173" w:type="dxa"/>
            <w:tcBorders>
              <w:top w:val="nil"/>
            </w:tcBorders>
          </w:tcPr>
          <w:p w14:paraId="68232248" w14:textId="5F0C62C1" w:rsidR="003C28DF" w:rsidRPr="007F213D" w:rsidRDefault="00F1218A" w:rsidP="005A3850">
            <w:pPr>
              <w:jc w:val="center"/>
              <w:rPr>
                <w:sz w:val="20"/>
              </w:rPr>
            </w:pPr>
            <w:proofErr w:type="spellStart"/>
            <w:r w:rsidRPr="007F213D">
              <w:rPr>
                <w:sz w:val="20"/>
              </w:rPr>
              <w:t>PyTorch</w:t>
            </w:r>
            <w:proofErr w:type="spellEnd"/>
            <w:r w:rsidRPr="007F213D">
              <w:rPr>
                <w:sz w:val="20"/>
              </w:rPr>
              <w:t xml:space="preserve"> implementation, scalable models (</w:t>
            </w:r>
            <w:proofErr w:type="spellStart"/>
            <w:proofErr w:type="gramStart"/>
            <w:r w:rsidRPr="007F213D">
              <w:rPr>
                <w:sz w:val="20"/>
              </w:rPr>
              <w:t>n,s</w:t>
            </w:r>
            <w:proofErr w:type="gramEnd"/>
            <w:r w:rsidRPr="007F213D">
              <w:rPr>
                <w:sz w:val="20"/>
              </w:rPr>
              <w:t>,m,l,x</w:t>
            </w:r>
            <w:proofErr w:type="spellEnd"/>
            <w:r w:rsidRPr="007F213D">
              <w:rPr>
                <w:sz w:val="20"/>
              </w:rPr>
              <w:t>), automated anchor learning, advanced augmentations</w:t>
            </w:r>
          </w:p>
        </w:tc>
        <w:tc>
          <w:tcPr>
            <w:tcW w:w="0" w:type="auto"/>
            <w:tcBorders>
              <w:top w:val="nil"/>
            </w:tcBorders>
          </w:tcPr>
          <w:p w14:paraId="26E71899" w14:textId="6376103C" w:rsidR="003C28DF" w:rsidRPr="007F213D" w:rsidRDefault="00F1218A" w:rsidP="005A3850">
            <w:pPr>
              <w:jc w:val="center"/>
              <w:rPr>
                <w:sz w:val="20"/>
              </w:rPr>
            </w:pPr>
            <w:r w:rsidRPr="007F213D">
              <w:rPr>
                <w:sz w:val="20"/>
              </w:rPr>
              <w:t>Fast &amp; accurate, practical deployment, open source, 200 FPS</w:t>
            </w:r>
          </w:p>
        </w:tc>
        <w:tc>
          <w:tcPr>
            <w:tcW w:w="0" w:type="auto"/>
            <w:tcBorders>
              <w:top w:val="nil"/>
            </w:tcBorders>
          </w:tcPr>
          <w:p w14:paraId="0AA76367" w14:textId="593BE692" w:rsidR="003C28DF" w:rsidRPr="007F213D" w:rsidRDefault="00F1218A" w:rsidP="005A3850">
            <w:pPr>
              <w:jc w:val="center"/>
              <w:rPr>
                <w:sz w:val="20"/>
              </w:rPr>
            </w:pPr>
            <w:r w:rsidRPr="007F213D">
              <w:rPr>
                <w:sz w:val="20"/>
              </w:rPr>
              <w:t>Still uses anchor boxes, licensing controversy</w:t>
            </w:r>
          </w:p>
        </w:tc>
      </w:tr>
      <w:tr w:rsidR="00C719E6" w:rsidRPr="007F213D" w14:paraId="66D4346B" w14:textId="77777777" w:rsidTr="001F0F3A">
        <w:trPr>
          <w:cantSplit/>
          <w:jc w:val="center"/>
        </w:trPr>
        <w:tc>
          <w:tcPr>
            <w:tcW w:w="1276" w:type="dxa"/>
            <w:tcBorders>
              <w:top w:val="nil"/>
            </w:tcBorders>
          </w:tcPr>
          <w:p w14:paraId="2602E977" w14:textId="5F014E6A" w:rsidR="003C28DF" w:rsidRPr="007F213D" w:rsidRDefault="00F1218A" w:rsidP="00C719E6">
            <w:pPr>
              <w:pStyle w:val="Paragraph"/>
              <w:ind w:firstLine="0"/>
            </w:pPr>
            <w:r w:rsidRPr="007F213D">
              <w:lastRenderedPageBreak/>
              <w:t>YOLOv6</w:t>
            </w:r>
            <w:sdt>
              <w:sdtPr>
                <w:rPr>
                  <w:color w:val="000000"/>
                </w:rPr>
                <w:tag w:val="MENDELEY_CITATION_v3_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"/>
                <w:id w:val="85132731"/>
                <w:placeholder>
                  <w:docPart w:val="DefaultPlaceholder_-1854013440"/>
                </w:placeholder>
              </w:sdtPr>
              <w:sdtEndPr/>
              <w:sdtContent>
                <w:r w:rsidR="001F0F3A" w:rsidRPr="007F213D">
                  <w:rPr>
                    <w:color w:val="000000"/>
                  </w:rPr>
                  <w:t>(20)</w:t>
                </w:r>
              </w:sdtContent>
            </w:sdt>
          </w:p>
        </w:tc>
        <w:tc>
          <w:tcPr>
            <w:tcW w:w="837" w:type="dxa"/>
            <w:tcBorders>
              <w:top w:val="nil"/>
            </w:tcBorders>
          </w:tcPr>
          <w:p w14:paraId="58C32F6E" w14:textId="6DDF16F7" w:rsidR="003C28DF" w:rsidRPr="007F213D" w:rsidRDefault="00F1218A" w:rsidP="005A3850">
            <w:pPr>
              <w:jc w:val="center"/>
              <w:rPr>
                <w:sz w:val="20"/>
              </w:rPr>
            </w:pPr>
            <w:r w:rsidRPr="007F213D">
              <w:rPr>
                <w:sz w:val="20"/>
              </w:rPr>
              <w:t>2022</w:t>
            </w:r>
          </w:p>
        </w:tc>
        <w:tc>
          <w:tcPr>
            <w:tcW w:w="0" w:type="auto"/>
            <w:tcBorders>
              <w:top w:val="nil"/>
            </w:tcBorders>
          </w:tcPr>
          <w:p w14:paraId="52FF6773" w14:textId="4642C436" w:rsidR="003C28DF" w:rsidRPr="007F213D" w:rsidRDefault="00F1218A" w:rsidP="005A3850">
            <w:pPr>
              <w:jc w:val="center"/>
              <w:rPr>
                <w:sz w:val="20"/>
              </w:rPr>
            </w:pPr>
            <w:proofErr w:type="spellStart"/>
            <w:r w:rsidRPr="007F213D">
              <w:rPr>
                <w:sz w:val="20"/>
              </w:rPr>
              <w:t>EfficientRep</w:t>
            </w:r>
            <w:proofErr w:type="spellEnd"/>
            <w:r w:rsidRPr="007F213D">
              <w:rPr>
                <w:sz w:val="20"/>
              </w:rPr>
              <w:t xml:space="preserve"> (</w:t>
            </w:r>
            <w:proofErr w:type="spellStart"/>
            <w:r w:rsidRPr="007F213D">
              <w:rPr>
                <w:sz w:val="20"/>
              </w:rPr>
              <w:t>RepVGG</w:t>
            </w:r>
            <w:proofErr w:type="spellEnd"/>
            <w:r w:rsidRPr="007F213D">
              <w:rPr>
                <w:sz w:val="20"/>
              </w:rPr>
              <w:t>-based)</w:t>
            </w:r>
          </w:p>
        </w:tc>
        <w:tc>
          <w:tcPr>
            <w:tcW w:w="2173" w:type="dxa"/>
            <w:tcBorders>
              <w:top w:val="nil"/>
            </w:tcBorders>
          </w:tcPr>
          <w:p w14:paraId="2B309479" w14:textId="75FA144B" w:rsidR="003C28DF" w:rsidRPr="007F213D" w:rsidRDefault="00F1218A" w:rsidP="00F1218A">
            <w:pPr>
              <w:tabs>
                <w:tab w:val="left" w:pos="420"/>
              </w:tabs>
              <w:jc w:val="center"/>
              <w:rPr>
                <w:sz w:val="20"/>
              </w:rPr>
            </w:pPr>
            <w:r w:rsidRPr="007F213D">
              <w:rPr>
                <w:sz w:val="20"/>
              </w:rPr>
              <w:t xml:space="preserve">Anchor-free approach, decoupled head, task alignment learning, new loss functions (VFL, </w:t>
            </w:r>
            <w:proofErr w:type="spellStart"/>
            <w:r w:rsidRPr="007F213D">
              <w:rPr>
                <w:sz w:val="20"/>
              </w:rPr>
              <w:t>SIoU</w:t>
            </w:r>
            <w:proofErr w:type="spellEnd"/>
            <w:r w:rsidRPr="007F213D">
              <w:rPr>
                <w:sz w:val="20"/>
              </w:rPr>
              <w:t>, DFL)</w:t>
            </w:r>
          </w:p>
        </w:tc>
        <w:tc>
          <w:tcPr>
            <w:tcW w:w="0" w:type="auto"/>
            <w:tcBorders>
              <w:top w:val="nil"/>
            </w:tcBorders>
          </w:tcPr>
          <w:p w14:paraId="01BCBCCE" w14:textId="48165846" w:rsidR="003C28DF" w:rsidRPr="007F213D" w:rsidRDefault="00F1218A" w:rsidP="005A3850">
            <w:pPr>
              <w:jc w:val="center"/>
              <w:rPr>
                <w:sz w:val="20"/>
              </w:rPr>
            </w:pPr>
            <w:r w:rsidRPr="007F213D">
              <w:rPr>
                <w:sz w:val="20"/>
              </w:rPr>
              <w:t>Industry focused, faster &amp; more accurate, up to 802 FPS</w:t>
            </w:r>
          </w:p>
        </w:tc>
        <w:tc>
          <w:tcPr>
            <w:tcW w:w="0" w:type="auto"/>
            <w:tcBorders>
              <w:top w:val="nil"/>
            </w:tcBorders>
          </w:tcPr>
          <w:p w14:paraId="40A3CBF4" w14:textId="4C412957" w:rsidR="003C28DF" w:rsidRPr="007F213D" w:rsidRDefault="00F1218A" w:rsidP="005A3850">
            <w:pPr>
              <w:jc w:val="center"/>
              <w:rPr>
                <w:sz w:val="20"/>
              </w:rPr>
            </w:pPr>
            <w:r w:rsidRPr="007F213D">
              <w:rPr>
                <w:sz w:val="20"/>
              </w:rPr>
              <w:t>Newer version, ongoing improvements</w:t>
            </w:r>
          </w:p>
        </w:tc>
      </w:tr>
      <w:tr w:rsidR="00C719E6" w:rsidRPr="007F213D" w14:paraId="3A953033" w14:textId="77777777" w:rsidTr="001F0F3A">
        <w:trPr>
          <w:cantSplit/>
          <w:jc w:val="center"/>
        </w:trPr>
        <w:tc>
          <w:tcPr>
            <w:tcW w:w="1276" w:type="dxa"/>
            <w:tcBorders>
              <w:top w:val="nil"/>
            </w:tcBorders>
          </w:tcPr>
          <w:p w14:paraId="14E80019" w14:textId="70C7FD85" w:rsidR="003C28DF" w:rsidRPr="007F213D" w:rsidRDefault="00F1218A" w:rsidP="00C719E6">
            <w:pPr>
              <w:pStyle w:val="Paragraph"/>
              <w:ind w:firstLine="0"/>
            </w:pPr>
            <w:r w:rsidRPr="007F213D">
              <w:t>YOLOv7</w:t>
            </w:r>
            <w:sdt>
              <w:sdtPr>
                <w:rPr>
                  <w:color w:val="000000"/>
                </w:rPr>
                <w:tag w:val="MENDELEY_CITATION_v3_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"/>
                <w:id w:val="-8758907"/>
                <w:placeholder>
                  <w:docPart w:val="DefaultPlaceholder_-1854013440"/>
                </w:placeholder>
              </w:sdtPr>
              <w:sdtEndPr/>
              <w:sdtContent>
                <w:r w:rsidR="001F0F3A" w:rsidRPr="007F213D">
                  <w:rPr>
                    <w:color w:val="000000"/>
                  </w:rPr>
                  <w:t>(21)</w:t>
                </w:r>
              </w:sdtContent>
            </w:sdt>
          </w:p>
        </w:tc>
        <w:tc>
          <w:tcPr>
            <w:tcW w:w="837" w:type="dxa"/>
            <w:tcBorders>
              <w:top w:val="nil"/>
            </w:tcBorders>
          </w:tcPr>
          <w:p w14:paraId="23587050" w14:textId="3F552B2D" w:rsidR="003C28DF" w:rsidRPr="007F213D" w:rsidRDefault="00F1218A" w:rsidP="005A3850">
            <w:pPr>
              <w:jc w:val="center"/>
              <w:rPr>
                <w:sz w:val="20"/>
              </w:rPr>
            </w:pPr>
            <w:r w:rsidRPr="007F213D">
              <w:rPr>
                <w:sz w:val="20"/>
              </w:rPr>
              <w:t>2022</w:t>
            </w:r>
          </w:p>
        </w:tc>
        <w:tc>
          <w:tcPr>
            <w:tcW w:w="0" w:type="auto"/>
            <w:tcBorders>
              <w:top w:val="nil"/>
            </w:tcBorders>
          </w:tcPr>
          <w:p w14:paraId="12D96D81" w14:textId="6F47B1AF" w:rsidR="003C28DF" w:rsidRPr="007F213D" w:rsidRDefault="00F1218A" w:rsidP="005A3850">
            <w:pPr>
              <w:jc w:val="center"/>
              <w:rPr>
                <w:sz w:val="20"/>
              </w:rPr>
            </w:pPr>
            <w:r w:rsidRPr="007F213D">
              <w:rPr>
                <w:sz w:val="20"/>
              </w:rPr>
              <w:t>E-ELAN (Extended Efficient Layer Aggregation Network)</w:t>
            </w:r>
          </w:p>
        </w:tc>
        <w:tc>
          <w:tcPr>
            <w:tcW w:w="2173" w:type="dxa"/>
            <w:tcBorders>
              <w:top w:val="nil"/>
            </w:tcBorders>
          </w:tcPr>
          <w:p w14:paraId="3A4AA96F" w14:textId="03BCC711" w:rsidR="003C28DF" w:rsidRPr="007F213D" w:rsidRDefault="00F1218A" w:rsidP="005A3850">
            <w:pPr>
              <w:jc w:val="center"/>
              <w:rPr>
                <w:sz w:val="20"/>
              </w:rPr>
            </w:pPr>
            <w:r w:rsidRPr="007F213D">
              <w:rPr>
                <w:sz w:val="20"/>
              </w:rPr>
              <w:t>Planned re-parameterized convolution (</w:t>
            </w:r>
            <w:proofErr w:type="spellStart"/>
            <w:r w:rsidRPr="007F213D">
              <w:rPr>
                <w:sz w:val="20"/>
              </w:rPr>
              <w:t>RepConvN</w:t>
            </w:r>
            <w:proofErr w:type="spellEnd"/>
            <w:r w:rsidRPr="007F213D">
              <w:rPr>
                <w:sz w:val="20"/>
              </w:rPr>
              <w:t>), model scaling, batch norm integration</w:t>
            </w:r>
          </w:p>
        </w:tc>
        <w:tc>
          <w:tcPr>
            <w:tcW w:w="0" w:type="auto"/>
            <w:tcBorders>
              <w:top w:val="nil"/>
            </w:tcBorders>
          </w:tcPr>
          <w:p w14:paraId="5D52CA4F" w14:textId="12F6B636" w:rsidR="003C28DF" w:rsidRPr="007F213D" w:rsidRDefault="00F1218A" w:rsidP="005A3850">
            <w:pPr>
              <w:jc w:val="center"/>
              <w:rPr>
                <w:sz w:val="20"/>
              </w:rPr>
            </w:pPr>
            <w:r w:rsidRPr="007F213D">
              <w:rPr>
                <w:sz w:val="20"/>
              </w:rPr>
              <w:t xml:space="preserve">High accuracy (56.8% </w:t>
            </w:r>
            <w:proofErr w:type="spellStart"/>
            <w:r w:rsidRPr="007F213D">
              <w:rPr>
                <w:sz w:val="20"/>
              </w:rPr>
              <w:t>mAP</w:t>
            </w:r>
            <w:proofErr w:type="spellEnd"/>
            <w:r w:rsidRPr="007F213D">
              <w:rPr>
                <w:sz w:val="20"/>
              </w:rPr>
              <w:t>), efficient training &amp; inference</w:t>
            </w:r>
          </w:p>
        </w:tc>
        <w:tc>
          <w:tcPr>
            <w:tcW w:w="0" w:type="auto"/>
            <w:tcBorders>
              <w:top w:val="nil"/>
            </w:tcBorders>
          </w:tcPr>
          <w:p w14:paraId="4C282160" w14:textId="4256DCDE" w:rsidR="003C28DF" w:rsidRPr="007F213D" w:rsidRDefault="00F1218A" w:rsidP="005A3850">
            <w:pPr>
              <w:jc w:val="center"/>
              <w:rPr>
                <w:sz w:val="20"/>
              </w:rPr>
            </w:pPr>
            <w:r w:rsidRPr="007F213D">
              <w:rPr>
                <w:sz w:val="20"/>
              </w:rPr>
              <w:t>Not optimized for CPU high computation for large models</w:t>
            </w:r>
          </w:p>
        </w:tc>
      </w:tr>
      <w:tr w:rsidR="00C719E6" w:rsidRPr="007F213D" w14:paraId="646669C0" w14:textId="395F1ECC" w:rsidTr="001F0F3A">
        <w:trPr>
          <w:cantSplit/>
          <w:jc w:val="center"/>
        </w:trPr>
        <w:tc>
          <w:tcPr>
            <w:tcW w:w="1276" w:type="dxa"/>
          </w:tcPr>
          <w:p w14:paraId="6C326B07" w14:textId="47B47C44" w:rsidR="003C28DF" w:rsidRPr="007F213D" w:rsidRDefault="00F1218A" w:rsidP="00C719E6">
            <w:pPr>
              <w:pStyle w:val="Paragraph"/>
              <w:ind w:firstLine="0"/>
            </w:pPr>
            <w:r w:rsidRPr="007F213D">
              <w:t>YOLOv8</w:t>
            </w:r>
            <w:sdt>
              <w:sdtPr>
                <w:rPr>
                  <w:color w:val="000000"/>
                </w:rPr>
                <w:tag w:val="MENDELEY_CITATION_v3_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"/>
                <w:id w:val="464240378"/>
                <w:placeholder>
                  <w:docPart w:val="DefaultPlaceholder_-1854013440"/>
                </w:placeholder>
              </w:sdtPr>
              <w:sdtEndPr/>
              <w:sdtContent>
                <w:r w:rsidR="001F0F3A" w:rsidRPr="007F213D">
                  <w:rPr>
                    <w:color w:val="000000"/>
                  </w:rPr>
                  <w:t>(22)</w:t>
                </w:r>
              </w:sdtContent>
            </w:sdt>
          </w:p>
        </w:tc>
        <w:tc>
          <w:tcPr>
            <w:tcW w:w="837" w:type="dxa"/>
          </w:tcPr>
          <w:p w14:paraId="6540E992" w14:textId="7978C47D" w:rsidR="003C28DF" w:rsidRPr="007F213D" w:rsidRDefault="00F1218A" w:rsidP="005A3850">
            <w:pPr>
              <w:jc w:val="center"/>
              <w:rPr>
                <w:sz w:val="20"/>
              </w:rPr>
            </w:pPr>
            <w:r w:rsidRPr="007F213D">
              <w:rPr>
                <w:sz w:val="20"/>
              </w:rPr>
              <w:t>2023</w:t>
            </w:r>
          </w:p>
        </w:tc>
        <w:tc>
          <w:tcPr>
            <w:tcW w:w="0" w:type="auto"/>
          </w:tcPr>
          <w:p w14:paraId="064D73F6" w14:textId="695917D3" w:rsidR="003C28DF" w:rsidRPr="007F213D" w:rsidRDefault="00F1218A" w:rsidP="005A3850">
            <w:pPr>
              <w:jc w:val="center"/>
              <w:rPr>
                <w:sz w:val="20"/>
              </w:rPr>
            </w:pPr>
            <w:r w:rsidRPr="007F213D">
              <w:rPr>
                <w:sz w:val="20"/>
              </w:rPr>
              <w:t>Modified CSPDarknet53 + Transformer layers (C2f bottleneck)</w:t>
            </w:r>
          </w:p>
        </w:tc>
        <w:tc>
          <w:tcPr>
            <w:tcW w:w="2173" w:type="dxa"/>
          </w:tcPr>
          <w:p w14:paraId="01728B22" w14:textId="70DA19A7" w:rsidR="003C28DF" w:rsidRPr="007F213D" w:rsidRDefault="00F1218A" w:rsidP="005A3850">
            <w:pPr>
              <w:jc w:val="center"/>
              <w:rPr>
                <w:sz w:val="20"/>
              </w:rPr>
            </w:pPr>
            <w:r w:rsidRPr="007F213D">
              <w:rPr>
                <w:sz w:val="20"/>
              </w:rPr>
              <w:t>Transformer layers, dynamic/anchor-free boxes, scalable (</w:t>
            </w:r>
            <w:proofErr w:type="spellStart"/>
            <w:proofErr w:type="gramStart"/>
            <w:r w:rsidRPr="007F213D">
              <w:rPr>
                <w:sz w:val="20"/>
              </w:rPr>
              <w:t>n,s</w:t>
            </w:r>
            <w:proofErr w:type="gramEnd"/>
            <w:r w:rsidRPr="007F213D">
              <w:rPr>
                <w:sz w:val="20"/>
              </w:rPr>
              <w:t>,m,l,x</w:t>
            </w:r>
            <w:proofErr w:type="spellEnd"/>
            <w:r w:rsidRPr="007F213D">
              <w:rPr>
                <w:sz w:val="20"/>
              </w:rPr>
              <w:t>), semantic segmentation (YOLOv8-Seg)</w:t>
            </w:r>
          </w:p>
        </w:tc>
        <w:tc>
          <w:tcPr>
            <w:tcW w:w="0" w:type="auto"/>
          </w:tcPr>
          <w:p w14:paraId="26C6E57D" w14:textId="7940B46E" w:rsidR="00F1218A" w:rsidRPr="007F213D" w:rsidRDefault="001F0F3A" w:rsidP="00F1218A">
            <w:pPr>
              <w:jc w:val="center"/>
              <w:rPr>
                <w:sz w:val="20"/>
              </w:rPr>
            </w:pPr>
            <w:r w:rsidRPr="007F213D">
              <w:rPr>
                <w:sz w:val="20"/>
              </w:rPr>
              <w:t>Very</w:t>
            </w:r>
            <w:r w:rsidR="00F1218A" w:rsidRPr="007F213D">
              <w:rPr>
                <w:sz w:val="20"/>
              </w:rPr>
              <w:t xml:space="preserve"> fast (280 FPS on NVIDIA A100), excellent multi-scale detection, suitable for low-light</w:t>
            </w:r>
          </w:p>
        </w:tc>
        <w:tc>
          <w:tcPr>
            <w:tcW w:w="0" w:type="auto"/>
          </w:tcPr>
          <w:p w14:paraId="112D3CBF" w14:textId="5E809795" w:rsidR="003C28DF" w:rsidRPr="007F213D" w:rsidRDefault="00F1218A" w:rsidP="005A3850">
            <w:pPr>
              <w:jc w:val="center"/>
              <w:rPr>
                <w:sz w:val="20"/>
              </w:rPr>
            </w:pPr>
            <w:r w:rsidRPr="007F213D">
              <w:rPr>
                <w:sz w:val="20"/>
              </w:rPr>
              <w:t>Official paper pending, some ambiguity in anchor vs anchor-free approach</w:t>
            </w:r>
          </w:p>
        </w:tc>
      </w:tr>
    </w:tbl>
    <w:p w14:paraId="3DD13C02" w14:textId="1B963925" w:rsidR="004A0745" w:rsidRDefault="004A0745" w:rsidP="006732B5">
      <w:pPr>
        <w:pStyle w:val="NormalWeb"/>
        <w:spacing w:after="0" w:afterAutospacing="0"/>
        <w:ind w:left="142" w:firstLine="215"/>
        <w:jc w:val="both"/>
        <w:rPr>
          <w:sz w:val="20"/>
          <w:lang w:val="en-US"/>
        </w:rPr>
      </w:pPr>
      <w:r w:rsidRPr="004A0745">
        <w:rPr>
          <w:sz w:val="20"/>
          <w:lang w:val="en-US"/>
        </w:rPr>
        <w:t>From the comparison above, it is evident that each successive YOLO version introduces significant architectural and functional enhancements to better balance detection accuracy and computational efficiency</w:t>
      </w:r>
      <w:r w:rsidR="00E0130F">
        <w:rPr>
          <w:sz w:val="20"/>
          <w:lang w:val="en-US"/>
        </w:rPr>
        <w:t xml:space="preserve"> </w:t>
      </w:r>
      <w:sdt>
        <w:sdtPr>
          <w:rPr>
            <w:color w:val="000000"/>
            <w:sz w:val="20"/>
            <w:lang w:val="en-US"/>
          </w:rPr>
          <w:tag w:val="MENDELEY_CITATION_v3_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"/>
          <w:id w:val="2126272490"/>
          <w:placeholder>
            <w:docPart w:val="DefaultPlaceholder_-1854013440"/>
          </w:placeholder>
        </w:sdtPr>
        <w:sdtEndPr/>
        <w:sdtContent>
          <w:r w:rsidR="001F0F3A" w:rsidRPr="001F0F3A">
            <w:rPr>
              <w:color w:val="000000"/>
              <w:sz w:val="20"/>
              <w:lang w:val="en-US"/>
            </w:rPr>
            <w:t>(15)</w:t>
          </w:r>
        </w:sdtContent>
      </w:sdt>
      <w:r w:rsidRPr="004A0745">
        <w:rPr>
          <w:sz w:val="20"/>
          <w:lang w:val="en-US"/>
        </w:rPr>
        <w:t>. Among these, YOLOv8 stands out as the latest iteration incorporating cutting-edge techniques such as a modified CSPDarknet53 backbone, transformer layers, and anchor-free detection mechanisms that collectively boost both speed and accuracy</w:t>
      </w:r>
      <w:r w:rsidR="00E0130F">
        <w:rPr>
          <w:sz w:val="20"/>
          <w:lang w:val="en-US"/>
        </w:rPr>
        <w:t xml:space="preserve"> </w:t>
      </w:r>
      <w:sdt>
        <w:sdtPr>
          <w:rPr>
            <w:color w:val="000000"/>
            <w:sz w:val="20"/>
            <w:lang w:val="en-US"/>
          </w:rPr>
          <w:tag w:val="MENDELEY_CITATION_v3_eyJjaXRhdGlvbklEIjoiTUVOREVMRVlfQ0lUQVRJT05fMjEwYTVlNTctNTViZS00M2VmLThmODktNDg3ZmRiZDViNTEw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
          <w:id w:val="239452676"/>
          <w:placeholder>
            <w:docPart w:val="DefaultPlaceholder_-1854013440"/>
          </w:placeholder>
        </w:sdtPr>
        <w:sdtEndPr/>
        <w:sdtContent>
          <w:r w:rsidR="001F0F3A" w:rsidRPr="001F0F3A">
            <w:rPr>
              <w:color w:val="000000"/>
              <w:sz w:val="20"/>
              <w:lang w:val="en-US"/>
            </w:rPr>
            <w:t>(1)</w:t>
          </w:r>
        </w:sdtContent>
      </w:sdt>
      <w:r w:rsidRPr="004A0745">
        <w:rPr>
          <w:sz w:val="20"/>
          <w:lang w:val="en-US"/>
        </w:rPr>
        <w:t>. Its flexibility in model sizes and additional segmentation capabilities further broaden its applicability</w:t>
      </w:r>
      <w:r w:rsidR="00E0130F">
        <w:rPr>
          <w:sz w:val="20"/>
          <w:lang w:val="en-US"/>
        </w:rPr>
        <w:t xml:space="preserve"> </w:t>
      </w:r>
      <w:sdt>
        <w:sdtPr>
          <w:rPr>
            <w:color w:val="000000"/>
            <w:sz w:val="20"/>
            <w:lang w:val="en-US"/>
          </w:rPr>
          <w:tag w:val="MENDELEY_CITATION_v3_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"/>
          <w:id w:val="-1053000500"/>
          <w:placeholder>
            <w:docPart w:val="DefaultPlaceholder_-1854013440"/>
          </w:placeholder>
        </w:sdtPr>
        <w:sdtEndPr/>
        <w:sdtContent>
          <w:r w:rsidR="001F0F3A" w:rsidRPr="001F0F3A">
            <w:rPr>
              <w:color w:val="000000"/>
              <w:sz w:val="20"/>
              <w:lang w:val="en-US"/>
            </w:rPr>
            <w:t>(15)</w:t>
          </w:r>
        </w:sdtContent>
      </w:sdt>
      <w:r w:rsidRPr="004A0745">
        <w:rPr>
          <w:sz w:val="20"/>
          <w:lang w:val="en-US"/>
        </w:rPr>
        <w:t>.</w:t>
      </w:r>
    </w:p>
    <w:p w14:paraId="4BFF8AD6" w14:textId="453B4B4A" w:rsidR="00597B87" w:rsidRPr="005D7F96" w:rsidRDefault="004A0745" w:rsidP="005D7F96">
      <w:pPr>
        <w:pStyle w:val="NormalWeb"/>
        <w:spacing w:before="0" w:beforeAutospacing="0"/>
        <w:ind w:left="142" w:firstLine="215"/>
        <w:jc w:val="both"/>
        <w:rPr>
          <w:sz w:val="20"/>
          <w:lang w:val="en-US"/>
        </w:rPr>
      </w:pPr>
      <w:r w:rsidRPr="004A0745">
        <w:rPr>
          <w:sz w:val="20"/>
          <w:lang w:val="en-US"/>
        </w:rPr>
        <w:t>YOLOv8’s superior performance in real-time detection, especially under low-light and degraded image quality conditions</w:t>
      </w:r>
      <w:r w:rsidR="00E0130F">
        <w:rPr>
          <w:sz w:val="20"/>
          <w:lang w:val="en-US"/>
        </w:rPr>
        <w:t xml:space="preserve"> </w:t>
      </w:r>
      <w:sdt>
        <w:sdtPr>
          <w:rPr>
            <w:color w:val="000000"/>
            <w:sz w:val="20"/>
            <w:lang w:val="en-US"/>
          </w:rPr>
          <w:tag w:val="MENDELEY_CITATION_v3_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"/>
          <w:id w:val="1966082016"/>
          <w:placeholder>
            <w:docPart w:val="DefaultPlaceholder_-1854013440"/>
          </w:placeholder>
        </w:sdtPr>
        <w:sdtEndPr/>
        <w:sdtContent>
          <w:r w:rsidR="001F0F3A" w:rsidRPr="001F0F3A">
            <w:rPr>
              <w:color w:val="000000"/>
              <w:sz w:val="20"/>
              <w:lang w:val="en-US"/>
            </w:rPr>
            <w:t>(23)</w:t>
          </w:r>
        </w:sdtContent>
      </w:sdt>
      <w:r w:rsidRPr="004A0745">
        <w:rPr>
          <w:sz w:val="20"/>
          <w:lang w:val="en-US"/>
        </w:rPr>
        <w:t>, makes it the most suitable choice for this study. Its ability to effectively handle noise, overexposure, and multi-scale object detection ensures robust and efficient operation, aligning perfectly with the objectives of achieving reliable and responsive object detection in challenging environments.</w:t>
      </w:r>
    </w:p>
    <w:p w14:paraId="0E6DCB8B" w14:textId="75953335" w:rsidR="003804C1" w:rsidRDefault="003804C1" w:rsidP="003804C1">
      <w:pPr>
        <w:pStyle w:val="Heading1"/>
      </w:pPr>
      <w:r>
        <w:t>METHOD</w:t>
      </w:r>
    </w:p>
    <w:p w14:paraId="4ECA23CC" w14:textId="467C8E05" w:rsidR="009358F7" w:rsidRDefault="009358F7" w:rsidP="009358F7">
      <w:pPr>
        <w:pStyle w:val="Paragraph"/>
      </w:pPr>
      <w:r w:rsidRPr="001C30E9">
        <w:t>This research proposes a pipeline that integrates Low-light Image Enhancement via Illumination Map Estimation (LIME)</w:t>
      </w:r>
      <w:r>
        <w:t xml:space="preserve"> </w:t>
      </w:r>
      <w:sdt>
        <w:sdtPr>
          <w:rPr>
            <w:color w:val="000000"/>
          </w:rPr>
          <w:tag w:val="MENDELEY_CITATION_v3_eyJjaXRhdGlvbklEIjoiTUVOREVMRVlfQ0lUQVRJT05fNWQzMDlhYzYtZWQ0Zi00ZGUwLWI3MTktNDNjOGU2ODk4YzE1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
          <w:id w:val="-675653494"/>
          <w:placeholder>
            <w:docPart w:val="410D54031C7F42FC95586A09C23BEC7C"/>
          </w:placeholder>
        </w:sdtPr>
        <w:sdtEndPr/>
        <w:sdtContent>
          <w:r w:rsidR="001F0F3A" w:rsidRPr="001F0F3A">
            <w:rPr>
              <w:color w:val="000000"/>
            </w:rPr>
            <w:t>(9)</w:t>
          </w:r>
        </w:sdtContent>
      </w:sdt>
      <w:r w:rsidRPr="001C30E9">
        <w:t xml:space="preserve"> with the </w:t>
      </w:r>
      <w:r w:rsidRPr="00960D8C">
        <w:t>YOLOv8</w:t>
      </w:r>
      <w:r w:rsidRPr="001C30E9">
        <w:t xml:space="preserve"> object detection framework to improve detection accuracy under poor illumination conditions. LIME </w:t>
      </w:r>
      <w:sdt>
        <w:sdtPr>
          <w:rPr>
            <w:color w:val="000000"/>
          </w:rPr>
          <w:tag w:val="MENDELEY_CITATION_v3_eyJjaXRhdGlvbklEIjoiTUVOREVMRVlfQ0lUQVRJT05fM2MzZGM4NTgtZWYxMS00ZmI5LTgwZjQtNjE4NjczNmVmNTE2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
          <w:id w:val="463314018"/>
          <w:placeholder>
            <w:docPart w:val="DefaultPlaceholder_-1854013440"/>
          </w:placeholder>
        </w:sdtPr>
        <w:sdtEndPr/>
        <w:sdtContent>
          <w:r w:rsidR="001F0F3A" w:rsidRPr="001F0F3A">
            <w:rPr>
              <w:color w:val="000000"/>
            </w:rPr>
            <w:t>(9)</w:t>
          </w:r>
        </w:sdtContent>
      </w:sdt>
      <w:r>
        <w:rPr>
          <w:color w:val="000000"/>
        </w:rPr>
        <w:t xml:space="preserve"> </w:t>
      </w:r>
      <w:r w:rsidRPr="001C30E9">
        <w:t xml:space="preserve">was chosen as the enhancement technique primarily due to its computational efficiency and minimal hardware requirements compared to deep learning-based enhancement models, which often demand extensive GPU resources. The proposed method aims to strike a balance between enhancement quality and processing speed, making it suitable for practical low-power or real-time applications. The complete </w:t>
      </w:r>
      <w:r>
        <w:t xml:space="preserve">method of our proposed algorithm </w:t>
      </w:r>
      <w:r w:rsidRPr="001C30E9">
        <w:t xml:space="preserve">is illustrated in </w:t>
      </w:r>
      <w:r w:rsidR="004464CD">
        <w:rPr>
          <w:b/>
          <w:bCs/>
        </w:rPr>
        <w:t>Fig.</w:t>
      </w:r>
      <w:r w:rsidRPr="004464CD">
        <w:rPr>
          <w:b/>
          <w:bCs/>
        </w:rPr>
        <w:t xml:space="preserve"> </w:t>
      </w:r>
      <w:r w:rsidR="004464CD" w:rsidRPr="004464CD">
        <w:rPr>
          <w:b/>
          <w:bCs/>
        </w:rPr>
        <w:t>1</w:t>
      </w:r>
      <w:r w:rsidRPr="001C30E9">
        <w:t>.</w:t>
      </w:r>
    </w:p>
    <w:p w14:paraId="3874DBF6" w14:textId="79D352E5" w:rsidR="004464CD" w:rsidRDefault="005D7F96" w:rsidP="004464CD">
      <w:pPr>
        <w:pStyle w:val="Caption"/>
        <w:rPr>
          <w:b/>
          <w:bCs/>
          <w:i w:val="0"/>
          <w:iCs w:val="0"/>
          <w:color w:val="000000" w:themeColor="text1"/>
        </w:rPr>
      </w:pPr>
      <w:r>
        <w:rPr>
          <w:noProof/>
        </w:rPr>
        <w:drawing>
          <wp:anchor distT="0" distB="0" distL="114300" distR="114300" simplePos="0" relativeHeight="251658240" behindDoc="0" locked="0" layoutInCell="1" allowOverlap="1" wp14:anchorId="2B35BDAD" wp14:editId="4E777963">
            <wp:simplePos x="0" y="0"/>
            <wp:positionH relativeFrom="margin">
              <wp:align>center</wp:align>
            </wp:positionH>
            <wp:positionV relativeFrom="paragraph">
              <wp:posOffset>109855</wp:posOffset>
            </wp:positionV>
            <wp:extent cx="4591685" cy="1158240"/>
            <wp:effectExtent l="0" t="0" r="0" b="3810"/>
            <wp:wrapThrough wrapText="bothSides">
              <wp:wrapPolygon edited="0">
                <wp:start x="0" y="0"/>
                <wp:lineTo x="0" y="19184"/>
                <wp:lineTo x="4122" y="21316"/>
                <wp:lineTo x="7617" y="21316"/>
                <wp:lineTo x="14069" y="21316"/>
                <wp:lineTo x="21507" y="19184"/>
                <wp:lineTo x="21507" y="1421"/>
                <wp:lineTo x="21149" y="0"/>
                <wp:lineTo x="0" y="0"/>
              </wp:wrapPolygon>
            </wp:wrapThrough>
            <wp:docPr id="180150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04183" name="Picture 18015041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1685" cy="1158240"/>
                    </a:xfrm>
                    <a:prstGeom prst="rect">
                      <a:avLst/>
                    </a:prstGeom>
                  </pic:spPr>
                </pic:pic>
              </a:graphicData>
            </a:graphic>
            <wp14:sizeRelH relativeFrom="page">
              <wp14:pctWidth>0</wp14:pctWidth>
            </wp14:sizeRelH>
            <wp14:sizeRelV relativeFrom="page">
              <wp14:pctHeight>0</wp14:pctHeight>
            </wp14:sizeRelV>
          </wp:anchor>
        </w:drawing>
      </w:r>
    </w:p>
    <w:p w14:paraId="24240FFC" w14:textId="77777777" w:rsidR="005D7F96" w:rsidRDefault="005D7F96" w:rsidP="004464CD">
      <w:pPr>
        <w:pStyle w:val="Caption"/>
        <w:jc w:val="center"/>
        <w:rPr>
          <w:b/>
          <w:bCs/>
          <w:i w:val="0"/>
          <w:iCs w:val="0"/>
          <w:color w:val="000000" w:themeColor="text1"/>
        </w:rPr>
      </w:pPr>
    </w:p>
    <w:p w14:paraId="2D6C62F4" w14:textId="77777777" w:rsidR="005D7F96" w:rsidRDefault="005D7F96" w:rsidP="004464CD">
      <w:pPr>
        <w:pStyle w:val="Caption"/>
        <w:jc w:val="center"/>
        <w:rPr>
          <w:b/>
          <w:bCs/>
          <w:i w:val="0"/>
          <w:iCs w:val="0"/>
          <w:color w:val="000000" w:themeColor="text1"/>
        </w:rPr>
      </w:pPr>
    </w:p>
    <w:p w14:paraId="58F8ACD0" w14:textId="77777777" w:rsidR="005D7F96" w:rsidRDefault="005D7F96" w:rsidP="004464CD">
      <w:pPr>
        <w:pStyle w:val="Caption"/>
        <w:jc w:val="center"/>
        <w:rPr>
          <w:b/>
          <w:bCs/>
          <w:i w:val="0"/>
          <w:iCs w:val="0"/>
          <w:color w:val="000000" w:themeColor="text1"/>
        </w:rPr>
      </w:pPr>
    </w:p>
    <w:p w14:paraId="17340B96" w14:textId="77777777" w:rsidR="005D7F96" w:rsidRPr="005D7F96" w:rsidRDefault="005D7F96" w:rsidP="005D7F96"/>
    <w:p w14:paraId="29BB88F7" w14:textId="77777777" w:rsidR="00A949BB" w:rsidRDefault="00A949BB" w:rsidP="004464CD">
      <w:pPr>
        <w:pStyle w:val="Caption"/>
        <w:jc w:val="center"/>
        <w:rPr>
          <w:b/>
          <w:bCs/>
          <w:i w:val="0"/>
          <w:iCs w:val="0"/>
          <w:color w:val="000000" w:themeColor="text1"/>
        </w:rPr>
      </w:pPr>
    </w:p>
    <w:p w14:paraId="32FB180C" w14:textId="5878B4C3" w:rsidR="009358F7" w:rsidRPr="004464CD" w:rsidRDefault="004464CD" w:rsidP="004464CD">
      <w:pPr>
        <w:pStyle w:val="Caption"/>
        <w:jc w:val="center"/>
        <w:rPr>
          <w:b/>
          <w:bCs/>
          <w:i w:val="0"/>
          <w:iCs w:val="0"/>
          <w:color w:val="000000" w:themeColor="text1"/>
        </w:rPr>
      </w:pPr>
      <w:r w:rsidRPr="004464CD">
        <w:rPr>
          <w:b/>
          <w:bCs/>
          <w:i w:val="0"/>
          <w:iCs w:val="0"/>
          <w:color w:val="000000" w:themeColor="text1"/>
        </w:rPr>
        <w:t xml:space="preserve">FIGURE 1. </w:t>
      </w:r>
      <w:r>
        <w:rPr>
          <w:b/>
          <w:bCs/>
          <w:i w:val="0"/>
          <w:iCs w:val="0"/>
          <w:color w:val="000000" w:themeColor="text1"/>
        </w:rPr>
        <w:t>Illustration of our method.</w:t>
      </w:r>
    </w:p>
    <w:p w14:paraId="6C169A21" w14:textId="2E39972E" w:rsidR="009358F7" w:rsidRDefault="009358F7" w:rsidP="009358F7">
      <w:pPr>
        <w:pStyle w:val="Heading2"/>
      </w:pPr>
      <w:r>
        <w:t>Dataset Preparation</w:t>
      </w:r>
    </w:p>
    <w:p w14:paraId="1FE9AA11" w14:textId="3646C0E8" w:rsidR="009358F7" w:rsidRDefault="004464CD" w:rsidP="002A0E47">
      <w:pPr>
        <w:pStyle w:val="Paragraph"/>
      </w:pPr>
      <w:r w:rsidRPr="004464CD">
        <w:t xml:space="preserve">The experiments in this study </w:t>
      </w:r>
      <w:r>
        <w:t>use</w:t>
      </w:r>
      <w:r w:rsidRPr="004464CD">
        <w:t xml:space="preserve"> the </w:t>
      </w:r>
      <w:proofErr w:type="spellStart"/>
      <w:r w:rsidRPr="004464CD">
        <w:t>ExDark</w:t>
      </w:r>
      <w:proofErr w:type="spellEnd"/>
      <w:r w:rsidRPr="004464CD">
        <w:t xml:space="preserve"> (Exclusively Dark) dataset</w:t>
      </w:r>
      <w:r w:rsidR="0099716E">
        <w:t xml:space="preserve"> </w:t>
      </w:r>
      <w:sdt>
        <w:sdtPr>
          <w:rPr>
            <w:color w:val="000000"/>
          </w:rPr>
          <w:tag w:val="MENDELEY_CITATION_v3_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"/>
          <w:id w:val="1228499872"/>
          <w:placeholder>
            <w:docPart w:val="DefaultPlaceholder_-1854013440"/>
          </w:placeholder>
        </w:sdtPr>
        <w:sdtEndPr/>
        <w:sdtContent>
          <w:r w:rsidR="001F0F3A" w:rsidRPr="001F0F3A">
            <w:rPr>
              <w:color w:val="000000"/>
            </w:rPr>
            <w:t>(24)</w:t>
          </w:r>
        </w:sdtContent>
      </w:sdt>
      <w:r w:rsidRPr="004464CD">
        <w:t xml:space="preserve">, a publicly available benchmark specifically curated for low-light </w:t>
      </w:r>
      <w:r>
        <w:t>image in various object</w:t>
      </w:r>
      <w:r w:rsidRPr="004464CD">
        <w:t xml:space="preserve">. </w:t>
      </w:r>
      <w:r>
        <w:t xml:space="preserve">The </w:t>
      </w:r>
      <w:proofErr w:type="spellStart"/>
      <w:r w:rsidRPr="004464CD">
        <w:t>ExDark</w:t>
      </w:r>
      <w:proofErr w:type="spellEnd"/>
      <w:r w:rsidRPr="004464CD">
        <w:t xml:space="preserve"> </w:t>
      </w:r>
      <w:r>
        <w:t xml:space="preserve">dataset </w:t>
      </w:r>
      <w:r w:rsidRPr="004464CD">
        <w:t xml:space="preserve">contains 7,363 images </w:t>
      </w:r>
      <w:r w:rsidR="00C84955">
        <w:t xml:space="preserve">distributed across twelve object categories, such as Bottle, Table, People, Bicycle, Boat, Bus, Car, Cat, Chair, Cup, Dog, Motorbike. </w:t>
      </w:r>
      <w:r w:rsidR="00A83820">
        <w:t>These images</w:t>
      </w:r>
      <w:r w:rsidR="00C84955">
        <w:t xml:space="preserve"> were</w:t>
      </w:r>
      <w:r w:rsidRPr="004464CD">
        <w:t xml:space="preserve"> captured under diverse low-light conditions such as dim indoor lighting, nighttime urban environments, and natural low-light outdoor scenes. </w:t>
      </w:r>
      <w:r w:rsidR="0099716E">
        <w:t>In this study</w:t>
      </w:r>
      <w:r w:rsidRPr="004464CD">
        <w:t xml:space="preserve">, </w:t>
      </w:r>
      <w:r w:rsidR="0099716E">
        <w:t>w</w:t>
      </w:r>
      <w:r w:rsidR="0099716E" w:rsidRPr="0099716E">
        <w:t>e split the dataset into three parts</w:t>
      </w:r>
      <w:r w:rsidR="0099716E">
        <w:t>,</w:t>
      </w:r>
      <w:r w:rsidR="0099716E" w:rsidRPr="0099716E">
        <w:t xml:space="preserve"> training, </w:t>
      </w:r>
      <w:r w:rsidR="0099716E" w:rsidRPr="0099716E">
        <w:lastRenderedPageBreak/>
        <w:t xml:space="preserve">validation, and testing, </w:t>
      </w:r>
      <w:r w:rsidR="0099716E">
        <w:t xml:space="preserve">containing </w:t>
      </w:r>
      <w:r w:rsidR="0099716E" w:rsidRPr="0099716E">
        <w:t xml:space="preserve">3,000, </w:t>
      </w:r>
      <w:r w:rsidR="0099716E">
        <w:t>1800</w:t>
      </w:r>
      <w:r w:rsidR="0099716E" w:rsidRPr="0099716E">
        <w:t xml:space="preserve">, and </w:t>
      </w:r>
      <w:r w:rsidR="0099716E">
        <w:t>2563 images respectively based on the annotation labels provided</w:t>
      </w:r>
      <w:r w:rsidR="0099716E" w:rsidRPr="0099716E">
        <w:t xml:space="preserve"> in</w:t>
      </w:r>
      <w:r w:rsidR="0099716E">
        <w:t xml:space="preserve"> the </w:t>
      </w:r>
      <w:proofErr w:type="spellStart"/>
      <w:r w:rsidR="0099716E">
        <w:t>ExDark</w:t>
      </w:r>
      <w:proofErr w:type="spellEnd"/>
      <w:r w:rsidR="0099716E">
        <w:t xml:space="preserve"> dataset </w:t>
      </w:r>
      <w:sdt>
        <w:sdtPr>
          <w:rPr>
            <w:color w:val="000000"/>
          </w:rPr>
          <w:tag w:val="MENDELEY_CITATION_v3_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"/>
          <w:id w:val="-228075332"/>
          <w:placeholder>
            <w:docPart w:val="DefaultPlaceholder_-1854013440"/>
          </w:placeholder>
        </w:sdtPr>
        <w:sdtEndPr/>
        <w:sdtContent>
          <w:r w:rsidR="001F0F3A" w:rsidRPr="001F0F3A">
            <w:rPr>
              <w:color w:val="000000"/>
            </w:rPr>
            <w:t>(24)</w:t>
          </w:r>
        </w:sdtContent>
      </w:sdt>
      <w:r w:rsidRPr="004464CD">
        <w:t xml:space="preserve">. </w:t>
      </w:r>
    </w:p>
    <w:p w14:paraId="1AEDF63D" w14:textId="7E66403A" w:rsidR="009358F7" w:rsidRDefault="009358F7" w:rsidP="009358F7">
      <w:pPr>
        <w:pStyle w:val="Heading2"/>
      </w:pPr>
      <w:r>
        <w:t>LIME Image Enhancement Method</w:t>
      </w:r>
    </w:p>
    <w:p w14:paraId="27424B1B" w14:textId="666993E7" w:rsidR="009358F7" w:rsidRDefault="008C501F" w:rsidP="009358F7">
      <w:pPr>
        <w:pStyle w:val="Paragraph"/>
      </w:pPr>
      <w:r w:rsidRPr="008C501F">
        <w:t xml:space="preserve">LIME </w:t>
      </w:r>
      <w:sdt>
        <w:sdtPr>
          <w:rPr>
            <w:color w:val="000000"/>
          </w:rPr>
          <w:tag w:val="MENDELEY_CITATION_v3_eyJjaXRhdGlvbklEIjoiTUVOREVMRVlfQ0lUQVRJT05fYzdiMGFhMzctYmYyNS00YjM2LTk4NTMtODBkZWM1MzQyYzEz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
          <w:id w:val="-413940811"/>
          <w:placeholder>
            <w:docPart w:val="DefaultPlaceholder_-1854013440"/>
          </w:placeholder>
        </w:sdtPr>
        <w:sdtEndPr/>
        <w:sdtContent>
          <w:r w:rsidR="001F0F3A" w:rsidRPr="001F0F3A">
            <w:rPr>
              <w:color w:val="000000"/>
            </w:rPr>
            <w:t>(9)</w:t>
          </w:r>
        </w:sdtContent>
      </w:sdt>
      <w:r w:rsidR="00100940">
        <w:rPr>
          <w:color w:val="000000"/>
        </w:rPr>
        <w:t xml:space="preserve"> </w:t>
      </w:r>
      <w:r w:rsidRPr="008C501F">
        <w:t>enhances low-light images by estimating and refining an illumination map for each pixel</w:t>
      </w:r>
      <w:r>
        <w:t xml:space="preserve">. </w:t>
      </w:r>
      <w:r w:rsidRPr="008C501F">
        <w:t xml:space="preserve">The method begins by estimating the initial illumination map </w:t>
      </w:r>
      <m:oMath>
        <m:r>
          <w:rPr>
            <w:rFonts w:ascii="Cambria Math" w:hAnsi="Cambria Math"/>
          </w:rPr>
          <m:t>T(x)</m:t>
        </m:r>
      </m:oMath>
      <w:r w:rsidRPr="008C501F">
        <w:t xml:space="preserve"> for every pixel </w:t>
      </w:r>
      <m:oMath>
        <m:r>
          <w:rPr>
            <w:rFonts w:ascii="Cambria Math" w:hAnsi="Cambria Math"/>
          </w:rPr>
          <m:t>x</m:t>
        </m:r>
      </m:oMath>
      <w:r>
        <w:t xml:space="preserve"> as:</w:t>
      </w:r>
    </w:p>
    <w:p w14:paraId="001D076A" w14:textId="77777777" w:rsidR="00A50901" w:rsidRDefault="00A50901" w:rsidP="009358F7">
      <w:pPr>
        <w:pStyle w:val="Paragraph"/>
      </w:pPr>
    </w:p>
    <w:p w14:paraId="1B1C44EE" w14:textId="36EE7C05" w:rsidR="00A50901" w:rsidRPr="001146DC" w:rsidRDefault="00A50901" w:rsidP="00A50901">
      <w:pPr>
        <w:pStyle w:val="Equation"/>
      </w:pPr>
      <w:r>
        <w:tab/>
      </w:r>
      <m:oMath>
        <m:r>
          <w:rPr>
            <w:rFonts w:ascii="Cambria Math" w:hAnsi="Cambria Math"/>
          </w:rPr>
          <m:t>T</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c</m:t>
                </m:r>
                <m:r>
                  <m:rPr>
                    <m:sty m:val="p"/>
                  </m:rPr>
                  <w:rPr>
                    <w:rFonts w:ascii="Cambria Math" w:hAnsi="Cambria Math"/>
                  </w:rPr>
                  <m:t>∈</m:t>
                </m:r>
                <m:r>
                  <m:rPr>
                    <m:lit/>
                  </m:rPr>
                  <w:rPr>
                    <w:rFonts w:ascii="Cambria Math" w:hAnsi="Cambria Math"/>
                  </w:rPr>
                  <m:t>{</m:t>
                </m:r>
                <m:r>
                  <w:rPr>
                    <w:rFonts w:ascii="Cambria Math" w:hAnsi="Cambria Math"/>
                  </w:rPr>
                  <m:t>R,G,B</m:t>
                </m:r>
                <m:r>
                  <m:rPr>
                    <m:lit/>
                  </m:rPr>
                  <w:rPr>
                    <w:rFonts w:ascii="Cambria Math" w:hAnsi="Cambria Math"/>
                  </w:rPr>
                  <m:t>}</m:t>
                </m:r>
                <m:ctrlPr>
                  <w:rPr>
                    <w:rFonts w:ascii="Cambria Math" w:hAnsi="Cambria Math"/>
                  </w:rPr>
                </m:ctrlPr>
              </m:lim>
            </m:limLow>
            <m:ctrlPr>
              <w:rPr>
                <w:rFonts w:ascii="Cambria Math" w:hAnsi="Cambria Math"/>
                <w:i/>
              </w:rPr>
            </m:ctrlPr>
          </m:fName>
          <m:e>
            <m:sSub>
              <m:sSubPr>
                <m:ctrlPr>
                  <w:rPr>
                    <w:rFonts w:ascii="Cambria Math" w:hAnsi="Cambria Math"/>
                    <w:i/>
                  </w:rPr>
                </m:ctrlPr>
              </m:sSubPr>
              <m:e>
                <m:r>
                  <w:rPr>
                    <w:rFonts w:ascii="Cambria Math" w:hAnsi="Cambria Math"/>
                  </w:rPr>
                  <m:t>I</m:t>
                </m:r>
              </m:e>
              <m:sub>
                <m:r>
                  <w:rPr>
                    <w:rFonts w:ascii="Cambria Math" w:hAnsi="Cambria Math"/>
                  </w:rPr>
                  <m:t>c</m:t>
                </m:r>
              </m:sub>
            </m:sSub>
            <m:ctrlPr>
              <w:rPr>
                <w:rFonts w:ascii="Cambria Math" w:hAnsi="Cambria Math"/>
                <w:i/>
              </w:rPr>
            </m:ctrlPr>
          </m:e>
        </m:func>
        <m:d>
          <m:dPr>
            <m:ctrlPr>
              <w:rPr>
                <w:rFonts w:ascii="Cambria Math" w:hAnsi="Cambria Math"/>
                <w:i/>
              </w:rPr>
            </m:ctrlPr>
          </m:dPr>
          <m:e>
            <m:r>
              <w:rPr>
                <w:rFonts w:ascii="Cambria Math" w:hAnsi="Cambria Math"/>
              </w:rPr>
              <m:t>x</m:t>
            </m:r>
          </m:e>
        </m:d>
      </m:oMath>
      <w:r>
        <w:tab/>
        <w:t>1</w:t>
      </w:r>
    </w:p>
    <w:p w14:paraId="33C273C2" w14:textId="45122D65" w:rsidR="005955DA" w:rsidRDefault="00A50901" w:rsidP="00A50901">
      <w:pPr>
        <w:pStyle w:val="Equation"/>
        <w:jc w:val="left"/>
      </w:pPr>
      <w:r>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(x)</m:t>
        </m:r>
      </m:oMath>
      <w:r>
        <w:t xml:space="preserve"> </w:t>
      </w:r>
      <w:r w:rsidR="00100940">
        <w:t xml:space="preserve">in Eq. 1 </w:t>
      </w:r>
      <w:r>
        <w:t xml:space="preserve">is the intensity of the pixel in channel </w:t>
      </w:r>
      <m:oMath>
        <m:r>
          <w:rPr>
            <w:rFonts w:ascii="Cambria Math" w:hAnsi="Cambria Math"/>
          </w:rPr>
          <m:t>c</m:t>
        </m:r>
      </m:oMath>
      <w:r>
        <w:t xml:space="preserve">, this </w:t>
      </w:r>
      <w:r w:rsidR="005955DA">
        <w:t>equation captures the brightest component per pixel, serve as an estimate of the local lighting conditions.</w:t>
      </w:r>
    </w:p>
    <w:p w14:paraId="30DD93C9" w14:textId="1BAC4980" w:rsidR="00A40094" w:rsidRDefault="005955DA" w:rsidP="001F0F3A">
      <w:pPr>
        <w:pStyle w:val="Equation"/>
        <w:tabs>
          <w:tab w:val="left" w:pos="284"/>
        </w:tabs>
        <w:jc w:val="both"/>
        <w:rPr>
          <w:color w:val="000000"/>
        </w:rPr>
      </w:pPr>
      <w:r>
        <w:tab/>
        <w:t xml:space="preserve">The initial illumination map often contains noise, which can degrade the quality of enhanced image. To solve this, LIME </w:t>
      </w:r>
      <w:sdt>
        <w:sdtPr>
          <w:rPr>
            <w:color w:val="000000"/>
          </w:rPr>
          <w:tag w:val="MENDELEY_CITATION_v3_eyJjaXRhdGlvbklEIjoiTUVOREVMRVlfQ0lUQVRJT05fZGExOTI3NWQtMzhhMy00MmRmLTg1ZjctYTgzMThhZDE4Mjdh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
          <w:id w:val="312691306"/>
          <w:placeholder>
            <w:docPart w:val="DefaultPlaceholder_-1854013440"/>
          </w:placeholder>
        </w:sdtPr>
        <w:sdtEndPr/>
        <w:sdtContent>
          <w:r w:rsidR="001F0F3A" w:rsidRPr="001F0F3A">
            <w:rPr>
              <w:color w:val="000000"/>
            </w:rPr>
            <w:t>(9)</w:t>
          </w:r>
        </w:sdtContent>
      </w:sdt>
      <w:r>
        <w:rPr>
          <w:color w:val="000000"/>
        </w:rPr>
        <w:t xml:space="preserve"> applies structure-aware smoothing by minimizing a weighted total variation cost function. Weights specifically designed to maintain strong edges while reducing small-scale texture patterns. This process </w:t>
      </w:r>
      <w:r w:rsidR="00A83820">
        <w:rPr>
          <w:color w:val="000000"/>
        </w:rPr>
        <w:t>ensures</w:t>
      </w:r>
      <w:r>
        <w:rPr>
          <w:color w:val="000000"/>
        </w:rPr>
        <w:t xml:space="preserve"> to make object boundaries remain sharp after enhancement and to reduce noise. </w:t>
      </w:r>
    </w:p>
    <w:p w14:paraId="79953E0D" w14:textId="6904DABF" w:rsidR="00A40094" w:rsidRDefault="00A40094" w:rsidP="005955DA">
      <w:pPr>
        <w:pStyle w:val="Equation"/>
        <w:tabs>
          <w:tab w:val="left" w:pos="284"/>
        </w:tabs>
        <w:jc w:val="left"/>
      </w:pPr>
      <w:r>
        <w:rPr>
          <w:color w:val="000000"/>
        </w:rPr>
        <w:tab/>
        <w:t xml:space="preserve">After we get our refined illumination </w:t>
      </w:r>
      <m:oMath>
        <m:r>
          <w:rPr>
            <w:rFonts w:ascii="Cambria Math" w:hAnsi="Cambria Math"/>
          </w:rPr>
          <m:t>T'</m:t>
        </m:r>
        <m:d>
          <m:dPr>
            <m:ctrlPr>
              <w:rPr>
                <w:rFonts w:ascii="Cambria Math" w:hAnsi="Cambria Math"/>
                <w:i/>
              </w:rPr>
            </m:ctrlPr>
          </m:dPr>
          <m:e>
            <m:r>
              <w:rPr>
                <w:rFonts w:ascii="Cambria Math" w:hAnsi="Cambria Math"/>
              </w:rPr>
              <m:t>x</m:t>
            </m:r>
          </m:e>
        </m:d>
      </m:oMath>
      <w:r>
        <w:t>, the enhanced image is reconstructed using</w:t>
      </w:r>
      <w:r w:rsidR="00100940">
        <w:t>:</w:t>
      </w:r>
    </w:p>
    <w:p w14:paraId="205F8CBF" w14:textId="77777777" w:rsidR="00A40094" w:rsidRDefault="00A40094" w:rsidP="005955DA">
      <w:pPr>
        <w:pStyle w:val="Equation"/>
        <w:tabs>
          <w:tab w:val="left" w:pos="284"/>
        </w:tabs>
        <w:jc w:val="left"/>
      </w:pPr>
    </w:p>
    <w:p w14:paraId="7D66CCE8" w14:textId="07F61084" w:rsidR="00A40094" w:rsidRPr="001146DC" w:rsidRDefault="00A40094" w:rsidP="00A40094">
      <w:pPr>
        <w:pStyle w:val="Equation"/>
      </w:pPr>
      <w:r>
        <w:tab/>
      </w:r>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 xml:space="preserve">'(x)= </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(x)</m:t>
            </m:r>
          </m:num>
          <m:den>
            <m:r>
              <w:rPr>
                <w:rFonts w:ascii="Cambria Math" w:hAnsi="Cambria Math"/>
              </w:rPr>
              <m:t>T'</m:t>
            </m:r>
            <m:d>
              <m:dPr>
                <m:ctrlPr>
                  <w:rPr>
                    <w:rFonts w:ascii="Cambria Math" w:hAnsi="Cambria Math"/>
                    <w:i/>
                  </w:rPr>
                </m:ctrlPr>
              </m:dPr>
              <m:e>
                <m:r>
                  <w:rPr>
                    <w:rFonts w:ascii="Cambria Math" w:hAnsi="Cambria Math"/>
                  </w:rPr>
                  <m:t>x</m:t>
                </m:r>
              </m:e>
            </m:d>
            <m:r>
              <w:rPr>
                <w:rFonts w:ascii="Cambria Math" w:hAnsi="Cambria Math"/>
              </w:rPr>
              <m:t xml:space="preserve"> + ϵ</m:t>
            </m:r>
          </m:den>
        </m:f>
      </m:oMath>
      <w:r>
        <w:tab/>
        <w:t>2</w:t>
      </w:r>
    </w:p>
    <w:p w14:paraId="4A113C06" w14:textId="77777777" w:rsidR="00D33544" w:rsidRDefault="00D33544" w:rsidP="005955DA">
      <w:pPr>
        <w:pStyle w:val="Equation"/>
        <w:tabs>
          <w:tab w:val="left" w:pos="284"/>
        </w:tabs>
        <w:jc w:val="left"/>
      </w:pPr>
    </w:p>
    <w:p w14:paraId="31D749B3" w14:textId="0D921ED1" w:rsidR="00286D82" w:rsidRDefault="00286D82" w:rsidP="001F0F3A">
      <w:pPr>
        <w:pStyle w:val="Equation"/>
        <w:tabs>
          <w:tab w:val="left" w:pos="284"/>
        </w:tabs>
        <w:jc w:val="left"/>
      </w:pPr>
      <w:r>
        <w:rPr>
          <w:noProof/>
        </w:rPr>
        <w:drawing>
          <wp:anchor distT="0" distB="0" distL="114300" distR="114300" simplePos="0" relativeHeight="251659264" behindDoc="0" locked="0" layoutInCell="1" allowOverlap="1" wp14:anchorId="6D64A596" wp14:editId="6E631FA2">
            <wp:simplePos x="0" y="0"/>
            <wp:positionH relativeFrom="margin">
              <wp:align>center</wp:align>
            </wp:positionH>
            <wp:positionV relativeFrom="paragraph">
              <wp:posOffset>500380</wp:posOffset>
            </wp:positionV>
            <wp:extent cx="1965960" cy="2847340"/>
            <wp:effectExtent l="0" t="0" r="0" b="0"/>
            <wp:wrapTopAndBottom/>
            <wp:docPr id="213448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89700" name="Picture 21344897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5960" cy="2847340"/>
                    </a:xfrm>
                    <a:prstGeom prst="rect">
                      <a:avLst/>
                    </a:prstGeom>
                  </pic:spPr>
                </pic:pic>
              </a:graphicData>
            </a:graphic>
            <wp14:sizeRelH relativeFrom="page">
              <wp14:pctWidth>0</wp14:pctWidth>
            </wp14:sizeRelH>
            <wp14:sizeRelV relativeFrom="page">
              <wp14:pctHeight>0</wp14:pctHeight>
            </wp14:sizeRelV>
          </wp:anchor>
        </w:drawing>
      </w:r>
      <w:r w:rsidR="00D33544">
        <w:t xml:space="preserve">where </w:t>
      </w:r>
      <m:oMath>
        <m:r>
          <w:rPr>
            <w:rFonts w:ascii="Cambria Math" w:hAnsi="Cambria Math"/>
          </w:rPr>
          <m:t>ϵ</m:t>
        </m:r>
      </m:oMath>
      <w:r w:rsidR="00D33544">
        <w:t xml:space="preserve"> is a constant added to avoid division by zero. Eq. 2 aims to </w:t>
      </w:r>
      <w:r w:rsidR="00D33544" w:rsidRPr="00D33544">
        <w:t>brightens darker regions in proportion to their estimated illumination</w:t>
      </w:r>
      <w:r w:rsidR="00D33544">
        <w:t xml:space="preserve">. Finally, </w:t>
      </w:r>
      <w:r w:rsidR="00100940">
        <w:t>G</w:t>
      </w:r>
      <w:r w:rsidR="00D33544">
        <w:t xml:space="preserve">amma </w:t>
      </w:r>
      <w:r w:rsidR="00100940">
        <w:t>C</w:t>
      </w:r>
      <w:r w:rsidR="00D33544">
        <w:t>orrection</w:t>
      </w:r>
      <w:r w:rsidR="00100940">
        <w:t xml:space="preserve"> (GC)</w:t>
      </w:r>
      <w:r w:rsidR="00D33544">
        <w:t xml:space="preserve"> is applied</w:t>
      </w:r>
      <w:r w:rsidR="00100940">
        <w:t xml:space="preserve"> with the value of </w:t>
      </w:r>
      <m:oMath>
        <m:r>
          <w:rPr>
            <w:rFonts w:ascii="Cambria Math" w:hAnsi="Cambria Math"/>
          </w:rPr>
          <m:t>γ</m:t>
        </m:r>
      </m:oMath>
      <w:r w:rsidR="00100940">
        <w:t xml:space="preserve"> is 0.7. Some of examples of the enhancement result can be seen in </w:t>
      </w:r>
      <w:r w:rsidR="00100940" w:rsidRPr="00A949BB">
        <w:rPr>
          <w:b/>
          <w:bCs/>
        </w:rPr>
        <w:t xml:space="preserve">Fig </w:t>
      </w:r>
      <w:r w:rsidR="00A949BB">
        <w:rPr>
          <w:b/>
          <w:bCs/>
        </w:rPr>
        <w:t>2</w:t>
      </w:r>
      <w:r w:rsidR="00100940">
        <w:t xml:space="preserve">. </w:t>
      </w:r>
    </w:p>
    <w:p w14:paraId="6BABEBD6" w14:textId="77777777" w:rsidR="001F0F3A" w:rsidRPr="001F0F3A" w:rsidRDefault="001F0F3A" w:rsidP="001F0F3A">
      <w:pPr>
        <w:pStyle w:val="Equation"/>
        <w:tabs>
          <w:tab w:val="left" w:pos="284"/>
        </w:tabs>
        <w:jc w:val="left"/>
      </w:pPr>
    </w:p>
    <w:p w14:paraId="6344AFF1" w14:textId="6E39F5FE" w:rsidR="00100940" w:rsidRPr="00286D82" w:rsidRDefault="00286D82" w:rsidP="00286D82">
      <w:pPr>
        <w:pStyle w:val="Caption"/>
        <w:jc w:val="center"/>
        <w:rPr>
          <w:b/>
          <w:bCs/>
          <w:i w:val="0"/>
          <w:iCs w:val="0"/>
          <w:color w:val="000000" w:themeColor="text1"/>
        </w:rPr>
      </w:pPr>
      <w:r w:rsidRPr="004464CD">
        <w:rPr>
          <w:b/>
          <w:bCs/>
          <w:i w:val="0"/>
          <w:iCs w:val="0"/>
          <w:color w:val="000000" w:themeColor="text1"/>
        </w:rPr>
        <w:t xml:space="preserve">FIGURE </w:t>
      </w:r>
      <w:r>
        <w:rPr>
          <w:b/>
          <w:bCs/>
          <w:i w:val="0"/>
          <w:iCs w:val="0"/>
          <w:color w:val="000000" w:themeColor="text1"/>
        </w:rPr>
        <w:t>2</w:t>
      </w:r>
      <w:r w:rsidRPr="004464CD">
        <w:rPr>
          <w:b/>
          <w:bCs/>
          <w:i w:val="0"/>
          <w:iCs w:val="0"/>
          <w:color w:val="000000" w:themeColor="text1"/>
        </w:rPr>
        <w:t xml:space="preserve">. </w:t>
      </w:r>
      <w:r>
        <w:rPr>
          <w:b/>
          <w:bCs/>
          <w:i w:val="0"/>
          <w:iCs w:val="0"/>
          <w:color w:val="000000" w:themeColor="text1"/>
        </w:rPr>
        <w:t>Example of Enhanced Image using LIME Algorithm. (a) Raw Images (b) Enhanced Images.</w:t>
      </w:r>
    </w:p>
    <w:p w14:paraId="2BA466A0" w14:textId="5EC61C92" w:rsidR="009358F7" w:rsidRPr="009358F7" w:rsidRDefault="009358F7" w:rsidP="009358F7">
      <w:pPr>
        <w:pStyle w:val="Heading2"/>
      </w:pPr>
      <w:r>
        <w:t>YOLOv8</w:t>
      </w:r>
      <w:r w:rsidR="001C4F99">
        <w:t xml:space="preserve"> Object Detection</w:t>
      </w:r>
    </w:p>
    <w:p w14:paraId="023538A1" w14:textId="714304EC" w:rsidR="009358F7" w:rsidRDefault="00286D82" w:rsidP="009358F7">
      <w:pPr>
        <w:pStyle w:val="Paragraph"/>
      </w:pPr>
      <w:r>
        <w:t xml:space="preserve">For this study, we use YOLO architecture as a baseline of our method for object detection task. </w:t>
      </w:r>
      <w:r w:rsidR="001C4F99">
        <w:t xml:space="preserve">YOLO is one of CNN architecture that already well known for its efficiency and robustness for object detection. </w:t>
      </w:r>
      <w:r w:rsidR="001C4F99" w:rsidRPr="001C4F99">
        <w:t>It employs a single-stage detection approach, predicting bounding boxes and class probabilities directly from the extracted image features without a separate region proposal step.</w:t>
      </w:r>
      <w:r w:rsidR="001C4F99">
        <w:t xml:space="preserve"> </w:t>
      </w:r>
      <w:r w:rsidR="001C4F99" w:rsidRPr="001C4F99">
        <w:t xml:space="preserve">The medium (YOLOv8m) </w:t>
      </w:r>
      <w:r w:rsidR="001C4F99">
        <w:t>version</w:t>
      </w:r>
      <w:r w:rsidR="001C4F99" w:rsidRPr="001C4F99">
        <w:t xml:space="preserve"> was selected to achieve a balance between accuracy and computational efficiency.</w:t>
      </w:r>
      <w:r w:rsidR="001C4F99">
        <w:t xml:space="preserve"> </w:t>
      </w:r>
    </w:p>
    <w:p w14:paraId="0AFACEC5" w14:textId="77777777" w:rsidR="001C4F99" w:rsidRPr="001C4F99" w:rsidRDefault="001C4F99" w:rsidP="009358F7">
      <w:pPr>
        <w:pStyle w:val="Paragraph"/>
      </w:pPr>
    </w:p>
    <w:p w14:paraId="37AF183F" w14:textId="281BF29E" w:rsidR="001C4F99" w:rsidRPr="009358F7" w:rsidRDefault="001C4F99" w:rsidP="009358F7">
      <w:pPr>
        <w:pStyle w:val="Paragraph"/>
      </w:pPr>
      <w:r w:rsidRPr="001C4F99">
        <w:t xml:space="preserve">During training, images were resized to 640 × 640 pixels while preserving their aspect ratio through padding. The network was trained for 100 epochs with a batch size of 16 using </w:t>
      </w:r>
      <w:proofErr w:type="spellStart"/>
      <w:r>
        <w:t>AdamW</w:t>
      </w:r>
      <w:proofErr w:type="spellEnd"/>
      <w:r>
        <w:t xml:space="preserve"> </w:t>
      </w:r>
      <w:r w:rsidRPr="001C4F99">
        <w:t>optimizer with a momentum of 0.9 and an initial learning rate of 0.0</w:t>
      </w:r>
      <w:r>
        <w:t>00625</w:t>
      </w:r>
      <w:r w:rsidRPr="001C4F99">
        <w:t xml:space="preserve">. The loss function combined classification loss (cross-entropy), localization loss </w:t>
      </w:r>
      <w:r w:rsidRPr="001C4F99">
        <w:lastRenderedPageBreak/>
        <w:t>(</w:t>
      </w:r>
      <w:proofErr w:type="spellStart"/>
      <w:r w:rsidRPr="001C4F99">
        <w:t>CIoU</w:t>
      </w:r>
      <w:proofErr w:type="spellEnd"/>
      <w:r w:rsidRPr="001C4F99">
        <w:t>), and confidence loss to guide model optimization. Data augmentation techniques such as mosaic augmentation</w:t>
      </w:r>
      <w:r>
        <w:t xml:space="preserve"> and </w:t>
      </w:r>
      <w:r w:rsidRPr="001C4F99">
        <w:t>random horizontal flipping</w:t>
      </w:r>
      <w:r>
        <w:t xml:space="preserve"> </w:t>
      </w:r>
      <w:r w:rsidRPr="001C4F99">
        <w:t>were employed to increase generalization capability.</w:t>
      </w:r>
    </w:p>
    <w:p w14:paraId="135771BD" w14:textId="54EB805C" w:rsidR="003804C1" w:rsidRDefault="003804C1" w:rsidP="003804C1">
      <w:pPr>
        <w:pStyle w:val="Heading1"/>
      </w:pPr>
      <w:r>
        <w:t>RESULT &amp; DISCUSSION</w:t>
      </w:r>
    </w:p>
    <w:p w14:paraId="74150B06" w14:textId="7DDF138C" w:rsidR="00751EE7" w:rsidRDefault="002A0E47" w:rsidP="00751EE7">
      <w:pPr>
        <w:pStyle w:val="Paragraph"/>
      </w:pPr>
      <w:r>
        <w:t xml:space="preserve">This section describes the scenario of our experiment. </w:t>
      </w:r>
      <w:r w:rsidR="00751EE7">
        <w:t xml:space="preserve">For our experiment, a PC with GPU GTX 1060 6GB VRAM, Intel i7 processor, and 8 GB RAM was utilized for the computations. We developed our model using </w:t>
      </w:r>
      <w:proofErr w:type="spellStart"/>
      <w:r w:rsidR="00751EE7">
        <w:t>Pytorch</w:t>
      </w:r>
      <w:proofErr w:type="spellEnd"/>
      <w:r w:rsidR="00751EE7">
        <w:t xml:space="preserve"> framework </w:t>
      </w:r>
    </w:p>
    <w:p w14:paraId="11B8B709" w14:textId="7F370C48" w:rsidR="002A0E47" w:rsidRDefault="00751EE7" w:rsidP="00751EE7">
      <w:pPr>
        <w:pStyle w:val="Heading2"/>
      </w:pPr>
      <w:r>
        <w:t>Training Result and Discussion</w:t>
      </w:r>
      <w:r w:rsidR="002A0E47">
        <w:t xml:space="preserve"> </w:t>
      </w:r>
    </w:p>
    <w:p w14:paraId="59570267" w14:textId="7153BC9B" w:rsidR="00AA7ABB" w:rsidRDefault="00AA7ABB" w:rsidP="001F0F3A">
      <w:pPr>
        <w:pStyle w:val="Paragraph"/>
      </w:pPr>
      <w:r>
        <w:t>Our model was</w:t>
      </w:r>
      <w:r w:rsidRPr="00AA7ABB">
        <w:t xml:space="preserve"> trained for </w:t>
      </w:r>
      <w:r>
        <w:t>100</w:t>
      </w:r>
      <w:r w:rsidRPr="00AA7ABB">
        <w:t xml:space="preserve"> epochs using pretrained weights from the COCO dataset</w:t>
      </w:r>
      <w:r w:rsidR="00916AD8">
        <w:t xml:space="preserve">. </w:t>
      </w:r>
      <w:r w:rsidRPr="00AA7ABB">
        <w:t>This approach accelerated convergence and improved detection accuracy</w:t>
      </w:r>
      <w:r>
        <w:t>. Our</w:t>
      </w:r>
      <w:r w:rsidRPr="00AA7ABB">
        <w:t xml:space="preserve"> model was evaluated on the test dataset to assess its detection performance in low-light conditions. The evaluation employed standard object detection metrics, including precision, recall, mean Average Precision (</w:t>
      </w:r>
      <w:proofErr w:type="spellStart"/>
      <w:r w:rsidRPr="00AA7ABB">
        <w:t>mAP</w:t>
      </w:r>
      <w:proofErr w:type="spellEnd"/>
      <w:r w:rsidR="005D7F96">
        <w:t>).</w:t>
      </w:r>
      <w:r w:rsidR="00910974">
        <w:t xml:space="preserve"> The detailed results are </w:t>
      </w:r>
      <w:r w:rsidR="00A83820">
        <w:t>presented in</w:t>
      </w:r>
      <w:r w:rsidR="00910974">
        <w:t xml:space="preserve"> </w:t>
      </w:r>
      <w:r w:rsidR="00910974" w:rsidRPr="00910974">
        <w:rPr>
          <w:b/>
          <w:bCs/>
        </w:rPr>
        <w:t xml:space="preserve">TABLE </w:t>
      </w:r>
      <w:r w:rsidR="007F73AC">
        <w:rPr>
          <w:b/>
          <w:bCs/>
        </w:rPr>
        <w:t>2</w:t>
      </w:r>
      <w:r w:rsidR="00910974" w:rsidRPr="00910974">
        <w:rPr>
          <w:b/>
          <w:bCs/>
        </w:rPr>
        <w:t>.</w:t>
      </w:r>
    </w:p>
    <w:p w14:paraId="0E3DBBF9" w14:textId="1FA3C10B" w:rsidR="00910974" w:rsidRPr="00910974" w:rsidRDefault="00910974" w:rsidP="00910974">
      <w:pPr>
        <w:pStyle w:val="Paragraph"/>
      </w:pPr>
      <w:r w:rsidRPr="00910974">
        <w:t>Overall, the model achieved an average precision of 0.733, recall of 0.612, mAP0.5 of 0.691, and mAP0.5:0.95 of 0.450 across all classes. Among individual classes, the highest mAP0.5 was obtained for Bus (0.889), followed by Car (0.781) and People (0.772). Conversely, Table had the lowest performance, with mAP0.5 of 0.469 and mAP0.5:0.95 of 0.298, likely due to its lower feature visibility in low-light conditions.</w:t>
      </w:r>
      <w:r w:rsidR="00295CD0">
        <w:t xml:space="preserve"> Several examples of detection results can be seen in </w:t>
      </w:r>
      <w:r w:rsidR="00295CD0" w:rsidRPr="00A949BB">
        <w:rPr>
          <w:b/>
          <w:bCs/>
        </w:rPr>
        <w:t>Fig 3</w:t>
      </w:r>
      <w:r w:rsidR="00295CD0">
        <w:t xml:space="preserve">. </w:t>
      </w:r>
    </w:p>
    <w:p w14:paraId="74178F0F" w14:textId="4397F4DC" w:rsidR="00910974" w:rsidRDefault="00910974" w:rsidP="00910974">
      <w:pPr>
        <w:pStyle w:val="TableCaption"/>
      </w:pPr>
      <w:r w:rsidRPr="00910974">
        <w:rPr>
          <w:b/>
          <w:bCs/>
        </w:rPr>
        <w:t xml:space="preserve">TABLE </w:t>
      </w:r>
      <w:r w:rsidR="007F73AC">
        <w:rPr>
          <w:b/>
          <w:bCs/>
        </w:rPr>
        <w:t>2</w:t>
      </w:r>
      <w:r>
        <w:t xml:space="preserve">. </w:t>
      </w:r>
      <w:r w:rsidRPr="00910974">
        <w:t xml:space="preserve">Per-class </w:t>
      </w:r>
      <w:r>
        <w:t>D</w:t>
      </w:r>
      <w:r w:rsidRPr="00910974">
        <w:t xml:space="preserve">etection </w:t>
      </w:r>
      <w:r>
        <w:t>M</w:t>
      </w:r>
      <w:r w:rsidRPr="00910974">
        <w:t xml:space="preserve">etrics of YOLOv8 with LIME </w:t>
      </w:r>
      <w:r>
        <w:t>E</w:t>
      </w:r>
      <w:r w:rsidRPr="00910974">
        <w:t xml:space="preserve">nhancement on </w:t>
      </w:r>
      <w:proofErr w:type="spellStart"/>
      <w:r>
        <w:t>ExDark</w:t>
      </w:r>
      <w:proofErr w:type="spellEnd"/>
      <w:r w:rsidRPr="00910974">
        <w:t xml:space="preserve"> </w:t>
      </w:r>
      <w:r>
        <w:t>T</w:t>
      </w:r>
      <w:r w:rsidRPr="00910974">
        <w:t xml:space="preserve">est </w:t>
      </w:r>
      <w:r>
        <w:t>D</w:t>
      </w:r>
      <w:r w:rsidRPr="00910974">
        <w:t>ataset.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558"/>
        <w:gridCol w:w="1558"/>
        <w:gridCol w:w="1558"/>
        <w:gridCol w:w="1558"/>
        <w:gridCol w:w="1559"/>
      </w:tblGrid>
      <w:tr w:rsidR="00AA7ABB" w:rsidRPr="007F213D" w14:paraId="28361877" w14:textId="77777777" w:rsidTr="00910974">
        <w:trPr>
          <w:jc w:val="center"/>
        </w:trPr>
        <w:tc>
          <w:tcPr>
            <w:tcW w:w="1558" w:type="dxa"/>
            <w:tcBorders>
              <w:right w:val="nil"/>
            </w:tcBorders>
          </w:tcPr>
          <w:p w14:paraId="5C1CEBE9" w14:textId="2BE49223" w:rsidR="00AA7ABB" w:rsidRPr="007F213D" w:rsidRDefault="00AA7ABB" w:rsidP="00751EE7">
            <w:pPr>
              <w:pStyle w:val="Paragraph"/>
              <w:ind w:firstLine="0"/>
            </w:pPr>
            <w:r w:rsidRPr="007F213D">
              <w:t>Class</w:t>
            </w:r>
          </w:p>
        </w:tc>
        <w:tc>
          <w:tcPr>
            <w:tcW w:w="1558" w:type="dxa"/>
            <w:tcBorders>
              <w:left w:val="nil"/>
              <w:right w:val="nil"/>
            </w:tcBorders>
          </w:tcPr>
          <w:p w14:paraId="5C93322B" w14:textId="6F6A8730" w:rsidR="00AA7ABB" w:rsidRPr="007F213D" w:rsidRDefault="00AA7ABB" w:rsidP="00751EE7">
            <w:pPr>
              <w:pStyle w:val="Paragraph"/>
              <w:ind w:firstLine="0"/>
            </w:pPr>
            <w:r w:rsidRPr="007F213D">
              <w:t>Precision</w:t>
            </w:r>
          </w:p>
        </w:tc>
        <w:tc>
          <w:tcPr>
            <w:tcW w:w="1558" w:type="dxa"/>
            <w:tcBorders>
              <w:left w:val="nil"/>
              <w:right w:val="nil"/>
            </w:tcBorders>
          </w:tcPr>
          <w:p w14:paraId="15F88460" w14:textId="13580040" w:rsidR="00AA7ABB" w:rsidRPr="007F213D" w:rsidRDefault="00AA7ABB" w:rsidP="00751EE7">
            <w:pPr>
              <w:pStyle w:val="Paragraph"/>
              <w:ind w:firstLine="0"/>
            </w:pPr>
            <w:r w:rsidRPr="007F213D">
              <w:t>Recall</w:t>
            </w:r>
          </w:p>
        </w:tc>
        <w:tc>
          <w:tcPr>
            <w:tcW w:w="1558" w:type="dxa"/>
            <w:tcBorders>
              <w:left w:val="nil"/>
              <w:right w:val="nil"/>
            </w:tcBorders>
          </w:tcPr>
          <w:p w14:paraId="79FB07CD" w14:textId="1CFF5DA3" w:rsidR="00AA7ABB" w:rsidRPr="007F213D" w:rsidRDefault="00AA7ABB" w:rsidP="00751EE7">
            <w:pPr>
              <w:pStyle w:val="Paragraph"/>
              <w:ind w:firstLine="0"/>
            </w:pPr>
            <w:r w:rsidRPr="007F213D">
              <w:t>mAP50</w:t>
            </w:r>
          </w:p>
        </w:tc>
        <w:tc>
          <w:tcPr>
            <w:tcW w:w="1559" w:type="dxa"/>
            <w:tcBorders>
              <w:left w:val="nil"/>
            </w:tcBorders>
          </w:tcPr>
          <w:p w14:paraId="2E6734C4" w14:textId="6B9F2BA0" w:rsidR="00AA7ABB" w:rsidRPr="007F213D" w:rsidRDefault="00AA7ABB" w:rsidP="00751EE7">
            <w:pPr>
              <w:pStyle w:val="Paragraph"/>
              <w:ind w:firstLine="0"/>
            </w:pPr>
            <w:r w:rsidRPr="007F213D">
              <w:t>mAP50-90</w:t>
            </w:r>
          </w:p>
        </w:tc>
      </w:tr>
      <w:tr w:rsidR="00AA7ABB" w:rsidRPr="007F213D" w14:paraId="795E357C" w14:textId="77777777" w:rsidTr="00910974">
        <w:trPr>
          <w:jc w:val="center"/>
        </w:trPr>
        <w:tc>
          <w:tcPr>
            <w:tcW w:w="1558" w:type="dxa"/>
            <w:tcBorders>
              <w:right w:val="nil"/>
            </w:tcBorders>
          </w:tcPr>
          <w:p w14:paraId="3E555DA1" w14:textId="0BFC8D53" w:rsidR="00AA7ABB" w:rsidRPr="007F213D" w:rsidRDefault="00AA7ABB" w:rsidP="00751EE7">
            <w:pPr>
              <w:pStyle w:val="Paragraph"/>
              <w:ind w:firstLine="0"/>
            </w:pPr>
            <w:r w:rsidRPr="007F213D">
              <w:t xml:space="preserve">All Class </w:t>
            </w:r>
          </w:p>
        </w:tc>
        <w:tc>
          <w:tcPr>
            <w:tcW w:w="1558" w:type="dxa"/>
            <w:tcBorders>
              <w:left w:val="nil"/>
              <w:right w:val="nil"/>
            </w:tcBorders>
          </w:tcPr>
          <w:p w14:paraId="6BF5BF81" w14:textId="47C80A3C" w:rsidR="00AA7ABB" w:rsidRPr="007F213D" w:rsidRDefault="00AA7ABB" w:rsidP="00751EE7">
            <w:pPr>
              <w:pStyle w:val="Paragraph"/>
              <w:ind w:firstLine="0"/>
            </w:pPr>
            <w:r w:rsidRPr="007F213D">
              <w:t>0.733</w:t>
            </w:r>
          </w:p>
        </w:tc>
        <w:tc>
          <w:tcPr>
            <w:tcW w:w="1558" w:type="dxa"/>
            <w:tcBorders>
              <w:left w:val="nil"/>
              <w:right w:val="nil"/>
            </w:tcBorders>
          </w:tcPr>
          <w:p w14:paraId="4DC0A5C8" w14:textId="78A7C542" w:rsidR="00AA7ABB" w:rsidRPr="007F213D" w:rsidRDefault="00910974" w:rsidP="00751EE7">
            <w:pPr>
              <w:pStyle w:val="Paragraph"/>
              <w:ind w:firstLine="0"/>
            </w:pPr>
            <w:r w:rsidRPr="007F213D">
              <w:t>0.612</w:t>
            </w:r>
          </w:p>
        </w:tc>
        <w:tc>
          <w:tcPr>
            <w:tcW w:w="1558" w:type="dxa"/>
            <w:tcBorders>
              <w:left w:val="nil"/>
              <w:right w:val="nil"/>
            </w:tcBorders>
          </w:tcPr>
          <w:p w14:paraId="72A4D57A" w14:textId="2E226865" w:rsidR="00AA7ABB" w:rsidRPr="007F213D" w:rsidRDefault="00910974" w:rsidP="00751EE7">
            <w:pPr>
              <w:pStyle w:val="Paragraph"/>
              <w:ind w:firstLine="0"/>
            </w:pPr>
            <w:r w:rsidRPr="007F213D">
              <w:t>0.691</w:t>
            </w:r>
          </w:p>
        </w:tc>
        <w:tc>
          <w:tcPr>
            <w:tcW w:w="1559" w:type="dxa"/>
            <w:tcBorders>
              <w:left w:val="nil"/>
            </w:tcBorders>
          </w:tcPr>
          <w:p w14:paraId="389E91C5" w14:textId="09271759" w:rsidR="00AA7ABB" w:rsidRPr="007F213D" w:rsidRDefault="00910974" w:rsidP="00751EE7">
            <w:pPr>
              <w:pStyle w:val="Paragraph"/>
              <w:ind w:firstLine="0"/>
            </w:pPr>
            <w:r w:rsidRPr="007F213D">
              <w:t>0.45</w:t>
            </w:r>
          </w:p>
        </w:tc>
      </w:tr>
      <w:tr w:rsidR="00AA7ABB" w:rsidRPr="007F213D" w14:paraId="4BBAF0CB" w14:textId="77777777" w:rsidTr="00910974">
        <w:trPr>
          <w:jc w:val="center"/>
        </w:trPr>
        <w:tc>
          <w:tcPr>
            <w:tcW w:w="1558" w:type="dxa"/>
            <w:tcBorders>
              <w:right w:val="nil"/>
            </w:tcBorders>
          </w:tcPr>
          <w:p w14:paraId="2E36BEB9" w14:textId="5989E360" w:rsidR="00AA7ABB" w:rsidRPr="007F213D" w:rsidRDefault="00AA7ABB" w:rsidP="00751EE7">
            <w:pPr>
              <w:pStyle w:val="Paragraph"/>
              <w:ind w:firstLine="0"/>
            </w:pPr>
            <w:r w:rsidRPr="007F213D">
              <w:t>Bootle</w:t>
            </w:r>
          </w:p>
        </w:tc>
        <w:tc>
          <w:tcPr>
            <w:tcW w:w="1558" w:type="dxa"/>
            <w:tcBorders>
              <w:left w:val="nil"/>
              <w:right w:val="nil"/>
            </w:tcBorders>
          </w:tcPr>
          <w:p w14:paraId="053F8F9C" w14:textId="039F3A3F" w:rsidR="00AA7ABB" w:rsidRPr="007F213D" w:rsidRDefault="00AA7ABB" w:rsidP="00751EE7">
            <w:pPr>
              <w:pStyle w:val="Paragraph"/>
              <w:ind w:firstLine="0"/>
            </w:pPr>
            <w:r w:rsidRPr="007F213D">
              <w:t>0.717</w:t>
            </w:r>
          </w:p>
        </w:tc>
        <w:tc>
          <w:tcPr>
            <w:tcW w:w="1558" w:type="dxa"/>
            <w:tcBorders>
              <w:left w:val="nil"/>
              <w:right w:val="nil"/>
            </w:tcBorders>
          </w:tcPr>
          <w:p w14:paraId="72750353" w14:textId="64C5A363" w:rsidR="00AA7ABB" w:rsidRPr="007F213D" w:rsidRDefault="00910974" w:rsidP="00751EE7">
            <w:pPr>
              <w:pStyle w:val="Paragraph"/>
              <w:ind w:firstLine="0"/>
            </w:pPr>
            <w:r w:rsidRPr="007F213D">
              <w:t>0.656</w:t>
            </w:r>
          </w:p>
        </w:tc>
        <w:tc>
          <w:tcPr>
            <w:tcW w:w="1558" w:type="dxa"/>
            <w:tcBorders>
              <w:left w:val="nil"/>
              <w:right w:val="nil"/>
            </w:tcBorders>
          </w:tcPr>
          <w:p w14:paraId="0E0D7513" w14:textId="3B512582" w:rsidR="00AA7ABB" w:rsidRPr="007F213D" w:rsidRDefault="00910974" w:rsidP="00751EE7">
            <w:pPr>
              <w:pStyle w:val="Paragraph"/>
              <w:ind w:firstLine="0"/>
            </w:pPr>
            <w:r w:rsidRPr="007F213D">
              <w:t>0.708</w:t>
            </w:r>
          </w:p>
        </w:tc>
        <w:tc>
          <w:tcPr>
            <w:tcW w:w="1559" w:type="dxa"/>
            <w:tcBorders>
              <w:left w:val="nil"/>
            </w:tcBorders>
          </w:tcPr>
          <w:p w14:paraId="35511F5D" w14:textId="7904ED07" w:rsidR="00AA7ABB" w:rsidRPr="007F213D" w:rsidRDefault="00910974" w:rsidP="00751EE7">
            <w:pPr>
              <w:pStyle w:val="Paragraph"/>
              <w:ind w:firstLine="0"/>
            </w:pPr>
            <w:r w:rsidRPr="007F213D">
              <w:t>0.421</w:t>
            </w:r>
          </w:p>
        </w:tc>
      </w:tr>
      <w:tr w:rsidR="00AA7ABB" w:rsidRPr="007F213D" w14:paraId="3036C78B" w14:textId="77777777" w:rsidTr="00910974">
        <w:trPr>
          <w:jc w:val="center"/>
        </w:trPr>
        <w:tc>
          <w:tcPr>
            <w:tcW w:w="1558" w:type="dxa"/>
            <w:tcBorders>
              <w:right w:val="nil"/>
            </w:tcBorders>
          </w:tcPr>
          <w:p w14:paraId="5DB47728" w14:textId="3E2BB497" w:rsidR="00AA7ABB" w:rsidRPr="007F213D" w:rsidRDefault="00AA7ABB" w:rsidP="00751EE7">
            <w:pPr>
              <w:pStyle w:val="Paragraph"/>
              <w:ind w:firstLine="0"/>
            </w:pPr>
            <w:r w:rsidRPr="007F213D">
              <w:t>Table</w:t>
            </w:r>
          </w:p>
        </w:tc>
        <w:tc>
          <w:tcPr>
            <w:tcW w:w="1558" w:type="dxa"/>
            <w:tcBorders>
              <w:left w:val="nil"/>
              <w:right w:val="nil"/>
            </w:tcBorders>
          </w:tcPr>
          <w:p w14:paraId="6F4C2A72" w14:textId="3F2ACB2D" w:rsidR="00AA7ABB" w:rsidRPr="007F213D" w:rsidRDefault="00AA7ABB" w:rsidP="00751EE7">
            <w:pPr>
              <w:pStyle w:val="Paragraph"/>
              <w:ind w:firstLine="0"/>
            </w:pPr>
            <w:r w:rsidRPr="007F213D">
              <w:t>0.598</w:t>
            </w:r>
          </w:p>
        </w:tc>
        <w:tc>
          <w:tcPr>
            <w:tcW w:w="1558" w:type="dxa"/>
            <w:tcBorders>
              <w:left w:val="nil"/>
              <w:right w:val="nil"/>
            </w:tcBorders>
          </w:tcPr>
          <w:p w14:paraId="58054D5A" w14:textId="19056BC3" w:rsidR="00AA7ABB" w:rsidRPr="007F213D" w:rsidRDefault="00910974" w:rsidP="00751EE7">
            <w:pPr>
              <w:pStyle w:val="Paragraph"/>
              <w:ind w:firstLine="0"/>
            </w:pPr>
            <w:r w:rsidRPr="007F213D">
              <w:t>0.397</w:t>
            </w:r>
          </w:p>
        </w:tc>
        <w:tc>
          <w:tcPr>
            <w:tcW w:w="1558" w:type="dxa"/>
            <w:tcBorders>
              <w:left w:val="nil"/>
              <w:right w:val="nil"/>
            </w:tcBorders>
          </w:tcPr>
          <w:p w14:paraId="5E754BF0" w14:textId="3DD8EE1D" w:rsidR="00AA7ABB" w:rsidRPr="007F213D" w:rsidRDefault="00910974" w:rsidP="00751EE7">
            <w:pPr>
              <w:pStyle w:val="Paragraph"/>
              <w:ind w:firstLine="0"/>
            </w:pPr>
            <w:r w:rsidRPr="007F213D">
              <w:t>0.469</w:t>
            </w:r>
          </w:p>
        </w:tc>
        <w:tc>
          <w:tcPr>
            <w:tcW w:w="1559" w:type="dxa"/>
            <w:tcBorders>
              <w:left w:val="nil"/>
            </w:tcBorders>
          </w:tcPr>
          <w:p w14:paraId="54EF12A6" w14:textId="2626180C" w:rsidR="00AA7ABB" w:rsidRPr="007F213D" w:rsidRDefault="00910974" w:rsidP="00751EE7">
            <w:pPr>
              <w:pStyle w:val="Paragraph"/>
              <w:ind w:firstLine="0"/>
            </w:pPr>
            <w:r w:rsidRPr="007F213D">
              <w:t>0.298</w:t>
            </w:r>
          </w:p>
        </w:tc>
      </w:tr>
      <w:tr w:rsidR="00AA7ABB" w:rsidRPr="007F213D" w14:paraId="43FA24AE" w14:textId="77777777" w:rsidTr="00910974">
        <w:trPr>
          <w:jc w:val="center"/>
        </w:trPr>
        <w:tc>
          <w:tcPr>
            <w:tcW w:w="1558" w:type="dxa"/>
            <w:tcBorders>
              <w:right w:val="nil"/>
            </w:tcBorders>
          </w:tcPr>
          <w:p w14:paraId="4091FAD5" w14:textId="52BC6EB2" w:rsidR="00AA7ABB" w:rsidRPr="007F213D" w:rsidRDefault="00AA7ABB" w:rsidP="00751EE7">
            <w:pPr>
              <w:pStyle w:val="Paragraph"/>
              <w:ind w:firstLine="0"/>
            </w:pPr>
            <w:r w:rsidRPr="007F213D">
              <w:t>People</w:t>
            </w:r>
          </w:p>
        </w:tc>
        <w:tc>
          <w:tcPr>
            <w:tcW w:w="1558" w:type="dxa"/>
            <w:tcBorders>
              <w:left w:val="nil"/>
              <w:right w:val="nil"/>
            </w:tcBorders>
          </w:tcPr>
          <w:p w14:paraId="3B50A754" w14:textId="3204F543" w:rsidR="00AA7ABB" w:rsidRPr="007F213D" w:rsidRDefault="00AA7ABB" w:rsidP="00751EE7">
            <w:pPr>
              <w:pStyle w:val="Paragraph"/>
              <w:ind w:firstLine="0"/>
            </w:pPr>
            <w:r w:rsidRPr="007F213D">
              <w:t>0.787</w:t>
            </w:r>
          </w:p>
        </w:tc>
        <w:tc>
          <w:tcPr>
            <w:tcW w:w="1558" w:type="dxa"/>
            <w:tcBorders>
              <w:left w:val="nil"/>
              <w:right w:val="nil"/>
            </w:tcBorders>
          </w:tcPr>
          <w:p w14:paraId="20301536" w14:textId="6C92EEAD" w:rsidR="00AA7ABB" w:rsidRPr="007F213D" w:rsidRDefault="00910974" w:rsidP="00751EE7">
            <w:pPr>
              <w:pStyle w:val="Paragraph"/>
              <w:ind w:firstLine="0"/>
            </w:pPr>
            <w:r w:rsidRPr="007F213D">
              <w:t>0.686</w:t>
            </w:r>
          </w:p>
        </w:tc>
        <w:tc>
          <w:tcPr>
            <w:tcW w:w="1558" w:type="dxa"/>
            <w:tcBorders>
              <w:left w:val="nil"/>
              <w:right w:val="nil"/>
            </w:tcBorders>
          </w:tcPr>
          <w:p w14:paraId="6FAA8E55" w14:textId="7D9020C9" w:rsidR="00AA7ABB" w:rsidRPr="007F213D" w:rsidRDefault="00910974" w:rsidP="00751EE7">
            <w:pPr>
              <w:pStyle w:val="Paragraph"/>
              <w:ind w:firstLine="0"/>
            </w:pPr>
            <w:r w:rsidRPr="007F213D">
              <w:t>0.772</w:t>
            </w:r>
          </w:p>
        </w:tc>
        <w:tc>
          <w:tcPr>
            <w:tcW w:w="1559" w:type="dxa"/>
            <w:tcBorders>
              <w:left w:val="nil"/>
            </w:tcBorders>
          </w:tcPr>
          <w:p w14:paraId="7D234B49" w14:textId="079B736B" w:rsidR="00AA7ABB" w:rsidRPr="007F213D" w:rsidRDefault="00910974" w:rsidP="00751EE7">
            <w:pPr>
              <w:pStyle w:val="Paragraph"/>
              <w:ind w:firstLine="0"/>
            </w:pPr>
            <w:r w:rsidRPr="007F213D">
              <w:t>0.482</w:t>
            </w:r>
          </w:p>
        </w:tc>
      </w:tr>
      <w:tr w:rsidR="00AA7ABB" w:rsidRPr="007F213D" w14:paraId="291BB694" w14:textId="77777777" w:rsidTr="00910974">
        <w:trPr>
          <w:jc w:val="center"/>
        </w:trPr>
        <w:tc>
          <w:tcPr>
            <w:tcW w:w="1558" w:type="dxa"/>
            <w:tcBorders>
              <w:right w:val="nil"/>
            </w:tcBorders>
          </w:tcPr>
          <w:p w14:paraId="6E5DF7AE" w14:textId="61F24AE3" w:rsidR="00AA7ABB" w:rsidRPr="007F213D" w:rsidRDefault="00AA7ABB" w:rsidP="00751EE7">
            <w:pPr>
              <w:pStyle w:val="Paragraph"/>
              <w:ind w:firstLine="0"/>
            </w:pPr>
            <w:r w:rsidRPr="007F213D">
              <w:t>Bicycle</w:t>
            </w:r>
          </w:p>
        </w:tc>
        <w:tc>
          <w:tcPr>
            <w:tcW w:w="1558" w:type="dxa"/>
            <w:tcBorders>
              <w:left w:val="nil"/>
              <w:right w:val="nil"/>
            </w:tcBorders>
          </w:tcPr>
          <w:p w14:paraId="25F3D190" w14:textId="6A16E8AB" w:rsidR="00AA7ABB" w:rsidRPr="007F213D" w:rsidRDefault="00AA7ABB" w:rsidP="00751EE7">
            <w:pPr>
              <w:pStyle w:val="Paragraph"/>
              <w:ind w:firstLine="0"/>
            </w:pPr>
            <w:r w:rsidRPr="007F213D">
              <w:t>0.819</w:t>
            </w:r>
          </w:p>
        </w:tc>
        <w:tc>
          <w:tcPr>
            <w:tcW w:w="1558" w:type="dxa"/>
            <w:tcBorders>
              <w:left w:val="nil"/>
              <w:right w:val="nil"/>
            </w:tcBorders>
          </w:tcPr>
          <w:p w14:paraId="15BB44D3" w14:textId="13CB0B8D" w:rsidR="00AA7ABB" w:rsidRPr="007F213D" w:rsidRDefault="00910974" w:rsidP="00751EE7">
            <w:pPr>
              <w:pStyle w:val="Paragraph"/>
              <w:ind w:firstLine="0"/>
            </w:pPr>
            <w:r w:rsidRPr="007F213D">
              <w:t>0.691</w:t>
            </w:r>
          </w:p>
        </w:tc>
        <w:tc>
          <w:tcPr>
            <w:tcW w:w="1558" w:type="dxa"/>
            <w:tcBorders>
              <w:left w:val="nil"/>
              <w:right w:val="nil"/>
            </w:tcBorders>
          </w:tcPr>
          <w:p w14:paraId="4C4C1F61" w14:textId="0629A30C" w:rsidR="00AA7ABB" w:rsidRPr="007F213D" w:rsidRDefault="00910974" w:rsidP="00751EE7">
            <w:pPr>
              <w:pStyle w:val="Paragraph"/>
              <w:ind w:firstLine="0"/>
            </w:pPr>
            <w:r w:rsidRPr="007F213D">
              <w:t>0.797</w:t>
            </w:r>
          </w:p>
        </w:tc>
        <w:tc>
          <w:tcPr>
            <w:tcW w:w="1559" w:type="dxa"/>
            <w:tcBorders>
              <w:left w:val="nil"/>
            </w:tcBorders>
          </w:tcPr>
          <w:p w14:paraId="1F5CA614" w14:textId="6F557095" w:rsidR="00AA7ABB" w:rsidRPr="007F213D" w:rsidRDefault="00910974" w:rsidP="00751EE7">
            <w:pPr>
              <w:pStyle w:val="Paragraph"/>
              <w:ind w:firstLine="0"/>
            </w:pPr>
            <w:r w:rsidRPr="007F213D">
              <w:t>0.546</w:t>
            </w:r>
          </w:p>
        </w:tc>
      </w:tr>
      <w:tr w:rsidR="00AA7ABB" w:rsidRPr="007F213D" w14:paraId="71F82B77" w14:textId="77777777" w:rsidTr="00910974">
        <w:trPr>
          <w:jc w:val="center"/>
        </w:trPr>
        <w:tc>
          <w:tcPr>
            <w:tcW w:w="1558" w:type="dxa"/>
            <w:tcBorders>
              <w:right w:val="nil"/>
            </w:tcBorders>
          </w:tcPr>
          <w:p w14:paraId="59F33094" w14:textId="2D85CDB7" w:rsidR="00AA7ABB" w:rsidRPr="007F213D" w:rsidRDefault="00AA7ABB" w:rsidP="00751EE7">
            <w:pPr>
              <w:pStyle w:val="Paragraph"/>
              <w:ind w:firstLine="0"/>
              <w:rPr>
                <w:bCs/>
              </w:rPr>
            </w:pPr>
            <w:r w:rsidRPr="007F213D">
              <w:rPr>
                <w:bCs/>
              </w:rPr>
              <w:t>Boat</w:t>
            </w:r>
          </w:p>
        </w:tc>
        <w:tc>
          <w:tcPr>
            <w:tcW w:w="1558" w:type="dxa"/>
            <w:tcBorders>
              <w:left w:val="nil"/>
              <w:right w:val="nil"/>
            </w:tcBorders>
          </w:tcPr>
          <w:p w14:paraId="619B7FC6" w14:textId="17F6D8EC" w:rsidR="00AA7ABB" w:rsidRPr="007F213D" w:rsidRDefault="00AA7ABB" w:rsidP="00751EE7">
            <w:pPr>
              <w:pStyle w:val="Paragraph"/>
              <w:ind w:firstLine="0"/>
            </w:pPr>
            <w:r w:rsidRPr="007F213D">
              <w:t>0.565</w:t>
            </w:r>
          </w:p>
        </w:tc>
        <w:tc>
          <w:tcPr>
            <w:tcW w:w="1558" w:type="dxa"/>
            <w:tcBorders>
              <w:left w:val="nil"/>
              <w:right w:val="nil"/>
            </w:tcBorders>
          </w:tcPr>
          <w:p w14:paraId="2581A746" w14:textId="04FCF299" w:rsidR="00AA7ABB" w:rsidRPr="007F213D" w:rsidRDefault="00910974" w:rsidP="00751EE7">
            <w:pPr>
              <w:pStyle w:val="Paragraph"/>
              <w:ind w:firstLine="0"/>
            </w:pPr>
            <w:r w:rsidRPr="007F213D">
              <w:t>0.74</w:t>
            </w:r>
          </w:p>
        </w:tc>
        <w:tc>
          <w:tcPr>
            <w:tcW w:w="1558" w:type="dxa"/>
            <w:tcBorders>
              <w:left w:val="nil"/>
              <w:right w:val="nil"/>
            </w:tcBorders>
          </w:tcPr>
          <w:p w14:paraId="79FAE1D2" w14:textId="7C3A570E" w:rsidR="00AA7ABB" w:rsidRPr="007F213D" w:rsidRDefault="00910974" w:rsidP="00751EE7">
            <w:pPr>
              <w:pStyle w:val="Paragraph"/>
              <w:ind w:firstLine="0"/>
            </w:pPr>
            <w:r w:rsidRPr="007F213D">
              <w:t>0.708</w:t>
            </w:r>
          </w:p>
        </w:tc>
        <w:tc>
          <w:tcPr>
            <w:tcW w:w="1559" w:type="dxa"/>
            <w:tcBorders>
              <w:left w:val="nil"/>
            </w:tcBorders>
          </w:tcPr>
          <w:p w14:paraId="28B63ABD" w14:textId="6A14FB43" w:rsidR="00AA7ABB" w:rsidRPr="007F213D" w:rsidRDefault="00910974" w:rsidP="00751EE7">
            <w:pPr>
              <w:pStyle w:val="Paragraph"/>
              <w:ind w:firstLine="0"/>
            </w:pPr>
            <w:r w:rsidRPr="007F213D">
              <w:t>0.398</w:t>
            </w:r>
          </w:p>
        </w:tc>
      </w:tr>
      <w:tr w:rsidR="00AA7ABB" w:rsidRPr="007F213D" w14:paraId="44087843" w14:textId="77777777" w:rsidTr="00910974">
        <w:trPr>
          <w:jc w:val="center"/>
        </w:trPr>
        <w:tc>
          <w:tcPr>
            <w:tcW w:w="1558" w:type="dxa"/>
            <w:tcBorders>
              <w:right w:val="nil"/>
            </w:tcBorders>
          </w:tcPr>
          <w:p w14:paraId="13E7F1F2" w14:textId="6088700C" w:rsidR="00AA7ABB" w:rsidRPr="007F213D" w:rsidRDefault="00AA7ABB" w:rsidP="00751EE7">
            <w:pPr>
              <w:pStyle w:val="Paragraph"/>
              <w:ind w:firstLine="0"/>
              <w:rPr>
                <w:bCs/>
              </w:rPr>
            </w:pPr>
            <w:r w:rsidRPr="007F213D">
              <w:rPr>
                <w:bCs/>
              </w:rPr>
              <w:t>Bus</w:t>
            </w:r>
          </w:p>
        </w:tc>
        <w:tc>
          <w:tcPr>
            <w:tcW w:w="1558" w:type="dxa"/>
            <w:tcBorders>
              <w:left w:val="nil"/>
              <w:right w:val="nil"/>
            </w:tcBorders>
          </w:tcPr>
          <w:p w14:paraId="44398092" w14:textId="5CFBDA14" w:rsidR="00AA7ABB" w:rsidRPr="007F213D" w:rsidRDefault="00AA7ABB" w:rsidP="00751EE7">
            <w:pPr>
              <w:pStyle w:val="Paragraph"/>
              <w:ind w:firstLine="0"/>
            </w:pPr>
            <w:r w:rsidRPr="007F213D">
              <w:t>0.897</w:t>
            </w:r>
          </w:p>
        </w:tc>
        <w:tc>
          <w:tcPr>
            <w:tcW w:w="1558" w:type="dxa"/>
            <w:tcBorders>
              <w:left w:val="nil"/>
              <w:right w:val="nil"/>
            </w:tcBorders>
          </w:tcPr>
          <w:p w14:paraId="6D062898" w14:textId="74DC7601" w:rsidR="00AA7ABB" w:rsidRPr="007F213D" w:rsidRDefault="00910974" w:rsidP="00751EE7">
            <w:pPr>
              <w:pStyle w:val="Paragraph"/>
              <w:ind w:firstLine="0"/>
            </w:pPr>
            <w:r w:rsidRPr="007F213D">
              <w:t>0.787</w:t>
            </w:r>
          </w:p>
        </w:tc>
        <w:tc>
          <w:tcPr>
            <w:tcW w:w="1558" w:type="dxa"/>
            <w:tcBorders>
              <w:left w:val="nil"/>
              <w:right w:val="nil"/>
            </w:tcBorders>
          </w:tcPr>
          <w:p w14:paraId="20503AF8" w14:textId="5B0CAE58" w:rsidR="00AA7ABB" w:rsidRPr="007F213D" w:rsidRDefault="00910974" w:rsidP="00751EE7">
            <w:pPr>
              <w:pStyle w:val="Paragraph"/>
              <w:ind w:firstLine="0"/>
            </w:pPr>
            <w:r w:rsidRPr="007F213D">
              <w:t>0.889</w:t>
            </w:r>
          </w:p>
        </w:tc>
        <w:tc>
          <w:tcPr>
            <w:tcW w:w="1559" w:type="dxa"/>
            <w:tcBorders>
              <w:left w:val="nil"/>
            </w:tcBorders>
          </w:tcPr>
          <w:p w14:paraId="40F2F75D" w14:textId="297F5277" w:rsidR="00AA7ABB" w:rsidRPr="007F213D" w:rsidRDefault="00910974" w:rsidP="00751EE7">
            <w:pPr>
              <w:pStyle w:val="Paragraph"/>
              <w:ind w:firstLine="0"/>
            </w:pPr>
            <w:r w:rsidRPr="007F213D">
              <w:t>0.706</w:t>
            </w:r>
          </w:p>
        </w:tc>
      </w:tr>
      <w:tr w:rsidR="00AA7ABB" w:rsidRPr="007F213D" w14:paraId="4FD331D0" w14:textId="77777777" w:rsidTr="00910974">
        <w:trPr>
          <w:jc w:val="center"/>
        </w:trPr>
        <w:tc>
          <w:tcPr>
            <w:tcW w:w="1558" w:type="dxa"/>
            <w:tcBorders>
              <w:right w:val="nil"/>
            </w:tcBorders>
          </w:tcPr>
          <w:p w14:paraId="4F2A2DD9" w14:textId="146E4734" w:rsidR="00AA7ABB" w:rsidRPr="007F213D" w:rsidRDefault="00AA7ABB" w:rsidP="00751EE7">
            <w:pPr>
              <w:pStyle w:val="Paragraph"/>
              <w:ind w:firstLine="0"/>
              <w:rPr>
                <w:bCs/>
              </w:rPr>
            </w:pPr>
            <w:r w:rsidRPr="007F213D">
              <w:rPr>
                <w:bCs/>
              </w:rPr>
              <w:t>Car</w:t>
            </w:r>
          </w:p>
        </w:tc>
        <w:tc>
          <w:tcPr>
            <w:tcW w:w="1558" w:type="dxa"/>
            <w:tcBorders>
              <w:left w:val="nil"/>
              <w:right w:val="nil"/>
            </w:tcBorders>
          </w:tcPr>
          <w:p w14:paraId="202DC66F" w14:textId="1CD5BBDC" w:rsidR="00AA7ABB" w:rsidRPr="007F213D" w:rsidRDefault="00AA7ABB" w:rsidP="00751EE7">
            <w:pPr>
              <w:pStyle w:val="Paragraph"/>
              <w:ind w:firstLine="0"/>
            </w:pPr>
            <w:r w:rsidRPr="007F213D">
              <w:t>0.885</w:t>
            </w:r>
          </w:p>
        </w:tc>
        <w:tc>
          <w:tcPr>
            <w:tcW w:w="1558" w:type="dxa"/>
            <w:tcBorders>
              <w:left w:val="nil"/>
              <w:right w:val="nil"/>
            </w:tcBorders>
          </w:tcPr>
          <w:p w14:paraId="172259AF" w14:textId="01A3256F" w:rsidR="00AA7ABB" w:rsidRPr="007F213D" w:rsidRDefault="00910974" w:rsidP="00751EE7">
            <w:pPr>
              <w:pStyle w:val="Paragraph"/>
              <w:ind w:firstLine="0"/>
            </w:pPr>
            <w:r w:rsidRPr="007F213D">
              <w:t>0.608</w:t>
            </w:r>
          </w:p>
        </w:tc>
        <w:tc>
          <w:tcPr>
            <w:tcW w:w="1558" w:type="dxa"/>
            <w:tcBorders>
              <w:left w:val="nil"/>
              <w:right w:val="nil"/>
            </w:tcBorders>
          </w:tcPr>
          <w:p w14:paraId="1BD73B62" w14:textId="4014338A" w:rsidR="00AA7ABB" w:rsidRPr="007F213D" w:rsidRDefault="00910974" w:rsidP="00751EE7">
            <w:pPr>
              <w:pStyle w:val="Paragraph"/>
              <w:ind w:firstLine="0"/>
            </w:pPr>
            <w:r w:rsidRPr="007F213D">
              <w:t>0.781</w:t>
            </w:r>
          </w:p>
        </w:tc>
        <w:tc>
          <w:tcPr>
            <w:tcW w:w="1559" w:type="dxa"/>
            <w:tcBorders>
              <w:left w:val="nil"/>
            </w:tcBorders>
          </w:tcPr>
          <w:p w14:paraId="2B0DE9E8" w14:textId="2CC5F722" w:rsidR="00AA7ABB" w:rsidRPr="007F213D" w:rsidRDefault="00910974" w:rsidP="00751EE7">
            <w:pPr>
              <w:pStyle w:val="Paragraph"/>
              <w:ind w:firstLine="0"/>
            </w:pPr>
            <w:r w:rsidRPr="007F213D">
              <w:t>0.534</w:t>
            </w:r>
          </w:p>
        </w:tc>
      </w:tr>
      <w:tr w:rsidR="00AA7ABB" w:rsidRPr="007F213D" w14:paraId="64C97983" w14:textId="77777777" w:rsidTr="00910974">
        <w:trPr>
          <w:jc w:val="center"/>
        </w:trPr>
        <w:tc>
          <w:tcPr>
            <w:tcW w:w="1558" w:type="dxa"/>
            <w:tcBorders>
              <w:right w:val="nil"/>
            </w:tcBorders>
          </w:tcPr>
          <w:p w14:paraId="101D35EE" w14:textId="27FF1A7A" w:rsidR="00AA7ABB" w:rsidRPr="007F213D" w:rsidRDefault="00AA7ABB" w:rsidP="00751EE7">
            <w:pPr>
              <w:pStyle w:val="Paragraph"/>
              <w:ind w:firstLine="0"/>
              <w:rPr>
                <w:bCs/>
              </w:rPr>
            </w:pPr>
            <w:r w:rsidRPr="007F213D">
              <w:rPr>
                <w:bCs/>
              </w:rPr>
              <w:t>Cat</w:t>
            </w:r>
          </w:p>
        </w:tc>
        <w:tc>
          <w:tcPr>
            <w:tcW w:w="1558" w:type="dxa"/>
            <w:tcBorders>
              <w:left w:val="nil"/>
              <w:right w:val="nil"/>
            </w:tcBorders>
          </w:tcPr>
          <w:p w14:paraId="4BAAB4AA" w14:textId="26F7D028" w:rsidR="00AA7ABB" w:rsidRPr="007F213D" w:rsidRDefault="00AA7ABB" w:rsidP="00751EE7">
            <w:pPr>
              <w:pStyle w:val="Paragraph"/>
              <w:ind w:firstLine="0"/>
            </w:pPr>
            <w:r w:rsidRPr="007F213D">
              <w:t>0.652</w:t>
            </w:r>
          </w:p>
        </w:tc>
        <w:tc>
          <w:tcPr>
            <w:tcW w:w="1558" w:type="dxa"/>
            <w:tcBorders>
              <w:left w:val="nil"/>
              <w:right w:val="nil"/>
            </w:tcBorders>
          </w:tcPr>
          <w:p w14:paraId="6EE1C95A" w14:textId="39D02C6E" w:rsidR="00AA7ABB" w:rsidRPr="007F213D" w:rsidRDefault="00910974" w:rsidP="00751EE7">
            <w:pPr>
              <w:pStyle w:val="Paragraph"/>
              <w:ind w:firstLine="0"/>
            </w:pPr>
            <w:r w:rsidRPr="007F213D">
              <w:t>0.573</w:t>
            </w:r>
          </w:p>
        </w:tc>
        <w:tc>
          <w:tcPr>
            <w:tcW w:w="1558" w:type="dxa"/>
            <w:tcBorders>
              <w:left w:val="nil"/>
              <w:right w:val="nil"/>
            </w:tcBorders>
          </w:tcPr>
          <w:p w14:paraId="66F67B9A" w14:textId="5CD94097" w:rsidR="00AA7ABB" w:rsidRPr="007F213D" w:rsidRDefault="00910974" w:rsidP="00751EE7">
            <w:pPr>
              <w:pStyle w:val="Paragraph"/>
              <w:ind w:firstLine="0"/>
            </w:pPr>
            <w:r w:rsidRPr="007F213D">
              <w:t>0.606</w:t>
            </w:r>
          </w:p>
        </w:tc>
        <w:tc>
          <w:tcPr>
            <w:tcW w:w="1559" w:type="dxa"/>
            <w:tcBorders>
              <w:left w:val="nil"/>
            </w:tcBorders>
          </w:tcPr>
          <w:p w14:paraId="18F0B12B" w14:textId="2380DE60" w:rsidR="00AA7ABB" w:rsidRPr="007F213D" w:rsidRDefault="00910974" w:rsidP="00751EE7">
            <w:pPr>
              <w:pStyle w:val="Paragraph"/>
              <w:ind w:firstLine="0"/>
            </w:pPr>
            <w:r w:rsidRPr="007F213D">
              <w:t>0.372</w:t>
            </w:r>
          </w:p>
        </w:tc>
      </w:tr>
      <w:tr w:rsidR="00AA7ABB" w:rsidRPr="007F213D" w14:paraId="49B362EB" w14:textId="77777777" w:rsidTr="00910974">
        <w:trPr>
          <w:jc w:val="center"/>
        </w:trPr>
        <w:tc>
          <w:tcPr>
            <w:tcW w:w="1558" w:type="dxa"/>
            <w:tcBorders>
              <w:right w:val="nil"/>
            </w:tcBorders>
          </w:tcPr>
          <w:p w14:paraId="27F80300" w14:textId="72446E7B" w:rsidR="00AA7ABB" w:rsidRPr="007F213D" w:rsidRDefault="00AA7ABB" w:rsidP="00751EE7">
            <w:pPr>
              <w:pStyle w:val="Paragraph"/>
              <w:ind w:firstLine="0"/>
              <w:rPr>
                <w:bCs/>
              </w:rPr>
            </w:pPr>
            <w:r w:rsidRPr="007F213D">
              <w:rPr>
                <w:bCs/>
              </w:rPr>
              <w:t>Chair</w:t>
            </w:r>
          </w:p>
        </w:tc>
        <w:tc>
          <w:tcPr>
            <w:tcW w:w="1558" w:type="dxa"/>
            <w:tcBorders>
              <w:left w:val="nil"/>
              <w:right w:val="nil"/>
            </w:tcBorders>
          </w:tcPr>
          <w:p w14:paraId="7097E573" w14:textId="7A00E922" w:rsidR="00AA7ABB" w:rsidRPr="007F213D" w:rsidRDefault="00AA7ABB" w:rsidP="00751EE7">
            <w:pPr>
              <w:pStyle w:val="Paragraph"/>
              <w:ind w:firstLine="0"/>
            </w:pPr>
            <w:r w:rsidRPr="007F213D">
              <w:t>0.724</w:t>
            </w:r>
          </w:p>
        </w:tc>
        <w:tc>
          <w:tcPr>
            <w:tcW w:w="1558" w:type="dxa"/>
            <w:tcBorders>
              <w:left w:val="nil"/>
              <w:right w:val="nil"/>
            </w:tcBorders>
          </w:tcPr>
          <w:p w14:paraId="0E4A4D70" w14:textId="251C956C" w:rsidR="00AA7ABB" w:rsidRPr="007F213D" w:rsidRDefault="00910974" w:rsidP="00751EE7">
            <w:pPr>
              <w:pStyle w:val="Paragraph"/>
              <w:ind w:firstLine="0"/>
            </w:pPr>
            <w:r w:rsidRPr="007F213D">
              <w:t>0.564</w:t>
            </w:r>
          </w:p>
        </w:tc>
        <w:tc>
          <w:tcPr>
            <w:tcW w:w="1558" w:type="dxa"/>
            <w:tcBorders>
              <w:left w:val="nil"/>
              <w:right w:val="nil"/>
            </w:tcBorders>
          </w:tcPr>
          <w:p w14:paraId="53898173" w14:textId="77F6E4F7" w:rsidR="00AA7ABB" w:rsidRPr="007F213D" w:rsidRDefault="00910974" w:rsidP="00751EE7">
            <w:pPr>
              <w:pStyle w:val="Paragraph"/>
              <w:ind w:firstLine="0"/>
            </w:pPr>
            <w:r w:rsidRPr="007F213D">
              <w:t>0.625</w:t>
            </w:r>
          </w:p>
        </w:tc>
        <w:tc>
          <w:tcPr>
            <w:tcW w:w="1559" w:type="dxa"/>
            <w:tcBorders>
              <w:left w:val="nil"/>
            </w:tcBorders>
          </w:tcPr>
          <w:p w14:paraId="5D3808B8" w14:textId="36187849" w:rsidR="00AA7ABB" w:rsidRPr="007F213D" w:rsidRDefault="00910974" w:rsidP="00751EE7">
            <w:pPr>
              <w:pStyle w:val="Paragraph"/>
              <w:ind w:firstLine="0"/>
            </w:pPr>
            <w:r w:rsidRPr="007F213D">
              <w:t>0.4</w:t>
            </w:r>
          </w:p>
        </w:tc>
      </w:tr>
      <w:tr w:rsidR="00910974" w:rsidRPr="007F213D" w14:paraId="6A3A25F4" w14:textId="77777777" w:rsidTr="00910974">
        <w:trPr>
          <w:jc w:val="center"/>
        </w:trPr>
        <w:tc>
          <w:tcPr>
            <w:tcW w:w="1558" w:type="dxa"/>
            <w:tcBorders>
              <w:right w:val="nil"/>
            </w:tcBorders>
          </w:tcPr>
          <w:p w14:paraId="55936E62" w14:textId="67EC06C9" w:rsidR="00910974" w:rsidRPr="007F213D" w:rsidRDefault="00910974" w:rsidP="00910974">
            <w:pPr>
              <w:pStyle w:val="Paragraph"/>
              <w:ind w:firstLine="0"/>
              <w:rPr>
                <w:bCs/>
              </w:rPr>
            </w:pPr>
            <w:r w:rsidRPr="007F213D">
              <w:rPr>
                <w:bCs/>
              </w:rPr>
              <w:t>Cup</w:t>
            </w:r>
          </w:p>
        </w:tc>
        <w:tc>
          <w:tcPr>
            <w:tcW w:w="1558" w:type="dxa"/>
            <w:tcBorders>
              <w:left w:val="nil"/>
              <w:right w:val="nil"/>
            </w:tcBorders>
          </w:tcPr>
          <w:p w14:paraId="13FE7926" w14:textId="440E13FB" w:rsidR="00910974" w:rsidRPr="007F213D" w:rsidRDefault="00910974" w:rsidP="00910974">
            <w:pPr>
              <w:pStyle w:val="Paragraph"/>
              <w:ind w:firstLine="0"/>
            </w:pPr>
            <w:r w:rsidRPr="007F213D">
              <w:t>0.728</w:t>
            </w:r>
          </w:p>
        </w:tc>
        <w:tc>
          <w:tcPr>
            <w:tcW w:w="1558" w:type="dxa"/>
            <w:tcBorders>
              <w:left w:val="nil"/>
              <w:right w:val="nil"/>
            </w:tcBorders>
          </w:tcPr>
          <w:p w14:paraId="247A6E97" w14:textId="5828E218" w:rsidR="00910974" w:rsidRPr="007F213D" w:rsidRDefault="00910974" w:rsidP="00910974">
            <w:pPr>
              <w:pStyle w:val="Paragraph"/>
              <w:ind w:firstLine="0"/>
            </w:pPr>
            <w:r w:rsidRPr="007F213D">
              <w:t>0.413</w:t>
            </w:r>
          </w:p>
        </w:tc>
        <w:tc>
          <w:tcPr>
            <w:tcW w:w="1558" w:type="dxa"/>
            <w:tcBorders>
              <w:left w:val="nil"/>
              <w:right w:val="nil"/>
            </w:tcBorders>
          </w:tcPr>
          <w:p w14:paraId="07F14AC9" w14:textId="1C83931A" w:rsidR="00910974" w:rsidRPr="007F213D" w:rsidRDefault="00910974" w:rsidP="00910974">
            <w:pPr>
              <w:pStyle w:val="Paragraph"/>
              <w:ind w:firstLine="0"/>
            </w:pPr>
            <w:r w:rsidRPr="007F213D">
              <w:t>0.596</w:t>
            </w:r>
          </w:p>
        </w:tc>
        <w:tc>
          <w:tcPr>
            <w:tcW w:w="1559" w:type="dxa"/>
            <w:tcBorders>
              <w:left w:val="nil"/>
            </w:tcBorders>
          </w:tcPr>
          <w:p w14:paraId="4ECEAFC6" w14:textId="16B8F6BD" w:rsidR="00910974" w:rsidRPr="007F213D" w:rsidRDefault="00910974" w:rsidP="00910974">
            <w:pPr>
              <w:pStyle w:val="Paragraph"/>
              <w:ind w:firstLine="0"/>
            </w:pPr>
            <w:r w:rsidRPr="007F213D">
              <w:t>0.396</w:t>
            </w:r>
          </w:p>
        </w:tc>
      </w:tr>
      <w:tr w:rsidR="00910974" w:rsidRPr="007F213D" w14:paraId="10176D8F" w14:textId="77777777" w:rsidTr="00910974">
        <w:trPr>
          <w:jc w:val="center"/>
        </w:trPr>
        <w:tc>
          <w:tcPr>
            <w:tcW w:w="1558" w:type="dxa"/>
            <w:tcBorders>
              <w:right w:val="nil"/>
            </w:tcBorders>
          </w:tcPr>
          <w:p w14:paraId="383C9EAB" w14:textId="69D73A6C" w:rsidR="00910974" w:rsidRPr="007F213D" w:rsidRDefault="00910974" w:rsidP="00910974">
            <w:pPr>
              <w:pStyle w:val="Paragraph"/>
              <w:ind w:firstLine="0"/>
              <w:rPr>
                <w:bCs/>
              </w:rPr>
            </w:pPr>
            <w:r w:rsidRPr="007F213D">
              <w:rPr>
                <w:bCs/>
              </w:rPr>
              <w:t>Dog</w:t>
            </w:r>
          </w:p>
        </w:tc>
        <w:tc>
          <w:tcPr>
            <w:tcW w:w="1558" w:type="dxa"/>
            <w:tcBorders>
              <w:left w:val="nil"/>
              <w:right w:val="nil"/>
            </w:tcBorders>
          </w:tcPr>
          <w:p w14:paraId="089FE309" w14:textId="395C83CE" w:rsidR="00910974" w:rsidRPr="007F213D" w:rsidRDefault="00910974" w:rsidP="00910974">
            <w:pPr>
              <w:pStyle w:val="Paragraph"/>
              <w:ind w:firstLine="0"/>
            </w:pPr>
            <w:r w:rsidRPr="007F213D">
              <w:t>0.753</w:t>
            </w:r>
          </w:p>
        </w:tc>
        <w:tc>
          <w:tcPr>
            <w:tcW w:w="1558" w:type="dxa"/>
            <w:tcBorders>
              <w:left w:val="nil"/>
              <w:right w:val="nil"/>
            </w:tcBorders>
          </w:tcPr>
          <w:p w14:paraId="78D59833" w14:textId="337691E1" w:rsidR="00910974" w:rsidRPr="007F213D" w:rsidRDefault="00910974" w:rsidP="00910974">
            <w:pPr>
              <w:pStyle w:val="Paragraph"/>
              <w:ind w:firstLine="0"/>
            </w:pPr>
            <w:r w:rsidRPr="007F213D">
              <w:t>0.682</w:t>
            </w:r>
          </w:p>
        </w:tc>
        <w:tc>
          <w:tcPr>
            <w:tcW w:w="1558" w:type="dxa"/>
            <w:tcBorders>
              <w:left w:val="nil"/>
              <w:right w:val="nil"/>
            </w:tcBorders>
          </w:tcPr>
          <w:p w14:paraId="353CC4C1" w14:textId="30B81BDB" w:rsidR="00910974" w:rsidRPr="007F213D" w:rsidRDefault="00910974" w:rsidP="00910974">
            <w:pPr>
              <w:pStyle w:val="Paragraph"/>
              <w:ind w:firstLine="0"/>
            </w:pPr>
            <w:r w:rsidRPr="007F213D">
              <w:t>0.741</w:t>
            </w:r>
          </w:p>
        </w:tc>
        <w:tc>
          <w:tcPr>
            <w:tcW w:w="1559" w:type="dxa"/>
            <w:tcBorders>
              <w:left w:val="nil"/>
            </w:tcBorders>
          </w:tcPr>
          <w:p w14:paraId="7754ED10" w14:textId="2C3D4A35" w:rsidR="00910974" w:rsidRPr="007F213D" w:rsidRDefault="00910974" w:rsidP="00910974">
            <w:pPr>
              <w:pStyle w:val="Paragraph"/>
              <w:ind w:firstLine="0"/>
            </w:pPr>
            <w:r w:rsidRPr="007F213D">
              <w:t>0.475</w:t>
            </w:r>
          </w:p>
        </w:tc>
      </w:tr>
      <w:tr w:rsidR="00910974" w:rsidRPr="007F213D" w14:paraId="1137F3B5" w14:textId="77777777" w:rsidTr="00910974">
        <w:trPr>
          <w:jc w:val="center"/>
        </w:trPr>
        <w:tc>
          <w:tcPr>
            <w:tcW w:w="1558" w:type="dxa"/>
            <w:tcBorders>
              <w:right w:val="nil"/>
            </w:tcBorders>
          </w:tcPr>
          <w:p w14:paraId="4ABFD819" w14:textId="73CAB8D4" w:rsidR="00910974" w:rsidRPr="007F213D" w:rsidRDefault="00910974" w:rsidP="00910974">
            <w:pPr>
              <w:pStyle w:val="Paragraph"/>
              <w:ind w:firstLine="0"/>
              <w:rPr>
                <w:bCs/>
              </w:rPr>
            </w:pPr>
            <w:r w:rsidRPr="007F213D">
              <w:rPr>
                <w:bCs/>
              </w:rPr>
              <w:t>Motorbike</w:t>
            </w:r>
          </w:p>
        </w:tc>
        <w:tc>
          <w:tcPr>
            <w:tcW w:w="1558" w:type="dxa"/>
            <w:tcBorders>
              <w:left w:val="nil"/>
              <w:right w:val="nil"/>
            </w:tcBorders>
          </w:tcPr>
          <w:p w14:paraId="3CD22108" w14:textId="3C06FBCD" w:rsidR="00910974" w:rsidRPr="007F213D" w:rsidRDefault="00910974" w:rsidP="00910974">
            <w:pPr>
              <w:pStyle w:val="Paragraph"/>
              <w:ind w:firstLine="0"/>
            </w:pPr>
            <w:r w:rsidRPr="007F213D">
              <w:t>0.678</w:t>
            </w:r>
          </w:p>
        </w:tc>
        <w:tc>
          <w:tcPr>
            <w:tcW w:w="1558" w:type="dxa"/>
            <w:tcBorders>
              <w:left w:val="nil"/>
              <w:right w:val="nil"/>
            </w:tcBorders>
          </w:tcPr>
          <w:p w14:paraId="644A0399" w14:textId="66C73270" w:rsidR="00910974" w:rsidRPr="007F213D" w:rsidRDefault="00910974" w:rsidP="00910974">
            <w:pPr>
              <w:pStyle w:val="Paragraph"/>
              <w:ind w:firstLine="0"/>
            </w:pPr>
            <w:r w:rsidRPr="007F213D">
              <w:t>0.547</w:t>
            </w:r>
          </w:p>
        </w:tc>
        <w:tc>
          <w:tcPr>
            <w:tcW w:w="1558" w:type="dxa"/>
            <w:tcBorders>
              <w:left w:val="nil"/>
              <w:right w:val="nil"/>
            </w:tcBorders>
          </w:tcPr>
          <w:p w14:paraId="067900AB" w14:textId="1FFCCD7A" w:rsidR="00910974" w:rsidRPr="007F213D" w:rsidRDefault="00910974" w:rsidP="00910974">
            <w:pPr>
              <w:pStyle w:val="Paragraph"/>
              <w:ind w:firstLine="0"/>
            </w:pPr>
            <w:r w:rsidRPr="007F213D">
              <w:t>0.604</w:t>
            </w:r>
          </w:p>
        </w:tc>
        <w:tc>
          <w:tcPr>
            <w:tcW w:w="1559" w:type="dxa"/>
            <w:tcBorders>
              <w:left w:val="nil"/>
            </w:tcBorders>
          </w:tcPr>
          <w:p w14:paraId="6B1B4BCD" w14:textId="1A3EC1BB" w:rsidR="00910974" w:rsidRPr="007F213D" w:rsidRDefault="00910974" w:rsidP="00910974">
            <w:pPr>
              <w:pStyle w:val="Paragraph"/>
              <w:ind w:firstLine="0"/>
            </w:pPr>
            <w:r w:rsidRPr="007F213D">
              <w:t>0.377</w:t>
            </w:r>
          </w:p>
        </w:tc>
      </w:tr>
    </w:tbl>
    <w:p w14:paraId="4AC0A594" w14:textId="020F4594" w:rsidR="00FC646C" w:rsidRDefault="00401E26" w:rsidP="001F0F3A">
      <w:pPr>
        <w:pStyle w:val="Paragraph"/>
        <w:ind w:firstLine="0"/>
      </w:pPr>
      <w:r>
        <w:rPr>
          <w:noProof/>
        </w:rPr>
        <w:drawing>
          <wp:anchor distT="0" distB="0" distL="114300" distR="114300" simplePos="0" relativeHeight="251660288" behindDoc="0" locked="0" layoutInCell="1" allowOverlap="1" wp14:anchorId="7F538E34" wp14:editId="3CF70481">
            <wp:simplePos x="0" y="0"/>
            <wp:positionH relativeFrom="margin">
              <wp:posOffset>123190</wp:posOffset>
            </wp:positionH>
            <wp:positionV relativeFrom="paragraph">
              <wp:posOffset>187960</wp:posOffset>
            </wp:positionV>
            <wp:extent cx="5817235" cy="2415540"/>
            <wp:effectExtent l="0" t="0" r="0" b="3810"/>
            <wp:wrapTopAndBottom/>
            <wp:docPr id="83469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922" name="Picture 83469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7235" cy="2415540"/>
                    </a:xfrm>
                    <a:prstGeom prst="rect">
                      <a:avLst/>
                    </a:prstGeom>
                  </pic:spPr>
                </pic:pic>
              </a:graphicData>
            </a:graphic>
            <wp14:sizeRelH relativeFrom="page">
              <wp14:pctWidth>0</wp14:pctWidth>
            </wp14:sizeRelH>
            <wp14:sizeRelV relativeFrom="page">
              <wp14:pctHeight>0</wp14:pctHeight>
            </wp14:sizeRelV>
          </wp:anchor>
        </w:drawing>
      </w:r>
    </w:p>
    <w:p w14:paraId="31238A11" w14:textId="7F1C7707" w:rsidR="00FC646C" w:rsidRDefault="00FC646C" w:rsidP="00FC646C">
      <w:pPr>
        <w:pStyle w:val="Heading3"/>
        <w:jc w:val="center"/>
      </w:pPr>
      <w:r>
        <w:t xml:space="preserve">Figure 3. </w:t>
      </w:r>
      <w:r w:rsidRPr="00FC646C">
        <w:rPr>
          <w:b w:val="0"/>
          <w:bCs w:val="0"/>
        </w:rPr>
        <w:t xml:space="preserve">Sample </w:t>
      </w:r>
      <w:r>
        <w:rPr>
          <w:b w:val="0"/>
          <w:bCs w:val="0"/>
        </w:rPr>
        <w:t>D</w:t>
      </w:r>
      <w:r w:rsidRPr="00FC646C">
        <w:rPr>
          <w:b w:val="0"/>
          <w:bCs w:val="0"/>
        </w:rPr>
        <w:t xml:space="preserve">etection </w:t>
      </w:r>
      <w:r>
        <w:rPr>
          <w:b w:val="0"/>
          <w:bCs w:val="0"/>
        </w:rPr>
        <w:t>R</w:t>
      </w:r>
      <w:r w:rsidRPr="00FC646C">
        <w:rPr>
          <w:b w:val="0"/>
          <w:bCs w:val="0"/>
        </w:rPr>
        <w:t xml:space="preserve">esults on </w:t>
      </w:r>
      <w:r>
        <w:rPr>
          <w:b w:val="0"/>
          <w:bCs w:val="0"/>
        </w:rPr>
        <w:t>T</w:t>
      </w:r>
      <w:r w:rsidRPr="00FC646C">
        <w:rPr>
          <w:b w:val="0"/>
          <w:bCs w:val="0"/>
        </w:rPr>
        <w:t xml:space="preserve">he </w:t>
      </w:r>
      <w:r>
        <w:rPr>
          <w:b w:val="0"/>
          <w:bCs w:val="0"/>
        </w:rPr>
        <w:t>T</w:t>
      </w:r>
      <w:r w:rsidRPr="00FC646C">
        <w:rPr>
          <w:b w:val="0"/>
          <w:bCs w:val="0"/>
        </w:rPr>
        <w:t xml:space="preserve">est </w:t>
      </w:r>
      <w:r>
        <w:rPr>
          <w:b w:val="0"/>
          <w:bCs w:val="0"/>
        </w:rPr>
        <w:t>D</w:t>
      </w:r>
      <w:r w:rsidRPr="00FC646C">
        <w:rPr>
          <w:b w:val="0"/>
          <w:bCs w:val="0"/>
        </w:rPr>
        <w:t>ataset</w:t>
      </w:r>
    </w:p>
    <w:p w14:paraId="3415891C" w14:textId="2027C7AA" w:rsidR="005D7F96" w:rsidRDefault="005D7F96" w:rsidP="005D7F96">
      <w:pPr>
        <w:pStyle w:val="Heading2"/>
      </w:pPr>
      <w:r>
        <w:lastRenderedPageBreak/>
        <w:t>Comparing with Others Model</w:t>
      </w:r>
    </w:p>
    <w:p w14:paraId="6BF8412F" w14:textId="19CA5DF1" w:rsidR="00295CD0" w:rsidRDefault="007F73AC" w:rsidP="00FC646C">
      <w:pPr>
        <w:pStyle w:val="Paragraph"/>
      </w:pPr>
      <w:r w:rsidRPr="007F73AC">
        <w:t xml:space="preserve">This section presents a comparative analysis of experimental results obtained from </w:t>
      </w:r>
      <w:r>
        <w:t>others model.</w:t>
      </w:r>
      <w:r w:rsidRPr="007F73AC">
        <w:t xml:space="preserve"> The performance comparison is summarized in </w:t>
      </w:r>
      <w:r w:rsidRPr="007F73AC">
        <w:rPr>
          <w:b/>
          <w:bCs/>
        </w:rPr>
        <w:t>Table 3</w:t>
      </w:r>
      <w:r w:rsidRPr="007F73AC">
        <w:t>.</w:t>
      </w:r>
    </w:p>
    <w:p w14:paraId="2141FA80" w14:textId="64DA9FB8" w:rsidR="00295CD0" w:rsidRDefault="00295CD0" w:rsidP="00295CD0">
      <w:pPr>
        <w:pStyle w:val="TableCaption"/>
      </w:pPr>
      <w:r w:rsidRPr="00295CD0">
        <w:rPr>
          <w:b/>
          <w:bCs/>
        </w:rPr>
        <w:t>Table 3</w:t>
      </w:r>
      <w:r>
        <w:t xml:space="preserve">. Comparison </w:t>
      </w:r>
      <w:proofErr w:type="spellStart"/>
      <w:r>
        <w:t>Perfomance</w:t>
      </w:r>
      <w:proofErr w:type="spellEnd"/>
      <w:r>
        <w:t xml:space="preserve"> with Others Model</w:t>
      </w:r>
    </w:p>
    <w:tbl>
      <w:tblPr>
        <w:tblStyle w:val="TableGrid"/>
        <w:tblW w:w="0" w:type="auto"/>
        <w:jc w:val="center"/>
        <w:tblLook w:val="04A0" w:firstRow="1" w:lastRow="0" w:firstColumn="1" w:lastColumn="0" w:noHBand="0" w:noVBand="1"/>
      </w:tblPr>
      <w:tblGrid>
        <w:gridCol w:w="2450"/>
        <w:gridCol w:w="1274"/>
        <w:gridCol w:w="1842"/>
      </w:tblGrid>
      <w:tr w:rsidR="007F73AC" w:rsidRPr="007F213D" w14:paraId="5CCF2426" w14:textId="77777777" w:rsidTr="00295CD0">
        <w:trPr>
          <w:jc w:val="center"/>
        </w:trPr>
        <w:tc>
          <w:tcPr>
            <w:tcW w:w="2450" w:type="dxa"/>
          </w:tcPr>
          <w:p w14:paraId="2D019077" w14:textId="6B15290A" w:rsidR="007F73AC" w:rsidRPr="007F213D" w:rsidRDefault="007F73AC" w:rsidP="007F73AC">
            <w:pPr>
              <w:pStyle w:val="Paragraph"/>
              <w:ind w:firstLine="0"/>
              <w:jc w:val="center"/>
            </w:pPr>
            <w:r w:rsidRPr="007F213D">
              <w:t>Model</w:t>
            </w:r>
          </w:p>
        </w:tc>
        <w:tc>
          <w:tcPr>
            <w:tcW w:w="1274" w:type="dxa"/>
          </w:tcPr>
          <w:p w14:paraId="30100058" w14:textId="16D5EDF7" w:rsidR="007F73AC" w:rsidRPr="007F213D" w:rsidRDefault="007F73AC" w:rsidP="007F73AC">
            <w:pPr>
              <w:pStyle w:val="Paragraph"/>
              <w:ind w:firstLine="0"/>
              <w:jc w:val="center"/>
            </w:pPr>
            <w:r w:rsidRPr="007F213D">
              <w:t>mAP50</w:t>
            </w:r>
          </w:p>
        </w:tc>
        <w:tc>
          <w:tcPr>
            <w:tcW w:w="1842" w:type="dxa"/>
          </w:tcPr>
          <w:p w14:paraId="70EA0502" w14:textId="524F848A" w:rsidR="007F73AC" w:rsidRPr="007F213D" w:rsidRDefault="007F73AC" w:rsidP="007F73AC">
            <w:pPr>
              <w:pStyle w:val="Paragraph"/>
              <w:ind w:firstLine="0"/>
              <w:jc w:val="center"/>
            </w:pPr>
            <w:r w:rsidRPr="007F213D">
              <w:t>mAP50-90</w:t>
            </w:r>
          </w:p>
        </w:tc>
      </w:tr>
      <w:tr w:rsidR="007F73AC" w:rsidRPr="007F213D" w14:paraId="31CFAC10" w14:textId="77777777" w:rsidTr="00295CD0">
        <w:trPr>
          <w:jc w:val="center"/>
        </w:trPr>
        <w:tc>
          <w:tcPr>
            <w:tcW w:w="2450" w:type="dxa"/>
          </w:tcPr>
          <w:p w14:paraId="2F42D251" w14:textId="428853CC" w:rsidR="007F73AC" w:rsidRPr="007F213D" w:rsidRDefault="00A112AF" w:rsidP="005D7F96">
            <w:pPr>
              <w:pStyle w:val="Paragraph"/>
              <w:ind w:firstLine="0"/>
            </w:pPr>
            <w:r w:rsidRPr="007F213D">
              <w:t>Sivasubramanian et al.</w:t>
            </w:r>
            <w:r w:rsidR="00295CD0" w:rsidRPr="007F213D">
              <w:t xml:space="preserve"> </w:t>
            </w:r>
            <w:sdt>
              <w:sdtPr>
                <w:rPr>
                  <w:color w:val="000000"/>
                </w:rPr>
                <w:tag w:val="MENDELEY_CITATION_v3_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"/>
                <w:id w:val="254565206"/>
                <w:placeholder>
                  <w:docPart w:val="DefaultPlaceholder_-1854013440"/>
                </w:placeholder>
              </w:sdtPr>
              <w:sdtEndPr/>
              <w:sdtContent>
                <w:r w:rsidR="001F0F3A" w:rsidRPr="007F213D">
                  <w:rPr>
                    <w:color w:val="000000"/>
                  </w:rPr>
                  <w:t>(25)</w:t>
                </w:r>
              </w:sdtContent>
            </w:sdt>
          </w:p>
        </w:tc>
        <w:tc>
          <w:tcPr>
            <w:tcW w:w="1274" w:type="dxa"/>
          </w:tcPr>
          <w:p w14:paraId="318B2732" w14:textId="23F03E45" w:rsidR="007F73AC" w:rsidRPr="007F213D" w:rsidRDefault="00A112AF" w:rsidP="00A112AF">
            <w:pPr>
              <w:pStyle w:val="Paragraph"/>
              <w:ind w:firstLine="0"/>
              <w:jc w:val="center"/>
            </w:pPr>
            <w:r w:rsidRPr="007F213D">
              <w:t>-</w:t>
            </w:r>
          </w:p>
        </w:tc>
        <w:tc>
          <w:tcPr>
            <w:tcW w:w="1842" w:type="dxa"/>
          </w:tcPr>
          <w:p w14:paraId="426B84BA" w14:textId="67F57B7B" w:rsidR="007F73AC" w:rsidRPr="007F213D" w:rsidRDefault="00A112AF" w:rsidP="00A112AF">
            <w:pPr>
              <w:pStyle w:val="Paragraph"/>
              <w:ind w:firstLine="0"/>
              <w:jc w:val="center"/>
            </w:pPr>
            <w:r w:rsidRPr="007F213D">
              <w:t>0.288</w:t>
            </w:r>
          </w:p>
        </w:tc>
      </w:tr>
      <w:tr w:rsidR="00A112AF" w:rsidRPr="007F213D" w14:paraId="1BF6FBEE" w14:textId="77777777" w:rsidTr="00295CD0">
        <w:trPr>
          <w:jc w:val="center"/>
        </w:trPr>
        <w:tc>
          <w:tcPr>
            <w:tcW w:w="2450" w:type="dxa"/>
          </w:tcPr>
          <w:p w14:paraId="0708A926" w14:textId="695B136D" w:rsidR="00A112AF" w:rsidRPr="007F213D" w:rsidRDefault="00295CD0" w:rsidP="00A112AF">
            <w:pPr>
              <w:pStyle w:val="Paragraph"/>
              <w:ind w:firstLine="0"/>
            </w:pPr>
            <w:proofErr w:type="spellStart"/>
            <w:r w:rsidRPr="007F213D">
              <w:t>Shovo</w:t>
            </w:r>
            <w:proofErr w:type="spellEnd"/>
            <w:r w:rsidRPr="007F213D">
              <w:t xml:space="preserve"> et al. </w:t>
            </w:r>
            <w:sdt>
              <w:sdtPr>
                <w:rPr>
                  <w:color w:val="000000"/>
                </w:rPr>
                <w:tag w:val="MENDELEY_CITATION_v3_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"/>
                <w:id w:val="-957101372"/>
                <w:placeholder>
                  <w:docPart w:val="DefaultPlaceholder_-1854013440"/>
                </w:placeholder>
              </w:sdtPr>
              <w:sdtEndPr/>
              <w:sdtContent>
                <w:r w:rsidR="001F0F3A" w:rsidRPr="007F213D">
                  <w:rPr>
                    <w:color w:val="000000"/>
                  </w:rPr>
                  <w:t>(26)</w:t>
                </w:r>
              </w:sdtContent>
            </w:sdt>
          </w:p>
        </w:tc>
        <w:tc>
          <w:tcPr>
            <w:tcW w:w="1274" w:type="dxa"/>
          </w:tcPr>
          <w:p w14:paraId="724DC748" w14:textId="55375332" w:rsidR="00A112AF" w:rsidRPr="007F213D" w:rsidRDefault="00A112AF" w:rsidP="00A112AF">
            <w:pPr>
              <w:pStyle w:val="Paragraph"/>
              <w:ind w:firstLine="0"/>
              <w:jc w:val="center"/>
            </w:pPr>
            <w:r w:rsidRPr="007F213D">
              <w:t>0.5513</w:t>
            </w:r>
          </w:p>
        </w:tc>
        <w:tc>
          <w:tcPr>
            <w:tcW w:w="1842" w:type="dxa"/>
          </w:tcPr>
          <w:p w14:paraId="2CE30301" w14:textId="467F7D21" w:rsidR="00A112AF" w:rsidRPr="007F213D" w:rsidRDefault="00A112AF" w:rsidP="00A112AF">
            <w:pPr>
              <w:pStyle w:val="Paragraph"/>
              <w:ind w:firstLine="0"/>
              <w:jc w:val="center"/>
            </w:pPr>
            <w:r w:rsidRPr="007F213D">
              <w:t>0.3328</w:t>
            </w:r>
          </w:p>
        </w:tc>
      </w:tr>
      <w:tr w:rsidR="00A112AF" w:rsidRPr="007F213D" w14:paraId="0167C0A1" w14:textId="77777777" w:rsidTr="00295CD0">
        <w:trPr>
          <w:jc w:val="center"/>
        </w:trPr>
        <w:tc>
          <w:tcPr>
            <w:tcW w:w="2450" w:type="dxa"/>
          </w:tcPr>
          <w:p w14:paraId="2C5DE818" w14:textId="3B0BB934" w:rsidR="00A112AF" w:rsidRPr="007F213D" w:rsidRDefault="00A112AF" w:rsidP="00A112AF">
            <w:pPr>
              <w:pStyle w:val="Paragraph"/>
              <w:ind w:firstLine="0"/>
            </w:pPr>
            <w:r w:rsidRPr="007F213D">
              <w:t>LIME-YOLOv8</w:t>
            </w:r>
            <w:r w:rsidR="00295CD0" w:rsidRPr="007F213D">
              <w:t xml:space="preserve"> (Ours)</w:t>
            </w:r>
          </w:p>
        </w:tc>
        <w:tc>
          <w:tcPr>
            <w:tcW w:w="1274" w:type="dxa"/>
          </w:tcPr>
          <w:p w14:paraId="299DA44E" w14:textId="33666AF7" w:rsidR="00A112AF" w:rsidRPr="007F213D" w:rsidRDefault="00A112AF" w:rsidP="00A112AF">
            <w:pPr>
              <w:pStyle w:val="Paragraph"/>
              <w:ind w:firstLine="0"/>
              <w:jc w:val="center"/>
              <w:rPr>
                <w:b/>
                <w:bCs/>
              </w:rPr>
            </w:pPr>
            <w:r w:rsidRPr="007F213D">
              <w:rPr>
                <w:b/>
                <w:bCs/>
              </w:rPr>
              <w:t>0.691</w:t>
            </w:r>
          </w:p>
        </w:tc>
        <w:tc>
          <w:tcPr>
            <w:tcW w:w="1842" w:type="dxa"/>
          </w:tcPr>
          <w:p w14:paraId="1FB51808" w14:textId="7A7B85E0" w:rsidR="00A112AF" w:rsidRPr="007F213D" w:rsidRDefault="00A112AF" w:rsidP="00A112AF">
            <w:pPr>
              <w:pStyle w:val="Paragraph"/>
              <w:ind w:firstLine="0"/>
              <w:jc w:val="center"/>
              <w:rPr>
                <w:b/>
                <w:bCs/>
              </w:rPr>
            </w:pPr>
            <w:r w:rsidRPr="007F213D">
              <w:rPr>
                <w:b/>
                <w:bCs/>
              </w:rPr>
              <w:t>0.45</w:t>
            </w:r>
          </w:p>
        </w:tc>
      </w:tr>
    </w:tbl>
    <w:p w14:paraId="07335A5B" w14:textId="77777777" w:rsidR="00722A40" w:rsidRDefault="00722A40" w:rsidP="005D7F96">
      <w:pPr>
        <w:pStyle w:val="Paragraph"/>
      </w:pPr>
    </w:p>
    <w:p w14:paraId="5B386B82" w14:textId="39B4EE79" w:rsidR="005D7F96" w:rsidRPr="00722A40" w:rsidRDefault="00722A40" w:rsidP="005D7F96">
      <w:pPr>
        <w:pStyle w:val="Paragraph"/>
      </w:pPr>
      <w:r w:rsidRPr="00722A40">
        <w:t>The table presents a comparative performance between the proposed LIME-YOLOv8 model and two existing approaches</w:t>
      </w:r>
      <w:r w:rsidR="00916AD8">
        <w:t>,</w:t>
      </w:r>
      <w:r w:rsidRPr="00722A40">
        <w:t xml:space="preserve"> Sivasubramanian et al. (23) and </w:t>
      </w:r>
      <w:proofErr w:type="spellStart"/>
      <w:r w:rsidRPr="00722A40">
        <w:t>Shovo</w:t>
      </w:r>
      <w:proofErr w:type="spellEnd"/>
      <w:r w:rsidRPr="00722A40">
        <w:t xml:space="preserve"> et al. (24). Performance is evaluated using two standard metrics: mean Average Precision at </w:t>
      </w:r>
      <w:proofErr w:type="spellStart"/>
      <w:r w:rsidRPr="00722A40">
        <w:t>IoU</w:t>
      </w:r>
      <w:proofErr w:type="spellEnd"/>
      <w:r w:rsidRPr="00722A40">
        <w:t xml:space="preserve"> threshold 0.50 (mAP50) and mean Average Precision over </w:t>
      </w:r>
      <w:proofErr w:type="spellStart"/>
      <w:r w:rsidRPr="00722A40">
        <w:t>IoU</w:t>
      </w:r>
      <w:proofErr w:type="spellEnd"/>
      <w:r w:rsidRPr="00722A40">
        <w:t xml:space="preserve"> thresholds from 0.50 to 0.90 (mAP50-90)</w:t>
      </w:r>
      <w:r>
        <w:t xml:space="preserve">. </w:t>
      </w:r>
      <w:r w:rsidRPr="00722A40">
        <w:t xml:space="preserve">Sivasubramanian et al. (23) reported an mAP50-90 value of 0.288, while the mAP50 metric was not provided. </w:t>
      </w:r>
      <w:proofErr w:type="spellStart"/>
      <w:r w:rsidRPr="00722A40">
        <w:t>Shovo</w:t>
      </w:r>
      <w:proofErr w:type="spellEnd"/>
      <w:r w:rsidRPr="00722A40">
        <w:t xml:space="preserve"> et al. (24) achieved an mAP50 of 0.5513 and an mAP50-90 of 0.3328. </w:t>
      </w:r>
      <w:r w:rsidR="00916AD8">
        <w:t>T</w:t>
      </w:r>
      <w:r w:rsidRPr="00722A40">
        <w:t xml:space="preserve">he proposed LIME-YOLOv8 model outperformed both </w:t>
      </w:r>
      <w:r w:rsidR="00916AD8">
        <w:t>model</w:t>
      </w:r>
      <w:r w:rsidR="00A949BB">
        <w:t>s</w:t>
      </w:r>
      <w:r w:rsidRPr="00722A40">
        <w:t xml:space="preserve">, achieving the highest scores across all reported metrics, with an mAP50 of 0.691 and an mAP50-90 of 0.45. These results demonstrate the superior detection accuracy and robustness of LIME-YOLOv8, particularly at higher </w:t>
      </w:r>
      <w:proofErr w:type="spellStart"/>
      <w:r w:rsidRPr="00722A40">
        <w:t>IoU</w:t>
      </w:r>
      <w:proofErr w:type="spellEnd"/>
      <w:r w:rsidRPr="00722A40">
        <w:t xml:space="preserve"> thresholds, indicating its effectiveness in precise object localization.</w:t>
      </w:r>
    </w:p>
    <w:p w14:paraId="38377494" w14:textId="11ADD5E4" w:rsidR="003804C1" w:rsidRDefault="005D7F96" w:rsidP="003804C1">
      <w:pPr>
        <w:pStyle w:val="Heading1"/>
        <w:rPr>
          <w:szCs w:val="32"/>
        </w:rPr>
      </w:pPr>
      <w:r>
        <w:rPr>
          <w:szCs w:val="32"/>
        </w:rPr>
        <w:t>Conclusion</w:t>
      </w:r>
    </w:p>
    <w:p w14:paraId="5C8E861E" w14:textId="314A4784" w:rsidR="00722A40" w:rsidRPr="0050688D" w:rsidRDefault="00ED180C" w:rsidP="00722A40">
      <w:pPr>
        <w:pStyle w:val="Paragraph"/>
      </w:pPr>
      <w:r w:rsidRPr="0050688D">
        <w:t>This study presents the development of a model designed to detect object under low-light environment. Our approach applies LIME as image enhancement and YOLOv8 as object detection algorithm</w:t>
      </w:r>
      <w:r w:rsidR="0050688D" w:rsidRPr="0050688D">
        <w:t xml:space="preserve">. </w:t>
      </w:r>
      <w:r w:rsidR="00722A40" w:rsidRPr="0050688D">
        <w:t xml:space="preserve">This approach </w:t>
      </w:r>
      <w:proofErr w:type="gramStart"/>
      <w:r w:rsidR="0050688D">
        <w:t>demonstrate</w:t>
      </w:r>
      <w:proofErr w:type="gramEnd"/>
      <w:r w:rsidR="0050688D" w:rsidRPr="0050688D">
        <w:t xml:space="preserve"> significant improvements in detection performance under challenging illumination conditions. Experimental </w:t>
      </w:r>
      <w:r w:rsidR="0050688D">
        <w:t>results</w:t>
      </w:r>
      <w:r w:rsidR="0050688D" w:rsidRPr="0050688D">
        <w:t xml:space="preserve"> on the </w:t>
      </w:r>
      <w:proofErr w:type="spellStart"/>
      <w:r w:rsidR="0050688D" w:rsidRPr="0050688D">
        <w:t>ExDark</w:t>
      </w:r>
      <w:proofErr w:type="spellEnd"/>
      <w:r w:rsidR="0050688D" w:rsidRPr="0050688D">
        <w:t xml:space="preserve"> dataset </w:t>
      </w:r>
      <w:r w:rsidR="0050688D">
        <w:t>shows</w:t>
      </w:r>
      <w:r w:rsidR="0050688D" w:rsidRPr="0050688D">
        <w:t xml:space="preserve"> that our method achieves an mAP50 0.691 and mAP50-90 0.45</w:t>
      </w:r>
      <w:r w:rsidR="0050688D">
        <w:t>. Furthermore, we compared our results with several previous studies on low-light object detection. The findings indicate that our approach achieved higher performance across evaluation metrics</w:t>
      </w:r>
      <w:r w:rsidR="00E10761">
        <w:t>. This implies that our approach is optimal and capable of accurately and precisely detecting objects under challenging low-light illumination conditions.</w:t>
      </w:r>
    </w:p>
    <w:p w14:paraId="62BC02EA" w14:textId="77777777" w:rsidR="00722A40" w:rsidRPr="00722A40" w:rsidRDefault="00722A40" w:rsidP="00722A40">
      <w:pPr>
        <w:pStyle w:val="Paragraph"/>
        <w:rPr>
          <w:color w:val="EE0000"/>
        </w:rPr>
      </w:pPr>
    </w:p>
    <w:p w14:paraId="61C8B8ED" w14:textId="6BF08403" w:rsidR="00722A40" w:rsidRPr="004C609F" w:rsidRDefault="00E10761" w:rsidP="00722A40">
      <w:pPr>
        <w:pStyle w:val="Paragraph"/>
      </w:pPr>
      <w:r w:rsidRPr="004C609F">
        <w:t>As suggestion for future work</w:t>
      </w:r>
      <w:r w:rsidR="00722A40" w:rsidRPr="004C609F">
        <w:t xml:space="preserve">, </w:t>
      </w:r>
      <w:r w:rsidRPr="004C609F">
        <w:t xml:space="preserve">deep learning-based image enhancement should be further examined, as it is well known for its effectiveness in improving image quality. However, attention should also be given to its complexity to ensure it does not impose excessive computational resources. </w:t>
      </w:r>
      <w:r w:rsidR="004C609F" w:rsidRPr="004C609F">
        <w:t xml:space="preserve">Moreover, research should be directed toward designing an end-to-end object detection architecture </w:t>
      </w:r>
      <w:proofErr w:type="spellStart"/>
      <w:r w:rsidR="004C609F" w:rsidRPr="004C609F">
        <w:t>specificially</w:t>
      </w:r>
      <w:proofErr w:type="spellEnd"/>
      <w:r w:rsidR="004C609F" w:rsidRPr="004C609F">
        <w:t xml:space="preserve"> for low-light object detection.</w:t>
      </w:r>
    </w:p>
    <w:p w14:paraId="09BAC119" w14:textId="77777777" w:rsidR="00722A40" w:rsidRPr="00722A40" w:rsidRDefault="00722A40" w:rsidP="00722A40">
      <w:pPr>
        <w:pStyle w:val="Paragraph"/>
      </w:pPr>
    </w:p>
    <w:p w14:paraId="1EE97313" w14:textId="3838C0EC" w:rsidR="003804C1" w:rsidRDefault="003804C1" w:rsidP="003804C1">
      <w:pPr>
        <w:pStyle w:val="Heading1"/>
      </w:pPr>
      <w:r>
        <w:t xml:space="preserve">REFERENCES </w:t>
      </w:r>
    </w:p>
    <w:sdt>
      <w:sdtPr>
        <w:rPr>
          <w:color w:val="000000"/>
          <w:sz w:val="12"/>
          <w:szCs w:val="12"/>
        </w:rPr>
        <w:tag w:val="MENDELEY_BIBLIOGRAPHY"/>
        <w:id w:val="-1314408016"/>
        <w:placeholder>
          <w:docPart w:val="DefaultPlaceholder_-1854013440"/>
        </w:placeholder>
      </w:sdtPr>
      <w:sdtEndPr>
        <w:rPr>
          <w:sz w:val="16"/>
          <w:szCs w:val="16"/>
        </w:rPr>
      </w:sdtEndPr>
      <w:sdtContent>
        <w:p w14:paraId="3FAA9526" w14:textId="77777777" w:rsidR="001F0F3A" w:rsidRPr="001F0F3A" w:rsidRDefault="001F0F3A" w:rsidP="00A949BB">
          <w:pPr>
            <w:autoSpaceDE w:val="0"/>
            <w:autoSpaceDN w:val="0"/>
            <w:ind w:hanging="640"/>
            <w:jc w:val="both"/>
            <w:divId w:val="807556952"/>
            <w:rPr>
              <w:sz w:val="20"/>
            </w:rPr>
          </w:pPr>
          <w:r w:rsidRPr="001F0F3A">
            <w:rPr>
              <w:sz w:val="20"/>
              <w:szCs w:val="16"/>
            </w:rPr>
            <w:t>1.</w:t>
          </w:r>
          <w:r w:rsidRPr="001F0F3A">
            <w:rPr>
              <w:sz w:val="20"/>
              <w:szCs w:val="16"/>
            </w:rPr>
            <w:tab/>
          </w:r>
          <w:proofErr w:type="spellStart"/>
          <w:r w:rsidRPr="001F0F3A">
            <w:rPr>
              <w:sz w:val="20"/>
              <w:szCs w:val="16"/>
            </w:rPr>
            <w:t>Bahi</w:t>
          </w:r>
          <w:proofErr w:type="spellEnd"/>
          <w:r w:rsidRPr="001F0F3A">
            <w:rPr>
              <w:sz w:val="20"/>
              <w:szCs w:val="16"/>
            </w:rPr>
            <w:t xml:space="preserve"> A, </w:t>
          </w:r>
          <w:proofErr w:type="spellStart"/>
          <w:r w:rsidRPr="001F0F3A">
            <w:rPr>
              <w:sz w:val="20"/>
              <w:szCs w:val="16"/>
            </w:rPr>
            <w:t>Zrigui</w:t>
          </w:r>
          <w:proofErr w:type="spellEnd"/>
          <w:r w:rsidRPr="001F0F3A">
            <w:rPr>
              <w:sz w:val="20"/>
              <w:szCs w:val="16"/>
            </w:rPr>
            <w:t xml:space="preserve"> S, </w:t>
          </w:r>
          <w:proofErr w:type="spellStart"/>
          <w:r w:rsidRPr="001F0F3A">
            <w:rPr>
              <w:sz w:val="20"/>
              <w:szCs w:val="16"/>
            </w:rPr>
            <w:t>Zrigui</w:t>
          </w:r>
          <w:proofErr w:type="spellEnd"/>
          <w:r w:rsidRPr="001F0F3A">
            <w:rPr>
              <w:sz w:val="20"/>
              <w:szCs w:val="16"/>
            </w:rPr>
            <w:t xml:space="preserve"> M, Nicolas H. Object detection in low light environments. Procedia </w:t>
          </w:r>
          <w:proofErr w:type="spellStart"/>
          <w:r w:rsidRPr="001F0F3A">
            <w:rPr>
              <w:sz w:val="20"/>
              <w:szCs w:val="16"/>
            </w:rPr>
            <w:t>Comput</w:t>
          </w:r>
          <w:proofErr w:type="spellEnd"/>
          <w:r w:rsidRPr="001F0F3A">
            <w:rPr>
              <w:sz w:val="20"/>
              <w:szCs w:val="16"/>
            </w:rPr>
            <w:t xml:space="preserve"> Sci [Internet]. 2024;246(C):3381–9. Available from: https://doi.org/10.1016/j.procs.2024.09.219</w:t>
          </w:r>
        </w:p>
        <w:p w14:paraId="0E28AFCB" w14:textId="77777777" w:rsidR="001F0F3A" w:rsidRPr="001F0F3A" w:rsidRDefault="001F0F3A" w:rsidP="00A949BB">
          <w:pPr>
            <w:autoSpaceDE w:val="0"/>
            <w:autoSpaceDN w:val="0"/>
            <w:ind w:hanging="640"/>
            <w:jc w:val="both"/>
            <w:divId w:val="1529828919"/>
            <w:rPr>
              <w:sz w:val="20"/>
              <w:szCs w:val="16"/>
            </w:rPr>
          </w:pPr>
          <w:r w:rsidRPr="001F0F3A">
            <w:rPr>
              <w:sz w:val="20"/>
              <w:szCs w:val="16"/>
            </w:rPr>
            <w:t>2.</w:t>
          </w:r>
          <w:r w:rsidRPr="001F0F3A">
            <w:rPr>
              <w:sz w:val="20"/>
              <w:szCs w:val="16"/>
            </w:rPr>
            <w:tab/>
            <w:t>Chen W, Shah T. Exploring Low-light Object Detection Techniques. 2021;1–5. Available from: http://arxiv.org/abs/2107.14382</w:t>
          </w:r>
        </w:p>
        <w:p w14:paraId="49ECC22E" w14:textId="77777777" w:rsidR="001F0F3A" w:rsidRPr="001F0F3A" w:rsidRDefault="001F0F3A" w:rsidP="00A949BB">
          <w:pPr>
            <w:autoSpaceDE w:val="0"/>
            <w:autoSpaceDN w:val="0"/>
            <w:ind w:hanging="640"/>
            <w:jc w:val="both"/>
            <w:divId w:val="1343312887"/>
            <w:rPr>
              <w:sz w:val="20"/>
              <w:szCs w:val="16"/>
            </w:rPr>
          </w:pPr>
          <w:r w:rsidRPr="001F0F3A">
            <w:rPr>
              <w:sz w:val="20"/>
              <w:szCs w:val="16"/>
            </w:rPr>
            <w:t>3.</w:t>
          </w:r>
          <w:r w:rsidRPr="001F0F3A">
            <w:rPr>
              <w:sz w:val="20"/>
              <w:szCs w:val="16"/>
            </w:rPr>
            <w:tab/>
            <w:t>Zhang F, Shao Y, Sun Y, Zhu K, Gao C, Sang N. Unsupervised Low-Light Image Enhancement via Histogram Equalization Prior. 2021;14(8):1–13. Available from: http://arxiv.org/abs/2112.01766</w:t>
          </w:r>
        </w:p>
        <w:p w14:paraId="1AE24AD6" w14:textId="77777777" w:rsidR="001F0F3A" w:rsidRPr="001F0F3A" w:rsidRDefault="001F0F3A" w:rsidP="00A949BB">
          <w:pPr>
            <w:autoSpaceDE w:val="0"/>
            <w:autoSpaceDN w:val="0"/>
            <w:ind w:hanging="640"/>
            <w:jc w:val="both"/>
            <w:divId w:val="473448031"/>
            <w:rPr>
              <w:sz w:val="20"/>
              <w:szCs w:val="16"/>
            </w:rPr>
          </w:pPr>
          <w:r w:rsidRPr="001F0F3A">
            <w:rPr>
              <w:sz w:val="20"/>
              <w:szCs w:val="16"/>
            </w:rPr>
            <w:t>4.</w:t>
          </w:r>
          <w:r w:rsidRPr="001F0F3A">
            <w:rPr>
              <w:sz w:val="20"/>
              <w:szCs w:val="16"/>
            </w:rPr>
            <w:tab/>
            <w:t xml:space="preserve">A review of advancements in low-light image enhancement using deep learning </w:t>
          </w:r>
          <w:proofErr w:type="spellStart"/>
          <w:r w:rsidRPr="001F0F3A">
            <w:rPr>
              <w:sz w:val="20"/>
              <w:szCs w:val="16"/>
            </w:rPr>
            <w:t>Fangxue</w:t>
          </w:r>
          <w:proofErr w:type="spellEnd"/>
          <w:r w:rsidRPr="001F0F3A">
            <w:rPr>
              <w:sz w:val="20"/>
              <w:szCs w:val="16"/>
            </w:rPr>
            <w:t xml:space="preserve"> Liu. 2020;1–34. </w:t>
          </w:r>
        </w:p>
        <w:p w14:paraId="765DAB56" w14:textId="77777777" w:rsidR="001F0F3A" w:rsidRPr="001F0F3A" w:rsidRDefault="001F0F3A" w:rsidP="00A949BB">
          <w:pPr>
            <w:autoSpaceDE w:val="0"/>
            <w:autoSpaceDN w:val="0"/>
            <w:ind w:hanging="640"/>
            <w:jc w:val="both"/>
            <w:divId w:val="513769392"/>
            <w:rPr>
              <w:sz w:val="20"/>
              <w:szCs w:val="16"/>
            </w:rPr>
          </w:pPr>
          <w:r w:rsidRPr="001F0F3A">
            <w:rPr>
              <w:sz w:val="20"/>
              <w:szCs w:val="16"/>
            </w:rPr>
            <w:t>5.</w:t>
          </w:r>
          <w:r w:rsidRPr="001F0F3A">
            <w:rPr>
              <w:sz w:val="20"/>
              <w:szCs w:val="16"/>
            </w:rPr>
            <w:tab/>
            <w:t xml:space="preserve">Wang W, Yuan X, Chen Z, Wu X, Gao Z. Weak-Light Image Enhancement Method Based on Adaptive Local Gamma Transform and Color Compensation. J Sens. 2021;2021. </w:t>
          </w:r>
        </w:p>
        <w:p w14:paraId="0282F9E8" w14:textId="77777777" w:rsidR="001F0F3A" w:rsidRPr="001F0F3A" w:rsidRDefault="001F0F3A" w:rsidP="00A949BB">
          <w:pPr>
            <w:autoSpaceDE w:val="0"/>
            <w:autoSpaceDN w:val="0"/>
            <w:ind w:hanging="640"/>
            <w:jc w:val="both"/>
            <w:divId w:val="987324774"/>
            <w:rPr>
              <w:sz w:val="20"/>
              <w:szCs w:val="16"/>
            </w:rPr>
          </w:pPr>
          <w:r w:rsidRPr="001F0F3A">
            <w:rPr>
              <w:sz w:val="20"/>
              <w:szCs w:val="16"/>
            </w:rPr>
            <w:t>6.</w:t>
          </w:r>
          <w:r w:rsidRPr="001F0F3A">
            <w:rPr>
              <w:sz w:val="20"/>
              <w:szCs w:val="16"/>
            </w:rPr>
            <w:tab/>
            <w:t xml:space="preserve">Chen RC, Dewi C, Zhuang YC, Chen JK. Contrast Limited Adaptive Histogram Equalization for Recognizing Road Marking at Night Based on Yolo Models. IEEE Access. 2023;11(September):92926–42. </w:t>
          </w:r>
        </w:p>
        <w:p w14:paraId="75B9EFE7" w14:textId="77777777" w:rsidR="001F0F3A" w:rsidRPr="001F0F3A" w:rsidRDefault="001F0F3A" w:rsidP="00A949BB">
          <w:pPr>
            <w:autoSpaceDE w:val="0"/>
            <w:autoSpaceDN w:val="0"/>
            <w:ind w:hanging="640"/>
            <w:jc w:val="both"/>
            <w:divId w:val="437222004"/>
            <w:rPr>
              <w:sz w:val="20"/>
              <w:szCs w:val="16"/>
            </w:rPr>
          </w:pPr>
          <w:r w:rsidRPr="001F0F3A">
            <w:rPr>
              <w:sz w:val="20"/>
              <w:szCs w:val="16"/>
            </w:rPr>
            <w:t>7.</w:t>
          </w:r>
          <w:r w:rsidRPr="001F0F3A">
            <w:rPr>
              <w:sz w:val="20"/>
              <w:szCs w:val="16"/>
            </w:rPr>
            <w:tab/>
            <w:t xml:space="preserve">Tian Z, Qu P, Li J, Sun Y, Li G, Liang Z, et al. A Survey of Deep Learning-Based Low-Light Image Enhancement. Vol. 23, Sensors. Multidisciplinary Digital Publishing Institute (MDPI); 2023. </w:t>
          </w:r>
        </w:p>
        <w:p w14:paraId="79355AB7" w14:textId="77777777" w:rsidR="001F0F3A" w:rsidRPr="001F0F3A" w:rsidRDefault="001F0F3A" w:rsidP="00A949BB">
          <w:pPr>
            <w:autoSpaceDE w:val="0"/>
            <w:autoSpaceDN w:val="0"/>
            <w:ind w:hanging="640"/>
            <w:jc w:val="both"/>
            <w:divId w:val="1225411876"/>
            <w:rPr>
              <w:sz w:val="20"/>
              <w:szCs w:val="16"/>
            </w:rPr>
          </w:pPr>
          <w:r w:rsidRPr="001F0F3A">
            <w:rPr>
              <w:sz w:val="20"/>
              <w:szCs w:val="16"/>
            </w:rPr>
            <w:t>8.</w:t>
          </w:r>
          <w:r w:rsidRPr="001F0F3A">
            <w:rPr>
              <w:sz w:val="20"/>
              <w:szCs w:val="16"/>
            </w:rPr>
            <w:tab/>
            <w:t xml:space="preserve">Liu W, Zhao P, Song X, Zhang B. Frontiers in Computing and Intelligent Systems A Survey of Low-light Image Enhancement. </w:t>
          </w:r>
        </w:p>
        <w:p w14:paraId="0EE621AF" w14:textId="77777777" w:rsidR="001F0F3A" w:rsidRPr="001F0F3A" w:rsidRDefault="001F0F3A" w:rsidP="00A949BB">
          <w:pPr>
            <w:autoSpaceDE w:val="0"/>
            <w:autoSpaceDN w:val="0"/>
            <w:ind w:hanging="640"/>
            <w:jc w:val="both"/>
            <w:divId w:val="1026831777"/>
            <w:rPr>
              <w:sz w:val="20"/>
              <w:szCs w:val="16"/>
            </w:rPr>
          </w:pPr>
          <w:r w:rsidRPr="001F0F3A">
            <w:rPr>
              <w:sz w:val="20"/>
              <w:szCs w:val="16"/>
            </w:rPr>
            <w:t>9.</w:t>
          </w:r>
          <w:r w:rsidRPr="001F0F3A">
            <w:rPr>
              <w:sz w:val="20"/>
              <w:szCs w:val="16"/>
            </w:rPr>
            <w:tab/>
            <w:t xml:space="preserve">Guo X, Li Y, Ling H. LIME: Low-Light Image Enhancement via Illumination Map Estimation. IEEE Transactions on Image Processing. 2017 Feb;26(2):982–93. </w:t>
          </w:r>
        </w:p>
        <w:p w14:paraId="2DA6EC26" w14:textId="77777777" w:rsidR="001F0F3A" w:rsidRPr="001F0F3A" w:rsidRDefault="001F0F3A" w:rsidP="00A949BB">
          <w:pPr>
            <w:autoSpaceDE w:val="0"/>
            <w:autoSpaceDN w:val="0"/>
            <w:ind w:hanging="640"/>
            <w:jc w:val="both"/>
            <w:divId w:val="175851094"/>
            <w:rPr>
              <w:sz w:val="20"/>
              <w:szCs w:val="16"/>
            </w:rPr>
          </w:pPr>
          <w:r w:rsidRPr="001F0F3A">
            <w:rPr>
              <w:sz w:val="20"/>
              <w:szCs w:val="16"/>
            </w:rPr>
            <w:t>10.</w:t>
          </w:r>
          <w:r w:rsidRPr="001F0F3A">
            <w:rPr>
              <w:sz w:val="20"/>
              <w:szCs w:val="16"/>
            </w:rPr>
            <w:tab/>
            <w:t xml:space="preserve">Li C, Tang S, Yan J, Zhou T. Low-light image enhancement via pair of complementary gamma functions by fusion. IEEE Access. </w:t>
          </w:r>
          <w:proofErr w:type="gramStart"/>
          <w:r w:rsidRPr="001F0F3A">
            <w:rPr>
              <w:sz w:val="20"/>
              <w:szCs w:val="16"/>
            </w:rPr>
            <w:t>2020;8:169887</w:t>
          </w:r>
          <w:proofErr w:type="gramEnd"/>
          <w:r w:rsidRPr="001F0F3A">
            <w:rPr>
              <w:sz w:val="20"/>
              <w:szCs w:val="16"/>
            </w:rPr>
            <w:t xml:space="preserve">–96. </w:t>
          </w:r>
        </w:p>
        <w:p w14:paraId="77BE42C5" w14:textId="77777777" w:rsidR="001F0F3A" w:rsidRPr="001F0F3A" w:rsidRDefault="001F0F3A" w:rsidP="00A949BB">
          <w:pPr>
            <w:autoSpaceDE w:val="0"/>
            <w:autoSpaceDN w:val="0"/>
            <w:ind w:hanging="640"/>
            <w:jc w:val="both"/>
            <w:divId w:val="1941444723"/>
            <w:rPr>
              <w:sz w:val="20"/>
              <w:szCs w:val="16"/>
            </w:rPr>
          </w:pPr>
          <w:r w:rsidRPr="001F0F3A">
            <w:rPr>
              <w:sz w:val="20"/>
              <w:szCs w:val="16"/>
            </w:rPr>
            <w:t>11.</w:t>
          </w:r>
          <w:r w:rsidRPr="001F0F3A">
            <w:rPr>
              <w:sz w:val="20"/>
              <w:szCs w:val="16"/>
            </w:rPr>
            <w:tab/>
          </w:r>
          <w:proofErr w:type="spellStart"/>
          <w:r w:rsidRPr="001F0F3A">
            <w:rPr>
              <w:sz w:val="20"/>
              <w:szCs w:val="16"/>
            </w:rPr>
            <w:t>Alavi</w:t>
          </w:r>
          <w:proofErr w:type="spellEnd"/>
          <w:r w:rsidRPr="001F0F3A">
            <w:rPr>
              <w:sz w:val="20"/>
              <w:szCs w:val="16"/>
            </w:rPr>
            <w:t xml:space="preserve"> M, </w:t>
          </w:r>
          <w:proofErr w:type="spellStart"/>
          <w:r w:rsidRPr="001F0F3A">
            <w:rPr>
              <w:sz w:val="20"/>
              <w:szCs w:val="16"/>
            </w:rPr>
            <w:t>Kargari</w:t>
          </w:r>
          <w:proofErr w:type="spellEnd"/>
          <w:r w:rsidRPr="001F0F3A">
            <w:rPr>
              <w:sz w:val="20"/>
              <w:szCs w:val="16"/>
            </w:rPr>
            <w:t xml:space="preserve"> M. A new contrast enhancement method for Color dark and low-light images. 2022 9th Iranian Joint Congress on Fuzzy and Intelligent Systems, CFIS 2022. 2022; </w:t>
          </w:r>
        </w:p>
        <w:p w14:paraId="59147F05" w14:textId="77777777" w:rsidR="001F0F3A" w:rsidRPr="001F0F3A" w:rsidRDefault="001F0F3A" w:rsidP="00A949BB">
          <w:pPr>
            <w:autoSpaceDE w:val="0"/>
            <w:autoSpaceDN w:val="0"/>
            <w:ind w:hanging="640"/>
            <w:jc w:val="both"/>
            <w:divId w:val="1676037251"/>
            <w:rPr>
              <w:sz w:val="20"/>
              <w:szCs w:val="16"/>
            </w:rPr>
          </w:pPr>
          <w:r w:rsidRPr="001F0F3A">
            <w:rPr>
              <w:sz w:val="20"/>
              <w:szCs w:val="16"/>
            </w:rPr>
            <w:lastRenderedPageBreak/>
            <w:t>12.</w:t>
          </w:r>
          <w:r w:rsidRPr="001F0F3A">
            <w:rPr>
              <w:sz w:val="20"/>
              <w:szCs w:val="16"/>
            </w:rPr>
            <w:tab/>
            <w:t xml:space="preserve">Retha A, </w:t>
          </w:r>
          <w:proofErr w:type="spellStart"/>
          <w:r w:rsidRPr="001F0F3A">
            <w:rPr>
              <w:sz w:val="20"/>
              <w:szCs w:val="16"/>
            </w:rPr>
            <w:t>Khayeat</w:t>
          </w:r>
          <w:proofErr w:type="spellEnd"/>
          <w:r w:rsidRPr="001F0F3A">
            <w:rPr>
              <w:sz w:val="20"/>
              <w:szCs w:val="16"/>
            </w:rPr>
            <w:t xml:space="preserve"> H. Object Detection and Recognition in Low Light Image Using Deep Learning Techniques. </w:t>
          </w:r>
          <w:proofErr w:type="gramStart"/>
          <w:r w:rsidRPr="001F0F3A">
            <w:rPr>
              <w:sz w:val="20"/>
              <w:szCs w:val="16"/>
            </w:rPr>
            <w:t>2025;4617:305</w:t>
          </w:r>
          <w:proofErr w:type="gramEnd"/>
          <w:r w:rsidRPr="001F0F3A">
            <w:rPr>
              <w:sz w:val="20"/>
              <w:szCs w:val="16"/>
            </w:rPr>
            <w:t xml:space="preserve">–12. </w:t>
          </w:r>
        </w:p>
        <w:p w14:paraId="0259BB9C" w14:textId="77777777" w:rsidR="001F0F3A" w:rsidRPr="001F0F3A" w:rsidRDefault="001F0F3A" w:rsidP="00A949BB">
          <w:pPr>
            <w:autoSpaceDE w:val="0"/>
            <w:autoSpaceDN w:val="0"/>
            <w:ind w:hanging="640"/>
            <w:jc w:val="both"/>
            <w:divId w:val="2075858679"/>
            <w:rPr>
              <w:sz w:val="20"/>
              <w:szCs w:val="16"/>
            </w:rPr>
          </w:pPr>
          <w:r w:rsidRPr="001F0F3A">
            <w:rPr>
              <w:sz w:val="20"/>
              <w:szCs w:val="16"/>
            </w:rPr>
            <w:t>13.</w:t>
          </w:r>
          <w:r w:rsidRPr="001F0F3A">
            <w:rPr>
              <w:sz w:val="20"/>
              <w:szCs w:val="16"/>
            </w:rPr>
            <w:tab/>
          </w:r>
          <w:proofErr w:type="spellStart"/>
          <w:r w:rsidRPr="001F0F3A">
            <w:rPr>
              <w:sz w:val="20"/>
              <w:szCs w:val="16"/>
            </w:rPr>
            <w:t>Tianyang</w:t>
          </w:r>
          <w:proofErr w:type="spellEnd"/>
          <w:r w:rsidRPr="001F0F3A">
            <w:rPr>
              <w:sz w:val="20"/>
              <w:szCs w:val="16"/>
            </w:rPr>
            <w:t xml:space="preserve"> Z, Lei Y. Low illumination image enhancement based on improved CLAHE algorithm. J Phys Conf Ser. 2024;2891(11). </w:t>
          </w:r>
        </w:p>
        <w:p w14:paraId="477F0C83" w14:textId="77777777" w:rsidR="001F0F3A" w:rsidRPr="001F0F3A" w:rsidRDefault="001F0F3A" w:rsidP="00A949BB">
          <w:pPr>
            <w:autoSpaceDE w:val="0"/>
            <w:autoSpaceDN w:val="0"/>
            <w:ind w:hanging="640"/>
            <w:jc w:val="both"/>
            <w:divId w:val="127746519"/>
            <w:rPr>
              <w:sz w:val="20"/>
              <w:szCs w:val="16"/>
            </w:rPr>
          </w:pPr>
          <w:r w:rsidRPr="001F0F3A">
            <w:rPr>
              <w:sz w:val="20"/>
              <w:szCs w:val="16"/>
            </w:rPr>
            <w:t>14.</w:t>
          </w:r>
          <w:r w:rsidRPr="001F0F3A">
            <w:rPr>
              <w:sz w:val="20"/>
              <w:szCs w:val="16"/>
            </w:rPr>
            <w:tab/>
            <w:t xml:space="preserve">Rahman T, </w:t>
          </w:r>
          <w:proofErr w:type="spellStart"/>
          <w:r w:rsidRPr="001F0F3A">
            <w:rPr>
              <w:sz w:val="20"/>
              <w:szCs w:val="16"/>
            </w:rPr>
            <w:t>Khandakar</w:t>
          </w:r>
          <w:proofErr w:type="spellEnd"/>
          <w:r w:rsidRPr="001F0F3A">
            <w:rPr>
              <w:sz w:val="20"/>
              <w:szCs w:val="16"/>
            </w:rPr>
            <w:t xml:space="preserve"> A, </w:t>
          </w:r>
          <w:proofErr w:type="spellStart"/>
          <w:r w:rsidRPr="001F0F3A">
            <w:rPr>
              <w:sz w:val="20"/>
              <w:szCs w:val="16"/>
            </w:rPr>
            <w:t>Qiblawey</w:t>
          </w:r>
          <w:proofErr w:type="spellEnd"/>
          <w:r w:rsidRPr="001F0F3A">
            <w:rPr>
              <w:sz w:val="20"/>
              <w:szCs w:val="16"/>
            </w:rPr>
            <w:t xml:space="preserve"> Y, Tahir A, </w:t>
          </w:r>
          <w:proofErr w:type="spellStart"/>
          <w:r w:rsidRPr="001F0F3A">
            <w:rPr>
              <w:sz w:val="20"/>
              <w:szCs w:val="16"/>
            </w:rPr>
            <w:t>Kiranyaz</w:t>
          </w:r>
          <w:proofErr w:type="spellEnd"/>
          <w:r w:rsidRPr="001F0F3A">
            <w:rPr>
              <w:sz w:val="20"/>
              <w:szCs w:val="16"/>
            </w:rPr>
            <w:t xml:space="preserve"> S, Abul </w:t>
          </w:r>
          <w:proofErr w:type="spellStart"/>
          <w:r w:rsidRPr="001F0F3A">
            <w:rPr>
              <w:sz w:val="20"/>
              <w:szCs w:val="16"/>
            </w:rPr>
            <w:t>Kashem</w:t>
          </w:r>
          <w:proofErr w:type="spellEnd"/>
          <w:r w:rsidRPr="001F0F3A">
            <w:rPr>
              <w:sz w:val="20"/>
              <w:szCs w:val="16"/>
            </w:rPr>
            <w:t xml:space="preserve"> S Bin, et al. Exploring the effect of image enhancement techniques on COVID-19 detection using chest X-ray images. </w:t>
          </w:r>
          <w:proofErr w:type="spellStart"/>
          <w:r w:rsidRPr="001F0F3A">
            <w:rPr>
              <w:sz w:val="20"/>
              <w:szCs w:val="16"/>
            </w:rPr>
            <w:t>Comput</w:t>
          </w:r>
          <w:proofErr w:type="spellEnd"/>
          <w:r w:rsidRPr="001F0F3A">
            <w:rPr>
              <w:sz w:val="20"/>
              <w:szCs w:val="16"/>
            </w:rPr>
            <w:t xml:space="preserve"> Biol Med [Internet]. 2021;132(March):104319. Available from: https://doi.org/10.1016/j.compbiomed.2021.104319</w:t>
          </w:r>
        </w:p>
        <w:p w14:paraId="700FEA4F" w14:textId="77777777" w:rsidR="001F0F3A" w:rsidRPr="001F0F3A" w:rsidRDefault="001F0F3A" w:rsidP="00A949BB">
          <w:pPr>
            <w:autoSpaceDE w:val="0"/>
            <w:autoSpaceDN w:val="0"/>
            <w:ind w:hanging="640"/>
            <w:jc w:val="both"/>
            <w:divId w:val="1899709281"/>
            <w:rPr>
              <w:sz w:val="20"/>
              <w:szCs w:val="16"/>
            </w:rPr>
          </w:pPr>
          <w:r w:rsidRPr="001F0F3A">
            <w:rPr>
              <w:sz w:val="20"/>
              <w:szCs w:val="16"/>
            </w:rPr>
            <w:t>15.</w:t>
          </w:r>
          <w:r w:rsidRPr="001F0F3A">
            <w:rPr>
              <w:sz w:val="20"/>
              <w:szCs w:val="16"/>
            </w:rPr>
            <w:tab/>
            <w:t xml:space="preserve">Hussain M. YOLOv1 to v8: Unveiling Each Variant-A Comprehensive Review of YOLO. IEEE Access. 2024;12(March):42816–33. </w:t>
          </w:r>
        </w:p>
        <w:p w14:paraId="2D9CDF0C" w14:textId="77777777" w:rsidR="001F0F3A" w:rsidRPr="001F0F3A" w:rsidRDefault="001F0F3A" w:rsidP="00A949BB">
          <w:pPr>
            <w:autoSpaceDE w:val="0"/>
            <w:autoSpaceDN w:val="0"/>
            <w:ind w:hanging="640"/>
            <w:jc w:val="both"/>
            <w:divId w:val="2077512653"/>
            <w:rPr>
              <w:sz w:val="20"/>
              <w:szCs w:val="16"/>
            </w:rPr>
          </w:pPr>
          <w:r w:rsidRPr="001F0F3A">
            <w:rPr>
              <w:sz w:val="20"/>
              <w:szCs w:val="16"/>
            </w:rPr>
            <w:t>16.</w:t>
          </w:r>
          <w:r w:rsidRPr="001F0F3A">
            <w:rPr>
              <w:sz w:val="20"/>
              <w:szCs w:val="16"/>
            </w:rPr>
            <w:tab/>
            <w:t xml:space="preserve">Hussain M. YOLO-v1 to YOLO-v8, the Rise of YOLO and Its Complementary Nature toward Digital Manufacturing and Industrial Defect Detection. Machines. 2023;11(7). </w:t>
          </w:r>
        </w:p>
        <w:p w14:paraId="76259D0F" w14:textId="77777777" w:rsidR="001F0F3A" w:rsidRPr="001F0F3A" w:rsidRDefault="001F0F3A" w:rsidP="00A949BB">
          <w:pPr>
            <w:autoSpaceDE w:val="0"/>
            <w:autoSpaceDN w:val="0"/>
            <w:ind w:hanging="640"/>
            <w:jc w:val="both"/>
            <w:divId w:val="801848686"/>
            <w:rPr>
              <w:sz w:val="20"/>
              <w:szCs w:val="16"/>
            </w:rPr>
          </w:pPr>
          <w:r w:rsidRPr="001F0F3A">
            <w:rPr>
              <w:sz w:val="20"/>
              <w:szCs w:val="16"/>
            </w:rPr>
            <w:t>17.</w:t>
          </w:r>
          <w:r w:rsidRPr="001F0F3A">
            <w:rPr>
              <w:sz w:val="20"/>
              <w:szCs w:val="16"/>
            </w:rPr>
            <w:tab/>
            <w:t xml:space="preserve">Terven J, Córdova-Esparza DM, Romero-González JA. A Comprehensive Review of YOLO Architectures in Computer Vision: From YOLOv1 to YOLOv8 and YOLO-NAS. Mach Learn </w:t>
          </w:r>
          <w:proofErr w:type="spellStart"/>
          <w:r w:rsidRPr="001F0F3A">
            <w:rPr>
              <w:sz w:val="20"/>
              <w:szCs w:val="16"/>
            </w:rPr>
            <w:t>Knowl</w:t>
          </w:r>
          <w:proofErr w:type="spellEnd"/>
          <w:r w:rsidRPr="001F0F3A">
            <w:rPr>
              <w:sz w:val="20"/>
              <w:szCs w:val="16"/>
            </w:rPr>
            <w:t xml:space="preserve"> </w:t>
          </w:r>
          <w:proofErr w:type="spellStart"/>
          <w:r w:rsidRPr="001F0F3A">
            <w:rPr>
              <w:sz w:val="20"/>
              <w:szCs w:val="16"/>
            </w:rPr>
            <w:t>Extr</w:t>
          </w:r>
          <w:proofErr w:type="spellEnd"/>
          <w:r w:rsidRPr="001F0F3A">
            <w:rPr>
              <w:sz w:val="20"/>
              <w:szCs w:val="16"/>
            </w:rPr>
            <w:t xml:space="preserve">. 2023;5(4):1680–716. </w:t>
          </w:r>
        </w:p>
        <w:p w14:paraId="1C073027" w14:textId="77777777" w:rsidR="001F0F3A" w:rsidRPr="001F0F3A" w:rsidRDefault="001F0F3A" w:rsidP="00A949BB">
          <w:pPr>
            <w:autoSpaceDE w:val="0"/>
            <w:autoSpaceDN w:val="0"/>
            <w:ind w:hanging="640"/>
            <w:jc w:val="both"/>
            <w:divId w:val="525601236"/>
            <w:rPr>
              <w:sz w:val="20"/>
              <w:szCs w:val="16"/>
            </w:rPr>
          </w:pPr>
          <w:r w:rsidRPr="001F0F3A">
            <w:rPr>
              <w:sz w:val="20"/>
              <w:szCs w:val="16"/>
            </w:rPr>
            <w:t>18.</w:t>
          </w:r>
          <w:r w:rsidRPr="001F0F3A">
            <w:rPr>
              <w:sz w:val="20"/>
              <w:szCs w:val="16"/>
            </w:rPr>
            <w:tab/>
          </w:r>
          <w:proofErr w:type="spellStart"/>
          <w:r w:rsidRPr="001F0F3A">
            <w:rPr>
              <w:sz w:val="20"/>
              <w:szCs w:val="16"/>
            </w:rPr>
            <w:t>Bochkovskiy</w:t>
          </w:r>
          <w:proofErr w:type="spellEnd"/>
          <w:r w:rsidRPr="001F0F3A">
            <w:rPr>
              <w:sz w:val="20"/>
              <w:szCs w:val="16"/>
            </w:rPr>
            <w:t xml:space="preserve"> A, Wang CY, Liao HYM. YOLOv4: Optimal Speed and Accuracy of Object Detection. 2020; Available from: http://arxiv.org/abs/2004.10934</w:t>
          </w:r>
        </w:p>
        <w:p w14:paraId="5ACF0AA1" w14:textId="77777777" w:rsidR="001F0F3A" w:rsidRPr="001F0F3A" w:rsidRDefault="001F0F3A" w:rsidP="00A949BB">
          <w:pPr>
            <w:autoSpaceDE w:val="0"/>
            <w:autoSpaceDN w:val="0"/>
            <w:ind w:hanging="640"/>
            <w:jc w:val="both"/>
            <w:divId w:val="1116751484"/>
            <w:rPr>
              <w:sz w:val="20"/>
              <w:szCs w:val="16"/>
            </w:rPr>
          </w:pPr>
          <w:r w:rsidRPr="001F0F3A">
            <w:rPr>
              <w:sz w:val="20"/>
              <w:szCs w:val="16"/>
            </w:rPr>
            <w:t>19.</w:t>
          </w:r>
          <w:r w:rsidRPr="001F0F3A">
            <w:rPr>
              <w:sz w:val="20"/>
              <w:szCs w:val="16"/>
            </w:rPr>
            <w:tab/>
            <w:t>Khanam R, Hussain M. What is YOLOv5: A deep look into the internal features of the popular object detector. 2024;3–10. Available from: http://arxiv.org/abs/2407.20892</w:t>
          </w:r>
        </w:p>
        <w:p w14:paraId="53D7A0BF" w14:textId="77777777" w:rsidR="001F0F3A" w:rsidRPr="001F0F3A" w:rsidRDefault="001F0F3A" w:rsidP="00A949BB">
          <w:pPr>
            <w:autoSpaceDE w:val="0"/>
            <w:autoSpaceDN w:val="0"/>
            <w:ind w:hanging="640"/>
            <w:jc w:val="both"/>
            <w:divId w:val="343172556"/>
            <w:rPr>
              <w:sz w:val="20"/>
              <w:szCs w:val="16"/>
            </w:rPr>
          </w:pPr>
          <w:r w:rsidRPr="001F0F3A">
            <w:rPr>
              <w:sz w:val="20"/>
              <w:szCs w:val="16"/>
            </w:rPr>
            <w:t>20.</w:t>
          </w:r>
          <w:r w:rsidRPr="001F0F3A">
            <w:rPr>
              <w:sz w:val="20"/>
              <w:szCs w:val="16"/>
            </w:rPr>
            <w:tab/>
            <w:t>Li C, Li L, Jiang H, Weng K, Geng Y, Li L, et al. YOLOv6: A Single-Stage Object Detection Framework for Industrial Applications. 2022; Available from: http://arxiv.org/abs/2209.02976</w:t>
          </w:r>
        </w:p>
        <w:p w14:paraId="123EAC8F" w14:textId="77777777" w:rsidR="001F0F3A" w:rsidRPr="001F0F3A" w:rsidRDefault="001F0F3A" w:rsidP="00A949BB">
          <w:pPr>
            <w:autoSpaceDE w:val="0"/>
            <w:autoSpaceDN w:val="0"/>
            <w:ind w:hanging="640"/>
            <w:jc w:val="both"/>
            <w:divId w:val="689990072"/>
            <w:rPr>
              <w:sz w:val="20"/>
              <w:szCs w:val="16"/>
            </w:rPr>
          </w:pPr>
          <w:r w:rsidRPr="001F0F3A">
            <w:rPr>
              <w:sz w:val="20"/>
              <w:szCs w:val="16"/>
            </w:rPr>
            <w:t>21.</w:t>
          </w:r>
          <w:r w:rsidRPr="001F0F3A">
            <w:rPr>
              <w:sz w:val="20"/>
              <w:szCs w:val="16"/>
            </w:rPr>
            <w:tab/>
            <w:t xml:space="preserve">Wang CY, </w:t>
          </w:r>
          <w:proofErr w:type="spellStart"/>
          <w:r w:rsidRPr="001F0F3A">
            <w:rPr>
              <w:sz w:val="20"/>
              <w:szCs w:val="16"/>
            </w:rPr>
            <w:t>Bochkovskiy</w:t>
          </w:r>
          <w:proofErr w:type="spellEnd"/>
          <w:r w:rsidRPr="001F0F3A">
            <w:rPr>
              <w:sz w:val="20"/>
              <w:szCs w:val="16"/>
            </w:rPr>
            <w:t xml:space="preserve"> A, Liao HYM. YOLOv7: Trainable Bag-of-Freebies Sets New State-of-the-Art for Real-Time Object Detectors. Proceedings of the IEEE Computer Society Conference on Computer Vision and Pattern Recognition. 2023;2023-June:7464–75. </w:t>
          </w:r>
        </w:p>
        <w:p w14:paraId="096EB661" w14:textId="77777777" w:rsidR="001F0F3A" w:rsidRPr="001F0F3A" w:rsidRDefault="001F0F3A" w:rsidP="00A949BB">
          <w:pPr>
            <w:autoSpaceDE w:val="0"/>
            <w:autoSpaceDN w:val="0"/>
            <w:ind w:hanging="640"/>
            <w:jc w:val="both"/>
            <w:divId w:val="1929003774"/>
            <w:rPr>
              <w:sz w:val="20"/>
              <w:szCs w:val="16"/>
            </w:rPr>
          </w:pPr>
          <w:r w:rsidRPr="001F0F3A">
            <w:rPr>
              <w:sz w:val="20"/>
              <w:szCs w:val="16"/>
            </w:rPr>
            <w:t>22.</w:t>
          </w:r>
          <w:r w:rsidRPr="001F0F3A">
            <w:rPr>
              <w:sz w:val="20"/>
              <w:szCs w:val="16"/>
            </w:rPr>
            <w:tab/>
            <w:t xml:space="preserve">Yaseen M. What is YOLOv9: An In-Depth Exploration of the Internal Features of the Next-Generation Object Detector. </w:t>
          </w:r>
          <w:proofErr w:type="gramStart"/>
          <w:r w:rsidRPr="001F0F3A">
            <w:rPr>
              <w:sz w:val="20"/>
              <w:szCs w:val="16"/>
            </w:rPr>
            <w:t>2024;8:1</w:t>
          </w:r>
          <w:proofErr w:type="gramEnd"/>
          <w:r w:rsidRPr="001F0F3A">
            <w:rPr>
              <w:sz w:val="20"/>
              <w:szCs w:val="16"/>
            </w:rPr>
            <w:t>–10. Available from: http://arxiv.org/abs/2409.07813</w:t>
          </w:r>
        </w:p>
        <w:p w14:paraId="77576533" w14:textId="77777777" w:rsidR="001F0F3A" w:rsidRPr="001F0F3A" w:rsidRDefault="001F0F3A" w:rsidP="00A949BB">
          <w:pPr>
            <w:autoSpaceDE w:val="0"/>
            <w:autoSpaceDN w:val="0"/>
            <w:ind w:hanging="640"/>
            <w:jc w:val="both"/>
            <w:divId w:val="739519499"/>
            <w:rPr>
              <w:sz w:val="20"/>
              <w:szCs w:val="16"/>
            </w:rPr>
          </w:pPr>
          <w:r w:rsidRPr="001F0F3A">
            <w:rPr>
              <w:sz w:val="20"/>
              <w:szCs w:val="16"/>
            </w:rPr>
            <w:t>23.</w:t>
          </w:r>
          <w:r w:rsidRPr="001F0F3A">
            <w:rPr>
              <w:sz w:val="20"/>
              <w:szCs w:val="16"/>
            </w:rPr>
            <w:tab/>
            <w:t>Nuwara Y, Trinh QH. Improving Object Detection Performance on Low-Quality Images Using Histogram Matching and Model Stacking [Internet]. Vol. 15444 LNCS, Lecture Notes in Computer Science (including subseries Lecture Notes in Artificial Intelligence and Lecture Notes in Bioinformatics</w:t>
          </w:r>
          <w:proofErr w:type="gramStart"/>
          <w:r w:rsidRPr="001F0F3A">
            <w:rPr>
              <w:sz w:val="20"/>
              <w:szCs w:val="16"/>
            </w:rPr>
            <w:t>) .</w:t>
          </w:r>
          <w:proofErr w:type="gramEnd"/>
          <w:r w:rsidRPr="001F0F3A">
            <w:rPr>
              <w:sz w:val="20"/>
              <w:szCs w:val="16"/>
            </w:rPr>
            <w:t xml:space="preserve"> Springer Nature Switzerland; 2025. 146–155 p. Available from: http://dx.doi.org/10.1007/978-3-031-80507-3_15</w:t>
          </w:r>
        </w:p>
        <w:p w14:paraId="6ED25E0B" w14:textId="77777777" w:rsidR="001F0F3A" w:rsidRPr="001F0F3A" w:rsidRDefault="001F0F3A" w:rsidP="00A949BB">
          <w:pPr>
            <w:autoSpaceDE w:val="0"/>
            <w:autoSpaceDN w:val="0"/>
            <w:ind w:hanging="640"/>
            <w:jc w:val="both"/>
            <w:divId w:val="1451241850"/>
            <w:rPr>
              <w:sz w:val="20"/>
              <w:szCs w:val="16"/>
            </w:rPr>
          </w:pPr>
          <w:r w:rsidRPr="001F0F3A">
            <w:rPr>
              <w:sz w:val="20"/>
              <w:szCs w:val="16"/>
            </w:rPr>
            <w:t>24.</w:t>
          </w:r>
          <w:r w:rsidRPr="001F0F3A">
            <w:rPr>
              <w:sz w:val="20"/>
              <w:szCs w:val="16"/>
            </w:rPr>
            <w:tab/>
            <w:t xml:space="preserve">Loh YP, Chan CS. Getting to know low-light images with the Exclusively Dark dataset. Computer Vision and Image Understanding. 2019 Jan </w:t>
          </w:r>
          <w:proofErr w:type="gramStart"/>
          <w:r w:rsidRPr="001F0F3A">
            <w:rPr>
              <w:sz w:val="20"/>
              <w:szCs w:val="16"/>
            </w:rPr>
            <w:t>1;178:30</w:t>
          </w:r>
          <w:proofErr w:type="gramEnd"/>
          <w:r w:rsidRPr="001F0F3A">
            <w:rPr>
              <w:sz w:val="20"/>
              <w:szCs w:val="16"/>
            </w:rPr>
            <w:t xml:space="preserve">–42. </w:t>
          </w:r>
        </w:p>
        <w:p w14:paraId="176ECA67" w14:textId="77777777" w:rsidR="001F0F3A" w:rsidRPr="001F0F3A" w:rsidRDefault="001F0F3A" w:rsidP="00A949BB">
          <w:pPr>
            <w:autoSpaceDE w:val="0"/>
            <w:autoSpaceDN w:val="0"/>
            <w:ind w:hanging="640"/>
            <w:jc w:val="both"/>
            <w:divId w:val="1025328670"/>
            <w:rPr>
              <w:sz w:val="20"/>
              <w:szCs w:val="16"/>
            </w:rPr>
          </w:pPr>
          <w:r w:rsidRPr="001F0F3A">
            <w:rPr>
              <w:sz w:val="20"/>
              <w:szCs w:val="16"/>
            </w:rPr>
            <w:t>25.</w:t>
          </w:r>
          <w:r w:rsidRPr="001F0F3A">
            <w:rPr>
              <w:sz w:val="20"/>
              <w:szCs w:val="16"/>
            </w:rPr>
            <w:tab/>
            <w:t xml:space="preserve">Sivasubramanian A, Prakash JA, Kumar KSD, Prashanth VR, Sowmya V, Variyar VVS. Object Detection Under Low-Lighting Conditions Using Deep Learning Architectures: A Comparative Study. In: Lecture Notes in Electrical Engineering. Springer Science and Business Media Deutschland GmbH; 2023. p. 269–76. </w:t>
          </w:r>
        </w:p>
        <w:p w14:paraId="10579562" w14:textId="77777777" w:rsidR="001F0F3A" w:rsidRPr="001F0F3A" w:rsidRDefault="001F0F3A" w:rsidP="00A949BB">
          <w:pPr>
            <w:autoSpaceDE w:val="0"/>
            <w:autoSpaceDN w:val="0"/>
            <w:ind w:hanging="640"/>
            <w:jc w:val="both"/>
            <w:divId w:val="850686772"/>
            <w:rPr>
              <w:sz w:val="20"/>
              <w:szCs w:val="16"/>
            </w:rPr>
          </w:pPr>
          <w:r w:rsidRPr="001F0F3A">
            <w:rPr>
              <w:sz w:val="20"/>
              <w:szCs w:val="16"/>
            </w:rPr>
            <w:t>26.</w:t>
          </w:r>
          <w:r w:rsidRPr="001F0F3A">
            <w:rPr>
              <w:sz w:val="20"/>
              <w:szCs w:val="16"/>
            </w:rPr>
            <w:tab/>
          </w:r>
          <w:proofErr w:type="spellStart"/>
          <w:r w:rsidRPr="001F0F3A">
            <w:rPr>
              <w:sz w:val="20"/>
              <w:szCs w:val="16"/>
            </w:rPr>
            <w:t>Shovo</w:t>
          </w:r>
          <w:proofErr w:type="spellEnd"/>
          <w:r w:rsidRPr="001F0F3A">
            <w:rPr>
              <w:sz w:val="20"/>
              <w:szCs w:val="16"/>
            </w:rPr>
            <w:t xml:space="preserve"> SUA, </w:t>
          </w:r>
          <w:proofErr w:type="spellStart"/>
          <w:r w:rsidRPr="001F0F3A">
            <w:rPr>
              <w:sz w:val="20"/>
              <w:szCs w:val="16"/>
            </w:rPr>
            <w:t>Abir</w:t>
          </w:r>
          <w:proofErr w:type="spellEnd"/>
          <w:r w:rsidRPr="001F0F3A">
            <w:rPr>
              <w:sz w:val="20"/>
              <w:szCs w:val="16"/>
            </w:rPr>
            <w:t xml:space="preserve"> MGR, Kabir MM, </w:t>
          </w:r>
          <w:proofErr w:type="spellStart"/>
          <w:r w:rsidRPr="001F0F3A">
            <w:rPr>
              <w:sz w:val="20"/>
              <w:szCs w:val="16"/>
            </w:rPr>
            <w:t>Mridha</w:t>
          </w:r>
          <w:proofErr w:type="spellEnd"/>
          <w:r w:rsidRPr="001F0F3A">
            <w:rPr>
              <w:sz w:val="20"/>
              <w:szCs w:val="16"/>
            </w:rPr>
            <w:t xml:space="preserve"> MF. Advancing low-light object detection with you only look once models: An empirical study and performance evaluation. Cognitive Computation and Systems. 2024 Dec 1;6(4):119–34. </w:t>
          </w:r>
        </w:p>
        <w:p w14:paraId="78D34078" w14:textId="0B0A7A6A" w:rsidR="00E8649B" w:rsidRPr="006732B5" w:rsidRDefault="001F0F3A" w:rsidP="00A949BB">
          <w:pPr>
            <w:pStyle w:val="Paragraph"/>
            <w:rPr>
              <w:sz w:val="16"/>
              <w:szCs w:val="16"/>
            </w:rPr>
          </w:pPr>
          <w:r>
            <w:t> </w:t>
          </w:r>
        </w:p>
      </w:sdtContent>
    </w:sdt>
    <w:p w14:paraId="647AEAE9" w14:textId="77777777" w:rsidR="00326AE0" w:rsidRPr="003B0050" w:rsidRDefault="00326AE0" w:rsidP="005E71ED">
      <w:pPr>
        <w:pStyle w:val="Paragraph"/>
        <w:ind w:left="644" w:firstLine="0"/>
        <w:rPr>
          <w:iCs/>
        </w:rPr>
      </w:pPr>
    </w:p>
    <w:p w14:paraId="5A92D458" w14:textId="77777777" w:rsidR="00326AE0" w:rsidRDefault="00326AE0" w:rsidP="005E71ED">
      <w:pPr>
        <w:pStyle w:val="Paragraph"/>
        <w:rPr>
          <w:i/>
          <w:iCs/>
        </w:rPr>
      </w:pPr>
    </w:p>
    <w:p w14:paraId="4DE91CCB" w14:textId="3D11B899" w:rsidR="00326AE0" w:rsidRPr="00114AB1" w:rsidRDefault="00326AE0" w:rsidP="003B0050">
      <w:pPr>
        <w:pStyle w:val="Paragraphbulleted"/>
        <w:numPr>
          <w:ilvl w:val="0"/>
          <w:numId w:val="0"/>
        </w:numPr>
        <w:ind w:left="426" w:hanging="426"/>
      </w:pPr>
    </w:p>
    <w:sectPr w:rsidR="00326AE0" w:rsidRPr="00114AB1" w:rsidSect="00906382">
      <w:pgSz w:w="12240" w:h="15840"/>
      <w:pgMar w:top="1440" w:right="1440" w:bottom="709"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AC41E1"/>
    <w:multiLevelType w:val="hybridMultilevel"/>
    <w:tmpl w:val="2F264F4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2"/>
  </w:num>
  <w:num w:numId="2">
    <w:abstractNumId w:val="1"/>
  </w:num>
  <w:num w:numId="3">
    <w:abstractNumId w:val="4"/>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51E4A"/>
    <w:rsid w:val="0006345A"/>
    <w:rsid w:val="00066FED"/>
    <w:rsid w:val="00075EA6"/>
    <w:rsid w:val="0007709F"/>
    <w:rsid w:val="00084F07"/>
    <w:rsid w:val="00086F62"/>
    <w:rsid w:val="00090674"/>
    <w:rsid w:val="00092381"/>
    <w:rsid w:val="0009320B"/>
    <w:rsid w:val="00096AE0"/>
    <w:rsid w:val="000B1B74"/>
    <w:rsid w:val="000B3A2D"/>
    <w:rsid w:val="000B49C0"/>
    <w:rsid w:val="000D64AA"/>
    <w:rsid w:val="000E382F"/>
    <w:rsid w:val="000E75CD"/>
    <w:rsid w:val="00100940"/>
    <w:rsid w:val="001036BA"/>
    <w:rsid w:val="00113D59"/>
    <w:rsid w:val="001146DC"/>
    <w:rsid w:val="00114AB1"/>
    <w:rsid w:val="001230FF"/>
    <w:rsid w:val="00126F57"/>
    <w:rsid w:val="00130BD7"/>
    <w:rsid w:val="00134A6C"/>
    <w:rsid w:val="00135A6C"/>
    <w:rsid w:val="0013698B"/>
    <w:rsid w:val="00155B67"/>
    <w:rsid w:val="001562AF"/>
    <w:rsid w:val="00161A5B"/>
    <w:rsid w:val="0016385D"/>
    <w:rsid w:val="0016782F"/>
    <w:rsid w:val="001937E9"/>
    <w:rsid w:val="001964E5"/>
    <w:rsid w:val="001B263B"/>
    <w:rsid w:val="001B476A"/>
    <w:rsid w:val="001B5415"/>
    <w:rsid w:val="001C4F99"/>
    <w:rsid w:val="001C764F"/>
    <w:rsid w:val="001C7BB3"/>
    <w:rsid w:val="001D469C"/>
    <w:rsid w:val="001E3234"/>
    <w:rsid w:val="001F0F3A"/>
    <w:rsid w:val="0021619E"/>
    <w:rsid w:val="0023171B"/>
    <w:rsid w:val="00236BFC"/>
    <w:rsid w:val="00237437"/>
    <w:rsid w:val="002502FD"/>
    <w:rsid w:val="00274622"/>
    <w:rsid w:val="00285D24"/>
    <w:rsid w:val="00286D82"/>
    <w:rsid w:val="00290390"/>
    <w:rsid w:val="002915D3"/>
    <w:rsid w:val="002924DB"/>
    <w:rsid w:val="002941DA"/>
    <w:rsid w:val="00295CD0"/>
    <w:rsid w:val="002A0E47"/>
    <w:rsid w:val="002B3810"/>
    <w:rsid w:val="002B5648"/>
    <w:rsid w:val="002E3C35"/>
    <w:rsid w:val="002F011E"/>
    <w:rsid w:val="002F0190"/>
    <w:rsid w:val="002F5298"/>
    <w:rsid w:val="0032048F"/>
    <w:rsid w:val="00326AE0"/>
    <w:rsid w:val="00337E4F"/>
    <w:rsid w:val="00340C36"/>
    <w:rsid w:val="00346A9D"/>
    <w:rsid w:val="003804C1"/>
    <w:rsid w:val="0039376F"/>
    <w:rsid w:val="003A287B"/>
    <w:rsid w:val="003A5C85"/>
    <w:rsid w:val="003A61B1"/>
    <w:rsid w:val="003B0050"/>
    <w:rsid w:val="003C28DF"/>
    <w:rsid w:val="003D6312"/>
    <w:rsid w:val="003E7C74"/>
    <w:rsid w:val="003F31C6"/>
    <w:rsid w:val="003F71FF"/>
    <w:rsid w:val="00401E26"/>
    <w:rsid w:val="0040225B"/>
    <w:rsid w:val="00402DA2"/>
    <w:rsid w:val="00425AC2"/>
    <w:rsid w:val="004464CD"/>
    <w:rsid w:val="0044771F"/>
    <w:rsid w:val="004912F7"/>
    <w:rsid w:val="004A0745"/>
    <w:rsid w:val="004B151D"/>
    <w:rsid w:val="004C609F"/>
    <w:rsid w:val="004C7243"/>
    <w:rsid w:val="004E21DE"/>
    <w:rsid w:val="004E3C57"/>
    <w:rsid w:val="004E3CB2"/>
    <w:rsid w:val="005045B8"/>
    <w:rsid w:val="0050688D"/>
    <w:rsid w:val="00525813"/>
    <w:rsid w:val="0053513F"/>
    <w:rsid w:val="00574405"/>
    <w:rsid w:val="00580AFE"/>
    <w:rsid w:val="005854B0"/>
    <w:rsid w:val="005955DA"/>
    <w:rsid w:val="00597B87"/>
    <w:rsid w:val="005A0E21"/>
    <w:rsid w:val="005A3850"/>
    <w:rsid w:val="005B3A34"/>
    <w:rsid w:val="005D49AF"/>
    <w:rsid w:val="005D7F96"/>
    <w:rsid w:val="005E1130"/>
    <w:rsid w:val="005E415C"/>
    <w:rsid w:val="005E71ED"/>
    <w:rsid w:val="005E7946"/>
    <w:rsid w:val="005F7475"/>
    <w:rsid w:val="00611299"/>
    <w:rsid w:val="00613B4D"/>
    <w:rsid w:val="00613D36"/>
    <w:rsid w:val="00616365"/>
    <w:rsid w:val="00616F3B"/>
    <w:rsid w:val="00623C10"/>
    <w:rsid w:val="006249A7"/>
    <w:rsid w:val="0064225B"/>
    <w:rsid w:val="006732B5"/>
    <w:rsid w:val="006763F9"/>
    <w:rsid w:val="006949BC"/>
    <w:rsid w:val="006D1229"/>
    <w:rsid w:val="006D372F"/>
    <w:rsid w:val="006D7A18"/>
    <w:rsid w:val="006E4474"/>
    <w:rsid w:val="006F7126"/>
    <w:rsid w:val="00701388"/>
    <w:rsid w:val="00704213"/>
    <w:rsid w:val="00712EA6"/>
    <w:rsid w:val="00713992"/>
    <w:rsid w:val="00722A40"/>
    <w:rsid w:val="00723B7F"/>
    <w:rsid w:val="00725861"/>
    <w:rsid w:val="0073393A"/>
    <w:rsid w:val="0073539D"/>
    <w:rsid w:val="00751EE7"/>
    <w:rsid w:val="007613DA"/>
    <w:rsid w:val="00767B8A"/>
    <w:rsid w:val="00771762"/>
    <w:rsid w:val="00775481"/>
    <w:rsid w:val="0079479D"/>
    <w:rsid w:val="007A233B"/>
    <w:rsid w:val="007B4863"/>
    <w:rsid w:val="007C65E6"/>
    <w:rsid w:val="007C700E"/>
    <w:rsid w:val="007D406B"/>
    <w:rsid w:val="007D4407"/>
    <w:rsid w:val="007E1CA3"/>
    <w:rsid w:val="007F213D"/>
    <w:rsid w:val="007F73AC"/>
    <w:rsid w:val="00801C84"/>
    <w:rsid w:val="00812D62"/>
    <w:rsid w:val="00812F29"/>
    <w:rsid w:val="00821713"/>
    <w:rsid w:val="00827050"/>
    <w:rsid w:val="0083278B"/>
    <w:rsid w:val="00833328"/>
    <w:rsid w:val="00834538"/>
    <w:rsid w:val="00850E89"/>
    <w:rsid w:val="008600AD"/>
    <w:rsid w:val="0086432E"/>
    <w:rsid w:val="008930E4"/>
    <w:rsid w:val="00893821"/>
    <w:rsid w:val="008A7B9C"/>
    <w:rsid w:val="008B39FA"/>
    <w:rsid w:val="008B4754"/>
    <w:rsid w:val="008C501F"/>
    <w:rsid w:val="008D3382"/>
    <w:rsid w:val="008D59C5"/>
    <w:rsid w:val="008E6A7A"/>
    <w:rsid w:val="008F1038"/>
    <w:rsid w:val="008F7046"/>
    <w:rsid w:val="009005FC"/>
    <w:rsid w:val="00906382"/>
    <w:rsid w:val="00910974"/>
    <w:rsid w:val="00916AD8"/>
    <w:rsid w:val="00920ABE"/>
    <w:rsid w:val="0092162A"/>
    <w:rsid w:val="00922E5A"/>
    <w:rsid w:val="009358F7"/>
    <w:rsid w:val="009431A1"/>
    <w:rsid w:val="00943315"/>
    <w:rsid w:val="00943E62"/>
    <w:rsid w:val="00946C27"/>
    <w:rsid w:val="0099716E"/>
    <w:rsid w:val="009A4F3D"/>
    <w:rsid w:val="009B696B"/>
    <w:rsid w:val="009B7671"/>
    <w:rsid w:val="009E5BA1"/>
    <w:rsid w:val="009F056E"/>
    <w:rsid w:val="00A06BFC"/>
    <w:rsid w:val="00A112AF"/>
    <w:rsid w:val="00A24F3D"/>
    <w:rsid w:val="00A26DCD"/>
    <w:rsid w:val="00A3014F"/>
    <w:rsid w:val="00A314BB"/>
    <w:rsid w:val="00A32B7D"/>
    <w:rsid w:val="00A40094"/>
    <w:rsid w:val="00A46459"/>
    <w:rsid w:val="00A50901"/>
    <w:rsid w:val="00A5596B"/>
    <w:rsid w:val="00A646B3"/>
    <w:rsid w:val="00A6739B"/>
    <w:rsid w:val="00A83820"/>
    <w:rsid w:val="00A90413"/>
    <w:rsid w:val="00A949BB"/>
    <w:rsid w:val="00AA728C"/>
    <w:rsid w:val="00AA7ABB"/>
    <w:rsid w:val="00AB0A9C"/>
    <w:rsid w:val="00AB7119"/>
    <w:rsid w:val="00AD5855"/>
    <w:rsid w:val="00AE7500"/>
    <w:rsid w:val="00AE7F87"/>
    <w:rsid w:val="00AF3542"/>
    <w:rsid w:val="00AF5ABE"/>
    <w:rsid w:val="00B00415"/>
    <w:rsid w:val="00B03C2A"/>
    <w:rsid w:val="00B1000D"/>
    <w:rsid w:val="00B10134"/>
    <w:rsid w:val="00B16BFE"/>
    <w:rsid w:val="00B445DA"/>
    <w:rsid w:val="00B500E5"/>
    <w:rsid w:val="00B506AA"/>
    <w:rsid w:val="00B651F0"/>
    <w:rsid w:val="00B8607D"/>
    <w:rsid w:val="00BA39BB"/>
    <w:rsid w:val="00BA3B3D"/>
    <w:rsid w:val="00BB7EEA"/>
    <w:rsid w:val="00BD1909"/>
    <w:rsid w:val="00BD228C"/>
    <w:rsid w:val="00BE5E16"/>
    <w:rsid w:val="00BE5FD1"/>
    <w:rsid w:val="00C06E05"/>
    <w:rsid w:val="00C14B14"/>
    <w:rsid w:val="00C17370"/>
    <w:rsid w:val="00C2054D"/>
    <w:rsid w:val="00C252EB"/>
    <w:rsid w:val="00C26EC0"/>
    <w:rsid w:val="00C56C77"/>
    <w:rsid w:val="00C719E6"/>
    <w:rsid w:val="00C84923"/>
    <w:rsid w:val="00C84955"/>
    <w:rsid w:val="00CB7B3E"/>
    <w:rsid w:val="00CC739D"/>
    <w:rsid w:val="00CF2C53"/>
    <w:rsid w:val="00D04468"/>
    <w:rsid w:val="00D30640"/>
    <w:rsid w:val="00D33544"/>
    <w:rsid w:val="00D36257"/>
    <w:rsid w:val="00D4687E"/>
    <w:rsid w:val="00D53A12"/>
    <w:rsid w:val="00D87E2A"/>
    <w:rsid w:val="00D96894"/>
    <w:rsid w:val="00DA5096"/>
    <w:rsid w:val="00DB0C43"/>
    <w:rsid w:val="00DE3354"/>
    <w:rsid w:val="00DF7DCD"/>
    <w:rsid w:val="00E0130F"/>
    <w:rsid w:val="00E10761"/>
    <w:rsid w:val="00E50B7D"/>
    <w:rsid w:val="00E82497"/>
    <w:rsid w:val="00E8649B"/>
    <w:rsid w:val="00E904A1"/>
    <w:rsid w:val="00EA4BB5"/>
    <w:rsid w:val="00EB7D28"/>
    <w:rsid w:val="00EC0D0C"/>
    <w:rsid w:val="00ED180C"/>
    <w:rsid w:val="00ED34D9"/>
    <w:rsid w:val="00ED4A2C"/>
    <w:rsid w:val="00EF6940"/>
    <w:rsid w:val="00F103C1"/>
    <w:rsid w:val="00F1218A"/>
    <w:rsid w:val="00F2044A"/>
    <w:rsid w:val="00F20BFC"/>
    <w:rsid w:val="00F24D5F"/>
    <w:rsid w:val="00F32BD3"/>
    <w:rsid w:val="00F37698"/>
    <w:rsid w:val="00F53194"/>
    <w:rsid w:val="00F726C3"/>
    <w:rsid w:val="00F820CA"/>
    <w:rsid w:val="00F8554C"/>
    <w:rsid w:val="00F95F82"/>
    <w:rsid w:val="00F97A90"/>
    <w:rsid w:val="00FC2F35"/>
    <w:rsid w:val="00FC3FD7"/>
    <w:rsid w:val="00FC646C"/>
    <w:rsid w:val="00FD1FC6"/>
    <w:rsid w:val="00FD2982"/>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5AF1DB93-98CD-45D8-BD25-465DB315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A5096"/>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Paragraph"/>
    <w:next w:val="Normal"/>
    <w:qFormat/>
    <w:rsid w:val="00084F07"/>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2F011E"/>
    <w:rPr>
      <w:color w:val="666666"/>
    </w:rPr>
  </w:style>
  <w:style w:type="paragraph" w:styleId="Caption">
    <w:name w:val="caption"/>
    <w:basedOn w:val="Normal"/>
    <w:next w:val="Normal"/>
    <w:unhideWhenUsed/>
    <w:qFormat/>
    <w:rsid w:val="0071399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583">
      <w:marLeft w:val="640"/>
      <w:marRight w:val="0"/>
      <w:marTop w:val="0"/>
      <w:marBottom w:val="0"/>
      <w:divBdr>
        <w:top w:val="none" w:sz="0" w:space="0" w:color="auto"/>
        <w:left w:val="none" w:sz="0" w:space="0" w:color="auto"/>
        <w:bottom w:val="none" w:sz="0" w:space="0" w:color="auto"/>
        <w:right w:val="none" w:sz="0" w:space="0" w:color="auto"/>
      </w:divBdr>
    </w:div>
    <w:div w:id="8871096">
      <w:marLeft w:val="640"/>
      <w:marRight w:val="0"/>
      <w:marTop w:val="0"/>
      <w:marBottom w:val="0"/>
      <w:divBdr>
        <w:top w:val="none" w:sz="0" w:space="0" w:color="auto"/>
        <w:left w:val="none" w:sz="0" w:space="0" w:color="auto"/>
        <w:bottom w:val="none" w:sz="0" w:space="0" w:color="auto"/>
        <w:right w:val="none" w:sz="0" w:space="0" w:color="auto"/>
      </w:divBdr>
    </w:div>
    <w:div w:id="14119688">
      <w:marLeft w:val="640"/>
      <w:marRight w:val="0"/>
      <w:marTop w:val="0"/>
      <w:marBottom w:val="0"/>
      <w:divBdr>
        <w:top w:val="none" w:sz="0" w:space="0" w:color="auto"/>
        <w:left w:val="none" w:sz="0" w:space="0" w:color="auto"/>
        <w:bottom w:val="none" w:sz="0" w:space="0" w:color="auto"/>
        <w:right w:val="none" w:sz="0" w:space="0" w:color="auto"/>
      </w:divBdr>
    </w:div>
    <w:div w:id="15618075">
      <w:marLeft w:val="640"/>
      <w:marRight w:val="0"/>
      <w:marTop w:val="0"/>
      <w:marBottom w:val="0"/>
      <w:divBdr>
        <w:top w:val="none" w:sz="0" w:space="0" w:color="auto"/>
        <w:left w:val="none" w:sz="0" w:space="0" w:color="auto"/>
        <w:bottom w:val="none" w:sz="0" w:space="0" w:color="auto"/>
        <w:right w:val="none" w:sz="0" w:space="0" w:color="auto"/>
      </w:divBdr>
    </w:div>
    <w:div w:id="16782902">
      <w:marLeft w:val="640"/>
      <w:marRight w:val="0"/>
      <w:marTop w:val="0"/>
      <w:marBottom w:val="0"/>
      <w:divBdr>
        <w:top w:val="none" w:sz="0" w:space="0" w:color="auto"/>
        <w:left w:val="none" w:sz="0" w:space="0" w:color="auto"/>
        <w:bottom w:val="none" w:sz="0" w:space="0" w:color="auto"/>
        <w:right w:val="none" w:sz="0" w:space="0" w:color="auto"/>
      </w:divBdr>
    </w:div>
    <w:div w:id="16932922">
      <w:marLeft w:val="640"/>
      <w:marRight w:val="0"/>
      <w:marTop w:val="0"/>
      <w:marBottom w:val="0"/>
      <w:divBdr>
        <w:top w:val="none" w:sz="0" w:space="0" w:color="auto"/>
        <w:left w:val="none" w:sz="0" w:space="0" w:color="auto"/>
        <w:bottom w:val="none" w:sz="0" w:space="0" w:color="auto"/>
        <w:right w:val="none" w:sz="0" w:space="0" w:color="auto"/>
      </w:divBdr>
    </w:div>
    <w:div w:id="17776221">
      <w:marLeft w:val="640"/>
      <w:marRight w:val="0"/>
      <w:marTop w:val="0"/>
      <w:marBottom w:val="0"/>
      <w:divBdr>
        <w:top w:val="none" w:sz="0" w:space="0" w:color="auto"/>
        <w:left w:val="none" w:sz="0" w:space="0" w:color="auto"/>
        <w:bottom w:val="none" w:sz="0" w:space="0" w:color="auto"/>
        <w:right w:val="none" w:sz="0" w:space="0" w:color="auto"/>
      </w:divBdr>
    </w:div>
    <w:div w:id="18505429">
      <w:marLeft w:val="640"/>
      <w:marRight w:val="0"/>
      <w:marTop w:val="0"/>
      <w:marBottom w:val="0"/>
      <w:divBdr>
        <w:top w:val="none" w:sz="0" w:space="0" w:color="auto"/>
        <w:left w:val="none" w:sz="0" w:space="0" w:color="auto"/>
        <w:bottom w:val="none" w:sz="0" w:space="0" w:color="auto"/>
        <w:right w:val="none" w:sz="0" w:space="0" w:color="auto"/>
      </w:divBdr>
    </w:div>
    <w:div w:id="19671057">
      <w:marLeft w:val="640"/>
      <w:marRight w:val="0"/>
      <w:marTop w:val="0"/>
      <w:marBottom w:val="0"/>
      <w:divBdr>
        <w:top w:val="none" w:sz="0" w:space="0" w:color="auto"/>
        <w:left w:val="none" w:sz="0" w:space="0" w:color="auto"/>
        <w:bottom w:val="none" w:sz="0" w:space="0" w:color="auto"/>
        <w:right w:val="none" w:sz="0" w:space="0" w:color="auto"/>
      </w:divBdr>
    </w:div>
    <w:div w:id="22024556">
      <w:marLeft w:val="640"/>
      <w:marRight w:val="0"/>
      <w:marTop w:val="0"/>
      <w:marBottom w:val="0"/>
      <w:divBdr>
        <w:top w:val="none" w:sz="0" w:space="0" w:color="auto"/>
        <w:left w:val="none" w:sz="0" w:space="0" w:color="auto"/>
        <w:bottom w:val="none" w:sz="0" w:space="0" w:color="auto"/>
        <w:right w:val="none" w:sz="0" w:space="0" w:color="auto"/>
      </w:divBdr>
    </w:div>
    <w:div w:id="23680615">
      <w:marLeft w:val="640"/>
      <w:marRight w:val="0"/>
      <w:marTop w:val="0"/>
      <w:marBottom w:val="0"/>
      <w:divBdr>
        <w:top w:val="none" w:sz="0" w:space="0" w:color="auto"/>
        <w:left w:val="none" w:sz="0" w:space="0" w:color="auto"/>
        <w:bottom w:val="none" w:sz="0" w:space="0" w:color="auto"/>
        <w:right w:val="none" w:sz="0" w:space="0" w:color="auto"/>
      </w:divBdr>
    </w:div>
    <w:div w:id="23724052">
      <w:marLeft w:val="640"/>
      <w:marRight w:val="0"/>
      <w:marTop w:val="0"/>
      <w:marBottom w:val="0"/>
      <w:divBdr>
        <w:top w:val="none" w:sz="0" w:space="0" w:color="auto"/>
        <w:left w:val="none" w:sz="0" w:space="0" w:color="auto"/>
        <w:bottom w:val="none" w:sz="0" w:space="0" w:color="auto"/>
        <w:right w:val="none" w:sz="0" w:space="0" w:color="auto"/>
      </w:divBdr>
    </w:div>
    <w:div w:id="29765169">
      <w:marLeft w:val="640"/>
      <w:marRight w:val="0"/>
      <w:marTop w:val="0"/>
      <w:marBottom w:val="0"/>
      <w:divBdr>
        <w:top w:val="none" w:sz="0" w:space="0" w:color="auto"/>
        <w:left w:val="none" w:sz="0" w:space="0" w:color="auto"/>
        <w:bottom w:val="none" w:sz="0" w:space="0" w:color="auto"/>
        <w:right w:val="none" w:sz="0" w:space="0" w:color="auto"/>
      </w:divBdr>
    </w:div>
    <w:div w:id="32849330">
      <w:marLeft w:val="640"/>
      <w:marRight w:val="0"/>
      <w:marTop w:val="0"/>
      <w:marBottom w:val="0"/>
      <w:divBdr>
        <w:top w:val="none" w:sz="0" w:space="0" w:color="auto"/>
        <w:left w:val="none" w:sz="0" w:space="0" w:color="auto"/>
        <w:bottom w:val="none" w:sz="0" w:space="0" w:color="auto"/>
        <w:right w:val="none" w:sz="0" w:space="0" w:color="auto"/>
      </w:divBdr>
    </w:div>
    <w:div w:id="33428882">
      <w:marLeft w:val="640"/>
      <w:marRight w:val="0"/>
      <w:marTop w:val="0"/>
      <w:marBottom w:val="0"/>
      <w:divBdr>
        <w:top w:val="none" w:sz="0" w:space="0" w:color="auto"/>
        <w:left w:val="none" w:sz="0" w:space="0" w:color="auto"/>
        <w:bottom w:val="none" w:sz="0" w:space="0" w:color="auto"/>
        <w:right w:val="none" w:sz="0" w:space="0" w:color="auto"/>
      </w:divBdr>
    </w:div>
    <w:div w:id="33778654">
      <w:marLeft w:val="640"/>
      <w:marRight w:val="0"/>
      <w:marTop w:val="0"/>
      <w:marBottom w:val="0"/>
      <w:divBdr>
        <w:top w:val="none" w:sz="0" w:space="0" w:color="auto"/>
        <w:left w:val="none" w:sz="0" w:space="0" w:color="auto"/>
        <w:bottom w:val="none" w:sz="0" w:space="0" w:color="auto"/>
        <w:right w:val="none" w:sz="0" w:space="0" w:color="auto"/>
      </w:divBdr>
    </w:div>
    <w:div w:id="37557500">
      <w:marLeft w:val="640"/>
      <w:marRight w:val="0"/>
      <w:marTop w:val="0"/>
      <w:marBottom w:val="0"/>
      <w:divBdr>
        <w:top w:val="none" w:sz="0" w:space="0" w:color="auto"/>
        <w:left w:val="none" w:sz="0" w:space="0" w:color="auto"/>
        <w:bottom w:val="none" w:sz="0" w:space="0" w:color="auto"/>
        <w:right w:val="none" w:sz="0" w:space="0" w:color="auto"/>
      </w:divBdr>
    </w:div>
    <w:div w:id="37977583">
      <w:marLeft w:val="640"/>
      <w:marRight w:val="0"/>
      <w:marTop w:val="0"/>
      <w:marBottom w:val="0"/>
      <w:divBdr>
        <w:top w:val="none" w:sz="0" w:space="0" w:color="auto"/>
        <w:left w:val="none" w:sz="0" w:space="0" w:color="auto"/>
        <w:bottom w:val="none" w:sz="0" w:space="0" w:color="auto"/>
        <w:right w:val="none" w:sz="0" w:space="0" w:color="auto"/>
      </w:divBdr>
    </w:div>
    <w:div w:id="39864631">
      <w:marLeft w:val="640"/>
      <w:marRight w:val="0"/>
      <w:marTop w:val="0"/>
      <w:marBottom w:val="0"/>
      <w:divBdr>
        <w:top w:val="none" w:sz="0" w:space="0" w:color="auto"/>
        <w:left w:val="none" w:sz="0" w:space="0" w:color="auto"/>
        <w:bottom w:val="none" w:sz="0" w:space="0" w:color="auto"/>
        <w:right w:val="none" w:sz="0" w:space="0" w:color="auto"/>
      </w:divBdr>
    </w:div>
    <w:div w:id="41485612">
      <w:marLeft w:val="640"/>
      <w:marRight w:val="0"/>
      <w:marTop w:val="0"/>
      <w:marBottom w:val="0"/>
      <w:divBdr>
        <w:top w:val="none" w:sz="0" w:space="0" w:color="auto"/>
        <w:left w:val="none" w:sz="0" w:space="0" w:color="auto"/>
        <w:bottom w:val="none" w:sz="0" w:space="0" w:color="auto"/>
        <w:right w:val="none" w:sz="0" w:space="0" w:color="auto"/>
      </w:divBdr>
    </w:div>
    <w:div w:id="42170752">
      <w:marLeft w:val="640"/>
      <w:marRight w:val="0"/>
      <w:marTop w:val="0"/>
      <w:marBottom w:val="0"/>
      <w:divBdr>
        <w:top w:val="none" w:sz="0" w:space="0" w:color="auto"/>
        <w:left w:val="none" w:sz="0" w:space="0" w:color="auto"/>
        <w:bottom w:val="none" w:sz="0" w:space="0" w:color="auto"/>
        <w:right w:val="none" w:sz="0" w:space="0" w:color="auto"/>
      </w:divBdr>
    </w:div>
    <w:div w:id="47733221">
      <w:marLeft w:val="640"/>
      <w:marRight w:val="0"/>
      <w:marTop w:val="0"/>
      <w:marBottom w:val="0"/>
      <w:divBdr>
        <w:top w:val="none" w:sz="0" w:space="0" w:color="auto"/>
        <w:left w:val="none" w:sz="0" w:space="0" w:color="auto"/>
        <w:bottom w:val="none" w:sz="0" w:space="0" w:color="auto"/>
        <w:right w:val="none" w:sz="0" w:space="0" w:color="auto"/>
      </w:divBdr>
    </w:div>
    <w:div w:id="49814752">
      <w:marLeft w:val="640"/>
      <w:marRight w:val="0"/>
      <w:marTop w:val="0"/>
      <w:marBottom w:val="0"/>
      <w:divBdr>
        <w:top w:val="none" w:sz="0" w:space="0" w:color="auto"/>
        <w:left w:val="none" w:sz="0" w:space="0" w:color="auto"/>
        <w:bottom w:val="none" w:sz="0" w:space="0" w:color="auto"/>
        <w:right w:val="none" w:sz="0" w:space="0" w:color="auto"/>
      </w:divBdr>
    </w:div>
    <w:div w:id="56440316">
      <w:marLeft w:val="640"/>
      <w:marRight w:val="0"/>
      <w:marTop w:val="0"/>
      <w:marBottom w:val="0"/>
      <w:divBdr>
        <w:top w:val="none" w:sz="0" w:space="0" w:color="auto"/>
        <w:left w:val="none" w:sz="0" w:space="0" w:color="auto"/>
        <w:bottom w:val="none" w:sz="0" w:space="0" w:color="auto"/>
        <w:right w:val="none" w:sz="0" w:space="0" w:color="auto"/>
      </w:divBdr>
    </w:div>
    <w:div w:id="59794833">
      <w:marLeft w:val="640"/>
      <w:marRight w:val="0"/>
      <w:marTop w:val="0"/>
      <w:marBottom w:val="0"/>
      <w:divBdr>
        <w:top w:val="none" w:sz="0" w:space="0" w:color="auto"/>
        <w:left w:val="none" w:sz="0" w:space="0" w:color="auto"/>
        <w:bottom w:val="none" w:sz="0" w:space="0" w:color="auto"/>
        <w:right w:val="none" w:sz="0" w:space="0" w:color="auto"/>
      </w:divBdr>
    </w:div>
    <w:div w:id="67310375">
      <w:marLeft w:val="640"/>
      <w:marRight w:val="0"/>
      <w:marTop w:val="0"/>
      <w:marBottom w:val="0"/>
      <w:divBdr>
        <w:top w:val="none" w:sz="0" w:space="0" w:color="auto"/>
        <w:left w:val="none" w:sz="0" w:space="0" w:color="auto"/>
        <w:bottom w:val="none" w:sz="0" w:space="0" w:color="auto"/>
        <w:right w:val="none" w:sz="0" w:space="0" w:color="auto"/>
      </w:divBdr>
    </w:div>
    <w:div w:id="68885753">
      <w:marLeft w:val="640"/>
      <w:marRight w:val="0"/>
      <w:marTop w:val="0"/>
      <w:marBottom w:val="0"/>
      <w:divBdr>
        <w:top w:val="none" w:sz="0" w:space="0" w:color="auto"/>
        <w:left w:val="none" w:sz="0" w:space="0" w:color="auto"/>
        <w:bottom w:val="none" w:sz="0" w:space="0" w:color="auto"/>
        <w:right w:val="none" w:sz="0" w:space="0" w:color="auto"/>
      </w:divBdr>
    </w:div>
    <w:div w:id="71511843">
      <w:marLeft w:val="640"/>
      <w:marRight w:val="0"/>
      <w:marTop w:val="0"/>
      <w:marBottom w:val="0"/>
      <w:divBdr>
        <w:top w:val="none" w:sz="0" w:space="0" w:color="auto"/>
        <w:left w:val="none" w:sz="0" w:space="0" w:color="auto"/>
        <w:bottom w:val="none" w:sz="0" w:space="0" w:color="auto"/>
        <w:right w:val="none" w:sz="0" w:space="0" w:color="auto"/>
      </w:divBdr>
    </w:div>
    <w:div w:id="74476061">
      <w:marLeft w:val="640"/>
      <w:marRight w:val="0"/>
      <w:marTop w:val="0"/>
      <w:marBottom w:val="0"/>
      <w:divBdr>
        <w:top w:val="none" w:sz="0" w:space="0" w:color="auto"/>
        <w:left w:val="none" w:sz="0" w:space="0" w:color="auto"/>
        <w:bottom w:val="none" w:sz="0" w:space="0" w:color="auto"/>
        <w:right w:val="none" w:sz="0" w:space="0" w:color="auto"/>
      </w:divBdr>
    </w:div>
    <w:div w:id="77409393">
      <w:marLeft w:val="640"/>
      <w:marRight w:val="0"/>
      <w:marTop w:val="0"/>
      <w:marBottom w:val="0"/>
      <w:divBdr>
        <w:top w:val="none" w:sz="0" w:space="0" w:color="auto"/>
        <w:left w:val="none" w:sz="0" w:space="0" w:color="auto"/>
        <w:bottom w:val="none" w:sz="0" w:space="0" w:color="auto"/>
        <w:right w:val="none" w:sz="0" w:space="0" w:color="auto"/>
      </w:divBdr>
    </w:div>
    <w:div w:id="78991712">
      <w:marLeft w:val="640"/>
      <w:marRight w:val="0"/>
      <w:marTop w:val="0"/>
      <w:marBottom w:val="0"/>
      <w:divBdr>
        <w:top w:val="none" w:sz="0" w:space="0" w:color="auto"/>
        <w:left w:val="none" w:sz="0" w:space="0" w:color="auto"/>
        <w:bottom w:val="none" w:sz="0" w:space="0" w:color="auto"/>
        <w:right w:val="none" w:sz="0" w:space="0" w:color="auto"/>
      </w:divBdr>
    </w:div>
    <w:div w:id="80177078">
      <w:marLeft w:val="640"/>
      <w:marRight w:val="0"/>
      <w:marTop w:val="0"/>
      <w:marBottom w:val="0"/>
      <w:divBdr>
        <w:top w:val="none" w:sz="0" w:space="0" w:color="auto"/>
        <w:left w:val="none" w:sz="0" w:space="0" w:color="auto"/>
        <w:bottom w:val="none" w:sz="0" w:space="0" w:color="auto"/>
        <w:right w:val="none" w:sz="0" w:space="0" w:color="auto"/>
      </w:divBdr>
    </w:div>
    <w:div w:id="80611797">
      <w:marLeft w:val="640"/>
      <w:marRight w:val="0"/>
      <w:marTop w:val="0"/>
      <w:marBottom w:val="0"/>
      <w:divBdr>
        <w:top w:val="none" w:sz="0" w:space="0" w:color="auto"/>
        <w:left w:val="none" w:sz="0" w:space="0" w:color="auto"/>
        <w:bottom w:val="none" w:sz="0" w:space="0" w:color="auto"/>
        <w:right w:val="none" w:sz="0" w:space="0" w:color="auto"/>
      </w:divBdr>
    </w:div>
    <w:div w:id="81534375">
      <w:marLeft w:val="640"/>
      <w:marRight w:val="0"/>
      <w:marTop w:val="0"/>
      <w:marBottom w:val="0"/>
      <w:divBdr>
        <w:top w:val="none" w:sz="0" w:space="0" w:color="auto"/>
        <w:left w:val="none" w:sz="0" w:space="0" w:color="auto"/>
        <w:bottom w:val="none" w:sz="0" w:space="0" w:color="auto"/>
        <w:right w:val="none" w:sz="0" w:space="0" w:color="auto"/>
      </w:divBdr>
    </w:div>
    <w:div w:id="83578257">
      <w:marLeft w:val="640"/>
      <w:marRight w:val="0"/>
      <w:marTop w:val="0"/>
      <w:marBottom w:val="0"/>
      <w:divBdr>
        <w:top w:val="none" w:sz="0" w:space="0" w:color="auto"/>
        <w:left w:val="none" w:sz="0" w:space="0" w:color="auto"/>
        <w:bottom w:val="none" w:sz="0" w:space="0" w:color="auto"/>
        <w:right w:val="none" w:sz="0" w:space="0" w:color="auto"/>
      </w:divBdr>
    </w:div>
    <w:div w:id="83766008">
      <w:marLeft w:val="640"/>
      <w:marRight w:val="0"/>
      <w:marTop w:val="0"/>
      <w:marBottom w:val="0"/>
      <w:divBdr>
        <w:top w:val="none" w:sz="0" w:space="0" w:color="auto"/>
        <w:left w:val="none" w:sz="0" w:space="0" w:color="auto"/>
        <w:bottom w:val="none" w:sz="0" w:space="0" w:color="auto"/>
        <w:right w:val="none" w:sz="0" w:space="0" w:color="auto"/>
      </w:divBdr>
    </w:div>
    <w:div w:id="86274822">
      <w:marLeft w:val="640"/>
      <w:marRight w:val="0"/>
      <w:marTop w:val="0"/>
      <w:marBottom w:val="0"/>
      <w:divBdr>
        <w:top w:val="none" w:sz="0" w:space="0" w:color="auto"/>
        <w:left w:val="none" w:sz="0" w:space="0" w:color="auto"/>
        <w:bottom w:val="none" w:sz="0" w:space="0" w:color="auto"/>
        <w:right w:val="none" w:sz="0" w:space="0" w:color="auto"/>
      </w:divBdr>
    </w:div>
    <w:div w:id="91362059">
      <w:marLeft w:val="640"/>
      <w:marRight w:val="0"/>
      <w:marTop w:val="0"/>
      <w:marBottom w:val="0"/>
      <w:divBdr>
        <w:top w:val="none" w:sz="0" w:space="0" w:color="auto"/>
        <w:left w:val="none" w:sz="0" w:space="0" w:color="auto"/>
        <w:bottom w:val="none" w:sz="0" w:space="0" w:color="auto"/>
        <w:right w:val="none" w:sz="0" w:space="0" w:color="auto"/>
      </w:divBdr>
    </w:div>
    <w:div w:id="99376085">
      <w:marLeft w:val="640"/>
      <w:marRight w:val="0"/>
      <w:marTop w:val="0"/>
      <w:marBottom w:val="0"/>
      <w:divBdr>
        <w:top w:val="none" w:sz="0" w:space="0" w:color="auto"/>
        <w:left w:val="none" w:sz="0" w:space="0" w:color="auto"/>
        <w:bottom w:val="none" w:sz="0" w:space="0" w:color="auto"/>
        <w:right w:val="none" w:sz="0" w:space="0" w:color="auto"/>
      </w:divBdr>
    </w:div>
    <w:div w:id="102844885">
      <w:marLeft w:val="640"/>
      <w:marRight w:val="0"/>
      <w:marTop w:val="0"/>
      <w:marBottom w:val="0"/>
      <w:divBdr>
        <w:top w:val="none" w:sz="0" w:space="0" w:color="auto"/>
        <w:left w:val="none" w:sz="0" w:space="0" w:color="auto"/>
        <w:bottom w:val="none" w:sz="0" w:space="0" w:color="auto"/>
        <w:right w:val="none" w:sz="0" w:space="0" w:color="auto"/>
      </w:divBdr>
    </w:div>
    <w:div w:id="103622755">
      <w:marLeft w:val="640"/>
      <w:marRight w:val="0"/>
      <w:marTop w:val="0"/>
      <w:marBottom w:val="0"/>
      <w:divBdr>
        <w:top w:val="none" w:sz="0" w:space="0" w:color="auto"/>
        <w:left w:val="none" w:sz="0" w:space="0" w:color="auto"/>
        <w:bottom w:val="none" w:sz="0" w:space="0" w:color="auto"/>
        <w:right w:val="none" w:sz="0" w:space="0" w:color="auto"/>
      </w:divBdr>
    </w:div>
    <w:div w:id="105006258">
      <w:marLeft w:val="640"/>
      <w:marRight w:val="0"/>
      <w:marTop w:val="0"/>
      <w:marBottom w:val="0"/>
      <w:divBdr>
        <w:top w:val="none" w:sz="0" w:space="0" w:color="auto"/>
        <w:left w:val="none" w:sz="0" w:space="0" w:color="auto"/>
        <w:bottom w:val="none" w:sz="0" w:space="0" w:color="auto"/>
        <w:right w:val="none" w:sz="0" w:space="0" w:color="auto"/>
      </w:divBdr>
    </w:div>
    <w:div w:id="106655702">
      <w:marLeft w:val="640"/>
      <w:marRight w:val="0"/>
      <w:marTop w:val="0"/>
      <w:marBottom w:val="0"/>
      <w:divBdr>
        <w:top w:val="none" w:sz="0" w:space="0" w:color="auto"/>
        <w:left w:val="none" w:sz="0" w:space="0" w:color="auto"/>
        <w:bottom w:val="none" w:sz="0" w:space="0" w:color="auto"/>
        <w:right w:val="none" w:sz="0" w:space="0" w:color="auto"/>
      </w:divBdr>
    </w:div>
    <w:div w:id="108740000">
      <w:marLeft w:val="640"/>
      <w:marRight w:val="0"/>
      <w:marTop w:val="0"/>
      <w:marBottom w:val="0"/>
      <w:divBdr>
        <w:top w:val="none" w:sz="0" w:space="0" w:color="auto"/>
        <w:left w:val="none" w:sz="0" w:space="0" w:color="auto"/>
        <w:bottom w:val="none" w:sz="0" w:space="0" w:color="auto"/>
        <w:right w:val="none" w:sz="0" w:space="0" w:color="auto"/>
      </w:divBdr>
    </w:div>
    <w:div w:id="110056983">
      <w:marLeft w:val="640"/>
      <w:marRight w:val="0"/>
      <w:marTop w:val="0"/>
      <w:marBottom w:val="0"/>
      <w:divBdr>
        <w:top w:val="none" w:sz="0" w:space="0" w:color="auto"/>
        <w:left w:val="none" w:sz="0" w:space="0" w:color="auto"/>
        <w:bottom w:val="none" w:sz="0" w:space="0" w:color="auto"/>
        <w:right w:val="none" w:sz="0" w:space="0" w:color="auto"/>
      </w:divBdr>
    </w:div>
    <w:div w:id="111174633">
      <w:marLeft w:val="640"/>
      <w:marRight w:val="0"/>
      <w:marTop w:val="0"/>
      <w:marBottom w:val="0"/>
      <w:divBdr>
        <w:top w:val="none" w:sz="0" w:space="0" w:color="auto"/>
        <w:left w:val="none" w:sz="0" w:space="0" w:color="auto"/>
        <w:bottom w:val="none" w:sz="0" w:space="0" w:color="auto"/>
        <w:right w:val="none" w:sz="0" w:space="0" w:color="auto"/>
      </w:divBdr>
    </w:div>
    <w:div w:id="111481891">
      <w:marLeft w:val="640"/>
      <w:marRight w:val="0"/>
      <w:marTop w:val="0"/>
      <w:marBottom w:val="0"/>
      <w:divBdr>
        <w:top w:val="none" w:sz="0" w:space="0" w:color="auto"/>
        <w:left w:val="none" w:sz="0" w:space="0" w:color="auto"/>
        <w:bottom w:val="none" w:sz="0" w:space="0" w:color="auto"/>
        <w:right w:val="none" w:sz="0" w:space="0" w:color="auto"/>
      </w:divBdr>
    </w:div>
    <w:div w:id="111830890">
      <w:marLeft w:val="640"/>
      <w:marRight w:val="0"/>
      <w:marTop w:val="0"/>
      <w:marBottom w:val="0"/>
      <w:divBdr>
        <w:top w:val="none" w:sz="0" w:space="0" w:color="auto"/>
        <w:left w:val="none" w:sz="0" w:space="0" w:color="auto"/>
        <w:bottom w:val="none" w:sz="0" w:space="0" w:color="auto"/>
        <w:right w:val="none" w:sz="0" w:space="0" w:color="auto"/>
      </w:divBdr>
    </w:div>
    <w:div w:id="113915272">
      <w:marLeft w:val="640"/>
      <w:marRight w:val="0"/>
      <w:marTop w:val="0"/>
      <w:marBottom w:val="0"/>
      <w:divBdr>
        <w:top w:val="none" w:sz="0" w:space="0" w:color="auto"/>
        <w:left w:val="none" w:sz="0" w:space="0" w:color="auto"/>
        <w:bottom w:val="none" w:sz="0" w:space="0" w:color="auto"/>
        <w:right w:val="none" w:sz="0" w:space="0" w:color="auto"/>
      </w:divBdr>
    </w:div>
    <w:div w:id="117335295">
      <w:marLeft w:val="640"/>
      <w:marRight w:val="0"/>
      <w:marTop w:val="0"/>
      <w:marBottom w:val="0"/>
      <w:divBdr>
        <w:top w:val="none" w:sz="0" w:space="0" w:color="auto"/>
        <w:left w:val="none" w:sz="0" w:space="0" w:color="auto"/>
        <w:bottom w:val="none" w:sz="0" w:space="0" w:color="auto"/>
        <w:right w:val="none" w:sz="0" w:space="0" w:color="auto"/>
      </w:divBdr>
    </w:div>
    <w:div w:id="119496719">
      <w:marLeft w:val="640"/>
      <w:marRight w:val="0"/>
      <w:marTop w:val="0"/>
      <w:marBottom w:val="0"/>
      <w:divBdr>
        <w:top w:val="none" w:sz="0" w:space="0" w:color="auto"/>
        <w:left w:val="none" w:sz="0" w:space="0" w:color="auto"/>
        <w:bottom w:val="none" w:sz="0" w:space="0" w:color="auto"/>
        <w:right w:val="none" w:sz="0" w:space="0" w:color="auto"/>
      </w:divBdr>
    </w:div>
    <w:div w:id="119804635">
      <w:marLeft w:val="640"/>
      <w:marRight w:val="0"/>
      <w:marTop w:val="0"/>
      <w:marBottom w:val="0"/>
      <w:divBdr>
        <w:top w:val="none" w:sz="0" w:space="0" w:color="auto"/>
        <w:left w:val="none" w:sz="0" w:space="0" w:color="auto"/>
        <w:bottom w:val="none" w:sz="0" w:space="0" w:color="auto"/>
        <w:right w:val="none" w:sz="0" w:space="0" w:color="auto"/>
      </w:divBdr>
    </w:div>
    <w:div w:id="120155622">
      <w:marLeft w:val="640"/>
      <w:marRight w:val="0"/>
      <w:marTop w:val="0"/>
      <w:marBottom w:val="0"/>
      <w:divBdr>
        <w:top w:val="none" w:sz="0" w:space="0" w:color="auto"/>
        <w:left w:val="none" w:sz="0" w:space="0" w:color="auto"/>
        <w:bottom w:val="none" w:sz="0" w:space="0" w:color="auto"/>
        <w:right w:val="none" w:sz="0" w:space="0" w:color="auto"/>
      </w:divBdr>
    </w:div>
    <w:div w:id="123082735">
      <w:marLeft w:val="640"/>
      <w:marRight w:val="0"/>
      <w:marTop w:val="0"/>
      <w:marBottom w:val="0"/>
      <w:divBdr>
        <w:top w:val="none" w:sz="0" w:space="0" w:color="auto"/>
        <w:left w:val="none" w:sz="0" w:space="0" w:color="auto"/>
        <w:bottom w:val="none" w:sz="0" w:space="0" w:color="auto"/>
        <w:right w:val="none" w:sz="0" w:space="0" w:color="auto"/>
      </w:divBdr>
    </w:div>
    <w:div w:id="124130800">
      <w:marLeft w:val="640"/>
      <w:marRight w:val="0"/>
      <w:marTop w:val="0"/>
      <w:marBottom w:val="0"/>
      <w:divBdr>
        <w:top w:val="none" w:sz="0" w:space="0" w:color="auto"/>
        <w:left w:val="none" w:sz="0" w:space="0" w:color="auto"/>
        <w:bottom w:val="none" w:sz="0" w:space="0" w:color="auto"/>
        <w:right w:val="none" w:sz="0" w:space="0" w:color="auto"/>
      </w:divBdr>
    </w:div>
    <w:div w:id="126975594">
      <w:marLeft w:val="640"/>
      <w:marRight w:val="0"/>
      <w:marTop w:val="0"/>
      <w:marBottom w:val="0"/>
      <w:divBdr>
        <w:top w:val="none" w:sz="0" w:space="0" w:color="auto"/>
        <w:left w:val="none" w:sz="0" w:space="0" w:color="auto"/>
        <w:bottom w:val="none" w:sz="0" w:space="0" w:color="auto"/>
        <w:right w:val="none" w:sz="0" w:space="0" w:color="auto"/>
      </w:divBdr>
    </w:div>
    <w:div w:id="127631342">
      <w:marLeft w:val="640"/>
      <w:marRight w:val="0"/>
      <w:marTop w:val="0"/>
      <w:marBottom w:val="0"/>
      <w:divBdr>
        <w:top w:val="none" w:sz="0" w:space="0" w:color="auto"/>
        <w:left w:val="none" w:sz="0" w:space="0" w:color="auto"/>
        <w:bottom w:val="none" w:sz="0" w:space="0" w:color="auto"/>
        <w:right w:val="none" w:sz="0" w:space="0" w:color="auto"/>
      </w:divBdr>
    </w:div>
    <w:div w:id="127746519">
      <w:marLeft w:val="640"/>
      <w:marRight w:val="0"/>
      <w:marTop w:val="0"/>
      <w:marBottom w:val="0"/>
      <w:divBdr>
        <w:top w:val="none" w:sz="0" w:space="0" w:color="auto"/>
        <w:left w:val="none" w:sz="0" w:space="0" w:color="auto"/>
        <w:bottom w:val="none" w:sz="0" w:space="0" w:color="auto"/>
        <w:right w:val="none" w:sz="0" w:space="0" w:color="auto"/>
      </w:divBdr>
    </w:div>
    <w:div w:id="128786766">
      <w:marLeft w:val="640"/>
      <w:marRight w:val="0"/>
      <w:marTop w:val="0"/>
      <w:marBottom w:val="0"/>
      <w:divBdr>
        <w:top w:val="none" w:sz="0" w:space="0" w:color="auto"/>
        <w:left w:val="none" w:sz="0" w:space="0" w:color="auto"/>
        <w:bottom w:val="none" w:sz="0" w:space="0" w:color="auto"/>
        <w:right w:val="none" w:sz="0" w:space="0" w:color="auto"/>
      </w:divBdr>
    </w:div>
    <w:div w:id="130907408">
      <w:marLeft w:val="640"/>
      <w:marRight w:val="0"/>
      <w:marTop w:val="0"/>
      <w:marBottom w:val="0"/>
      <w:divBdr>
        <w:top w:val="none" w:sz="0" w:space="0" w:color="auto"/>
        <w:left w:val="none" w:sz="0" w:space="0" w:color="auto"/>
        <w:bottom w:val="none" w:sz="0" w:space="0" w:color="auto"/>
        <w:right w:val="none" w:sz="0" w:space="0" w:color="auto"/>
      </w:divBdr>
    </w:div>
    <w:div w:id="138152918">
      <w:marLeft w:val="640"/>
      <w:marRight w:val="0"/>
      <w:marTop w:val="0"/>
      <w:marBottom w:val="0"/>
      <w:divBdr>
        <w:top w:val="none" w:sz="0" w:space="0" w:color="auto"/>
        <w:left w:val="none" w:sz="0" w:space="0" w:color="auto"/>
        <w:bottom w:val="none" w:sz="0" w:space="0" w:color="auto"/>
        <w:right w:val="none" w:sz="0" w:space="0" w:color="auto"/>
      </w:divBdr>
    </w:div>
    <w:div w:id="140268514">
      <w:marLeft w:val="640"/>
      <w:marRight w:val="0"/>
      <w:marTop w:val="0"/>
      <w:marBottom w:val="0"/>
      <w:divBdr>
        <w:top w:val="none" w:sz="0" w:space="0" w:color="auto"/>
        <w:left w:val="none" w:sz="0" w:space="0" w:color="auto"/>
        <w:bottom w:val="none" w:sz="0" w:space="0" w:color="auto"/>
        <w:right w:val="none" w:sz="0" w:space="0" w:color="auto"/>
      </w:divBdr>
    </w:div>
    <w:div w:id="145779340">
      <w:marLeft w:val="640"/>
      <w:marRight w:val="0"/>
      <w:marTop w:val="0"/>
      <w:marBottom w:val="0"/>
      <w:divBdr>
        <w:top w:val="none" w:sz="0" w:space="0" w:color="auto"/>
        <w:left w:val="none" w:sz="0" w:space="0" w:color="auto"/>
        <w:bottom w:val="none" w:sz="0" w:space="0" w:color="auto"/>
        <w:right w:val="none" w:sz="0" w:space="0" w:color="auto"/>
      </w:divBdr>
    </w:div>
    <w:div w:id="146629890">
      <w:marLeft w:val="640"/>
      <w:marRight w:val="0"/>
      <w:marTop w:val="0"/>
      <w:marBottom w:val="0"/>
      <w:divBdr>
        <w:top w:val="none" w:sz="0" w:space="0" w:color="auto"/>
        <w:left w:val="none" w:sz="0" w:space="0" w:color="auto"/>
        <w:bottom w:val="none" w:sz="0" w:space="0" w:color="auto"/>
        <w:right w:val="none" w:sz="0" w:space="0" w:color="auto"/>
      </w:divBdr>
    </w:div>
    <w:div w:id="147402975">
      <w:marLeft w:val="640"/>
      <w:marRight w:val="0"/>
      <w:marTop w:val="0"/>
      <w:marBottom w:val="0"/>
      <w:divBdr>
        <w:top w:val="none" w:sz="0" w:space="0" w:color="auto"/>
        <w:left w:val="none" w:sz="0" w:space="0" w:color="auto"/>
        <w:bottom w:val="none" w:sz="0" w:space="0" w:color="auto"/>
        <w:right w:val="none" w:sz="0" w:space="0" w:color="auto"/>
      </w:divBdr>
    </w:div>
    <w:div w:id="151141341">
      <w:marLeft w:val="640"/>
      <w:marRight w:val="0"/>
      <w:marTop w:val="0"/>
      <w:marBottom w:val="0"/>
      <w:divBdr>
        <w:top w:val="none" w:sz="0" w:space="0" w:color="auto"/>
        <w:left w:val="none" w:sz="0" w:space="0" w:color="auto"/>
        <w:bottom w:val="none" w:sz="0" w:space="0" w:color="auto"/>
        <w:right w:val="none" w:sz="0" w:space="0" w:color="auto"/>
      </w:divBdr>
    </w:div>
    <w:div w:id="160661241">
      <w:marLeft w:val="640"/>
      <w:marRight w:val="0"/>
      <w:marTop w:val="0"/>
      <w:marBottom w:val="0"/>
      <w:divBdr>
        <w:top w:val="none" w:sz="0" w:space="0" w:color="auto"/>
        <w:left w:val="none" w:sz="0" w:space="0" w:color="auto"/>
        <w:bottom w:val="none" w:sz="0" w:space="0" w:color="auto"/>
        <w:right w:val="none" w:sz="0" w:space="0" w:color="auto"/>
      </w:divBdr>
    </w:div>
    <w:div w:id="161430402">
      <w:marLeft w:val="640"/>
      <w:marRight w:val="0"/>
      <w:marTop w:val="0"/>
      <w:marBottom w:val="0"/>
      <w:divBdr>
        <w:top w:val="none" w:sz="0" w:space="0" w:color="auto"/>
        <w:left w:val="none" w:sz="0" w:space="0" w:color="auto"/>
        <w:bottom w:val="none" w:sz="0" w:space="0" w:color="auto"/>
        <w:right w:val="none" w:sz="0" w:space="0" w:color="auto"/>
      </w:divBdr>
    </w:div>
    <w:div w:id="164512813">
      <w:marLeft w:val="640"/>
      <w:marRight w:val="0"/>
      <w:marTop w:val="0"/>
      <w:marBottom w:val="0"/>
      <w:divBdr>
        <w:top w:val="none" w:sz="0" w:space="0" w:color="auto"/>
        <w:left w:val="none" w:sz="0" w:space="0" w:color="auto"/>
        <w:bottom w:val="none" w:sz="0" w:space="0" w:color="auto"/>
        <w:right w:val="none" w:sz="0" w:space="0" w:color="auto"/>
      </w:divBdr>
    </w:div>
    <w:div w:id="166677116">
      <w:marLeft w:val="640"/>
      <w:marRight w:val="0"/>
      <w:marTop w:val="0"/>
      <w:marBottom w:val="0"/>
      <w:divBdr>
        <w:top w:val="none" w:sz="0" w:space="0" w:color="auto"/>
        <w:left w:val="none" w:sz="0" w:space="0" w:color="auto"/>
        <w:bottom w:val="none" w:sz="0" w:space="0" w:color="auto"/>
        <w:right w:val="none" w:sz="0" w:space="0" w:color="auto"/>
      </w:divBdr>
    </w:div>
    <w:div w:id="167210507">
      <w:marLeft w:val="640"/>
      <w:marRight w:val="0"/>
      <w:marTop w:val="0"/>
      <w:marBottom w:val="0"/>
      <w:divBdr>
        <w:top w:val="none" w:sz="0" w:space="0" w:color="auto"/>
        <w:left w:val="none" w:sz="0" w:space="0" w:color="auto"/>
        <w:bottom w:val="none" w:sz="0" w:space="0" w:color="auto"/>
        <w:right w:val="none" w:sz="0" w:space="0" w:color="auto"/>
      </w:divBdr>
    </w:div>
    <w:div w:id="167793317">
      <w:marLeft w:val="640"/>
      <w:marRight w:val="0"/>
      <w:marTop w:val="0"/>
      <w:marBottom w:val="0"/>
      <w:divBdr>
        <w:top w:val="none" w:sz="0" w:space="0" w:color="auto"/>
        <w:left w:val="none" w:sz="0" w:space="0" w:color="auto"/>
        <w:bottom w:val="none" w:sz="0" w:space="0" w:color="auto"/>
        <w:right w:val="none" w:sz="0" w:space="0" w:color="auto"/>
      </w:divBdr>
    </w:div>
    <w:div w:id="169687818">
      <w:marLeft w:val="640"/>
      <w:marRight w:val="0"/>
      <w:marTop w:val="0"/>
      <w:marBottom w:val="0"/>
      <w:divBdr>
        <w:top w:val="none" w:sz="0" w:space="0" w:color="auto"/>
        <w:left w:val="none" w:sz="0" w:space="0" w:color="auto"/>
        <w:bottom w:val="none" w:sz="0" w:space="0" w:color="auto"/>
        <w:right w:val="none" w:sz="0" w:space="0" w:color="auto"/>
      </w:divBdr>
    </w:div>
    <w:div w:id="170530127">
      <w:marLeft w:val="640"/>
      <w:marRight w:val="0"/>
      <w:marTop w:val="0"/>
      <w:marBottom w:val="0"/>
      <w:divBdr>
        <w:top w:val="none" w:sz="0" w:space="0" w:color="auto"/>
        <w:left w:val="none" w:sz="0" w:space="0" w:color="auto"/>
        <w:bottom w:val="none" w:sz="0" w:space="0" w:color="auto"/>
        <w:right w:val="none" w:sz="0" w:space="0" w:color="auto"/>
      </w:divBdr>
    </w:div>
    <w:div w:id="172039062">
      <w:marLeft w:val="640"/>
      <w:marRight w:val="0"/>
      <w:marTop w:val="0"/>
      <w:marBottom w:val="0"/>
      <w:divBdr>
        <w:top w:val="none" w:sz="0" w:space="0" w:color="auto"/>
        <w:left w:val="none" w:sz="0" w:space="0" w:color="auto"/>
        <w:bottom w:val="none" w:sz="0" w:space="0" w:color="auto"/>
        <w:right w:val="none" w:sz="0" w:space="0" w:color="auto"/>
      </w:divBdr>
    </w:div>
    <w:div w:id="172765025">
      <w:marLeft w:val="640"/>
      <w:marRight w:val="0"/>
      <w:marTop w:val="0"/>
      <w:marBottom w:val="0"/>
      <w:divBdr>
        <w:top w:val="none" w:sz="0" w:space="0" w:color="auto"/>
        <w:left w:val="none" w:sz="0" w:space="0" w:color="auto"/>
        <w:bottom w:val="none" w:sz="0" w:space="0" w:color="auto"/>
        <w:right w:val="none" w:sz="0" w:space="0" w:color="auto"/>
      </w:divBdr>
    </w:div>
    <w:div w:id="172839970">
      <w:marLeft w:val="640"/>
      <w:marRight w:val="0"/>
      <w:marTop w:val="0"/>
      <w:marBottom w:val="0"/>
      <w:divBdr>
        <w:top w:val="none" w:sz="0" w:space="0" w:color="auto"/>
        <w:left w:val="none" w:sz="0" w:space="0" w:color="auto"/>
        <w:bottom w:val="none" w:sz="0" w:space="0" w:color="auto"/>
        <w:right w:val="none" w:sz="0" w:space="0" w:color="auto"/>
      </w:divBdr>
    </w:div>
    <w:div w:id="174928950">
      <w:marLeft w:val="640"/>
      <w:marRight w:val="0"/>
      <w:marTop w:val="0"/>
      <w:marBottom w:val="0"/>
      <w:divBdr>
        <w:top w:val="none" w:sz="0" w:space="0" w:color="auto"/>
        <w:left w:val="none" w:sz="0" w:space="0" w:color="auto"/>
        <w:bottom w:val="none" w:sz="0" w:space="0" w:color="auto"/>
        <w:right w:val="none" w:sz="0" w:space="0" w:color="auto"/>
      </w:divBdr>
    </w:div>
    <w:div w:id="175191766">
      <w:marLeft w:val="640"/>
      <w:marRight w:val="0"/>
      <w:marTop w:val="0"/>
      <w:marBottom w:val="0"/>
      <w:divBdr>
        <w:top w:val="none" w:sz="0" w:space="0" w:color="auto"/>
        <w:left w:val="none" w:sz="0" w:space="0" w:color="auto"/>
        <w:bottom w:val="none" w:sz="0" w:space="0" w:color="auto"/>
        <w:right w:val="none" w:sz="0" w:space="0" w:color="auto"/>
      </w:divBdr>
    </w:div>
    <w:div w:id="175851094">
      <w:marLeft w:val="640"/>
      <w:marRight w:val="0"/>
      <w:marTop w:val="0"/>
      <w:marBottom w:val="0"/>
      <w:divBdr>
        <w:top w:val="none" w:sz="0" w:space="0" w:color="auto"/>
        <w:left w:val="none" w:sz="0" w:space="0" w:color="auto"/>
        <w:bottom w:val="none" w:sz="0" w:space="0" w:color="auto"/>
        <w:right w:val="none" w:sz="0" w:space="0" w:color="auto"/>
      </w:divBdr>
    </w:div>
    <w:div w:id="177432163">
      <w:marLeft w:val="640"/>
      <w:marRight w:val="0"/>
      <w:marTop w:val="0"/>
      <w:marBottom w:val="0"/>
      <w:divBdr>
        <w:top w:val="none" w:sz="0" w:space="0" w:color="auto"/>
        <w:left w:val="none" w:sz="0" w:space="0" w:color="auto"/>
        <w:bottom w:val="none" w:sz="0" w:space="0" w:color="auto"/>
        <w:right w:val="none" w:sz="0" w:space="0" w:color="auto"/>
      </w:divBdr>
    </w:div>
    <w:div w:id="178854580">
      <w:marLeft w:val="640"/>
      <w:marRight w:val="0"/>
      <w:marTop w:val="0"/>
      <w:marBottom w:val="0"/>
      <w:divBdr>
        <w:top w:val="none" w:sz="0" w:space="0" w:color="auto"/>
        <w:left w:val="none" w:sz="0" w:space="0" w:color="auto"/>
        <w:bottom w:val="none" w:sz="0" w:space="0" w:color="auto"/>
        <w:right w:val="none" w:sz="0" w:space="0" w:color="auto"/>
      </w:divBdr>
    </w:div>
    <w:div w:id="182090913">
      <w:marLeft w:val="640"/>
      <w:marRight w:val="0"/>
      <w:marTop w:val="0"/>
      <w:marBottom w:val="0"/>
      <w:divBdr>
        <w:top w:val="none" w:sz="0" w:space="0" w:color="auto"/>
        <w:left w:val="none" w:sz="0" w:space="0" w:color="auto"/>
        <w:bottom w:val="none" w:sz="0" w:space="0" w:color="auto"/>
        <w:right w:val="none" w:sz="0" w:space="0" w:color="auto"/>
      </w:divBdr>
    </w:div>
    <w:div w:id="182983177">
      <w:marLeft w:val="640"/>
      <w:marRight w:val="0"/>
      <w:marTop w:val="0"/>
      <w:marBottom w:val="0"/>
      <w:divBdr>
        <w:top w:val="none" w:sz="0" w:space="0" w:color="auto"/>
        <w:left w:val="none" w:sz="0" w:space="0" w:color="auto"/>
        <w:bottom w:val="none" w:sz="0" w:space="0" w:color="auto"/>
        <w:right w:val="none" w:sz="0" w:space="0" w:color="auto"/>
      </w:divBdr>
    </w:div>
    <w:div w:id="191962393">
      <w:marLeft w:val="640"/>
      <w:marRight w:val="0"/>
      <w:marTop w:val="0"/>
      <w:marBottom w:val="0"/>
      <w:divBdr>
        <w:top w:val="none" w:sz="0" w:space="0" w:color="auto"/>
        <w:left w:val="none" w:sz="0" w:space="0" w:color="auto"/>
        <w:bottom w:val="none" w:sz="0" w:space="0" w:color="auto"/>
        <w:right w:val="none" w:sz="0" w:space="0" w:color="auto"/>
      </w:divBdr>
    </w:div>
    <w:div w:id="193659807">
      <w:marLeft w:val="640"/>
      <w:marRight w:val="0"/>
      <w:marTop w:val="0"/>
      <w:marBottom w:val="0"/>
      <w:divBdr>
        <w:top w:val="none" w:sz="0" w:space="0" w:color="auto"/>
        <w:left w:val="none" w:sz="0" w:space="0" w:color="auto"/>
        <w:bottom w:val="none" w:sz="0" w:space="0" w:color="auto"/>
        <w:right w:val="none" w:sz="0" w:space="0" w:color="auto"/>
      </w:divBdr>
    </w:div>
    <w:div w:id="193813516">
      <w:marLeft w:val="640"/>
      <w:marRight w:val="0"/>
      <w:marTop w:val="0"/>
      <w:marBottom w:val="0"/>
      <w:divBdr>
        <w:top w:val="none" w:sz="0" w:space="0" w:color="auto"/>
        <w:left w:val="none" w:sz="0" w:space="0" w:color="auto"/>
        <w:bottom w:val="none" w:sz="0" w:space="0" w:color="auto"/>
        <w:right w:val="none" w:sz="0" w:space="0" w:color="auto"/>
      </w:divBdr>
    </w:div>
    <w:div w:id="194317170">
      <w:marLeft w:val="640"/>
      <w:marRight w:val="0"/>
      <w:marTop w:val="0"/>
      <w:marBottom w:val="0"/>
      <w:divBdr>
        <w:top w:val="none" w:sz="0" w:space="0" w:color="auto"/>
        <w:left w:val="none" w:sz="0" w:space="0" w:color="auto"/>
        <w:bottom w:val="none" w:sz="0" w:space="0" w:color="auto"/>
        <w:right w:val="none" w:sz="0" w:space="0" w:color="auto"/>
      </w:divBdr>
    </w:div>
    <w:div w:id="194773593">
      <w:marLeft w:val="640"/>
      <w:marRight w:val="0"/>
      <w:marTop w:val="0"/>
      <w:marBottom w:val="0"/>
      <w:divBdr>
        <w:top w:val="none" w:sz="0" w:space="0" w:color="auto"/>
        <w:left w:val="none" w:sz="0" w:space="0" w:color="auto"/>
        <w:bottom w:val="none" w:sz="0" w:space="0" w:color="auto"/>
        <w:right w:val="none" w:sz="0" w:space="0" w:color="auto"/>
      </w:divBdr>
    </w:div>
    <w:div w:id="195044983">
      <w:marLeft w:val="640"/>
      <w:marRight w:val="0"/>
      <w:marTop w:val="0"/>
      <w:marBottom w:val="0"/>
      <w:divBdr>
        <w:top w:val="none" w:sz="0" w:space="0" w:color="auto"/>
        <w:left w:val="none" w:sz="0" w:space="0" w:color="auto"/>
        <w:bottom w:val="none" w:sz="0" w:space="0" w:color="auto"/>
        <w:right w:val="none" w:sz="0" w:space="0" w:color="auto"/>
      </w:divBdr>
    </w:div>
    <w:div w:id="198318358">
      <w:marLeft w:val="640"/>
      <w:marRight w:val="0"/>
      <w:marTop w:val="0"/>
      <w:marBottom w:val="0"/>
      <w:divBdr>
        <w:top w:val="none" w:sz="0" w:space="0" w:color="auto"/>
        <w:left w:val="none" w:sz="0" w:space="0" w:color="auto"/>
        <w:bottom w:val="none" w:sz="0" w:space="0" w:color="auto"/>
        <w:right w:val="none" w:sz="0" w:space="0" w:color="auto"/>
      </w:divBdr>
    </w:div>
    <w:div w:id="199318022">
      <w:marLeft w:val="640"/>
      <w:marRight w:val="0"/>
      <w:marTop w:val="0"/>
      <w:marBottom w:val="0"/>
      <w:divBdr>
        <w:top w:val="none" w:sz="0" w:space="0" w:color="auto"/>
        <w:left w:val="none" w:sz="0" w:space="0" w:color="auto"/>
        <w:bottom w:val="none" w:sz="0" w:space="0" w:color="auto"/>
        <w:right w:val="none" w:sz="0" w:space="0" w:color="auto"/>
      </w:divBdr>
    </w:div>
    <w:div w:id="199436540">
      <w:marLeft w:val="640"/>
      <w:marRight w:val="0"/>
      <w:marTop w:val="0"/>
      <w:marBottom w:val="0"/>
      <w:divBdr>
        <w:top w:val="none" w:sz="0" w:space="0" w:color="auto"/>
        <w:left w:val="none" w:sz="0" w:space="0" w:color="auto"/>
        <w:bottom w:val="none" w:sz="0" w:space="0" w:color="auto"/>
        <w:right w:val="none" w:sz="0" w:space="0" w:color="auto"/>
      </w:divBdr>
    </w:div>
    <w:div w:id="203368402">
      <w:marLeft w:val="640"/>
      <w:marRight w:val="0"/>
      <w:marTop w:val="0"/>
      <w:marBottom w:val="0"/>
      <w:divBdr>
        <w:top w:val="none" w:sz="0" w:space="0" w:color="auto"/>
        <w:left w:val="none" w:sz="0" w:space="0" w:color="auto"/>
        <w:bottom w:val="none" w:sz="0" w:space="0" w:color="auto"/>
        <w:right w:val="none" w:sz="0" w:space="0" w:color="auto"/>
      </w:divBdr>
    </w:div>
    <w:div w:id="205945677">
      <w:marLeft w:val="640"/>
      <w:marRight w:val="0"/>
      <w:marTop w:val="0"/>
      <w:marBottom w:val="0"/>
      <w:divBdr>
        <w:top w:val="none" w:sz="0" w:space="0" w:color="auto"/>
        <w:left w:val="none" w:sz="0" w:space="0" w:color="auto"/>
        <w:bottom w:val="none" w:sz="0" w:space="0" w:color="auto"/>
        <w:right w:val="none" w:sz="0" w:space="0" w:color="auto"/>
      </w:divBdr>
    </w:div>
    <w:div w:id="206265210">
      <w:marLeft w:val="640"/>
      <w:marRight w:val="0"/>
      <w:marTop w:val="0"/>
      <w:marBottom w:val="0"/>
      <w:divBdr>
        <w:top w:val="none" w:sz="0" w:space="0" w:color="auto"/>
        <w:left w:val="none" w:sz="0" w:space="0" w:color="auto"/>
        <w:bottom w:val="none" w:sz="0" w:space="0" w:color="auto"/>
        <w:right w:val="none" w:sz="0" w:space="0" w:color="auto"/>
      </w:divBdr>
    </w:div>
    <w:div w:id="206768031">
      <w:marLeft w:val="640"/>
      <w:marRight w:val="0"/>
      <w:marTop w:val="0"/>
      <w:marBottom w:val="0"/>
      <w:divBdr>
        <w:top w:val="none" w:sz="0" w:space="0" w:color="auto"/>
        <w:left w:val="none" w:sz="0" w:space="0" w:color="auto"/>
        <w:bottom w:val="none" w:sz="0" w:space="0" w:color="auto"/>
        <w:right w:val="none" w:sz="0" w:space="0" w:color="auto"/>
      </w:divBdr>
    </w:div>
    <w:div w:id="208689672">
      <w:marLeft w:val="640"/>
      <w:marRight w:val="0"/>
      <w:marTop w:val="0"/>
      <w:marBottom w:val="0"/>
      <w:divBdr>
        <w:top w:val="none" w:sz="0" w:space="0" w:color="auto"/>
        <w:left w:val="none" w:sz="0" w:space="0" w:color="auto"/>
        <w:bottom w:val="none" w:sz="0" w:space="0" w:color="auto"/>
        <w:right w:val="none" w:sz="0" w:space="0" w:color="auto"/>
      </w:divBdr>
    </w:div>
    <w:div w:id="220676639">
      <w:marLeft w:val="640"/>
      <w:marRight w:val="0"/>
      <w:marTop w:val="0"/>
      <w:marBottom w:val="0"/>
      <w:divBdr>
        <w:top w:val="none" w:sz="0" w:space="0" w:color="auto"/>
        <w:left w:val="none" w:sz="0" w:space="0" w:color="auto"/>
        <w:bottom w:val="none" w:sz="0" w:space="0" w:color="auto"/>
        <w:right w:val="none" w:sz="0" w:space="0" w:color="auto"/>
      </w:divBdr>
    </w:div>
    <w:div w:id="225341959">
      <w:marLeft w:val="640"/>
      <w:marRight w:val="0"/>
      <w:marTop w:val="0"/>
      <w:marBottom w:val="0"/>
      <w:divBdr>
        <w:top w:val="none" w:sz="0" w:space="0" w:color="auto"/>
        <w:left w:val="none" w:sz="0" w:space="0" w:color="auto"/>
        <w:bottom w:val="none" w:sz="0" w:space="0" w:color="auto"/>
        <w:right w:val="none" w:sz="0" w:space="0" w:color="auto"/>
      </w:divBdr>
    </w:div>
    <w:div w:id="234240319">
      <w:marLeft w:val="640"/>
      <w:marRight w:val="0"/>
      <w:marTop w:val="0"/>
      <w:marBottom w:val="0"/>
      <w:divBdr>
        <w:top w:val="none" w:sz="0" w:space="0" w:color="auto"/>
        <w:left w:val="none" w:sz="0" w:space="0" w:color="auto"/>
        <w:bottom w:val="none" w:sz="0" w:space="0" w:color="auto"/>
        <w:right w:val="none" w:sz="0" w:space="0" w:color="auto"/>
      </w:divBdr>
    </w:div>
    <w:div w:id="235677542">
      <w:marLeft w:val="640"/>
      <w:marRight w:val="0"/>
      <w:marTop w:val="0"/>
      <w:marBottom w:val="0"/>
      <w:divBdr>
        <w:top w:val="none" w:sz="0" w:space="0" w:color="auto"/>
        <w:left w:val="none" w:sz="0" w:space="0" w:color="auto"/>
        <w:bottom w:val="none" w:sz="0" w:space="0" w:color="auto"/>
        <w:right w:val="none" w:sz="0" w:space="0" w:color="auto"/>
      </w:divBdr>
    </w:div>
    <w:div w:id="235828117">
      <w:marLeft w:val="640"/>
      <w:marRight w:val="0"/>
      <w:marTop w:val="0"/>
      <w:marBottom w:val="0"/>
      <w:divBdr>
        <w:top w:val="none" w:sz="0" w:space="0" w:color="auto"/>
        <w:left w:val="none" w:sz="0" w:space="0" w:color="auto"/>
        <w:bottom w:val="none" w:sz="0" w:space="0" w:color="auto"/>
        <w:right w:val="none" w:sz="0" w:space="0" w:color="auto"/>
      </w:divBdr>
    </w:div>
    <w:div w:id="236091954">
      <w:marLeft w:val="640"/>
      <w:marRight w:val="0"/>
      <w:marTop w:val="0"/>
      <w:marBottom w:val="0"/>
      <w:divBdr>
        <w:top w:val="none" w:sz="0" w:space="0" w:color="auto"/>
        <w:left w:val="none" w:sz="0" w:space="0" w:color="auto"/>
        <w:bottom w:val="none" w:sz="0" w:space="0" w:color="auto"/>
        <w:right w:val="none" w:sz="0" w:space="0" w:color="auto"/>
      </w:divBdr>
    </w:div>
    <w:div w:id="238751914">
      <w:marLeft w:val="640"/>
      <w:marRight w:val="0"/>
      <w:marTop w:val="0"/>
      <w:marBottom w:val="0"/>
      <w:divBdr>
        <w:top w:val="none" w:sz="0" w:space="0" w:color="auto"/>
        <w:left w:val="none" w:sz="0" w:space="0" w:color="auto"/>
        <w:bottom w:val="none" w:sz="0" w:space="0" w:color="auto"/>
        <w:right w:val="none" w:sz="0" w:space="0" w:color="auto"/>
      </w:divBdr>
    </w:div>
    <w:div w:id="239096530">
      <w:marLeft w:val="640"/>
      <w:marRight w:val="0"/>
      <w:marTop w:val="0"/>
      <w:marBottom w:val="0"/>
      <w:divBdr>
        <w:top w:val="none" w:sz="0" w:space="0" w:color="auto"/>
        <w:left w:val="none" w:sz="0" w:space="0" w:color="auto"/>
        <w:bottom w:val="none" w:sz="0" w:space="0" w:color="auto"/>
        <w:right w:val="none" w:sz="0" w:space="0" w:color="auto"/>
      </w:divBdr>
    </w:div>
    <w:div w:id="240062111">
      <w:marLeft w:val="640"/>
      <w:marRight w:val="0"/>
      <w:marTop w:val="0"/>
      <w:marBottom w:val="0"/>
      <w:divBdr>
        <w:top w:val="none" w:sz="0" w:space="0" w:color="auto"/>
        <w:left w:val="none" w:sz="0" w:space="0" w:color="auto"/>
        <w:bottom w:val="none" w:sz="0" w:space="0" w:color="auto"/>
        <w:right w:val="none" w:sz="0" w:space="0" w:color="auto"/>
      </w:divBdr>
    </w:div>
    <w:div w:id="244995624">
      <w:marLeft w:val="640"/>
      <w:marRight w:val="0"/>
      <w:marTop w:val="0"/>
      <w:marBottom w:val="0"/>
      <w:divBdr>
        <w:top w:val="none" w:sz="0" w:space="0" w:color="auto"/>
        <w:left w:val="none" w:sz="0" w:space="0" w:color="auto"/>
        <w:bottom w:val="none" w:sz="0" w:space="0" w:color="auto"/>
        <w:right w:val="none" w:sz="0" w:space="0" w:color="auto"/>
      </w:divBdr>
    </w:div>
    <w:div w:id="245891715">
      <w:marLeft w:val="640"/>
      <w:marRight w:val="0"/>
      <w:marTop w:val="0"/>
      <w:marBottom w:val="0"/>
      <w:divBdr>
        <w:top w:val="none" w:sz="0" w:space="0" w:color="auto"/>
        <w:left w:val="none" w:sz="0" w:space="0" w:color="auto"/>
        <w:bottom w:val="none" w:sz="0" w:space="0" w:color="auto"/>
        <w:right w:val="none" w:sz="0" w:space="0" w:color="auto"/>
      </w:divBdr>
    </w:div>
    <w:div w:id="248540454">
      <w:marLeft w:val="640"/>
      <w:marRight w:val="0"/>
      <w:marTop w:val="0"/>
      <w:marBottom w:val="0"/>
      <w:divBdr>
        <w:top w:val="none" w:sz="0" w:space="0" w:color="auto"/>
        <w:left w:val="none" w:sz="0" w:space="0" w:color="auto"/>
        <w:bottom w:val="none" w:sz="0" w:space="0" w:color="auto"/>
        <w:right w:val="none" w:sz="0" w:space="0" w:color="auto"/>
      </w:divBdr>
    </w:div>
    <w:div w:id="259459893">
      <w:marLeft w:val="640"/>
      <w:marRight w:val="0"/>
      <w:marTop w:val="0"/>
      <w:marBottom w:val="0"/>
      <w:divBdr>
        <w:top w:val="none" w:sz="0" w:space="0" w:color="auto"/>
        <w:left w:val="none" w:sz="0" w:space="0" w:color="auto"/>
        <w:bottom w:val="none" w:sz="0" w:space="0" w:color="auto"/>
        <w:right w:val="none" w:sz="0" w:space="0" w:color="auto"/>
      </w:divBdr>
    </w:div>
    <w:div w:id="266277017">
      <w:marLeft w:val="640"/>
      <w:marRight w:val="0"/>
      <w:marTop w:val="0"/>
      <w:marBottom w:val="0"/>
      <w:divBdr>
        <w:top w:val="none" w:sz="0" w:space="0" w:color="auto"/>
        <w:left w:val="none" w:sz="0" w:space="0" w:color="auto"/>
        <w:bottom w:val="none" w:sz="0" w:space="0" w:color="auto"/>
        <w:right w:val="none" w:sz="0" w:space="0" w:color="auto"/>
      </w:divBdr>
    </w:div>
    <w:div w:id="271933935">
      <w:marLeft w:val="640"/>
      <w:marRight w:val="0"/>
      <w:marTop w:val="0"/>
      <w:marBottom w:val="0"/>
      <w:divBdr>
        <w:top w:val="none" w:sz="0" w:space="0" w:color="auto"/>
        <w:left w:val="none" w:sz="0" w:space="0" w:color="auto"/>
        <w:bottom w:val="none" w:sz="0" w:space="0" w:color="auto"/>
        <w:right w:val="none" w:sz="0" w:space="0" w:color="auto"/>
      </w:divBdr>
    </w:div>
    <w:div w:id="274096276">
      <w:marLeft w:val="640"/>
      <w:marRight w:val="0"/>
      <w:marTop w:val="0"/>
      <w:marBottom w:val="0"/>
      <w:divBdr>
        <w:top w:val="none" w:sz="0" w:space="0" w:color="auto"/>
        <w:left w:val="none" w:sz="0" w:space="0" w:color="auto"/>
        <w:bottom w:val="none" w:sz="0" w:space="0" w:color="auto"/>
        <w:right w:val="none" w:sz="0" w:space="0" w:color="auto"/>
      </w:divBdr>
    </w:div>
    <w:div w:id="275068117">
      <w:marLeft w:val="640"/>
      <w:marRight w:val="0"/>
      <w:marTop w:val="0"/>
      <w:marBottom w:val="0"/>
      <w:divBdr>
        <w:top w:val="none" w:sz="0" w:space="0" w:color="auto"/>
        <w:left w:val="none" w:sz="0" w:space="0" w:color="auto"/>
        <w:bottom w:val="none" w:sz="0" w:space="0" w:color="auto"/>
        <w:right w:val="none" w:sz="0" w:space="0" w:color="auto"/>
      </w:divBdr>
    </w:div>
    <w:div w:id="275598137">
      <w:marLeft w:val="640"/>
      <w:marRight w:val="0"/>
      <w:marTop w:val="0"/>
      <w:marBottom w:val="0"/>
      <w:divBdr>
        <w:top w:val="none" w:sz="0" w:space="0" w:color="auto"/>
        <w:left w:val="none" w:sz="0" w:space="0" w:color="auto"/>
        <w:bottom w:val="none" w:sz="0" w:space="0" w:color="auto"/>
        <w:right w:val="none" w:sz="0" w:space="0" w:color="auto"/>
      </w:divBdr>
    </w:div>
    <w:div w:id="279459975">
      <w:marLeft w:val="640"/>
      <w:marRight w:val="0"/>
      <w:marTop w:val="0"/>
      <w:marBottom w:val="0"/>
      <w:divBdr>
        <w:top w:val="none" w:sz="0" w:space="0" w:color="auto"/>
        <w:left w:val="none" w:sz="0" w:space="0" w:color="auto"/>
        <w:bottom w:val="none" w:sz="0" w:space="0" w:color="auto"/>
        <w:right w:val="none" w:sz="0" w:space="0" w:color="auto"/>
      </w:divBdr>
    </w:div>
    <w:div w:id="283846801">
      <w:marLeft w:val="640"/>
      <w:marRight w:val="0"/>
      <w:marTop w:val="0"/>
      <w:marBottom w:val="0"/>
      <w:divBdr>
        <w:top w:val="none" w:sz="0" w:space="0" w:color="auto"/>
        <w:left w:val="none" w:sz="0" w:space="0" w:color="auto"/>
        <w:bottom w:val="none" w:sz="0" w:space="0" w:color="auto"/>
        <w:right w:val="none" w:sz="0" w:space="0" w:color="auto"/>
      </w:divBdr>
    </w:div>
    <w:div w:id="285308939">
      <w:marLeft w:val="640"/>
      <w:marRight w:val="0"/>
      <w:marTop w:val="0"/>
      <w:marBottom w:val="0"/>
      <w:divBdr>
        <w:top w:val="none" w:sz="0" w:space="0" w:color="auto"/>
        <w:left w:val="none" w:sz="0" w:space="0" w:color="auto"/>
        <w:bottom w:val="none" w:sz="0" w:space="0" w:color="auto"/>
        <w:right w:val="none" w:sz="0" w:space="0" w:color="auto"/>
      </w:divBdr>
    </w:div>
    <w:div w:id="286274713">
      <w:marLeft w:val="640"/>
      <w:marRight w:val="0"/>
      <w:marTop w:val="0"/>
      <w:marBottom w:val="0"/>
      <w:divBdr>
        <w:top w:val="none" w:sz="0" w:space="0" w:color="auto"/>
        <w:left w:val="none" w:sz="0" w:space="0" w:color="auto"/>
        <w:bottom w:val="none" w:sz="0" w:space="0" w:color="auto"/>
        <w:right w:val="none" w:sz="0" w:space="0" w:color="auto"/>
      </w:divBdr>
    </w:div>
    <w:div w:id="287473150">
      <w:marLeft w:val="640"/>
      <w:marRight w:val="0"/>
      <w:marTop w:val="0"/>
      <w:marBottom w:val="0"/>
      <w:divBdr>
        <w:top w:val="none" w:sz="0" w:space="0" w:color="auto"/>
        <w:left w:val="none" w:sz="0" w:space="0" w:color="auto"/>
        <w:bottom w:val="none" w:sz="0" w:space="0" w:color="auto"/>
        <w:right w:val="none" w:sz="0" w:space="0" w:color="auto"/>
      </w:divBdr>
    </w:div>
    <w:div w:id="288509052">
      <w:marLeft w:val="640"/>
      <w:marRight w:val="0"/>
      <w:marTop w:val="0"/>
      <w:marBottom w:val="0"/>
      <w:divBdr>
        <w:top w:val="none" w:sz="0" w:space="0" w:color="auto"/>
        <w:left w:val="none" w:sz="0" w:space="0" w:color="auto"/>
        <w:bottom w:val="none" w:sz="0" w:space="0" w:color="auto"/>
        <w:right w:val="none" w:sz="0" w:space="0" w:color="auto"/>
      </w:divBdr>
    </w:div>
    <w:div w:id="289212300">
      <w:marLeft w:val="640"/>
      <w:marRight w:val="0"/>
      <w:marTop w:val="0"/>
      <w:marBottom w:val="0"/>
      <w:divBdr>
        <w:top w:val="none" w:sz="0" w:space="0" w:color="auto"/>
        <w:left w:val="none" w:sz="0" w:space="0" w:color="auto"/>
        <w:bottom w:val="none" w:sz="0" w:space="0" w:color="auto"/>
        <w:right w:val="none" w:sz="0" w:space="0" w:color="auto"/>
      </w:divBdr>
    </w:div>
    <w:div w:id="289944614">
      <w:marLeft w:val="640"/>
      <w:marRight w:val="0"/>
      <w:marTop w:val="0"/>
      <w:marBottom w:val="0"/>
      <w:divBdr>
        <w:top w:val="none" w:sz="0" w:space="0" w:color="auto"/>
        <w:left w:val="none" w:sz="0" w:space="0" w:color="auto"/>
        <w:bottom w:val="none" w:sz="0" w:space="0" w:color="auto"/>
        <w:right w:val="none" w:sz="0" w:space="0" w:color="auto"/>
      </w:divBdr>
    </w:div>
    <w:div w:id="296184763">
      <w:marLeft w:val="640"/>
      <w:marRight w:val="0"/>
      <w:marTop w:val="0"/>
      <w:marBottom w:val="0"/>
      <w:divBdr>
        <w:top w:val="none" w:sz="0" w:space="0" w:color="auto"/>
        <w:left w:val="none" w:sz="0" w:space="0" w:color="auto"/>
        <w:bottom w:val="none" w:sz="0" w:space="0" w:color="auto"/>
        <w:right w:val="none" w:sz="0" w:space="0" w:color="auto"/>
      </w:divBdr>
    </w:div>
    <w:div w:id="297029671">
      <w:marLeft w:val="640"/>
      <w:marRight w:val="0"/>
      <w:marTop w:val="0"/>
      <w:marBottom w:val="0"/>
      <w:divBdr>
        <w:top w:val="none" w:sz="0" w:space="0" w:color="auto"/>
        <w:left w:val="none" w:sz="0" w:space="0" w:color="auto"/>
        <w:bottom w:val="none" w:sz="0" w:space="0" w:color="auto"/>
        <w:right w:val="none" w:sz="0" w:space="0" w:color="auto"/>
      </w:divBdr>
    </w:div>
    <w:div w:id="297497371">
      <w:marLeft w:val="640"/>
      <w:marRight w:val="0"/>
      <w:marTop w:val="0"/>
      <w:marBottom w:val="0"/>
      <w:divBdr>
        <w:top w:val="none" w:sz="0" w:space="0" w:color="auto"/>
        <w:left w:val="none" w:sz="0" w:space="0" w:color="auto"/>
        <w:bottom w:val="none" w:sz="0" w:space="0" w:color="auto"/>
        <w:right w:val="none" w:sz="0" w:space="0" w:color="auto"/>
      </w:divBdr>
    </w:div>
    <w:div w:id="298846554">
      <w:marLeft w:val="640"/>
      <w:marRight w:val="0"/>
      <w:marTop w:val="0"/>
      <w:marBottom w:val="0"/>
      <w:divBdr>
        <w:top w:val="none" w:sz="0" w:space="0" w:color="auto"/>
        <w:left w:val="none" w:sz="0" w:space="0" w:color="auto"/>
        <w:bottom w:val="none" w:sz="0" w:space="0" w:color="auto"/>
        <w:right w:val="none" w:sz="0" w:space="0" w:color="auto"/>
      </w:divBdr>
    </w:div>
    <w:div w:id="302278605">
      <w:marLeft w:val="640"/>
      <w:marRight w:val="0"/>
      <w:marTop w:val="0"/>
      <w:marBottom w:val="0"/>
      <w:divBdr>
        <w:top w:val="none" w:sz="0" w:space="0" w:color="auto"/>
        <w:left w:val="none" w:sz="0" w:space="0" w:color="auto"/>
        <w:bottom w:val="none" w:sz="0" w:space="0" w:color="auto"/>
        <w:right w:val="none" w:sz="0" w:space="0" w:color="auto"/>
      </w:divBdr>
    </w:div>
    <w:div w:id="302588506">
      <w:marLeft w:val="640"/>
      <w:marRight w:val="0"/>
      <w:marTop w:val="0"/>
      <w:marBottom w:val="0"/>
      <w:divBdr>
        <w:top w:val="none" w:sz="0" w:space="0" w:color="auto"/>
        <w:left w:val="none" w:sz="0" w:space="0" w:color="auto"/>
        <w:bottom w:val="none" w:sz="0" w:space="0" w:color="auto"/>
        <w:right w:val="none" w:sz="0" w:space="0" w:color="auto"/>
      </w:divBdr>
    </w:div>
    <w:div w:id="304284128">
      <w:marLeft w:val="640"/>
      <w:marRight w:val="0"/>
      <w:marTop w:val="0"/>
      <w:marBottom w:val="0"/>
      <w:divBdr>
        <w:top w:val="none" w:sz="0" w:space="0" w:color="auto"/>
        <w:left w:val="none" w:sz="0" w:space="0" w:color="auto"/>
        <w:bottom w:val="none" w:sz="0" w:space="0" w:color="auto"/>
        <w:right w:val="none" w:sz="0" w:space="0" w:color="auto"/>
      </w:divBdr>
    </w:div>
    <w:div w:id="305863421">
      <w:marLeft w:val="640"/>
      <w:marRight w:val="0"/>
      <w:marTop w:val="0"/>
      <w:marBottom w:val="0"/>
      <w:divBdr>
        <w:top w:val="none" w:sz="0" w:space="0" w:color="auto"/>
        <w:left w:val="none" w:sz="0" w:space="0" w:color="auto"/>
        <w:bottom w:val="none" w:sz="0" w:space="0" w:color="auto"/>
        <w:right w:val="none" w:sz="0" w:space="0" w:color="auto"/>
      </w:divBdr>
    </w:div>
    <w:div w:id="308288606">
      <w:marLeft w:val="640"/>
      <w:marRight w:val="0"/>
      <w:marTop w:val="0"/>
      <w:marBottom w:val="0"/>
      <w:divBdr>
        <w:top w:val="none" w:sz="0" w:space="0" w:color="auto"/>
        <w:left w:val="none" w:sz="0" w:space="0" w:color="auto"/>
        <w:bottom w:val="none" w:sz="0" w:space="0" w:color="auto"/>
        <w:right w:val="none" w:sz="0" w:space="0" w:color="auto"/>
      </w:divBdr>
    </w:div>
    <w:div w:id="312805744">
      <w:marLeft w:val="640"/>
      <w:marRight w:val="0"/>
      <w:marTop w:val="0"/>
      <w:marBottom w:val="0"/>
      <w:divBdr>
        <w:top w:val="none" w:sz="0" w:space="0" w:color="auto"/>
        <w:left w:val="none" w:sz="0" w:space="0" w:color="auto"/>
        <w:bottom w:val="none" w:sz="0" w:space="0" w:color="auto"/>
        <w:right w:val="none" w:sz="0" w:space="0" w:color="auto"/>
      </w:divBdr>
    </w:div>
    <w:div w:id="320546368">
      <w:marLeft w:val="640"/>
      <w:marRight w:val="0"/>
      <w:marTop w:val="0"/>
      <w:marBottom w:val="0"/>
      <w:divBdr>
        <w:top w:val="none" w:sz="0" w:space="0" w:color="auto"/>
        <w:left w:val="none" w:sz="0" w:space="0" w:color="auto"/>
        <w:bottom w:val="none" w:sz="0" w:space="0" w:color="auto"/>
        <w:right w:val="none" w:sz="0" w:space="0" w:color="auto"/>
      </w:divBdr>
    </w:div>
    <w:div w:id="322122008">
      <w:marLeft w:val="640"/>
      <w:marRight w:val="0"/>
      <w:marTop w:val="0"/>
      <w:marBottom w:val="0"/>
      <w:divBdr>
        <w:top w:val="none" w:sz="0" w:space="0" w:color="auto"/>
        <w:left w:val="none" w:sz="0" w:space="0" w:color="auto"/>
        <w:bottom w:val="none" w:sz="0" w:space="0" w:color="auto"/>
        <w:right w:val="none" w:sz="0" w:space="0" w:color="auto"/>
      </w:divBdr>
    </w:div>
    <w:div w:id="324211507">
      <w:marLeft w:val="640"/>
      <w:marRight w:val="0"/>
      <w:marTop w:val="0"/>
      <w:marBottom w:val="0"/>
      <w:divBdr>
        <w:top w:val="none" w:sz="0" w:space="0" w:color="auto"/>
        <w:left w:val="none" w:sz="0" w:space="0" w:color="auto"/>
        <w:bottom w:val="none" w:sz="0" w:space="0" w:color="auto"/>
        <w:right w:val="none" w:sz="0" w:space="0" w:color="auto"/>
      </w:divBdr>
    </w:div>
    <w:div w:id="325863204">
      <w:marLeft w:val="640"/>
      <w:marRight w:val="0"/>
      <w:marTop w:val="0"/>
      <w:marBottom w:val="0"/>
      <w:divBdr>
        <w:top w:val="none" w:sz="0" w:space="0" w:color="auto"/>
        <w:left w:val="none" w:sz="0" w:space="0" w:color="auto"/>
        <w:bottom w:val="none" w:sz="0" w:space="0" w:color="auto"/>
        <w:right w:val="none" w:sz="0" w:space="0" w:color="auto"/>
      </w:divBdr>
    </w:div>
    <w:div w:id="325984321">
      <w:marLeft w:val="640"/>
      <w:marRight w:val="0"/>
      <w:marTop w:val="0"/>
      <w:marBottom w:val="0"/>
      <w:divBdr>
        <w:top w:val="none" w:sz="0" w:space="0" w:color="auto"/>
        <w:left w:val="none" w:sz="0" w:space="0" w:color="auto"/>
        <w:bottom w:val="none" w:sz="0" w:space="0" w:color="auto"/>
        <w:right w:val="none" w:sz="0" w:space="0" w:color="auto"/>
      </w:divBdr>
    </w:div>
    <w:div w:id="327446288">
      <w:marLeft w:val="640"/>
      <w:marRight w:val="0"/>
      <w:marTop w:val="0"/>
      <w:marBottom w:val="0"/>
      <w:divBdr>
        <w:top w:val="none" w:sz="0" w:space="0" w:color="auto"/>
        <w:left w:val="none" w:sz="0" w:space="0" w:color="auto"/>
        <w:bottom w:val="none" w:sz="0" w:space="0" w:color="auto"/>
        <w:right w:val="none" w:sz="0" w:space="0" w:color="auto"/>
      </w:divBdr>
    </w:div>
    <w:div w:id="329452210">
      <w:marLeft w:val="640"/>
      <w:marRight w:val="0"/>
      <w:marTop w:val="0"/>
      <w:marBottom w:val="0"/>
      <w:divBdr>
        <w:top w:val="none" w:sz="0" w:space="0" w:color="auto"/>
        <w:left w:val="none" w:sz="0" w:space="0" w:color="auto"/>
        <w:bottom w:val="none" w:sz="0" w:space="0" w:color="auto"/>
        <w:right w:val="none" w:sz="0" w:space="0" w:color="auto"/>
      </w:divBdr>
    </w:div>
    <w:div w:id="329716085">
      <w:marLeft w:val="640"/>
      <w:marRight w:val="0"/>
      <w:marTop w:val="0"/>
      <w:marBottom w:val="0"/>
      <w:divBdr>
        <w:top w:val="none" w:sz="0" w:space="0" w:color="auto"/>
        <w:left w:val="none" w:sz="0" w:space="0" w:color="auto"/>
        <w:bottom w:val="none" w:sz="0" w:space="0" w:color="auto"/>
        <w:right w:val="none" w:sz="0" w:space="0" w:color="auto"/>
      </w:divBdr>
    </w:div>
    <w:div w:id="330258599">
      <w:marLeft w:val="640"/>
      <w:marRight w:val="0"/>
      <w:marTop w:val="0"/>
      <w:marBottom w:val="0"/>
      <w:divBdr>
        <w:top w:val="none" w:sz="0" w:space="0" w:color="auto"/>
        <w:left w:val="none" w:sz="0" w:space="0" w:color="auto"/>
        <w:bottom w:val="none" w:sz="0" w:space="0" w:color="auto"/>
        <w:right w:val="none" w:sz="0" w:space="0" w:color="auto"/>
      </w:divBdr>
    </w:div>
    <w:div w:id="330721834">
      <w:marLeft w:val="640"/>
      <w:marRight w:val="0"/>
      <w:marTop w:val="0"/>
      <w:marBottom w:val="0"/>
      <w:divBdr>
        <w:top w:val="none" w:sz="0" w:space="0" w:color="auto"/>
        <w:left w:val="none" w:sz="0" w:space="0" w:color="auto"/>
        <w:bottom w:val="none" w:sz="0" w:space="0" w:color="auto"/>
        <w:right w:val="none" w:sz="0" w:space="0" w:color="auto"/>
      </w:divBdr>
    </w:div>
    <w:div w:id="332613898">
      <w:marLeft w:val="640"/>
      <w:marRight w:val="0"/>
      <w:marTop w:val="0"/>
      <w:marBottom w:val="0"/>
      <w:divBdr>
        <w:top w:val="none" w:sz="0" w:space="0" w:color="auto"/>
        <w:left w:val="none" w:sz="0" w:space="0" w:color="auto"/>
        <w:bottom w:val="none" w:sz="0" w:space="0" w:color="auto"/>
        <w:right w:val="none" w:sz="0" w:space="0" w:color="auto"/>
      </w:divBdr>
    </w:div>
    <w:div w:id="336539301">
      <w:marLeft w:val="640"/>
      <w:marRight w:val="0"/>
      <w:marTop w:val="0"/>
      <w:marBottom w:val="0"/>
      <w:divBdr>
        <w:top w:val="none" w:sz="0" w:space="0" w:color="auto"/>
        <w:left w:val="none" w:sz="0" w:space="0" w:color="auto"/>
        <w:bottom w:val="none" w:sz="0" w:space="0" w:color="auto"/>
        <w:right w:val="none" w:sz="0" w:space="0" w:color="auto"/>
      </w:divBdr>
    </w:div>
    <w:div w:id="339041931">
      <w:marLeft w:val="640"/>
      <w:marRight w:val="0"/>
      <w:marTop w:val="0"/>
      <w:marBottom w:val="0"/>
      <w:divBdr>
        <w:top w:val="none" w:sz="0" w:space="0" w:color="auto"/>
        <w:left w:val="none" w:sz="0" w:space="0" w:color="auto"/>
        <w:bottom w:val="none" w:sz="0" w:space="0" w:color="auto"/>
        <w:right w:val="none" w:sz="0" w:space="0" w:color="auto"/>
      </w:divBdr>
    </w:div>
    <w:div w:id="339964731">
      <w:marLeft w:val="640"/>
      <w:marRight w:val="0"/>
      <w:marTop w:val="0"/>
      <w:marBottom w:val="0"/>
      <w:divBdr>
        <w:top w:val="none" w:sz="0" w:space="0" w:color="auto"/>
        <w:left w:val="none" w:sz="0" w:space="0" w:color="auto"/>
        <w:bottom w:val="none" w:sz="0" w:space="0" w:color="auto"/>
        <w:right w:val="none" w:sz="0" w:space="0" w:color="auto"/>
      </w:divBdr>
    </w:div>
    <w:div w:id="343172556">
      <w:marLeft w:val="640"/>
      <w:marRight w:val="0"/>
      <w:marTop w:val="0"/>
      <w:marBottom w:val="0"/>
      <w:divBdr>
        <w:top w:val="none" w:sz="0" w:space="0" w:color="auto"/>
        <w:left w:val="none" w:sz="0" w:space="0" w:color="auto"/>
        <w:bottom w:val="none" w:sz="0" w:space="0" w:color="auto"/>
        <w:right w:val="none" w:sz="0" w:space="0" w:color="auto"/>
      </w:divBdr>
    </w:div>
    <w:div w:id="343174456">
      <w:marLeft w:val="640"/>
      <w:marRight w:val="0"/>
      <w:marTop w:val="0"/>
      <w:marBottom w:val="0"/>
      <w:divBdr>
        <w:top w:val="none" w:sz="0" w:space="0" w:color="auto"/>
        <w:left w:val="none" w:sz="0" w:space="0" w:color="auto"/>
        <w:bottom w:val="none" w:sz="0" w:space="0" w:color="auto"/>
        <w:right w:val="none" w:sz="0" w:space="0" w:color="auto"/>
      </w:divBdr>
    </w:div>
    <w:div w:id="344287037">
      <w:marLeft w:val="640"/>
      <w:marRight w:val="0"/>
      <w:marTop w:val="0"/>
      <w:marBottom w:val="0"/>
      <w:divBdr>
        <w:top w:val="none" w:sz="0" w:space="0" w:color="auto"/>
        <w:left w:val="none" w:sz="0" w:space="0" w:color="auto"/>
        <w:bottom w:val="none" w:sz="0" w:space="0" w:color="auto"/>
        <w:right w:val="none" w:sz="0" w:space="0" w:color="auto"/>
      </w:divBdr>
    </w:div>
    <w:div w:id="347219979">
      <w:marLeft w:val="640"/>
      <w:marRight w:val="0"/>
      <w:marTop w:val="0"/>
      <w:marBottom w:val="0"/>
      <w:divBdr>
        <w:top w:val="none" w:sz="0" w:space="0" w:color="auto"/>
        <w:left w:val="none" w:sz="0" w:space="0" w:color="auto"/>
        <w:bottom w:val="none" w:sz="0" w:space="0" w:color="auto"/>
        <w:right w:val="none" w:sz="0" w:space="0" w:color="auto"/>
      </w:divBdr>
    </w:div>
    <w:div w:id="347416701">
      <w:marLeft w:val="640"/>
      <w:marRight w:val="0"/>
      <w:marTop w:val="0"/>
      <w:marBottom w:val="0"/>
      <w:divBdr>
        <w:top w:val="none" w:sz="0" w:space="0" w:color="auto"/>
        <w:left w:val="none" w:sz="0" w:space="0" w:color="auto"/>
        <w:bottom w:val="none" w:sz="0" w:space="0" w:color="auto"/>
        <w:right w:val="none" w:sz="0" w:space="0" w:color="auto"/>
      </w:divBdr>
    </w:div>
    <w:div w:id="347562122">
      <w:marLeft w:val="640"/>
      <w:marRight w:val="0"/>
      <w:marTop w:val="0"/>
      <w:marBottom w:val="0"/>
      <w:divBdr>
        <w:top w:val="none" w:sz="0" w:space="0" w:color="auto"/>
        <w:left w:val="none" w:sz="0" w:space="0" w:color="auto"/>
        <w:bottom w:val="none" w:sz="0" w:space="0" w:color="auto"/>
        <w:right w:val="none" w:sz="0" w:space="0" w:color="auto"/>
      </w:divBdr>
    </w:div>
    <w:div w:id="347761319">
      <w:marLeft w:val="640"/>
      <w:marRight w:val="0"/>
      <w:marTop w:val="0"/>
      <w:marBottom w:val="0"/>
      <w:divBdr>
        <w:top w:val="none" w:sz="0" w:space="0" w:color="auto"/>
        <w:left w:val="none" w:sz="0" w:space="0" w:color="auto"/>
        <w:bottom w:val="none" w:sz="0" w:space="0" w:color="auto"/>
        <w:right w:val="none" w:sz="0" w:space="0" w:color="auto"/>
      </w:divBdr>
    </w:div>
    <w:div w:id="358432577">
      <w:marLeft w:val="640"/>
      <w:marRight w:val="0"/>
      <w:marTop w:val="0"/>
      <w:marBottom w:val="0"/>
      <w:divBdr>
        <w:top w:val="none" w:sz="0" w:space="0" w:color="auto"/>
        <w:left w:val="none" w:sz="0" w:space="0" w:color="auto"/>
        <w:bottom w:val="none" w:sz="0" w:space="0" w:color="auto"/>
        <w:right w:val="none" w:sz="0" w:space="0" w:color="auto"/>
      </w:divBdr>
    </w:div>
    <w:div w:id="362558792">
      <w:marLeft w:val="640"/>
      <w:marRight w:val="0"/>
      <w:marTop w:val="0"/>
      <w:marBottom w:val="0"/>
      <w:divBdr>
        <w:top w:val="none" w:sz="0" w:space="0" w:color="auto"/>
        <w:left w:val="none" w:sz="0" w:space="0" w:color="auto"/>
        <w:bottom w:val="none" w:sz="0" w:space="0" w:color="auto"/>
        <w:right w:val="none" w:sz="0" w:space="0" w:color="auto"/>
      </w:divBdr>
    </w:div>
    <w:div w:id="364018770">
      <w:marLeft w:val="640"/>
      <w:marRight w:val="0"/>
      <w:marTop w:val="0"/>
      <w:marBottom w:val="0"/>
      <w:divBdr>
        <w:top w:val="none" w:sz="0" w:space="0" w:color="auto"/>
        <w:left w:val="none" w:sz="0" w:space="0" w:color="auto"/>
        <w:bottom w:val="none" w:sz="0" w:space="0" w:color="auto"/>
        <w:right w:val="none" w:sz="0" w:space="0" w:color="auto"/>
      </w:divBdr>
    </w:div>
    <w:div w:id="365373046">
      <w:marLeft w:val="640"/>
      <w:marRight w:val="0"/>
      <w:marTop w:val="0"/>
      <w:marBottom w:val="0"/>
      <w:divBdr>
        <w:top w:val="none" w:sz="0" w:space="0" w:color="auto"/>
        <w:left w:val="none" w:sz="0" w:space="0" w:color="auto"/>
        <w:bottom w:val="none" w:sz="0" w:space="0" w:color="auto"/>
        <w:right w:val="none" w:sz="0" w:space="0" w:color="auto"/>
      </w:divBdr>
    </w:div>
    <w:div w:id="365523675">
      <w:marLeft w:val="640"/>
      <w:marRight w:val="0"/>
      <w:marTop w:val="0"/>
      <w:marBottom w:val="0"/>
      <w:divBdr>
        <w:top w:val="none" w:sz="0" w:space="0" w:color="auto"/>
        <w:left w:val="none" w:sz="0" w:space="0" w:color="auto"/>
        <w:bottom w:val="none" w:sz="0" w:space="0" w:color="auto"/>
        <w:right w:val="none" w:sz="0" w:space="0" w:color="auto"/>
      </w:divBdr>
    </w:div>
    <w:div w:id="366563558">
      <w:marLeft w:val="640"/>
      <w:marRight w:val="0"/>
      <w:marTop w:val="0"/>
      <w:marBottom w:val="0"/>
      <w:divBdr>
        <w:top w:val="none" w:sz="0" w:space="0" w:color="auto"/>
        <w:left w:val="none" w:sz="0" w:space="0" w:color="auto"/>
        <w:bottom w:val="none" w:sz="0" w:space="0" w:color="auto"/>
        <w:right w:val="none" w:sz="0" w:space="0" w:color="auto"/>
      </w:divBdr>
    </w:div>
    <w:div w:id="369888281">
      <w:marLeft w:val="640"/>
      <w:marRight w:val="0"/>
      <w:marTop w:val="0"/>
      <w:marBottom w:val="0"/>
      <w:divBdr>
        <w:top w:val="none" w:sz="0" w:space="0" w:color="auto"/>
        <w:left w:val="none" w:sz="0" w:space="0" w:color="auto"/>
        <w:bottom w:val="none" w:sz="0" w:space="0" w:color="auto"/>
        <w:right w:val="none" w:sz="0" w:space="0" w:color="auto"/>
      </w:divBdr>
    </w:div>
    <w:div w:id="372385416">
      <w:marLeft w:val="640"/>
      <w:marRight w:val="0"/>
      <w:marTop w:val="0"/>
      <w:marBottom w:val="0"/>
      <w:divBdr>
        <w:top w:val="none" w:sz="0" w:space="0" w:color="auto"/>
        <w:left w:val="none" w:sz="0" w:space="0" w:color="auto"/>
        <w:bottom w:val="none" w:sz="0" w:space="0" w:color="auto"/>
        <w:right w:val="none" w:sz="0" w:space="0" w:color="auto"/>
      </w:divBdr>
    </w:div>
    <w:div w:id="373308774">
      <w:marLeft w:val="640"/>
      <w:marRight w:val="0"/>
      <w:marTop w:val="0"/>
      <w:marBottom w:val="0"/>
      <w:divBdr>
        <w:top w:val="none" w:sz="0" w:space="0" w:color="auto"/>
        <w:left w:val="none" w:sz="0" w:space="0" w:color="auto"/>
        <w:bottom w:val="none" w:sz="0" w:space="0" w:color="auto"/>
        <w:right w:val="none" w:sz="0" w:space="0" w:color="auto"/>
      </w:divBdr>
    </w:div>
    <w:div w:id="373772621">
      <w:marLeft w:val="640"/>
      <w:marRight w:val="0"/>
      <w:marTop w:val="0"/>
      <w:marBottom w:val="0"/>
      <w:divBdr>
        <w:top w:val="none" w:sz="0" w:space="0" w:color="auto"/>
        <w:left w:val="none" w:sz="0" w:space="0" w:color="auto"/>
        <w:bottom w:val="none" w:sz="0" w:space="0" w:color="auto"/>
        <w:right w:val="none" w:sz="0" w:space="0" w:color="auto"/>
      </w:divBdr>
    </w:div>
    <w:div w:id="374089712">
      <w:marLeft w:val="640"/>
      <w:marRight w:val="0"/>
      <w:marTop w:val="0"/>
      <w:marBottom w:val="0"/>
      <w:divBdr>
        <w:top w:val="none" w:sz="0" w:space="0" w:color="auto"/>
        <w:left w:val="none" w:sz="0" w:space="0" w:color="auto"/>
        <w:bottom w:val="none" w:sz="0" w:space="0" w:color="auto"/>
        <w:right w:val="none" w:sz="0" w:space="0" w:color="auto"/>
      </w:divBdr>
    </w:div>
    <w:div w:id="376393599">
      <w:marLeft w:val="640"/>
      <w:marRight w:val="0"/>
      <w:marTop w:val="0"/>
      <w:marBottom w:val="0"/>
      <w:divBdr>
        <w:top w:val="none" w:sz="0" w:space="0" w:color="auto"/>
        <w:left w:val="none" w:sz="0" w:space="0" w:color="auto"/>
        <w:bottom w:val="none" w:sz="0" w:space="0" w:color="auto"/>
        <w:right w:val="none" w:sz="0" w:space="0" w:color="auto"/>
      </w:divBdr>
    </w:div>
    <w:div w:id="377508771">
      <w:marLeft w:val="640"/>
      <w:marRight w:val="0"/>
      <w:marTop w:val="0"/>
      <w:marBottom w:val="0"/>
      <w:divBdr>
        <w:top w:val="none" w:sz="0" w:space="0" w:color="auto"/>
        <w:left w:val="none" w:sz="0" w:space="0" w:color="auto"/>
        <w:bottom w:val="none" w:sz="0" w:space="0" w:color="auto"/>
        <w:right w:val="none" w:sz="0" w:space="0" w:color="auto"/>
      </w:divBdr>
    </w:div>
    <w:div w:id="378869529">
      <w:marLeft w:val="640"/>
      <w:marRight w:val="0"/>
      <w:marTop w:val="0"/>
      <w:marBottom w:val="0"/>
      <w:divBdr>
        <w:top w:val="none" w:sz="0" w:space="0" w:color="auto"/>
        <w:left w:val="none" w:sz="0" w:space="0" w:color="auto"/>
        <w:bottom w:val="none" w:sz="0" w:space="0" w:color="auto"/>
        <w:right w:val="none" w:sz="0" w:space="0" w:color="auto"/>
      </w:divBdr>
    </w:div>
    <w:div w:id="382757233">
      <w:marLeft w:val="640"/>
      <w:marRight w:val="0"/>
      <w:marTop w:val="0"/>
      <w:marBottom w:val="0"/>
      <w:divBdr>
        <w:top w:val="none" w:sz="0" w:space="0" w:color="auto"/>
        <w:left w:val="none" w:sz="0" w:space="0" w:color="auto"/>
        <w:bottom w:val="none" w:sz="0" w:space="0" w:color="auto"/>
        <w:right w:val="none" w:sz="0" w:space="0" w:color="auto"/>
      </w:divBdr>
    </w:div>
    <w:div w:id="385955517">
      <w:marLeft w:val="640"/>
      <w:marRight w:val="0"/>
      <w:marTop w:val="0"/>
      <w:marBottom w:val="0"/>
      <w:divBdr>
        <w:top w:val="none" w:sz="0" w:space="0" w:color="auto"/>
        <w:left w:val="none" w:sz="0" w:space="0" w:color="auto"/>
        <w:bottom w:val="none" w:sz="0" w:space="0" w:color="auto"/>
        <w:right w:val="none" w:sz="0" w:space="0" w:color="auto"/>
      </w:divBdr>
    </w:div>
    <w:div w:id="386802572">
      <w:marLeft w:val="640"/>
      <w:marRight w:val="0"/>
      <w:marTop w:val="0"/>
      <w:marBottom w:val="0"/>
      <w:divBdr>
        <w:top w:val="none" w:sz="0" w:space="0" w:color="auto"/>
        <w:left w:val="none" w:sz="0" w:space="0" w:color="auto"/>
        <w:bottom w:val="none" w:sz="0" w:space="0" w:color="auto"/>
        <w:right w:val="none" w:sz="0" w:space="0" w:color="auto"/>
      </w:divBdr>
    </w:div>
    <w:div w:id="389112712">
      <w:marLeft w:val="640"/>
      <w:marRight w:val="0"/>
      <w:marTop w:val="0"/>
      <w:marBottom w:val="0"/>
      <w:divBdr>
        <w:top w:val="none" w:sz="0" w:space="0" w:color="auto"/>
        <w:left w:val="none" w:sz="0" w:space="0" w:color="auto"/>
        <w:bottom w:val="none" w:sz="0" w:space="0" w:color="auto"/>
        <w:right w:val="none" w:sz="0" w:space="0" w:color="auto"/>
      </w:divBdr>
    </w:div>
    <w:div w:id="389425956">
      <w:marLeft w:val="640"/>
      <w:marRight w:val="0"/>
      <w:marTop w:val="0"/>
      <w:marBottom w:val="0"/>
      <w:divBdr>
        <w:top w:val="none" w:sz="0" w:space="0" w:color="auto"/>
        <w:left w:val="none" w:sz="0" w:space="0" w:color="auto"/>
        <w:bottom w:val="none" w:sz="0" w:space="0" w:color="auto"/>
        <w:right w:val="none" w:sz="0" w:space="0" w:color="auto"/>
      </w:divBdr>
    </w:div>
    <w:div w:id="389773809">
      <w:marLeft w:val="640"/>
      <w:marRight w:val="0"/>
      <w:marTop w:val="0"/>
      <w:marBottom w:val="0"/>
      <w:divBdr>
        <w:top w:val="none" w:sz="0" w:space="0" w:color="auto"/>
        <w:left w:val="none" w:sz="0" w:space="0" w:color="auto"/>
        <w:bottom w:val="none" w:sz="0" w:space="0" w:color="auto"/>
        <w:right w:val="none" w:sz="0" w:space="0" w:color="auto"/>
      </w:divBdr>
    </w:div>
    <w:div w:id="393238846">
      <w:marLeft w:val="640"/>
      <w:marRight w:val="0"/>
      <w:marTop w:val="0"/>
      <w:marBottom w:val="0"/>
      <w:divBdr>
        <w:top w:val="none" w:sz="0" w:space="0" w:color="auto"/>
        <w:left w:val="none" w:sz="0" w:space="0" w:color="auto"/>
        <w:bottom w:val="none" w:sz="0" w:space="0" w:color="auto"/>
        <w:right w:val="none" w:sz="0" w:space="0" w:color="auto"/>
      </w:divBdr>
    </w:div>
    <w:div w:id="394091920">
      <w:marLeft w:val="640"/>
      <w:marRight w:val="0"/>
      <w:marTop w:val="0"/>
      <w:marBottom w:val="0"/>
      <w:divBdr>
        <w:top w:val="none" w:sz="0" w:space="0" w:color="auto"/>
        <w:left w:val="none" w:sz="0" w:space="0" w:color="auto"/>
        <w:bottom w:val="none" w:sz="0" w:space="0" w:color="auto"/>
        <w:right w:val="none" w:sz="0" w:space="0" w:color="auto"/>
      </w:divBdr>
    </w:div>
    <w:div w:id="394281784">
      <w:marLeft w:val="640"/>
      <w:marRight w:val="0"/>
      <w:marTop w:val="0"/>
      <w:marBottom w:val="0"/>
      <w:divBdr>
        <w:top w:val="none" w:sz="0" w:space="0" w:color="auto"/>
        <w:left w:val="none" w:sz="0" w:space="0" w:color="auto"/>
        <w:bottom w:val="none" w:sz="0" w:space="0" w:color="auto"/>
        <w:right w:val="none" w:sz="0" w:space="0" w:color="auto"/>
      </w:divBdr>
    </w:div>
    <w:div w:id="401366941">
      <w:marLeft w:val="640"/>
      <w:marRight w:val="0"/>
      <w:marTop w:val="0"/>
      <w:marBottom w:val="0"/>
      <w:divBdr>
        <w:top w:val="none" w:sz="0" w:space="0" w:color="auto"/>
        <w:left w:val="none" w:sz="0" w:space="0" w:color="auto"/>
        <w:bottom w:val="none" w:sz="0" w:space="0" w:color="auto"/>
        <w:right w:val="none" w:sz="0" w:space="0" w:color="auto"/>
      </w:divBdr>
    </w:div>
    <w:div w:id="402874127">
      <w:marLeft w:val="640"/>
      <w:marRight w:val="0"/>
      <w:marTop w:val="0"/>
      <w:marBottom w:val="0"/>
      <w:divBdr>
        <w:top w:val="none" w:sz="0" w:space="0" w:color="auto"/>
        <w:left w:val="none" w:sz="0" w:space="0" w:color="auto"/>
        <w:bottom w:val="none" w:sz="0" w:space="0" w:color="auto"/>
        <w:right w:val="none" w:sz="0" w:space="0" w:color="auto"/>
      </w:divBdr>
    </w:div>
    <w:div w:id="404185193">
      <w:marLeft w:val="640"/>
      <w:marRight w:val="0"/>
      <w:marTop w:val="0"/>
      <w:marBottom w:val="0"/>
      <w:divBdr>
        <w:top w:val="none" w:sz="0" w:space="0" w:color="auto"/>
        <w:left w:val="none" w:sz="0" w:space="0" w:color="auto"/>
        <w:bottom w:val="none" w:sz="0" w:space="0" w:color="auto"/>
        <w:right w:val="none" w:sz="0" w:space="0" w:color="auto"/>
      </w:divBdr>
    </w:div>
    <w:div w:id="407771503">
      <w:marLeft w:val="640"/>
      <w:marRight w:val="0"/>
      <w:marTop w:val="0"/>
      <w:marBottom w:val="0"/>
      <w:divBdr>
        <w:top w:val="none" w:sz="0" w:space="0" w:color="auto"/>
        <w:left w:val="none" w:sz="0" w:space="0" w:color="auto"/>
        <w:bottom w:val="none" w:sz="0" w:space="0" w:color="auto"/>
        <w:right w:val="none" w:sz="0" w:space="0" w:color="auto"/>
      </w:divBdr>
    </w:div>
    <w:div w:id="407843213">
      <w:marLeft w:val="640"/>
      <w:marRight w:val="0"/>
      <w:marTop w:val="0"/>
      <w:marBottom w:val="0"/>
      <w:divBdr>
        <w:top w:val="none" w:sz="0" w:space="0" w:color="auto"/>
        <w:left w:val="none" w:sz="0" w:space="0" w:color="auto"/>
        <w:bottom w:val="none" w:sz="0" w:space="0" w:color="auto"/>
        <w:right w:val="none" w:sz="0" w:space="0" w:color="auto"/>
      </w:divBdr>
    </w:div>
    <w:div w:id="413628593">
      <w:marLeft w:val="640"/>
      <w:marRight w:val="0"/>
      <w:marTop w:val="0"/>
      <w:marBottom w:val="0"/>
      <w:divBdr>
        <w:top w:val="none" w:sz="0" w:space="0" w:color="auto"/>
        <w:left w:val="none" w:sz="0" w:space="0" w:color="auto"/>
        <w:bottom w:val="none" w:sz="0" w:space="0" w:color="auto"/>
        <w:right w:val="none" w:sz="0" w:space="0" w:color="auto"/>
      </w:divBdr>
    </w:div>
    <w:div w:id="415713594">
      <w:marLeft w:val="640"/>
      <w:marRight w:val="0"/>
      <w:marTop w:val="0"/>
      <w:marBottom w:val="0"/>
      <w:divBdr>
        <w:top w:val="none" w:sz="0" w:space="0" w:color="auto"/>
        <w:left w:val="none" w:sz="0" w:space="0" w:color="auto"/>
        <w:bottom w:val="none" w:sz="0" w:space="0" w:color="auto"/>
        <w:right w:val="none" w:sz="0" w:space="0" w:color="auto"/>
      </w:divBdr>
    </w:div>
    <w:div w:id="416513571">
      <w:marLeft w:val="640"/>
      <w:marRight w:val="0"/>
      <w:marTop w:val="0"/>
      <w:marBottom w:val="0"/>
      <w:divBdr>
        <w:top w:val="none" w:sz="0" w:space="0" w:color="auto"/>
        <w:left w:val="none" w:sz="0" w:space="0" w:color="auto"/>
        <w:bottom w:val="none" w:sz="0" w:space="0" w:color="auto"/>
        <w:right w:val="none" w:sz="0" w:space="0" w:color="auto"/>
      </w:divBdr>
    </w:div>
    <w:div w:id="418257763">
      <w:marLeft w:val="640"/>
      <w:marRight w:val="0"/>
      <w:marTop w:val="0"/>
      <w:marBottom w:val="0"/>
      <w:divBdr>
        <w:top w:val="none" w:sz="0" w:space="0" w:color="auto"/>
        <w:left w:val="none" w:sz="0" w:space="0" w:color="auto"/>
        <w:bottom w:val="none" w:sz="0" w:space="0" w:color="auto"/>
        <w:right w:val="none" w:sz="0" w:space="0" w:color="auto"/>
      </w:divBdr>
    </w:div>
    <w:div w:id="418871300">
      <w:marLeft w:val="640"/>
      <w:marRight w:val="0"/>
      <w:marTop w:val="0"/>
      <w:marBottom w:val="0"/>
      <w:divBdr>
        <w:top w:val="none" w:sz="0" w:space="0" w:color="auto"/>
        <w:left w:val="none" w:sz="0" w:space="0" w:color="auto"/>
        <w:bottom w:val="none" w:sz="0" w:space="0" w:color="auto"/>
        <w:right w:val="none" w:sz="0" w:space="0" w:color="auto"/>
      </w:divBdr>
    </w:div>
    <w:div w:id="419765507">
      <w:marLeft w:val="640"/>
      <w:marRight w:val="0"/>
      <w:marTop w:val="0"/>
      <w:marBottom w:val="0"/>
      <w:divBdr>
        <w:top w:val="none" w:sz="0" w:space="0" w:color="auto"/>
        <w:left w:val="none" w:sz="0" w:space="0" w:color="auto"/>
        <w:bottom w:val="none" w:sz="0" w:space="0" w:color="auto"/>
        <w:right w:val="none" w:sz="0" w:space="0" w:color="auto"/>
      </w:divBdr>
    </w:div>
    <w:div w:id="421151485">
      <w:marLeft w:val="640"/>
      <w:marRight w:val="0"/>
      <w:marTop w:val="0"/>
      <w:marBottom w:val="0"/>
      <w:divBdr>
        <w:top w:val="none" w:sz="0" w:space="0" w:color="auto"/>
        <w:left w:val="none" w:sz="0" w:space="0" w:color="auto"/>
        <w:bottom w:val="none" w:sz="0" w:space="0" w:color="auto"/>
        <w:right w:val="none" w:sz="0" w:space="0" w:color="auto"/>
      </w:divBdr>
    </w:div>
    <w:div w:id="423232045">
      <w:marLeft w:val="640"/>
      <w:marRight w:val="0"/>
      <w:marTop w:val="0"/>
      <w:marBottom w:val="0"/>
      <w:divBdr>
        <w:top w:val="none" w:sz="0" w:space="0" w:color="auto"/>
        <w:left w:val="none" w:sz="0" w:space="0" w:color="auto"/>
        <w:bottom w:val="none" w:sz="0" w:space="0" w:color="auto"/>
        <w:right w:val="none" w:sz="0" w:space="0" w:color="auto"/>
      </w:divBdr>
    </w:div>
    <w:div w:id="428963317">
      <w:marLeft w:val="640"/>
      <w:marRight w:val="0"/>
      <w:marTop w:val="0"/>
      <w:marBottom w:val="0"/>
      <w:divBdr>
        <w:top w:val="none" w:sz="0" w:space="0" w:color="auto"/>
        <w:left w:val="none" w:sz="0" w:space="0" w:color="auto"/>
        <w:bottom w:val="none" w:sz="0" w:space="0" w:color="auto"/>
        <w:right w:val="none" w:sz="0" w:space="0" w:color="auto"/>
      </w:divBdr>
    </w:div>
    <w:div w:id="429350729">
      <w:marLeft w:val="640"/>
      <w:marRight w:val="0"/>
      <w:marTop w:val="0"/>
      <w:marBottom w:val="0"/>
      <w:divBdr>
        <w:top w:val="none" w:sz="0" w:space="0" w:color="auto"/>
        <w:left w:val="none" w:sz="0" w:space="0" w:color="auto"/>
        <w:bottom w:val="none" w:sz="0" w:space="0" w:color="auto"/>
        <w:right w:val="none" w:sz="0" w:space="0" w:color="auto"/>
      </w:divBdr>
    </w:div>
    <w:div w:id="430902855">
      <w:marLeft w:val="640"/>
      <w:marRight w:val="0"/>
      <w:marTop w:val="0"/>
      <w:marBottom w:val="0"/>
      <w:divBdr>
        <w:top w:val="none" w:sz="0" w:space="0" w:color="auto"/>
        <w:left w:val="none" w:sz="0" w:space="0" w:color="auto"/>
        <w:bottom w:val="none" w:sz="0" w:space="0" w:color="auto"/>
        <w:right w:val="none" w:sz="0" w:space="0" w:color="auto"/>
      </w:divBdr>
    </w:div>
    <w:div w:id="431124782">
      <w:marLeft w:val="640"/>
      <w:marRight w:val="0"/>
      <w:marTop w:val="0"/>
      <w:marBottom w:val="0"/>
      <w:divBdr>
        <w:top w:val="none" w:sz="0" w:space="0" w:color="auto"/>
        <w:left w:val="none" w:sz="0" w:space="0" w:color="auto"/>
        <w:bottom w:val="none" w:sz="0" w:space="0" w:color="auto"/>
        <w:right w:val="none" w:sz="0" w:space="0" w:color="auto"/>
      </w:divBdr>
    </w:div>
    <w:div w:id="437222004">
      <w:marLeft w:val="640"/>
      <w:marRight w:val="0"/>
      <w:marTop w:val="0"/>
      <w:marBottom w:val="0"/>
      <w:divBdr>
        <w:top w:val="none" w:sz="0" w:space="0" w:color="auto"/>
        <w:left w:val="none" w:sz="0" w:space="0" w:color="auto"/>
        <w:bottom w:val="none" w:sz="0" w:space="0" w:color="auto"/>
        <w:right w:val="none" w:sz="0" w:space="0" w:color="auto"/>
      </w:divBdr>
    </w:div>
    <w:div w:id="437994133">
      <w:marLeft w:val="640"/>
      <w:marRight w:val="0"/>
      <w:marTop w:val="0"/>
      <w:marBottom w:val="0"/>
      <w:divBdr>
        <w:top w:val="none" w:sz="0" w:space="0" w:color="auto"/>
        <w:left w:val="none" w:sz="0" w:space="0" w:color="auto"/>
        <w:bottom w:val="none" w:sz="0" w:space="0" w:color="auto"/>
        <w:right w:val="none" w:sz="0" w:space="0" w:color="auto"/>
      </w:divBdr>
    </w:div>
    <w:div w:id="440883539">
      <w:marLeft w:val="640"/>
      <w:marRight w:val="0"/>
      <w:marTop w:val="0"/>
      <w:marBottom w:val="0"/>
      <w:divBdr>
        <w:top w:val="none" w:sz="0" w:space="0" w:color="auto"/>
        <w:left w:val="none" w:sz="0" w:space="0" w:color="auto"/>
        <w:bottom w:val="none" w:sz="0" w:space="0" w:color="auto"/>
        <w:right w:val="none" w:sz="0" w:space="0" w:color="auto"/>
      </w:divBdr>
    </w:div>
    <w:div w:id="445933415">
      <w:marLeft w:val="640"/>
      <w:marRight w:val="0"/>
      <w:marTop w:val="0"/>
      <w:marBottom w:val="0"/>
      <w:divBdr>
        <w:top w:val="none" w:sz="0" w:space="0" w:color="auto"/>
        <w:left w:val="none" w:sz="0" w:space="0" w:color="auto"/>
        <w:bottom w:val="none" w:sz="0" w:space="0" w:color="auto"/>
        <w:right w:val="none" w:sz="0" w:space="0" w:color="auto"/>
      </w:divBdr>
    </w:div>
    <w:div w:id="448738885">
      <w:marLeft w:val="640"/>
      <w:marRight w:val="0"/>
      <w:marTop w:val="0"/>
      <w:marBottom w:val="0"/>
      <w:divBdr>
        <w:top w:val="none" w:sz="0" w:space="0" w:color="auto"/>
        <w:left w:val="none" w:sz="0" w:space="0" w:color="auto"/>
        <w:bottom w:val="none" w:sz="0" w:space="0" w:color="auto"/>
        <w:right w:val="none" w:sz="0" w:space="0" w:color="auto"/>
      </w:divBdr>
    </w:div>
    <w:div w:id="449125286">
      <w:marLeft w:val="640"/>
      <w:marRight w:val="0"/>
      <w:marTop w:val="0"/>
      <w:marBottom w:val="0"/>
      <w:divBdr>
        <w:top w:val="none" w:sz="0" w:space="0" w:color="auto"/>
        <w:left w:val="none" w:sz="0" w:space="0" w:color="auto"/>
        <w:bottom w:val="none" w:sz="0" w:space="0" w:color="auto"/>
        <w:right w:val="none" w:sz="0" w:space="0" w:color="auto"/>
      </w:divBdr>
    </w:div>
    <w:div w:id="449739619">
      <w:marLeft w:val="640"/>
      <w:marRight w:val="0"/>
      <w:marTop w:val="0"/>
      <w:marBottom w:val="0"/>
      <w:divBdr>
        <w:top w:val="none" w:sz="0" w:space="0" w:color="auto"/>
        <w:left w:val="none" w:sz="0" w:space="0" w:color="auto"/>
        <w:bottom w:val="none" w:sz="0" w:space="0" w:color="auto"/>
        <w:right w:val="none" w:sz="0" w:space="0" w:color="auto"/>
      </w:divBdr>
    </w:div>
    <w:div w:id="449974368">
      <w:marLeft w:val="640"/>
      <w:marRight w:val="0"/>
      <w:marTop w:val="0"/>
      <w:marBottom w:val="0"/>
      <w:divBdr>
        <w:top w:val="none" w:sz="0" w:space="0" w:color="auto"/>
        <w:left w:val="none" w:sz="0" w:space="0" w:color="auto"/>
        <w:bottom w:val="none" w:sz="0" w:space="0" w:color="auto"/>
        <w:right w:val="none" w:sz="0" w:space="0" w:color="auto"/>
      </w:divBdr>
    </w:div>
    <w:div w:id="454446862">
      <w:marLeft w:val="640"/>
      <w:marRight w:val="0"/>
      <w:marTop w:val="0"/>
      <w:marBottom w:val="0"/>
      <w:divBdr>
        <w:top w:val="none" w:sz="0" w:space="0" w:color="auto"/>
        <w:left w:val="none" w:sz="0" w:space="0" w:color="auto"/>
        <w:bottom w:val="none" w:sz="0" w:space="0" w:color="auto"/>
        <w:right w:val="none" w:sz="0" w:space="0" w:color="auto"/>
      </w:divBdr>
    </w:div>
    <w:div w:id="454450186">
      <w:marLeft w:val="640"/>
      <w:marRight w:val="0"/>
      <w:marTop w:val="0"/>
      <w:marBottom w:val="0"/>
      <w:divBdr>
        <w:top w:val="none" w:sz="0" w:space="0" w:color="auto"/>
        <w:left w:val="none" w:sz="0" w:space="0" w:color="auto"/>
        <w:bottom w:val="none" w:sz="0" w:space="0" w:color="auto"/>
        <w:right w:val="none" w:sz="0" w:space="0" w:color="auto"/>
      </w:divBdr>
    </w:div>
    <w:div w:id="457337212">
      <w:marLeft w:val="640"/>
      <w:marRight w:val="0"/>
      <w:marTop w:val="0"/>
      <w:marBottom w:val="0"/>
      <w:divBdr>
        <w:top w:val="none" w:sz="0" w:space="0" w:color="auto"/>
        <w:left w:val="none" w:sz="0" w:space="0" w:color="auto"/>
        <w:bottom w:val="none" w:sz="0" w:space="0" w:color="auto"/>
        <w:right w:val="none" w:sz="0" w:space="0" w:color="auto"/>
      </w:divBdr>
    </w:div>
    <w:div w:id="460078608">
      <w:marLeft w:val="640"/>
      <w:marRight w:val="0"/>
      <w:marTop w:val="0"/>
      <w:marBottom w:val="0"/>
      <w:divBdr>
        <w:top w:val="none" w:sz="0" w:space="0" w:color="auto"/>
        <w:left w:val="none" w:sz="0" w:space="0" w:color="auto"/>
        <w:bottom w:val="none" w:sz="0" w:space="0" w:color="auto"/>
        <w:right w:val="none" w:sz="0" w:space="0" w:color="auto"/>
      </w:divBdr>
    </w:div>
    <w:div w:id="460811642">
      <w:marLeft w:val="640"/>
      <w:marRight w:val="0"/>
      <w:marTop w:val="0"/>
      <w:marBottom w:val="0"/>
      <w:divBdr>
        <w:top w:val="none" w:sz="0" w:space="0" w:color="auto"/>
        <w:left w:val="none" w:sz="0" w:space="0" w:color="auto"/>
        <w:bottom w:val="none" w:sz="0" w:space="0" w:color="auto"/>
        <w:right w:val="none" w:sz="0" w:space="0" w:color="auto"/>
      </w:divBdr>
    </w:div>
    <w:div w:id="462188774">
      <w:marLeft w:val="640"/>
      <w:marRight w:val="0"/>
      <w:marTop w:val="0"/>
      <w:marBottom w:val="0"/>
      <w:divBdr>
        <w:top w:val="none" w:sz="0" w:space="0" w:color="auto"/>
        <w:left w:val="none" w:sz="0" w:space="0" w:color="auto"/>
        <w:bottom w:val="none" w:sz="0" w:space="0" w:color="auto"/>
        <w:right w:val="none" w:sz="0" w:space="0" w:color="auto"/>
      </w:divBdr>
    </w:div>
    <w:div w:id="462889301">
      <w:marLeft w:val="640"/>
      <w:marRight w:val="0"/>
      <w:marTop w:val="0"/>
      <w:marBottom w:val="0"/>
      <w:divBdr>
        <w:top w:val="none" w:sz="0" w:space="0" w:color="auto"/>
        <w:left w:val="none" w:sz="0" w:space="0" w:color="auto"/>
        <w:bottom w:val="none" w:sz="0" w:space="0" w:color="auto"/>
        <w:right w:val="none" w:sz="0" w:space="0" w:color="auto"/>
      </w:divBdr>
    </w:div>
    <w:div w:id="463692235">
      <w:marLeft w:val="640"/>
      <w:marRight w:val="0"/>
      <w:marTop w:val="0"/>
      <w:marBottom w:val="0"/>
      <w:divBdr>
        <w:top w:val="none" w:sz="0" w:space="0" w:color="auto"/>
        <w:left w:val="none" w:sz="0" w:space="0" w:color="auto"/>
        <w:bottom w:val="none" w:sz="0" w:space="0" w:color="auto"/>
        <w:right w:val="none" w:sz="0" w:space="0" w:color="auto"/>
      </w:divBdr>
    </w:div>
    <w:div w:id="468518760">
      <w:marLeft w:val="640"/>
      <w:marRight w:val="0"/>
      <w:marTop w:val="0"/>
      <w:marBottom w:val="0"/>
      <w:divBdr>
        <w:top w:val="none" w:sz="0" w:space="0" w:color="auto"/>
        <w:left w:val="none" w:sz="0" w:space="0" w:color="auto"/>
        <w:bottom w:val="none" w:sz="0" w:space="0" w:color="auto"/>
        <w:right w:val="none" w:sz="0" w:space="0" w:color="auto"/>
      </w:divBdr>
    </w:div>
    <w:div w:id="470441162">
      <w:marLeft w:val="640"/>
      <w:marRight w:val="0"/>
      <w:marTop w:val="0"/>
      <w:marBottom w:val="0"/>
      <w:divBdr>
        <w:top w:val="none" w:sz="0" w:space="0" w:color="auto"/>
        <w:left w:val="none" w:sz="0" w:space="0" w:color="auto"/>
        <w:bottom w:val="none" w:sz="0" w:space="0" w:color="auto"/>
        <w:right w:val="none" w:sz="0" w:space="0" w:color="auto"/>
      </w:divBdr>
    </w:div>
    <w:div w:id="473448031">
      <w:marLeft w:val="640"/>
      <w:marRight w:val="0"/>
      <w:marTop w:val="0"/>
      <w:marBottom w:val="0"/>
      <w:divBdr>
        <w:top w:val="none" w:sz="0" w:space="0" w:color="auto"/>
        <w:left w:val="none" w:sz="0" w:space="0" w:color="auto"/>
        <w:bottom w:val="none" w:sz="0" w:space="0" w:color="auto"/>
        <w:right w:val="none" w:sz="0" w:space="0" w:color="auto"/>
      </w:divBdr>
    </w:div>
    <w:div w:id="475681168">
      <w:marLeft w:val="640"/>
      <w:marRight w:val="0"/>
      <w:marTop w:val="0"/>
      <w:marBottom w:val="0"/>
      <w:divBdr>
        <w:top w:val="none" w:sz="0" w:space="0" w:color="auto"/>
        <w:left w:val="none" w:sz="0" w:space="0" w:color="auto"/>
        <w:bottom w:val="none" w:sz="0" w:space="0" w:color="auto"/>
        <w:right w:val="none" w:sz="0" w:space="0" w:color="auto"/>
      </w:divBdr>
    </w:div>
    <w:div w:id="480313474">
      <w:marLeft w:val="640"/>
      <w:marRight w:val="0"/>
      <w:marTop w:val="0"/>
      <w:marBottom w:val="0"/>
      <w:divBdr>
        <w:top w:val="none" w:sz="0" w:space="0" w:color="auto"/>
        <w:left w:val="none" w:sz="0" w:space="0" w:color="auto"/>
        <w:bottom w:val="none" w:sz="0" w:space="0" w:color="auto"/>
        <w:right w:val="none" w:sz="0" w:space="0" w:color="auto"/>
      </w:divBdr>
    </w:div>
    <w:div w:id="485585939">
      <w:marLeft w:val="640"/>
      <w:marRight w:val="0"/>
      <w:marTop w:val="0"/>
      <w:marBottom w:val="0"/>
      <w:divBdr>
        <w:top w:val="none" w:sz="0" w:space="0" w:color="auto"/>
        <w:left w:val="none" w:sz="0" w:space="0" w:color="auto"/>
        <w:bottom w:val="none" w:sz="0" w:space="0" w:color="auto"/>
        <w:right w:val="none" w:sz="0" w:space="0" w:color="auto"/>
      </w:divBdr>
    </w:div>
    <w:div w:id="492070007">
      <w:marLeft w:val="640"/>
      <w:marRight w:val="0"/>
      <w:marTop w:val="0"/>
      <w:marBottom w:val="0"/>
      <w:divBdr>
        <w:top w:val="none" w:sz="0" w:space="0" w:color="auto"/>
        <w:left w:val="none" w:sz="0" w:space="0" w:color="auto"/>
        <w:bottom w:val="none" w:sz="0" w:space="0" w:color="auto"/>
        <w:right w:val="none" w:sz="0" w:space="0" w:color="auto"/>
      </w:divBdr>
    </w:div>
    <w:div w:id="492992001">
      <w:marLeft w:val="640"/>
      <w:marRight w:val="0"/>
      <w:marTop w:val="0"/>
      <w:marBottom w:val="0"/>
      <w:divBdr>
        <w:top w:val="none" w:sz="0" w:space="0" w:color="auto"/>
        <w:left w:val="none" w:sz="0" w:space="0" w:color="auto"/>
        <w:bottom w:val="none" w:sz="0" w:space="0" w:color="auto"/>
        <w:right w:val="none" w:sz="0" w:space="0" w:color="auto"/>
      </w:divBdr>
    </w:div>
    <w:div w:id="495539392">
      <w:marLeft w:val="640"/>
      <w:marRight w:val="0"/>
      <w:marTop w:val="0"/>
      <w:marBottom w:val="0"/>
      <w:divBdr>
        <w:top w:val="none" w:sz="0" w:space="0" w:color="auto"/>
        <w:left w:val="none" w:sz="0" w:space="0" w:color="auto"/>
        <w:bottom w:val="none" w:sz="0" w:space="0" w:color="auto"/>
        <w:right w:val="none" w:sz="0" w:space="0" w:color="auto"/>
      </w:divBdr>
    </w:div>
    <w:div w:id="498349400">
      <w:marLeft w:val="640"/>
      <w:marRight w:val="0"/>
      <w:marTop w:val="0"/>
      <w:marBottom w:val="0"/>
      <w:divBdr>
        <w:top w:val="none" w:sz="0" w:space="0" w:color="auto"/>
        <w:left w:val="none" w:sz="0" w:space="0" w:color="auto"/>
        <w:bottom w:val="none" w:sz="0" w:space="0" w:color="auto"/>
        <w:right w:val="none" w:sz="0" w:space="0" w:color="auto"/>
      </w:divBdr>
    </w:div>
    <w:div w:id="498427371">
      <w:marLeft w:val="640"/>
      <w:marRight w:val="0"/>
      <w:marTop w:val="0"/>
      <w:marBottom w:val="0"/>
      <w:divBdr>
        <w:top w:val="none" w:sz="0" w:space="0" w:color="auto"/>
        <w:left w:val="none" w:sz="0" w:space="0" w:color="auto"/>
        <w:bottom w:val="none" w:sz="0" w:space="0" w:color="auto"/>
        <w:right w:val="none" w:sz="0" w:space="0" w:color="auto"/>
      </w:divBdr>
    </w:div>
    <w:div w:id="502166819">
      <w:marLeft w:val="640"/>
      <w:marRight w:val="0"/>
      <w:marTop w:val="0"/>
      <w:marBottom w:val="0"/>
      <w:divBdr>
        <w:top w:val="none" w:sz="0" w:space="0" w:color="auto"/>
        <w:left w:val="none" w:sz="0" w:space="0" w:color="auto"/>
        <w:bottom w:val="none" w:sz="0" w:space="0" w:color="auto"/>
        <w:right w:val="none" w:sz="0" w:space="0" w:color="auto"/>
      </w:divBdr>
    </w:div>
    <w:div w:id="508104302">
      <w:marLeft w:val="640"/>
      <w:marRight w:val="0"/>
      <w:marTop w:val="0"/>
      <w:marBottom w:val="0"/>
      <w:divBdr>
        <w:top w:val="none" w:sz="0" w:space="0" w:color="auto"/>
        <w:left w:val="none" w:sz="0" w:space="0" w:color="auto"/>
        <w:bottom w:val="none" w:sz="0" w:space="0" w:color="auto"/>
        <w:right w:val="none" w:sz="0" w:space="0" w:color="auto"/>
      </w:divBdr>
    </w:div>
    <w:div w:id="513769392">
      <w:marLeft w:val="640"/>
      <w:marRight w:val="0"/>
      <w:marTop w:val="0"/>
      <w:marBottom w:val="0"/>
      <w:divBdr>
        <w:top w:val="none" w:sz="0" w:space="0" w:color="auto"/>
        <w:left w:val="none" w:sz="0" w:space="0" w:color="auto"/>
        <w:bottom w:val="none" w:sz="0" w:space="0" w:color="auto"/>
        <w:right w:val="none" w:sz="0" w:space="0" w:color="auto"/>
      </w:divBdr>
    </w:div>
    <w:div w:id="514225067">
      <w:marLeft w:val="640"/>
      <w:marRight w:val="0"/>
      <w:marTop w:val="0"/>
      <w:marBottom w:val="0"/>
      <w:divBdr>
        <w:top w:val="none" w:sz="0" w:space="0" w:color="auto"/>
        <w:left w:val="none" w:sz="0" w:space="0" w:color="auto"/>
        <w:bottom w:val="none" w:sz="0" w:space="0" w:color="auto"/>
        <w:right w:val="none" w:sz="0" w:space="0" w:color="auto"/>
      </w:divBdr>
    </w:div>
    <w:div w:id="520777058">
      <w:marLeft w:val="640"/>
      <w:marRight w:val="0"/>
      <w:marTop w:val="0"/>
      <w:marBottom w:val="0"/>
      <w:divBdr>
        <w:top w:val="none" w:sz="0" w:space="0" w:color="auto"/>
        <w:left w:val="none" w:sz="0" w:space="0" w:color="auto"/>
        <w:bottom w:val="none" w:sz="0" w:space="0" w:color="auto"/>
        <w:right w:val="none" w:sz="0" w:space="0" w:color="auto"/>
      </w:divBdr>
    </w:div>
    <w:div w:id="520823278">
      <w:marLeft w:val="640"/>
      <w:marRight w:val="0"/>
      <w:marTop w:val="0"/>
      <w:marBottom w:val="0"/>
      <w:divBdr>
        <w:top w:val="none" w:sz="0" w:space="0" w:color="auto"/>
        <w:left w:val="none" w:sz="0" w:space="0" w:color="auto"/>
        <w:bottom w:val="none" w:sz="0" w:space="0" w:color="auto"/>
        <w:right w:val="none" w:sz="0" w:space="0" w:color="auto"/>
      </w:divBdr>
    </w:div>
    <w:div w:id="522328099">
      <w:marLeft w:val="640"/>
      <w:marRight w:val="0"/>
      <w:marTop w:val="0"/>
      <w:marBottom w:val="0"/>
      <w:divBdr>
        <w:top w:val="none" w:sz="0" w:space="0" w:color="auto"/>
        <w:left w:val="none" w:sz="0" w:space="0" w:color="auto"/>
        <w:bottom w:val="none" w:sz="0" w:space="0" w:color="auto"/>
        <w:right w:val="none" w:sz="0" w:space="0" w:color="auto"/>
      </w:divBdr>
    </w:div>
    <w:div w:id="524447938">
      <w:marLeft w:val="640"/>
      <w:marRight w:val="0"/>
      <w:marTop w:val="0"/>
      <w:marBottom w:val="0"/>
      <w:divBdr>
        <w:top w:val="none" w:sz="0" w:space="0" w:color="auto"/>
        <w:left w:val="none" w:sz="0" w:space="0" w:color="auto"/>
        <w:bottom w:val="none" w:sz="0" w:space="0" w:color="auto"/>
        <w:right w:val="none" w:sz="0" w:space="0" w:color="auto"/>
      </w:divBdr>
    </w:div>
    <w:div w:id="525601236">
      <w:marLeft w:val="640"/>
      <w:marRight w:val="0"/>
      <w:marTop w:val="0"/>
      <w:marBottom w:val="0"/>
      <w:divBdr>
        <w:top w:val="none" w:sz="0" w:space="0" w:color="auto"/>
        <w:left w:val="none" w:sz="0" w:space="0" w:color="auto"/>
        <w:bottom w:val="none" w:sz="0" w:space="0" w:color="auto"/>
        <w:right w:val="none" w:sz="0" w:space="0" w:color="auto"/>
      </w:divBdr>
    </w:div>
    <w:div w:id="526531200">
      <w:marLeft w:val="640"/>
      <w:marRight w:val="0"/>
      <w:marTop w:val="0"/>
      <w:marBottom w:val="0"/>
      <w:divBdr>
        <w:top w:val="none" w:sz="0" w:space="0" w:color="auto"/>
        <w:left w:val="none" w:sz="0" w:space="0" w:color="auto"/>
        <w:bottom w:val="none" w:sz="0" w:space="0" w:color="auto"/>
        <w:right w:val="none" w:sz="0" w:space="0" w:color="auto"/>
      </w:divBdr>
    </w:div>
    <w:div w:id="527186081">
      <w:marLeft w:val="640"/>
      <w:marRight w:val="0"/>
      <w:marTop w:val="0"/>
      <w:marBottom w:val="0"/>
      <w:divBdr>
        <w:top w:val="none" w:sz="0" w:space="0" w:color="auto"/>
        <w:left w:val="none" w:sz="0" w:space="0" w:color="auto"/>
        <w:bottom w:val="none" w:sz="0" w:space="0" w:color="auto"/>
        <w:right w:val="none" w:sz="0" w:space="0" w:color="auto"/>
      </w:divBdr>
    </w:div>
    <w:div w:id="536091682">
      <w:marLeft w:val="640"/>
      <w:marRight w:val="0"/>
      <w:marTop w:val="0"/>
      <w:marBottom w:val="0"/>
      <w:divBdr>
        <w:top w:val="none" w:sz="0" w:space="0" w:color="auto"/>
        <w:left w:val="none" w:sz="0" w:space="0" w:color="auto"/>
        <w:bottom w:val="none" w:sz="0" w:space="0" w:color="auto"/>
        <w:right w:val="none" w:sz="0" w:space="0" w:color="auto"/>
      </w:divBdr>
    </w:div>
    <w:div w:id="537159723">
      <w:marLeft w:val="640"/>
      <w:marRight w:val="0"/>
      <w:marTop w:val="0"/>
      <w:marBottom w:val="0"/>
      <w:divBdr>
        <w:top w:val="none" w:sz="0" w:space="0" w:color="auto"/>
        <w:left w:val="none" w:sz="0" w:space="0" w:color="auto"/>
        <w:bottom w:val="none" w:sz="0" w:space="0" w:color="auto"/>
        <w:right w:val="none" w:sz="0" w:space="0" w:color="auto"/>
      </w:divBdr>
    </w:div>
    <w:div w:id="538127991">
      <w:marLeft w:val="640"/>
      <w:marRight w:val="0"/>
      <w:marTop w:val="0"/>
      <w:marBottom w:val="0"/>
      <w:divBdr>
        <w:top w:val="none" w:sz="0" w:space="0" w:color="auto"/>
        <w:left w:val="none" w:sz="0" w:space="0" w:color="auto"/>
        <w:bottom w:val="none" w:sz="0" w:space="0" w:color="auto"/>
        <w:right w:val="none" w:sz="0" w:space="0" w:color="auto"/>
      </w:divBdr>
    </w:div>
    <w:div w:id="539099624">
      <w:marLeft w:val="640"/>
      <w:marRight w:val="0"/>
      <w:marTop w:val="0"/>
      <w:marBottom w:val="0"/>
      <w:divBdr>
        <w:top w:val="none" w:sz="0" w:space="0" w:color="auto"/>
        <w:left w:val="none" w:sz="0" w:space="0" w:color="auto"/>
        <w:bottom w:val="none" w:sz="0" w:space="0" w:color="auto"/>
        <w:right w:val="none" w:sz="0" w:space="0" w:color="auto"/>
      </w:divBdr>
    </w:div>
    <w:div w:id="540168780">
      <w:marLeft w:val="640"/>
      <w:marRight w:val="0"/>
      <w:marTop w:val="0"/>
      <w:marBottom w:val="0"/>
      <w:divBdr>
        <w:top w:val="none" w:sz="0" w:space="0" w:color="auto"/>
        <w:left w:val="none" w:sz="0" w:space="0" w:color="auto"/>
        <w:bottom w:val="none" w:sz="0" w:space="0" w:color="auto"/>
        <w:right w:val="none" w:sz="0" w:space="0" w:color="auto"/>
      </w:divBdr>
    </w:div>
    <w:div w:id="541594830">
      <w:marLeft w:val="640"/>
      <w:marRight w:val="0"/>
      <w:marTop w:val="0"/>
      <w:marBottom w:val="0"/>
      <w:divBdr>
        <w:top w:val="none" w:sz="0" w:space="0" w:color="auto"/>
        <w:left w:val="none" w:sz="0" w:space="0" w:color="auto"/>
        <w:bottom w:val="none" w:sz="0" w:space="0" w:color="auto"/>
        <w:right w:val="none" w:sz="0" w:space="0" w:color="auto"/>
      </w:divBdr>
    </w:div>
    <w:div w:id="542639938">
      <w:marLeft w:val="640"/>
      <w:marRight w:val="0"/>
      <w:marTop w:val="0"/>
      <w:marBottom w:val="0"/>
      <w:divBdr>
        <w:top w:val="none" w:sz="0" w:space="0" w:color="auto"/>
        <w:left w:val="none" w:sz="0" w:space="0" w:color="auto"/>
        <w:bottom w:val="none" w:sz="0" w:space="0" w:color="auto"/>
        <w:right w:val="none" w:sz="0" w:space="0" w:color="auto"/>
      </w:divBdr>
    </w:div>
    <w:div w:id="543176111">
      <w:marLeft w:val="640"/>
      <w:marRight w:val="0"/>
      <w:marTop w:val="0"/>
      <w:marBottom w:val="0"/>
      <w:divBdr>
        <w:top w:val="none" w:sz="0" w:space="0" w:color="auto"/>
        <w:left w:val="none" w:sz="0" w:space="0" w:color="auto"/>
        <w:bottom w:val="none" w:sz="0" w:space="0" w:color="auto"/>
        <w:right w:val="none" w:sz="0" w:space="0" w:color="auto"/>
      </w:divBdr>
    </w:div>
    <w:div w:id="547187994">
      <w:marLeft w:val="640"/>
      <w:marRight w:val="0"/>
      <w:marTop w:val="0"/>
      <w:marBottom w:val="0"/>
      <w:divBdr>
        <w:top w:val="none" w:sz="0" w:space="0" w:color="auto"/>
        <w:left w:val="none" w:sz="0" w:space="0" w:color="auto"/>
        <w:bottom w:val="none" w:sz="0" w:space="0" w:color="auto"/>
        <w:right w:val="none" w:sz="0" w:space="0" w:color="auto"/>
      </w:divBdr>
    </w:div>
    <w:div w:id="551229313">
      <w:marLeft w:val="640"/>
      <w:marRight w:val="0"/>
      <w:marTop w:val="0"/>
      <w:marBottom w:val="0"/>
      <w:divBdr>
        <w:top w:val="none" w:sz="0" w:space="0" w:color="auto"/>
        <w:left w:val="none" w:sz="0" w:space="0" w:color="auto"/>
        <w:bottom w:val="none" w:sz="0" w:space="0" w:color="auto"/>
        <w:right w:val="none" w:sz="0" w:space="0" w:color="auto"/>
      </w:divBdr>
    </w:div>
    <w:div w:id="553201583">
      <w:marLeft w:val="640"/>
      <w:marRight w:val="0"/>
      <w:marTop w:val="0"/>
      <w:marBottom w:val="0"/>
      <w:divBdr>
        <w:top w:val="none" w:sz="0" w:space="0" w:color="auto"/>
        <w:left w:val="none" w:sz="0" w:space="0" w:color="auto"/>
        <w:bottom w:val="none" w:sz="0" w:space="0" w:color="auto"/>
        <w:right w:val="none" w:sz="0" w:space="0" w:color="auto"/>
      </w:divBdr>
    </w:div>
    <w:div w:id="555549948">
      <w:marLeft w:val="640"/>
      <w:marRight w:val="0"/>
      <w:marTop w:val="0"/>
      <w:marBottom w:val="0"/>
      <w:divBdr>
        <w:top w:val="none" w:sz="0" w:space="0" w:color="auto"/>
        <w:left w:val="none" w:sz="0" w:space="0" w:color="auto"/>
        <w:bottom w:val="none" w:sz="0" w:space="0" w:color="auto"/>
        <w:right w:val="none" w:sz="0" w:space="0" w:color="auto"/>
      </w:divBdr>
    </w:div>
    <w:div w:id="559830628">
      <w:marLeft w:val="640"/>
      <w:marRight w:val="0"/>
      <w:marTop w:val="0"/>
      <w:marBottom w:val="0"/>
      <w:divBdr>
        <w:top w:val="none" w:sz="0" w:space="0" w:color="auto"/>
        <w:left w:val="none" w:sz="0" w:space="0" w:color="auto"/>
        <w:bottom w:val="none" w:sz="0" w:space="0" w:color="auto"/>
        <w:right w:val="none" w:sz="0" w:space="0" w:color="auto"/>
      </w:divBdr>
    </w:div>
    <w:div w:id="559903645">
      <w:marLeft w:val="640"/>
      <w:marRight w:val="0"/>
      <w:marTop w:val="0"/>
      <w:marBottom w:val="0"/>
      <w:divBdr>
        <w:top w:val="none" w:sz="0" w:space="0" w:color="auto"/>
        <w:left w:val="none" w:sz="0" w:space="0" w:color="auto"/>
        <w:bottom w:val="none" w:sz="0" w:space="0" w:color="auto"/>
        <w:right w:val="none" w:sz="0" w:space="0" w:color="auto"/>
      </w:divBdr>
    </w:div>
    <w:div w:id="562062663">
      <w:marLeft w:val="640"/>
      <w:marRight w:val="0"/>
      <w:marTop w:val="0"/>
      <w:marBottom w:val="0"/>
      <w:divBdr>
        <w:top w:val="none" w:sz="0" w:space="0" w:color="auto"/>
        <w:left w:val="none" w:sz="0" w:space="0" w:color="auto"/>
        <w:bottom w:val="none" w:sz="0" w:space="0" w:color="auto"/>
        <w:right w:val="none" w:sz="0" w:space="0" w:color="auto"/>
      </w:divBdr>
    </w:div>
    <w:div w:id="568073576">
      <w:marLeft w:val="640"/>
      <w:marRight w:val="0"/>
      <w:marTop w:val="0"/>
      <w:marBottom w:val="0"/>
      <w:divBdr>
        <w:top w:val="none" w:sz="0" w:space="0" w:color="auto"/>
        <w:left w:val="none" w:sz="0" w:space="0" w:color="auto"/>
        <w:bottom w:val="none" w:sz="0" w:space="0" w:color="auto"/>
        <w:right w:val="none" w:sz="0" w:space="0" w:color="auto"/>
      </w:divBdr>
    </w:div>
    <w:div w:id="568853215">
      <w:marLeft w:val="640"/>
      <w:marRight w:val="0"/>
      <w:marTop w:val="0"/>
      <w:marBottom w:val="0"/>
      <w:divBdr>
        <w:top w:val="none" w:sz="0" w:space="0" w:color="auto"/>
        <w:left w:val="none" w:sz="0" w:space="0" w:color="auto"/>
        <w:bottom w:val="none" w:sz="0" w:space="0" w:color="auto"/>
        <w:right w:val="none" w:sz="0" w:space="0" w:color="auto"/>
      </w:divBdr>
    </w:div>
    <w:div w:id="570123403">
      <w:marLeft w:val="640"/>
      <w:marRight w:val="0"/>
      <w:marTop w:val="0"/>
      <w:marBottom w:val="0"/>
      <w:divBdr>
        <w:top w:val="none" w:sz="0" w:space="0" w:color="auto"/>
        <w:left w:val="none" w:sz="0" w:space="0" w:color="auto"/>
        <w:bottom w:val="none" w:sz="0" w:space="0" w:color="auto"/>
        <w:right w:val="none" w:sz="0" w:space="0" w:color="auto"/>
      </w:divBdr>
    </w:div>
    <w:div w:id="574125222">
      <w:marLeft w:val="640"/>
      <w:marRight w:val="0"/>
      <w:marTop w:val="0"/>
      <w:marBottom w:val="0"/>
      <w:divBdr>
        <w:top w:val="none" w:sz="0" w:space="0" w:color="auto"/>
        <w:left w:val="none" w:sz="0" w:space="0" w:color="auto"/>
        <w:bottom w:val="none" w:sz="0" w:space="0" w:color="auto"/>
        <w:right w:val="none" w:sz="0" w:space="0" w:color="auto"/>
      </w:divBdr>
    </w:div>
    <w:div w:id="576325047">
      <w:marLeft w:val="640"/>
      <w:marRight w:val="0"/>
      <w:marTop w:val="0"/>
      <w:marBottom w:val="0"/>
      <w:divBdr>
        <w:top w:val="none" w:sz="0" w:space="0" w:color="auto"/>
        <w:left w:val="none" w:sz="0" w:space="0" w:color="auto"/>
        <w:bottom w:val="none" w:sz="0" w:space="0" w:color="auto"/>
        <w:right w:val="none" w:sz="0" w:space="0" w:color="auto"/>
      </w:divBdr>
    </w:div>
    <w:div w:id="577247141">
      <w:marLeft w:val="640"/>
      <w:marRight w:val="0"/>
      <w:marTop w:val="0"/>
      <w:marBottom w:val="0"/>
      <w:divBdr>
        <w:top w:val="none" w:sz="0" w:space="0" w:color="auto"/>
        <w:left w:val="none" w:sz="0" w:space="0" w:color="auto"/>
        <w:bottom w:val="none" w:sz="0" w:space="0" w:color="auto"/>
        <w:right w:val="none" w:sz="0" w:space="0" w:color="auto"/>
      </w:divBdr>
    </w:div>
    <w:div w:id="577402085">
      <w:marLeft w:val="640"/>
      <w:marRight w:val="0"/>
      <w:marTop w:val="0"/>
      <w:marBottom w:val="0"/>
      <w:divBdr>
        <w:top w:val="none" w:sz="0" w:space="0" w:color="auto"/>
        <w:left w:val="none" w:sz="0" w:space="0" w:color="auto"/>
        <w:bottom w:val="none" w:sz="0" w:space="0" w:color="auto"/>
        <w:right w:val="none" w:sz="0" w:space="0" w:color="auto"/>
      </w:divBdr>
    </w:div>
    <w:div w:id="577905117">
      <w:marLeft w:val="640"/>
      <w:marRight w:val="0"/>
      <w:marTop w:val="0"/>
      <w:marBottom w:val="0"/>
      <w:divBdr>
        <w:top w:val="none" w:sz="0" w:space="0" w:color="auto"/>
        <w:left w:val="none" w:sz="0" w:space="0" w:color="auto"/>
        <w:bottom w:val="none" w:sz="0" w:space="0" w:color="auto"/>
        <w:right w:val="none" w:sz="0" w:space="0" w:color="auto"/>
      </w:divBdr>
    </w:div>
    <w:div w:id="578952031">
      <w:marLeft w:val="640"/>
      <w:marRight w:val="0"/>
      <w:marTop w:val="0"/>
      <w:marBottom w:val="0"/>
      <w:divBdr>
        <w:top w:val="none" w:sz="0" w:space="0" w:color="auto"/>
        <w:left w:val="none" w:sz="0" w:space="0" w:color="auto"/>
        <w:bottom w:val="none" w:sz="0" w:space="0" w:color="auto"/>
        <w:right w:val="none" w:sz="0" w:space="0" w:color="auto"/>
      </w:divBdr>
    </w:div>
    <w:div w:id="580212881">
      <w:marLeft w:val="640"/>
      <w:marRight w:val="0"/>
      <w:marTop w:val="0"/>
      <w:marBottom w:val="0"/>
      <w:divBdr>
        <w:top w:val="none" w:sz="0" w:space="0" w:color="auto"/>
        <w:left w:val="none" w:sz="0" w:space="0" w:color="auto"/>
        <w:bottom w:val="none" w:sz="0" w:space="0" w:color="auto"/>
        <w:right w:val="none" w:sz="0" w:space="0" w:color="auto"/>
      </w:divBdr>
    </w:div>
    <w:div w:id="581262147">
      <w:marLeft w:val="640"/>
      <w:marRight w:val="0"/>
      <w:marTop w:val="0"/>
      <w:marBottom w:val="0"/>
      <w:divBdr>
        <w:top w:val="none" w:sz="0" w:space="0" w:color="auto"/>
        <w:left w:val="none" w:sz="0" w:space="0" w:color="auto"/>
        <w:bottom w:val="none" w:sz="0" w:space="0" w:color="auto"/>
        <w:right w:val="none" w:sz="0" w:space="0" w:color="auto"/>
      </w:divBdr>
    </w:div>
    <w:div w:id="581531268">
      <w:marLeft w:val="640"/>
      <w:marRight w:val="0"/>
      <w:marTop w:val="0"/>
      <w:marBottom w:val="0"/>
      <w:divBdr>
        <w:top w:val="none" w:sz="0" w:space="0" w:color="auto"/>
        <w:left w:val="none" w:sz="0" w:space="0" w:color="auto"/>
        <w:bottom w:val="none" w:sz="0" w:space="0" w:color="auto"/>
        <w:right w:val="none" w:sz="0" w:space="0" w:color="auto"/>
      </w:divBdr>
    </w:div>
    <w:div w:id="583032095">
      <w:marLeft w:val="640"/>
      <w:marRight w:val="0"/>
      <w:marTop w:val="0"/>
      <w:marBottom w:val="0"/>
      <w:divBdr>
        <w:top w:val="none" w:sz="0" w:space="0" w:color="auto"/>
        <w:left w:val="none" w:sz="0" w:space="0" w:color="auto"/>
        <w:bottom w:val="none" w:sz="0" w:space="0" w:color="auto"/>
        <w:right w:val="none" w:sz="0" w:space="0" w:color="auto"/>
      </w:divBdr>
    </w:div>
    <w:div w:id="584264881">
      <w:marLeft w:val="640"/>
      <w:marRight w:val="0"/>
      <w:marTop w:val="0"/>
      <w:marBottom w:val="0"/>
      <w:divBdr>
        <w:top w:val="none" w:sz="0" w:space="0" w:color="auto"/>
        <w:left w:val="none" w:sz="0" w:space="0" w:color="auto"/>
        <w:bottom w:val="none" w:sz="0" w:space="0" w:color="auto"/>
        <w:right w:val="none" w:sz="0" w:space="0" w:color="auto"/>
      </w:divBdr>
    </w:div>
    <w:div w:id="584413980">
      <w:marLeft w:val="640"/>
      <w:marRight w:val="0"/>
      <w:marTop w:val="0"/>
      <w:marBottom w:val="0"/>
      <w:divBdr>
        <w:top w:val="none" w:sz="0" w:space="0" w:color="auto"/>
        <w:left w:val="none" w:sz="0" w:space="0" w:color="auto"/>
        <w:bottom w:val="none" w:sz="0" w:space="0" w:color="auto"/>
        <w:right w:val="none" w:sz="0" w:space="0" w:color="auto"/>
      </w:divBdr>
    </w:div>
    <w:div w:id="586351127">
      <w:marLeft w:val="640"/>
      <w:marRight w:val="0"/>
      <w:marTop w:val="0"/>
      <w:marBottom w:val="0"/>
      <w:divBdr>
        <w:top w:val="none" w:sz="0" w:space="0" w:color="auto"/>
        <w:left w:val="none" w:sz="0" w:space="0" w:color="auto"/>
        <w:bottom w:val="none" w:sz="0" w:space="0" w:color="auto"/>
        <w:right w:val="none" w:sz="0" w:space="0" w:color="auto"/>
      </w:divBdr>
    </w:div>
    <w:div w:id="586576774">
      <w:marLeft w:val="640"/>
      <w:marRight w:val="0"/>
      <w:marTop w:val="0"/>
      <w:marBottom w:val="0"/>
      <w:divBdr>
        <w:top w:val="none" w:sz="0" w:space="0" w:color="auto"/>
        <w:left w:val="none" w:sz="0" w:space="0" w:color="auto"/>
        <w:bottom w:val="none" w:sz="0" w:space="0" w:color="auto"/>
        <w:right w:val="none" w:sz="0" w:space="0" w:color="auto"/>
      </w:divBdr>
    </w:div>
    <w:div w:id="590553908">
      <w:marLeft w:val="640"/>
      <w:marRight w:val="0"/>
      <w:marTop w:val="0"/>
      <w:marBottom w:val="0"/>
      <w:divBdr>
        <w:top w:val="none" w:sz="0" w:space="0" w:color="auto"/>
        <w:left w:val="none" w:sz="0" w:space="0" w:color="auto"/>
        <w:bottom w:val="none" w:sz="0" w:space="0" w:color="auto"/>
        <w:right w:val="none" w:sz="0" w:space="0" w:color="auto"/>
      </w:divBdr>
    </w:div>
    <w:div w:id="590821636">
      <w:marLeft w:val="640"/>
      <w:marRight w:val="0"/>
      <w:marTop w:val="0"/>
      <w:marBottom w:val="0"/>
      <w:divBdr>
        <w:top w:val="none" w:sz="0" w:space="0" w:color="auto"/>
        <w:left w:val="none" w:sz="0" w:space="0" w:color="auto"/>
        <w:bottom w:val="none" w:sz="0" w:space="0" w:color="auto"/>
        <w:right w:val="none" w:sz="0" w:space="0" w:color="auto"/>
      </w:divBdr>
    </w:div>
    <w:div w:id="591744438">
      <w:marLeft w:val="640"/>
      <w:marRight w:val="0"/>
      <w:marTop w:val="0"/>
      <w:marBottom w:val="0"/>
      <w:divBdr>
        <w:top w:val="none" w:sz="0" w:space="0" w:color="auto"/>
        <w:left w:val="none" w:sz="0" w:space="0" w:color="auto"/>
        <w:bottom w:val="none" w:sz="0" w:space="0" w:color="auto"/>
        <w:right w:val="none" w:sz="0" w:space="0" w:color="auto"/>
      </w:divBdr>
    </w:div>
    <w:div w:id="592401176">
      <w:marLeft w:val="640"/>
      <w:marRight w:val="0"/>
      <w:marTop w:val="0"/>
      <w:marBottom w:val="0"/>
      <w:divBdr>
        <w:top w:val="none" w:sz="0" w:space="0" w:color="auto"/>
        <w:left w:val="none" w:sz="0" w:space="0" w:color="auto"/>
        <w:bottom w:val="none" w:sz="0" w:space="0" w:color="auto"/>
        <w:right w:val="none" w:sz="0" w:space="0" w:color="auto"/>
      </w:divBdr>
    </w:div>
    <w:div w:id="593322909">
      <w:marLeft w:val="640"/>
      <w:marRight w:val="0"/>
      <w:marTop w:val="0"/>
      <w:marBottom w:val="0"/>
      <w:divBdr>
        <w:top w:val="none" w:sz="0" w:space="0" w:color="auto"/>
        <w:left w:val="none" w:sz="0" w:space="0" w:color="auto"/>
        <w:bottom w:val="none" w:sz="0" w:space="0" w:color="auto"/>
        <w:right w:val="none" w:sz="0" w:space="0" w:color="auto"/>
      </w:divBdr>
    </w:div>
    <w:div w:id="593712354">
      <w:marLeft w:val="640"/>
      <w:marRight w:val="0"/>
      <w:marTop w:val="0"/>
      <w:marBottom w:val="0"/>
      <w:divBdr>
        <w:top w:val="none" w:sz="0" w:space="0" w:color="auto"/>
        <w:left w:val="none" w:sz="0" w:space="0" w:color="auto"/>
        <w:bottom w:val="none" w:sz="0" w:space="0" w:color="auto"/>
        <w:right w:val="none" w:sz="0" w:space="0" w:color="auto"/>
      </w:divBdr>
    </w:div>
    <w:div w:id="596060254">
      <w:marLeft w:val="640"/>
      <w:marRight w:val="0"/>
      <w:marTop w:val="0"/>
      <w:marBottom w:val="0"/>
      <w:divBdr>
        <w:top w:val="none" w:sz="0" w:space="0" w:color="auto"/>
        <w:left w:val="none" w:sz="0" w:space="0" w:color="auto"/>
        <w:bottom w:val="none" w:sz="0" w:space="0" w:color="auto"/>
        <w:right w:val="none" w:sz="0" w:space="0" w:color="auto"/>
      </w:divBdr>
    </w:div>
    <w:div w:id="596986649">
      <w:marLeft w:val="640"/>
      <w:marRight w:val="0"/>
      <w:marTop w:val="0"/>
      <w:marBottom w:val="0"/>
      <w:divBdr>
        <w:top w:val="none" w:sz="0" w:space="0" w:color="auto"/>
        <w:left w:val="none" w:sz="0" w:space="0" w:color="auto"/>
        <w:bottom w:val="none" w:sz="0" w:space="0" w:color="auto"/>
        <w:right w:val="none" w:sz="0" w:space="0" w:color="auto"/>
      </w:divBdr>
    </w:div>
    <w:div w:id="597522778">
      <w:marLeft w:val="640"/>
      <w:marRight w:val="0"/>
      <w:marTop w:val="0"/>
      <w:marBottom w:val="0"/>
      <w:divBdr>
        <w:top w:val="none" w:sz="0" w:space="0" w:color="auto"/>
        <w:left w:val="none" w:sz="0" w:space="0" w:color="auto"/>
        <w:bottom w:val="none" w:sz="0" w:space="0" w:color="auto"/>
        <w:right w:val="none" w:sz="0" w:space="0" w:color="auto"/>
      </w:divBdr>
    </w:div>
    <w:div w:id="599798696">
      <w:marLeft w:val="640"/>
      <w:marRight w:val="0"/>
      <w:marTop w:val="0"/>
      <w:marBottom w:val="0"/>
      <w:divBdr>
        <w:top w:val="none" w:sz="0" w:space="0" w:color="auto"/>
        <w:left w:val="none" w:sz="0" w:space="0" w:color="auto"/>
        <w:bottom w:val="none" w:sz="0" w:space="0" w:color="auto"/>
        <w:right w:val="none" w:sz="0" w:space="0" w:color="auto"/>
      </w:divBdr>
    </w:div>
    <w:div w:id="601835536">
      <w:marLeft w:val="640"/>
      <w:marRight w:val="0"/>
      <w:marTop w:val="0"/>
      <w:marBottom w:val="0"/>
      <w:divBdr>
        <w:top w:val="none" w:sz="0" w:space="0" w:color="auto"/>
        <w:left w:val="none" w:sz="0" w:space="0" w:color="auto"/>
        <w:bottom w:val="none" w:sz="0" w:space="0" w:color="auto"/>
        <w:right w:val="none" w:sz="0" w:space="0" w:color="auto"/>
      </w:divBdr>
    </w:div>
    <w:div w:id="602542058">
      <w:marLeft w:val="640"/>
      <w:marRight w:val="0"/>
      <w:marTop w:val="0"/>
      <w:marBottom w:val="0"/>
      <w:divBdr>
        <w:top w:val="none" w:sz="0" w:space="0" w:color="auto"/>
        <w:left w:val="none" w:sz="0" w:space="0" w:color="auto"/>
        <w:bottom w:val="none" w:sz="0" w:space="0" w:color="auto"/>
        <w:right w:val="none" w:sz="0" w:space="0" w:color="auto"/>
      </w:divBdr>
    </w:div>
    <w:div w:id="606351182">
      <w:marLeft w:val="640"/>
      <w:marRight w:val="0"/>
      <w:marTop w:val="0"/>
      <w:marBottom w:val="0"/>
      <w:divBdr>
        <w:top w:val="none" w:sz="0" w:space="0" w:color="auto"/>
        <w:left w:val="none" w:sz="0" w:space="0" w:color="auto"/>
        <w:bottom w:val="none" w:sz="0" w:space="0" w:color="auto"/>
        <w:right w:val="none" w:sz="0" w:space="0" w:color="auto"/>
      </w:divBdr>
    </w:div>
    <w:div w:id="607153892">
      <w:marLeft w:val="640"/>
      <w:marRight w:val="0"/>
      <w:marTop w:val="0"/>
      <w:marBottom w:val="0"/>
      <w:divBdr>
        <w:top w:val="none" w:sz="0" w:space="0" w:color="auto"/>
        <w:left w:val="none" w:sz="0" w:space="0" w:color="auto"/>
        <w:bottom w:val="none" w:sz="0" w:space="0" w:color="auto"/>
        <w:right w:val="none" w:sz="0" w:space="0" w:color="auto"/>
      </w:divBdr>
    </w:div>
    <w:div w:id="610282642">
      <w:marLeft w:val="640"/>
      <w:marRight w:val="0"/>
      <w:marTop w:val="0"/>
      <w:marBottom w:val="0"/>
      <w:divBdr>
        <w:top w:val="none" w:sz="0" w:space="0" w:color="auto"/>
        <w:left w:val="none" w:sz="0" w:space="0" w:color="auto"/>
        <w:bottom w:val="none" w:sz="0" w:space="0" w:color="auto"/>
        <w:right w:val="none" w:sz="0" w:space="0" w:color="auto"/>
      </w:divBdr>
    </w:div>
    <w:div w:id="612636342">
      <w:marLeft w:val="640"/>
      <w:marRight w:val="0"/>
      <w:marTop w:val="0"/>
      <w:marBottom w:val="0"/>
      <w:divBdr>
        <w:top w:val="none" w:sz="0" w:space="0" w:color="auto"/>
        <w:left w:val="none" w:sz="0" w:space="0" w:color="auto"/>
        <w:bottom w:val="none" w:sz="0" w:space="0" w:color="auto"/>
        <w:right w:val="none" w:sz="0" w:space="0" w:color="auto"/>
      </w:divBdr>
    </w:div>
    <w:div w:id="613250568">
      <w:marLeft w:val="640"/>
      <w:marRight w:val="0"/>
      <w:marTop w:val="0"/>
      <w:marBottom w:val="0"/>
      <w:divBdr>
        <w:top w:val="none" w:sz="0" w:space="0" w:color="auto"/>
        <w:left w:val="none" w:sz="0" w:space="0" w:color="auto"/>
        <w:bottom w:val="none" w:sz="0" w:space="0" w:color="auto"/>
        <w:right w:val="none" w:sz="0" w:space="0" w:color="auto"/>
      </w:divBdr>
    </w:div>
    <w:div w:id="613824126">
      <w:marLeft w:val="640"/>
      <w:marRight w:val="0"/>
      <w:marTop w:val="0"/>
      <w:marBottom w:val="0"/>
      <w:divBdr>
        <w:top w:val="none" w:sz="0" w:space="0" w:color="auto"/>
        <w:left w:val="none" w:sz="0" w:space="0" w:color="auto"/>
        <w:bottom w:val="none" w:sz="0" w:space="0" w:color="auto"/>
        <w:right w:val="none" w:sz="0" w:space="0" w:color="auto"/>
      </w:divBdr>
    </w:div>
    <w:div w:id="614412852">
      <w:marLeft w:val="640"/>
      <w:marRight w:val="0"/>
      <w:marTop w:val="0"/>
      <w:marBottom w:val="0"/>
      <w:divBdr>
        <w:top w:val="none" w:sz="0" w:space="0" w:color="auto"/>
        <w:left w:val="none" w:sz="0" w:space="0" w:color="auto"/>
        <w:bottom w:val="none" w:sz="0" w:space="0" w:color="auto"/>
        <w:right w:val="none" w:sz="0" w:space="0" w:color="auto"/>
      </w:divBdr>
    </w:div>
    <w:div w:id="614949648">
      <w:marLeft w:val="640"/>
      <w:marRight w:val="0"/>
      <w:marTop w:val="0"/>
      <w:marBottom w:val="0"/>
      <w:divBdr>
        <w:top w:val="none" w:sz="0" w:space="0" w:color="auto"/>
        <w:left w:val="none" w:sz="0" w:space="0" w:color="auto"/>
        <w:bottom w:val="none" w:sz="0" w:space="0" w:color="auto"/>
        <w:right w:val="none" w:sz="0" w:space="0" w:color="auto"/>
      </w:divBdr>
    </w:div>
    <w:div w:id="618607145">
      <w:marLeft w:val="640"/>
      <w:marRight w:val="0"/>
      <w:marTop w:val="0"/>
      <w:marBottom w:val="0"/>
      <w:divBdr>
        <w:top w:val="none" w:sz="0" w:space="0" w:color="auto"/>
        <w:left w:val="none" w:sz="0" w:space="0" w:color="auto"/>
        <w:bottom w:val="none" w:sz="0" w:space="0" w:color="auto"/>
        <w:right w:val="none" w:sz="0" w:space="0" w:color="auto"/>
      </w:divBdr>
    </w:div>
    <w:div w:id="622540910">
      <w:marLeft w:val="640"/>
      <w:marRight w:val="0"/>
      <w:marTop w:val="0"/>
      <w:marBottom w:val="0"/>
      <w:divBdr>
        <w:top w:val="none" w:sz="0" w:space="0" w:color="auto"/>
        <w:left w:val="none" w:sz="0" w:space="0" w:color="auto"/>
        <w:bottom w:val="none" w:sz="0" w:space="0" w:color="auto"/>
        <w:right w:val="none" w:sz="0" w:space="0" w:color="auto"/>
      </w:divBdr>
    </w:div>
    <w:div w:id="622612840">
      <w:marLeft w:val="640"/>
      <w:marRight w:val="0"/>
      <w:marTop w:val="0"/>
      <w:marBottom w:val="0"/>
      <w:divBdr>
        <w:top w:val="none" w:sz="0" w:space="0" w:color="auto"/>
        <w:left w:val="none" w:sz="0" w:space="0" w:color="auto"/>
        <w:bottom w:val="none" w:sz="0" w:space="0" w:color="auto"/>
        <w:right w:val="none" w:sz="0" w:space="0" w:color="auto"/>
      </w:divBdr>
    </w:div>
    <w:div w:id="626544188">
      <w:marLeft w:val="640"/>
      <w:marRight w:val="0"/>
      <w:marTop w:val="0"/>
      <w:marBottom w:val="0"/>
      <w:divBdr>
        <w:top w:val="none" w:sz="0" w:space="0" w:color="auto"/>
        <w:left w:val="none" w:sz="0" w:space="0" w:color="auto"/>
        <w:bottom w:val="none" w:sz="0" w:space="0" w:color="auto"/>
        <w:right w:val="none" w:sz="0" w:space="0" w:color="auto"/>
      </w:divBdr>
    </w:div>
    <w:div w:id="629559107">
      <w:marLeft w:val="640"/>
      <w:marRight w:val="0"/>
      <w:marTop w:val="0"/>
      <w:marBottom w:val="0"/>
      <w:divBdr>
        <w:top w:val="none" w:sz="0" w:space="0" w:color="auto"/>
        <w:left w:val="none" w:sz="0" w:space="0" w:color="auto"/>
        <w:bottom w:val="none" w:sz="0" w:space="0" w:color="auto"/>
        <w:right w:val="none" w:sz="0" w:space="0" w:color="auto"/>
      </w:divBdr>
    </w:div>
    <w:div w:id="630981435">
      <w:marLeft w:val="640"/>
      <w:marRight w:val="0"/>
      <w:marTop w:val="0"/>
      <w:marBottom w:val="0"/>
      <w:divBdr>
        <w:top w:val="none" w:sz="0" w:space="0" w:color="auto"/>
        <w:left w:val="none" w:sz="0" w:space="0" w:color="auto"/>
        <w:bottom w:val="none" w:sz="0" w:space="0" w:color="auto"/>
        <w:right w:val="none" w:sz="0" w:space="0" w:color="auto"/>
      </w:divBdr>
    </w:div>
    <w:div w:id="631058940">
      <w:marLeft w:val="640"/>
      <w:marRight w:val="0"/>
      <w:marTop w:val="0"/>
      <w:marBottom w:val="0"/>
      <w:divBdr>
        <w:top w:val="none" w:sz="0" w:space="0" w:color="auto"/>
        <w:left w:val="none" w:sz="0" w:space="0" w:color="auto"/>
        <w:bottom w:val="none" w:sz="0" w:space="0" w:color="auto"/>
        <w:right w:val="none" w:sz="0" w:space="0" w:color="auto"/>
      </w:divBdr>
    </w:div>
    <w:div w:id="634719533">
      <w:marLeft w:val="640"/>
      <w:marRight w:val="0"/>
      <w:marTop w:val="0"/>
      <w:marBottom w:val="0"/>
      <w:divBdr>
        <w:top w:val="none" w:sz="0" w:space="0" w:color="auto"/>
        <w:left w:val="none" w:sz="0" w:space="0" w:color="auto"/>
        <w:bottom w:val="none" w:sz="0" w:space="0" w:color="auto"/>
        <w:right w:val="none" w:sz="0" w:space="0" w:color="auto"/>
      </w:divBdr>
    </w:div>
    <w:div w:id="635139641">
      <w:marLeft w:val="640"/>
      <w:marRight w:val="0"/>
      <w:marTop w:val="0"/>
      <w:marBottom w:val="0"/>
      <w:divBdr>
        <w:top w:val="none" w:sz="0" w:space="0" w:color="auto"/>
        <w:left w:val="none" w:sz="0" w:space="0" w:color="auto"/>
        <w:bottom w:val="none" w:sz="0" w:space="0" w:color="auto"/>
        <w:right w:val="none" w:sz="0" w:space="0" w:color="auto"/>
      </w:divBdr>
    </w:div>
    <w:div w:id="639386492">
      <w:marLeft w:val="640"/>
      <w:marRight w:val="0"/>
      <w:marTop w:val="0"/>
      <w:marBottom w:val="0"/>
      <w:divBdr>
        <w:top w:val="none" w:sz="0" w:space="0" w:color="auto"/>
        <w:left w:val="none" w:sz="0" w:space="0" w:color="auto"/>
        <w:bottom w:val="none" w:sz="0" w:space="0" w:color="auto"/>
        <w:right w:val="none" w:sz="0" w:space="0" w:color="auto"/>
      </w:divBdr>
    </w:div>
    <w:div w:id="641622356">
      <w:marLeft w:val="640"/>
      <w:marRight w:val="0"/>
      <w:marTop w:val="0"/>
      <w:marBottom w:val="0"/>
      <w:divBdr>
        <w:top w:val="none" w:sz="0" w:space="0" w:color="auto"/>
        <w:left w:val="none" w:sz="0" w:space="0" w:color="auto"/>
        <w:bottom w:val="none" w:sz="0" w:space="0" w:color="auto"/>
        <w:right w:val="none" w:sz="0" w:space="0" w:color="auto"/>
      </w:divBdr>
    </w:div>
    <w:div w:id="644358586">
      <w:marLeft w:val="640"/>
      <w:marRight w:val="0"/>
      <w:marTop w:val="0"/>
      <w:marBottom w:val="0"/>
      <w:divBdr>
        <w:top w:val="none" w:sz="0" w:space="0" w:color="auto"/>
        <w:left w:val="none" w:sz="0" w:space="0" w:color="auto"/>
        <w:bottom w:val="none" w:sz="0" w:space="0" w:color="auto"/>
        <w:right w:val="none" w:sz="0" w:space="0" w:color="auto"/>
      </w:divBdr>
    </w:div>
    <w:div w:id="645816123">
      <w:marLeft w:val="640"/>
      <w:marRight w:val="0"/>
      <w:marTop w:val="0"/>
      <w:marBottom w:val="0"/>
      <w:divBdr>
        <w:top w:val="none" w:sz="0" w:space="0" w:color="auto"/>
        <w:left w:val="none" w:sz="0" w:space="0" w:color="auto"/>
        <w:bottom w:val="none" w:sz="0" w:space="0" w:color="auto"/>
        <w:right w:val="none" w:sz="0" w:space="0" w:color="auto"/>
      </w:divBdr>
    </w:div>
    <w:div w:id="645866130">
      <w:marLeft w:val="640"/>
      <w:marRight w:val="0"/>
      <w:marTop w:val="0"/>
      <w:marBottom w:val="0"/>
      <w:divBdr>
        <w:top w:val="none" w:sz="0" w:space="0" w:color="auto"/>
        <w:left w:val="none" w:sz="0" w:space="0" w:color="auto"/>
        <w:bottom w:val="none" w:sz="0" w:space="0" w:color="auto"/>
        <w:right w:val="none" w:sz="0" w:space="0" w:color="auto"/>
      </w:divBdr>
    </w:div>
    <w:div w:id="650522159">
      <w:marLeft w:val="640"/>
      <w:marRight w:val="0"/>
      <w:marTop w:val="0"/>
      <w:marBottom w:val="0"/>
      <w:divBdr>
        <w:top w:val="none" w:sz="0" w:space="0" w:color="auto"/>
        <w:left w:val="none" w:sz="0" w:space="0" w:color="auto"/>
        <w:bottom w:val="none" w:sz="0" w:space="0" w:color="auto"/>
        <w:right w:val="none" w:sz="0" w:space="0" w:color="auto"/>
      </w:divBdr>
    </w:div>
    <w:div w:id="655885437">
      <w:marLeft w:val="640"/>
      <w:marRight w:val="0"/>
      <w:marTop w:val="0"/>
      <w:marBottom w:val="0"/>
      <w:divBdr>
        <w:top w:val="none" w:sz="0" w:space="0" w:color="auto"/>
        <w:left w:val="none" w:sz="0" w:space="0" w:color="auto"/>
        <w:bottom w:val="none" w:sz="0" w:space="0" w:color="auto"/>
        <w:right w:val="none" w:sz="0" w:space="0" w:color="auto"/>
      </w:divBdr>
    </w:div>
    <w:div w:id="661394417">
      <w:marLeft w:val="640"/>
      <w:marRight w:val="0"/>
      <w:marTop w:val="0"/>
      <w:marBottom w:val="0"/>
      <w:divBdr>
        <w:top w:val="none" w:sz="0" w:space="0" w:color="auto"/>
        <w:left w:val="none" w:sz="0" w:space="0" w:color="auto"/>
        <w:bottom w:val="none" w:sz="0" w:space="0" w:color="auto"/>
        <w:right w:val="none" w:sz="0" w:space="0" w:color="auto"/>
      </w:divBdr>
    </w:div>
    <w:div w:id="662666195">
      <w:marLeft w:val="640"/>
      <w:marRight w:val="0"/>
      <w:marTop w:val="0"/>
      <w:marBottom w:val="0"/>
      <w:divBdr>
        <w:top w:val="none" w:sz="0" w:space="0" w:color="auto"/>
        <w:left w:val="none" w:sz="0" w:space="0" w:color="auto"/>
        <w:bottom w:val="none" w:sz="0" w:space="0" w:color="auto"/>
        <w:right w:val="none" w:sz="0" w:space="0" w:color="auto"/>
      </w:divBdr>
    </w:div>
    <w:div w:id="665475695">
      <w:marLeft w:val="640"/>
      <w:marRight w:val="0"/>
      <w:marTop w:val="0"/>
      <w:marBottom w:val="0"/>
      <w:divBdr>
        <w:top w:val="none" w:sz="0" w:space="0" w:color="auto"/>
        <w:left w:val="none" w:sz="0" w:space="0" w:color="auto"/>
        <w:bottom w:val="none" w:sz="0" w:space="0" w:color="auto"/>
        <w:right w:val="none" w:sz="0" w:space="0" w:color="auto"/>
      </w:divBdr>
    </w:div>
    <w:div w:id="666857977">
      <w:marLeft w:val="640"/>
      <w:marRight w:val="0"/>
      <w:marTop w:val="0"/>
      <w:marBottom w:val="0"/>
      <w:divBdr>
        <w:top w:val="none" w:sz="0" w:space="0" w:color="auto"/>
        <w:left w:val="none" w:sz="0" w:space="0" w:color="auto"/>
        <w:bottom w:val="none" w:sz="0" w:space="0" w:color="auto"/>
        <w:right w:val="none" w:sz="0" w:space="0" w:color="auto"/>
      </w:divBdr>
    </w:div>
    <w:div w:id="667291918">
      <w:marLeft w:val="640"/>
      <w:marRight w:val="0"/>
      <w:marTop w:val="0"/>
      <w:marBottom w:val="0"/>
      <w:divBdr>
        <w:top w:val="none" w:sz="0" w:space="0" w:color="auto"/>
        <w:left w:val="none" w:sz="0" w:space="0" w:color="auto"/>
        <w:bottom w:val="none" w:sz="0" w:space="0" w:color="auto"/>
        <w:right w:val="none" w:sz="0" w:space="0" w:color="auto"/>
      </w:divBdr>
    </w:div>
    <w:div w:id="671296991">
      <w:marLeft w:val="640"/>
      <w:marRight w:val="0"/>
      <w:marTop w:val="0"/>
      <w:marBottom w:val="0"/>
      <w:divBdr>
        <w:top w:val="none" w:sz="0" w:space="0" w:color="auto"/>
        <w:left w:val="none" w:sz="0" w:space="0" w:color="auto"/>
        <w:bottom w:val="none" w:sz="0" w:space="0" w:color="auto"/>
        <w:right w:val="none" w:sz="0" w:space="0" w:color="auto"/>
      </w:divBdr>
    </w:div>
    <w:div w:id="672103924">
      <w:marLeft w:val="640"/>
      <w:marRight w:val="0"/>
      <w:marTop w:val="0"/>
      <w:marBottom w:val="0"/>
      <w:divBdr>
        <w:top w:val="none" w:sz="0" w:space="0" w:color="auto"/>
        <w:left w:val="none" w:sz="0" w:space="0" w:color="auto"/>
        <w:bottom w:val="none" w:sz="0" w:space="0" w:color="auto"/>
        <w:right w:val="none" w:sz="0" w:space="0" w:color="auto"/>
      </w:divBdr>
    </w:div>
    <w:div w:id="672730045">
      <w:marLeft w:val="640"/>
      <w:marRight w:val="0"/>
      <w:marTop w:val="0"/>
      <w:marBottom w:val="0"/>
      <w:divBdr>
        <w:top w:val="none" w:sz="0" w:space="0" w:color="auto"/>
        <w:left w:val="none" w:sz="0" w:space="0" w:color="auto"/>
        <w:bottom w:val="none" w:sz="0" w:space="0" w:color="auto"/>
        <w:right w:val="none" w:sz="0" w:space="0" w:color="auto"/>
      </w:divBdr>
    </w:div>
    <w:div w:id="674574961">
      <w:marLeft w:val="640"/>
      <w:marRight w:val="0"/>
      <w:marTop w:val="0"/>
      <w:marBottom w:val="0"/>
      <w:divBdr>
        <w:top w:val="none" w:sz="0" w:space="0" w:color="auto"/>
        <w:left w:val="none" w:sz="0" w:space="0" w:color="auto"/>
        <w:bottom w:val="none" w:sz="0" w:space="0" w:color="auto"/>
        <w:right w:val="none" w:sz="0" w:space="0" w:color="auto"/>
      </w:divBdr>
    </w:div>
    <w:div w:id="675041602">
      <w:marLeft w:val="640"/>
      <w:marRight w:val="0"/>
      <w:marTop w:val="0"/>
      <w:marBottom w:val="0"/>
      <w:divBdr>
        <w:top w:val="none" w:sz="0" w:space="0" w:color="auto"/>
        <w:left w:val="none" w:sz="0" w:space="0" w:color="auto"/>
        <w:bottom w:val="none" w:sz="0" w:space="0" w:color="auto"/>
        <w:right w:val="none" w:sz="0" w:space="0" w:color="auto"/>
      </w:divBdr>
    </w:div>
    <w:div w:id="688528719">
      <w:marLeft w:val="640"/>
      <w:marRight w:val="0"/>
      <w:marTop w:val="0"/>
      <w:marBottom w:val="0"/>
      <w:divBdr>
        <w:top w:val="none" w:sz="0" w:space="0" w:color="auto"/>
        <w:left w:val="none" w:sz="0" w:space="0" w:color="auto"/>
        <w:bottom w:val="none" w:sz="0" w:space="0" w:color="auto"/>
        <w:right w:val="none" w:sz="0" w:space="0" w:color="auto"/>
      </w:divBdr>
    </w:div>
    <w:div w:id="689990072">
      <w:marLeft w:val="640"/>
      <w:marRight w:val="0"/>
      <w:marTop w:val="0"/>
      <w:marBottom w:val="0"/>
      <w:divBdr>
        <w:top w:val="none" w:sz="0" w:space="0" w:color="auto"/>
        <w:left w:val="none" w:sz="0" w:space="0" w:color="auto"/>
        <w:bottom w:val="none" w:sz="0" w:space="0" w:color="auto"/>
        <w:right w:val="none" w:sz="0" w:space="0" w:color="auto"/>
      </w:divBdr>
    </w:div>
    <w:div w:id="691224023">
      <w:marLeft w:val="640"/>
      <w:marRight w:val="0"/>
      <w:marTop w:val="0"/>
      <w:marBottom w:val="0"/>
      <w:divBdr>
        <w:top w:val="none" w:sz="0" w:space="0" w:color="auto"/>
        <w:left w:val="none" w:sz="0" w:space="0" w:color="auto"/>
        <w:bottom w:val="none" w:sz="0" w:space="0" w:color="auto"/>
        <w:right w:val="none" w:sz="0" w:space="0" w:color="auto"/>
      </w:divBdr>
    </w:div>
    <w:div w:id="696397235">
      <w:marLeft w:val="640"/>
      <w:marRight w:val="0"/>
      <w:marTop w:val="0"/>
      <w:marBottom w:val="0"/>
      <w:divBdr>
        <w:top w:val="none" w:sz="0" w:space="0" w:color="auto"/>
        <w:left w:val="none" w:sz="0" w:space="0" w:color="auto"/>
        <w:bottom w:val="none" w:sz="0" w:space="0" w:color="auto"/>
        <w:right w:val="none" w:sz="0" w:space="0" w:color="auto"/>
      </w:divBdr>
    </w:div>
    <w:div w:id="696546621">
      <w:marLeft w:val="640"/>
      <w:marRight w:val="0"/>
      <w:marTop w:val="0"/>
      <w:marBottom w:val="0"/>
      <w:divBdr>
        <w:top w:val="none" w:sz="0" w:space="0" w:color="auto"/>
        <w:left w:val="none" w:sz="0" w:space="0" w:color="auto"/>
        <w:bottom w:val="none" w:sz="0" w:space="0" w:color="auto"/>
        <w:right w:val="none" w:sz="0" w:space="0" w:color="auto"/>
      </w:divBdr>
    </w:div>
    <w:div w:id="698047285">
      <w:marLeft w:val="640"/>
      <w:marRight w:val="0"/>
      <w:marTop w:val="0"/>
      <w:marBottom w:val="0"/>
      <w:divBdr>
        <w:top w:val="none" w:sz="0" w:space="0" w:color="auto"/>
        <w:left w:val="none" w:sz="0" w:space="0" w:color="auto"/>
        <w:bottom w:val="none" w:sz="0" w:space="0" w:color="auto"/>
        <w:right w:val="none" w:sz="0" w:space="0" w:color="auto"/>
      </w:divBdr>
    </w:div>
    <w:div w:id="702756443">
      <w:marLeft w:val="640"/>
      <w:marRight w:val="0"/>
      <w:marTop w:val="0"/>
      <w:marBottom w:val="0"/>
      <w:divBdr>
        <w:top w:val="none" w:sz="0" w:space="0" w:color="auto"/>
        <w:left w:val="none" w:sz="0" w:space="0" w:color="auto"/>
        <w:bottom w:val="none" w:sz="0" w:space="0" w:color="auto"/>
        <w:right w:val="none" w:sz="0" w:space="0" w:color="auto"/>
      </w:divBdr>
    </w:div>
    <w:div w:id="704524063">
      <w:marLeft w:val="640"/>
      <w:marRight w:val="0"/>
      <w:marTop w:val="0"/>
      <w:marBottom w:val="0"/>
      <w:divBdr>
        <w:top w:val="none" w:sz="0" w:space="0" w:color="auto"/>
        <w:left w:val="none" w:sz="0" w:space="0" w:color="auto"/>
        <w:bottom w:val="none" w:sz="0" w:space="0" w:color="auto"/>
        <w:right w:val="none" w:sz="0" w:space="0" w:color="auto"/>
      </w:divBdr>
    </w:div>
    <w:div w:id="704598788">
      <w:marLeft w:val="640"/>
      <w:marRight w:val="0"/>
      <w:marTop w:val="0"/>
      <w:marBottom w:val="0"/>
      <w:divBdr>
        <w:top w:val="none" w:sz="0" w:space="0" w:color="auto"/>
        <w:left w:val="none" w:sz="0" w:space="0" w:color="auto"/>
        <w:bottom w:val="none" w:sz="0" w:space="0" w:color="auto"/>
        <w:right w:val="none" w:sz="0" w:space="0" w:color="auto"/>
      </w:divBdr>
    </w:div>
    <w:div w:id="705370185">
      <w:marLeft w:val="640"/>
      <w:marRight w:val="0"/>
      <w:marTop w:val="0"/>
      <w:marBottom w:val="0"/>
      <w:divBdr>
        <w:top w:val="none" w:sz="0" w:space="0" w:color="auto"/>
        <w:left w:val="none" w:sz="0" w:space="0" w:color="auto"/>
        <w:bottom w:val="none" w:sz="0" w:space="0" w:color="auto"/>
        <w:right w:val="none" w:sz="0" w:space="0" w:color="auto"/>
      </w:divBdr>
    </w:div>
    <w:div w:id="707874921">
      <w:marLeft w:val="640"/>
      <w:marRight w:val="0"/>
      <w:marTop w:val="0"/>
      <w:marBottom w:val="0"/>
      <w:divBdr>
        <w:top w:val="none" w:sz="0" w:space="0" w:color="auto"/>
        <w:left w:val="none" w:sz="0" w:space="0" w:color="auto"/>
        <w:bottom w:val="none" w:sz="0" w:space="0" w:color="auto"/>
        <w:right w:val="none" w:sz="0" w:space="0" w:color="auto"/>
      </w:divBdr>
    </w:div>
    <w:div w:id="708143551">
      <w:marLeft w:val="640"/>
      <w:marRight w:val="0"/>
      <w:marTop w:val="0"/>
      <w:marBottom w:val="0"/>
      <w:divBdr>
        <w:top w:val="none" w:sz="0" w:space="0" w:color="auto"/>
        <w:left w:val="none" w:sz="0" w:space="0" w:color="auto"/>
        <w:bottom w:val="none" w:sz="0" w:space="0" w:color="auto"/>
        <w:right w:val="none" w:sz="0" w:space="0" w:color="auto"/>
      </w:divBdr>
    </w:div>
    <w:div w:id="709188131">
      <w:marLeft w:val="640"/>
      <w:marRight w:val="0"/>
      <w:marTop w:val="0"/>
      <w:marBottom w:val="0"/>
      <w:divBdr>
        <w:top w:val="none" w:sz="0" w:space="0" w:color="auto"/>
        <w:left w:val="none" w:sz="0" w:space="0" w:color="auto"/>
        <w:bottom w:val="none" w:sz="0" w:space="0" w:color="auto"/>
        <w:right w:val="none" w:sz="0" w:space="0" w:color="auto"/>
      </w:divBdr>
    </w:div>
    <w:div w:id="715861379">
      <w:marLeft w:val="640"/>
      <w:marRight w:val="0"/>
      <w:marTop w:val="0"/>
      <w:marBottom w:val="0"/>
      <w:divBdr>
        <w:top w:val="none" w:sz="0" w:space="0" w:color="auto"/>
        <w:left w:val="none" w:sz="0" w:space="0" w:color="auto"/>
        <w:bottom w:val="none" w:sz="0" w:space="0" w:color="auto"/>
        <w:right w:val="none" w:sz="0" w:space="0" w:color="auto"/>
      </w:divBdr>
    </w:div>
    <w:div w:id="716901175">
      <w:marLeft w:val="640"/>
      <w:marRight w:val="0"/>
      <w:marTop w:val="0"/>
      <w:marBottom w:val="0"/>
      <w:divBdr>
        <w:top w:val="none" w:sz="0" w:space="0" w:color="auto"/>
        <w:left w:val="none" w:sz="0" w:space="0" w:color="auto"/>
        <w:bottom w:val="none" w:sz="0" w:space="0" w:color="auto"/>
        <w:right w:val="none" w:sz="0" w:space="0" w:color="auto"/>
      </w:divBdr>
    </w:div>
    <w:div w:id="720060718">
      <w:marLeft w:val="640"/>
      <w:marRight w:val="0"/>
      <w:marTop w:val="0"/>
      <w:marBottom w:val="0"/>
      <w:divBdr>
        <w:top w:val="none" w:sz="0" w:space="0" w:color="auto"/>
        <w:left w:val="none" w:sz="0" w:space="0" w:color="auto"/>
        <w:bottom w:val="none" w:sz="0" w:space="0" w:color="auto"/>
        <w:right w:val="none" w:sz="0" w:space="0" w:color="auto"/>
      </w:divBdr>
    </w:div>
    <w:div w:id="721027251">
      <w:marLeft w:val="640"/>
      <w:marRight w:val="0"/>
      <w:marTop w:val="0"/>
      <w:marBottom w:val="0"/>
      <w:divBdr>
        <w:top w:val="none" w:sz="0" w:space="0" w:color="auto"/>
        <w:left w:val="none" w:sz="0" w:space="0" w:color="auto"/>
        <w:bottom w:val="none" w:sz="0" w:space="0" w:color="auto"/>
        <w:right w:val="none" w:sz="0" w:space="0" w:color="auto"/>
      </w:divBdr>
    </w:div>
    <w:div w:id="721444496">
      <w:marLeft w:val="640"/>
      <w:marRight w:val="0"/>
      <w:marTop w:val="0"/>
      <w:marBottom w:val="0"/>
      <w:divBdr>
        <w:top w:val="none" w:sz="0" w:space="0" w:color="auto"/>
        <w:left w:val="none" w:sz="0" w:space="0" w:color="auto"/>
        <w:bottom w:val="none" w:sz="0" w:space="0" w:color="auto"/>
        <w:right w:val="none" w:sz="0" w:space="0" w:color="auto"/>
      </w:divBdr>
    </w:div>
    <w:div w:id="728580566">
      <w:marLeft w:val="640"/>
      <w:marRight w:val="0"/>
      <w:marTop w:val="0"/>
      <w:marBottom w:val="0"/>
      <w:divBdr>
        <w:top w:val="none" w:sz="0" w:space="0" w:color="auto"/>
        <w:left w:val="none" w:sz="0" w:space="0" w:color="auto"/>
        <w:bottom w:val="none" w:sz="0" w:space="0" w:color="auto"/>
        <w:right w:val="none" w:sz="0" w:space="0" w:color="auto"/>
      </w:divBdr>
    </w:div>
    <w:div w:id="729117374">
      <w:marLeft w:val="640"/>
      <w:marRight w:val="0"/>
      <w:marTop w:val="0"/>
      <w:marBottom w:val="0"/>
      <w:divBdr>
        <w:top w:val="none" w:sz="0" w:space="0" w:color="auto"/>
        <w:left w:val="none" w:sz="0" w:space="0" w:color="auto"/>
        <w:bottom w:val="none" w:sz="0" w:space="0" w:color="auto"/>
        <w:right w:val="none" w:sz="0" w:space="0" w:color="auto"/>
      </w:divBdr>
    </w:div>
    <w:div w:id="730155082">
      <w:marLeft w:val="640"/>
      <w:marRight w:val="0"/>
      <w:marTop w:val="0"/>
      <w:marBottom w:val="0"/>
      <w:divBdr>
        <w:top w:val="none" w:sz="0" w:space="0" w:color="auto"/>
        <w:left w:val="none" w:sz="0" w:space="0" w:color="auto"/>
        <w:bottom w:val="none" w:sz="0" w:space="0" w:color="auto"/>
        <w:right w:val="none" w:sz="0" w:space="0" w:color="auto"/>
      </w:divBdr>
    </w:div>
    <w:div w:id="733703919">
      <w:marLeft w:val="640"/>
      <w:marRight w:val="0"/>
      <w:marTop w:val="0"/>
      <w:marBottom w:val="0"/>
      <w:divBdr>
        <w:top w:val="none" w:sz="0" w:space="0" w:color="auto"/>
        <w:left w:val="none" w:sz="0" w:space="0" w:color="auto"/>
        <w:bottom w:val="none" w:sz="0" w:space="0" w:color="auto"/>
        <w:right w:val="none" w:sz="0" w:space="0" w:color="auto"/>
      </w:divBdr>
    </w:div>
    <w:div w:id="734426876">
      <w:marLeft w:val="640"/>
      <w:marRight w:val="0"/>
      <w:marTop w:val="0"/>
      <w:marBottom w:val="0"/>
      <w:divBdr>
        <w:top w:val="none" w:sz="0" w:space="0" w:color="auto"/>
        <w:left w:val="none" w:sz="0" w:space="0" w:color="auto"/>
        <w:bottom w:val="none" w:sz="0" w:space="0" w:color="auto"/>
        <w:right w:val="none" w:sz="0" w:space="0" w:color="auto"/>
      </w:divBdr>
    </w:div>
    <w:div w:id="735512201">
      <w:marLeft w:val="640"/>
      <w:marRight w:val="0"/>
      <w:marTop w:val="0"/>
      <w:marBottom w:val="0"/>
      <w:divBdr>
        <w:top w:val="none" w:sz="0" w:space="0" w:color="auto"/>
        <w:left w:val="none" w:sz="0" w:space="0" w:color="auto"/>
        <w:bottom w:val="none" w:sz="0" w:space="0" w:color="auto"/>
        <w:right w:val="none" w:sz="0" w:space="0" w:color="auto"/>
      </w:divBdr>
    </w:div>
    <w:div w:id="735595499">
      <w:marLeft w:val="640"/>
      <w:marRight w:val="0"/>
      <w:marTop w:val="0"/>
      <w:marBottom w:val="0"/>
      <w:divBdr>
        <w:top w:val="none" w:sz="0" w:space="0" w:color="auto"/>
        <w:left w:val="none" w:sz="0" w:space="0" w:color="auto"/>
        <w:bottom w:val="none" w:sz="0" w:space="0" w:color="auto"/>
        <w:right w:val="none" w:sz="0" w:space="0" w:color="auto"/>
      </w:divBdr>
    </w:div>
    <w:div w:id="736132439">
      <w:marLeft w:val="640"/>
      <w:marRight w:val="0"/>
      <w:marTop w:val="0"/>
      <w:marBottom w:val="0"/>
      <w:divBdr>
        <w:top w:val="none" w:sz="0" w:space="0" w:color="auto"/>
        <w:left w:val="none" w:sz="0" w:space="0" w:color="auto"/>
        <w:bottom w:val="none" w:sz="0" w:space="0" w:color="auto"/>
        <w:right w:val="none" w:sz="0" w:space="0" w:color="auto"/>
      </w:divBdr>
    </w:div>
    <w:div w:id="737173146">
      <w:marLeft w:val="640"/>
      <w:marRight w:val="0"/>
      <w:marTop w:val="0"/>
      <w:marBottom w:val="0"/>
      <w:divBdr>
        <w:top w:val="none" w:sz="0" w:space="0" w:color="auto"/>
        <w:left w:val="none" w:sz="0" w:space="0" w:color="auto"/>
        <w:bottom w:val="none" w:sz="0" w:space="0" w:color="auto"/>
        <w:right w:val="none" w:sz="0" w:space="0" w:color="auto"/>
      </w:divBdr>
    </w:div>
    <w:div w:id="739258069">
      <w:marLeft w:val="640"/>
      <w:marRight w:val="0"/>
      <w:marTop w:val="0"/>
      <w:marBottom w:val="0"/>
      <w:divBdr>
        <w:top w:val="none" w:sz="0" w:space="0" w:color="auto"/>
        <w:left w:val="none" w:sz="0" w:space="0" w:color="auto"/>
        <w:bottom w:val="none" w:sz="0" w:space="0" w:color="auto"/>
        <w:right w:val="none" w:sz="0" w:space="0" w:color="auto"/>
      </w:divBdr>
    </w:div>
    <w:div w:id="739519499">
      <w:marLeft w:val="640"/>
      <w:marRight w:val="0"/>
      <w:marTop w:val="0"/>
      <w:marBottom w:val="0"/>
      <w:divBdr>
        <w:top w:val="none" w:sz="0" w:space="0" w:color="auto"/>
        <w:left w:val="none" w:sz="0" w:space="0" w:color="auto"/>
        <w:bottom w:val="none" w:sz="0" w:space="0" w:color="auto"/>
        <w:right w:val="none" w:sz="0" w:space="0" w:color="auto"/>
      </w:divBdr>
    </w:div>
    <w:div w:id="740172901">
      <w:marLeft w:val="640"/>
      <w:marRight w:val="0"/>
      <w:marTop w:val="0"/>
      <w:marBottom w:val="0"/>
      <w:divBdr>
        <w:top w:val="none" w:sz="0" w:space="0" w:color="auto"/>
        <w:left w:val="none" w:sz="0" w:space="0" w:color="auto"/>
        <w:bottom w:val="none" w:sz="0" w:space="0" w:color="auto"/>
        <w:right w:val="none" w:sz="0" w:space="0" w:color="auto"/>
      </w:divBdr>
    </w:div>
    <w:div w:id="740252820">
      <w:marLeft w:val="640"/>
      <w:marRight w:val="0"/>
      <w:marTop w:val="0"/>
      <w:marBottom w:val="0"/>
      <w:divBdr>
        <w:top w:val="none" w:sz="0" w:space="0" w:color="auto"/>
        <w:left w:val="none" w:sz="0" w:space="0" w:color="auto"/>
        <w:bottom w:val="none" w:sz="0" w:space="0" w:color="auto"/>
        <w:right w:val="none" w:sz="0" w:space="0" w:color="auto"/>
      </w:divBdr>
    </w:div>
    <w:div w:id="752631536">
      <w:marLeft w:val="640"/>
      <w:marRight w:val="0"/>
      <w:marTop w:val="0"/>
      <w:marBottom w:val="0"/>
      <w:divBdr>
        <w:top w:val="none" w:sz="0" w:space="0" w:color="auto"/>
        <w:left w:val="none" w:sz="0" w:space="0" w:color="auto"/>
        <w:bottom w:val="none" w:sz="0" w:space="0" w:color="auto"/>
        <w:right w:val="none" w:sz="0" w:space="0" w:color="auto"/>
      </w:divBdr>
    </w:div>
    <w:div w:id="757562730">
      <w:marLeft w:val="640"/>
      <w:marRight w:val="0"/>
      <w:marTop w:val="0"/>
      <w:marBottom w:val="0"/>
      <w:divBdr>
        <w:top w:val="none" w:sz="0" w:space="0" w:color="auto"/>
        <w:left w:val="none" w:sz="0" w:space="0" w:color="auto"/>
        <w:bottom w:val="none" w:sz="0" w:space="0" w:color="auto"/>
        <w:right w:val="none" w:sz="0" w:space="0" w:color="auto"/>
      </w:divBdr>
    </w:div>
    <w:div w:id="758527591">
      <w:marLeft w:val="640"/>
      <w:marRight w:val="0"/>
      <w:marTop w:val="0"/>
      <w:marBottom w:val="0"/>
      <w:divBdr>
        <w:top w:val="none" w:sz="0" w:space="0" w:color="auto"/>
        <w:left w:val="none" w:sz="0" w:space="0" w:color="auto"/>
        <w:bottom w:val="none" w:sz="0" w:space="0" w:color="auto"/>
        <w:right w:val="none" w:sz="0" w:space="0" w:color="auto"/>
      </w:divBdr>
    </w:div>
    <w:div w:id="760414815">
      <w:marLeft w:val="640"/>
      <w:marRight w:val="0"/>
      <w:marTop w:val="0"/>
      <w:marBottom w:val="0"/>
      <w:divBdr>
        <w:top w:val="none" w:sz="0" w:space="0" w:color="auto"/>
        <w:left w:val="none" w:sz="0" w:space="0" w:color="auto"/>
        <w:bottom w:val="none" w:sz="0" w:space="0" w:color="auto"/>
        <w:right w:val="none" w:sz="0" w:space="0" w:color="auto"/>
      </w:divBdr>
    </w:div>
    <w:div w:id="766273413">
      <w:marLeft w:val="640"/>
      <w:marRight w:val="0"/>
      <w:marTop w:val="0"/>
      <w:marBottom w:val="0"/>
      <w:divBdr>
        <w:top w:val="none" w:sz="0" w:space="0" w:color="auto"/>
        <w:left w:val="none" w:sz="0" w:space="0" w:color="auto"/>
        <w:bottom w:val="none" w:sz="0" w:space="0" w:color="auto"/>
        <w:right w:val="none" w:sz="0" w:space="0" w:color="auto"/>
      </w:divBdr>
    </w:div>
    <w:div w:id="766461068">
      <w:marLeft w:val="640"/>
      <w:marRight w:val="0"/>
      <w:marTop w:val="0"/>
      <w:marBottom w:val="0"/>
      <w:divBdr>
        <w:top w:val="none" w:sz="0" w:space="0" w:color="auto"/>
        <w:left w:val="none" w:sz="0" w:space="0" w:color="auto"/>
        <w:bottom w:val="none" w:sz="0" w:space="0" w:color="auto"/>
        <w:right w:val="none" w:sz="0" w:space="0" w:color="auto"/>
      </w:divBdr>
    </w:div>
    <w:div w:id="767505063">
      <w:marLeft w:val="640"/>
      <w:marRight w:val="0"/>
      <w:marTop w:val="0"/>
      <w:marBottom w:val="0"/>
      <w:divBdr>
        <w:top w:val="none" w:sz="0" w:space="0" w:color="auto"/>
        <w:left w:val="none" w:sz="0" w:space="0" w:color="auto"/>
        <w:bottom w:val="none" w:sz="0" w:space="0" w:color="auto"/>
        <w:right w:val="none" w:sz="0" w:space="0" w:color="auto"/>
      </w:divBdr>
    </w:div>
    <w:div w:id="768622335">
      <w:marLeft w:val="640"/>
      <w:marRight w:val="0"/>
      <w:marTop w:val="0"/>
      <w:marBottom w:val="0"/>
      <w:divBdr>
        <w:top w:val="none" w:sz="0" w:space="0" w:color="auto"/>
        <w:left w:val="none" w:sz="0" w:space="0" w:color="auto"/>
        <w:bottom w:val="none" w:sz="0" w:space="0" w:color="auto"/>
        <w:right w:val="none" w:sz="0" w:space="0" w:color="auto"/>
      </w:divBdr>
    </w:div>
    <w:div w:id="770392247">
      <w:marLeft w:val="640"/>
      <w:marRight w:val="0"/>
      <w:marTop w:val="0"/>
      <w:marBottom w:val="0"/>
      <w:divBdr>
        <w:top w:val="none" w:sz="0" w:space="0" w:color="auto"/>
        <w:left w:val="none" w:sz="0" w:space="0" w:color="auto"/>
        <w:bottom w:val="none" w:sz="0" w:space="0" w:color="auto"/>
        <w:right w:val="none" w:sz="0" w:space="0" w:color="auto"/>
      </w:divBdr>
    </w:div>
    <w:div w:id="774787871">
      <w:marLeft w:val="640"/>
      <w:marRight w:val="0"/>
      <w:marTop w:val="0"/>
      <w:marBottom w:val="0"/>
      <w:divBdr>
        <w:top w:val="none" w:sz="0" w:space="0" w:color="auto"/>
        <w:left w:val="none" w:sz="0" w:space="0" w:color="auto"/>
        <w:bottom w:val="none" w:sz="0" w:space="0" w:color="auto"/>
        <w:right w:val="none" w:sz="0" w:space="0" w:color="auto"/>
      </w:divBdr>
    </w:div>
    <w:div w:id="777405458">
      <w:marLeft w:val="640"/>
      <w:marRight w:val="0"/>
      <w:marTop w:val="0"/>
      <w:marBottom w:val="0"/>
      <w:divBdr>
        <w:top w:val="none" w:sz="0" w:space="0" w:color="auto"/>
        <w:left w:val="none" w:sz="0" w:space="0" w:color="auto"/>
        <w:bottom w:val="none" w:sz="0" w:space="0" w:color="auto"/>
        <w:right w:val="none" w:sz="0" w:space="0" w:color="auto"/>
      </w:divBdr>
    </w:div>
    <w:div w:id="778791637">
      <w:marLeft w:val="640"/>
      <w:marRight w:val="0"/>
      <w:marTop w:val="0"/>
      <w:marBottom w:val="0"/>
      <w:divBdr>
        <w:top w:val="none" w:sz="0" w:space="0" w:color="auto"/>
        <w:left w:val="none" w:sz="0" w:space="0" w:color="auto"/>
        <w:bottom w:val="none" w:sz="0" w:space="0" w:color="auto"/>
        <w:right w:val="none" w:sz="0" w:space="0" w:color="auto"/>
      </w:divBdr>
    </w:div>
    <w:div w:id="779956114">
      <w:marLeft w:val="640"/>
      <w:marRight w:val="0"/>
      <w:marTop w:val="0"/>
      <w:marBottom w:val="0"/>
      <w:divBdr>
        <w:top w:val="none" w:sz="0" w:space="0" w:color="auto"/>
        <w:left w:val="none" w:sz="0" w:space="0" w:color="auto"/>
        <w:bottom w:val="none" w:sz="0" w:space="0" w:color="auto"/>
        <w:right w:val="none" w:sz="0" w:space="0" w:color="auto"/>
      </w:divBdr>
    </w:div>
    <w:div w:id="782190134">
      <w:marLeft w:val="640"/>
      <w:marRight w:val="0"/>
      <w:marTop w:val="0"/>
      <w:marBottom w:val="0"/>
      <w:divBdr>
        <w:top w:val="none" w:sz="0" w:space="0" w:color="auto"/>
        <w:left w:val="none" w:sz="0" w:space="0" w:color="auto"/>
        <w:bottom w:val="none" w:sz="0" w:space="0" w:color="auto"/>
        <w:right w:val="none" w:sz="0" w:space="0" w:color="auto"/>
      </w:divBdr>
    </w:div>
    <w:div w:id="783888682">
      <w:marLeft w:val="640"/>
      <w:marRight w:val="0"/>
      <w:marTop w:val="0"/>
      <w:marBottom w:val="0"/>
      <w:divBdr>
        <w:top w:val="none" w:sz="0" w:space="0" w:color="auto"/>
        <w:left w:val="none" w:sz="0" w:space="0" w:color="auto"/>
        <w:bottom w:val="none" w:sz="0" w:space="0" w:color="auto"/>
        <w:right w:val="none" w:sz="0" w:space="0" w:color="auto"/>
      </w:divBdr>
    </w:div>
    <w:div w:id="784034593">
      <w:marLeft w:val="640"/>
      <w:marRight w:val="0"/>
      <w:marTop w:val="0"/>
      <w:marBottom w:val="0"/>
      <w:divBdr>
        <w:top w:val="none" w:sz="0" w:space="0" w:color="auto"/>
        <w:left w:val="none" w:sz="0" w:space="0" w:color="auto"/>
        <w:bottom w:val="none" w:sz="0" w:space="0" w:color="auto"/>
        <w:right w:val="none" w:sz="0" w:space="0" w:color="auto"/>
      </w:divBdr>
    </w:div>
    <w:div w:id="785540112">
      <w:marLeft w:val="640"/>
      <w:marRight w:val="0"/>
      <w:marTop w:val="0"/>
      <w:marBottom w:val="0"/>
      <w:divBdr>
        <w:top w:val="none" w:sz="0" w:space="0" w:color="auto"/>
        <w:left w:val="none" w:sz="0" w:space="0" w:color="auto"/>
        <w:bottom w:val="none" w:sz="0" w:space="0" w:color="auto"/>
        <w:right w:val="none" w:sz="0" w:space="0" w:color="auto"/>
      </w:divBdr>
    </w:div>
    <w:div w:id="789979779">
      <w:marLeft w:val="640"/>
      <w:marRight w:val="0"/>
      <w:marTop w:val="0"/>
      <w:marBottom w:val="0"/>
      <w:divBdr>
        <w:top w:val="none" w:sz="0" w:space="0" w:color="auto"/>
        <w:left w:val="none" w:sz="0" w:space="0" w:color="auto"/>
        <w:bottom w:val="none" w:sz="0" w:space="0" w:color="auto"/>
        <w:right w:val="none" w:sz="0" w:space="0" w:color="auto"/>
      </w:divBdr>
    </w:div>
    <w:div w:id="789982050">
      <w:marLeft w:val="640"/>
      <w:marRight w:val="0"/>
      <w:marTop w:val="0"/>
      <w:marBottom w:val="0"/>
      <w:divBdr>
        <w:top w:val="none" w:sz="0" w:space="0" w:color="auto"/>
        <w:left w:val="none" w:sz="0" w:space="0" w:color="auto"/>
        <w:bottom w:val="none" w:sz="0" w:space="0" w:color="auto"/>
        <w:right w:val="none" w:sz="0" w:space="0" w:color="auto"/>
      </w:divBdr>
    </w:div>
    <w:div w:id="791359430">
      <w:marLeft w:val="640"/>
      <w:marRight w:val="0"/>
      <w:marTop w:val="0"/>
      <w:marBottom w:val="0"/>
      <w:divBdr>
        <w:top w:val="none" w:sz="0" w:space="0" w:color="auto"/>
        <w:left w:val="none" w:sz="0" w:space="0" w:color="auto"/>
        <w:bottom w:val="none" w:sz="0" w:space="0" w:color="auto"/>
        <w:right w:val="none" w:sz="0" w:space="0" w:color="auto"/>
      </w:divBdr>
    </w:div>
    <w:div w:id="796996541">
      <w:marLeft w:val="640"/>
      <w:marRight w:val="0"/>
      <w:marTop w:val="0"/>
      <w:marBottom w:val="0"/>
      <w:divBdr>
        <w:top w:val="none" w:sz="0" w:space="0" w:color="auto"/>
        <w:left w:val="none" w:sz="0" w:space="0" w:color="auto"/>
        <w:bottom w:val="none" w:sz="0" w:space="0" w:color="auto"/>
        <w:right w:val="none" w:sz="0" w:space="0" w:color="auto"/>
      </w:divBdr>
    </w:div>
    <w:div w:id="801848686">
      <w:marLeft w:val="640"/>
      <w:marRight w:val="0"/>
      <w:marTop w:val="0"/>
      <w:marBottom w:val="0"/>
      <w:divBdr>
        <w:top w:val="none" w:sz="0" w:space="0" w:color="auto"/>
        <w:left w:val="none" w:sz="0" w:space="0" w:color="auto"/>
        <w:bottom w:val="none" w:sz="0" w:space="0" w:color="auto"/>
        <w:right w:val="none" w:sz="0" w:space="0" w:color="auto"/>
      </w:divBdr>
    </w:div>
    <w:div w:id="805003571">
      <w:marLeft w:val="640"/>
      <w:marRight w:val="0"/>
      <w:marTop w:val="0"/>
      <w:marBottom w:val="0"/>
      <w:divBdr>
        <w:top w:val="none" w:sz="0" w:space="0" w:color="auto"/>
        <w:left w:val="none" w:sz="0" w:space="0" w:color="auto"/>
        <w:bottom w:val="none" w:sz="0" w:space="0" w:color="auto"/>
        <w:right w:val="none" w:sz="0" w:space="0" w:color="auto"/>
      </w:divBdr>
    </w:div>
    <w:div w:id="807556952">
      <w:marLeft w:val="640"/>
      <w:marRight w:val="0"/>
      <w:marTop w:val="0"/>
      <w:marBottom w:val="0"/>
      <w:divBdr>
        <w:top w:val="none" w:sz="0" w:space="0" w:color="auto"/>
        <w:left w:val="none" w:sz="0" w:space="0" w:color="auto"/>
        <w:bottom w:val="none" w:sz="0" w:space="0" w:color="auto"/>
        <w:right w:val="none" w:sz="0" w:space="0" w:color="auto"/>
      </w:divBdr>
    </w:div>
    <w:div w:id="810289267">
      <w:marLeft w:val="640"/>
      <w:marRight w:val="0"/>
      <w:marTop w:val="0"/>
      <w:marBottom w:val="0"/>
      <w:divBdr>
        <w:top w:val="none" w:sz="0" w:space="0" w:color="auto"/>
        <w:left w:val="none" w:sz="0" w:space="0" w:color="auto"/>
        <w:bottom w:val="none" w:sz="0" w:space="0" w:color="auto"/>
        <w:right w:val="none" w:sz="0" w:space="0" w:color="auto"/>
      </w:divBdr>
    </w:div>
    <w:div w:id="817720585">
      <w:marLeft w:val="640"/>
      <w:marRight w:val="0"/>
      <w:marTop w:val="0"/>
      <w:marBottom w:val="0"/>
      <w:divBdr>
        <w:top w:val="none" w:sz="0" w:space="0" w:color="auto"/>
        <w:left w:val="none" w:sz="0" w:space="0" w:color="auto"/>
        <w:bottom w:val="none" w:sz="0" w:space="0" w:color="auto"/>
        <w:right w:val="none" w:sz="0" w:space="0" w:color="auto"/>
      </w:divBdr>
    </w:div>
    <w:div w:id="819035140">
      <w:marLeft w:val="640"/>
      <w:marRight w:val="0"/>
      <w:marTop w:val="0"/>
      <w:marBottom w:val="0"/>
      <w:divBdr>
        <w:top w:val="none" w:sz="0" w:space="0" w:color="auto"/>
        <w:left w:val="none" w:sz="0" w:space="0" w:color="auto"/>
        <w:bottom w:val="none" w:sz="0" w:space="0" w:color="auto"/>
        <w:right w:val="none" w:sz="0" w:space="0" w:color="auto"/>
      </w:divBdr>
    </w:div>
    <w:div w:id="820387334">
      <w:marLeft w:val="640"/>
      <w:marRight w:val="0"/>
      <w:marTop w:val="0"/>
      <w:marBottom w:val="0"/>
      <w:divBdr>
        <w:top w:val="none" w:sz="0" w:space="0" w:color="auto"/>
        <w:left w:val="none" w:sz="0" w:space="0" w:color="auto"/>
        <w:bottom w:val="none" w:sz="0" w:space="0" w:color="auto"/>
        <w:right w:val="none" w:sz="0" w:space="0" w:color="auto"/>
      </w:divBdr>
    </w:div>
    <w:div w:id="820461490">
      <w:marLeft w:val="640"/>
      <w:marRight w:val="0"/>
      <w:marTop w:val="0"/>
      <w:marBottom w:val="0"/>
      <w:divBdr>
        <w:top w:val="none" w:sz="0" w:space="0" w:color="auto"/>
        <w:left w:val="none" w:sz="0" w:space="0" w:color="auto"/>
        <w:bottom w:val="none" w:sz="0" w:space="0" w:color="auto"/>
        <w:right w:val="none" w:sz="0" w:space="0" w:color="auto"/>
      </w:divBdr>
    </w:div>
    <w:div w:id="823669466">
      <w:marLeft w:val="640"/>
      <w:marRight w:val="0"/>
      <w:marTop w:val="0"/>
      <w:marBottom w:val="0"/>
      <w:divBdr>
        <w:top w:val="none" w:sz="0" w:space="0" w:color="auto"/>
        <w:left w:val="none" w:sz="0" w:space="0" w:color="auto"/>
        <w:bottom w:val="none" w:sz="0" w:space="0" w:color="auto"/>
        <w:right w:val="none" w:sz="0" w:space="0" w:color="auto"/>
      </w:divBdr>
    </w:div>
    <w:div w:id="825168673">
      <w:marLeft w:val="640"/>
      <w:marRight w:val="0"/>
      <w:marTop w:val="0"/>
      <w:marBottom w:val="0"/>
      <w:divBdr>
        <w:top w:val="none" w:sz="0" w:space="0" w:color="auto"/>
        <w:left w:val="none" w:sz="0" w:space="0" w:color="auto"/>
        <w:bottom w:val="none" w:sz="0" w:space="0" w:color="auto"/>
        <w:right w:val="none" w:sz="0" w:space="0" w:color="auto"/>
      </w:divBdr>
    </w:div>
    <w:div w:id="832141497">
      <w:marLeft w:val="640"/>
      <w:marRight w:val="0"/>
      <w:marTop w:val="0"/>
      <w:marBottom w:val="0"/>
      <w:divBdr>
        <w:top w:val="none" w:sz="0" w:space="0" w:color="auto"/>
        <w:left w:val="none" w:sz="0" w:space="0" w:color="auto"/>
        <w:bottom w:val="none" w:sz="0" w:space="0" w:color="auto"/>
        <w:right w:val="none" w:sz="0" w:space="0" w:color="auto"/>
      </w:divBdr>
    </w:div>
    <w:div w:id="834031317">
      <w:marLeft w:val="640"/>
      <w:marRight w:val="0"/>
      <w:marTop w:val="0"/>
      <w:marBottom w:val="0"/>
      <w:divBdr>
        <w:top w:val="none" w:sz="0" w:space="0" w:color="auto"/>
        <w:left w:val="none" w:sz="0" w:space="0" w:color="auto"/>
        <w:bottom w:val="none" w:sz="0" w:space="0" w:color="auto"/>
        <w:right w:val="none" w:sz="0" w:space="0" w:color="auto"/>
      </w:divBdr>
    </w:div>
    <w:div w:id="834733447">
      <w:marLeft w:val="640"/>
      <w:marRight w:val="0"/>
      <w:marTop w:val="0"/>
      <w:marBottom w:val="0"/>
      <w:divBdr>
        <w:top w:val="none" w:sz="0" w:space="0" w:color="auto"/>
        <w:left w:val="none" w:sz="0" w:space="0" w:color="auto"/>
        <w:bottom w:val="none" w:sz="0" w:space="0" w:color="auto"/>
        <w:right w:val="none" w:sz="0" w:space="0" w:color="auto"/>
      </w:divBdr>
    </w:div>
    <w:div w:id="836072139">
      <w:marLeft w:val="640"/>
      <w:marRight w:val="0"/>
      <w:marTop w:val="0"/>
      <w:marBottom w:val="0"/>
      <w:divBdr>
        <w:top w:val="none" w:sz="0" w:space="0" w:color="auto"/>
        <w:left w:val="none" w:sz="0" w:space="0" w:color="auto"/>
        <w:bottom w:val="none" w:sz="0" w:space="0" w:color="auto"/>
        <w:right w:val="none" w:sz="0" w:space="0" w:color="auto"/>
      </w:divBdr>
    </w:div>
    <w:div w:id="836723888">
      <w:marLeft w:val="640"/>
      <w:marRight w:val="0"/>
      <w:marTop w:val="0"/>
      <w:marBottom w:val="0"/>
      <w:divBdr>
        <w:top w:val="none" w:sz="0" w:space="0" w:color="auto"/>
        <w:left w:val="none" w:sz="0" w:space="0" w:color="auto"/>
        <w:bottom w:val="none" w:sz="0" w:space="0" w:color="auto"/>
        <w:right w:val="none" w:sz="0" w:space="0" w:color="auto"/>
      </w:divBdr>
    </w:div>
    <w:div w:id="837037999">
      <w:marLeft w:val="640"/>
      <w:marRight w:val="0"/>
      <w:marTop w:val="0"/>
      <w:marBottom w:val="0"/>
      <w:divBdr>
        <w:top w:val="none" w:sz="0" w:space="0" w:color="auto"/>
        <w:left w:val="none" w:sz="0" w:space="0" w:color="auto"/>
        <w:bottom w:val="none" w:sz="0" w:space="0" w:color="auto"/>
        <w:right w:val="none" w:sz="0" w:space="0" w:color="auto"/>
      </w:divBdr>
    </w:div>
    <w:div w:id="840239233">
      <w:marLeft w:val="640"/>
      <w:marRight w:val="0"/>
      <w:marTop w:val="0"/>
      <w:marBottom w:val="0"/>
      <w:divBdr>
        <w:top w:val="none" w:sz="0" w:space="0" w:color="auto"/>
        <w:left w:val="none" w:sz="0" w:space="0" w:color="auto"/>
        <w:bottom w:val="none" w:sz="0" w:space="0" w:color="auto"/>
        <w:right w:val="none" w:sz="0" w:space="0" w:color="auto"/>
      </w:divBdr>
    </w:div>
    <w:div w:id="844325381">
      <w:marLeft w:val="640"/>
      <w:marRight w:val="0"/>
      <w:marTop w:val="0"/>
      <w:marBottom w:val="0"/>
      <w:divBdr>
        <w:top w:val="none" w:sz="0" w:space="0" w:color="auto"/>
        <w:left w:val="none" w:sz="0" w:space="0" w:color="auto"/>
        <w:bottom w:val="none" w:sz="0" w:space="0" w:color="auto"/>
        <w:right w:val="none" w:sz="0" w:space="0" w:color="auto"/>
      </w:divBdr>
    </w:div>
    <w:div w:id="846485743">
      <w:marLeft w:val="640"/>
      <w:marRight w:val="0"/>
      <w:marTop w:val="0"/>
      <w:marBottom w:val="0"/>
      <w:divBdr>
        <w:top w:val="none" w:sz="0" w:space="0" w:color="auto"/>
        <w:left w:val="none" w:sz="0" w:space="0" w:color="auto"/>
        <w:bottom w:val="none" w:sz="0" w:space="0" w:color="auto"/>
        <w:right w:val="none" w:sz="0" w:space="0" w:color="auto"/>
      </w:divBdr>
    </w:div>
    <w:div w:id="850686772">
      <w:marLeft w:val="640"/>
      <w:marRight w:val="0"/>
      <w:marTop w:val="0"/>
      <w:marBottom w:val="0"/>
      <w:divBdr>
        <w:top w:val="none" w:sz="0" w:space="0" w:color="auto"/>
        <w:left w:val="none" w:sz="0" w:space="0" w:color="auto"/>
        <w:bottom w:val="none" w:sz="0" w:space="0" w:color="auto"/>
        <w:right w:val="none" w:sz="0" w:space="0" w:color="auto"/>
      </w:divBdr>
    </w:div>
    <w:div w:id="850754524">
      <w:marLeft w:val="640"/>
      <w:marRight w:val="0"/>
      <w:marTop w:val="0"/>
      <w:marBottom w:val="0"/>
      <w:divBdr>
        <w:top w:val="none" w:sz="0" w:space="0" w:color="auto"/>
        <w:left w:val="none" w:sz="0" w:space="0" w:color="auto"/>
        <w:bottom w:val="none" w:sz="0" w:space="0" w:color="auto"/>
        <w:right w:val="none" w:sz="0" w:space="0" w:color="auto"/>
      </w:divBdr>
    </w:div>
    <w:div w:id="853107540">
      <w:marLeft w:val="640"/>
      <w:marRight w:val="0"/>
      <w:marTop w:val="0"/>
      <w:marBottom w:val="0"/>
      <w:divBdr>
        <w:top w:val="none" w:sz="0" w:space="0" w:color="auto"/>
        <w:left w:val="none" w:sz="0" w:space="0" w:color="auto"/>
        <w:bottom w:val="none" w:sz="0" w:space="0" w:color="auto"/>
        <w:right w:val="none" w:sz="0" w:space="0" w:color="auto"/>
      </w:divBdr>
    </w:div>
    <w:div w:id="861088332">
      <w:marLeft w:val="640"/>
      <w:marRight w:val="0"/>
      <w:marTop w:val="0"/>
      <w:marBottom w:val="0"/>
      <w:divBdr>
        <w:top w:val="none" w:sz="0" w:space="0" w:color="auto"/>
        <w:left w:val="none" w:sz="0" w:space="0" w:color="auto"/>
        <w:bottom w:val="none" w:sz="0" w:space="0" w:color="auto"/>
        <w:right w:val="none" w:sz="0" w:space="0" w:color="auto"/>
      </w:divBdr>
    </w:div>
    <w:div w:id="861162721">
      <w:marLeft w:val="640"/>
      <w:marRight w:val="0"/>
      <w:marTop w:val="0"/>
      <w:marBottom w:val="0"/>
      <w:divBdr>
        <w:top w:val="none" w:sz="0" w:space="0" w:color="auto"/>
        <w:left w:val="none" w:sz="0" w:space="0" w:color="auto"/>
        <w:bottom w:val="none" w:sz="0" w:space="0" w:color="auto"/>
        <w:right w:val="none" w:sz="0" w:space="0" w:color="auto"/>
      </w:divBdr>
    </w:div>
    <w:div w:id="861405380">
      <w:marLeft w:val="640"/>
      <w:marRight w:val="0"/>
      <w:marTop w:val="0"/>
      <w:marBottom w:val="0"/>
      <w:divBdr>
        <w:top w:val="none" w:sz="0" w:space="0" w:color="auto"/>
        <w:left w:val="none" w:sz="0" w:space="0" w:color="auto"/>
        <w:bottom w:val="none" w:sz="0" w:space="0" w:color="auto"/>
        <w:right w:val="none" w:sz="0" w:space="0" w:color="auto"/>
      </w:divBdr>
    </w:div>
    <w:div w:id="865404624">
      <w:marLeft w:val="640"/>
      <w:marRight w:val="0"/>
      <w:marTop w:val="0"/>
      <w:marBottom w:val="0"/>
      <w:divBdr>
        <w:top w:val="none" w:sz="0" w:space="0" w:color="auto"/>
        <w:left w:val="none" w:sz="0" w:space="0" w:color="auto"/>
        <w:bottom w:val="none" w:sz="0" w:space="0" w:color="auto"/>
        <w:right w:val="none" w:sz="0" w:space="0" w:color="auto"/>
      </w:divBdr>
    </w:div>
    <w:div w:id="867597006">
      <w:marLeft w:val="640"/>
      <w:marRight w:val="0"/>
      <w:marTop w:val="0"/>
      <w:marBottom w:val="0"/>
      <w:divBdr>
        <w:top w:val="none" w:sz="0" w:space="0" w:color="auto"/>
        <w:left w:val="none" w:sz="0" w:space="0" w:color="auto"/>
        <w:bottom w:val="none" w:sz="0" w:space="0" w:color="auto"/>
        <w:right w:val="none" w:sz="0" w:space="0" w:color="auto"/>
      </w:divBdr>
    </w:div>
    <w:div w:id="873538641">
      <w:marLeft w:val="640"/>
      <w:marRight w:val="0"/>
      <w:marTop w:val="0"/>
      <w:marBottom w:val="0"/>
      <w:divBdr>
        <w:top w:val="none" w:sz="0" w:space="0" w:color="auto"/>
        <w:left w:val="none" w:sz="0" w:space="0" w:color="auto"/>
        <w:bottom w:val="none" w:sz="0" w:space="0" w:color="auto"/>
        <w:right w:val="none" w:sz="0" w:space="0" w:color="auto"/>
      </w:divBdr>
    </w:div>
    <w:div w:id="879828643">
      <w:marLeft w:val="640"/>
      <w:marRight w:val="0"/>
      <w:marTop w:val="0"/>
      <w:marBottom w:val="0"/>
      <w:divBdr>
        <w:top w:val="none" w:sz="0" w:space="0" w:color="auto"/>
        <w:left w:val="none" w:sz="0" w:space="0" w:color="auto"/>
        <w:bottom w:val="none" w:sz="0" w:space="0" w:color="auto"/>
        <w:right w:val="none" w:sz="0" w:space="0" w:color="auto"/>
      </w:divBdr>
    </w:div>
    <w:div w:id="880479705">
      <w:marLeft w:val="640"/>
      <w:marRight w:val="0"/>
      <w:marTop w:val="0"/>
      <w:marBottom w:val="0"/>
      <w:divBdr>
        <w:top w:val="none" w:sz="0" w:space="0" w:color="auto"/>
        <w:left w:val="none" w:sz="0" w:space="0" w:color="auto"/>
        <w:bottom w:val="none" w:sz="0" w:space="0" w:color="auto"/>
        <w:right w:val="none" w:sz="0" w:space="0" w:color="auto"/>
      </w:divBdr>
    </w:div>
    <w:div w:id="884021156">
      <w:marLeft w:val="640"/>
      <w:marRight w:val="0"/>
      <w:marTop w:val="0"/>
      <w:marBottom w:val="0"/>
      <w:divBdr>
        <w:top w:val="none" w:sz="0" w:space="0" w:color="auto"/>
        <w:left w:val="none" w:sz="0" w:space="0" w:color="auto"/>
        <w:bottom w:val="none" w:sz="0" w:space="0" w:color="auto"/>
        <w:right w:val="none" w:sz="0" w:space="0" w:color="auto"/>
      </w:divBdr>
    </w:div>
    <w:div w:id="888419991">
      <w:marLeft w:val="640"/>
      <w:marRight w:val="0"/>
      <w:marTop w:val="0"/>
      <w:marBottom w:val="0"/>
      <w:divBdr>
        <w:top w:val="none" w:sz="0" w:space="0" w:color="auto"/>
        <w:left w:val="none" w:sz="0" w:space="0" w:color="auto"/>
        <w:bottom w:val="none" w:sz="0" w:space="0" w:color="auto"/>
        <w:right w:val="none" w:sz="0" w:space="0" w:color="auto"/>
      </w:divBdr>
    </w:div>
    <w:div w:id="894050547">
      <w:marLeft w:val="640"/>
      <w:marRight w:val="0"/>
      <w:marTop w:val="0"/>
      <w:marBottom w:val="0"/>
      <w:divBdr>
        <w:top w:val="none" w:sz="0" w:space="0" w:color="auto"/>
        <w:left w:val="none" w:sz="0" w:space="0" w:color="auto"/>
        <w:bottom w:val="none" w:sz="0" w:space="0" w:color="auto"/>
        <w:right w:val="none" w:sz="0" w:space="0" w:color="auto"/>
      </w:divBdr>
    </w:div>
    <w:div w:id="894968175">
      <w:marLeft w:val="640"/>
      <w:marRight w:val="0"/>
      <w:marTop w:val="0"/>
      <w:marBottom w:val="0"/>
      <w:divBdr>
        <w:top w:val="none" w:sz="0" w:space="0" w:color="auto"/>
        <w:left w:val="none" w:sz="0" w:space="0" w:color="auto"/>
        <w:bottom w:val="none" w:sz="0" w:space="0" w:color="auto"/>
        <w:right w:val="none" w:sz="0" w:space="0" w:color="auto"/>
      </w:divBdr>
    </w:div>
    <w:div w:id="895968080">
      <w:marLeft w:val="640"/>
      <w:marRight w:val="0"/>
      <w:marTop w:val="0"/>
      <w:marBottom w:val="0"/>
      <w:divBdr>
        <w:top w:val="none" w:sz="0" w:space="0" w:color="auto"/>
        <w:left w:val="none" w:sz="0" w:space="0" w:color="auto"/>
        <w:bottom w:val="none" w:sz="0" w:space="0" w:color="auto"/>
        <w:right w:val="none" w:sz="0" w:space="0" w:color="auto"/>
      </w:divBdr>
    </w:div>
    <w:div w:id="896428768">
      <w:marLeft w:val="640"/>
      <w:marRight w:val="0"/>
      <w:marTop w:val="0"/>
      <w:marBottom w:val="0"/>
      <w:divBdr>
        <w:top w:val="none" w:sz="0" w:space="0" w:color="auto"/>
        <w:left w:val="none" w:sz="0" w:space="0" w:color="auto"/>
        <w:bottom w:val="none" w:sz="0" w:space="0" w:color="auto"/>
        <w:right w:val="none" w:sz="0" w:space="0" w:color="auto"/>
      </w:divBdr>
    </w:div>
    <w:div w:id="898857511">
      <w:marLeft w:val="640"/>
      <w:marRight w:val="0"/>
      <w:marTop w:val="0"/>
      <w:marBottom w:val="0"/>
      <w:divBdr>
        <w:top w:val="none" w:sz="0" w:space="0" w:color="auto"/>
        <w:left w:val="none" w:sz="0" w:space="0" w:color="auto"/>
        <w:bottom w:val="none" w:sz="0" w:space="0" w:color="auto"/>
        <w:right w:val="none" w:sz="0" w:space="0" w:color="auto"/>
      </w:divBdr>
    </w:div>
    <w:div w:id="899948723">
      <w:marLeft w:val="640"/>
      <w:marRight w:val="0"/>
      <w:marTop w:val="0"/>
      <w:marBottom w:val="0"/>
      <w:divBdr>
        <w:top w:val="none" w:sz="0" w:space="0" w:color="auto"/>
        <w:left w:val="none" w:sz="0" w:space="0" w:color="auto"/>
        <w:bottom w:val="none" w:sz="0" w:space="0" w:color="auto"/>
        <w:right w:val="none" w:sz="0" w:space="0" w:color="auto"/>
      </w:divBdr>
    </w:div>
    <w:div w:id="901021444">
      <w:marLeft w:val="640"/>
      <w:marRight w:val="0"/>
      <w:marTop w:val="0"/>
      <w:marBottom w:val="0"/>
      <w:divBdr>
        <w:top w:val="none" w:sz="0" w:space="0" w:color="auto"/>
        <w:left w:val="none" w:sz="0" w:space="0" w:color="auto"/>
        <w:bottom w:val="none" w:sz="0" w:space="0" w:color="auto"/>
        <w:right w:val="none" w:sz="0" w:space="0" w:color="auto"/>
      </w:divBdr>
    </w:div>
    <w:div w:id="905185346">
      <w:marLeft w:val="640"/>
      <w:marRight w:val="0"/>
      <w:marTop w:val="0"/>
      <w:marBottom w:val="0"/>
      <w:divBdr>
        <w:top w:val="none" w:sz="0" w:space="0" w:color="auto"/>
        <w:left w:val="none" w:sz="0" w:space="0" w:color="auto"/>
        <w:bottom w:val="none" w:sz="0" w:space="0" w:color="auto"/>
        <w:right w:val="none" w:sz="0" w:space="0" w:color="auto"/>
      </w:divBdr>
    </w:div>
    <w:div w:id="905798050">
      <w:marLeft w:val="640"/>
      <w:marRight w:val="0"/>
      <w:marTop w:val="0"/>
      <w:marBottom w:val="0"/>
      <w:divBdr>
        <w:top w:val="none" w:sz="0" w:space="0" w:color="auto"/>
        <w:left w:val="none" w:sz="0" w:space="0" w:color="auto"/>
        <w:bottom w:val="none" w:sz="0" w:space="0" w:color="auto"/>
        <w:right w:val="none" w:sz="0" w:space="0" w:color="auto"/>
      </w:divBdr>
    </w:div>
    <w:div w:id="910888786">
      <w:marLeft w:val="640"/>
      <w:marRight w:val="0"/>
      <w:marTop w:val="0"/>
      <w:marBottom w:val="0"/>
      <w:divBdr>
        <w:top w:val="none" w:sz="0" w:space="0" w:color="auto"/>
        <w:left w:val="none" w:sz="0" w:space="0" w:color="auto"/>
        <w:bottom w:val="none" w:sz="0" w:space="0" w:color="auto"/>
        <w:right w:val="none" w:sz="0" w:space="0" w:color="auto"/>
      </w:divBdr>
    </w:div>
    <w:div w:id="912395751">
      <w:marLeft w:val="640"/>
      <w:marRight w:val="0"/>
      <w:marTop w:val="0"/>
      <w:marBottom w:val="0"/>
      <w:divBdr>
        <w:top w:val="none" w:sz="0" w:space="0" w:color="auto"/>
        <w:left w:val="none" w:sz="0" w:space="0" w:color="auto"/>
        <w:bottom w:val="none" w:sz="0" w:space="0" w:color="auto"/>
        <w:right w:val="none" w:sz="0" w:space="0" w:color="auto"/>
      </w:divBdr>
    </w:div>
    <w:div w:id="917053754">
      <w:marLeft w:val="640"/>
      <w:marRight w:val="0"/>
      <w:marTop w:val="0"/>
      <w:marBottom w:val="0"/>
      <w:divBdr>
        <w:top w:val="none" w:sz="0" w:space="0" w:color="auto"/>
        <w:left w:val="none" w:sz="0" w:space="0" w:color="auto"/>
        <w:bottom w:val="none" w:sz="0" w:space="0" w:color="auto"/>
        <w:right w:val="none" w:sz="0" w:space="0" w:color="auto"/>
      </w:divBdr>
    </w:div>
    <w:div w:id="917521208">
      <w:marLeft w:val="640"/>
      <w:marRight w:val="0"/>
      <w:marTop w:val="0"/>
      <w:marBottom w:val="0"/>
      <w:divBdr>
        <w:top w:val="none" w:sz="0" w:space="0" w:color="auto"/>
        <w:left w:val="none" w:sz="0" w:space="0" w:color="auto"/>
        <w:bottom w:val="none" w:sz="0" w:space="0" w:color="auto"/>
        <w:right w:val="none" w:sz="0" w:space="0" w:color="auto"/>
      </w:divBdr>
    </w:div>
    <w:div w:id="919027841">
      <w:marLeft w:val="640"/>
      <w:marRight w:val="0"/>
      <w:marTop w:val="0"/>
      <w:marBottom w:val="0"/>
      <w:divBdr>
        <w:top w:val="none" w:sz="0" w:space="0" w:color="auto"/>
        <w:left w:val="none" w:sz="0" w:space="0" w:color="auto"/>
        <w:bottom w:val="none" w:sz="0" w:space="0" w:color="auto"/>
        <w:right w:val="none" w:sz="0" w:space="0" w:color="auto"/>
      </w:divBdr>
    </w:div>
    <w:div w:id="919365985">
      <w:marLeft w:val="640"/>
      <w:marRight w:val="0"/>
      <w:marTop w:val="0"/>
      <w:marBottom w:val="0"/>
      <w:divBdr>
        <w:top w:val="none" w:sz="0" w:space="0" w:color="auto"/>
        <w:left w:val="none" w:sz="0" w:space="0" w:color="auto"/>
        <w:bottom w:val="none" w:sz="0" w:space="0" w:color="auto"/>
        <w:right w:val="none" w:sz="0" w:space="0" w:color="auto"/>
      </w:divBdr>
    </w:div>
    <w:div w:id="923804908">
      <w:marLeft w:val="640"/>
      <w:marRight w:val="0"/>
      <w:marTop w:val="0"/>
      <w:marBottom w:val="0"/>
      <w:divBdr>
        <w:top w:val="none" w:sz="0" w:space="0" w:color="auto"/>
        <w:left w:val="none" w:sz="0" w:space="0" w:color="auto"/>
        <w:bottom w:val="none" w:sz="0" w:space="0" w:color="auto"/>
        <w:right w:val="none" w:sz="0" w:space="0" w:color="auto"/>
      </w:divBdr>
    </w:div>
    <w:div w:id="923954078">
      <w:marLeft w:val="640"/>
      <w:marRight w:val="0"/>
      <w:marTop w:val="0"/>
      <w:marBottom w:val="0"/>
      <w:divBdr>
        <w:top w:val="none" w:sz="0" w:space="0" w:color="auto"/>
        <w:left w:val="none" w:sz="0" w:space="0" w:color="auto"/>
        <w:bottom w:val="none" w:sz="0" w:space="0" w:color="auto"/>
        <w:right w:val="none" w:sz="0" w:space="0" w:color="auto"/>
      </w:divBdr>
    </w:div>
    <w:div w:id="925378506">
      <w:marLeft w:val="640"/>
      <w:marRight w:val="0"/>
      <w:marTop w:val="0"/>
      <w:marBottom w:val="0"/>
      <w:divBdr>
        <w:top w:val="none" w:sz="0" w:space="0" w:color="auto"/>
        <w:left w:val="none" w:sz="0" w:space="0" w:color="auto"/>
        <w:bottom w:val="none" w:sz="0" w:space="0" w:color="auto"/>
        <w:right w:val="none" w:sz="0" w:space="0" w:color="auto"/>
      </w:divBdr>
    </w:div>
    <w:div w:id="925846438">
      <w:marLeft w:val="640"/>
      <w:marRight w:val="0"/>
      <w:marTop w:val="0"/>
      <w:marBottom w:val="0"/>
      <w:divBdr>
        <w:top w:val="none" w:sz="0" w:space="0" w:color="auto"/>
        <w:left w:val="none" w:sz="0" w:space="0" w:color="auto"/>
        <w:bottom w:val="none" w:sz="0" w:space="0" w:color="auto"/>
        <w:right w:val="none" w:sz="0" w:space="0" w:color="auto"/>
      </w:divBdr>
    </w:div>
    <w:div w:id="930115973">
      <w:marLeft w:val="640"/>
      <w:marRight w:val="0"/>
      <w:marTop w:val="0"/>
      <w:marBottom w:val="0"/>
      <w:divBdr>
        <w:top w:val="none" w:sz="0" w:space="0" w:color="auto"/>
        <w:left w:val="none" w:sz="0" w:space="0" w:color="auto"/>
        <w:bottom w:val="none" w:sz="0" w:space="0" w:color="auto"/>
        <w:right w:val="none" w:sz="0" w:space="0" w:color="auto"/>
      </w:divBdr>
    </w:div>
    <w:div w:id="930704440">
      <w:marLeft w:val="640"/>
      <w:marRight w:val="0"/>
      <w:marTop w:val="0"/>
      <w:marBottom w:val="0"/>
      <w:divBdr>
        <w:top w:val="none" w:sz="0" w:space="0" w:color="auto"/>
        <w:left w:val="none" w:sz="0" w:space="0" w:color="auto"/>
        <w:bottom w:val="none" w:sz="0" w:space="0" w:color="auto"/>
        <w:right w:val="none" w:sz="0" w:space="0" w:color="auto"/>
      </w:divBdr>
    </w:div>
    <w:div w:id="932133619">
      <w:marLeft w:val="640"/>
      <w:marRight w:val="0"/>
      <w:marTop w:val="0"/>
      <w:marBottom w:val="0"/>
      <w:divBdr>
        <w:top w:val="none" w:sz="0" w:space="0" w:color="auto"/>
        <w:left w:val="none" w:sz="0" w:space="0" w:color="auto"/>
        <w:bottom w:val="none" w:sz="0" w:space="0" w:color="auto"/>
        <w:right w:val="none" w:sz="0" w:space="0" w:color="auto"/>
      </w:divBdr>
    </w:div>
    <w:div w:id="932661338">
      <w:marLeft w:val="640"/>
      <w:marRight w:val="0"/>
      <w:marTop w:val="0"/>
      <w:marBottom w:val="0"/>
      <w:divBdr>
        <w:top w:val="none" w:sz="0" w:space="0" w:color="auto"/>
        <w:left w:val="none" w:sz="0" w:space="0" w:color="auto"/>
        <w:bottom w:val="none" w:sz="0" w:space="0" w:color="auto"/>
        <w:right w:val="none" w:sz="0" w:space="0" w:color="auto"/>
      </w:divBdr>
    </w:div>
    <w:div w:id="935019975">
      <w:marLeft w:val="640"/>
      <w:marRight w:val="0"/>
      <w:marTop w:val="0"/>
      <w:marBottom w:val="0"/>
      <w:divBdr>
        <w:top w:val="none" w:sz="0" w:space="0" w:color="auto"/>
        <w:left w:val="none" w:sz="0" w:space="0" w:color="auto"/>
        <w:bottom w:val="none" w:sz="0" w:space="0" w:color="auto"/>
        <w:right w:val="none" w:sz="0" w:space="0" w:color="auto"/>
      </w:divBdr>
    </w:div>
    <w:div w:id="938567869">
      <w:marLeft w:val="640"/>
      <w:marRight w:val="0"/>
      <w:marTop w:val="0"/>
      <w:marBottom w:val="0"/>
      <w:divBdr>
        <w:top w:val="none" w:sz="0" w:space="0" w:color="auto"/>
        <w:left w:val="none" w:sz="0" w:space="0" w:color="auto"/>
        <w:bottom w:val="none" w:sz="0" w:space="0" w:color="auto"/>
        <w:right w:val="none" w:sz="0" w:space="0" w:color="auto"/>
      </w:divBdr>
    </w:div>
    <w:div w:id="940793156">
      <w:marLeft w:val="640"/>
      <w:marRight w:val="0"/>
      <w:marTop w:val="0"/>
      <w:marBottom w:val="0"/>
      <w:divBdr>
        <w:top w:val="none" w:sz="0" w:space="0" w:color="auto"/>
        <w:left w:val="none" w:sz="0" w:space="0" w:color="auto"/>
        <w:bottom w:val="none" w:sz="0" w:space="0" w:color="auto"/>
        <w:right w:val="none" w:sz="0" w:space="0" w:color="auto"/>
      </w:divBdr>
    </w:div>
    <w:div w:id="949582373">
      <w:marLeft w:val="640"/>
      <w:marRight w:val="0"/>
      <w:marTop w:val="0"/>
      <w:marBottom w:val="0"/>
      <w:divBdr>
        <w:top w:val="none" w:sz="0" w:space="0" w:color="auto"/>
        <w:left w:val="none" w:sz="0" w:space="0" w:color="auto"/>
        <w:bottom w:val="none" w:sz="0" w:space="0" w:color="auto"/>
        <w:right w:val="none" w:sz="0" w:space="0" w:color="auto"/>
      </w:divBdr>
    </w:div>
    <w:div w:id="950091300">
      <w:marLeft w:val="640"/>
      <w:marRight w:val="0"/>
      <w:marTop w:val="0"/>
      <w:marBottom w:val="0"/>
      <w:divBdr>
        <w:top w:val="none" w:sz="0" w:space="0" w:color="auto"/>
        <w:left w:val="none" w:sz="0" w:space="0" w:color="auto"/>
        <w:bottom w:val="none" w:sz="0" w:space="0" w:color="auto"/>
        <w:right w:val="none" w:sz="0" w:space="0" w:color="auto"/>
      </w:divBdr>
    </w:div>
    <w:div w:id="955601626">
      <w:marLeft w:val="640"/>
      <w:marRight w:val="0"/>
      <w:marTop w:val="0"/>
      <w:marBottom w:val="0"/>
      <w:divBdr>
        <w:top w:val="none" w:sz="0" w:space="0" w:color="auto"/>
        <w:left w:val="none" w:sz="0" w:space="0" w:color="auto"/>
        <w:bottom w:val="none" w:sz="0" w:space="0" w:color="auto"/>
        <w:right w:val="none" w:sz="0" w:space="0" w:color="auto"/>
      </w:divBdr>
    </w:div>
    <w:div w:id="958102671">
      <w:marLeft w:val="640"/>
      <w:marRight w:val="0"/>
      <w:marTop w:val="0"/>
      <w:marBottom w:val="0"/>
      <w:divBdr>
        <w:top w:val="none" w:sz="0" w:space="0" w:color="auto"/>
        <w:left w:val="none" w:sz="0" w:space="0" w:color="auto"/>
        <w:bottom w:val="none" w:sz="0" w:space="0" w:color="auto"/>
        <w:right w:val="none" w:sz="0" w:space="0" w:color="auto"/>
      </w:divBdr>
    </w:div>
    <w:div w:id="958299211">
      <w:marLeft w:val="640"/>
      <w:marRight w:val="0"/>
      <w:marTop w:val="0"/>
      <w:marBottom w:val="0"/>
      <w:divBdr>
        <w:top w:val="none" w:sz="0" w:space="0" w:color="auto"/>
        <w:left w:val="none" w:sz="0" w:space="0" w:color="auto"/>
        <w:bottom w:val="none" w:sz="0" w:space="0" w:color="auto"/>
        <w:right w:val="none" w:sz="0" w:space="0" w:color="auto"/>
      </w:divBdr>
    </w:div>
    <w:div w:id="960460525">
      <w:marLeft w:val="640"/>
      <w:marRight w:val="0"/>
      <w:marTop w:val="0"/>
      <w:marBottom w:val="0"/>
      <w:divBdr>
        <w:top w:val="none" w:sz="0" w:space="0" w:color="auto"/>
        <w:left w:val="none" w:sz="0" w:space="0" w:color="auto"/>
        <w:bottom w:val="none" w:sz="0" w:space="0" w:color="auto"/>
        <w:right w:val="none" w:sz="0" w:space="0" w:color="auto"/>
      </w:divBdr>
    </w:div>
    <w:div w:id="963577428">
      <w:marLeft w:val="640"/>
      <w:marRight w:val="0"/>
      <w:marTop w:val="0"/>
      <w:marBottom w:val="0"/>
      <w:divBdr>
        <w:top w:val="none" w:sz="0" w:space="0" w:color="auto"/>
        <w:left w:val="none" w:sz="0" w:space="0" w:color="auto"/>
        <w:bottom w:val="none" w:sz="0" w:space="0" w:color="auto"/>
        <w:right w:val="none" w:sz="0" w:space="0" w:color="auto"/>
      </w:divBdr>
    </w:div>
    <w:div w:id="966082057">
      <w:marLeft w:val="640"/>
      <w:marRight w:val="0"/>
      <w:marTop w:val="0"/>
      <w:marBottom w:val="0"/>
      <w:divBdr>
        <w:top w:val="none" w:sz="0" w:space="0" w:color="auto"/>
        <w:left w:val="none" w:sz="0" w:space="0" w:color="auto"/>
        <w:bottom w:val="none" w:sz="0" w:space="0" w:color="auto"/>
        <w:right w:val="none" w:sz="0" w:space="0" w:color="auto"/>
      </w:divBdr>
    </w:div>
    <w:div w:id="966855431">
      <w:marLeft w:val="640"/>
      <w:marRight w:val="0"/>
      <w:marTop w:val="0"/>
      <w:marBottom w:val="0"/>
      <w:divBdr>
        <w:top w:val="none" w:sz="0" w:space="0" w:color="auto"/>
        <w:left w:val="none" w:sz="0" w:space="0" w:color="auto"/>
        <w:bottom w:val="none" w:sz="0" w:space="0" w:color="auto"/>
        <w:right w:val="none" w:sz="0" w:space="0" w:color="auto"/>
      </w:divBdr>
    </w:div>
    <w:div w:id="973024465">
      <w:marLeft w:val="640"/>
      <w:marRight w:val="0"/>
      <w:marTop w:val="0"/>
      <w:marBottom w:val="0"/>
      <w:divBdr>
        <w:top w:val="none" w:sz="0" w:space="0" w:color="auto"/>
        <w:left w:val="none" w:sz="0" w:space="0" w:color="auto"/>
        <w:bottom w:val="none" w:sz="0" w:space="0" w:color="auto"/>
        <w:right w:val="none" w:sz="0" w:space="0" w:color="auto"/>
      </w:divBdr>
    </w:div>
    <w:div w:id="974987639">
      <w:marLeft w:val="640"/>
      <w:marRight w:val="0"/>
      <w:marTop w:val="0"/>
      <w:marBottom w:val="0"/>
      <w:divBdr>
        <w:top w:val="none" w:sz="0" w:space="0" w:color="auto"/>
        <w:left w:val="none" w:sz="0" w:space="0" w:color="auto"/>
        <w:bottom w:val="none" w:sz="0" w:space="0" w:color="auto"/>
        <w:right w:val="none" w:sz="0" w:space="0" w:color="auto"/>
      </w:divBdr>
    </w:div>
    <w:div w:id="979773453">
      <w:marLeft w:val="640"/>
      <w:marRight w:val="0"/>
      <w:marTop w:val="0"/>
      <w:marBottom w:val="0"/>
      <w:divBdr>
        <w:top w:val="none" w:sz="0" w:space="0" w:color="auto"/>
        <w:left w:val="none" w:sz="0" w:space="0" w:color="auto"/>
        <w:bottom w:val="none" w:sz="0" w:space="0" w:color="auto"/>
        <w:right w:val="none" w:sz="0" w:space="0" w:color="auto"/>
      </w:divBdr>
    </w:div>
    <w:div w:id="980886893">
      <w:marLeft w:val="640"/>
      <w:marRight w:val="0"/>
      <w:marTop w:val="0"/>
      <w:marBottom w:val="0"/>
      <w:divBdr>
        <w:top w:val="none" w:sz="0" w:space="0" w:color="auto"/>
        <w:left w:val="none" w:sz="0" w:space="0" w:color="auto"/>
        <w:bottom w:val="none" w:sz="0" w:space="0" w:color="auto"/>
        <w:right w:val="none" w:sz="0" w:space="0" w:color="auto"/>
      </w:divBdr>
    </w:div>
    <w:div w:id="983117474">
      <w:marLeft w:val="640"/>
      <w:marRight w:val="0"/>
      <w:marTop w:val="0"/>
      <w:marBottom w:val="0"/>
      <w:divBdr>
        <w:top w:val="none" w:sz="0" w:space="0" w:color="auto"/>
        <w:left w:val="none" w:sz="0" w:space="0" w:color="auto"/>
        <w:bottom w:val="none" w:sz="0" w:space="0" w:color="auto"/>
        <w:right w:val="none" w:sz="0" w:space="0" w:color="auto"/>
      </w:divBdr>
    </w:div>
    <w:div w:id="986126425">
      <w:marLeft w:val="640"/>
      <w:marRight w:val="0"/>
      <w:marTop w:val="0"/>
      <w:marBottom w:val="0"/>
      <w:divBdr>
        <w:top w:val="none" w:sz="0" w:space="0" w:color="auto"/>
        <w:left w:val="none" w:sz="0" w:space="0" w:color="auto"/>
        <w:bottom w:val="none" w:sz="0" w:space="0" w:color="auto"/>
        <w:right w:val="none" w:sz="0" w:space="0" w:color="auto"/>
      </w:divBdr>
    </w:div>
    <w:div w:id="987324774">
      <w:marLeft w:val="640"/>
      <w:marRight w:val="0"/>
      <w:marTop w:val="0"/>
      <w:marBottom w:val="0"/>
      <w:divBdr>
        <w:top w:val="none" w:sz="0" w:space="0" w:color="auto"/>
        <w:left w:val="none" w:sz="0" w:space="0" w:color="auto"/>
        <w:bottom w:val="none" w:sz="0" w:space="0" w:color="auto"/>
        <w:right w:val="none" w:sz="0" w:space="0" w:color="auto"/>
      </w:divBdr>
    </w:div>
    <w:div w:id="988021130">
      <w:marLeft w:val="640"/>
      <w:marRight w:val="0"/>
      <w:marTop w:val="0"/>
      <w:marBottom w:val="0"/>
      <w:divBdr>
        <w:top w:val="none" w:sz="0" w:space="0" w:color="auto"/>
        <w:left w:val="none" w:sz="0" w:space="0" w:color="auto"/>
        <w:bottom w:val="none" w:sz="0" w:space="0" w:color="auto"/>
        <w:right w:val="none" w:sz="0" w:space="0" w:color="auto"/>
      </w:divBdr>
    </w:div>
    <w:div w:id="988628609">
      <w:marLeft w:val="640"/>
      <w:marRight w:val="0"/>
      <w:marTop w:val="0"/>
      <w:marBottom w:val="0"/>
      <w:divBdr>
        <w:top w:val="none" w:sz="0" w:space="0" w:color="auto"/>
        <w:left w:val="none" w:sz="0" w:space="0" w:color="auto"/>
        <w:bottom w:val="none" w:sz="0" w:space="0" w:color="auto"/>
        <w:right w:val="none" w:sz="0" w:space="0" w:color="auto"/>
      </w:divBdr>
    </w:div>
    <w:div w:id="990183835">
      <w:marLeft w:val="640"/>
      <w:marRight w:val="0"/>
      <w:marTop w:val="0"/>
      <w:marBottom w:val="0"/>
      <w:divBdr>
        <w:top w:val="none" w:sz="0" w:space="0" w:color="auto"/>
        <w:left w:val="none" w:sz="0" w:space="0" w:color="auto"/>
        <w:bottom w:val="none" w:sz="0" w:space="0" w:color="auto"/>
        <w:right w:val="none" w:sz="0" w:space="0" w:color="auto"/>
      </w:divBdr>
    </w:div>
    <w:div w:id="991905188">
      <w:marLeft w:val="640"/>
      <w:marRight w:val="0"/>
      <w:marTop w:val="0"/>
      <w:marBottom w:val="0"/>
      <w:divBdr>
        <w:top w:val="none" w:sz="0" w:space="0" w:color="auto"/>
        <w:left w:val="none" w:sz="0" w:space="0" w:color="auto"/>
        <w:bottom w:val="none" w:sz="0" w:space="0" w:color="auto"/>
        <w:right w:val="none" w:sz="0" w:space="0" w:color="auto"/>
      </w:divBdr>
    </w:div>
    <w:div w:id="992028852">
      <w:marLeft w:val="640"/>
      <w:marRight w:val="0"/>
      <w:marTop w:val="0"/>
      <w:marBottom w:val="0"/>
      <w:divBdr>
        <w:top w:val="none" w:sz="0" w:space="0" w:color="auto"/>
        <w:left w:val="none" w:sz="0" w:space="0" w:color="auto"/>
        <w:bottom w:val="none" w:sz="0" w:space="0" w:color="auto"/>
        <w:right w:val="none" w:sz="0" w:space="0" w:color="auto"/>
      </w:divBdr>
    </w:div>
    <w:div w:id="997418077">
      <w:marLeft w:val="640"/>
      <w:marRight w:val="0"/>
      <w:marTop w:val="0"/>
      <w:marBottom w:val="0"/>
      <w:divBdr>
        <w:top w:val="none" w:sz="0" w:space="0" w:color="auto"/>
        <w:left w:val="none" w:sz="0" w:space="0" w:color="auto"/>
        <w:bottom w:val="none" w:sz="0" w:space="0" w:color="auto"/>
        <w:right w:val="none" w:sz="0" w:space="0" w:color="auto"/>
      </w:divBdr>
    </w:div>
    <w:div w:id="999383942">
      <w:marLeft w:val="640"/>
      <w:marRight w:val="0"/>
      <w:marTop w:val="0"/>
      <w:marBottom w:val="0"/>
      <w:divBdr>
        <w:top w:val="none" w:sz="0" w:space="0" w:color="auto"/>
        <w:left w:val="none" w:sz="0" w:space="0" w:color="auto"/>
        <w:bottom w:val="none" w:sz="0" w:space="0" w:color="auto"/>
        <w:right w:val="none" w:sz="0" w:space="0" w:color="auto"/>
      </w:divBdr>
    </w:div>
    <w:div w:id="1001129904">
      <w:marLeft w:val="640"/>
      <w:marRight w:val="0"/>
      <w:marTop w:val="0"/>
      <w:marBottom w:val="0"/>
      <w:divBdr>
        <w:top w:val="none" w:sz="0" w:space="0" w:color="auto"/>
        <w:left w:val="none" w:sz="0" w:space="0" w:color="auto"/>
        <w:bottom w:val="none" w:sz="0" w:space="0" w:color="auto"/>
        <w:right w:val="none" w:sz="0" w:space="0" w:color="auto"/>
      </w:divBdr>
    </w:div>
    <w:div w:id="1004824919">
      <w:marLeft w:val="640"/>
      <w:marRight w:val="0"/>
      <w:marTop w:val="0"/>
      <w:marBottom w:val="0"/>
      <w:divBdr>
        <w:top w:val="none" w:sz="0" w:space="0" w:color="auto"/>
        <w:left w:val="none" w:sz="0" w:space="0" w:color="auto"/>
        <w:bottom w:val="none" w:sz="0" w:space="0" w:color="auto"/>
        <w:right w:val="none" w:sz="0" w:space="0" w:color="auto"/>
      </w:divBdr>
    </w:div>
    <w:div w:id="1006133763">
      <w:marLeft w:val="640"/>
      <w:marRight w:val="0"/>
      <w:marTop w:val="0"/>
      <w:marBottom w:val="0"/>
      <w:divBdr>
        <w:top w:val="none" w:sz="0" w:space="0" w:color="auto"/>
        <w:left w:val="none" w:sz="0" w:space="0" w:color="auto"/>
        <w:bottom w:val="none" w:sz="0" w:space="0" w:color="auto"/>
        <w:right w:val="none" w:sz="0" w:space="0" w:color="auto"/>
      </w:divBdr>
    </w:div>
    <w:div w:id="1008600845">
      <w:marLeft w:val="640"/>
      <w:marRight w:val="0"/>
      <w:marTop w:val="0"/>
      <w:marBottom w:val="0"/>
      <w:divBdr>
        <w:top w:val="none" w:sz="0" w:space="0" w:color="auto"/>
        <w:left w:val="none" w:sz="0" w:space="0" w:color="auto"/>
        <w:bottom w:val="none" w:sz="0" w:space="0" w:color="auto"/>
        <w:right w:val="none" w:sz="0" w:space="0" w:color="auto"/>
      </w:divBdr>
    </w:div>
    <w:div w:id="1010259482">
      <w:marLeft w:val="640"/>
      <w:marRight w:val="0"/>
      <w:marTop w:val="0"/>
      <w:marBottom w:val="0"/>
      <w:divBdr>
        <w:top w:val="none" w:sz="0" w:space="0" w:color="auto"/>
        <w:left w:val="none" w:sz="0" w:space="0" w:color="auto"/>
        <w:bottom w:val="none" w:sz="0" w:space="0" w:color="auto"/>
        <w:right w:val="none" w:sz="0" w:space="0" w:color="auto"/>
      </w:divBdr>
    </w:div>
    <w:div w:id="1011689827">
      <w:marLeft w:val="640"/>
      <w:marRight w:val="0"/>
      <w:marTop w:val="0"/>
      <w:marBottom w:val="0"/>
      <w:divBdr>
        <w:top w:val="none" w:sz="0" w:space="0" w:color="auto"/>
        <w:left w:val="none" w:sz="0" w:space="0" w:color="auto"/>
        <w:bottom w:val="none" w:sz="0" w:space="0" w:color="auto"/>
        <w:right w:val="none" w:sz="0" w:space="0" w:color="auto"/>
      </w:divBdr>
    </w:div>
    <w:div w:id="1013723393">
      <w:marLeft w:val="640"/>
      <w:marRight w:val="0"/>
      <w:marTop w:val="0"/>
      <w:marBottom w:val="0"/>
      <w:divBdr>
        <w:top w:val="none" w:sz="0" w:space="0" w:color="auto"/>
        <w:left w:val="none" w:sz="0" w:space="0" w:color="auto"/>
        <w:bottom w:val="none" w:sz="0" w:space="0" w:color="auto"/>
        <w:right w:val="none" w:sz="0" w:space="0" w:color="auto"/>
      </w:divBdr>
    </w:div>
    <w:div w:id="1015573946">
      <w:marLeft w:val="640"/>
      <w:marRight w:val="0"/>
      <w:marTop w:val="0"/>
      <w:marBottom w:val="0"/>
      <w:divBdr>
        <w:top w:val="none" w:sz="0" w:space="0" w:color="auto"/>
        <w:left w:val="none" w:sz="0" w:space="0" w:color="auto"/>
        <w:bottom w:val="none" w:sz="0" w:space="0" w:color="auto"/>
        <w:right w:val="none" w:sz="0" w:space="0" w:color="auto"/>
      </w:divBdr>
    </w:div>
    <w:div w:id="1022049716">
      <w:marLeft w:val="640"/>
      <w:marRight w:val="0"/>
      <w:marTop w:val="0"/>
      <w:marBottom w:val="0"/>
      <w:divBdr>
        <w:top w:val="none" w:sz="0" w:space="0" w:color="auto"/>
        <w:left w:val="none" w:sz="0" w:space="0" w:color="auto"/>
        <w:bottom w:val="none" w:sz="0" w:space="0" w:color="auto"/>
        <w:right w:val="none" w:sz="0" w:space="0" w:color="auto"/>
      </w:divBdr>
    </w:div>
    <w:div w:id="1024676414">
      <w:marLeft w:val="640"/>
      <w:marRight w:val="0"/>
      <w:marTop w:val="0"/>
      <w:marBottom w:val="0"/>
      <w:divBdr>
        <w:top w:val="none" w:sz="0" w:space="0" w:color="auto"/>
        <w:left w:val="none" w:sz="0" w:space="0" w:color="auto"/>
        <w:bottom w:val="none" w:sz="0" w:space="0" w:color="auto"/>
        <w:right w:val="none" w:sz="0" w:space="0" w:color="auto"/>
      </w:divBdr>
    </w:div>
    <w:div w:id="1025328670">
      <w:marLeft w:val="640"/>
      <w:marRight w:val="0"/>
      <w:marTop w:val="0"/>
      <w:marBottom w:val="0"/>
      <w:divBdr>
        <w:top w:val="none" w:sz="0" w:space="0" w:color="auto"/>
        <w:left w:val="none" w:sz="0" w:space="0" w:color="auto"/>
        <w:bottom w:val="none" w:sz="0" w:space="0" w:color="auto"/>
        <w:right w:val="none" w:sz="0" w:space="0" w:color="auto"/>
      </w:divBdr>
    </w:div>
    <w:div w:id="1026099831">
      <w:marLeft w:val="640"/>
      <w:marRight w:val="0"/>
      <w:marTop w:val="0"/>
      <w:marBottom w:val="0"/>
      <w:divBdr>
        <w:top w:val="none" w:sz="0" w:space="0" w:color="auto"/>
        <w:left w:val="none" w:sz="0" w:space="0" w:color="auto"/>
        <w:bottom w:val="none" w:sz="0" w:space="0" w:color="auto"/>
        <w:right w:val="none" w:sz="0" w:space="0" w:color="auto"/>
      </w:divBdr>
    </w:div>
    <w:div w:id="1026831777">
      <w:marLeft w:val="640"/>
      <w:marRight w:val="0"/>
      <w:marTop w:val="0"/>
      <w:marBottom w:val="0"/>
      <w:divBdr>
        <w:top w:val="none" w:sz="0" w:space="0" w:color="auto"/>
        <w:left w:val="none" w:sz="0" w:space="0" w:color="auto"/>
        <w:bottom w:val="none" w:sz="0" w:space="0" w:color="auto"/>
        <w:right w:val="none" w:sz="0" w:space="0" w:color="auto"/>
      </w:divBdr>
    </w:div>
    <w:div w:id="1027561742">
      <w:marLeft w:val="640"/>
      <w:marRight w:val="0"/>
      <w:marTop w:val="0"/>
      <w:marBottom w:val="0"/>
      <w:divBdr>
        <w:top w:val="none" w:sz="0" w:space="0" w:color="auto"/>
        <w:left w:val="none" w:sz="0" w:space="0" w:color="auto"/>
        <w:bottom w:val="none" w:sz="0" w:space="0" w:color="auto"/>
        <w:right w:val="none" w:sz="0" w:space="0" w:color="auto"/>
      </w:divBdr>
    </w:div>
    <w:div w:id="1029379798">
      <w:marLeft w:val="640"/>
      <w:marRight w:val="0"/>
      <w:marTop w:val="0"/>
      <w:marBottom w:val="0"/>
      <w:divBdr>
        <w:top w:val="none" w:sz="0" w:space="0" w:color="auto"/>
        <w:left w:val="none" w:sz="0" w:space="0" w:color="auto"/>
        <w:bottom w:val="none" w:sz="0" w:space="0" w:color="auto"/>
        <w:right w:val="none" w:sz="0" w:space="0" w:color="auto"/>
      </w:divBdr>
    </w:div>
    <w:div w:id="1032724895">
      <w:marLeft w:val="640"/>
      <w:marRight w:val="0"/>
      <w:marTop w:val="0"/>
      <w:marBottom w:val="0"/>
      <w:divBdr>
        <w:top w:val="none" w:sz="0" w:space="0" w:color="auto"/>
        <w:left w:val="none" w:sz="0" w:space="0" w:color="auto"/>
        <w:bottom w:val="none" w:sz="0" w:space="0" w:color="auto"/>
        <w:right w:val="none" w:sz="0" w:space="0" w:color="auto"/>
      </w:divBdr>
    </w:div>
    <w:div w:id="1038631094">
      <w:marLeft w:val="640"/>
      <w:marRight w:val="0"/>
      <w:marTop w:val="0"/>
      <w:marBottom w:val="0"/>
      <w:divBdr>
        <w:top w:val="none" w:sz="0" w:space="0" w:color="auto"/>
        <w:left w:val="none" w:sz="0" w:space="0" w:color="auto"/>
        <w:bottom w:val="none" w:sz="0" w:space="0" w:color="auto"/>
        <w:right w:val="none" w:sz="0" w:space="0" w:color="auto"/>
      </w:divBdr>
    </w:div>
    <w:div w:id="1042441902">
      <w:marLeft w:val="640"/>
      <w:marRight w:val="0"/>
      <w:marTop w:val="0"/>
      <w:marBottom w:val="0"/>
      <w:divBdr>
        <w:top w:val="none" w:sz="0" w:space="0" w:color="auto"/>
        <w:left w:val="none" w:sz="0" w:space="0" w:color="auto"/>
        <w:bottom w:val="none" w:sz="0" w:space="0" w:color="auto"/>
        <w:right w:val="none" w:sz="0" w:space="0" w:color="auto"/>
      </w:divBdr>
    </w:div>
    <w:div w:id="1049452336">
      <w:marLeft w:val="640"/>
      <w:marRight w:val="0"/>
      <w:marTop w:val="0"/>
      <w:marBottom w:val="0"/>
      <w:divBdr>
        <w:top w:val="none" w:sz="0" w:space="0" w:color="auto"/>
        <w:left w:val="none" w:sz="0" w:space="0" w:color="auto"/>
        <w:bottom w:val="none" w:sz="0" w:space="0" w:color="auto"/>
        <w:right w:val="none" w:sz="0" w:space="0" w:color="auto"/>
      </w:divBdr>
    </w:div>
    <w:div w:id="1050687386">
      <w:marLeft w:val="640"/>
      <w:marRight w:val="0"/>
      <w:marTop w:val="0"/>
      <w:marBottom w:val="0"/>
      <w:divBdr>
        <w:top w:val="none" w:sz="0" w:space="0" w:color="auto"/>
        <w:left w:val="none" w:sz="0" w:space="0" w:color="auto"/>
        <w:bottom w:val="none" w:sz="0" w:space="0" w:color="auto"/>
        <w:right w:val="none" w:sz="0" w:space="0" w:color="auto"/>
      </w:divBdr>
    </w:div>
    <w:div w:id="1052920395">
      <w:marLeft w:val="640"/>
      <w:marRight w:val="0"/>
      <w:marTop w:val="0"/>
      <w:marBottom w:val="0"/>
      <w:divBdr>
        <w:top w:val="none" w:sz="0" w:space="0" w:color="auto"/>
        <w:left w:val="none" w:sz="0" w:space="0" w:color="auto"/>
        <w:bottom w:val="none" w:sz="0" w:space="0" w:color="auto"/>
        <w:right w:val="none" w:sz="0" w:space="0" w:color="auto"/>
      </w:divBdr>
    </w:div>
    <w:div w:id="1053695677">
      <w:marLeft w:val="640"/>
      <w:marRight w:val="0"/>
      <w:marTop w:val="0"/>
      <w:marBottom w:val="0"/>
      <w:divBdr>
        <w:top w:val="none" w:sz="0" w:space="0" w:color="auto"/>
        <w:left w:val="none" w:sz="0" w:space="0" w:color="auto"/>
        <w:bottom w:val="none" w:sz="0" w:space="0" w:color="auto"/>
        <w:right w:val="none" w:sz="0" w:space="0" w:color="auto"/>
      </w:divBdr>
    </w:div>
    <w:div w:id="1055078627">
      <w:marLeft w:val="640"/>
      <w:marRight w:val="0"/>
      <w:marTop w:val="0"/>
      <w:marBottom w:val="0"/>
      <w:divBdr>
        <w:top w:val="none" w:sz="0" w:space="0" w:color="auto"/>
        <w:left w:val="none" w:sz="0" w:space="0" w:color="auto"/>
        <w:bottom w:val="none" w:sz="0" w:space="0" w:color="auto"/>
        <w:right w:val="none" w:sz="0" w:space="0" w:color="auto"/>
      </w:divBdr>
    </w:div>
    <w:div w:id="1062605301">
      <w:marLeft w:val="640"/>
      <w:marRight w:val="0"/>
      <w:marTop w:val="0"/>
      <w:marBottom w:val="0"/>
      <w:divBdr>
        <w:top w:val="none" w:sz="0" w:space="0" w:color="auto"/>
        <w:left w:val="none" w:sz="0" w:space="0" w:color="auto"/>
        <w:bottom w:val="none" w:sz="0" w:space="0" w:color="auto"/>
        <w:right w:val="none" w:sz="0" w:space="0" w:color="auto"/>
      </w:divBdr>
    </w:div>
    <w:div w:id="1064332261">
      <w:marLeft w:val="640"/>
      <w:marRight w:val="0"/>
      <w:marTop w:val="0"/>
      <w:marBottom w:val="0"/>
      <w:divBdr>
        <w:top w:val="none" w:sz="0" w:space="0" w:color="auto"/>
        <w:left w:val="none" w:sz="0" w:space="0" w:color="auto"/>
        <w:bottom w:val="none" w:sz="0" w:space="0" w:color="auto"/>
        <w:right w:val="none" w:sz="0" w:space="0" w:color="auto"/>
      </w:divBdr>
    </w:div>
    <w:div w:id="1064373451">
      <w:marLeft w:val="640"/>
      <w:marRight w:val="0"/>
      <w:marTop w:val="0"/>
      <w:marBottom w:val="0"/>
      <w:divBdr>
        <w:top w:val="none" w:sz="0" w:space="0" w:color="auto"/>
        <w:left w:val="none" w:sz="0" w:space="0" w:color="auto"/>
        <w:bottom w:val="none" w:sz="0" w:space="0" w:color="auto"/>
        <w:right w:val="none" w:sz="0" w:space="0" w:color="auto"/>
      </w:divBdr>
    </w:div>
    <w:div w:id="1064908508">
      <w:marLeft w:val="640"/>
      <w:marRight w:val="0"/>
      <w:marTop w:val="0"/>
      <w:marBottom w:val="0"/>
      <w:divBdr>
        <w:top w:val="none" w:sz="0" w:space="0" w:color="auto"/>
        <w:left w:val="none" w:sz="0" w:space="0" w:color="auto"/>
        <w:bottom w:val="none" w:sz="0" w:space="0" w:color="auto"/>
        <w:right w:val="none" w:sz="0" w:space="0" w:color="auto"/>
      </w:divBdr>
    </w:div>
    <w:div w:id="1067265267">
      <w:marLeft w:val="640"/>
      <w:marRight w:val="0"/>
      <w:marTop w:val="0"/>
      <w:marBottom w:val="0"/>
      <w:divBdr>
        <w:top w:val="none" w:sz="0" w:space="0" w:color="auto"/>
        <w:left w:val="none" w:sz="0" w:space="0" w:color="auto"/>
        <w:bottom w:val="none" w:sz="0" w:space="0" w:color="auto"/>
        <w:right w:val="none" w:sz="0" w:space="0" w:color="auto"/>
      </w:divBdr>
    </w:div>
    <w:div w:id="1068042510">
      <w:marLeft w:val="640"/>
      <w:marRight w:val="0"/>
      <w:marTop w:val="0"/>
      <w:marBottom w:val="0"/>
      <w:divBdr>
        <w:top w:val="none" w:sz="0" w:space="0" w:color="auto"/>
        <w:left w:val="none" w:sz="0" w:space="0" w:color="auto"/>
        <w:bottom w:val="none" w:sz="0" w:space="0" w:color="auto"/>
        <w:right w:val="none" w:sz="0" w:space="0" w:color="auto"/>
      </w:divBdr>
    </w:div>
    <w:div w:id="1069041110">
      <w:marLeft w:val="640"/>
      <w:marRight w:val="0"/>
      <w:marTop w:val="0"/>
      <w:marBottom w:val="0"/>
      <w:divBdr>
        <w:top w:val="none" w:sz="0" w:space="0" w:color="auto"/>
        <w:left w:val="none" w:sz="0" w:space="0" w:color="auto"/>
        <w:bottom w:val="none" w:sz="0" w:space="0" w:color="auto"/>
        <w:right w:val="none" w:sz="0" w:space="0" w:color="auto"/>
      </w:divBdr>
    </w:div>
    <w:div w:id="1070693443">
      <w:marLeft w:val="640"/>
      <w:marRight w:val="0"/>
      <w:marTop w:val="0"/>
      <w:marBottom w:val="0"/>
      <w:divBdr>
        <w:top w:val="none" w:sz="0" w:space="0" w:color="auto"/>
        <w:left w:val="none" w:sz="0" w:space="0" w:color="auto"/>
        <w:bottom w:val="none" w:sz="0" w:space="0" w:color="auto"/>
        <w:right w:val="none" w:sz="0" w:space="0" w:color="auto"/>
      </w:divBdr>
    </w:div>
    <w:div w:id="1071855722">
      <w:marLeft w:val="640"/>
      <w:marRight w:val="0"/>
      <w:marTop w:val="0"/>
      <w:marBottom w:val="0"/>
      <w:divBdr>
        <w:top w:val="none" w:sz="0" w:space="0" w:color="auto"/>
        <w:left w:val="none" w:sz="0" w:space="0" w:color="auto"/>
        <w:bottom w:val="none" w:sz="0" w:space="0" w:color="auto"/>
        <w:right w:val="none" w:sz="0" w:space="0" w:color="auto"/>
      </w:divBdr>
    </w:div>
    <w:div w:id="1072658199">
      <w:marLeft w:val="640"/>
      <w:marRight w:val="0"/>
      <w:marTop w:val="0"/>
      <w:marBottom w:val="0"/>
      <w:divBdr>
        <w:top w:val="none" w:sz="0" w:space="0" w:color="auto"/>
        <w:left w:val="none" w:sz="0" w:space="0" w:color="auto"/>
        <w:bottom w:val="none" w:sz="0" w:space="0" w:color="auto"/>
        <w:right w:val="none" w:sz="0" w:space="0" w:color="auto"/>
      </w:divBdr>
    </w:div>
    <w:div w:id="1072968558">
      <w:marLeft w:val="640"/>
      <w:marRight w:val="0"/>
      <w:marTop w:val="0"/>
      <w:marBottom w:val="0"/>
      <w:divBdr>
        <w:top w:val="none" w:sz="0" w:space="0" w:color="auto"/>
        <w:left w:val="none" w:sz="0" w:space="0" w:color="auto"/>
        <w:bottom w:val="none" w:sz="0" w:space="0" w:color="auto"/>
        <w:right w:val="none" w:sz="0" w:space="0" w:color="auto"/>
      </w:divBdr>
    </w:div>
    <w:div w:id="1074930717">
      <w:marLeft w:val="640"/>
      <w:marRight w:val="0"/>
      <w:marTop w:val="0"/>
      <w:marBottom w:val="0"/>
      <w:divBdr>
        <w:top w:val="none" w:sz="0" w:space="0" w:color="auto"/>
        <w:left w:val="none" w:sz="0" w:space="0" w:color="auto"/>
        <w:bottom w:val="none" w:sz="0" w:space="0" w:color="auto"/>
        <w:right w:val="none" w:sz="0" w:space="0" w:color="auto"/>
      </w:divBdr>
    </w:div>
    <w:div w:id="1076049808">
      <w:marLeft w:val="640"/>
      <w:marRight w:val="0"/>
      <w:marTop w:val="0"/>
      <w:marBottom w:val="0"/>
      <w:divBdr>
        <w:top w:val="none" w:sz="0" w:space="0" w:color="auto"/>
        <w:left w:val="none" w:sz="0" w:space="0" w:color="auto"/>
        <w:bottom w:val="none" w:sz="0" w:space="0" w:color="auto"/>
        <w:right w:val="none" w:sz="0" w:space="0" w:color="auto"/>
      </w:divBdr>
    </w:div>
    <w:div w:id="1076321323">
      <w:marLeft w:val="640"/>
      <w:marRight w:val="0"/>
      <w:marTop w:val="0"/>
      <w:marBottom w:val="0"/>
      <w:divBdr>
        <w:top w:val="none" w:sz="0" w:space="0" w:color="auto"/>
        <w:left w:val="none" w:sz="0" w:space="0" w:color="auto"/>
        <w:bottom w:val="none" w:sz="0" w:space="0" w:color="auto"/>
        <w:right w:val="none" w:sz="0" w:space="0" w:color="auto"/>
      </w:divBdr>
    </w:div>
    <w:div w:id="1078213248">
      <w:marLeft w:val="640"/>
      <w:marRight w:val="0"/>
      <w:marTop w:val="0"/>
      <w:marBottom w:val="0"/>
      <w:divBdr>
        <w:top w:val="none" w:sz="0" w:space="0" w:color="auto"/>
        <w:left w:val="none" w:sz="0" w:space="0" w:color="auto"/>
        <w:bottom w:val="none" w:sz="0" w:space="0" w:color="auto"/>
        <w:right w:val="none" w:sz="0" w:space="0" w:color="auto"/>
      </w:divBdr>
    </w:div>
    <w:div w:id="1079205637">
      <w:marLeft w:val="640"/>
      <w:marRight w:val="0"/>
      <w:marTop w:val="0"/>
      <w:marBottom w:val="0"/>
      <w:divBdr>
        <w:top w:val="none" w:sz="0" w:space="0" w:color="auto"/>
        <w:left w:val="none" w:sz="0" w:space="0" w:color="auto"/>
        <w:bottom w:val="none" w:sz="0" w:space="0" w:color="auto"/>
        <w:right w:val="none" w:sz="0" w:space="0" w:color="auto"/>
      </w:divBdr>
    </w:div>
    <w:div w:id="1082140469">
      <w:marLeft w:val="640"/>
      <w:marRight w:val="0"/>
      <w:marTop w:val="0"/>
      <w:marBottom w:val="0"/>
      <w:divBdr>
        <w:top w:val="none" w:sz="0" w:space="0" w:color="auto"/>
        <w:left w:val="none" w:sz="0" w:space="0" w:color="auto"/>
        <w:bottom w:val="none" w:sz="0" w:space="0" w:color="auto"/>
        <w:right w:val="none" w:sz="0" w:space="0" w:color="auto"/>
      </w:divBdr>
    </w:div>
    <w:div w:id="1085301871">
      <w:marLeft w:val="640"/>
      <w:marRight w:val="0"/>
      <w:marTop w:val="0"/>
      <w:marBottom w:val="0"/>
      <w:divBdr>
        <w:top w:val="none" w:sz="0" w:space="0" w:color="auto"/>
        <w:left w:val="none" w:sz="0" w:space="0" w:color="auto"/>
        <w:bottom w:val="none" w:sz="0" w:space="0" w:color="auto"/>
        <w:right w:val="none" w:sz="0" w:space="0" w:color="auto"/>
      </w:divBdr>
    </w:div>
    <w:div w:id="1092121693">
      <w:marLeft w:val="640"/>
      <w:marRight w:val="0"/>
      <w:marTop w:val="0"/>
      <w:marBottom w:val="0"/>
      <w:divBdr>
        <w:top w:val="none" w:sz="0" w:space="0" w:color="auto"/>
        <w:left w:val="none" w:sz="0" w:space="0" w:color="auto"/>
        <w:bottom w:val="none" w:sz="0" w:space="0" w:color="auto"/>
        <w:right w:val="none" w:sz="0" w:space="0" w:color="auto"/>
      </w:divBdr>
    </w:div>
    <w:div w:id="1093281991">
      <w:marLeft w:val="640"/>
      <w:marRight w:val="0"/>
      <w:marTop w:val="0"/>
      <w:marBottom w:val="0"/>
      <w:divBdr>
        <w:top w:val="none" w:sz="0" w:space="0" w:color="auto"/>
        <w:left w:val="none" w:sz="0" w:space="0" w:color="auto"/>
        <w:bottom w:val="none" w:sz="0" w:space="0" w:color="auto"/>
        <w:right w:val="none" w:sz="0" w:space="0" w:color="auto"/>
      </w:divBdr>
    </w:div>
    <w:div w:id="1095519115">
      <w:marLeft w:val="640"/>
      <w:marRight w:val="0"/>
      <w:marTop w:val="0"/>
      <w:marBottom w:val="0"/>
      <w:divBdr>
        <w:top w:val="none" w:sz="0" w:space="0" w:color="auto"/>
        <w:left w:val="none" w:sz="0" w:space="0" w:color="auto"/>
        <w:bottom w:val="none" w:sz="0" w:space="0" w:color="auto"/>
        <w:right w:val="none" w:sz="0" w:space="0" w:color="auto"/>
      </w:divBdr>
    </w:div>
    <w:div w:id="1098210877">
      <w:marLeft w:val="640"/>
      <w:marRight w:val="0"/>
      <w:marTop w:val="0"/>
      <w:marBottom w:val="0"/>
      <w:divBdr>
        <w:top w:val="none" w:sz="0" w:space="0" w:color="auto"/>
        <w:left w:val="none" w:sz="0" w:space="0" w:color="auto"/>
        <w:bottom w:val="none" w:sz="0" w:space="0" w:color="auto"/>
        <w:right w:val="none" w:sz="0" w:space="0" w:color="auto"/>
      </w:divBdr>
    </w:div>
    <w:div w:id="1099910425">
      <w:marLeft w:val="640"/>
      <w:marRight w:val="0"/>
      <w:marTop w:val="0"/>
      <w:marBottom w:val="0"/>
      <w:divBdr>
        <w:top w:val="none" w:sz="0" w:space="0" w:color="auto"/>
        <w:left w:val="none" w:sz="0" w:space="0" w:color="auto"/>
        <w:bottom w:val="none" w:sz="0" w:space="0" w:color="auto"/>
        <w:right w:val="none" w:sz="0" w:space="0" w:color="auto"/>
      </w:divBdr>
    </w:div>
    <w:div w:id="1103189201">
      <w:marLeft w:val="640"/>
      <w:marRight w:val="0"/>
      <w:marTop w:val="0"/>
      <w:marBottom w:val="0"/>
      <w:divBdr>
        <w:top w:val="none" w:sz="0" w:space="0" w:color="auto"/>
        <w:left w:val="none" w:sz="0" w:space="0" w:color="auto"/>
        <w:bottom w:val="none" w:sz="0" w:space="0" w:color="auto"/>
        <w:right w:val="none" w:sz="0" w:space="0" w:color="auto"/>
      </w:divBdr>
    </w:div>
    <w:div w:id="1103956492">
      <w:marLeft w:val="640"/>
      <w:marRight w:val="0"/>
      <w:marTop w:val="0"/>
      <w:marBottom w:val="0"/>
      <w:divBdr>
        <w:top w:val="none" w:sz="0" w:space="0" w:color="auto"/>
        <w:left w:val="none" w:sz="0" w:space="0" w:color="auto"/>
        <w:bottom w:val="none" w:sz="0" w:space="0" w:color="auto"/>
        <w:right w:val="none" w:sz="0" w:space="0" w:color="auto"/>
      </w:divBdr>
    </w:div>
    <w:div w:id="1107307599">
      <w:marLeft w:val="640"/>
      <w:marRight w:val="0"/>
      <w:marTop w:val="0"/>
      <w:marBottom w:val="0"/>
      <w:divBdr>
        <w:top w:val="none" w:sz="0" w:space="0" w:color="auto"/>
        <w:left w:val="none" w:sz="0" w:space="0" w:color="auto"/>
        <w:bottom w:val="none" w:sz="0" w:space="0" w:color="auto"/>
        <w:right w:val="none" w:sz="0" w:space="0" w:color="auto"/>
      </w:divBdr>
    </w:div>
    <w:div w:id="1110010393">
      <w:marLeft w:val="640"/>
      <w:marRight w:val="0"/>
      <w:marTop w:val="0"/>
      <w:marBottom w:val="0"/>
      <w:divBdr>
        <w:top w:val="none" w:sz="0" w:space="0" w:color="auto"/>
        <w:left w:val="none" w:sz="0" w:space="0" w:color="auto"/>
        <w:bottom w:val="none" w:sz="0" w:space="0" w:color="auto"/>
        <w:right w:val="none" w:sz="0" w:space="0" w:color="auto"/>
      </w:divBdr>
    </w:div>
    <w:div w:id="1110203628">
      <w:marLeft w:val="640"/>
      <w:marRight w:val="0"/>
      <w:marTop w:val="0"/>
      <w:marBottom w:val="0"/>
      <w:divBdr>
        <w:top w:val="none" w:sz="0" w:space="0" w:color="auto"/>
        <w:left w:val="none" w:sz="0" w:space="0" w:color="auto"/>
        <w:bottom w:val="none" w:sz="0" w:space="0" w:color="auto"/>
        <w:right w:val="none" w:sz="0" w:space="0" w:color="auto"/>
      </w:divBdr>
    </w:div>
    <w:div w:id="1111708522">
      <w:marLeft w:val="640"/>
      <w:marRight w:val="0"/>
      <w:marTop w:val="0"/>
      <w:marBottom w:val="0"/>
      <w:divBdr>
        <w:top w:val="none" w:sz="0" w:space="0" w:color="auto"/>
        <w:left w:val="none" w:sz="0" w:space="0" w:color="auto"/>
        <w:bottom w:val="none" w:sz="0" w:space="0" w:color="auto"/>
        <w:right w:val="none" w:sz="0" w:space="0" w:color="auto"/>
      </w:divBdr>
    </w:div>
    <w:div w:id="1112017973">
      <w:marLeft w:val="640"/>
      <w:marRight w:val="0"/>
      <w:marTop w:val="0"/>
      <w:marBottom w:val="0"/>
      <w:divBdr>
        <w:top w:val="none" w:sz="0" w:space="0" w:color="auto"/>
        <w:left w:val="none" w:sz="0" w:space="0" w:color="auto"/>
        <w:bottom w:val="none" w:sz="0" w:space="0" w:color="auto"/>
        <w:right w:val="none" w:sz="0" w:space="0" w:color="auto"/>
      </w:divBdr>
    </w:div>
    <w:div w:id="1112474459">
      <w:marLeft w:val="640"/>
      <w:marRight w:val="0"/>
      <w:marTop w:val="0"/>
      <w:marBottom w:val="0"/>
      <w:divBdr>
        <w:top w:val="none" w:sz="0" w:space="0" w:color="auto"/>
        <w:left w:val="none" w:sz="0" w:space="0" w:color="auto"/>
        <w:bottom w:val="none" w:sz="0" w:space="0" w:color="auto"/>
        <w:right w:val="none" w:sz="0" w:space="0" w:color="auto"/>
      </w:divBdr>
    </w:div>
    <w:div w:id="1114180237">
      <w:marLeft w:val="640"/>
      <w:marRight w:val="0"/>
      <w:marTop w:val="0"/>
      <w:marBottom w:val="0"/>
      <w:divBdr>
        <w:top w:val="none" w:sz="0" w:space="0" w:color="auto"/>
        <w:left w:val="none" w:sz="0" w:space="0" w:color="auto"/>
        <w:bottom w:val="none" w:sz="0" w:space="0" w:color="auto"/>
        <w:right w:val="none" w:sz="0" w:space="0" w:color="auto"/>
      </w:divBdr>
    </w:div>
    <w:div w:id="1114207606">
      <w:marLeft w:val="640"/>
      <w:marRight w:val="0"/>
      <w:marTop w:val="0"/>
      <w:marBottom w:val="0"/>
      <w:divBdr>
        <w:top w:val="none" w:sz="0" w:space="0" w:color="auto"/>
        <w:left w:val="none" w:sz="0" w:space="0" w:color="auto"/>
        <w:bottom w:val="none" w:sz="0" w:space="0" w:color="auto"/>
        <w:right w:val="none" w:sz="0" w:space="0" w:color="auto"/>
      </w:divBdr>
    </w:div>
    <w:div w:id="1116751484">
      <w:marLeft w:val="640"/>
      <w:marRight w:val="0"/>
      <w:marTop w:val="0"/>
      <w:marBottom w:val="0"/>
      <w:divBdr>
        <w:top w:val="none" w:sz="0" w:space="0" w:color="auto"/>
        <w:left w:val="none" w:sz="0" w:space="0" w:color="auto"/>
        <w:bottom w:val="none" w:sz="0" w:space="0" w:color="auto"/>
        <w:right w:val="none" w:sz="0" w:space="0" w:color="auto"/>
      </w:divBdr>
    </w:div>
    <w:div w:id="1116751526">
      <w:marLeft w:val="640"/>
      <w:marRight w:val="0"/>
      <w:marTop w:val="0"/>
      <w:marBottom w:val="0"/>
      <w:divBdr>
        <w:top w:val="none" w:sz="0" w:space="0" w:color="auto"/>
        <w:left w:val="none" w:sz="0" w:space="0" w:color="auto"/>
        <w:bottom w:val="none" w:sz="0" w:space="0" w:color="auto"/>
        <w:right w:val="none" w:sz="0" w:space="0" w:color="auto"/>
      </w:divBdr>
    </w:div>
    <w:div w:id="1120882431">
      <w:marLeft w:val="640"/>
      <w:marRight w:val="0"/>
      <w:marTop w:val="0"/>
      <w:marBottom w:val="0"/>
      <w:divBdr>
        <w:top w:val="none" w:sz="0" w:space="0" w:color="auto"/>
        <w:left w:val="none" w:sz="0" w:space="0" w:color="auto"/>
        <w:bottom w:val="none" w:sz="0" w:space="0" w:color="auto"/>
        <w:right w:val="none" w:sz="0" w:space="0" w:color="auto"/>
      </w:divBdr>
    </w:div>
    <w:div w:id="1121076432">
      <w:marLeft w:val="640"/>
      <w:marRight w:val="0"/>
      <w:marTop w:val="0"/>
      <w:marBottom w:val="0"/>
      <w:divBdr>
        <w:top w:val="none" w:sz="0" w:space="0" w:color="auto"/>
        <w:left w:val="none" w:sz="0" w:space="0" w:color="auto"/>
        <w:bottom w:val="none" w:sz="0" w:space="0" w:color="auto"/>
        <w:right w:val="none" w:sz="0" w:space="0" w:color="auto"/>
      </w:divBdr>
    </w:div>
    <w:div w:id="1125806034">
      <w:marLeft w:val="640"/>
      <w:marRight w:val="0"/>
      <w:marTop w:val="0"/>
      <w:marBottom w:val="0"/>
      <w:divBdr>
        <w:top w:val="none" w:sz="0" w:space="0" w:color="auto"/>
        <w:left w:val="none" w:sz="0" w:space="0" w:color="auto"/>
        <w:bottom w:val="none" w:sz="0" w:space="0" w:color="auto"/>
        <w:right w:val="none" w:sz="0" w:space="0" w:color="auto"/>
      </w:divBdr>
    </w:div>
    <w:div w:id="1128817189">
      <w:marLeft w:val="640"/>
      <w:marRight w:val="0"/>
      <w:marTop w:val="0"/>
      <w:marBottom w:val="0"/>
      <w:divBdr>
        <w:top w:val="none" w:sz="0" w:space="0" w:color="auto"/>
        <w:left w:val="none" w:sz="0" w:space="0" w:color="auto"/>
        <w:bottom w:val="none" w:sz="0" w:space="0" w:color="auto"/>
        <w:right w:val="none" w:sz="0" w:space="0" w:color="auto"/>
      </w:divBdr>
    </w:div>
    <w:div w:id="1131360071">
      <w:marLeft w:val="640"/>
      <w:marRight w:val="0"/>
      <w:marTop w:val="0"/>
      <w:marBottom w:val="0"/>
      <w:divBdr>
        <w:top w:val="none" w:sz="0" w:space="0" w:color="auto"/>
        <w:left w:val="none" w:sz="0" w:space="0" w:color="auto"/>
        <w:bottom w:val="none" w:sz="0" w:space="0" w:color="auto"/>
        <w:right w:val="none" w:sz="0" w:space="0" w:color="auto"/>
      </w:divBdr>
    </w:div>
    <w:div w:id="1133713219">
      <w:marLeft w:val="640"/>
      <w:marRight w:val="0"/>
      <w:marTop w:val="0"/>
      <w:marBottom w:val="0"/>
      <w:divBdr>
        <w:top w:val="none" w:sz="0" w:space="0" w:color="auto"/>
        <w:left w:val="none" w:sz="0" w:space="0" w:color="auto"/>
        <w:bottom w:val="none" w:sz="0" w:space="0" w:color="auto"/>
        <w:right w:val="none" w:sz="0" w:space="0" w:color="auto"/>
      </w:divBdr>
    </w:div>
    <w:div w:id="1133788087">
      <w:marLeft w:val="640"/>
      <w:marRight w:val="0"/>
      <w:marTop w:val="0"/>
      <w:marBottom w:val="0"/>
      <w:divBdr>
        <w:top w:val="none" w:sz="0" w:space="0" w:color="auto"/>
        <w:left w:val="none" w:sz="0" w:space="0" w:color="auto"/>
        <w:bottom w:val="none" w:sz="0" w:space="0" w:color="auto"/>
        <w:right w:val="none" w:sz="0" w:space="0" w:color="auto"/>
      </w:divBdr>
    </w:div>
    <w:div w:id="1138572025">
      <w:marLeft w:val="640"/>
      <w:marRight w:val="0"/>
      <w:marTop w:val="0"/>
      <w:marBottom w:val="0"/>
      <w:divBdr>
        <w:top w:val="none" w:sz="0" w:space="0" w:color="auto"/>
        <w:left w:val="none" w:sz="0" w:space="0" w:color="auto"/>
        <w:bottom w:val="none" w:sz="0" w:space="0" w:color="auto"/>
        <w:right w:val="none" w:sz="0" w:space="0" w:color="auto"/>
      </w:divBdr>
    </w:div>
    <w:div w:id="1142313787">
      <w:marLeft w:val="640"/>
      <w:marRight w:val="0"/>
      <w:marTop w:val="0"/>
      <w:marBottom w:val="0"/>
      <w:divBdr>
        <w:top w:val="none" w:sz="0" w:space="0" w:color="auto"/>
        <w:left w:val="none" w:sz="0" w:space="0" w:color="auto"/>
        <w:bottom w:val="none" w:sz="0" w:space="0" w:color="auto"/>
        <w:right w:val="none" w:sz="0" w:space="0" w:color="auto"/>
      </w:divBdr>
    </w:div>
    <w:div w:id="1142504020">
      <w:marLeft w:val="640"/>
      <w:marRight w:val="0"/>
      <w:marTop w:val="0"/>
      <w:marBottom w:val="0"/>
      <w:divBdr>
        <w:top w:val="none" w:sz="0" w:space="0" w:color="auto"/>
        <w:left w:val="none" w:sz="0" w:space="0" w:color="auto"/>
        <w:bottom w:val="none" w:sz="0" w:space="0" w:color="auto"/>
        <w:right w:val="none" w:sz="0" w:space="0" w:color="auto"/>
      </w:divBdr>
    </w:div>
    <w:div w:id="1145271479">
      <w:marLeft w:val="640"/>
      <w:marRight w:val="0"/>
      <w:marTop w:val="0"/>
      <w:marBottom w:val="0"/>
      <w:divBdr>
        <w:top w:val="none" w:sz="0" w:space="0" w:color="auto"/>
        <w:left w:val="none" w:sz="0" w:space="0" w:color="auto"/>
        <w:bottom w:val="none" w:sz="0" w:space="0" w:color="auto"/>
        <w:right w:val="none" w:sz="0" w:space="0" w:color="auto"/>
      </w:divBdr>
    </w:div>
    <w:div w:id="1149253533">
      <w:marLeft w:val="640"/>
      <w:marRight w:val="0"/>
      <w:marTop w:val="0"/>
      <w:marBottom w:val="0"/>
      <w:divBdr>
        <w:top w:val="none" w:sz="0" w:space="0" w:color="auto"/>
        <w:left w:val="none" w:sz="0" w:space="0" w:color="auto"/>
        <w:bottom w:val="none" w:sz="0" w:space="0" w:color="auto"/>
        <w:right w:val="none" w:sz="0" w:space="0" w:color="auto"/>
      </w:divBdr>
    </w:div>
    <w:div w:id="1151480272">
      <w:marLeft w:val="640"/>
      <w:marRight w:val="0"/>
      <w:marTop w:val="0"/>
      <w:marBottom w:val="0"/>
      <w:divBdr>
        <w:top w:val="none" w:sz="0" w:space="0" w:color="auto"/>
        <w:left w:val="none" w:sz="0" w:space="0" w:color="auto"/>
        <w:bottom w:val="none" w:sz="0" w:space="0" w:color="auto"/>
        <w:right w:val="none" w:sz="0" w:space="0" w:color="auto"/>
      </w:divBdr>
    </w:div>
    <w:div w:id="1152020536">
      <w:marLeft w:val="640"/>
      <w:marRight w:val="0"/>
      <w:marTop w:val="0"/>
      <w:marBottom w:val="0"/>
      <w:divBdr>
        <w:top w:val="none" w:sz="0" w:space="0" w:color="auto"/>
        <w:left w:val="none" w:sz="0" w:space="0" w:color="auto"/>
        <w:bottom w:val="none" w:sz="0" w:space="0" w:color="auto"/>
        <w:right w:val="none" w:sz="0" w:space="0" w:color="auto"/>
      </w:divBdr>
    </w:div>
    <w:div w:id="1152410712">
      <w:marLeft w:val="640"/>
      <w:marRight w:val="0"/>
      <w:marTop w:val="0"/>
      <w:marBottom w:val="0"/>
      <w:divBdr>
        <w:top w:val="none" w:sz="0" w:space="0" w:color="auto"/>
        <w:left w:val="none" w:sz="0" w:space="0" w:color="auto"/>
        <w:bottom w:val="none" w:sz="0" w:space="0" w:color="auto"/>
        <w:right w:val="none" w:sz="0" w:space="0" w:color="auto"/>
      </w:divBdr>
    </w:div>
    <w:div w:id="1152647680">
      <w:marLeft w:val="640"/>
      <w:marRight w:val="0"/>
      <w:marTop w:val="0"/>
      <w:marBottom w:val="0"/>
      <w:divBdr>
        <w:top w:val="none" w:sz="0" w:space="0" w:color="auto"/>
        <w:left w:val="none" w:sz="0" w:space="0" w:color="auto"/>
        <w:bottom w:val="none" w:sz="0" w:space="0" w:color="auto"/>
        <w:right w:val="none" w:sz="0" w:space="0" w:color="auto"/>
      </w:divBdr>
    </w:div>
    <w:div w:id="1157652427">
      <w:marLeft w:val="640"/>
      <w:marRight w:val="0"/>
      <w:marTop w:val="0"/>
      <w:marBottom w:val="0"/>
      <w:divBdr>
        <w:top w:val="none" w:sz="0" w:space="0" w:color="auto"/>
        <w:left w:val="none" w:sz="0" w:space="0" w:color="auto"/>
        <w:bottom w:val="none" w:sz="0" w:space="0" w:color="auto"/>
        <w:right w:val="none" w:sz="0" w:space="0" w:color="auto"/>
      </w:divBdr>
    </w:div>
    <w:div w:id="1157720374">
      <w:marLeft w:val="640"/>
      <w:marRight w:val="0"/>
      <w:marTop w:val="0"/>
      <w:marBottom w:val="0"/>
      <w:divBdr>
        <w:top w:val="none" w:sz="0" w:space="0" w:color="auto"/>
        <w:left w:val="none" w:sz="0" w:space="0" w:color="auto"/>
        <w:bottom w:val="none" w:sz="0" w:space="0" w:color="auto"/>
        <w:right w:val="none" w:sz="0" w:space="0" w:color="auto"/>
      </w:divBdr>
    </w:div>
    <w:div w:id="1158498930">
      <w:marLeft w:val="640"/>
      <w:marRight w:val="0"/>
      <w:marTop w:val="0"/>
      <w:marBottom w:val="0"/>
      <w:divBdr>
        <w:top w:val="none" w:sz="0" w:space="0" w:color="auto"/>
        <w:left w:val="none" w:sz="0" w:space="0" w:color="auto"/>
        <w:bottom w:val="none" w:sz="0" w:space="0" w:color="auto"/>
        <w:right w:val="none" w:sz="0" w:space="0" w:color="auto"/>
      </w:divBdr>
    </w:div>
    <w:div w:id="1161893878">
      <w:marLeft w:val="640"/>
      <w:marRight w:val="0"/>
      <w:marTop w:val="0"/>
      <w:marBottom w:val="0"/>
      <w:divBdr>
        <w:top w:val="none" w:sz="0" w:space="0" w:color="auto"/>
        <w:left w:val="none" w:sz="0" w:space="0" w:color="auto"/>
        <w:bottom w:val="none" w:sz="0" w:space="0" w:color="auto"/>
        <w:right w:val="none" w:sz="0" w:space="0" w:color="auto"/>
      </w:divBdr>
    </w:div>
    <w:div w:id="1162772335">
      <w:marLeft w:val="640"/>
      <w:marRight w:val="0"/>
      <w:marTop w:val="0"/>
      <w:marBottom w:val="0"/>
      <w:divBdr>
        <w:top w:val="none" w:sz="0" w:space="0" w:color="auto"/>
        <w:left w:val="none" w:sz="0" w:space="0" w:color="auto"/>
        <w:bottom w:val="none" w:sz="0" w:space="0" w:color="auto"/>
        <w:right w:val="none" w:sz="0" w:space="0" w:color="auto"/>
      </w:divBdr>
    </w:div>
    <w:div w:id="1165046832">
      <w:marLeft w:val="640"/>
      <w:marRight w:val="0"/>
      <w:marTop w:val="0"/>
      <w:marBottom w:val="0"/>
      <w:divBdr>
        <w:top w:val="none" w:sz="0" w:space="0" w:color="auto"/>
        <w:left w:val="none" w:sz="0" w:space="0" w:color="auto"/>
        <w:bottom w:val="none" w:sz="0" w:space="0" w:color="auto"/>
        <w:right w:val="none" w:sz="0" w:space="0" w:color="auto"/>
      </w:divBdr>
    </w:div>
    <w:div w:id="1166359047">
      <w:marLeft w:val="640"/>
      <w:marRight w:val="0"/>
      <w:marTop w:val="0"/>
      <w:marBottom w:val="0"/>
      <w:divBdr>
        <w:top w:val="none" w:sz="0" w:space="0" w:color="auto"/>
        <w:left w:val="none" w:sz="0" w:space="0" w:color="auto"/>
        <w:bottom w:val="none" w:sz="0" w:space="0" w:color="auto"/>
        <w:right w:val="none" w:sz="0" w:space="0" w:color="auto"/>
      </w:divBdr>
    </w:div>
    <w:div w:id="1166478965">
      <w:marLeft w:val="640"/>
      <w:marRight w:val="0"/>
      <w:marTop w:val="0"/>
      <w:marBottom w:val="0"/>
      <w:divBdr>
        <w:top w:val="none" w:sz="0" w:space="0" w:color="auto"/>
        <w:left w:val="none" w:sz="0" w:space="0" w:color="auto"/>
        <w:bottom w:val="none" w:sz="0" w:space="0" w:color="auto"/>
        <w:right w:val="none" w:sz="0" w:space="0" w:color="auto"/>
      </w:divBdr>
    </w:div>
    <w:div w:id="1166824063">
      <w:marLeft w:val="640"/>
      <w:marRight w:val="0"/>
      <w:marTop w:val="0"/>
      <w:marBottom w:val="0"/>
      <w:divBdr>
        <w:top w:val="none" w:sz="0" w:space="0" w:color="auto"/>
        <w:left w:val="none" w:sz="0" w:space="0" w:color="auto"/>
        <w:bottom w:val="none" w:sz="0" w:space="0" w:color="auto"/>
        <w:right w:val="none" w:sz="0" w:space="0" w:color="auto"/>
      </w:divBdr>
    </w:div>
    <w:div w:id="1168326102">
      <w:marLeft w:val="640"/>
      <w:marRight w:val="0"/>
      <w:marTop w:val="0"/>
      <w:marBottom w:val="0"/>
      <w:divBdr>
        <w:top w:val="none" w:sz="0" w:space="0" w:color="auto"/>
        <w:left w:val="none" w:sz="0" w:space="0" w:color="auto"/>
        <w:bottom w:val="none" w:sz="0" w:space="0" w:color="auto"/>
        <w:right w:val="none" w:sz="0" w:space="0" w:color="auto"/>
      </w:divBdr>
    </w:div>
    <w:div w:id="1172798478">
      <w:marLeft w:val="640"/>
      <w:marRight w:val="0"/>
      <w:marTop w:val="0"/>
      <w:marBottom w:val="0"/>
      <w:divBdr>
        <w:top w:val="none" w:sz="0" w:space="0" w:color="auto"/>
        <w:left w:val="none" w:sz="0" w:space="0" w:color="auto"/>
        <w:bottom w:val="none" w:sz="0" w:space="0" w:color="auto"/>
        <w:right w:val="none" w:sz="0" w:space="0" w:color="auto"/>
      </w:divBdr>
    </w:div>
    <w:div w:id="1177110321">
      <w:marLeft w:val="640"/>
      <w:marRight w:val="0"/>
      <w:marTop w:val="0"/>
      <w:marBottom w:val="0"/>
      <w:divBdr>
        <w:top w:val="none" w:sz="0" w:space="0" w:color="auto"/>
        <w:left w:val="none" w:sz="0" w:space="0" w:color="auto"/>
        <w:bottom w:val="none" w:sz="0" w:space="0" w:color="auto"/>
        <w:right w:val="none" w:sz="0" w:space="0" w:color="auto"/>
      </w:divBdr>
    </w:div>
    <w:div w:id="1179349970">
      <w:marLeft w:val="640"/>
      <w:marRight w:val="0"/>
      <w:marTop w:val="0"/>
      <w:marBottom w:val="0"/>
      <w:divBdr>
        <w:top w:val="none" w:sz="0" w:space="0" w:color="auto"/>
        <w:left w:val="none" w:sz="0" w:space="0" w:color="auto"/>
        <w:bottom w:val="none" w:sz="0" w:space="0" w:color="auto"/>
        <w:right w:val="none" w:sz="0" w:space="0" w:color="auto"/>
      </w:divBdr>
    </w:div>
    <w:div w:id="1181433751">
      <w:marLeft w:val="640"/>
      <w:marRight w:val="0"/>
      <w:marTop w:val="0"/>
      <w:marBottom w:val="0"/>
      <w:divBdr>
        <w:top w:val="none" w:sz="0" w:space="0" w:color="auto"/>
        <w:left w:val="none" w:sz="0" w:space="0" w:color="auto"/>
        <w:bottom w:val="none" w:sz="0" w:space="0" w:color="auto"/>
        <w:right w:val="none" w:sz="0" w:space="0" w:color="auto"/>
      </w:divBdr>
    </w:div>
    <w:div w:id="1182009663">
      <w:marLeft w:val="640"/>
      <w:marRight w:val="0"/>
      <w:marTop w:val="0"/>
      <w:marBottom w:val="0"/>
      <w:divBdr>
        <w:top w:val="none" w:sz="0" w:space="0" w:color="auto"/>
        <w:left w:val="none" w:sz="0" w:space="0" w:color="auto"/>
        <w:bottom w:val="none" w:sz="0" w:space="0" w:color="auto"/>
        <w:right w:val="none" w:sz="0" w:space="0" w:color="auto"/>
      </w:divBdr>
    </w:div>
    <w:div w:id="1184973226">
      <w:marLeft w:val="640"/>
      <w:marRight w:val="0"/>
      <w:marTop w:val="0"/>
      <w:marBottom w:val="0"/>
      <w:divBdr>
        <w:top w:val="none" w:sz="0" w:space="0" w:color="auto"/>
        <w:left w:val="none" w:sz="0" w:space="0" w:color="auto"/>
        <w:bottom w:val="none" w:sz="0" w:space="0" w:color="auto"/>
        <w:right w:val="none" w:sz="0" w:space="0" w:color="auto"/>
      </w:divBdr>
    </w:div>
    <w:div w:id="1186016425">
      <w:marLeft w:val="640"/>
      <w:marRight w:val="0"/>
      <w:marTop w:val="0"/>
      <w:marBottom w:val="0"/>
      <w:divBdr>
        <w:top w:val="none" w:sz="0" w:space="0" w:color="auto"/>
        <w:left w:val="none" w:sz="0" w:space="0" w:color="auto"/>
        <w:bottom w:val="none" w:sz="0" w:space="0" w:color="auto"/>
        <w:right w:val="none" w:sz="0" w:space="0" w:color="auto"/>
      </w:divBdr>
    </w:div>
    <w:div w:id="1186137664">
      <w:marLeft w:val="640"/>
      <w:marRight w:val="0"/>
      <w:marTop w:val="0"/>
      <w:marBottom w:val="0"/>
      <w:divBdr>
        <w:top w:val="none" w:sz="0" w:space="0" w:color="auto"/>
        <w:left w:val="none" w:sz="0" w:space="0" w:color="auto"/>
        <w:bottom w:val="none" w:sz="0" w:space="0" w:color="auto"/>
        <w:right w:val="none" w:sz="0" w:space="0" w:color="auto"/>
      </w:divBdr>
    </w:div>
    <w:div w:id="1187327379">
      <w:marLeft w:val="640"/>
      <w:marRight w:val="0"/>
      <w:marTop w:val="0"/>
      <w:marBottom w:val="0"/>
      <w:divBdr>
        <w:top w:val="none" w:sz="0" w:space="0" w:color="auto"/>
        <w:left w:val="none" w:sz="0" w:space="0" w:color="auto"/>
        <w:bottom w:val="none" w:sz="0" w:space="0" w:color="auto"/>
        <w:right w:val="none" w:sz="0" w:space="0" w:color="auto"/>
      </w:divBdr>
    </w:div>
    <w:div w:id="1188179863">
      <w:marLeft w:val="640"/>
      <w:marRight w:val="0"/>
      <w:marTop w:val="0"/>
      <w:marBottom w:val="0"/>
      <w:divBdr>
        <w:top w:val="none" w:sz="0" w:space="0" w:color="auto"/>
        <w:left w:val="none" w:sz="0" w:space="0" w:color="auto"/>
        <w:bottom w:val="none" w:sz="0" w:space="0" w:color="auto"/>
        <w:right w:val="none" w:sz="0" w:space="0" w:color="auto"/>
      </w:divBdr>
    </w:div>
    <w:div w:id="1189755348">
      <w:marLeft w:val="640"/>
      <w:marRight w:val="0"/>
      <w:marTop w:val="0"/>
      <w:marBottom w:val="0"/>
      <w:divBdr>
        <w:top w:val="none" w:sz="0" w:space="0" w:color="auto"/>
        <w:left w:val="none" w:sz="0" w:space="0" w:color="auto"/>
        <w:bottom w:val="none" w:sz="0" w:space="0" w:color="auto"/>
        <w:right w:val="none" w:sz="0" w:space="0" w:color="auto"/>
      </w:divBdr>
    </w:div>
    <w:div w:id="1196306750">
      <w:marLeft w:val="640"/>
      <w:marRight w:val="0"/>
      <w:marTop w:val="0"/>
      <w:marBottom w:val="0"/>
      <w:divBdr>
        <w:top w:val="none" w:sz="0" w:space="0" w:color="auto"/>
        <w:left w:val="none" w:sz="0" w:space="0" w:color="auto"/>
        <w:bottom w:val="none" w:sz="0" w:space="0" w:color="auto"/>
        <w:right w:val="none" w:sz="0" w:space="0" w:color="auto"/>
      </w:divBdr>
    </w:div>
    <w:div w:id="1196698191">
      <w:marLeft w:val="640"/>
      <w:marRight w:val="0"/>
      <w:marTop w:val="0"/>
      <w:marBottom w:val="0"/>
      <w:divBdr>
        <w:top w:val="none" w:sz="0" w:space="0" w:color="auto"/>
        <w:left w:val="none" w:sz="0" w:space="0" w:color="auto"/>
        <w:bottom w:val="none" w:sz="0" w:space="0" w:color="auto"/>
        <w:right w:val="none" w:sz="0" w:space="0" w:color="auto"/>
      </w:divBdr>
    </w:div>
    <w:div w:id="1199969678">
      <w:marLeft w:val="640"/>
      <w:marRight w:val="0"/>
      <w:marTop w:val="0"/>
      <w:marBottom w:val="0"/>
      <w:divBdr>
        <w:top w:val="none" w:sz="0" w:space="0" w:color="auto"/>
        <w:left w:val="none" w:sz="0" w:space="0" w:color="auto"/>
        <w:bottom w:val="none" w:sz="0" w:space="0" w:color="auto"/>
        <w:right w:val="none" w:sz="0" w:space="0" w:color="auto"/>
      </w:divBdr>
    </w:div>
    <w:div w:id="1202396474">
      <w:marLeft w:val="640"/>
      <w:marRight w:val="0"/>
      <w:marTop w:val="0"/>
      <w:marBottom w:val="0"/>
      <w:divBdr>
        <w:top w:val="none" w:sz="0" w:space="0" w:color="auto"/>
        <w:left w:val="none" w:sz="0" w:space="0" w:color="auto"/>
        <w:bottom w:val="none" w:sz="0" w:space="0" w:color="auto"/>
        <w:right w:val="none" w:sz="0" w:space="0" w:color="auto"/>
      </w:divBdr>
    </w:div>
    <w:div w:id="1203783770">
      <w:marLeft w:val="640"/>
      <w:marRight w:val="0"/>
      <w:marTop w:val="0"/>
      <w:marBottom w:val="0"/>
      <w:divBdr>
        <w:top w:val="none" w:sz="0" w:space="0" w:color="auto"/>
        <w:left w:val="none" w:sz="0" w:space="0" w:color="auto"/>
        <w:bottom w:val="none" w:sz="0" w:space="0" w:color="auto"/>
        <w:right w:val="none" w:sz="0" w:space="0" w:color="auto"/>
      </w:divBdr>
    </w:div>
    <w:div w:id="1205603587">
      <w:marLeft w:val="640"/>
      <w:marRight w:val="0"/>
      <w:marTop w:val="0"/>
      <w:marBottom w:val="0"/>
      <w:divBdr>
        <w:top w:val="none" w:sz="0" w:space="0" w:color="auto"/>
        <w:left w:val="none" w:sz="0" w:space="0" w:color="auto"/>
        <w:bottom w:val="none" w:sz="0" w:space="0" w:color="auto"/>
        <w:right w:val="none" w:sz="0" w:space="0" w:color="auto"/>
      </w:divBdr>
    </w:div>
    <w:div w:id="1208491534">
      <w:marLeft w:val="640"/>
      <w:marRight w:val="0"/>
      <w:marTop w:val="0"/>
      <w:marBottom w:val="0"/>
      <w:divBdr>
        <w:top w:val="none" w:sz="0" w:space="0" w:color="auto"/>
        <w:left w:val="none" w:sz="0" w:space="0" w:color="auto"/>
        <w:bottom w:val="none" w:sz="0" w:space="0" w:color="auto"/>
        <w:right w:val="none" w:sz="0" w:space="0" w:color="auto"/>
      </w:divBdr>
    </w:div>
    <w:div w:id="1212350854">
      <w:marLeft w:val="640"/>
      <w:marRight w:val="0"/>
      <w:marTop w:val="0"/>
      <w:marBottom w:val="0"/>
      <w:divBdr>
        <w:top w:val="none" w:sz="0" w:space="0" w:color="auto"/>
        <w:left w:val="none" w:sz="0" w:space="0" w:color="auto"/>
        <w:bottom w:val="none" w:sz="0" w:space="0" w:color="auto"/>
        <w:right w:val="none" w:sz="0" w:space="0" w:color="auto"/>
      </w:divBdr>
    </w:div>
    <w:div w:id="1214729722">
      <w:marLeft w:val="640"/>
      <w:marRight w:val="0"/>
      <w:marTop w:val="0"/>
      <w:marBottom w:val="0"/>
      <w:divBdr>
        <w:top w:val="none" w:sz="0" w:space="0" w:color="auto"/>
        <w:left w:val="none" w:sz="0" w:space="0" w:color="auto"/>
        <w:bottom w:val="none" w:sz="0" w:space="0" w:color="auto"/>
        <w:right w:val="none" w:sz="0" w:space="0" w:color="auto"/>
      </w:divBdr>
    </w:div>
    <w:div w:id="1215384791">
      <w:marLeft w:val="640"/>
      <w:marRight w:val="0"/>
      <w:marTop w:val="0"/>
      <w:marBottom w:val="0"/>
      <w:divBdr>
        <w:top w:val="none" w:sz="0" w:space="0" w:color="auto"/>
        <w:left w:val="none" w:sz="0" w:space="0" w:color="auto"/>
        <w:bottom w:val="none" w:sz="0" w:space="0" w:color="auto"/>
        <w:right w:val="none" w:sz="0" w:space="0" w:color="auto"/>
      </w:divBdr>
    </w:div>
    <w:div w:id="1222979139">
      <w:marLeft w:val="640"/>
      <w:marRight w:val="0"/>
      <w:marTop w:val="0"/>
      <w:marBottom w:val="0"/>
      <w:divBdr>
        <w:top w:val="none" w:sz="0" w:space="0" w:color="auto"/>
        <w:left w:val="none" w:sz="0" w:space="0" w:color="auto"/>
        <w:bottom w:val="none" w:sz="0" w:space="0" w:color="auto"/>
        <w:right w:val="none" w:sz="0" w:space="0" w:color="auto"/>
      </w:divBdr>
    </w:div>
    <w:div w:id="1224684286">
      <w:marLeft w:val="640"/>
      <w:marRight w:val="0"/>
      <w:marTop w:val="0"/>
      <w:marBottom w:val="0"/>
      <w:divBdr>
        <w:top w:val="none" w:sz="0" w:space="0" w:color="auto"/>
        <w:left w:val="none" w:sz="0" w:space="0" w:color="auto"/>
        <w:bottom w:val="none" w:sz="0" w:space="0" w:color="auto"/>
        <w:right w:val="none" w:sz="0" w:space="0" w:color="auto"/>
      </w:divBdr>
    </w:div>
    <w:div w:id="1225411876">
      <w:marLeft w:val="640"/>
      <w:marRight w:val="0"/>
      <w:marTop w:val="0"/>
      <w:marBottom w:val="0"/>
      <w:divBdr>
        <w:top w:val="none" w:sz="0" w:space="0" w:color="auto"/>
        <w:left w:val="none" w:sz="0" w:space="0" w:color="auto"/>
        <w:bottom w:val="none" w:sz="0" w:space="0" w:color="auto"/>
        <w:right w:val="none" w:sz="0" w:space="0" w:color="auto"/>
      </w:divBdr>
    </w:div>
    <w:div w:id="1225679372">
      <w:marLeft w:val="640"/>
      <w:marRight w:val="0"/>
      <w:marTop w:val="0"/>
      <w:marBottom w:val="0"/>
      <w:divBdr>
        <w:top w:val="none" w:sz="0" w:space="0" w:color="auto"/>
        <w:left w:val="none" w:sz="0" w:space="0" w:color="auto"/>
        <w:bottom w:val="none" w:sz="0" w:space="0" w:color="auto"/>
        <w:right w:val="none" w:sz="0" w:space="0" w:color="auto"/>
      </w:divBdr>
    </w:div>
    <w:div w:id="1231696901">
      <w:marLeft w:val="640"/>
      <w:marRight w:val="0"/>
      <w:marTop w:val="0"/>
      <w:marBottom w:val="0"/>
      <w:divBdr>
        <w:top w:val="none" w:sz="0" w:space="0" w:color="auto"/>
        <w:left w:val="none" w:sz="0" w:space="0" w:color="auto"/>
        <w:bottom w:val="none" w:sz="0" w:space="0" w:color="auto"/>
        <w:right w:val="none" w:sz="0" w:space="0" w:color="auto"/>
      </w:divBdr>
    </w:div>
    <w:div w:id="1236742070">
      <w:marLeft w:val="640"/>
      <w:marRight w:val="0"/>
      <w:marTop w:val="0"/>
      <w:marBottom w:val="0"/>
      <w:divBdr>
        <w:top w:val="none" w:sz="0" w:space="0" w:color="auto"/>
        <w:left w:val="none" w:sz="0" w:space="0" w:color="auto"/>
        <w:bottom w:val="none" w:sz="0" w:space="0" w:color="auto"/>
        <w:right w:val="none" w:sz="0" w:space="0" w:color="auto"/>
      </w:divBdr>
    </w:div>
    <w:div w:id="1239441272">
      <w:marLeft w:val="640"/>
      <w:marRight w:val="0"/>
      <w:marTop w:val="0"/>
      <w:marBottom w:val="0"/>
      <w:divBdr>
        <w:top w:val="none" w:sz="0" w:space="0" w:color="auto"/>
        <w:left w:val="none" w:sz="0" w:space="0" w:color="auto"/>
        <w:bottom w:val="none" w:sz="0" w:space="0" w:color="auto"/>
        <w:right w:val="none" w:sz="0" w:space="0" w:color="auto"/>
      </w:divBdr>
    </w:div>
    <w:div w:id="1240670872">
      <w:marLeft w:val="640"/>
      <w:marRight w:val="0"/>
      <w:marTop w:val="0"/>
      <w:marBottom w:val="0"/>
      <w:divBdr>
        <w:top w:val="none" w:sz="0" w:space="0" w:color="auto"/>
        <w:left w:val="none" w:sz="0" w:space="0" w:color="auto"/>
        <w:bottom w:val="none" w:sz="0" w:space="0" w:color="auto"/>
        <w:right w:val="none" w:sz="0" w:space="0" w:color="auto"/>
      </w:divBdr>
    </w:div>
    <w:div w:id="1245991902">
      <w:marLeft w:val="640"/>
      <w:marRight w:val="0"/>
      <w:marTop w:val="0"/>
      <w:marBottom w:val="0"/>
      <w:divBdr>
        <w:top w:val="none" w:sz="0" w:space="0" w:color="auto"/>
        <w:left w:val="none" w:sz="0" w:space="0" w:color="auto"/>
        <w:bottom w:val="none" w:sz="0" w:space="0" w:color="auto"/>
        <w:right w:val="none" w:sz="0" w:space="0" w:color="auto"/>
      </w:divBdr>
    </w:div>
    <w:div w:id="1247569379">
      <w:marLeft w:val="640"/>
      <w:marRight w:val="0"/>
      <w:marTop w:val="0"/>
      <w:marBottom w:val="0"/>
      <w:divBdr>
        <w:top w:val="none" w:sz="0" w:space="0" w:color="auto"/>
        <w:left w:val="none" w:sz="0" w:space="0" w:color="auto"/>
        <w:bottom w:val="none" w:sz="0" w:space="0" w:color="auto"/>
        <w:right w:val="none" w:sz="0" w:space="0" w:color="auto"/>
      </w:divBdr>
    </w:div>
    <w:div w:id="1250043442">
      <w:marLeft w:val="640"/>
      <w:marRight w:val="0"/>
      <w:marTop w:val="0"/>
      <w:marBottom w:val="0"/>
      <w:divBdr>
        <w:top w:val="none" w:sz="0" w:space="0" w:color="auto"/>
        <w:left w:val="none" w:sz="0" w:space="0" w:color="auto"/>
        <w:bottom w:val="none" w:sz="0" w:space="0" w:color="auto"/>
        <w:right w:val="none" w:sz="0" w:space="0" w:color="auto"/>
      </w:divBdr>
    </w:div>
    <w:div w:id="1251619684">
      <w:marLeft w:val="640"/>
      <w:marRight w:val="0"/>
      <w:marTop w:val="0"/>
      <w:marBottom w:val="0"/>
      <w:divBdr>
        <w:top w:val="none" w:sz="0" w:space="0" w:color="auto"/>
        <w:left w:val="none" w:sz="0" w:space="0" w:color="auto"/>
        <w:bottom w:val="none" w:sz="0" w:space="0" w:color="auto"/>
        <w:right w:val="none" w:sz="0" w:space="0" w:color="auto"/>
      </w:divBdr>
    </w:div>
    <w:div w:id="1252814066">
      <w:marLeft w:val="640"/>
      <w:marRight w:val="0"/>
      <w:marTop w:val="0"/>
      <w:marBottom w:val="0"/>
      <w:divBdr>
        <w:top w:val="none" w:sz="0" w:space="0" w:color="auto"/>
        <w:left w:val="none" w:sz="0" w:space="0" w:color="auto"/>
        <w:bottom w:val="none" w:sz="0" w:space="0" w:color="auto"/>
        <w:right w:val="none" w:sz="0" w:space="0" w:color="auto"/>
      </w:divBdr>
    </w:div>
    <w:div w:id="1253971862">
      <w:marLeft w:val="640"/>
      <w:marRight w:val="0"/>
      <w:marTop w:val="0"/>
      <w:marBottom w:val="0"/>
      <w:divBdr>
        <w:top w:val="none" w:sz="0" w:space="0" w:color="auto"/>
        <w:left w:val="none" w:sz="0" w:space="0" w:color="auto"/>
        <w:bottom w:val="none" w:sz="0" w:space="0" w:color="auto"/>
        <w:right w:val="none" w:sz="0" w:space="0" w:color="auto"/>
      </w:divBdr>
    </w:div>
    <w:div w:id="1254390247">
      <w:marLeft w:val="640"/>
      <w:marRight w:val="0"/>
      <w:marTop w:val="0"/>
      <w:marBottom w:val="0"/>
      <w:divBdr>
        <w:top w:val="none" w:sz="0" w:space="0" w:color="auto"/>
        <w:left w:val="none" w:sz="0" w:space="0" w:color="auto"/>
        <w:bottom w:val="none" w:sz="0" w:space="0" w:color="auto"/>
        <w:right w:val="none" w:sz="0" w:space="0" w:color="auto"/>
      </w:divBdr>
    </w:div>
    <w:div w:id="1257204103">
      <w:marLeft w:val="640"/>
      <w:marRight w:val="0"/>
      <w:marTop w:val="0"/>
      <w:marBottom w:val="0"/>
      <w:divBdr>
        <w:top w:val="none" w:sz="0" w:space="0" w:color="auto"/>
        <w:left w:val="none" w:sz="0" w:space="0" w:color="auto"/>
        <w:bottom w:val="none" w:sz="0" w:space="0" w:color="auto"/>
        <w:right w:val="none" w:sz="0" w:space="0" w:color="auto"/>
      </w:divBdr>
    </w:div>
    <w:div w:id="1258056434">
      <w:marLeft w:val="640"/>
      <w:marRight w:val="0"/>
      <w:marTop w:val="0"/>
      <w:marBottom w:val="0"/>
      <w:divBdr>
        <w:top w:val="none" w:sz="0" w:space="0" w:color="auto"/>
        <w:left w:val="none" w:sz="0" w:space="0" w:color="auto"/>
        <w:bottom w:val="none" w:sz="0" w:space="0" w:color="auto"/>
        <w:right w:val="none" w:sz="0" w:space="0" w:color="auto"/>
      </w:divBdr>
    </w:div>
    <w:div w:id="1259213021">
      <w:marLeft w:val="640"/>
      <w:marRight w:val="0"/>
      <w:marTop w:val="0"/>
      <w:marBottom w:val="0"/>
      <w:divBdr>
        <w:top w:val="none" w:sz="0" w:space="0" w:color="auto"/>
        <w:left w:val="none" w:sz="0" w:space="0" w:color="auto"/>
        <w:bottom w:val="none" w:sz="0" w:space="0" w:color="auto"/>
        <w:right w:val="none" w:sz="0" w:space="0" w:color="auto"/>
      </w:divBdr>
    </w:div>
    <w:div w:id="1259951294">
      <w:marLeft w:val="64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65847614">
      <w:marLeft w:val="640"/>
      <w:marRight w:val="0"/>
      <w:marTop w:val="0"/>
      <w:marBottom w:val="0"/>
      <w:divBdr>
        <w:top w:val="none" w:sz="0" w:space="0" w:color="auto"/>
        <w:left w:val="none" w:sz="0" w:space="0" w:color="auto"/>
        <w:bottom w:val="none" w:sz="0" w:space="0" w:color="auto"/>
        <w:right w:val="none" w:sz="0" w:space="0" w:color="auto"/>
      </w:divBdr>
    </w:div>
    <w:div w:id="1267614419">
      <w:marLeft w:val="640"/>
      <w:marRight w:val="0"/>
      <w:marTop w:val="0"/>
      <w:marBottom w:val="0"/>
      <w:divBdr>
        <w:top w:val="none" w:sz="0" w:space="0" w:color="auto"/>
        <w:left w:val="none" w:sz="0" w:space="0" w:color="auto"/>
        <w:bottom w:val="none" w:sz="0" w:space="0" w:color="auto"/>
        <w:right w:val="none" w:sz="0" w:space="0" w:color="auto"/>
      </w:divBdr>
    </w:div>
    <w:div w:id="1270426595">
      <w:marLeft w:val="640"/>
      <w:marRight w:val="0"/>
      <w:marTop w:val="0"/>
      <w:marBottom w:val="0"/>
      <w:divBdr>
        <w:top w:val="none" w:sz="0" w:space="0" w:color="auto"/>
        <w:left w:val="none" w:sz="0" w:space="0" w:color="auto"/>
        <w:bottom w:val="none" w:sz="0" w:space="0" w:color="auto"/>
        <w:right w:val="none" w:sz="0" w:space="0" w:color="auto"/>
      </w:divBdr>
    </w:div>
    <w:div w:id="1270890296">
      <w:marLeft w:val="640"/>
      <w:marRight w:val="0"/>
      <w:marTop w:val="0"/>
      <w:marBottom w:val="0"/>
      <w:divBdr>
        <w:top w:val="none" w:sz="0" w:space="0" w:color="auto"/>
        <w:left w:val="none" w:sz="0" w:space="0" w:color="auto"/>
        <w:bottom w:val="none" w:sz="0" w:space="0" w:color="auto"/>
        <w:right w:val="none" w:sz="0" w:space="0" w:color="auto"/>
      </w:divBdr>
    </w:div>
    <w:div w:id="1272662364">
      <w:marLeft w:val="640"/>
      <w:marRight w:val="0"/>
      <w:marTop w:val="0"/>
      <w:marBottom w:val="0"/>
      <w:divBdr>
        <w:top w:val="none" w:sz="0" w:space="0" w:color="auto"/>
        <w:left w:val="none" w:sz="0" w:space="0" w:color="auto"/>
        <w:bottom w:val="none" w:sz="0" w:space="0" w:color="auto"/>
        <w:right w:val="none" w:sz="0" w:space="0" w:color="auto"/>
      </w:divBdr>
    </w:div>
    <w:div w:id="1276325566">
      <w:marLeft w:val="640"/>
      <w:marRight w:val="0"/>
      <w:marTop w:val="0"/>
      <w:marBottom w:val="0"/>
      <w:divBdr>
        <w:top w:val="none" w:sz="0" w:space="0" w:color="auto"/>
        <w:left w:val="none" w:sz="0" w:space="0" w:color="auto"/>
        <w:bottom w:val="none" w:sz="0" w:space="0" w:color="auto"/>
        <w:right w:val="none" w:sz="0" w:space="0" w:color="auto"/>
      </w:divBdr>
    </w:div>
    <w:div w:id="1277827546">
      <w:marLeft w:val="640"/>
      <w:marRight w:val="0"/>
      <w:marTop w:val="0"/>
      <w:marBottom w:val="0"/>
      <w:divBdr>
        <w:top w:val="none" w:sz="0" w:space="0" w:color="auto"/>
        <w:left w:val="none" w:sz="0" w:space="0" w:color="auto"/>
        <w:bottom w:val="none" w:sz="0" w:space="0" w:color="auto"/>
        <w:right w:val="none" w:sz="0" w:space="0" w:color="auto"/>
      </w:divBdr>
    </w:div>
    <w:div w:id="1280912799">
      <w:marLeft w:val="64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85575808">
      <w:marLeft w:val="640"/>
      <w:marRight w:val="0"/>
      <w:marTop w:val="0"/>
      <w:marBottom w:val="0"/>
      <w:divBdr>
        <w:top w:val="none" w:sz="0" w:space="0" w:color="auto"/>
        <w:left w:val="none" w:sz="0" w:space="0" w:color="auto"/>
        <w:bottom w:val="none" w:sz="0" w:space="0" w:color="auto"/>
        <w:right w:val="none" w:sz="0" w:space="0" w:color="auto"/>
      </w:divBdr>
    </w:div>
    <w:div w:id="1287004236">
      <w:marLeft w:val="640"/>
      <w:marRight w:val="0"/>
      <w:marTop w:val="0"/>
      <w:marBottom w:val="0"/>
      <w:divBdr>
        <w:top w:val="none" w:sz="0" w:space="0" w:color="auto"/>
        <w:left w:val="none" w:sz="0" w:space="0" w:color="auto"/>
        <w:bottom w:val="none" w:sz="0" w:space="0" w:color="auto"/>
        <w:right w:val="none" w:sz="0" w:space="0" w:color="auto"/>
      </w:divBdr>
    </w:div>
    <w:div w:id="1288126628">
      <w:marLeft w:val="640"/>
      <w:marRight w:val="0"/>
      <w:marTop w:val="0"/>
      <w:marBottom w:val="0"/>
      <w:divBdr>
        <w:top w:val="none" w:sz="0" w:space="0" w:color="auto"/>
        <w:left w:val="none" w:sz="0" w:space="0" w:color="auto"/>
        <w:bottom w:val="none" w:sz="0" w:space="0" w:color="auto"/>
        <w:right w:val="none" w:sz="0" w:space="0" w:color="auto"/>
      </w:divBdr>
    </w:div>
    <w:div w:id="1297295218">
      <w:marLeft w:val="640"/>
      <w:marRight w:val="0"/>
      <w:marTop w:val="0"/>
      <w:marBottom w:val="0"/>
      <w:divBdr>
        <w:top w:val="none" w:sz="0" w:space="0" w:color="auto"/>
        <w:left w:val="none" w:sz="0" w:space="0" w:color="auto"/>
        <w:bottom w:val="none" w:sz="0" w:space="0" w:color="auto"/>
        <w:right w:val="none" w:sz="0" w:space="0" w:color="auto"/>
      </w:divBdr>
    </w:div>
    <w:div w:id="1298686114">
      <w:marLeft w:val="640"/>
      <w:marRight w:val="0"/>
      <w:marTop w:val="0"/>
      <w:marBottom w:val="0"/>
      <w:divBdr>
        <w:top w:val="none" w:sz="0" w:space="0" w:color="auto"/>
        <w:left w:val="none" w:sz="0" w:space="0" w:color="auto"/>
        <w:bottom w:val="none" w:sz="0" w:space="0" w:color="auto"/>
        <w:right w:val="none" w:sz="0" w:space="0" w:color="auto"/>
      </w:divBdr>
    </w:div>
    <w:div w:id="1309481519">
      <w:marLeft w:val="640"/>
      <w:marRight w:val="0"/>
      <w:marTop w:val="0"/>
      <w:marBottom w:val="0"/>
      <w:divBdr>
        <w:top w:val="none" w:sz="0" w:space="0" w:color="auto"/>
        <w:left w:val="none" w:sz="0" w:space="0" w:color="auto"/>
        <w:bottom w:val="none" w:sz="0" w:space="0" w:color="auto"/>
        <w:right w:val="none" w:sz="0" w:space="0" w:color="auto"/>
      </w:divBdr>
    </w:div>
    <w:div w:id="1313635299">
      <w:marLeft w:val="640"/>
      <w:marRight w:val="0"/>
      <w:marTop w:val="0"/>
      <w:marBottom w:val="0"/>
      <w:divBdr>
        <w:top w:val="none" w:sz="0" w:space="0" w:color="auto"/>
        <w:left w:val="none" w:sz="0" w:space="0" w:color="auto"/>
        <w:bottom w:val="none" w:sz="0" w:space="0" w:color="auto"/>
        <w:right w:val="none" w:sz="0" w:space="0" w:color="auto"/>
      </w:divBdr>
    </w:div>
    <w:div w:id="1314335504">
      <w:marLeft w:val="640"/>
      <w:marRight w:val="0"/>
      <w:marTop w:val="0"/>
      <w:marBottom w:val="0"/>
      <w:divBdr>
        <w:top w:val="none" w:sz="0" w:space="0" w:color="auto"/>
        <w:left w:val="none" w:sz="0" w:space="0" w:color="auto"/>
        <w:bottom w:val="none" w:sz="0" w:space="0" w:color="auto"/>
        <w:right w:val="none" w:sz="0" w:space="0" w:color="auto"/>
      </w:divBdr>
    </w:div>
    <w:div w:id="1319699018">
      <w:marLeft w:val="640"/>
      <w:marRight w:val="0"/>
      <w:marTop w:val="0"/>
      <w:marBottom w:val="0"/>
      <w:divBdr>
        <w:top w:val="none" w:sz="0" w:space="0" w:color="auto"/>
        <w:left w:val="none" w:sz="0" w:space="0" w:color="auto"/>
        <w:bottom w:val="none" w:sz="0" w:space="0" w:color="auto"/>
        <w:right w:val="none" w:sz="0" w:space="0" w:color="auto"/>
      </w:divBdr>
    </w:div>
    <w:div w:id="1320884858">
      <w:marLeft w:val="640"/>
      <w:marRight w:val="0"/>
      <w:marTop w:val="0"/>
      <w:marBottom w:val="0"/>
      <w:divBdr>
        <w:top w:val="none" w:sz="0" w:space="0" w:color="auto"/>
        <w:left w:val="none" w:sz="0" w:space="0" w:color="auto"/>
        <w:bottom w:val="none" w:sz="0" w:space="0" w:color="auto"/>
        <w:right w:val="none" w:sz="0" w:space="0" w:color="auto"/>
      </w:divBdr>
    </w:div>
    <w:div w:id="1322272313">
      <w:marLeft w:val="640"/>
      <w:marRight w:val="0"/>
      <w:marTop w:val="0"/>
      <w:marBottom w:val="0"/>
      <w:divBdr>
        <w:top w:val="none" w:sz="0" w:space="0" w:color="auto"/>
        <w:left w:val="none" w:sz="0" w:space="0" w:color="auto"/>
        <w:bottom w:val="none" w:sz="0" w:space="0" w:color="auto"/>
        <w:right w:val="none" w:sz="0" w:space="0" w:color="auto"/>
      </w:divBdr>
    </w:div>
    <w:div w:id="1323581314">
      <w:marLeft w:val="640"/>
      <w:marRight w:val="0"/>
      <w:marTop w:val="0"/>
      <w:marBottom w:val="0"/>
      <w:divBdr>
        <w:top w:val="none" w:sz="0" w:space="0" w:color="auto"/>
        <w:left w:val="none" w:sz="0" w:space="0" w:color="auto"/>
        <w:bottom w:val="none" w:sz="0" w:space="0" w:color="auto"/>
        <w:right w:val="none" w:sz="0" w:space="0" w:color="auto"/>
      </w:divBdr>
    </w:div>
    <w:div w:id="1324353868">
      <w:marLeft w:val="640"/>
      <w:marRight w:val="0"/>
      <w:marTop w:val="0"/>
      <w:marBottom w:val="0"/>
      <w:divBdr>
        <w:top w:val="none" w:sz="0" w:space="0" w:color="auto"/>
        <w:left w:val="none" w:sz="0" w:space="0" w:color="auto"/>
        <w:bottom w:val="none" w:sz="0" w:space="0" w:color="auto"/>
        <w:right w:val="none" w:sz="0" w:space="0" w:color="auto"/>
      </w:divBdr>
    </w:div>
    <w:div w:id="1325283114">
      <w:marLeft w:val="640"/>
      <w:marRight w:val="0"/>
      <w:marTop w:val="0"/>
      <w:marBottom w:val="0"/>
      <w:divBdr>
        <w:top w:val="none" w:sz="0" w:space="0" w:color="auto"/>
        <w:left w:val="none" w:sz="0" w:space="0" w:color="auto"/>
        <w:bottom w:val="none" w:sz="0" w:space="0" w:color="auto"/>
        <w:right w:val="none" w:sz="0" w:space="0" w:color="auto"/>
      </w:divBdr>
    </w:div>
    <w:div w:id="1327247054">
      <w:marLeft w:val="640"/>
      <w:marRight w:val="0"/>
      <w:marTop w:val="0"/>
      <w:marBottom w:val="0"/>
      <w:divBdr>
        <w:top w:val="none" w:sz="0" w:space="0" w:color="auto"/>
        <w:left w:val="none" w:sz="0" w:space="0" w:color="auto"/>
        <w:bottom w:val="none" w:sz="0" w:space="0" w:color="auto"/>
        <w:right w:val="none" w:sz="0" w:space="0" w:color="auto"/>
      </w:divBdr>
    </w:div>
    <w:div w:id="1327322572">
      <w:marLeft w:val="640"/>
      <w:marRight w:val="0"/>
      <w:marTop w:val="0"/>
      <w:marBottom w:val="0"/>
      <w:divBdr>
        <w:top w:val="none" w:sz="0" w:space="0" w:color="auto"/>
        <w:left w:val="none" w:sz="0" w:space="0" w:color="auto"/>
        <w:bottom w:val="none" w:sz="0" w:space="0" w:color="auto"/>
        <w:right w:val="none" w:sz="0" w:space="0" w:color="auto"/>
      </w:divBdr>
    </w:div>
    <w:div w:id="1328289895">
      <w:marLeft w:val="640"/>
      <w:marRight w:val="0"/>
      <w:marTop w:val="0"/>
      <w:marBottom w:val="0"/>
      <w:divBdr>
        <w:top w:val="none" w:sz="0" w:space="0" w:color="auto"/>
        <w:left w:val="none" w:sz="0" w:space="0" w:color="auto"/>
        <w:bottom w:val="none" w:sz="0" w:space="0" w:color="auto"/>
        <w:right w:val="none" w:sz="0" w:space="0" w:color="auto"/>
      </w:divBdr>
    </w:div>
    <w:div w:id="1330016225">
      <w:marLeft w:val="640"/>
      <w:marRight w:val="0"/>
      <w:marTop w:val="0"/>
      <w:marBottom w:val="0"/>
      <w:divBdr>
        <w:top w:val="none" w:sz="0" w:space="0" w:color="auto"/>
        <w:left w:val="none" w:sz="0" w:space="0" w:color="auto"/>
        <w:bottom w:val="none" w:sz="0" w:space="0" w:color="auto"/>
        <w:right w:val="none" w:sz="0" w:space="0" w:color="auto"/>
      </w:divBdr>
    </w:div>
    <w:div w:id="1331298518">
      <w:marLeft w:val="640"/>
      <w:marRight w:val="0"/>
      <w:marTop w:val="0"/>
      <w:marBottom w:val="0"/>
      <w:divBdr>
        <w:top w:val="none" w:sz="0" w:space="0" w:color="auto"/>
        <w:left w:val="none" w:sz="0" w:space="0" w:color="auto"/>
        <w:bottom w:val="none" w:sz="0" w:space="0" w:color="auto"/>
        <w:right w:val="none" w:sz="0" w:space="0" w:color="auto"/>
      </w:divBdr>
    </w:div>
    <w:div w:id="1332414854">
      <w:marLeft w:val="640"/>
      <w:marRight w:val="0"/>
      <w:marTop w:val="0"/>
      <w:marBottom w:val="0"/>
      <w:divBdr>
        <w:top w:val="none" w:sz="0" w:space="0" w:color="auto"/>
        <w:left w:val="none" w:sz="0" w:space="0" w:color="auto"/>
        <w:bottom w:val="none" w:sz="0" w:space="0" w:color="auto"/>
        <w:right w:val="none" w:sz="0" w:space="0" w:color="auto"/>
      </w:divBdr>
    </w:div>
    <w:div w:id="1334070438">
      <w:marLeft w:val="640"/>
      <w:marRight w:val="0"/>
      <w:marTop w:val="0"/>
      <w:marBottom w:val="0"/>
      <w:divBdr>
        <w:top w:val="none" w:sz="0" w:space="0" w:color="auto"/>
        <w:left w:val="none" w:sz="0" w:space="0" w:color="auto"/>
        <w:bottom w:val="none" w:sz="0" w:space="0" w:color="auto"/>
        <w:right w:val="none" w:sz="0" w:space="0" w:color="auto"/>
      </w:divBdr>
    </w:div>
    <w:div w:id="1334380478">
      <w:marLeft w:val="640"/>
      <w:marRight w:val="0"/>
      <w:marTop w:val="0"/>
      <w:marBottom w:val="0"/>
      <w:divBdr>
        <w:top w:val="none" w:sz="0" w:space="0" w:color="auto"/>
        <w:left w:val="none" w:sz="0" w:space="0" w:color="auto"/>
        <w:bottom w:val="none" w:sz="0" w:space="0" w:color="auto"/>
        <w:right w:val="none" w:sz="0" w:space="0" w:color="auto"/>
      </w:divBdr>
    </w:div>
    <w:div w:id="1336028454">
      <w:marLeft w:val="640"/>
      <w:marRight w:val="0"/>
      <w:marTop w:val="0"/>
      <w:marBottom w:val="0"/>
      <w:divBdr>
        <w:top w:val="none" w:sz="0" w:space="0" w:color="auto"/>
        <w:left w:val="none" w:sz="0" w:space="0" w:color="auto"/>
        <w:bottom w:val="none" w:sz="0" w:space="0" w:color="auto"/>
        <w:right w:val="none" w:sz="0" w:space="0" w:color="auto"/>
      </w:divBdr>
    </w:div>
    <w:div w:id="1337073705">
      <w:marLeft w:val="640"/>
      <w:marRight w:val="0"/>
      <w:marTop w:val="0"/>
      <w:marBottom w:val="0"/>
      <w:divBdr>
        <w:top w:val="none" w:sz="0" w:space="0" w:color="auto"/>
        <w:left w:val="none" w:sz="0" w:space="0" w:color="auto"/>
        <w:bottom w:val="none" w:sz="0" w:space="0" w:color="auto"/>
        <w:right w:val="none" w:sz="0" w:space="0" w:color="auto"/>
      </w:divBdr>
    </w:div>
    <w:div w:id="1337459580">
      <w:marLeft w:val="640"/>
      <w:marRight w:val="0"/>
      <w:marTop w:val="0"/>
      <w:marBottom w:val="0"/>
      <w:divBdr>
        <w:top w:val="none" w:sz="0" w:space="0" w:color="auto"/>
        <w:left w:val="none" w:sz="0" w:space="0" w:color="auto"/>
        <w:bottom w:val="none" w:sz="0" w:space="0" w:color="auto"/>
        <w:right w:val="none" w:sz="0" w:space="0" w:color="auto"/>
      </w:divBdr>
    </w:div>
    <w:div w:id="1338456136">
      <w:marLeft w:val="640"/>
      <w:marRight w:val="0"/>
      <w:marTop w:val="0"/>
      <w:marBottom w:val="0"/>
      <w:divBdr>
        <w:top w:val="none" w:sz="0" w:space="0" w:color="auto"/>
        <w:left w:val="none" w:sz="0" w:space="0" w:color="auto"/>
        <w:bottom w:val="none" w:sz="0" w:space="0" w:color="auto"/>
        <w:right w:val="none" w:sz="0" w:space="0" w:color="auto"/>
      </w:divBdr>
    </w:div>
    <w:div w:id="1343045254">
      <w:marLeft w:val="640"/>
      <w:marRight w:val="0"/>
      <w:marTop w:val="0"/>
      <w:marBottom w:val="0"/>
      <w:divBdr>
        <w:top w:val="none" w:sz="0" w:space="0" w:color="auto"/>
        <w:left w:val="none" w:sz="0" w:space="0" w:color="auto"/>
        <w:bottom w:val="none" w:sz="0" w:space="0" w:color="auto"/>
        <w:right w:val="none" w:sz="0" w:space="0" w:color="auto"/>
      </w:divBdr>
    </w:div>
    <w:div w:id="1343047150">
      <w:marLeft w:val="640"/>
      <w:marRight w:val="0"/>
      <w:marTop w:val="0"/>
      <w:marBottom w:val="0"/>
      <w:divBdr>
        <w:top w:val="none" w:sz="0" w:space="0" w:color="auto"/>
        <w:left w:val="none" w:sz="0" w:space="0" w:color="auto"/>
        <w:bottom w:val="none" w:sz="0" w:space="0" w:color="auto"/>
        <w:right w:val="none" w:sz="0" w:space="0" w:color="auto"/>
      </w:divBdr>
    </w:div>
    <w:div w:id="1343312887">
      <w:marLeft w:val="640"/>
      <w:marRight w:val="0"/>
      <w:marTop w:val="0"/>
      <w:marBottom w:val="0"/>
      <w:divBdr>
        <w:top w:val="none" w:sz="0" w:space="0" w:color="auto"/>
        <w:left w:val="none" w:sz="0" w:space="0" w:color="auto"/>
        <w:bottom w:val="none" w:sz="0" w:space="0" w:color="auto"/>
        <w:right w:val="none" w:sz="0" w:space="0" w:color="auto"/>
      </w:divBdr>
    </w:div>
    <w:div w:id="1346319947">
      <w:marLeft w:val="640"/>
      <w:marRight w:val="0"/>
      <w:marTop w:val="0"/>
      <w:marBottom w:val="0"/>
      <w:divBdr>
        <w:top w:val="none" w:sz="0" w:space="0" w:color="auto"/>
        <w:left w:val="none" w:sz="0" w:space="0" w:color="auto"/>
        <w:bottom w:val="none" w:sz="0" w:space="0" w:color="auto"/>
        <w:right w:val="none" w:sz="0" w:space="0" w:color="auto"/>
      </w:divBdr>
    </w:div>
    <w:div w:id="1348023823">
      <w:marLeft w:val="640"/>
      <w:marRight w:val="0"/>
      <w:marTop w:val="0"/>
      <w:marBottom w:val="0"/>
      <w:divBdr>
        <w:top w:val="none" w:sz="0" w:space="0" w:color="auto"/>
        <w:left w:val="none" w:sz="0" w:space="0" w:color="auto"/>
        <w:bottom w:val="none" w:sz="0" w:space="0" w:color="auto"/>
        <w:right w:val="none" w:sz="0" w:space="0" w:color="auto"/>
      </w:divBdr>
    </w:div>
    <w:div w:id="1348603546">
      <w:marLeft w:val="640"/>
      <w:marRight w:val="0"/>
      <w:marTop w:val="0"/>
      <w:marBottom w:val="0"/>
      <w:divBdr>
        <w:top w:val="none" w:sz="0" w:space="0" w:color="auto"/>
        <w:left w:val="none" w:sz="0" w:space="0" w:color="auto"/>
        <w:bottom w:val="none" w:sz="0" w:space="0" w:color="auto"/>
        <w:right w:val="none" w:sz="0" w:space="0" w:color="auto"/>
      </w:divBdr>
    </w:div>
    <w:div w:id="1352688387">
      <w:marLeft w:val="640"/>
      <w:marRight w:val="0"/>
      <w:marTop w:val="0"/>
      <w:marBottom w:val="0"/>
      <w:divBdr>
        <w:top w:val="none" w:sz="0" w:space="0" w:color="auto"/>
        <w:left w:val="none" w:sz="0" w:space="0" w:color="auto"/>
        <w:bottom w:val="none" w:sz="0" w:space="0" w:color="auto"/>
        <w:right w:val="none" w:sz="0" w:space="0" w:color="auto"/>
      </w:divBdr>
    </w:div>
    <w:div w:id="1354645270">
      <w:marLeft w:val="640"/>
      <w:marRight w:val="0"/>
      <w:marTop w:val="0"/>
      <w:marBottom w:val="0"/>
      <w:divBdr>
        <w:top w:val="none" w:sz="0" w:space="0" w:color="auto"/>
        <w:left w:val="none" w:sz="0" w:space="0" w:color="auto"/>
        <w:bottom w:val="none" w:sz="0" w:space="0" w:color="auto"/>
        <w:right w:val="none" w:sz="0" w:space="0" w:color="auto"/>
      </w:divBdr>
    </w:div>
    <w:div w:id="1363673922">
      <w:marLeft w:val="640"/>
      <w:marRight w:val="0"/>
      <w:marTop w:val="0"/>
      <w:marBottom w:val="0"/>
      <w:divBdr>
        <w:top w:val="none" w:sz="0" w:space="0" w:color="auto"/>
        <w:left w:val="none" w:sz="0" w:space="0" w:color="auto"/>
        <w:bottom w:val="none" w:sz="0" w:space="0" w:color="auto"/>
        <w:right w:val="none" w:sz="0" w:space="0" w:color="auto"/>
      </w:divBdr>
    </w:div>
    <w:div w:id="1368028046">
      <w:marLeft w:val="640"/>
      <w:marRight w:val="0"/>
      <w:marTop w:val="0"/>
      <w:marBottom w:val="0"/>
      <w:divBdr>
        <w:top w:val="none" w:sz="0" w:space="0" w:color="auto"/>
        <w:left w:val="none" w:sz="0" w:space="0" w:color="auto"/>
        <w:bottom w:val="none" w:sz="0" w:space="0" w:color="auto"/>
        <w:right w:val="none" w:sz="0" w:space="0" w:color="auto"/>
      </w:divBdr>
    </w:div>
    <w:div w:id="1370953628">
      <w:marLeft w:val="640"/>
      <w:marRight w:val="0"/>
      <w:marTop w:val="0"/>
      <w:marBottom w:val="0"/>
      <w:divBdr>
        <w:top w:val="none" w:sz="0" w:space="0" w:color="auto"/>
        <w:left w:val="none" w:sz="0" w:space="0" w:color="auto"/>
        <w:bottom w:val="none" w:sz="0" w:space="0" w:color="auto"/>
        <w:right w:val="none" w:sz="0" w:space="0" w:color="auto"/>
      </w:divBdr>
    </w:div>
    <w:div w:id="1377240200">
      <w:marLeft w:val="640"/>
      <w:marRight w:val="0"/>
      <w:marTop w:val="0"/>
      <w:marBottom w:val="0"/>
      <w:divBdr>
        <w:top w:val="none" w:sz="0" w:space="0" w:color="auto"/>
        <w:left w:val="none" w:sz="0" w:space="0" w:color="auto"/>
        <w:bottom w:val="none" w:sz="0" w:space="0" w:color="auto"/>
        <w:right w:val="none" w:sz="0" w:space="0" w:color="auto"/>
      </w:divBdr>
    </w:div>
    <w:div w:id="1378777626">
      <w:marLeft w:val="640"/>
      <w:marRight w:val="0"/>
      <w:marTop w:val="0"/>
      <w:marBottom w:val="0"/>
      <w:divBdr>
        <w:top w:val="none" w:sz="0" w:space="0" w:color="auto"/>
        <w:left w:val="none" w:sz="0" w:space="0" w:color="auto"/>
        <w:bottom w:val="none" w:sz="0" w:space="0" w:color="auto"/>
        <w:right w:val="none" w:sz="0" w:space="0" w:color="auto"/>
      </w:divBdr>
    </w:div>
    <w:div w:id="1380014710">
      <w:marLeft w:val="640"/>
      <w:marRight w:val="0"/>
      <w:marTop w:val="0"/>
      <w:marBottom w:val="0"/>
      <w:divBdr>
        <w:top w:val="none" w:sz="0" w:space="0" w:color="auto"/>
        <w:left w:val="none" w:sz="0" w:space="0" w:color="auto"/>
        <w:bottom w:val="none" w:sz="0" w:space="0" w:color="auto"/>
        <w:right w:val="none" w:sz="0" w:space="0" w:color="auto"/>
      </w:divBdr>
    </w:div>
    <w:div w:id="1382710621">
      <w:marLeft w:val="640"/>
      <w:marRight w:val="0"/>
      <w:marTop w:val="0"/>
      <w:marBottom w:val="0"/>
      <w:divBdr>
        <w:top w:val="none" w:sz="0" w:space="0" w:color="auto"/>
        <w:left w:val="none" w:sz="0" w:space="0" w:color="auto"/>
        <w:bottom w:val="none" w:sz="0" w:space="0" w:color="auto"/>
        <w:right w:val="none" w:sz="0" w:space="0" w:color="auto"/>
      </w:divBdr>
    </w:div>
    <w:div w:id="1385055591">
      <w:marLeft w:val="640"/>
      <w:marRight w:val="0"/>
      <w:marTop w:val="0"/>
      <w:marBottom w:val="0"/>
      <w:divBdr>
        <w:top w:val="none" w:sz="0" w:space="0" w:color="auto"/>
        <w:left w:val="none" w:sz="0" w:space="0" w:color="auto"/>
        <w:bottom w:val="none" w:sz="0" w:space="0" w:color="auto"/>
        <w:right w:val="none" w:sz="0" w:space="0" w:color="auto"/>
      </w:divBdr>
    </w:div>
    <w:div w:id="1388138958">
      <w:marLeft w:val="640"/>
      <w:marRight w:val="0"/>
      <w:marTop w:val="0"/>
      <w:marBottom w:val="0"/>
      <w:divBdr>
        <w:top w:val="none" w:sz="0" w:space="0" w:color="auto"/>
        <w:left w:val="none" w:sz="0" w:space="0" w:color="auto"/>
        <w:bottom w:val="none" w:sz="0" w:space="0" w:color="auto"/>
        <w:right w:val="none" w:sz="0" w:space="0" w:color="auto"/>
      </w:divBdr>
    </w:div>
    <w:div w:id="1388602356">
      <w:marLeft w:val="640"/>
      <w:marRight w:val="0"/>
      <w:marTop w:val="0"/>
      <w:marBottom w:val="0"/>
      <w:divBdr>
        <w:top w:val="none" w:sz="0" w:space="0" w:color="auto"/>
        <w:left w:val="none" w:sz="0" w:space="0" w:color="auto"/>
        <w:bottom w:val="none" w:sz="0" w:space="0" w:color="auto"/>
        <w:right w:val="none" w:sz="0" w:space="0" w:color="auto"/>
      </w:divBdr>
    </w:div>
    <w:div w:id="1393114077">
      <w:marLeft w:val="640"/>
      <w:marRight w:val="0"/>
      <w:marTop w:val="0"/>
      <w:marBottom w:val="0"/>
      <w:divBdr>
        <w:top w:val="none" w:sz="0" w:space="0" w:color="auto"/>
        <w:left w:val="none" w:sz="0" w:space="0" w:color="auto"/>
        <w:bottom w:val="none" w:sz="0" w:space="0" w:color="auto"/>
        <w:right w:val="none" w:sz="0" w:space="0" w:color="auto"/>
      </w:divBdr>
    </w:div>
    <w:div w:id="1394618901">
      <w:marLeft w:val="640"/>
      <w:marRight w:val="0"/>
      <w:marTop w:val="0"/>
      <w:marBottom w:val="0"/>
      <w:divBdr>
        <w:top w:val="none" w:sz="0" w:space="0" w:color="auto"/>
        <w:left w:val="none" w:sz="0" w:space="0" w:color="auto"/>
        <w:bottom w:val="none" w:sz="0" w:space="0" w:color="auto"/>
        <w:right w:val="none" w:sz="0" w:space="0" w:color="auto"/>
      </w:divBdr>
    </w:div>
    <w:div w:id="1404527570">
      <w:marLeft w:val="640"/>
      <w:marRight w:val="0"/>
      <w:marTop w:val="0"/>
      <w:marBottom w:val="0"/>
      <w:divBdr>
        <w:top w:val="none" w:sz="0" w:space="0" w:color="auto"/>
        <w:left w:val="none" w:sz="0" w:space="0" w:color="auto"/>
        <w:bottom w:val="none" w:sz="0" w:space="0" w:color="auto"/>
        <w:right w:val="none" w:sz="0" w:space="0" w:color="auto"/>
      </w:divBdr>
    </w:div>
    <w:div w:id="1405496007">
      <w:marLeft w:val="640"/>
      <w:marRight w:val="0"/>
      <w:marTop w:val="0"/>
      <w:marBottom w:val="0"/>
      <w:divBdr>
        <w:top w:val="none" w:sz="0" w:space="0" w:color="auto"/>
        <w:left w:val="none" w:sz="0" w:space="0" w:color="auto"/>
        <w:bottom w:val="none" w:sz="0" w:space="0" w:color="auto"/>
        <w:right w:val="none" w:sz="0" w:space="0" w:color="auto"/>
      </w:divBdr>
    </w:div>
    <w:div w:id="1411729342">
      <w:marLeft w:val="640"/>
      <w:marRight w:val="0"/>
      <w:marTop w:val="0"/>
      <w:marBottom w:val="0"/>
      <w:divBdr>
        <w:top w:val="none" w:sz="0" w:space="0" w:color="auto"/>
        <w:left w:val="none" w:sz="0" w:space="0" w:color="auto"/>
        <w:bottom w:val="none" w:sz="0" w:space="0" w:color="auto"/>
        <w:right w:val="none" w:sz="0" w:space="0" w:color="auto"/>
      </w:divBdr>
    </w:div>
    <w:div w:id="1413551070">
      <w:marLeft w:val="640"/>
      <w:marRight w:val="0"/>
      <w:marTop w:val="0"/>
      <w:marBottom w:val="0"/>
      <w:divBdr>
        <w:top w:val="none" w:sz="0" w:space="0" w:color="auto"/>
        <w:left w:val="none" w:sz="0" w:space="0" w:color="auto"/>
        <w:bottom w:val="none" w:sz="0" w:space="0" w:color="auto"/>
        <w:right w:val="none" w:sz="0" w:space="0" w:color="auto"/>
      </w:divBdr>
    </w:div>
    <w:div w:id="1414281532">
      <w:marLeft w:val="640"/>
      <w:marRight w:val="0"/>
      <w:marTop w:val="0"/>
      <w:marBottom w:val="0"/>
      <w:divBdr>
        <w:top w:val="none" w:sz="0" w:space="0" w:color="auto"/>
        <w:left w:val="none" w:sz="0" w:space="0" w:color="auto"/>
        <w:bottom w:val="none" w:sz="0" w:space="0" w:color="auto"/>
        <w:right w:val="none" w:sz="0" w:space="0" w:color="auto"/>
      </w:divBdr>
    </w:div>
    <w:div w:id="1415861535">
      <w:marLeft w:val="640"/>
      <w:marRight w:val="0"/>
      <w:marTop w:val="0"/>
      <w:marBottom w:val="0"/>
      <w:divBdr>
        <w:top w:val="none" w:sz="0" w:space="0" w:color="auto"/>
        <w:left w:val="none" w:sz="0" w:space="0" w:color="auto"/>
        <w:bottom w:val="none" w:sz="0" w:space="0" w:color="auto"/>
        <w:right w:val="none" w:sz="0" w:space="0" w:color="auto"/>
      </w:divBdr>
    </w:div>
    <w:div w:id="1416510821">
      <w:marLeft w:val="640"/>
      <w:marRight w:val="0"/>
      <w:marTop w:val="0"/>
      <w:marBottom w:val="0"/>
      <w:divBdr>
        <w:top w:val="none" w:sz="0" w:space="0" w:color="auto"/>
        <w:left w:val="none" w:sz="0" w:space="0" w:color="auto"/>
        <w:bottom w:val="none" w:sz="0" w:space="0" w:color="auto"/>
        <w:right w:val="none" w:sz="0" w:space="0" w:color="auto"/>
      </w:divBdr>
    </w:div>
    <w:div w:id="1417677706">
      <w:marLeft w:val="640"/>
      <w:marRight w:val="0"/>
      <w:marTop w:val="0"/>
      <w:marBottom w:val="0"/>
      <w:divBdr>
        <w:top w:val="none" w:sz="0" w:space="0" w:color="auto"/>
        <w:left w:val="none" w:sz="0" w:space="0" w:color="auto"/>
        <w:bottom w:val="none" w:sz="0" w:space="0" w:color="auto"/>
        <w:right w:val="none" w:sz="0" w:space="0" w:color="auto"/>
      </w:divBdr>
    </w:div>
    <w:div w:id="1417819834">
      <w:marLeft w:val="640"/>
      <w:marRight w:val="0"/>
      <w:marTop w:val="0"/>
      <w:marBottom w:val="0"/>
      <w:divBdr>
        <w:top w:val="none" w:sz="0" w:space="0" w:color="auto"/>
        <w:left w:val="none" w:sz="0" w:space="0" w:color="auto"/>
        <w:bottom w:val="none" w:sz="0" w:space="0" w:color="auto"/>
        <w:right w:val="none" w:sz="0" w:space="0" w:color="auto"/>
      </w:divBdr>
    </w:div>
    <w:div w:id="1417826074">
      <w:marLeft w:val="640"/>
      <w:marRight w:val="0"/>
      <w:marTop w:val="0"/>
      <w:marBottom w:val="0"/>
      <w:divBdr>
        <w:top w:val="none" w:sz="0" w:space="0" w:color="auto"/>
        <w:left w:val="none" w:sz="0" w:space="0" w:color="auto"/>
        <w:bottom w:val="none" w:sz="0" w:space="0" w:color="auto"/>
        <w:right w:val="none" w:sz="0" w:space="0" w:color="auto"/>
      </w:divBdr>
    </w:div>
    <w:div w:id="1417826427">
      <w:marLeft w:val="640"/>
      <w:marRight w:val="0"/>
      <w:marTop w:val="0"/>
      <w:marBottom w:val="0"/>
      <w:divBdr>
        <w:top w:val="none" w:sz="0" w:space="0" w:color="auto"/>
        <w:left w:val="none" w:sz="0" w:space="0" w:color="auto"/>
        <w:bottom w:val="none" w:sz="0" w:space="0" w:color="auto"/>
        <w:right w:val="none" w:sz="0" w:space="0" w:color="auto"/>
      </w:divBdr>
    </w:div>
    <w:div w:id="1420056040">
      <w:marLeft w:val="640"/>
      <w:marRight w:val="0"/>
      <w:marTop w:val="0"/>
      <w:marBottom w:val="0"/>
      <w:divBdr>
        <w:top w:val="none" w:sz="0" w:space="0" w:color="auto"/>
        <w:left w:val="none" w:sz="0" w:space="0" w:color="auto"/>
        <w:bottom w:val="none" w:sz="0" w:space="0" w:color="auto"/>
        <w:right w:val="none" w:sz="0" w:space="0" w:color="auto"/>
      </w:divBdr>
    </w:div>
    <w:div w:id="1422726494">
      <w:marLeft w:val="640"/>
      <w:marRight w:val="0"/>
      <w:marTop w:val="0"/>
      <w:marBottom w:val="0"/>
      <w:divBdr>
        <w:top w:val="none" w:sz="0" w:space="0" w:color="auto"/>
        <w:left w:val="none" w:sz="0" w:space="0" w:color="auto"/>
        <w:bottom w:val="none" w:sz="0" w:space="0" w:color="auto"/>
        <w:right w:val="none" w:sz="0" w:space="0" w:color="auto"/>
      </w:divBdr>
    </w:div>
    <w:div w:id="1422872777">
      <w:marLeft w:val="640"/>
      <w:marRight w:val="0"/>
      <w:marTop w:val="0"/>
      <w:marBottom w:val="0"/>
      <w:divBdr>
        <w:top w:val="none" w:sz="0" w:space="0" w:color="auto"/>
        <w:left w:val="none" w:sz="0" w:space="0" w:color="auto"/>
        <w:bottom w:val="none" w:sz="0" w:space="0" w:color="auto"/>
        <w:right w:val="none" w:sz="0" w:space="0" w:color="auto"/>
      </w:divBdr>
    </w:div>
    <w:div w:id="1423911634">
      <w:marLeft w:val="640"/>
      <w:marRight w:val="0"/>
      <w:marTop w:val="0"/>
      <w:marBottom w:val="0"/>
      <w:divBdr>
        <w:top w:val="none" w:sz="0" w:space="0" w:color="auto"/>
        <w:left w:val="none" w:sz="0" w:space="0" w:color="auto"/>
        <w:bottom w:val="none" w:sz="0" w:space="0" w:color="auto"/>
        <w:right w:val="none" w:sz="0" w:space="0" w:color="auto"/>
      </w:divBdr>
    </w:div>
    <w:div w:id="1430196630">
      <w:marLeft w:val="640"/>
      <w:marRight w:val="0"/>
      <w:marTop w:val="0"/>
      <w:marBottom w:val="0"/>
      <w:divBdr>
        <w:top w:val="none" w:sz="0" w:space="0" w:color="auto"/>
        <w:left w:val="none" w:sz="0" w:space="0" w:color="auto"/>
        <w:bottom w:val="none" w:sz="0" w:space="0" w:color="auto"/>
        <w:right w:val="none" w:sz="0" w:space="0" w:color="auto"/>
      </w:divBdr>
    </w:div>
    <w:div w:id="1431044213">
      <w:marLeft w:val="640"/>
      <w:marRight w:val="0"/>
      <w:marTop w:val="0"/>
      <w:marBottom w:val="0"/>
      <w:divBdr>
        <w:top w:val="none" w:sz="0" w:space="0" w:color="auto"/>
        <w:left w:val="none" w:sz="0" w:space="0" w:color="auto"/>
        <w:bottom w:val="none" w:sz="0" w:space="0" w:color="auto"/>
        <w:right w:val="none" w:sz="0" w:space="0" w:color="auto"/>
      </w:divBdr>
    </w:div>
    <w:div w:id="1435781666">
      <w:marLeft w:val="640"/>
      <w:marRight w:val="0"/>
      <w:marTop w:val="0"/>
      <w:marBottom w:val="0"/>
      <w:divBdr>
        <w:top w:val="none" w:sz="0" w:space="0" w:color="auto"/>
        <w:left w:val="none" w:sz="0" w:space="0" w:color="auto"/>
        <w:bottom w:val="none" w:sz="0" w:space="0" w:color="auto"/>
        <w:right w:val="none" w:sz="0" w:space="0" w:color="auto"/>
      </w:divBdr>
    </w:div>
    <w:div w:id="1436825254">
      <w:marLeft w:val="640"/>
      <w:marRight w:val="0"/>
      <w:marTop w:val="0"/>
      <w:marBottom w:val="0"/>
      <w:divBdr>
        <w:top w:val="none" w:sz="0" w:space="0" w:color="auto"/>
        <w:left w:val="none" w:sz="0" w:space="0" w:color="auto"/>
        <w:bottom w:val="none" w:sz="0" w:space="0" w:color="auto"/>
        <w:right w:val="none" w:sz="0" w:space="0" w:color="auto"/>
      </w:divBdr>
    </w:div>
    <w:div w:id="1440222815">
      <w:marLeft w:val="640"/>
      <w:marRight w:val="0"/>
      <w:marTop w:val="0"/>
      <w:marBottom w:val="0"/>
      <w:divBdr>
        <w:top w:val="none" w:sz="0" w:space="0" w:color="auto"/>
        <w:left w:val="none" w:sz="0" w:space="0" w:color="auto"/>
        <w:bottom w:val="none" w:sz="0" w:space="0" w:color="auto"/>
        <w:right w:val="none" w:sz="0" w:space="0" w:color="auto"/>
      </w:divBdr>
    </w:div>
    <w:div w:id="1441027193">
      <w:marLeft w:val="640"/>
      <w:marRight w:val="0"/>
      <w:marTop w:val="0"/>
      <w:marBottom w:val="0"/>
      <w:divBdr>
        <w:top w:val="none" w:sz="0" w:space="0" w:color="auto"/>
        <w:left w:val="none" w:sz="0" w:space="0" w:color="auto"/>
        <w:bottom w:val="none" w:sz="0" w:space="0" w:color="auto"/>
        <w:right w:val="none" w:sz="0" w:space="0" w:color="auto"/>
      </w:divBdr>
    </w:div>
    <w:div w:id="1443451766">
      <w:marLeft w:val="640"/>
      <w:marRight w:val="0"/>
      <w:marTop w:val="0"/>
      <w:marBottom w:val="0"/>
      <w:divBdr>
        <w:top w:val="none" w:sz="0" w:space="0" w:color="auto"/>
        <w:left w:val="none" w:sz="0" w:space="0" w:color="auto"/>
        <w:bottom w:val="none" w:sz="0" w:space="0" w:color="auto"/>
        <w:right w:val="none" w:sz="0" w:space="0" w:color="auto"/>
      </w:divBdr>
    </w:div>
    <w:div w:id="1449198863">
      <w:marLeft w:val="640"/>
      <w:marRight w:val="0"/>
      <w:marTop w:val="0"/>
      <w:marBottom w:val="0"/>
      <w:divBdr>
        <w:top w:val="none" w:sz="0" w:space="0" w:color="auto"/>
        <w:left w:val="none" w:sz="0" w:space="0" w:color="auto"/>
        <w:bottom w:val="none" w:sz="0" w:space="0" w:color="auto"/>
        <w:right w:val="none" w:sz="0" w:space="0" w:color="auto"/>
      </w:divBdr>
    </w:div>
    <w:div w:id="1450661488">
      <w:marLeft w:val="640"/>
      <w:marRight w:val="0"/>
      <w:marTop w:val="0"/>
      <w:marBottom w:val="0"/>
      <w:divBdr>
        <w:top w:val="none" w:sz="0" w:space="0" w:color="auto"/>
        <w:left w:val="none" w:sz="0" w:space="0" w:color="auto"/>
        <w:bottom w:val="none" w:sz="0" w:space="0" w:color="auto"/>
        <w:right w:val="none" w:sz="0" w:space="0" w:color="auto"/>
      </w:divBdr>
    </w:div>
    <w:div w:id="1451241850">
      <w:marLeft w:val="640"/>
      <w:marRight w:val="0"/>
      <w:marTop w:val="0"/>
      <w:marBottom w:val="0"/>
      <w:divBdr>
        <w:top w:val="none" w:sz="0" w:space="0" w:color="auto"/>
        <w:left w:val="none" w:sz="0" w:space="0" w:color="auto"/>
        <w:bottom w:val="none" w:sz="0" w:space="0" w:color="auto"/>
        <w:right w:val="none" w:sz="0" w:space="0" w:color="auto"/>
      </w:divBdr>
    </w:div>
    <w:div w:id="1451900628">
      <w:marLeft w:val="640"/>
      <w:marRight w:val="0"/>
      <w:marTop w:val="0"/>
      <w:marBottom w:val="0"/>
      <w:divBdr>
        <w:top w:val="none" w:sz="0" w:space="0" w:color="auto"/>
        <w:left w:val="none" w:sz="0" w:space="0" w:color="auto"/>
        <w:bottom w:val="none" w:sz="0" w:space="0" w:color="auto"/>
        <w:right w:val="none" w:sz="0" w:space="0" w:color="auto"/>
      </w:divBdr>
    </w:div>
    <w:div w:id="1453555317">
      <w:marLeft w:val="640"/>
      <w:marRight w:val="0"/>
      <w:marTop w:val="0"/>
      <w:marBottom w:val="0"/>
      <w:divBdr>
        <w:top w:val="none" w:sz="0" w:space="0" w:color="auto"/>
        <w:left w:val="none" w:sz="0" w:space="0" w:color="auto"/>
        <w:bottom w:val="none" w:sz="0" w:space="0" w:color="auto"/>
        <w:right w:val="none" w:sz="0" w:space="0" w:color="auto"/>
      </w:divBdr>
    </w:div>
    <w:div w:id="1455172629">
      <w:marLeft w:val="640"/>
      <w:marRight w:val="0"/>
      <w:marTop w:val="0"/>
      <w:marBottom w:val="0"/>
      <w:divBdr>
        <w:top w:val="none" w:sz="0" w:space="0" w:color="auto"/>
        <w:left w:val="none" w:sz="0" w:space="0" w:color="auto"/>
        <w:bottom w:val="none" w:sz="0" w:space="0" w:color="auto"/>
        <w:right w:val="none" w:sz="0" w:space="0" w:color="auto"/>
      </w:divBdr>
    </w:div>
    <w:div w:id="1460760390">
      <w:marLeft w:val="640"/>
      <w:marRight w:val="0"/>
      <w:marTop w:val="0"/>
      <w:marBottom w:val="0"/>
      <w:divBdr>
        <w:top w:val="none" w:sz="0" w:space="0" w:color="auto"/>
        <w:left w:val="none" w:sz="0" w:space="0" w:color="auto"/>
        <w:bottom w:val="none" w:sz="0" w:space="0" w:color="auto"/>
        <w:right w:val="none" w:sz="0" w:space="0" w:color="auto"/>
      </w:divBdr>
    </w:div>
    <w:div w:id="1468934258">
      <w:marLeft w:val="640"/>
      <w:marRight w:val="0"/>
      <w:marTop w:val="0"/>
      <w:marBottom w:val="0"/>
      <w:divBdr>
        <w:top w:val="none" w:sz="0" w:space="0" w:color="auto"/>
        <w:left w:val="none" w:sz="0" w:space="0" w:color="auto"/>
        <w:bottom w:val="none" w:sz="0" w:space="0" w:color="auto"/>
        <w:right w:val="none" w:sz="0" w:space="0" w:color="auto"/>
      </w:divBdr>
    </w:div>
    <w:div w:id="1469519232">
      <w:marLeft w:val="640"/>
      <w:marRight w:val="0"/>
      <w:marTop w:val="0"/>
      <w:marBottom w:val="0"/>
      <w:divBdr>
        <w:top w:val="none" w:sz="0" w:space="0" w:color="auto"/>
        <w:left w:val="none" w:sz="0" w:space="0" w:color="auto"/>
        <w:bottom w:val="none" w:sz="0" w:space="0" w:color="auto"/>
        <w:right w:val="none" w:sz="0" w:space="0" w:color="auto"/>
      </w:divBdr>
    </w:div>
    <w:div w:id="1471633146">
      <w:marLeft w:val="640"/>
      <w:marRight w:val="0"/>
      <w:marTop w:val="0"/>
      <w:marBottom w:val="0"/>
      <w:divBdr>
        <w:top w:val="none" w:sz="0" w:space="0" w:color="auto"/>
        <w:left w:val="none" w:sz="0" w:space="0" w:color="auto"/>
        <w:bottom w:val="none" w:sz="0" w:space="0" w:color="auto"/>
        <w:right w:val="none" w:sz="0" w:space="0" w:color="auto"/>
      </w:divBdr>
    </w:div>
    <w:div w:id="1474560620">
      <w:marLeft w:val="640"/>
      <w:marRight w:val="0"/>
      <w:marTop w:val="0"/>
      <w:marBottom w:val="0"/>
      <w:divBdr>
        <w:top w:val="none" w:sz="0" w:space="0" w:color="auto"/>
        <w:left w:val="none" w:sz="0" w:space="0" w:color="auto"/>
        <w:bottom w:val="none" w:sz="0" w:space="0" w:color="auto"/>
        <w:right w:val="none" w:sz="0" w:space="0" w:color="auto"/>
      </w:divBdr>
    </w:div>
    <w:div w:id="1478063244">
      <w:marLeft w:val="640"/>
      <w:marRight w:val="0"/>
      <w:marTop w:val="0"/>
      <w:marBottom w:val="0"/>
      <w:divBdr>
        <w:top w:val="none" w:sz="0" w:space="0" w:color="auto"/>
        <w:left w:val="none" w:sz="0" w:space="0" w:color="auto"/>
        <w:bottom w:val="none" w:sz="0" w:space="0" w:color="auto"/>
        <w:right w:val="none" w:sz="0" w:space="0" w:color="auto"/>
      </w:divBdr>
    </w:div>
    <w:div w:id="1482772178">
      <w:marLeft w:val="640"/>
      <w:marRight w:val="0"/>
      <w:marTop w:val="0"/>
      <w:marBottom w:val="0"/>
      <w:divBdr>
        <w:top w:val="none" w:sz="0" w:space="0" w:color="auto"/>
        <w:left w:val="none" w:sz="0" w:space="0" w:color="auto"/>
        <w:bottom w:val="none" w:sz="0" w:space="0" w:color="auto"/>
        <w:right w:val="none" w:sz="0" w:space="0" w:color="auto"/>
      </w:divBdr>
    </w:div>
    <w:div w:id="1487937163">
      <w:marLeft w:val="640"/>
      <w:marRight w:val="0"/>
      <w:marTop w:val="0"/>
      <w:marBottom w:val="0"/>
      <w:divBdr>
        <w:top w:val="none" w:sz="0" w:space="0" w:color="auto"/>
        <w:left w:val="none" w:sz="0" w:space="0" w:color="auto"/>
        <w:bottom w:val="none" w:sz="0" w:space="0" w:color="auto"/>
        <w:right w:val="none" w:sz="0" w:space="0" w:color="auto"/>
      </w:divBdr>
    </w:div>
    <w:div w:id="1489325296">
      <w:marLeft w:val="640"/>
      <w:marRight w:val="0"/>
      <w:marTop w:val="0"/>
      <w:marBottom w:val="0"/>
      <w:divBdr>
        <w:top w:val="none" w:sz="0" w:space="0" w:color="auto"/>
        <w:left w:val="none" w:sz="0" w:space="0" w:color="auto"/>
        <w:bottom w:val="none" w:sz="0" w:space="0" w:color="auto"/>
        <w:right w:val="none" w:sz="0" w:space="0" w:color="auto"/>
      </w:divBdr>
    </w:div>
    <w:div w:id="1493062760">
      <w:marLeft w:val="640"/>
      <w:marRight w:val="0"/>
      <w:marTop w:val="0"/>
      <w:marBottom w:val="0"/>
      <w:divBdr>
        <w:top w:val="none" w:sz="0" w:space="0" w:color="auto"/>
        <w:left w:val="none" w:sz="0" w:space="0" w:color="auto"/>
        <w:bottom w:val="none" w:sz="0" w:space="0" w:color="auto"/>
        <w:right w:val="none" w:sz="0" w:space="0" w:color="auto"/>
      </w:divBdr>
    </w:div>
    <w:div w:id="1495873861">
      <w:marLeft w:val="640"/>
      <w:marRight w:val="0"/>
      <w:marTop w:val="0"/>
      <w:marBottom w:val="0"/>
      <w:divBdr>
        <w:top w:val="none" w:sz="0" w:space="0" w:color="auto"/>
        <w:left w:val="none" w:sz="0" w:space="0" w:color="auto"/>
        <w:bottom w:val="none" w:sz="0" w:space="0" w:color="auto"/>
        <w:right w:val="none" w:sz="0" w:space="0" w:color="auto"/>
      </w:divBdr>
    </w:div>
    <w:div w:id="1499808012">
      <w:marLeft w:val="640"/>
      <w:marRight w:val="0"/>
      <w:marTop w:val="0"/>
      <w:marBottom w:val="0"/>
      <w:divBdr>
        <w:top w:val="none" w:sz="0" w:space="0" w:color="auto"/>
        <w:left w:val="none" w:sz="0" w:space="0" w:color="auto"/>
        <w:bottom w:val="none" w:sz="0" w:space="0" w:color="auto"/>
        <w:right w:val="none" w:sz="0" w:space="0" w:color="auto"/>
      </w:divBdr>
    </w:div>
    <w:div w:id="1500120746">
      <w:marLeft w:val="640"/>
      <w:marRight w:val="0"/>
      <w:marTop w:val="0"/>
      <w:marBottom w:val="0"/>
      <w:divBdr>
        <w:top w:val="none" w:sz="0" w:space="0" w:color="auto"/>
        <w:left w:val="none" w:sz="0" w:space="0" w:color="auto"/>
        <w:bottom w:val="none" w:sz="0" w:space="0" w:color="auto"/>
        <w:right w:val="none" w:sz="0" w:space="0" w:color="auto"/>
      </w:divBdr>
    </w:div>
    <w:div w:id="1500196948">
      <w:marLeft w:val="640"/>
      <w:marRight w:val="0"/>
      <w:marTop w:val="0"/>
      <w:marBottom w:val="0"/>
      <w:divBdr>
        <w:top w:val="none" w:sz="0" w:space="0" w:color="auto"/>
        <w:left w:val="none" w:sz="0" w:space="0" w:color="auto"/>
        <w:bottom w:val="none" w:sz="0" w:space="0" w:color="auto"/>
        <w:right w:val="none" w:sz="0" w:space="0" w:color="auto"/>
      </w:divBdr>
    </w:div>
    <w:div w:id="1500735741">
      <w:marLeft w:val="640"/>
      <w:marRight w:val="0"/>
      <w:marTop w:val="0"/>
      <w:marBottom w:val="0"/>
      <w:divBdr>
        <w:top w:val="none" w:sz="0" w:space="0" w:color="auto"/>
        <w:left w:val="none" w:sz="0" w:space="0" w:color="auto"/>
        <w:bottom w:val="none" w:sz="0" w:space="0" w:color="auto"/>
        <w:right w:val="none" w:sz="0" w:space="0" w:color="auto"/>
      </w:divBdr>
    </w:div>
    <w:div w:id="1503427304">
      <w:marLeft w:val="640"/>
      <w:marRight w:val="0"/>
      <w:marTop w:val="0"/>
      <w:marBottom w:val="0"/>
      <w:divBdr>
        <w:top w:val="none" w:sz="0" w:space="0" w:color="auto"/>
        <w:left w:val="none" w:sz="0" w:space="0" w:color="auto"/>
        <w:bottom w:val="none" w:sz="0" w:space="0" w:color="auto"/>
        <w:right w:val="none" w:sz="0" w:space="0" w:color="auto"/>
      </w:divBdr>
    </w:div>
    <w:div w:id="1503545587">
      <w:marLeft w:val="640"/>
      <w:marRight w:val="0"/>
      <w:marTop w:val="0"/>
      <w:marBottom w:val="0"/>
      <w:divBdr>
        <w:top w:val="none" w:sz="0" w:space="0" w:color="auto"/>
        <w:left w:val="none" w:sz="0" w:space="0" w:color="auto"/>
        <w:bottom w:val="none" w:sz="0" w:space="0" w:color="auto"/>
        <w:right w:val="none" w:sz="0" w:space="0" w:color="auto"/>
      </w:divBdr>
    </w:div>
    <w:div w:id="1509371200">
      <w:marLeft w:val="640"/>
      <w:marRight w:val="0"/>
      <w:marTop w:val="0"/>
      <w:marBottom w:val="0"/>
      <w:divBdr>
        <w:top w:val="none" w:sz="0" w:space="0" w:color="auto"/>
        <w:left w:val="none" w:sz="0" w:space="0" w:color="auto"/>
        <w:bottom w:val="none" w:sz="0" w:space="0" w:color="auto"/>
        <w:right w:val="none" w:sz="0" w:space="0" w:color="auto"/>
      </w:divBdr>
    </w:div>
    <w:div w:id="1511145484">
      <w:marLeft w:val="640"/>
      <w:marRight w:val="0"/>
      <w:marTop w:val="0"/>
      <w:marBottom w:val="0"/>
      <w:divBdr>
        <w:top w:val="none" w:sz="0" w:space="0" w:color="auto"/>
        <w:left w:val="none" w:sz="0" w:space="0" w:color="auto"/>
        <w:bottom w:val="none" w:sz="0" w:space="0" w:color="auto"/>
        <w:right w:val="none" w:sz="0" w:space="0" w:color="auto"/>
      </w:divBdr>
    </w:div>
    <w:div w:id="1514223129">
      <w:marLeft w:val="640"/>
      <w:marRight w:val="0"/>
      <w:marTop w:val="0"/>
      <w:marBottom w:val="0"/>
      <w:divBdr>
        <w:top w:val="none" w:sz="0" w:space="0" w:color="auto"/>
        <w:left w:val="none" w:sz="0" w:space="0" w:color="auto"/>
        <w:bottom w:val="none" w:sz="0" w:space="0" w:color="auto"/>
        <w:right w:val="none" w:sz="0" w:space="0" w:color="auto"/>
      </w:divBdr>
    </w:div>
    <w:div w:id="1516454660">
      <w:marLeft w:val="640"/>
      <w:marRight w:val="0"/>
      <w:marTop w:val="0"/>
      <w:marBottom w:val="0"/>
      <w:divBdr>
        <w:top w:val="none" w:sz="0" w:space="0" w:color="auto"/>
        <w:left w:val="none" w:sz="0" w:space="0" w:color="auto"/>
        <w:bottom w:val="none" w:sz="0" w:space="0" w:color="auto"/>
        <w:right w:val="none" w:sz="0" w:space="0" w:color="auto"/>
      </w:divBdr>
    </w:div>
    <w:div w:id="1519615026">
      <w:marLeft w:val="640"/>
      <w:marRight w:val="0"/>
      <w:marTop w:val="0"/>
      <w:marBottom w:val="0"/>
      <w:divBdr>
        <w:top w:val="none" w:sz="0" w:space="0" w:color="auto"/>
        <w:left w:val="none" w:sz="0" w:space="0" w:color="auto"/>
        <w:bottom w:val="none" w:sz="0" w:space="0" w:color="auto"/>
        <w:right w:val="none" w:sz="0" w:space="0" w:color="auto"/>
      </w:divBdr>
    </w:div>
    <w:div w:id="1520704235">
      <w:marLeft w:val="640"/>
      <w:marRight w:val="0"/>
      <w:marTop w:val="0"/>
      <w:marBottom w:val="0"/>
      <w:divBdr>
        <w:top w:val="none" w:sz="0" w:space="0" w:color="auto"/>
        <w:left w:val="none" w:sz="0" w:space="0" w:color="auto"/>
        <w:bottom w:val="none" w:sz="0" w:space="0" w:color="auto"/>
        <w:right w:val="none" w:sz="0" w:space="0" w:color="auto"/>
      </w:divBdr>
    </w:div>
    <w:div w:id="1523931104">
      <w:marLeft w:val="640"/>
      <w:marRight w:val="0"/>
      <w:marTop w:val="0"/>
      <w:marBottom w:val="0"/>
      <w:divBdr>
        <w:top w:val="none" w:sz="0" w:space="0" w:color="auto"/>
        <w:left w:val="none" w:sz="0" w:space="0" w:color="auto"/>
        <w:bottom w:val="none" w:sz="0" w:space="0" w:color="auto"/>
        <w:right w:val="none" w:sz="0" w:space="0" w:color="auto"/>
      </w:divBdr>
    </w:div>
    <w:div w:id="1524125479">
      <w:marLeft w:val="640"/>
      <w:marRight w:val="0"/>
      <w:marTop w:val="0"/>
      <w:marBottom w:val="0"/>
      <w:divBdr>
        <w:top w:val="none" w:sz="0" w:space="0" w:color="auto"/>
        <w:left w:val="none" w:sz="0" w:space="0" w:color="auto"/>
        <w:bottom w:val="none" w:sz="0" w:space="0" w:color="auto"/>
        <w:right w:val="none" w:sz="0" w:space="0" w:color="auto"/>
      </w:divBdr>
    </w:div>
    <w:div w:id="1524829090">
      <w:marLeft w:val="640"/>
      <w:marRight w:val="0"/>
      <w:marTop w:val="0"/>
      <w:marBottom w:val="0"/>
      <w:divBdr>
        <w:top w:val="none" w:sz="0" w:space="0" w:color="auto"/>
        <w:left w:val="none" w:sz="0" w:space="0" w:color="auto"/>
        <w:bottom w:val="none" w:sz="0" w:space="0" w:color="auto"/>
        <w:right w:val="none" w:sz="0" w:space="0" w:color="auto"/>
      </w:divBdr>
    </w:div>
    <w:div w:id="1527791214">
      <w:marLeft w:val="640"/>
      <w:marRight w:val="0"/>
      <w:marTop w:val="0"/>
      <w:marBottom w:val="0"/>
      <w:divBdr>
        <w:top w:val="none" w:sz="0" w:space="0" w:color="auto"/>
        <w:left w:val="none" w:sz="0" w:space="0" w:color="auto"/>
        <w:bottom w:val="none" w:sz="0" w:space="0" w:color="auto"/>
        <w:right w:val="none" w:sz="0" w:space="0" w:color="auto"/>
      </w:divBdr>
    </w:div>
    <w:div w:id="1528173032">
      <w:marLeft w:val="640"/>
      <w:marRight w:val="0"/>
      <w:marTop w:val="0"/>
      <w:marBottom w:val="0"/>
      <w:divBdr>
        <w:top w:val="none" w:sz="0" w:space="0" w:color="auto"/>
        <w:left w:val="none" w:sz="0" w:space="0" w:color="auto"/>
        <w:bottom w:val="none" w:sz="0" w:space="0" w:color="auto"/>
        <w:right w:val="none" w:sz="0" w:space="0" w:color="auto"/>
      </w:divBdr>
    </w:div>
    <w:div w:id="1528448244">
      <w:marLeft w:val="640"/>
      <w:marRight w:val="0"/>
      <w:marTop w:val="0"/>
      <w:marBottom w:val="0"/>
      <w:divBdr>
        <w:top w:val="none" w:sz="0" w:space="0" w:color="auto"/>
        <w:left w:val="none" w:sz="0" w:space="0" w:color="auto"/>
        <w:bottom w:val="none" w:sz="0" w:space="0" w:color="auto"/>
        <w:right w:val="none" w:sz="0" w:space="0" w:color="auto"/>
      </w:divBdr>
    </w:div>
    <w:div w:id="1529828919">
      <w:marLeft w:val="640"/>
      <w:marRight w:val="0"/>
      <w:marTop w:val="0"/>
      <w:marBottom w:val="0"/>
      <w:divBdr>
        <w:top w:val="none" w:sz="0" w:space="0" w:color="auto"/>
        <w:left w:val="none" w:sz="0" w:space="0" w:color="auto"/>
        <w:bottom w:val="none" w:sz="0" w:space="0" w:color="auto"/>
        <w:right w:val="none" w:sz="0" w:space="0" w:color="auto"/>
      </w:divBdr>
    </w:div>
    <w:div w:id="1530797665">
      <w:marLeft w:val="640"/>
      <w:marRight w:val="0"/>
      <w:marTop w:val="0"/>
      <w:marBottom w:val="0"/>
      <w:divBdr>
        <w:top w:val="none" w:sz="0" w:space="0" w:color="auto"/>
        <w:left w:val="none" w:sz="0" w:space="0" w:color="auto"/>
        <w:bottom w:val="none" w:sz="0" w:space="0" w:color="auto"/>
        <w:right w:val="none" w:sz="0" w:space="0" w:color="auto"/>
      </w:divBdr>
    </w:div>
    <w:div w:id="1533766310">
      <w:marLeft w:val="640"/>
      <w:marRight w:val="0"/>
      <w:marTop w:val="0"/>
      <w:marBottom w:val="0"/>
      <w:divBdr>
        <w:top w:val="none" w:sz="0" w:space="0" w:color="auto"/>
        <w:left w:val="none" w:sz="0" w:space="0" w:color="auto"/>
        <w:bottom w:val="none" w:sz="0" w:space="0" w:color="auto"/>
        <w:right w:val="none" w:sz="0" w:space="0" w:color="auto"/>
      </w:divBdr>
    </w:div>
    <w:div w:id="1535535727">
      <w:marLeft w:val="640"/>
      <w:marRight w:val="0"/>
      <w:marTop w:val="0"/>
      <w:marBottom w:val="0"/>
      <w:divBdr>
        <w:top w:val="none" w:sz="0" w:space="0" w:color="auto"/>
        <w:left w:val="none" w:sz="0" w:space="0" w:color="auto"/>
        <w:bottom w:val="none" w:sz="0" w:space="0" w:color="auto"/>
        <w:right w:val="none" w:sz="0" w:space="0" w:color="auto"/>
      </w:divBdr>
    </w:div>
    <w:div w:id="1536311214">
      <w:marLeft w:val="640"/>
      <w:marRight w:val="0"/>
      <w:marTop w:val="0"/>
      <w:marBottom w:val="0"/>
      <w:divBdr>
        <w:top w:val="none" w:sz="0" w:space="0" w:color="auto"/>
        <w:left w:val="none" w:sz="0" w:space="0" w:color="auto"/>
        <w:bottom w:val="none" w:sz="0" w:space="0" w:color="auto"/>
        <w:right w:val="none" w:sz="0" w:space="0" w:color="auto"/>
      </w:divBdr>
    </w:div>
    <w:div w:id="1537040352">
      <w:marLeft w:val="640"/>
      <w:marRight w:val="0"/>
      <w:marTop w:val="0"/>
      <w:marBottom w:val="0"/>
      <w:divBdr>
        <w:top w:val="none" w:sz="0" w:space="0" w:color="auto"/>
        <w:left w:val="none" w:sz="0" w:space="0" w:color="auto"/>
        <w:bottom w:val="none" w:sz="0" w:space="0" w:color="auto"/>
        <w:right w:val="none" w:sz="0" w:space="0" w:color="auto"/>
      </w:divBdr>
    </w:div>
    <w:div w:id="1537812690">
      <w:marLeft w:val="640"/>
      <w:marRight w:val="0"/>
      <w:marTop w:val="0"/>
      <w:marBottom w:val="0"/>
      <w:divBdr>
        <w:top w:val="none" w:sz="0" w:space="0" w:color="auto"/>
        <w:left w:val="none" w:sz="0" w:space="0" w:color="auto"/>
        <w:bottom w:val="none" w:sz="0" w:space="0" w:color="auto"/>
        <w:right w:val="none" w:sz="0" w:space="0" w:color="auto"/>
      </w:divBdr>
    </w:div>
    <w:div w:id="1541239643">
      <w:marLeft w:val="640"/>
      <w:marRight w:val="0"/>
      <w:marTop w:val="0"/>
      <w:marBottom w:val="0"/>
      <w:divBdr>
        <w:top w:val="none" w:sz="0" w:space="0" w:color="auto"/>
        <w:left w:val="none" w:sz="0" w:space="0" w:color="auto"/>
        <w:bottom w:val="none" w:sz="0" w:space="0" w:color="auto"/>
        <w:right w:val="none" w:sz="0" w:space="0" w:color="auto"/>
      </w:divBdr>
    </w:div>
    <w:div w:id="1541699124">
      <w:marLeft w:val="640"/>
      <w:marRight w:val="0"/>
      <w:marTop w:val="0"/>
      <w:marBottom w:val="0"/>
      <w:divBdr>
        <w:top w:val="none" w:sz="0" w:space="0" w:color="auto"/>
        <w:left w:val="none" w:sz="0" w:space="0" w:color="auto"/>
        <w:bottom w:val="none" w:sz="0" w:space="0" w:color="auto"/>
        <w:right w:val="none" w:sz="0" w:space="0" w:color="auto"/>
      </w:divBdr>
    </w:div>
    <w:div w:id="1543397438">
      <w:marLeft w:val="640"/>
      <w:marRight w:val="0"/>
      <w:marTop w:val="0"/>
      <w:marBottom w:val="0"/>
      <w:divBdr>
        <w:top w:val="none" w:sz="0" w:space="0" w:color="auto"/>
        <w:left w:val="none" w:sz="0" w:space="0" w:color="auto"/>
        <w:bottom w:val="none" w:sz="0" w:space="0" w:color="auto"/>
        <w:right w:val="none" w:sz="0" w:space="0" w:color="auto"/>
      </w:divBdr>
    </w:div>
    <w:div w:id="1543982685">
      <w:marLeft w:val="640"/>
      <w:marRight w:val="0"/>
      <w:marTop w:val="0"/>
      <w:marBottom w:val="0"/>
      <w:divBdr>
        <w:top w:val="none" w:sz="0" w:space="0" w:color="auto"/>
        <w:left w:val="none" w:sz="0" w:space="0" w:color="auto"/>
        <w:bottom w:val="none" w:sz="0" w:space="0" w:color="auto"/>
        <w:right w:val="none" w:sz="0" w:space="0" w:color="auto"/>
      </w:divBdr>
    </w:div>
    <w:div w:id="1547178228">
      <w:marLeft w:val="640"/>
      <w:marRight w:val="0"/>
      <w:marTop w:val="0"/>
      <w:marBottom w:val="0"/>
      <w:divBdr>
        <w:top w:val="none" w:sz="0" w:space="0" w:color="auto"/>
        <w:left w:val="none" w:sz="0" w:space="0" w:color="auto"/>
        <w:bottom w:val="none" w:sz="0" w:space="0" w:color="auto"/>
        <w:right w:val="none" w:sz="0" w:space="0" w:color="auto"/>
      </w:divBdr>
    </w:div>
    <w:div w:id="1549953109">
      <w:marLeft w:val="640"/>
      <w:marRight w:val="0"/>
      <w:marTop w:val="0"/>
      <w:marBottom w:val="0"/>
      <w:divBdr>
        <w:top w:val="none" w:sz="0" w:space="0" w:color="auto"/>
        <w:left w:val="none" w:sz="0" w:space="0" w:color="auto"/>
        <w:bottom w:val="none" w:sz="0" w:space="0" w:color="auto"/>
        <w:right w:val="none" w:sz="0" w:space="0" w:color="auto"/>
      </w:divBdr>
    </w:div>
    <w:div w:id="1551452325">
      <w:marLeft w:val="640"/>
      <w:marRight w:val="0"/>
      <w:marTop w:val="0"/>
      <w:marBottom w:val="0"/>
      <w:divBdr>
        <w:top w:val="none" w:sz="0" w:space="0" w:color="auto"/>
        <w:left w:val="none" w:sz="0" w:space="0" w:color="auto"/>
        <w:bottom w:val="none" w:sz="0" w:space="0" w:color="auto"/>
        <w:right w:val="none" w:sz="0" w:space="0" w:color="auto"/>
      </w:divBdr>
    </w:div>
    <w:div w:id="1551766227">
      <w:marLeft w:val="640"/>
      <w:marRight w:val="0"/>
      <w:marTop w:val="0"/>
      <w:marBottom w:val="0"/>
      <w:divBdr>
        <w:top w:val="none" w:sz="0" w:space="0" w:color="auto"/>
        <w:left w:val="none" w:sz="0" w:space="0" w:color="auto"/>
        <w:bottom w:val="none" w:sz="0" w:space="0" w:color="auto"/>
        <w:right w:val="none" w:sz="0" w:space="0" w:color="auto"/>
      </w:divBdr>
    </w:div>
    <w:div w:id="1552224889">
      <w:marLeft w:val="640"/>
      <w:marRight w:val="0"/>
      <w:marTop w:val="0"/>
      <w:marBottom w:val="0"/>
      <w:divBdr>
        <w:top w:val="none" w:sz="0" w:space="0" w:color="auto"/>
        <w:left w:val="none" w:sz="0" w:space="0" w:color="auto"/>
        <w:bottom w:val="none" w:sz="0" w:space="0" w:color="auto"/>
        <w:right w:val="none" w:sz="0" w:space="0" w:color="auto"/>
      </w:divBdr>
    </w:div>
    <w:div w:id="1553804413">
      <w:marLeft w:val="640"/>
      <w:marRight w:val="0"/>
      <w:marTop w:val="0"/>
      <w:marBottom w:val="0"/>
      <w:divBdr>
        <w:top w:val="none" w:sz="0" w:space="0" w:color="auto"/>
        <w:left w:val="none" w:sz="0" w:space="0" w:color="auto"/>
        <w:bottom w:val="none" w:sz="0" w:space="0" w:color="auto"/>
        <w:right w:val="none" w:sz="0" w:space="0" w:color="auto"/>
      </w:divBdr>
    </w:div>
    <w:div w:id="1555116393">
      <w:marLeft w:val="640"/>
      <w:marRight w:val="0"/>
      <w:marTop w:val="0"/>
      <w:marBottom w:val="0"/>
      <w:divBdr>
        <w:top w:val="none" w:sz="0" w:space="0" w:color="auto"/>
        <w:left w:val="none" w:sz="0" w:space="0" w:color="auto"/>
        <w:bottom w:val="none" w:sz="0" w:space="0" w:color="auto"/>
        <w:right w:val="none" w:sz="0" w:space="0" w:color="auto"/>
      </w:divBdr>
    </w:div>
    <w:div w:id="1557086528">
      <w:marLeft w:val="640"/>
      <w:marRight w:val="0"/>
      <w:marTop w:val="0"/>
      <w:marBottom w:val="0"/>
      <w:divBdr>
        <w:top w:val="none" w:sz="0" w:space="0" w:color="auto"/>
        <w:left w:val="none" w:sz="0" w:space="0" w:color="auto"/>
        <w:bottom w:val="none" w:sz="0" w:space="0" w:color="auto"/>
        <w:right w:val="none" w:sz="0" w:space="0" w:color="auto"/>
      </w:divBdr>
    </w:div>
    <w:div w:id="1559584184">
      <w:marLeft w:val="640"/>
      <w:marRight w:val="0"/>
      <w:marTop w:val="0"/>
      <w:marBottom w:val="0"/>
      <w:divBdr>
        <w:top w:val="none" w:sz="0" w:space="0" w:color="auto"/>
        <w:left w:val="none" w:sz="0" w:space="0" w:color="auto"/>
        <w:bottom w:val="none" w:sz="0" w:space="0" w:color="auto"/>
        <w:right w:val="none" w:sz="0" w:space="0" w:color="auto"/>
      </w:divBdr>
    </w:div>
    <w:div w:id="1560247323">
      <w:marLeft w:val="640"/>
      <w:marRight w:val="0"/>
      <w:marTop w:val="0"/>
      <w:marBottom w:val="0"/>
      <w:divBdr>
        <w:top w:val="none" w:sz="0" w:space="0" w:color="auto"/>
        <w:left w:val="none" w:sz="0" w:space="0" w:color="auto"/>
        <w:bottom w:val="none" w:sz="0" w:space="0" w:color="auto"/>
        <w:right w:val="none" w:sz="0" w:space="0" w:color="auto"/>
      </w:divBdr>
    </w:div>
    <w:div w:id="1562443794">
      <w:marLeft w:val="640"/>
      <w:marRight w:val="0"/>
      <w:marTop w:val="0"/>
      <w:marBottom w:val="0"/>
      <w:divBdr>
        <w:top w:val="none" w:sz="0" w:space="0" w:color="auto"/>
        <w:left w:val="none" w:sz="0" w:space="0" w:color="auto"/>
        <w:bottom w:val="none" w:sz="0" w:space="0" w:color="auto"/>
        <w:right w:val="none" w:sz="0" w:space="0" w:color="auto"/>
      </w:divBdr>
    </w:div>
    <w:div w:id="1562522442">
      <w:marLeft w:val="640"/>
      <w:marRight w:val="0"/>
      <w:marTop w:val="0"/>
      <w:marBottom w:val="0"/>
      <w:divBdr>
        <w:top w:val="none" w:sz="0" w:space="0" w:color="auto"/>
        <w:left w:val="none" w:sz="0" w:space="0" w:color="auto"/>
        <w:bottom w:val="none" w:sz="0" w:space="0" w:color="auto"/>
        <w:right w:val="none" w:sz="0" w:space="0" w:color="auto"/>
      </w:divBdr>
    </w:div>
    <w:div w:id="1563757812">
      <w:marLeft w:val="640"/>
      <w:marRight w:val="0"/>
      <w:marTop w:val="0"/>
      <w:marBottom w:val="0"/>
      <w:divBdr>
        <w:top w:val="none" w:sz="0" w:space="0" w:color="auto"/>
        <w:left w:val="none" w:sz="0" w:space="0" w:color="auto"/>
        <w:bottom w:val="none" w:sz="0" w:space="0" w:color="auto"/>
        <w:right w:val="none" w:sz="0" w:space="0" w:color="auto"/>
      </w:divBdr>
    </w:div>
    <w:div w:id="1564833444">
      <w:marLeft w:val="640"/>
      <w:marRight w:val="0"/>
      <w:marTop w:val="0"/>
      <w:marBottom w:val="0"/>
      <w:divBdr>
        <w:top w:val="none" w:sz="0" w:space="0" w:color="auto"/>
        <w:left w:val="none" w:sz="0" w:space="0" w:color="auto"/>
        <w:bottom w:val="none" w:sz="0" w:space="0" w:color="auto"/>
        <w:right w:val="none" w:sz="0" w:space="0" w:color="auto"/>
      </w:divBdr>
    </w:div>
    <w:div w:id="1569804132">
      <w:marLeft w:val="640"/>
      <w:marRight w:val="0"/>
      <w:marTop w:val="0"/>
      <w:marBottom w:val="0"/>
      <w:divBdr>
        <w:top w:val="none" w:sz="0" w:space="0" w:color="auto"/>
        <w:left w:val="none" w:sz="0" w:space="0" w:color="auto"/>
        <w:bottom w:val="none" w:sz="0" w:space="0" w:color="auto"/>
        <w:right w:val="none" w:sz="0" w:space="0" w:color="auto"/>
      </w:divBdr>
    </w:div>
    <w:div w:id="1570769945">
      <w:marLeft w:val="640"/>
      <w:marRight w:val="0"/>
      <w:marTop w:val="0"/>
      <w:marBottom w:val="0"/>
      <w:divBdr>
        <w:top w:val="none" w:sz="0" w:space="0" w:color="auto"/>
        <w:left w:val="none" w:sz="0" w:space="0" w:color="auto"/>
        <w:bottom w:val="none" w:sz="0" w:space="0" w:color="auto"/>
        <w:right w:val="none" w:sz="0" w:space="0" w:color="auto"/>
      </w:divBdr>
    </w:div>
    <w:div w:id="1571229480">
      <w:marLeft w:val="640"/>
      <w:marRight w:val="0"/>
      <w:marTop w:val="0"/>
      <w:marBottom w:val="0"/>
      <w:divBdr>
        <w:top w:val="none" w:sz="0" w:space="0" w:color="auto"/>
        <w:left w:val="none" w:sz="0" w:space="0" w:color="auto"/>
        <w:bottom w:val="none" w:sz="0" w:space="0" w:color="auto"/>
        <w:right w:val="none" w:sz="0" w:space="0" w:color="auto"/>
      </w:divBdr>
    </w:div>
    <w:div w:id="1571887298">
      <w:marLeft w:val="640"/>
      <w:marRight w:val="0"/>
      <w:marTop w:val="0"/>
      <w:marBottom w:val="0"/>
      <w:divBdr>
        <w:top w:val="none" w:sz="0" w:space="0" w:color="auto"/>
        <w:left w:val="none" w:sz="0" w:space="0" w:color="auto"/>
        <w:bottom w:val="none" w:sz="0" w:space="0" w:color="auto"/>
        <w:right w:val="none" w:sz="0" w:space="0" w:color="auto"/>
      </w:divBdr>
    </w:div>
    <w:div w:id="1574125915">
      <w:marLeft w:val="640"/>
      <w:marRight w:val="0"/>
      <w:marTop w:val="0"/>
      <w:marBottom w:val="0"/>
      <w:divBdr>
        <w:top w:val="none" w:sz="0" w:space="0" w:color="auto"/>
        <w:left w:val="none" w:sz="0" w:space="0" w:color="auto"/>
        <w:bottom w:val="none" w:sz="0" w:space="0" w:color="auto"/>
        <w:right w:val="none" w:sz="0" w:space="0" w:color="auto"/>
      </w:divBdr>
    </w:div>
    <w:div w:id="1578053322">
      <w:marLeft w:val="640"/>
      <w:marRight w:val="0"/>
      <w:marTop w:val="0"/>
      <w:marBottom w:val="0"/>
      <w:divBdr>
        <w:top w:val="none" w:sz="0" w:space="0" w:color="auto"/>
        <w:left w:val="none" w:sz="0" w:space="0" w:color="auto"/>
        <w:bottom w:val="none" w:sz="0" w:space="0" w:color="auto"/>
        <w:right w:val="none" w:sz="0" w:space="0" w:color="auto"/>
      </w:divBdr>
    </w:div>
    <w:div w:id="1580364107">
      <w:marLeft w:val="640"/>
      <w:marRight w:val="0"/>
      <w:marTop w:val="0"/>
      <w:marBottom w:val="0"/>
      <w:divBdr>
        <w:top w:val="none" w:sz="0" w:space="0" w:color="auto"/>
        <w:left w:val="none" w:sz="0" w:space="0" w:color="auto"/>
        <w:bottom w:val="none" w:sz="0" w:space="0" w:color="auto"/>
        <w:right w:val="none" w:sz="0" w:space="0" w:color="auto"/>
      </w:divBdr>
    </w:div>
    <w:div w:id="1581255775">
      <w:marLeft w:val="640"/>
      <w:marRight w:val="0"/>
      <w:marTop w:val="0"/>
      <w:marBottom w:val="0"/>
      <w:divBdr>
        <w:top w:val="none" w:sz="0" w:space="0" w:color="auto"/>
        <w:left w:val="none" w:sz="0" w:space="0" w:color="auto"/>
        <w:bottom w:val="none" w:sz="0" w:space="0" w:color="auto"/>
        <w:right w:val="none" w:sz="0" w:space="0" w:color="auto"/>
      </w:divBdr>
    </w:div>
    <w:div w:id="1582520831">
      <w:marLeft w:val="640"/>
      <w:marRight w:val="0"/>
      <w:marTop w:val="0"/>
      <w:marBottom w:val="0"/>
      <w:divBdr>
        <w:top w:val="none" w:sz="0" w:space="0" w:color="auto"/>
        <w:left w:val="none" w:sz="0" w:space="0" w:color="auto"/>
        <w:bottom w:val="none" w:sz="0" w:space="0" w:color="auto"/>
        <w:right w:val="none" w:sz="0" w:space="0" w:color="auto"/>
      </w:divBdr>
    </w:div>
    <w:div w:id="1583876290">
      <w:marLeft w:val="640"/>
      <w:marRight w:val="0"/>
      <w:marTop w:val="0"/>
      <w:marBottom w:val="0"/>
      <w:divBdr>
        <w:top w:val="none" w:sz="0" w:space="0" w:color="auto"/>
        <w:left w:val="none" w:sz="0" w:space="0" w:color="auto"/>
        <w:bottom w:val="none" w:sz="0" w:space="0" w:color="auto"/>
        <w:right w:val="none" w:sz="0" w:space="0" w:color="auto"/>
      </w:divBdr>
    </w:div>
    <w:div w:id="1585336242">
      <w:marLeft w:val="640"/>
      <w:marRight w:val="0"/>
      <w:marTop w:val="0"/>
      <w:marBottom w:val="0"/>
      <w:divBdr>
        <w:top w:val="none" w:sz="0" w:space="0" w:color="auto"/>
        <w:left w:val="none" w:sz="0" w:space="0" w:color="auto"/>
        <w:bottom w:val="none" w:sz="0" w:space="0" w:color="auto"/>
        <w:right w:val="none" w:sz="0" w:space="0" w:color="auto"/>
      </w:divBdr>
    </w:div>
    <w:div w:id="1586957343">
      <w:marLeft w:val="640"/>
      <w:marRight w:val="0"/>
      <w:marTop w:val="0"/>
      <w:marBottom w:val="0"/>
      <w:divBdr>
        <w:top w:val="none" w:sz="0" w:space="0" w:color="auto"/>
        <w:left w:val="none" w:sz="0" w:space="0" w:color="auto"/>
        <w:bottom w:val="none" w:sz="0" w:space="0" w:color="auto"/>
        <w:right w:val="none" w:sz="0" w:space="0" w:color="auto"/>
      </w:divBdr>
    </w:div>
    <w:div w:id="1587420538">
      <w:marLeft w:val="640"/>
      <w:marRight w:val="0"/>
      <w:marTop w:val="0"/>
      <w:marBottom w:val="0"/>
      <w:divBdr>
        <w:top w:val="none" w:sz="0" w:space="0" w:color="auto"/>
        <w:left w:val="none" w:sz="0" w:space="0" w:color="auto"/>
        <w:bottom w:val="none" w:sz="0" w:space="0" w:color="auto"/>
        <w:right w:val="none" w:sz="0" w:space="0" w:color="auto"/>
      </w:divBdr>
    </w:div>
    <w:div w:id="1587761814">
      <w:marLeft w:val="640"/>
      <w:marRight w:val="0"/>
      <w:marTop w:val="0"/>
      <w:marBottom w:val="0"/>
      <w:divBdr>
        <w:top w:val="none" w:sz="0" w:space="0" w:color="auto"/>
        <w:left w:val="none" w:sz="0" w:space="0" w:color="auto"/>
        <w:bottom w:val="none" w:sz="0" w:space="0" w:color="auto"/>
        <w:right w:val="none" w:sz="0" w:space="0" w:color="auto"/>
      </w:divBdr>
    </w:div>
    <w:div w:id="1589194883">
      <w:marLeft w:val="640"/>
      <w:marRight w:val="0"/>
      <w:marTop w:val="0"/>
      <w:marBottom w:val="0"/>
      <w:divBdr>
        <w:top w:val="none" w:sz="0" w:space="0" w:color="auto"/>
        <w:left w:val="none" w:sz="0" w:space="0" w:color="auto"/>
        <w:bottom w:val="none" w:sz="0" w:space="0" w:color="auto"/>
        <w:right w:val="none" w:sz="0" w:space="0" w:color="auto"/>
      </w:divBdr>
    </w:div>
    <w:div w:id="1590850641">
      <w:marLeft w:val="640"/>
      <w:marRight w:val="0"/>
      <w:marTop w:val="0"/>
      <w:marBottom w:val="0"/>
      <w:divBdr>
        <w:top w:val="none" w:sz="0" w:space="0" w:color="auto"/>
        <w:left w:val="none" w:sz="0" w:space="0" w:color="auto"/>
        <w:bottom w:val="none" w:sz="0" w:space="0" w:color="auto"/>
        <w:right w:val="none" w:sz="0" w:space="0" w:color="auto"/>
      </w:divBdr>
    </w:div>
    <w:div w:id="1592352677">
      <w:marLeft w:val="640"/>
      <w:marRight w:val="0"/>
      <w:marTop w:val="0"/>
      <w:marBottom w:val="0"/>
      <w:divBdr>
        <w:top w:val="none" w:sz="0" w:space="0" w:color="auto"/>
        <w:left w:val="none" w:sz="0" w:space="0" w:color="auto"/>
        <w:bottom w:val="none" w:sz="0" w:space="0" w:color="auto"/>
        <w:right w:val="none" w:sz="0" w:space="0" w:color="auto"/>
      </w:divBdr>
    </w:div>
    <w:div w:id="1598249819">
      <w:marLeft w:val="640"/>
      <w:marRight w:val="0"/>
      <w:marTop w:val="0"/>
      <w:marBottom w:val="0"/>
      <w:divBdr>
        <w:top w:val="none" w:sz="0" w:space="0" w:color="auto"/>
        <w:left w:val="none" w:sz="0" w:space="0" w:color="auto"/>
        <w:bottom w:val="none" w:sz="0" w:space="0" w:color="auto"/>
        <w:right w:val="none" w:sz="0" w:space="0" w:color="auto"/>
      </w:divBdr>
    </w:div>
    <w:div w:id="1602689385">
      <w:marLeft w:val="640"/>
      <w:marRight w:val="0"/>
      <w:marTop w:val="0"/>
      <w:marBottom w:val="0"/>
      <w:divBdr>
        <w:top w:val="none" w:sz="0" w:space="0" w:color="auto"/>
        <w:left w:val="none" w:sz="0" w:space="0" w:color="auto"/>
        <w:bottom w:val="none" w:sz="0" w:space="0" w:color="auto"/>
        <w:right w:val="none" w:sz="0" w:space="0" w:color="auto"/>
      </w:divBdr>
    </w:div>
    <w:div w:id="1603412519">
      <w:marLeft w:val="640"/>
      <w:marRight w:val="0"/>
      <w:marTop w:val="0"/>
      <w:marBottom w:val="0"/>
      <w:divBdr>
        <w:top w:val="none" w:sz="0" w:space="0" w:color="auto"/>
        <w:left w:val="none" w:sz="0" w:space="0" w:color="auto"/>
        <w:bottom w:val="none" w:sz="0" w:space="0" w:color="auto"/>
        <w:right w:val="none" w:sz="0" w:space="0" w:color="auto"/>
      </w:divBdr>
    </w:div>
    <w:div w:id="1606570306">
      <w:marLeft w:val="640"/>
      <w:marRight w:val="0"/>
      <w:marTop w:val="0"/>
      <w:marBottom w:val="0"/>
      <w:divBdr>
        <w:top w:val="none" w:sz="0" w:space="0" w:color="auto"/>
        <w:left w:val="none" w:sz="0" w:space="0" w:color="auto"/>
        <w:bottom w:val="none" w:sz="0" w:space="0" w:color="auto"/>
        <w:right w:val="none" w:sz="0" w:space="0" w:color="auto"/>
      </w:divBdr>
    </w:div>
    <w:div w:id="1608735601">
      <w:marLeft w:val="640"/>
      <w:marRight w:val="0"/>
      <w:marTop w:val="0"/>
      <w:marBottom w:val="0"/>
      <w:divBdr>
        <w:top w:val="none" w:sz="0" w:space="0" w:color="auto"/>
        <w:left w:val="none" w:sz="0" w:space="0" w:color="auto"/>
        <w:bottom w:val="none" w:sz="0" w:space="0" w:color="auto"/>
        <w:right w:val="none" w:sz="0" w:space="0" w:color="auto"/>
      </w:divBdr>
    </w:div>
    <w:div w:id="1616327363">
      <w:marLeft w:val="640"/>
      <w:marRight w:val="0"/>
      <w:marTop w:val="0"/>
      <w:marBottom w:val="0"/>
      <w:divBdr>
        <w:top w:val="none" w:sz="0" w:space="0" w:color="auto"/>
        <w:left w:val="none" w:sz="0" w:space="0" w:color="auto"/>
        <w:bottom w:val="none" w:sz="0" w:space="0" w:color="auto"/>
        <w:right w:val="none" w:sz="0" w:space="0" w:color="auto"/>
      </w:divBdr>
    </w:div>
    <w:div w:id="1620917302">
      <w:marLeft w:val="640"/>
      <w:marRight w:val="0"/>
      <w:marTop w:val="0"/>
      <w:marBottom w:val="0"/>
      <w:divBdr>
        <w:top w:val="none" w:sz="0" w:space="0" w:color="auto"/>
        <w:left w:val="none" w:sz="0" w:space="0" w:color="auto"/>
        <w:bottom w:val="none" w:sz="0" w:space="0" w:color="auto"/>
        <w:right w:val="none" w:sz="0" w:space="0" w:color="auto"/>
      </w:divBdr>
    </w:div>
    <w:div w:id="1625425457">
      <w:marLeft w:val="640"/>
      <w:marRight w:val="0"/>
      <w:marTop w:val="0"/>
      <w:marBottom w:val="0"/>
      <w:divBdr>
        <w:top w:val="none" w:sz="0" w:space="0" w:color="auto"/>
        <w:left w:val="none" w:sz="0" w:space="0" w:color="auto"/>
        <w:bottom w:val="none" w:sz="0" w:space="0" w:color="auto"/>
        <w:right w:val="none" w:sz="0" w:space="0" w:color="auto"/>
      </w:divBdr>
    </w:div>
    <w:div w:id="1626307662">
      <w:marLeft w:val="640"/>
      <w:marRight w:val="0"/>
      <w:marTop w:val="0"/>
      <w:marBottom w:val="0"/>
      <w:divBdr>
        <w:top w:val="none" w:sz="0" w:space="0" w:color="auto"/>
        <w:left w:val="none" w:sz="0" w:space="0" w:color="auto"/>
        <w:bottom w:val="none" w:sz="0" w:space="0" w:color="auto"/>
        <w:right w:val="none" w:sz="0" w:space="0" w:color="auto"/>
      </w:divBdr>
    </w:div>
    <w:div w:id="1627272208">
      <w:marLeft w:val="640"/>
      <w:marRight w:val="0"/>
      <w:marTop w:val="0"/>
      <w:marBottom w:val="0"/>
      <w:divBdr>
        <w:top w:val="none" w:sz="0" w:space="0" w:color="auto"/>
        <w:left w:val="none" w:sz="0" w:space="0" w:color="auto"/>
        <w:bottom w:val="none" w:sz="0" w:space="0" w:color="auto"/>
        <w:right w:val="none" w:sz="0" w:space="0" w:color="auto"/>
      </w:divBdr>
    </w:div>
    <w:div w:id="1627858549">
      <w:marLeft w:val="640"/>
      <w:marRight w:val="0"/>
      <w:marTop w:val="0"/>
      <w:marBottom w:val="0"/>
      <w:divBdr>
        <w:top w:val="none" w:sz="0" w:space="0" w:color="auto"/>
        <w:left w:val="none" w:sz="0" w:space="0" w:color="auto"/>
        <w:bottom w:val="none" w:sz="0" w:space="0" w:color="auto"/>
        <w:right w:val="none" w:sz="0" w:space="0" w:color="auto"/>
      </w:divBdr>
    </w:div>
    <w:div w:id="1628926077">
      <w:marLeft w:val="640"/>
      <w:marRight w:val="0"/>
      <w:marTop w:val="0"/>
      <w:marBottom w:val="0"/>
      <w:divBdr>
        <w:top w:val="none" w:sz="0" w:space="0" w:color="auto"/>
        <w:left w:val="none" w:sz="0" w:space="0" w:color="auto"/>
        <w:bottom w:val="none" w:sz="0" w:space="0" w:color="auto"/>
        <w:right w:val="none" w:sz="0" w:space="0" w:color="auto"/>
      </w:divBdr>
    </w:div>
    <w:div w:id="1632206437">
      <w:marLeft w:val="640"/>
      <w:marRight w:val="0"/>
      <w:marTop w:val="0"/>
      <w:marBottom w:val="0"/>
      <w:divBdr>
        <w:top w:val="none" w:sz="0" w:space="0" w:color="auto"/>
        <w:left w:val="none" w:sz="0" w:space="0" w:color="auto"/>
        <w:bottom w:val="none" w:sz="0" w:space="0" w:color="auto"/>
        <w:right w:val="none" w:sz="0" w:space="0" w:color="auto"/>
      </w:divBdr>
    </w:div>
    <w:div w:id="1639650611">
      <w:marLeft w:val="640"/>
      <w:marRight w:val="0"/>
      <w:marTop w:val="0"/>
      <w:marBottom w:val="0"/>
      <w:divBdr>
        <w:top w:val="none" w:sz="0" w:space="0" w:color="auto"/>
        <w:left w:val="none" w:sz="0" w:space="0" w:color="auto"/>
        <w:bottom w:val="none" w:sz="0" w:space="0" w:color="auto"/>
        <w:right w:val="none" w:sz="0" w:space="0" w:color="auto"/>
      </w:divBdr>
    </w:div>
    <w:div w:id="1640305576">
      <w:marLeft w:val="640"/>
      <w:marRight w:val="0"/>
      <w:marTop w:val="0"/>
      <w:marBottom w:val="0"/>
      <w:divBdr>
        <w:top w:val="none" w:sz="0" w:space="0" w:color="auto"/>
        <w:left w:val="none" w:sz="0" w:space="0" w:color="auto"/>
        <w:bottom w:val="none" w:sz="0" w:space="0" w:color="auto"/>
        <w:right w:val="none" w:sz="0" w:space="0" w:color="auto"/>
      </w:divBdr>
    </w:div>
    <w:div w:id="1644582317">
      <w:marLeft w:val="640"/>
      <w:marRight w:val="0"/>
      <w:marTop w:val="0"/>
      <w:marBottom w:val="0"/>
      <w:divBdr>
        <w:top w:val="none" w:sz="0" w:space="0" w:color="auto"/>
        <w:left w:val="none" w:sz="0" w:space="0" w:color="auto"/>
        <w:bottom w:val="none" w:sz="0" w:space="0" w:color="auto"/>
        <w:right w:val="none" w:sz="0" w:space="0" w:color="auto"/>
      </w:divBdr>
    </w:div>
    <w:div w:id="1644847296">
      <w:marLeft w:val="640"/>
      <w:marRight w:val="0"/>
      <w:marTop w:val="0"/>
      <w:marBottom w:val="0"/>
      <w:divBdr>
        <w:top w:val="none" w:sz="0" w:space="0" w:color="auto"/>
        <w:left w:val="none" w:sz="0" w:space="0" w:color="auto"/>
        <w:bottom w:val="none" w:sz="0" w:space="0" w:color="auto"/>
        <w:right w:val="none" w:sz="0" w:space="0" w:color="auto"/>
      </w:divBdr>
    </w:div>
    <w:div w:id="1651055899">
      <w:marLeft w:val="640"/>
      <w:marRight w:val="0"/>
      <w:marTop w:val="0"/>
      <w:marBottom w:val="0"/>
      <w:divBdr>
        <w:top w:val="none" w:sz="0" w:space="0" w:color="auto"/>
        <w:left w:val="none" w:sz="0" w:space="0" w:color="auto"/>
        <w:bottom w:val="none" w:sz="0" w:space="0" w:color="auto"/>
        <w:right w:val="none" w:sz="0" w:space="0" w:color="auto"/>
      </w:divBdr>
    </w:div>
    <w:div w:id="1651137017">
      <w:marLeft w:val="640"/>
      <w:marRight w:val="0"/>
      <w:marTop w:val="0"/>
      <w:marBottom w:val="0"/>
      <w:divBdr>
        <w:top w:val="none" w:sz="0" w:space="0" w:color="auto"/>
        <w:left w:val="none" w:sz="0" w:space="0" w:color="auto"/>
        <w:bottom w:val="none" w:sz="0" w:space="0" w:color="auto"/>
        <w:right w:val="none" w:sz="0" w:space="0" w:color="auto"/>
      </w:divBdr>
    </w:div>
    <w:div w:id="1653366709">
      <w:marLeft w:val="640"/>
      <w:marRight w:val="0"/>
      <w:marTop w:val="0"/>
      <w:marBottom w:val="0"/>
      <w:divBdr>
        <w:top w:val="none" w:sz="0" w:space="0" w:color="auto"/>
        <w:left w:val="none" w:sz="0" w:space="0" w:color="auto"/>
        <w:bottom w:val="none" w:sz="0" w:space="0" w:color="auto"/>
        <w:right w:val="none" w:sz="0" w:space="0" w:color="auto"/>
      </w:divBdr>
    </w:div>
    <w:div w:id="1654410545">
      <w:marLeft w:val="640"/>
      <w:marRight w:val="0"/>
      <w:marTop w:val="0"/>
      <w:marBottom w:val="0"/>
      <w:divBdr>
        <w:top w:val="none" w:sz="0" w:space="0" w:color="auto"/>
        <w:left w:val="none" w:sz="0" w:space="0" w:color="auto"/>
        <w:bottom w:val="none" w:sz="0" w:space="0" w:color="auto"/>
        <w:right w:val="none" w:sz="0" w:space="0" w:color="auto"/>
      </w:divBdr>
    </w:div>
    <w:div w:id="1658418283">
      <w:marLeft w:val="640"/>
      <w:marRight w:val="0"/>
      <w:marTop w:val="0"/>
      <w:marBottom w:val="0"/>
      <w:divBdr>
        <w:top w:val="none" w:sz="0" w:space="0" w:color="auto"/>
        <w:left w:val="none" w:sz="0" w:space="0" w:color="auto"/>
        <w:bottom w:val="none" w:sz="0" w:space="0" w:color="auto"/>
        <w:right w:val="none" w:sz="0" w:space="0" w:color="auto"/>
      </w:divBdr>
    </w:div>
    <w:div w:id="1658486374">
      <w:marLeft w:val="640"/>
      <w:marRight w:val="0"/>
      <w:marTop w:val="0"/>
      <w:marBottom w:val="0"/>
      <w:divBdr>
        <w:top w:val="none" w:sz="0" w:space="0" w:color="auto"/>
        <w:left w:val="none" w:sz="0" w:space="0" w:color="auto"/>
        <w:bottom w:val="none" w:sz="0" w:space="0" w:color="auto"/>
        <w:right w:val="none" w:sz="0" w:space="0" w:color="auto"/>
      </w:divBdr>
    </w:div>
    <w:div w:id="1659922242">
      <w:marLeft w:val="640"/>
      <w:marRight w:val="0"/>
      <w:marTop w:val="0"/>
      <w:marBottom w:val="0"/>
      <w:divBdr>
        <w:top w:val="none" w:sz="0" w:space="0" w:color="auto"/>
        <w:left w:val="none" w:sz="0" w:space="0" w:color="auto"/>
        <w:bottom w:val="none" w:sz="0" w:space="0" w:color="auto"/>
        <w:right w:val="none" w:sz="0" w:space="0" w:color="auto"/>
      </w:divBdr>
    </w:div>
    <w:div w:id="1660695903">
      <w:marLeft w:val="640"/>
      <w:marRight w:val="0"/>
      <w:marTop w:val="0"/>
      <w:marBottom w:val="0"/>
      <w:divBdr>
        <w:top w:val="none" w:sz="0" w:space="0" w:color="auto"/>
        <w:left w:val="none" w:sz="0" w:space="0" w:color="auto"/>
        <w:bottom w:val="none" w:sz="0" w:space="0" w:color="auto"/>
        <w:right w:val="none" w:sz="0" w:space="0" w:color="auto"/>
      </w:divBdr>
    </w:div>
    <w:div w:id="1661352276">
      <w:marLeft w:val="640"/>
      <w:marRight w:val="0"/>
      <w:marTop w:val="0"/>
      <w:marBottom w:val="0"/>
      <w:divBdr>
        <w:top w:val="none" w:sz="0" w:space="0" w:color="auto"/>
        <w:left w:val="none" w:sz="0" w:space="0" w:color="auto"/>
        <w:bottom w:val="none" w:sz="0" w:space="0" w:color="auto"/>
        <w:right w:val="none" w:sz="0" w:space="0" w:color="auto"/>
      </w:divBdr>
    </w:div>
    <w:div w:id="1663771134">
      <w:marLeft w:val="640"/>
      <w:marRight w:val="0"/>
      <w:marTop w:val="0"/>
      <w:marBottom w:val="0"/>
      <w:divBdr>
        <w:top w:val="none" w:sz="0" w:space="0" w:color="auto"/>
        <w:left w:val="none" w:sz="0" w:space="0" w:color="auto"/>
        <w:bottom w:val="none" w:sz="0" w:space="0" w:color="auto"/>
        <w:right w:val="none" w:sz="0" w:space="0" w:color="auto"/>
      </w:divBdr>
    </w:div>
    <w:div w:id="1665668926">
      <w:marLeft w:val="640"/>
      <w:marRight w:val="0"/>
      <w:marTop w:val="0"/>
      <w:marBottom w:val="0"/>
      <w:divBdr>
        <w:top w:val="none" w:sz="0" w:space="0" w:color="auto"/>
        <w:left w:val="none" w:sz="0" w:space="0" w:color="auto"/>
        <w:bottom w:val="none" w:sz="0" w:space="0" w:color="auto"/>
        <w:right w:val="none" w:sz="0" w:space="0" w:color="auto"/>
      </w:divBdr>
    </w:div>
    <w:div w:id="1665863358">
      <w:marLeft w:val="640"/>
      <w:marRight w:val="0"/>
      <w:marTop w:val="0"/>
      <w:marBottom w:val="0"/>
      <w:divBdr>
        <w:top w:val="none" w:sz="0" w:space="0" w:color="auto"/>
        <w:left w:val="none" w:sz="0" w:space="0" w:color="auto"/>
        <w:bottom w:val="none" w:sz="0" w:space="0" w:color="auto"/>
        <w:right w:val="none" w:sz="0" w:space="0" w:color="auto"/>
      </w:divBdr>
    </w:div>
    <w:div w:id="1673294006">
      <w:marLeft w:val="640"/>
      <w:marRight w:val="0"/>
      <w:marTop w:val="0"/>
      <w:marBottom w:val="0"/>
      <w:divBdr>
        <w:top w:val="none" w:sz="0" w:space="0" w:color="auto"/>
        <w:left w:val="none" w:sz="0" w:space="0" w:color="auto"/>
        <w:bottom w:val="none" w:sz="0" w:space="0" w:color="auto"/>
        <w:right w:val="none" w:sz="0" w:space="0" w:color="auto"/>
      </w:divBdr>
    </w:div>
    <w:div w:id="1676037251">
      <w:marLeft w:val="640"/>
      <w:marRight w:val="0"/>
      <w:marTop w:val="0"/>
      <w:marBottom w:val="0"/>
      <w:divBdr>
        <w:top w:val="none" w:sz="0" w:space="0" w:color="auto"/>
        <w:left w:val="none" w:sz="0" w:space="0" w:color="auto"/>
        <w:bottom w:val="none" w:sz="0" w:space="0" w:color="auto"/>
        <w:right w:val="none" w:sz="0" w:space="0" w:color="auto"/>
      </w:divBdr>
    </w:div>
    <w:div w:id="1676611097">
      <w:marLeft w:val="640"/>
      <w:marRight w:val="0"/>
      <w:marTop w:val="0"/>
      <w:marBottom w:val="0"/>
      <w:divBdr>
        <w:top w:val="none" w:sz="0" w:space="0" w:color="auto"/>
        <w:left w:val="none" w:sz="0" w:space="0" w:color="auto"/>
        <w:bottom w:val="none" w:sz="0" w:space="0" w:color="auto"/>
        <w:right w:val="none" w:sz="0" w:space="0" w:color="auto"/>
      </w:divBdr>
    </w:div>
    <w:div w:id="1682734774">
      <w:marLeft w:val="640"/>
      <w:marRight w:val="0"/>
      <w:marTop w:val="0"/>
      <w:marBottom w:val="0"/>
      <w:divBdr>
        <w:top w:val="none" w:sz="0" w:space="0" w:color="auto"/>
        <w:left w:val="none" w:sz="0" w:space="0" w:color="auto"/>
        <w:bottom w:val="none" w:sz="0" w:space="0" w:color="auto"/>
        <w:right w:val="none" w:sz="0" w:space="0" w:color="auto"/>
      </w:divBdr>
    </w:div>
    <w:div w:id="1684044618">
      <w:marLeft w:val="640"/>
      <w:marRight w:val="0"/>
      <w:marTop w:val="0"/>
      <w:marBottom w:val="0"/>
      <w:divBdr>
        <w:top w:val="none" w:sz="0" w:space="0" w:color="auto"/>
        <w:left w:val="none" w:sz="0" w:space="0" w:color="auto"/>
        <w:bottom w:val="none" w:sz="0" w:space="0" w:color="auto"/>
        <w:right w:val="none" w:sz="0" w:space="0" w:color="auto"/>
      </w:divBdr>
    </w:div>
    <w:div w:id="1685936449">
      <w:marLeft w:val="640"/>
      <w:marRight w:val="0"/>
      <w:marTop w:val="0"/>
      <w:marBottom w:val="0"/>
      <w:divBdr>
        <w:top w:val="none" w:sz="0" w:space="0" w:color="auto"/>
        <w:left w:val="none" w:sz="0" w:space="0" w:color="auto"/>
        <w:bottom w:val="none" w:sz="0" w:space="0" w:color="auto"/>
        <w:right w:val="none" w:sz="0" w:space="0" w:color="auto"/>
      </w:divBdr>
    </w:div>
    <w:div w:id="1689717264">
      <w:marLeft w:val="640"/>
      <w:marRight w:val="0"/>
      <w:marTop w:val="0"/>
      <w:marBottom w:val="0"/>
      <w:divBdr>
        <w:top w:val="none" w:sz="0" w:space="0" w:color="auto"/>
        <w:left w:val="none" w:sz="0" w:space="0" w:color="auto"/>
        <w:bottom w:val="none" w:sz="0" w:space="0" w:color="auto"/>
        <w:right w:val="none" w:sz="0" w:space="0" w:color="auto"/>
      </w:divBdr>
    </w:div>
    <w:div w:id="1689720261">
      <w:marLeft w:val="640"/>
      <w:marRight w:val="0"/>
      <w:marTop w:val="0"/>
      <w:marBottom w:val="0"/>
      <w:divBdr>
        <w:top w:val="none" w:sz="0" w:space="0" w:color="auto"/>
        <w:left w:val="none" w:sz="0" w:space="0" w:color="auto"/>
        <w:bottom w:val="none" w:sz="0" w:space="0" w:color="auto"/>
        <w:right w:val="none" w:sz="0" w:space="0" w:color="auto"/>
      </w:divBdr>
    </w:div>
    <w:div w:id="1691029415">
      <w:marLeft w:val="640"/>
      <w:marRight w:val="0"/>
      <w:marTop w:val="0"/>
      <w:marBottom w:val="0"/>
      <w:divBdr>
        <w:top w:val="none" w:sz="0" w:space="0" w:color="auto"/>
        <w:left w:val="none" w:sz="0" w:space="0" w:color="auto"/>
        <w:bottom w:val="none" w:sz="0" w:space="0" w:color="auto"/>
        <w:right w:val="none" w:sz="0" w:space="0" w:color="auto"/>
      </w:divBdr>
    </w:div>
    <w:div w:id="1691956740">
      <w:marLeft w:val="640"/>
      <w:marRight w:val="0"/>
      <w:marTop w:val="0"/>
      <w:marBottom w:val="0"/>
      <w:divBdr>
        <w:top w:val="none" w:sz="0" w:space="0" w:color="auto"/>
        <w:left w:val="none" w:sz="0" w:space="0" w:color="auto"/>
        <w:bottom w:val="none" w:sz="0" w:space="0" w:color="auto"/>
        <w:right w:val="none" w:sz="0" w:space="0" w:color="auto"/>
      </w:divBdr>
    </w:div>
    <w:div w:id="1693915920">
      <w:marLeft w:val="640"/>
      <w:marRight w:val="0"/>
      <w:marTop w:val="0"/>
      <w:marBottom w:val="0"/>
      <w:divBdr>
        <w:top w:val="none" w:sz="0" w:space="0" w:color="auto"/>
        <w:left w:val="none" w:sz="0" w:space="0" w:color="auto"/>
        <w:bottom w:val="none" w:sz="0" w:space="0" w:color="auto"/>
        <w:right w:val="none" w:sz="0" w:space="0" w:color="auto"/>
      </w:divBdr>
    </w:div>
    <w:div w:id="1694727980">
      <w:marLeft w:val="640"/>
      <w:marRight w:val="0"/>
      <w:marTop w:val="0"/>
      <w:marBottom w:val="0"/>
      <w:divBdr>
        <w:top w:val="none" w:sz="0" w:space="0" w:color="auto"/>
        <w:left w:val="none" w:sz="0" w:space="0" w:color="auto"/>
        <w:bottom w:val="none" w:sz="0" w:space="0" w:color="auto"/>
        <w:right w:val="none" w:sz="0" w:space="0" w:color="auto"/>
      </w:divBdr>
    </w:div>
    <w:div w:id="1695030988">
      <w:marLeft w:val="640"/>
      <w:marRight w:val="0"/>
      <w:marTop w:val="0"/>
      <w:marBottom w:val="0"/>
      <w:divBdr>
        <w:top w:val="none" w:sz="0" w:space="0" w:color="auto"/>
        <w:left w:val="none" w:sz="0" w:space="0" w:color="auto"/>
        <w:bottom w:val="none" w:sz="0" w:space="0" w:color="auto"/>
        <w:right w:val="none" w:sz="0" w:space="0" w:color="auto"/>
      </w:divBdr>
    </w:div>
    <w:div w:id="1699508299">
      <w:marLeft w:val="640"/>
      <w:marRight w:val="0"/>
      <w:marTop w:val="0"/>
      <w:marBottom w:val="0"/>
      <w:divBdr>
        <w:top w:val="none" w:sz="0" w:space="0" w:color="auto"/>
        <w:left w:val="none" w:sz="0" w:space="0" w:color="auto"/>
        <w:bottom w:val="none" w:sz="0" w:space="0" w:color="auto"/>
        <w:right w:val="none" w:sz="0" w:space="0" w:color="auto"/>
      </w:divBdr>
    </w:div>
    <w:div w:id="1699815868">
      <w:marLeft w:val="640"/>
      <w:marRight w:val="0"/>
      <w:marTop w:val="0"/>
      <w:marBottom w:val="0"/>
      <w:divBdr>
        <w:top w:val="none" w:sz="0" w:space="0" w:color="auto"/>
        <w:left w:val="none" w:sz="0" w:space="0" w:color="auto"/>
        <w:bottom w:val="none" w:sz="0" w:space="0" w:color="auto"/>
        <w:right w:val="none" w:sz="0" w:space="0" w:color="auto"/>
      </w:divBdr>
    </w:div>
    <w:div w:id="1702440251">
      <w:marLeft w:val="640"/>
      <w:marRight w:val="0"/>
      <w:marTop w:val="0"/>
      <w:marBottom w:val="0"/>
      <w:divBdr>
        <w:top w:val="none" w:sz="0" w:space="0" w:color="auto"/>
        <w:left w:val="none" w:sz="0" w:space="0" w:color="auto"/>
        <w:bottom w:val="none" w:sz="0" w:space="0" w:color="auto"/>
        <w:right w:val="none" w:sz="0" w:space="0" w:color="auto"/>
      </w:divBdr>
    </w:div>
    <w:div w:id="1708021083">
      <w:marLeft w:val="640"/>
      <w:marRight w:val="0"/>
      <w:marTop w:val="0"/>
      <w:marBottom w:val="0"/>
      <w:divBdr>
        <w:top w:val="none" w:sz="0" w:space="0" w:color="auto"/>
        <w:left w:val="none" w:sz="0" w:space="0" w:color="auto"/>
        <w:bottom w:val="none" w:sz="0" w:space="0" w:color="auto"/>
        <w:right w:val="none" w:sz="0" w:space="0" w:color="auto"/>
      </w:divBdr>
    </w:div>
    <w:div w:id="1711421330">
      <w:marLeft w:val="640"/>
      <w:marRight w:val="0"/>
      <w:marTop w:val="0"/>
      <w:marBottom w:val="0"/>
      <w:divBdr>
        <w:top w:val="none" w:sz="0" w:space="0" w:color="auto"/>
        <w:left w:val="none" w:sz="0" w:space="0" w:color="auto"/>
        <w:bottom w:val="none" w:sz="0" w:space="0" w:color="auto"/>
        <w:right w:val="none" w:sz="0" w:space="0" w:color="auto"/>
      </w:divBdr>
    </w:div>
    <w:div w:id="1711759796">
      <w:marLeft w:val="640"/>
      <w:marRight w:val="0"/>
      <w:marTop w:val="0"/>
      <w:marBottom w:val="0"/>
      <w:divBdr>
        <w:top w:val="none" w:sz="0" w:space="0" w:color="auto"/>
        <w:left w:val="none" w:sz="0" w:space="0" w:color="auto"/>
        <w:bottom w:val="none" w:sz="0" w:space="0" w:color="auto"/>
        <w:right w:val="none" w:sz="0" w:space="0" w:color="auto"/>
      </w:divBdr>
    </w:div>
    <w:div w:id="1713118266">
      <w:marLeft w:val="640"/>
      <w:marRight w:val="0"/>
      <w:marTop w:val="0"/>
      <w:marBottom w:val="0"/>
      <w:divBdr>
        <w:top w:val="none" w:sz="0" w:space="0" w:color="auto"/>
        <w:left w:val="none" w:sz="0" w:space="0" w:color="auto"/>
        <w:bottom w:val="none" w:sz="0" w:space="0" w:color="auto"/>
        <w:right w:val="none" w:sz="0" w:space="0" w:color="auto"/>
      </w:divBdr>
    </w:div>
    <w:div w:id="1724478342">
      <w:marLeft w:val="64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28989457">
      <w:marLeft w:val="640"/>
      <w:marRight w:val="0"/>
      <w:marTop w:val="0"/>
      <w:marBottom w:val="0"/>
      <w:divBdr>
        <w:top w:val="none" w:sz="0" w:space="0" w:color="auto"/>
        <w:left w:val="none" w:sz="0" w:space="0" w:color="auto"/>
        <w:bottom w:val="none" w:sz="0" w:space="0" w:color="auto"/>
        <w:right w:val="none" w:sz="0" w:space="0" w:color="auto"/>
      </w:divBdr>
    </w:div>
    <w:div w:id="1731222560">
      <w:marLeft w:val="640"/>
      <w:marRight w:val="0"/>
      <w:marTop w:val="0"/>
      <w:marBottom w:val="0"/>
      <w:divBdr>
        <w:top w:val="none" w:sz="0" w:space="0" w:color="auto"/>
        <w:left w:val="none" w:sz="0" w:space="0" w:color="auto"/>
        <w:bottom w:val="none" w:sz="0" w:space="0" w:color="auto"/>
        <w:right w:val="none" w:sz="0" w:space="0" w:color="auto"/>
      </w:divBdr>
    </w:div>
    <w:div w:id="1731225358">
      <w:marLeft w:val="640"/>
      <w:marRight w:val="0"/>
      <w:marTop w:val="0"/>
      <w:marBottom w:val="0"/>
      <w:divBdr>
        <w:top w:val="none" w:sz="0" w:space="0" w:color="auto"/>
        <w:left w:val="none" w:sz="0" w:space="0" w:color="auto"/>
        <w:bottom w:val="none" w:sz="0" w:space="0" w:color="auto"/>
        <w:right w:val="none" w:sz="0" w:space="0" w:color="auto"/>
      </w:divBdr>
    </w:div>
    <w:div w:id="1733650690">
      <w:marLeft w:val="640"/>
      <w:marRight w:val="0"/>
      <w:marTop w:val="0"/>
      <w:marBottom w:val="0"/>
      <w:divBdr>
        <w:top w:val="none" w:sz="0" w:space="0" w:color="auto"/>
        <w:left w:val="none" w:sz="0" w:space="0" w:color="auto"/>
        <w:bottom w:val="none" w:sz="0" w:space="0" w:color="auto"/>
        <w:right w:val="none" w:sz="0" w:space="0" w:color="auto"/>
      </w:divBdr>
    </w:div>
    <w:div w:id="1736661488">
      <w:marLeft w:val="640"/>
      <w:marRight w:val="0"/>
      <w:marTop w:val="0"/>
      <w:marBottom w:val="0"/>
      <w:divBdr>
        <w:top w:val="none" w:sz="0" w:space="0" w:color="auto"/>
        <w:left w:val="none" w:sz="0" w:space="0" w:color="auto"/>
        <w:bottom w:val="none" w:sz="0" w:space="0" w:color="auto"/>
        <w:right w:val="none" w:sz="0" w:space="0" w:color="auto"/>
      </w:divBdr>
    </w:div>
    <w:div w:id="1741757664">
      <w:marLeft w:val="640"/>
      <w:marRight w:val="0"/>
      <w:marTop w:val="0"/>
      <w:marBottom w:val="0"/>
      <w:divBdr>
        <w:top w:val="none" w:sz="0" w:space="0" w:color="auto"/>
        <w:left w:val="none" w:sz="0" w:space="0" w:color="auto"/>
        <w:bottom w:val="none" w:sz="0" w:space="0" w:color="auto"/>
        <w:right w:val="none" w:sz="0" w:space="0" w:color="auto"/>
      </w:divBdr>
    </w:div>
    <w:div w:id="1744646301">
      <w:marLeft w:val="640"/>
      <w:marRight w:val="0"/>
      <w:marTop w:val="0"/>
      <w:marBottom w:val="0"/>
      <w:divBdr>
        <w:top w:val="none" w:sz="0" w:space="0" w:color="auto"/>
        <w:left w:val="none" w:sz="0" w:space="0" w:color="auto"/>
        <w:bottom w:val="none" w:sz="0" w:space="0" w:color="auto"/>
        <w:right w:val="none" w:sz="0" w:space="0" w:color="auto"/>
      </w:divBdr>
    </w:div>
    <w:div w:id="1745031753">
      <w:marLeft w:val="640"/>
      <w:marRight w:val="0"/>
      <w:marTop w:val="0"/>
      <w:marBottom w:val="0"/>
      <w:divBdr>
        <w:top w:val="none" w:sz="0" w:space="0" w:color="auto"/>
        <w:left w:val="none" w:sz="0" w:space="0" w:color="auto"/>
        <w:bottom w:val="none" w:sz="0" w:space="0" w:color="auto"/>
        <w:right w:val="none" w:sz="0" w:space="0" w:color="auto"/>
      </w:divBdr>
    </w:div>
    <w:div w:id="1745488740">
      <w:marLeft w:val="640"/>
      <w:marRight w:val="0"/>
      <w:marTop w:val="0"/>
      <w:marBottom w:val="0"/>
      <w:divBdr>
        <w:top w:val="none" w:sz="0" w:space="0" w:color="auto"/>
        <w:left w:val="none" w:sz="0" w:space="0" w:color="auto"/>
        <w:bottom w:val="none" w:sz="0" w:space="0" w:color="auto"/>
        <w:right w:val="none" w:sz="0" w:space="0" w:color="auto"/>
      </w:divBdr>
    </w:div>
    <w:div w:id="1748185782">
      <w:marLeft w:val="640"/>
      <w:marRight w:val="0"/>
      <w:marTop w:val="0"/>
      <w:marBottom w:val="0"/>
      <w:divBdr>
        <w:top w:val="none" w:sz="0" w:space="0" w:color="auto"/>
        <w:left w:val="none" w:sz="0" w:space="0" w:color="auto"/>
        <w:bottom w:val="none" w:sz="0" w:space="0" w:color="auto"/>
        <w:right w:val="none" w:sz="0" w:space="0" w:color="auto"/>
      </w:divBdr>
    </w:div>
    <w:div w:id="1750155425">
      <w:marLeft w:val="640"/>
      <w:marRight w:val="0"/>
      <w:marTop w:val="0"/>
      <w:marBottom w:val="0"/>
      <w:divBdr>
        <w:top w:val="none" w:sz="0" w:space="0" w:color="auto"/>
        <w:left w:val="none" w:sz="0" w:space="0" w:color="auto"/>
        <w:bottom w:val="none" w:sz="0" w:space="0" w:color="auto"/>
        <w:right w:val="none" w:sz="0" w:space="0" w:color="auto"/>
      </w:divBdr>
    </w:div>
    <w:div w:id="1751660760">
      <w:marLeft w:val="640"/>
      <w:marRight w:val="0"/>
      <w:marTop w:val="0"/>
      <w:marBottom w:val="0"/>
      <w:divBdr>
        <w:top w:val="none" w:sz="0" w:space="0" w:color="auto"/>
        <w:left w:val="none" w:sz="0" w:space="0" w:color="auto"/>
        <w:bottom w:val="none" w:sz="0" w:space="0" w:color="auto"/>
        <w:right w:val="none" w:sz="0" w:space="0" w:color="auto"/>
      </w:divBdr>
    </w:div>
    <w:div w:id="1754889751">
      <w:marLeft w:val="640"/>
      <w:marRight w:val="0"/>
      <w:marTop w:val="0"/>
      <w:marBottom w:val="0"/>
      <w:divBdr>
        <w:top w:val="none" w:sz="0" w:space="0" w:color="auto"/>
        <w:left w:val="none" w:sz="0" w:space="0" w:color="auto"/>
        <w:bottom w:val="none" w:sz="0" w:space="0" w:color="auto"/>
        <w:right w:val="none" w:sz="0" w:space="0" w:color="auto"/>
      </w:divBdr>
    </w:div>
    <w:div w:id="1759718351">
      <w:marLeft w:val="640"/>
      <w:marRight w:val="0"/>
      <w:marTop w:val="0"/>
      <w:marBottom w:val="0"/>
      <w:divBdr>
        <w:top w:val="none" w:sz="0" w:space="0" w:color="auto"/>
        <w:left w:val="none" w:sz="0" w:space="0" w:color="auto"/>
        <w:bottom w:val="none" w:sz="0" w:space="0" w:color="auto"/>
        <w:right w:val="none" w:sz="0" w:space="0" w:color="auto"/>
      </w:divBdr>
    </w:div>
    <w:div w:id="1760560155">
      <w:marLeft w:val="640"/>
      <w:marRight w:val="0"/>
      <w:marTop w:val="0"/>
      <w:marBottom w:val="0"/>
      <w:divBdr>
        <w:top w:val="none" w:sz="0" w:space="0" w:color="auto"/>
        <w:left w:val="none" w:sz="0" w:space="0" w:color="auto"/>
        <w:bottom w:val="none" w:sz="0" w:space="0" w:color="auto"/>
        <w:right w:val="none" w:sz="0" w:space="0" w:color="auto"/>
      </w:divBdr>
    </w:div>
    <w:div w:id="1760710474">
      <w:marLeft w:val="640"/>
      <w:marRight w:val="0"/>
      <w:marTop w:val="0"/>
      <w:marBottom w:val="0"/>
      <w:divBdr>
        <w:top w:val="none" w:sz="0" w:space="0" w:color="auto"/>
        <w:left w:val="none" w:sz="0" w:space="0" w:color="auto"/>
        <w:bottom w:val="none" w:sz="0" w:space="0" w:color="auto"/>
        <w:right w:val="none" w:sz="0" w:space="0" w:color="auto"/>
      </w:divBdr>
    </w:div>
    <w:div w:id="1764571411">
      <w:marLeft w:val="640"/>
      <w:marRight w:val="0"/>
      <w:marTop w:val="0"/>
      <w:marBottom w:val="0"/>
      <w:divBdr>
        <w:top w:val="none" w:sz="0" w:space="0" w:color="auto"/>
        <w:left w:val="none" w:sz="0" w:space="0" w:color="auto"/>
        <w:bottom w:val="none" w:sz="0" w:space="0" w:color="auto"/>
        <w:right w:val="none" w:sz="0" w:space="0" w:color="auto"/>
      </w:divBdr>
    </w:div>
    <w:div w:id="1768885915">
      <w:marLeft w:val="640"/>
      <w:marRight w:val="0"/>
      <w:marTop w:val="0"/>
      <w:marBottom w:val="0"/>
      <w:divBdr>
        <w:top w:val="none" w:sz="0" w:space="0" w:color="auto"/>
        <w:left w:val="none" w:sz="0" w:space="0" w:color="auto"/>
        <w:bottom w:val="none" w:sz="0" w:space="0" w:color="auto"/>
        <w:right w:val="none" w:sz="0" w:space="0" w:color="auto"/>
      </w:divBdr>
    </w:div>
    <w:div w:id="1769039643">
      <w:marLeft w:val="640"/>
      <w:marRight w:val="0"/>
      <w:marTop w:val="0"/>
      <w:marBottom w:val="0"/>
      <w:divBdr>
        <w:top w:val="none" w:sz="0" w:space="0" w:color="auto"/>
        <w:left w:val="none" w:sz="0" w:space="0" w:color="auto"/>
        <w:bottom w:val="none" w:sz="0" w:space="0" w:color="auto"/>
        <w:right w:val="none" w:sz="0" w:space="0" w:color="auto"/>
      </w:divBdr>
    </w:div>
    <w:div w:id="1770731363">
      <w:marLeft w:val="640"/>
      <w:marRight w:val="0"/>
      <w:marTop w:val="0"/>
      <w:marBottom w:val="0"/>
      <w:divBdr>
        <w:top w:val="none" w:sz="0" w:space="0" w:color="auto"/>
        <w:left w:val="none" w:sz="0" w:space="0" w:color="auto"/>
        <w:bottom w:val="none" w:sz="0" w:space="0" w:color="auto"/>
        <w:right w:val="none" w:sz="0" w:space="0" w:color="auto"/>
      </w:divBdr>
    </w:div>
    <w:div w:id="1775780652">
      <w:marLeft w:val="640"/>
      <w:marRight w:val="0"/>
      <w:marTop w:val="0"/>
      <w:marBottom w:val="0"/>
      <w:divBdr>
        <w:top w:val="none" w:sz="0" w:space="0" w:color="auto"/>
        <w:left w:val="none" w:sz="0" w:space="0" w:color="auto"/>
        <w:bottom w:val="none" w:sz="0" w:space="0" w:color="auto"/>
        <w:right w:val="none" w:sz="0" w:space="0" w:color="auto"/>
      </w:divBdr>
    </w:div>
    <w:div w:id="1777826781">
      <w:marLeft w:val="640"/>
      <w:marRight w:val="0"/>
      <w:marTop w:val="0"/>
      <w:marBottom w:val="0"/>
      <w:divBdr>
        <w:top w:val="none" w:sz="0" w:space="0" w:color="auto"/>
        <w:left w:val="none" w:sz="0" w:space="0" w:color="auto"/>
        <w:bottom w:val="none" w:sz="0" w:space="0" w:color="auto"/>
        <w:right w:val="none" w:sz="0" w:space="0" w:color="auto"/>
      </w:divBdr>
    </w:div>
    <w:div w:id="1778017229">
      <w:marLeft w:val="640"/>
      <w:marRight w:val="0"/>
      <w:marTop w:val="0"/>
      <w:marBottom w:val="0"/>
      <w:divBdr>
        <w:top w:val="none" w:sz="0" w:space="0" w:color="auto"/>
        <w:left w:val="none" w:sz="0" w:space="0" w:color="auto"/>
        <w:bottom w:val="none" w:sz="0" w:space="0" w:color="auto"/>
        <w:right w:val="none" w:sz="0" w:space="0" w:color="auto"/>
      </w:divBdr>
    </w:div>
    <w:div w:id="1778599455">
      <w:marLeft w:val="640"/>
      <w:marRight w:val="0"/>
      <w:marTop w:val="0"/>
      <w:marBottom w:val="0"/>
      <w:divBdr>
        <w:top w:val="none" w:sz="0" w:space="0" w:color="auto"/>
        <w:left w:val="none" w:sz="0" w:space="0" w:color="auto"/>
        <w:bottom w:val="none" w:sz="0" w:space="0" w:color="auto"/>
        <w:right w:val="none" w:sz="0" w:space="0" w:color="auto"/>
      </w:divBdr>
    </w:div>
    <w:div w:id="1778714051">
      <w:marLeft w:val="640"/>
      <w:marRight w:val="0"/>
      <w:marTop w:val="0"/>
      <w:marBottom w:val="0"/>
      <w:divBdr>
        <w:top w:val="none" w:sz="0" w:space="0" w:color="auto"/>
        <w:left w:val="none" w:sz="0" w:space="0" w:color="auto"/>
        <w:bottom w:val="none" w:sz="0" w:space="0" w:color="auto"/>
        <w:right w:val="none" w:sz="0" w:space="0" w:color="auto"/>
      </w:divBdr>
    </w:div>
    <w:div w:id="1780636808">
      <w:marLeft w:val="640"/>
      <w:marRight w:val="0"/>
      <w:marTop w:val="0"/>
      <w:marBottom w:val="0"/>
      <w:divBdr>
        <w:top w:val="none" w:sz="0" w:space="0" w:color="auto"/>
        <w:left w:val="none" w:sz="0" w:space="0" w:color="auto"/>
        <w:bottom w:val="none" w:sz="0" w:space="0" w:color="auto"/>
        <w:right w:val="none" w:sz="0" w:space="0" w:color="auto"/>
      </w:divBdr>
    </w:div>
    <w:div w:id="1782605331">
      <w:marLeft w:val="640"/>
      <w:marRight w:val="0"/>
      <w:marTop w:val="0"/>
      <w:marBottom w:val="0"/>
      <w:divBdr>
        <w:top w:val="none" w:sz="0" w:space="0" w:color="auto"/>
        <w:left w:val="none" w:sz="0" w:space="0" w:color="auto"/>
        <w:bottom w:val="none" w:sz="0" w:space="0" w:color="auto"/>
        <w:right w:val="none" w:sz="0" w:space="0" w:color="auto"/>
      </w:divBdr>
    </w:div>
    <w:div w:id="1783844679">
      <w:marLeft w:val="640"/>
      <w:marRight w:val="0"/>
      <w:marTop w:val="0"/>
      <w:marBottom w:val="0"/>
      <w:divBdr>
        <w:top w:val="none" w:sz="0" w:space="0" w:color="auto"/>
        <w:left w:val="none" w:sz="0" w:space="0" w:color="auto"/>
        <w:bottom w:val="none" w:sz="0" w:space="0" w:color="auto"/>
        <w:right w:val="none" w:sz="0" w:space="0" w:color="auto"/>
      </w:divBdr>
    </w:div>
    <w:div w:id="1789736453">
      <w:marLeft w:val="640"/>
      <w:marRight w:val="0"/>
      <w:marTop w:val="0"/>
      <w:marBottom w:val="0"/>
      <w:divBdr>
        <w:top w:val="none" w:sz="0" w:space="0" w:color="auto"/>
        <w:left w:val="none" w:sz="0" w:space="0" w:color="auto"/>
        <w:bottom w:val="none" w:sz="0" w:space="0" w:color="auto"/>
        <w:right w:val="none" w:sz="0" w:space="0" w:color="auto"/>
      </w:divBdr>
    </w:div>
    <w:div w:id="1792506996">
      <w:marLeft w:val="640"/>
      <w:marRight w:val="0"/>
      <w:marTop w:val="0"/>
      <w:marBottom w:val="0"/>
      <w:divBdr>
        <w:top w:val="none" w:sz="0" w:space="0" w:color="auto"/>
        <w:left w:val="none" w:sz="0" w:space="0" w:color="auto"/>
        <w:bottom w:val="none" w:sz="0" w:space="0" w:color="auto"/>
        <w:right w:val="none" w:sz="0" w:space="0" w:color="auto"/>
      </w:divBdr>
    </w:div>
    <w:div w:id="1794324441">
      <w:marLeft w:val="640"/>
      <w:marRight w:val="0"/>
      <w:marTop w:val="0"/>
      <w:marBottom w:val="0"/>
      <w:divBdr>
        <w:top w:val="none" w:sz="0" w:space="0" w:color="auto"/>
        <w:left w:val="none" w:sz="0" w:space="0" w:color="auto"/>
        <w:bottom w:val="none" w:sz="0" w:space="0" w:color="auto"/>
        <w:right w:val="none" w:sz="0" w:space="0" w:color="auto"/>
      </w:divBdr>
    </w:div>
    <w:div w:id="1795833335">
      <w:marLeft w:val="640"/>
      <w:marRight w:val="0"/>
      <w:marTop w:val="0"/>
      <w:marBottom w:val="0"/>
      <w:divBdr>
        <w:top w:val="none" w:sz="0" w:space="0" w:color="auto"/>
        <w:left w:val="none" w:sz="0" w:space="0" w:color="auto"/>
        <w:bottom w:val="none" w:sz="0" w:space="0" w:color="auto"/>
        <w:right w:val="none" w:sz="0" w:space="0" w:color="auto"/>
      </w:divBdr>
    </w:div>
    <w:div w:id="1801074680">
      <w:marLeft w:val="640"/>
      <w:marRight w:val="0"/>
      <w:marTop w:val="0"/>
      <w:marBottom w:val="0"/>
      <w:divBdr>
        <w:top w:val="none" w:sz="0" w:space="0" w:color="auto"/>
        <w:left w:val="none" w:sz="0" w:space="0" w:color="auto"/>
        <w:bottom w:val="none" w:sz="0" w:space="0" w:color="auto"/>
        <w:right w:val="none" w:sz="0" w:space="0" w:color="auto"/>
      </w:divBdr>
    </w:div>
    <w:div w:id="1807239377">
      <w:marLeft w:val="640"/>
      <w:marRight w:val="0"/>
      <w:marTop w:val="0"/>
      <w:marBottom w:val="0"/>
      <w:divBdr>
        <w:top w:val="none" w:sz="0" w:space="0" w:color="auto"/>
        <w:left w:val="none" w:sz="0" w:space="0" w:color="auto"/>
        <w:bottom w:val="none" w:sz="0" w:space="0" w:color="auto"/>
        <w:right w:val="none" w:sz="0" w:space="0" w:color="auto"/>
      </w:divBdr>
    </w:div>
    <w:div w:id="1810124709">
      <w:marLeft w:val="640"/>
      <w:marRight w:val="0"/>
      <w:marTop w:val="0"/>
      <w:marBottom w:val="0"/>
      <w:divBdr>
        <w:top w:val="none" w:sz="0" w:space="0" w:color="auto"/>
        <w:left w:val="none" w:sz="0" w:space="0" w:color="auto"/>
        <w:bottom w:val="none" w:sz="0" w:space="0" w:color="auto"/>
        <w:right w:val="none" w:sz="0" w:space="0" w:color="auto"/>
      </w:divBdr>
    </w:div>
    <w:div w:id="1811096960">
      <w:marLeft w:val="640"/>
      <w:marRight w:val="0"/>
      <w:marTop w:val="0"/>
      <w:marBottom w:val="0"/>
      <w:divBdr>
        <w:top w:val="none" w:sz="0" w:space="0" w:color="auto"/>
        <w:left w:val="none" w:sz="0" w:space="0" w:color="auto"/>
        <w:bottom w:val="none" w:sz="0" w:space="0" w:color="auto"/>
        <w:right w:val="none" w:sz="0" w:space="0" w:color="auto"/>
      </w:divBdr>
    </w:div>
    <w:div w:id="1815295702">
      <w:marLeft w:val="640"/>
      <w:marRight w:val="0"/>
      <w:marTop w:val="0"/>
      <w:marBottom w:val="0"/>
      <w:divBdr>
        <w:top w:val="none" w:sz="0" w:space="0" w:color="auto"/>
        <w:left w:val="none" w:sz="0" w:space="0" w:color="auto"/>
        <w:bottom w:val="none" w:sz="0" w:space="0" w:color="auto"/>
        <w:right w:val="none" w:sz="0" w:space="0" w:color="auto"/>
      </w:divBdr>
    </w:div>
    <w:div w:id="1817064043">
      <w:marLeft w:val="640"/>
      <w:marRight w:val="0"/>
      <w:marTop w:val="0"/>
      <w:marBottom w:val="0"/>
      <w:divBdr>
        <w:top w:val="none" w:sz="0" w:space="0" w:color="auto"/>
        <w:left w:val="none" w:sz="0" w:space="0" w:color="auto"/>
        <w:bottom w:val="none" w:sz="0" w:space="0" w:color="auto"/>
        <w:right w:val="none" w:sz="0" w:space="0" w:color="auto"/>
      </w:divBdr>
    </w:div>
    <w:div w:id="1818448482">
      <w:marLeft w:val="640"/>
      <w:marRight w:val="0"/>
      <w:marTop w:val="0"/>
      <w:marBottom w:val="0"/>
      <w:divBdr>
        <w:top w:val="none" w:sz="0" w:space="0" w:color="auto"/>
        <w:left w:val="none" w:sz="0" w:space="0" w:color="auto"/>
        <w:bottom w:val="none" w:sz="0" w:space="0" w:color="auto"/>
        <w:right w:val="none" w:sz="0" w:space="0" w:color="auto"/>
      </w:divBdr>
    </w:div>
    <w:div w:id="1819760820">
      <w:marLeft w:val="640"/>
      <w:marRight w:val="0"/>
      <w:marTop w:val="0"/>
      <w:marBottom w:val="0"/>
      <w:divBdr>
        <w:top w:val="none" w:sz="0" w:space="0" w:color="auto"/>
        <w:left w:val="none" w:sz="0" w:space="0" w:color="auto"/>
        <w:bottom w:val="none" w:sz="0" w:space="0" w:color="auto"/>
        <w:right w:val="none" w:sz="0" w:space="0" w:color="auto"/>
      </w:divBdr>
    </w:div>
    <w:div w:id="1820881340">
      <w:marLeft w:val="640"/>
      <w:marRight w:val="0"/>
      <w:marTop w:val="0"/>
      <w:marBottom w:val="0"/>
      <w:divBdr>
        <w:top w:val="none" w:sz="0" w:space="0" w:color="auto"/>
        <w:left w:val="none" w:sz="0" w:space="0" w:color="auto"/>
        <w:bottom w:val="none" w:sz="0" w:space="0" w:color="auto"/>
        <w:right w:val="none" w:sz="0" w:space="0" w:color="auto"/>
      </w:divBdr>
    </w:div>
    <w:div w:id="1825273682">
      <w:marLeft w:val="640"/>
      <w:marRight w:val="0"/>
      <w:marTop w:val="0"/>
      <w:marBottom w:val="0"/>
      <w:divBdr>
        <w:top w:val="none" w:sz="0" w:space="0" w:color="auto"/>
        <w:left w:val="none" w:sz="0" w:space="0" w:color="auto"/>
        <w:bottom w:val="none" w:sz="0" w:space="0" w:color="auto"/>
        <w:right w:val="none" w:sz="0" w:space="0" w:color="auto"/>
      </w:divBdr>
    </w:div>
    <w:div w:id="1827478358">
      <w:marLeft w:val="640"/>
      <w:marRight w:val="0"/>
      <w:marTop w:val="0"/>
      <w:marBottom w:val="0"/>
      <w:divBdr>
        <w:top w:val="none" w:sz="0" w:space="0" w:color="auto"/>
        <w:left w:val="none" w:sz="0" w:space="0" w:color="auto"/>
        <w:bottom w:val="none" w:sz="0" w:space="0" w:color="auto"/>
        <w:right w:val="none" w:sz="0" w:space="0" w:color="auto"/>
      </w:divBdr>
    </w:div>
    <w:div w:id="1832405890">
      <w:marLeft w:val="640"/>
      <w:marRight w:val="0"/>
      <w:marTop w:val="0"/>
      <w:marBottom w:val="0"/>
      <w:divBdr>
        <w:top w:val="none" w:sz="0" w:space="0" w:color="auto"/>
        <w:left w:val="none" w:sz="0" w:space="0" w:color="auto"/>
        <w:bottom w:val="none" w:sz="0" w:space="0" w:color="auto"/>
        <w:right w:val="none" w:sz="0" w:space="0" w:color="auto"/>
      </w:divBdr>
    </w:div>
    <w:div w:id="1832598550">
      <w:marLeft w:val="640"/>
      <w:marRight w:val="0"/>
      <w:marTop w:val="0"/>
      <w:marBottom w:val="0"/>
      <w:divBdr>
        <w:top w:val="none" w:sz="0" w:space="0" w:color="auto"/>
        <w:left w:val="none" w:sz="0" w:space="0" w:color="auto"/>
        <w:bottom w:val="none" w:sz="0" w:space="0" w:color="auto"/>
        <w:right w:val="none" w:sz="0" w:space="0" w:color="auto"/>
      </w:divBdr>
    </w:div>
    <w:div w:id="1832599059">
      <w:marLeft w:val="640"/>
      <w:marRight w:val="0"/>
      <w:marTop w:val="0"/>
      <w:marBottom w:val="0"/>
      <w:divBdr>
        <w:top w:val="none" w:sz="0" w:space="0" w:color="auto"/>
        <w:left w:val="none" w:sz="0" w:space="0" w:color="auto"/>
        <w:bottom w:val="none" w:sz="0" w:space="0" w:color="auto"/>
        <w:right w:val="none" w:sz="0" w:space="0" w:color="auto"/>
      </w:divBdr>
    </w:div>
    <w:div w:id="1833177456">
      <w:marLeft w:val="640"/>
      <w:marRight w:val="0"/>
      <w:marTop w:val="0"/>
      <w:marBottom w:val="0"/>
      <w:divBdr>
        <w:top w:val="none" w:sz="0" w:space="0" w:color="auto"/>
        <w:left w:val="none" w:sz="0" w:space="0" w:color="auto"/>
        <w:bottom w:val="none" w:sz="0" w:space="0" w:color="auto"/>
        <w:right w:val="none" w:sz="0" w:space="0" w:color="auto"/>
      </w:divBdr>
    </w:div>
    <w:div w:id="1833642038">
      <w:marLeft w:val="640"/>
      <w:marRight w:val="0"/>
      <w:marTop w:val="0"/>
      <w:marBottom w:val="0"/>
      <w:divBdr>
        <w:top w:val="none" w:sz="0" w:space="0" w:color="auto"/>
        <w:left w:val="none" w:sz="0" w:space="0" w:color="auto"/>
        <w:bottom w:val="none" w:sz="0" w:space="0" w:color="auto"/>
        <w:right w:val="none" w:sz="0" w:space="0" w:color="auto"/>
      </w:divBdr>
    </w:div>
    <w:div w:id="1833720189">
      <w:marLeft w:val="640"/>
      <w:marRight w:val="0"/>
      <w:marTop w:val="0"/>
      <w:marBottom w:val="0"/>
      <w:divBdr>
        <w:top w:val="none" w:sz="0" w:space="0" w:color="auto"/>
        <w:left w:val="none" w:sz="0" w:space="0" w:color="auto"/>
        <w:bottom w:val="none" w:sz="0" w:space="0" w:color="auto"/>
        <w:right w:val="none" w:sz="0" w:space="0" w:color="auto"/>
      </w:divBdr>
    </w:div>
    <w:div w:id="1839539657">
      <w:marLeft w:val="640"/>
      <w:marRight w:val="0"/>
      <w:marTop w:val="0"/>
      <w:marBottom w:val="0"/>
      <w:divBdr>
        <w:top w:val="none" w:sz="0" w:space="0" w:color="auto"/>
        <w:left w:val="none" w:sz="0" w:space="0" w:color="auto"/>
        <w:bottom w:val="none" w:sz="0" w:space="0" w:color="auto"/>
        <w:right w:val="none" w:sz="0" w:space="0" w:color="auto"/>
      </w:divBdr>
    </w:div>
    <w:div w:id="1843660066">
      <w:marLeft w:val="640"/>
      <w:marRight w:val="0"/>
      <w:marTop w:val="0"/>
      <w:marBottom w:val="0"/>
      <w:divBdr>
        <w:top w:val="none" w:sz="0" w:space="0" w:color="auto"/>
        <w:left w:val="none" w:sz="0" w:space="0" w:color="auto"/>
        <w:bottom w:val="none" w:sz="0" w:space="0" w:color="auto"/>
        <w:right w:val="none" w:sz="0" w:space="0" w:color="auto"/>
      </w:divBdr>
    </w:div>
    <w:div w:id="1851792690">
      <w:marLeft w:val="640"/>
      <w:marRight w:val="0"/>
      <w:marTop w:val="0"/>
      <w:marBottom w:val="0"/>
      <w:divBdr>
        <w:top w:val="none" w:sz="0" w:space="0" w:color="auto"/>
        <w:left w:val="none" w:sz="0" w:space="0" w:color="auto"/>
        <w:bottom w:val="none" w:sz="0" w:space="0" w:color="auto"/>
        <w:right w:val="none" w:sz="0" w:space="0" w:color="auto"/>
      </w:divBdr>
    </w:div>
    <w:div w:id="1857160406">
      <w:marLeft w:val="640"/>
      <w:marRight w:val="0"/>
      <w:marTop w:val="0"/>
      <w:marBottom w:val="0"/>
      <w:divBdr>
        <w:top w:val="none" w:sz="0" w:space="0" w:color="auto"/>
        <w:left w:val="none" w:sz="0" w:space="0" w:color="auto"/>
        <w:bottom w:val="none" w:sz="0" w:space="0" w:color="auto"/>
        <w:right w:val="none" w:sz="0" w:space="0" w:color="auto"/>
      </w:divBdr>
    </w:div>
    <w:div w:id="1860922617">
      <w:marLeft w:val="640"/>
      <w:marRight w:val="0"/>
      <w:marTop w:val="0"/>
      <w:marBottom w:val="0"/>
      <w:divBdr>
        <w:top w:val="none" w:sz="0" w:space="0" w:color="auto"/>
        <w:left w:val="none" w:sz="0" w:space="0" w:color="auto"/>
        <w:bottom w:val="none" w:sz="0" w:space="0" w:color="auto"/>
        <w:right w:val="none" w:sz="0" w:space="0" w:color="auto"/>
      </w:divBdr>
    </w:div>
    <w:div w:id="1866944079">
      <w:marLeft w:val="640"/>
      <w:marRight w:val="0"/>
      <w:marTop w:val="0"/>
      <w:marBottom w:val="0"/>
      <w:divBdr>
        <w:top w:val="none" w:sz="0" w:space="0" w:color="auto"/>
        <w:left w:val="none" w:sz="0" w:space="0" w:color="auto"/>
        <w:bottom w:val="none" w:sz="0" w:space="0" w:color="auto"/>
        <w:right w:val="none" w:sz="0" w:space="0" w:color="auto"/>
      </w:divBdr>
    </w:div>
    <w:div w:id="1872716971">
      <w:marLeft w:val="640"/>
      <w:marRight w:val="0"/>
      <w:marTop w:val="0"/>
      <w:marBottom w:val="0"/>
      <w:divBdr>
        <w:top w:val="none" w:sz="0" w:space="0" w:color="auto"/>
        <w:left w:val="none" w:sz="0" w:space="0" w:color="auto"/>
        <w:bottom w:val="none" w:sz="0" w:space="0" w:color="auto"/>
        <w:right w:val="none" w:sz="0" w:space="0" w:color="auto"/>
      </w:divBdr>
    </w:div>
    <w:div w:id="1877351451">
      <w:marLeft w:val="640"/>
      <w:marRight w:val="0"/>
      <w:marTop w:val="0"/>
      <w:marBottom w:val="0"/>
      <w:divBdr>
        <w:top w:val="none" w:sz="0" w:space="0" w:color="auto"/>
        <w:left w:val="none" w:sz="0" w:space="0" w:color="auto"/>
        <w:bottom w:val="none" w:sz="0" w:space="0" w:color="auto"/>
        <w:right w:val="none" w:sz="0" w:space="0" w:color="auto"/>
      </w:divBdr>
    </w:div>
    <w:div w:id="1880245350">
      <w:marLeft w:val="640"/>
      <w:marRight w:val="0"/>
      <w:marTop w:val="0"/>
      <w:marBottom w:val="0"/>
      <w:divBdr>
        <w:top w:val="none" w:sz="0" w:space="0" w:color="auto"/>
        <w:left w:val="none" w:sz="0" w:space="0" w:color="auto"/>
        <w:bottom w:val="none" w:sz="0" w:space="0" w:color="auto"/>
        <w:right w:val="none" w:sz="0" w:space="0" w:color="auto"/>
      </w:divBdr>
    </w:div>
    <w:div w:id="1882279177">
      <w:marLeft w:val="640"/>
      <w:marRight w:val="0"/>
      <w:marTop w:val="0"/>
      <w:marBottom w:val="0"/>
      <w:divBdr>
        <w:top w:val="none" w:sz="0" w:space="0" w:color="auto"/>
        <w:left w:val="none" w:sz="0" w:space="0" w:color="auto"/>
        <w:bottom w:val="none" w:sz="0" w:space="0" w:color="auto"/>
        <w:right w:val="none" w:sz="0" w:space="0" w:color="auto"/>
      </w:divBdr>
    </w:div>
    <w:div w:id="1884367614">
      <w:marLeft w:val="640"/>
      <w:marRight w:val="0"/>
      <w:marTop w:val="0"/>
      <w:marBottom w:val="0"/>
      <w:divBdr>
        <w:top w:val="none" w:sz="0" w:space="0" w:color="auto"/>
        <w:left w:val="none" w:sz="0" w:space="0" w:color="auto"/>
        <w:bottom w:val="none" w:sz="0" w:space="0" w:color="auto"/>
        <w:right w:val="none" w:sz="0" w:space="0" w:color="auto"/>
      </w:divBdr>
    </w:div>
    <w:div w:id="1887644386">
      <w:marLeft w:val="640"/>
      <w:marRight w:val="0"/>
      <w:marTop w:val="0"/>
      <w:marBottom w:val="0"/>
      <w:divBdr>
        <w:top w:val="none" w:sz="0" w:space="0" w:color="auto"/>
        <w:left w:val="none" w:sz="0" w:space="0" w:color="auto"/>
        <w:bottom w:val="none" w:sz="0" w:space="0" w:color="auto"/>
        <w:right w:val="none" w:sz="0" w:space="0" w:color="auto"/>
      </w:divBdr>
    </w:div>
    <w:div w:id="1896430380">
      <w:marLeft w:val="640"/>
      <w:marRight w:val="0"/>
      <w:marTop w:val="0"/>
      <w:marBottom w:val="0"/>
      <w:divBdr>
        <w:top w:val="none" w:sz="0" w:space="0" w:color="auto"/>
        <w:left w:val="none" w:sz="0" w:space="0" w:color="auto"/>
        <w:bottom w:val="none" w:sz="0" w:space="0" w:color="auto"/>
        <w:right w:val="none" w:sz="0" w:space="0" w:color="auto"/>
      </w:divBdr>
    </w:div>
    <w:div w:id="1896963688">
      <w:marLeft w:val="640"/>
      <w:marRight w:val="0"/>
      <w:marTop w:val="0"/>
      <w:marBottom w:val="0"/>
      <w:divBdr>
        <w:top w:val="none" w:sz="0" w:space="0" w:color="auto"/>
        <w:left w:val="none" w:sz="0" w:space="0" w:color="auto"/>
        <w:bottom w:val="none" w:sz="0" w:space="0" w:color="auto"/>
        <w:right w:val="none" w:sz="0" w:space="0" w:color="auto"/>
      </w:divBdr>
    </w:div>
    <w:div w:id="1899709281">
      <w:marLeft w:val="640"/>
      <w:marRight w:val="0"/>
      <w:marTop w:val="0"/>
      <w:marBottom w:val="0"/>
      <w:divBdr>
        <w:top w:val="none" w:sz="0" w:space="0" w:color="auto"/>
        <w:left w:val="none" w:sz="0" w:space="0" w:color="auto"/>
        <w:bottom w:val="none" w:sz="0" w:space="0" w:color="auto"/>
        <w:right w:val="none" w:sz="0" w:space="0" w:color="auto"/>
      </w:divBdr>
    </w:div>
    <w:div w:id="1900701872">
      <w:marLeft w:val="640"/>
      <w:marRight w:val="0"/>
      <w:marTop w:val="0"/>
      <w:marBottom w:val="0"/>
      <w:divBdr>
        <w:top w:val="none" w:sz="0" w:space="0" w:color="auto"/>
        <w:left w:val="none" w:sz="0" w:space="0" w:color="auto"/>
        <w:bottom w:val="none" w:sz="0" w:space="0" w:color="auto"/>
        <w:right w:val="none" w:sz="0" w:space="0" w:color="auto"/>
      </w:divBdr>
    </w:div>
    <w:div w:id="1901210016">
      <w:marLeft w:val="640"/>
      <w:marRight w:val="0"/>
      <w:marTop w:val="0"/>
      <w:marBottom w:val="0"/>
      <w:divBdr>
        <w:top w:val="none" w:sz="0" w:space="0" w:color="auto"/>
        <w:left w:val="none" w:sz="0" w:space="0" w:color="auto"/>
        <w:bottom w:val="none" w:sz="0" w:space="0" w:color="auto"/>
        <w:right w:val="none" w:sz="0" w:space="0" w:color="auto"/>
      </w:divBdr>
    </w:div>
    <w:div w:id="1903132422">
      <w:marLeft w:val="640"/>
      <w:marRight w:val="0"/>
      <w:marTop w:val="0"/>
      <w:marBottom w:val="0"/>
      <w:divBdr>
        <w:top w:val="none" w:sz="0" w:space="0" w:color="auto"/>
        <w:left w:val="none" w:sz="0" w:space="0" w:color="auto"/>
        <w:bottom w:val="none" w:sz="0" w:space="0" w:color="auto"/>
        <w:right w:val="none" w:sz="0" w:space="0" w:color="auto"/>
      </w:divBdr>
    </w:div>
    <w:div w:id="1903519422">
      <w:marLeft w:val="640"/>
      <w:marRight w:val="0"/>
      <w:marTop w:val="0"/>
      <w:marBottom w:val="0"/>
      <w:divBdr>
        <w:top w:val="none" w:sz="0" w:space="0" w:color="auto"/>
        <w:left w:val="none" w:sz="0" w:space="0" w:color="auto"/>
        <w:bottom w:val="none" w:sz="0" w:space="0" w:color="auto"/>
        <w:right w:val="none" w:sz="0" w:space="0" w:color="auto"/>
      </w:divBdr>
    </w:div>
    <w:div w:id="1904674134">
      <w:marLeft w:val="640"/>
      <w:marRight w:val="0"/>
      <w:marTop w:val="0"/>
      <w:marBottom w:val="0"/>
      <w:divBdr>
        <w:top w:val="none" w:sz="0" w:space="0" w:color="auto"/>
        <w:left w:val="none" w:sz="0" w:space="0" w:color="auto"/>
        <w:bottom w:val="none" w:sz="0" w:space="0" w:color="auto"/>
        <w:right w:val="none" w:sz="0" w:space="0" w:color="auto"/>
      </w:divBdr>
    </w:div>
    <w:div w:id="1910572853">
      <w:marLeft w:val="640"/>
      <w:marRight w:val="0"/>
      <w:marTop w:val="0"/>
      <w:marBottom w:val="0"/>
      <w:divBdr>
        <w:top w:val="none" w:sz="0" w:space="0" w:color="auto"/>
        <w:left w:val="none" w:sz="0" w:space="0" w:color="auto"/>
        <w:bottom w:val="none" w:sz="0" w:space="0" w:color="auto"/>
        <w:right w:val="none" w:sz="0" w:space="0" w:color="auto"/>
      </w:divBdr>
    </w:div>
    <w:div w:id="1910650270">
      <w:marLeft w:val="640"/>
      <w:marRight w:val="0"/>
      <w:marTop w:val="0"/>
      <w:marBottom w:val="0"/>
      <w:divBdr>
        <w:top w:val="none" w:sz="0" w:space="0" w:color="auto"/>
        <w:left w:val="none" w:sz="0" w:space="0" w:color="auto"/>
        <w:bottom w:val="none" w:sz="0" w:space="0" w:color="auto"/>
        <w:right w:val="none" w:sz="0" w:space="0" w:color="auto"/>
      </w:divBdr>
    </w:div>
    <w:div w:id="1912083054">
      <w:marLeft w:val="640"/>
      <w:marRight w:val="0"/>
      <w:marTop w:val="0"/>
      <w:marBottom w:val="0"/>
      <w:divBdr>
        <w:top w:val="none" w:sz="0" w:space="0" w:color="auto"/>
        <w:left w:val="none" w:sz="0" w:space="0" w:color="auto"/>
        <w:bottom w:val="none" w:sz="0" w:space="0" w:color="auto"/>
        <w:right w:val="none" w:sz="0" w:space="0" w:color="auto"/>
      </w:divBdr>
    </w:div>
    <w:div w:id="1913276253">
      <w:marLeft w:val="640"/>
      <w:marRight w:val="0"/>
      <w:marTop w:val="0"/>
      <w:marBottom w:val="0"/>
      <w:divBdr>
        <w:top w:val="none" w:sz="0" w:space="0" w:color="auto"/>
        <w:left w:val="none" w:sz="0" w:space="0" w:color="auto"/>
        <w:bottom w:val="none" w:sz="0" w:space="0" w:color="auto"/>
        <w:right w:val="none" w:sz="0" w:space="0" w:color="auto"/>
      </w:divBdr>
    </w:div>
    <w:div w:id="1915823028">
      <w:marLeft w:val="640"/>
      <w:marRight w:val="0"/>
      <w:marTop w:val="0"/>
      <w:marBottom w:val="0"/>
      <w:divBdr>
        <w:top w:val="none" w:sz="0" w:space="0" w:color="auto"/>
        <w:left w:val="none" w:sz="0" w:space="0" w:color="auto"/>
        <w:bottom w:val="none" w:sz="0" w:space="0" w:color="auto"/>
        <w:right w:val="none" w:sz="0" w:space="0" w:color="auto"/>
      </w:divBdr>
    </w:div>
    <w:div w:id="1918902346">
      <w:marLeft w:val="640"/>
      <w:marRight w:val="0"/>
      <w:marTop w:val="0"/>
      <w:marBottom w:val="0"/>
      <w:divBdr>
        <w:top w:val="none" w:sz="0" w:space="0" w:color="auto"/>
        <w:left w:val="none" w:sz="0" w:space="0" w:color="auto"/>
        <w:bottom w:val="none" w:sz="0" w:space="0" w:color="auto"/>
        <w:right w:val="none" w:sz="0" w:space="0" w:color="auto"/>
      </w:divBdr>
    </w:div>
    <w:div w:id="1918903300">
      <w:marLeft w:val="640"/>
      <w:marRight w:val="0"/>
      <w:marTop w:val="0"/>
      <w:marBottom w:val="0"/>
      <w:divBdr>
        <w:top w:val="none" w:sz="0" w:space="0" w:color="auto"/>
        <w:left w:val="none" w:sz="0" w:space="0" w:color="auto"/>
        <w:bottom w:val="none" w:sz="0" w:space="0" w:color="auto"/>
        <w:right w:val="none" w:sz="0" w:space="0" w:color="auto"/>
      </w:divBdr>
    </w:div>
    <w:div w:id="1927959632">
      <w:marLeft w:val="640"/>
      <w:marRight w:val="0"/>
      <w:marTop w:val="0"/>
      <w:marBottom w:val="0"/>
      <w:divBdr>
        <w:top w:val="none" w:sz="0" w:space="0" w:color="auto"/>
        <w:left w:val="none" w:sz="0" w:space="0" w:color="auto"/>
        <w:bottom w:val="none" w:sz="0" w:space="0" w:color="auto"/>
        <w:right w:val="none" w:sz="0" w:space="0" w:color="auto"/>
      </w:divBdr>
    </w:div>
    <w:div w:id="1927960698">
      <w:marLeft w:val="640"/>
      <w:marRight w:val="0"/>
      <w:marTop w:val="0"/>
      <w:marBottom w:val="0"/>
      <w:divBdr>
        <w:top w:val="none" w:sz="0" w:space="0" w:color="auto"/>
        <w:left w:val="none" w:sz="0" w:space="0" w:color="auto"/>
        <w:bottom w:val="none" w:sz="0" w:space="0" w:color="auto"/>
        <w:right w:val="none" w:sz="0" w:space="0" w:color="auto"/>
      </w:divBdr>
    </w:div>
    <w:div w:id="1929003774">
      <w:marLeft w:val="640"/>
      <w:marRight w:val="0"/>
      <w:marTop w:val="0"/>
      <w:marBottom w:val="0"/>
      <w:divBdr>
        <w:top w:val="none" w:sz="0" w:space="0" w:color="auto"/>
        <w:left w:val="none" w:sz="0" w:space="0" w:color="auto"/>
        <w:bottom w:val="none" w:sz="0" w:space="0" w:color="auto"/>
        <w:right w:val="none" w:sz="0" w:space="0" w:color="auto"/>
      </w:divBdr>
    </w:div>
    <w:div w:id="1933314878">
      <w:marLeft w:val="640"/>
      <w:marRight w:val="0"/>
      <w:marTop w:val="0"/>
      <w:marBottom w:val="0"/>
      <w:divBdr>
        <w:top w:val="none" w:sz="0" w:space="0" w:color="auto"/>
        <w:left w:val="none" w:sz="0" w:space="0" w:color="auto"/>
        <w:bottom w:val="none" w:sz="0" w:space="0" w:color="auto"/>
        <w:right w:val="none" w:sz="0" w:space="0" w:color="auto"/>
      </w:divBdr>
    </w:div>
    <w:div w:id="1935745957">
      <w:marLeft w:val="640"/>
      <w:marRight w:val="0"/>
      <w:marTop w:val="0"/>
      <w:marBottom w:val="0"/>
      <w:divBdr>
        <w:top w:val="none" w:sz="0" w:space="0" w:color="auto"/>
        <w:left w:val="none" w:sz="0" w:space="0" w:color="auto"/>
        <w:bottom w:val="none" w:sz="0" w:space="0" w:color="auto"/>
        <w:right w:val="none" w:sz="0" w:space="0" w:color="auto"/>
      </w:divBdr>
    </w:div>
    <w:div w:id="1937594642">
      <w:marLeft w:val="640"/>
      <w:marRight w:val="0"/>
      <w:marTop w:val="0"/>
      <w:marBottom w:val="0"/>
      <w:divBdr>
        <w:top w:val="none" w:sz="0" w:space="0" w:color="auto"/>
        <w:left w:val="none" w:sz="0" w:space="0" w:color="auto"/>
        <w:bottom w:val="none" w:sz="0" w:space="0" w:color="auto"/>
        <w:right w:val="none" w:sz="0" w:space="0" w:color="auto"/>
      </w:divBdr>
    </w:div>
    <w:div w:id="1938521947">
      <w:marLeft w:val="640"/>
      <w:marRight w:val="0"/>
      <w:marTop w:val="0"/>
      <w:marBottom w:val="0"/>
      <w:divBdr>
        <w:top w:val="none" w:sz="0" w:space="0" w:color="auto"/>
        <w:left w:val="none" w:sz="0" w:space="0" w:color="auto"/>
        <w:bottom w:val="none" w:sz="0" w:space="0" w:color="auto"/>
        <w:right w:val="none" w:sz="0" w:space="0" w:color="auto"/>
      </w:divBdr>
    </w:div>
    <w:div w:id="1939436465">
      <w:marLeft w:val="640"/>
      <w:marRight w:val="0"/>
      <w:marTop w:val="0"/>
      <w:marBottom w:val="0"/>
      <w:divBdr>
        <w:top w:val="none" w:sz="0" w:space="0" w:color="auto"/>
        <w:left w:val="none" w:sz="0" w:space="0" w:color="auto"/>
        <w:bottom w:val="none" w:sz="0" w:space="0" w:color="auto"/>
        <w:right w:val="none" w:sz="0" w:space="0" w:color="auto"/>
      </w:divBdr>
    </w:div>
    <w:div w:id="1941444723">
      <w:marLeft w:val="640"/>
      <w:marRight w:val="0"/>
      <w:marTop w:val="0"/>
      <w:marBottom w:val="0"/>
      <w:divBdr>
        <w:top w:val="none" w:sz="0" w:space="0" w:color="auto"/>
        <w:left w:val="none" w:sz="0" w:space="0" w:color="auto"/>
        <w:bottom w:val="none" w:sz="0" w:space="0" w:color="auto"/>
        <w:right w:val="none" w:sz="0" w:space="0" w:color="auto"/>
      </w:divBdr>
    </w:div>
    <w:div w:id="1942371442">
      <w:marLeft w:val="640"/>
      <w:marRight w:val="0"/>
      <w:marTop w:val="0"/>
      <w:marBottom w:val="0"/>
      <w:divBdr>
        <w:top w:val="none" w:sz="0" w:space="0" w:color="auto"/>
        <w:left w:val="none" w:sz="0" w:space="0" w:color="auto"/>
        <w:bottom w:val="none" w:sz="0" w:space="0" w:color="auto"/>
        <w:right w:val="none" w:sz="0" w:space="0" w:color="auto"/>
      </w:divBdr>
    </w:div>
    <w:div w:id="1947224778">
      <w:marLeft w:val="640"/>
      <w:marRight w:val="0"/>
      <w:marTop w:val="0"/>
      <w:marBottom w:val="0"/>
      <w:divBdr>
        <w:top w:val="none" w:sz="0" w:space="0" w:color="auto"/>
        <w:left w:val="none" w:sz="0" w:space="0" w:color="auto"/>
        <w:bottom w:val="none" w:sz="0" w:space="0" w:color="auto"/>
        <w:right w:val="none" w:sz="0" w:space="0" w:color="auto"/>
      </w:divBdr>
    </w:div>
    <w:div w:id="1948535731">
      <w:marLeft w:val="640"/>
      <w:marRight w:val="0"/>
      <w:marTop w:val="0"/>
      <w:marBottom w:val="0"/>
      <w:divBdr>
        <w:top w:val="none" w:sz="0" w:space="0" w:color="auto"/>
        <w:left w:val="none" w:sz="0" w:space="0" w:color="auto"/>
        <w:bottom w:val="none" w:sz="0" w:space="0" w:color="auto"/>
        <w:right w:val="none" w:sz="0" w:space="0" w:color="auto"/>
      </w:divBdr>
    </w:div>
    <w:div w:id="1951744374">
      <w:marLeft w:val="640"/>
      <w:marRight w:val="0"/>
      <w:marTop w:val="0"/>
      <w:marBottom w:val="0"/>
      <w:divBdr>
        <w:top w:val="none" w:sz="0" w:space="0" w:color="auto"/>
        <w:left w:val="none" w:sz="0" w:space="0" w:color="auto"/>
        <w:bottom w:val="none" w:sz="0" w:space="0" w:color="auto"/>
        <w:right w:val="none" w:sz="0" w:space="0" w:color="auto"/>
      </w:divBdr>
    </w:div>
    <w:div w:id="1968122042">
      <w:marLeft w:val="640"/>
      <w:marRight w:val="0"/>
      <w:marTop w:val="0"/>
      <w:marBottom w:val="0"/>
      <w:divBdr>
        <w:top w:val="none" w:sz="0" w:space="0" w:color="auto"/>
        <w:left w:val="none" w:sz="0" w:space="0" w:color="auto"/>
        <w:bottom w:val="none" w:sz="0" w:space="0" w:color="auto"/>
        <w:right w:val="none" w:sz="0" w:space="0" w:color="auto"/>
      </w:divBdr>
    </w:div>
    <w:div w:id="1978416581">
      <w:marLeft w:val="640"/>
      <w:marRight w:val="0"/>
      <w:marTop w:val="0"/>
      <w:marBottom w:val="0"/>
      <w:divBdr>
        <w:top w:val="none" w:sz="0" w:space="0" w:color="auto"/>
        <w:left w:val="none" w:sz="0" w:space="0" w:color="auto"/>
        <w:bottom w:val="none" w:sz="0" w:space="0" w:color="auto"/>
        <w:right w:val="none" w:sz="0" w:space="0" w:color="auto"/>
      </w:divBdr>
    </w:div>
    <w:div w:id="1984507905">
      <w:marLeft w:val="640"/>
      <w:marRight w:val="0"/>
      <w:marTop w:val="0"/>
      <w:marBottom w:val="0"/>
      <w:divBdr>
        <w:top w:val="none" w:sz="0" w:space="0" w:color="auto"/>
        <w:left w:val="none" w:sz="0" w:space="0" w:color="auto"/>
        <w:bottom w:val="none" w:sz="0" w:space="0" w:color="auto"/>
        <w:right w:val="none" w:sz="0" w:space="0" w:color="auto"/>
      </w:divBdr>
    </w:div>
    <w:div w:id="1988628797">
      <w:marLeft w:val="640"/>
      <w:marRight w:val="0"/>
      <w:marTop w:val="0"/>
      <w:marBottom w:val="0"/>
      <w:divBdr>
        <w:top w:val="none" w:sz="0" w:space="0" w:color="auto"/>
        <w:left w:val="none" w:sz="0" w:space="0" w:color="auto"/>
        <w:bottom w:val="none" w:sz="0" w:space="0" w:color="auto"/>
        <w:right w:val="none" w:sz="0" w:space="0" w:color="auto"/>
      </w:divBdr>
    </w:div>
    <w:div w:id="1990279517">
      <w:marLeft w:val="640"/>
      <w:marRight w:val="0"/>
      <w:marTop w:val="0"/>
      <w:marBottom w:val="0"/>
      <w:divBdr>
        <w:top w:val="none" w:sz="0" w:space="0" w:color="auto"/>
        <w:left w:val="none" w:sz="0" w:space="0" w:color="auto"/>
        <w:bottom w:val="none" w:sz="0" w:space="0" w:color="auto"/>
        <w:right w:val="none" w:sz="0" w:space="0" w:color="auto"/>
      </w:divBdr>
    </w:div>
    <w:div w:id="1997881018">
      <w:marLeft w:val="640"/>
      <w:marRight w:val="0"/>
      <w:marTop w:val="0"/>
      <w:marBottom w:val="0"/>
      <w:divBdr>
        <w:top w:val="none" w:sz="0" w:space="0" w:color="auto"/>
        <w:left w:val="none" w:sz="0" w:space="0" w:color="auto"/>
        <w:bottom w:val="none" w:sz="0" w:space="0" w:color="auto"/>
        <w:right w:val="none" w:sz="0" w:space="0" w:color="auto"/>
      </w:divBdr>
    </w:div>
    <w:div w:id="2002780520">
      <w:marLeft w:val="640"/>
      <w:marRight w:val="0"/>
      <w:marTop w:val="0"/>
      <w:marBottom w:val="0"/>
      <w:divBdr>
        <w:top w:val="none" w:sz="0" w:space="0" w:color="auto"/>
        <w:left w:val="none" w:sz="0" w:space="0" w:color="auto"/>
        <w:bottom w:val="none" w:sz="0" w:space="0" w:color="auto"/>
        <w:right w:val="none" w:sz="0" w:space="0" w:color="auto"/>
      </w:divBdr>
    </w:div>
    <w:div w:id="2003001069">
      <w:marLeft w:val="640"/>
      <w:marRight w:val="0"/>
      <w:marTop w:val="0"/>
      <w:marBottom w:val="0"/>
      <w:divBdr>
        <w:top w:val="none" w:sz="0" w:space="0" w:color="auto"/>
        <w:left w:val="none" w:sz="0" w:space="0" w:color="auto"/>
        <w:bottom w:val="none" w:sz="0" w:space="0" w:color="auto"/>
        <w:right w:val="none" w:sz="0" w:space="0" w:color="auto"/>
      </w:divBdr>
    </w:div>
    <w:div w:id="2003116029">
      <w:marLeft w:val="640"/>
      <w:marRight w:val="0"/>
      <w:marTop w:val="0"/>
      <w:marBottom w:val="0"/>
      <w:divBdr>
        <w:top w:val="none" w:sz="0" w:space="0" w:color="auto"/>
        <w:left w:val="none" w:sz="0" w:space="0" w:color="auto"/>
        <w:bottom w:val="none" w:sz="0" w:space="0" w:color="auto"/>
        <w:right w:val="none" w:sz="0" w:space="0" w:color="auto"/>
      </w:divBdr>
    </w:div>
    <w:div w:id="2004122459">
      <w:marLeft w:val="640"/>
      <w:marRight w:val="0"/>
      <w:marTop w:val="0"/>
      <w:marBottom w:val="0"/>
      <w:divBdr>
        <w:top w:val="none" w:sz="0" w:space="0" w:color="auto"/>
        <w:left w:val="none" w:sz="0" w:space="0" w:color="auto"/>
        <w:bottom w:val="none" w:sz="0" w:space="0" w:color="auto"/>
        <w:right w:val="none" w:sz="0" w:space="0" w:color="auto"/>
      </w:divBdr>
    </w:div>
    <w:div w:id="2006207645">
      <w:marLeft w:val="640"/>
      <w:marRight w:val="0"/>
      <w:marTop w:val="0"/>
      <w:marBottom w:val="0"/>
      <w:divBdr>
        <w:top w:val="none" w:sz="0" w:space="0" w:color="auto"/>
        <w:left w:val="none" w:sz="0" w:space="0" w:color="auto"/>
        <w:bottom w:val="none" w:sz="0" w:space="0" w:color="auto"/>
        <w:right w:val="none" w:sz="0" w:space="0" w:color="auto"/>
      </w:divBdr>
    </w:div>
    <w:div w:id="2011712987">
      <w:marLeft w:val="640"/>
      <w:marRight w:val="0"/>
      <w:marTop w:val="0"/>
      <w:marBottom w:val="0"/>
      <w:divBdr>
        <w:top w:val="none" w:sz="0" w:space="0" w:color="auto"/>
        <w:left w:val="none" w:sz="0" w:space="0" w:color="auto"/>
        <w:bottom w:val="none" w:sz="0" w:space="0" w:color="auto"/>
        <w:right w:val="none" w:sz="0" w:space="0" w:color="auto"/>
      </w:divBdr>
    </w:div>
    <w:div w:id="2011986318">
      <w:marLeft w:val="640"/>
      <w:marRight w:val="0"/>
      <w:marTop w:val="0"/>
      <w:marBottom w:val="0"/>
      <w:divBdr>
        <w:top w:val="none" w:sz="0" w:space="0" w:color="auto"/>
        <w:left w:val="none" w:sz="0" w:space="0" w:color="auto"/>
        <w:bottom w:val="none" w:sz="0" w:space="0" w:color="auto"/>
        <w:right w:val="none" w:sz="0" w:space="0" w:color="auto"/>
      </w:divBdr>
    </w:div>
    <w:div w:id="2017003524">
      <w:marLeft w:val="640"/>
      <w:marRight w:val="0"/>
      <w:marTop w:val="0"/>
      <w:marBottom w:val="0"/>
      <w:divBdr>
        <w:top w:val="none" w:sz="0" w:space="0" w:color="auto"/>
        <w:left w:val="none" w:sz="0" w:space="0" w:color="auto"/>
        <w:bottom w:val="none" w:sz="0" w:space="0" w:color="auto"/>
        <w:right w:val="none" w:sz="0" w:space="0" w:color="auto"/>
      </w:divBdr>
    </w:div>
    <w:div w:id="2017725277">
      <w:marLeft w:val="640"/>
      <w:marRight w:val="0"/>
      <w:marTop w:val="0"/>
      <w:marBottom w:val="0"/>
      <w:divBdr>
        <w:top w:val="none" w:sz="0" w:space="0" w:color="auto"/>
        <w:left w:val="none" w:sz="0" w:space="0" w:color="auto"/>
        <w:bottom w:val="none" w:sz="0" w:space="0" w:color="auto"/>
        <w:right w:val="none" w:sz="0" w:space="0" w:color="auto"/>
      </w:divBdr>
    </w:div>
    <w:div w:id="2021740767">
      <w:marLeft w:val="640"/>
      <w:marRight w:val="0"/>
      <w:marTop w:val="0"/>
      <w:marBottom w:val="0"/>
      <w:divBdr>
        <w:top w:val="none" w:sz="0" w:space="0" w:color="auto"/>
        <w:left w:val="none" w:sz="0" w:space="0" w:color="auto"/>
        <w:bottom w:val="none" w:sz="0" w:space="0" w:color="auto"/>
        <w:right w:val="none" w:sz="0" w:space="0" w:color="auto"/>
      </w:divBdr>
    </w:div>
    <w:div w:id="2032024541">
      <w:marLeft w:val="640"/>
      <w:marRight w:val="0"/>
      <w:marTop w:val="0"/>
      <w:marBottom w:val="0"/>
      <w:divBdr>
        <w:top w:val="none" w:sz="0" w:space="0" w:color="auto"/>
        <w:left w:val="none" w:sz="0" w:space="0" w:color="auto"/>
        <w:bottom w:val="none" w:sz="0" w:space="0" w:color="auto"/>
        <w:right w:val="none" w:sz="0" w:space="0" w:color="auto"/>
      </w:divBdr>
    </w:div>
    <w:div w:id="2033992432">
      <w:marLeft w:val="640"/>
      <w:marRight w:val="0"/>
      <w:marTop w:val="0"/>
      <w:marBottom w:val="0"/>
      <w:divBdr>
        <w:top w:val="none" w:sz="0" w:space="0" w:color="auto"/>
        <w:left w:val="none" w:sz="0" w:space="0" w:color="auto"/>
        <w:bottom w:val="none" w:sz="0" w:space="0" w:color="auto"/>
        <w:right w:val="none" w:sz="0" w:space="0" w:color="auto"/>
      </w:divBdr>
    </w:div>
    <w:div w:id="2037852326">
      <w:marLeft w:val="640"/>
      <w:marRight w:val="0"/>
      <w:marTop w:val="0"/>
      <w:marBottom w:val="0"/>
      <w:divBdr>
        <w:top w:val="none" w:sz="0" w:space="0" w:color="auto"/>
        <w:left w:val="none" w:sz="0" w:space="0" w:color="auto"/>
        <w:bottom w:val="none" w:sz="0" w:space="0" w:color="auto"/>
        <w:right w:val="none" w:sz="0" w:space="0" w:color="auto"/>
      </w:divBdr>
    </w:div>
    <w:div w:id="2038659240">
      <w:marLeft w:val="640"/>
      <w:marRight w:val="0"/>
      <w:marTop w:val="0"/>
      <w:marBottom w:val="0"/>
      <w:divBdr>
        <w:top w:val="none" w:sz="0" w:space="0" w:color="auto"/>
        <w:left w:val="none" w:sz="0" w:space="0" w:color="auto"/>
        <w:bottom w:val="none" w:sz="0" w:space="0" w:color="auto"/>
        <w:right w:val="none" w:sz="0" w:space="0" w:color="auto"/>
      </w:divBdr>
    </w:div>
    <w:div w:id="2039620553">
      <w:marLeft w:val="640"/>
      <w:marRight w:val="0"/>
      <w:marTop w:val="0"/>
      <w:marBottom w:val="0"/>
      <w:divBdr>
        <w:top w:val="none" w:sz="0" w:space="0" w:color="auto"/>
        <w:left w:val="none" w:sz="0" w:space="0" w:color="auto"/>
        <w:bottom w:val="none" w:sz="0" w:space="0" w:color="auto"/>
        <w:right w:val="none" w:sz="0" w:space="0" w:color="auto"/>
      </w:divBdr>
    </w:div>
    <w:div w:id="2040735828">
      <w:marLeft w:val="640"/>
      <w:marRight w:val="0"/>
      <w:marTop w:val="0"/>
      <w:marBottom w:val="0"/>
      <w:divBdr>
        <w:top w:val="none" w:sz="0" w:space="0" w:color="auto"/>
        <w:left w:val="none" w:sz="0" w:space="0" w:color="auto"/>
        <w:bottom w:val="none" w:sz="0" w:space="0" w:color="auto"/>
        <w:right w:val="none" w:sz="0" w:space="0" w:color="auto"/>
      </w:divBdr>
    </w:div>
    <w:div w:id="2046901609">
      <w:marLeft w:val="640"/>
      <w:marRight w:val="0"/>
      <w:marTop w:val="0"/>
      <w:marBottom w:val="0"/>
      <w:divBdr>
        <w:top w:val="none" w:sz="0" w:space="0" w:color="auto"/>
        <w:left w:val="none" w:sz="0" w:space="0" w:color="auto"/>
        <w:bottom w:val="none" w:sz="0" w:space="0" w:color="auto"/>
        <w:right w:val="none" w:sz="0" w:space="0" w:color="auto"/>
      </w:divBdr>
    </w:div>
    <w:div w:id="2048211910">
      <w:marLeft w:val="640"/>
      <w:marRight w:val="0"/>
      <w:marTop w:val="0"/>
      <w:marBottom w:val="0"/>
      <w:divBdr>
        <w:top w:val="none" w:sz="0" w:space="0" w:color="auto"/>
        <w:left w:val="none" w:sz="0" w:space="0" w:color="auto"/>
        <w:bottom w:val="none" w:sz="0" w:space="0" w:color="auto"/>
        <w:right w:val="none" w:sz="0" w:space="0" w:color="auto"/>
      </w:divBdr>
    </w:div>
    <w:div w:id="2049792063">
      <w:marLeft w:val="640"/>
      <w:marRight w:val="0"/>
      <w:marTop w:val="0"/>
      <w:marBottom w:val="0"/>
      <w:divBdr>
        <w:top w:val="none" w:sz="0" w:space="0" w:color="auto"/>
        <w:left w:val="none" w:sz="0" w:space="0" w:color="auto"/>
        <w:bottom w:val="none" w:sz="0" w:space="0" w:color="auto"/>
        <w:right w:val="none" w:sz="0" w:space="0" w:color="auto"/>
      </w:divBdr>
    </w:div>
    <w:div w:id="2051761863">
      <w:marLeft w:val="640"/>
      <w:marRight w:val="0"/>
      <w:marTop w:val="0"/>
      <w:marBottom w:val="0"/>
      <w:divBdr>
        <w:top w:val="none" w:sz="0" w:space="0" w:color="auto"/>
        <w:left w:val="none" w:sz="0" w:space="0" w:color="auto"/>
        <w:bottom w:val="none" w:sz="0" w:space="0" w:color="auto"/>
        <w:right w:val="none" w:sz="0" w:space="0" w:color="auto"/>
      </w:divBdr>
    </w:div>
    <w:div w:id="2052025401">
      <w:marLeft w:val="640"/>
      <w:marRight w:val="0"/>
      <w:marTop w:val="0"/>
      <w:marBottom w:val="0"/>
      <w:divBdr>
        <w:top w:val="none" w:sz="0" w:space="0" w:color="auto"/>
        <w:left w:val="none" w:sz="0" w:space="0" w:color="auto"/>
        <w:bottom w:val="none" w:sz="0" w:space="0" w:color="auto"/>
        <w:right w:val="none" w:sz="0" w:space="0" w:color="auto"/>
      </w:divBdr>
    </w:div>
    <w:div w:id="2052876266">
      <w:marLeft w:val="640"/>
      <w:marRight w:val="0"/>
      <w:marTop w:val="0"/>
      <w:marBottom w:val="0"/>
      <w:divBdr>
        <w:top w:val="none" w:sz="0" w:space="0" w:color="auto"/>
        <w:left w:val="none" w:sz="0" w:space="0" w:color="auto"/>
        <w:bottom w:val="none" w:sz="0" w:space="0" w:color="auto"/>
        <w:right w:val="none" w:sz="0" w:space="0" w:color="auto"/>
      </w:divBdr>
    </w:div>
    <w:div w:id="2053379585">
      <w:marLeft w:val="640"/>
      <w:marRight w:val="0"/>
      <w:marTop w:val="0"/>
      <w:marBottom w:val="0"/>
      <w:divBdr>
        <w:top w:val="none" w:sz="0" w:space="0" w:color="auto"/>
        <w:left w:val="none" w:sz="0" w:space="0" w:color="auto"/>
        <w:bottom w:val="none" w:sz="0" w:space="0" w:color="auto"/>
        <w:right w:val="none" w:sz="0" w:space="0" w:color="auto"/>
      </w:divBdr>
    </w:div>
    <w:div w:id="2062438522">
      <w:marLeft w:val="640"/>
      <w:marRight w:val="0"/>
      <w:marTop w:val="0"/>
      <w:marBottom w:val="0"/>
      <w:divBdr>
        <w:top w:val="none" w:sz="0" w:space="0" w:color="auto"/>
        <w:left w:val="none" w:sz="0" w:space="0" w:color="auto"/>
        <w:bottom w:val="none" w:sz="0" w:space="0" w:color="auto"/>
        <w:right w:val="none" w:sz="0" w:space="0" w:color="auto"/>
      </w:divBdr>
    </w:div>
    <w:div w:id="2066223383">
      <w:marLeft w:val="640"/>
      <w:marRight w:val="0"/>
      <w:marTop w:val="0"/>
      <w:marBottom w:val="0"/>
      <w:divBdr>
        <w:top w:val="none" w:sz="0" w:space="0" w:color="auto"/>
        <w:left w:val="none" w:sz="0" w:space="0" w:color="auto"/>
        <w:bottom w:val="none" w:sz="0" w:space="0" w:color="auto"/>
        <w:right w:val="none" w:sz="0" w:space="0" w:color="auto"/>
      </w:divBdr>
    </w:div>
    <w:div w:id="2067948659">
      <w:marLeft w:val="640"/>
      <w:marRight w:val="0"/>
      <w:marTop w:val="0"/>
      <w:marBottom w:val="0"/>
      <w:divBdr>
        <w:top w:val="none" w:sz="0" w:space="0" w:color="auto"/>
        <w:left w:val="none" w:sz="0" w:space="0" w:color="auto"/>
        <w:bottom w:val="none" w:sz="0" w:space="0" w:color="auto"/>
        <w:right w:val="none" w:sz="0" w:space="0" w:color="auto"/>
      </w:divBdr>
    </w:div>
    <w:div w:id="2067993368">
      <w:marLeft w:val="640"/>
      <w:marRight w:val="0"/>
      <w:marTop w:val="0"/>
      <w:marBottom w:val="0"/>
      <w:divBdr>
        <w:top w:val="none" w:sz="0" w:space="0" w:color="auto"/>
        <w:left w:val="none" w:sz="0" w:space="0" w:color="auto"/>
        <w:bottom w:val="none" w:sz="0" w:space="0" w:color="auto"/>
        <w:right w:val="none" w:sz="0" w:space="0" w:color="auto"/>
      </w:divBdr>
    </w:div>
    <w:div w:id="2069450230">
      <w:marLeft w:val="640"/>
      <w:marRight w:val="0"/>
      <w:marTop w:val="0"/>
      <w:marBottom w:val="0"/>
      <w:divBdr>
        <w:top w:val="none" w:sz="0" w:space="0" w:color="auto"/>
        <w:left w:val="none" w:sz="0" w:space="0" w:color="auto"/>
        <w:bottom w:val="none" w:sz="0" w:space="0" w:color="auto"/>
        <w:right w:val="none" w:sz="0" w:space="0" w:color="auto"/>
      </w:divBdr>
    </w:div>
    <w:div w:id="2070691959">
      <w:marLeft w:val="640"/>
      <w:marRight w:val="0"/>
      <w:marTop w:val="0"/>
      <w:marBottom w:val="0"/>
      <w:divBdr>
        <w:top w:val="none" w:sz="0" w:space="0" w:color="auto"/>
        <w:left w:val="none" w:sz="0" w:space="0" w:color="auto"/>
        <w:bottom w:val="none" w:sz="0" w:space="0" w:color="auto"/>
        <w:right w:val="none" w:sz="0" w:space="0" w:color="auto"/>
      </w:divBdr>
    </w:div>
    <w:div w:id="2075272809">
      <w:marLeft w:val="640"/>
      <w:marRight w:val="0"/>
      <w:marTop w:val="0"/>
      <w:marBottom w:val="0"/>
      <w:divBdr>
        <w:top w:val="none" w:sz="0" w:space="0" w:color="auto"/>
        <w:left w:val="none" w:sz="0" w:space="0" w:color="auto"/>
        <w:bottom w:val="none" w:sz="0" w:space="0" w:color="auto"/>
        <w:right w:val="none" w:sz="0" w:space="0" w:color="auto"/>
      </w:divBdr>
    </w:div>
    <w:div w:id="2075858679">
      <w:marLeft w:val="640"/>
      <w:marRight w:val="0"/>
      <w:marTop w:val="0"/>
      <w:marBottom w:val="0"/>
      <w:divBdr>
        <w:top w:val="none" w:sz="0" w:space="0" w:color="auto"/>
        <w:left w:val="none" w:sz="0" w:space="0" w:color="auto"/>
        <w:bottom w:val="none" w:sz="0" w:space="0" w:color="auto"/>
        <w:right w:val="none" w:sz="0" w:space="0" w:color="auto"/>
      </w:divBdr>
    </w:div>
    <w:div w:id="2077512653">
      <w:marLeft w:val="640"/>
      <w:marRight w:val="0"/>
      <w:marTop w:val="0"/>
      <w:marBottom w:val="0"/>
      <w:divBdr>
        <w:top w:val="none" w:sz="0" w:space="0" w:color="auto"/>
        <w:left w:val="none" w:sz="0" w:space="0" w:color="auto"/>
        <w:bottom w:val="none" w:sz="0" w:space="0" w:color="auto"/>
        <w:right w:val="none" w:sz="0" w:space="0" w:color="auto"/>
      </w:divBdr>
    </w:div>
    <w:div w:id="2077512777">
      <w:marLeft w:val="640"/>
      <w:marRight w:val="0"/>
      <w:marTop w:val="0"/>
      <w:marBottom w:val="0"/>
      <w:divBdr>
        <w:top w:val="none" w:sz="0" w:space="0" w:color="auto"/>
        <w:left w:val="none" w:sz="0" w:space="0" w:color="auto"/>
        <w:bottom w:val="none" w:sz="0" w:space="0" w:color="auto"/>
        <w:right w:val="none" w:sz="0" w:space="0" w:color="auto"/>
      </w:divBdr>
    </w:div>
    <w:div w:id="2078505030">
      <w:marLeft w:val="640"/>
      <w:marRight w:val="0"/>
      <w:marTop w:val="0"/>
      <w:marBottom w:val="0"/>
      <w:divBdr>
        <w:top w:val="none" w:sz="0" w:space="0" w:color="auto"/>
        <w:left w:val="none" w:sz="0" w:space="0" w:color="auto"/>
        <w:bottom w:val="none" w:sz="0" w:space="0" w:color="auto"/>
        <w:right w:val="none" w:sz="0" w:space="0" w:color="auto"/>
      </w:divBdr>
    </w:div>
    <w:div w:id="2080443641">
      <w:marLeft w:val="640"/>
      <w:marRight w:val="0"/>
      <w:marTop w:val="0"/>
      <w:marBottom w:val="0"/>
      <w:divBdr>
        <w:top w:val="none" w:sz="0" w:space="0" w:color="auto"/>
        <w:left w:val="none" w:sz="0" w:space="0" w:color="auto"/>
        <w:bottom w:val="none" w:sz="0" w:space="0" w:color="auto"/>
        <w:right w:val="none" w:sz="0" w:space="0" w:color="auto"/>
      </w:divBdr>
    </w:div>
    <w:div w:id="2081128171">
      <w:marLeft w:val="640"/>
      <w:marRight w:val="0"/>
      <w:marTop w:val="0"/>
      <w:marBottom w:val="0"/>
      <w:divBdr>
        <w:top w:val="none" w:sz="0" w:space="0" w:color="auto"/>
        <w:left w:val="none" w:sz="0" w:space="0" w:color="auto"/>
        <w:bottom w:val="none" w:sz="0" w:space="0" w:color="auto"/>
        <w:right w:val="none" w:sz="0" w:space="0" w:color="auto"/>
      </w:divBdr>
    </w:div>
    <w:div w:id="2088070436">
      <w:marLeft w:val="640"/>
      <w:marRight w:val="0"/>
      <w:marTop w:val="0"/>
      <w:marBottom w:val="0"/>
      <w:divBdr>
        <w:top w:val="none" w:sz="0" w:space="0" w:color="auto"/>
        <w:left w:val="none" w:sz="0" w:space="0" w:color="auto"/>
        <w:bottom w:val="none" w:sz="0" w:space="0" w:color="auto"/>
        <w:right w:val="none" w:sz="0" w:space="0" w:color="auto"/>
      </w:divBdr>
    </w:div>
    <w:div w:id="2088264279">
      <w:marLeft w:val="640"/>
      <w:marRight w:val="0"/>
      <w:marTop w:val="0"/>
      <w:marBottom w:val="0"/>
      <w:divBdr>
        <w:top w:val="none" w:sz="0" w:space="0" w:color="auto"/>
        <w:left w:val="none" w:sz="0" w:space="0" w:color="auto"/>
        <w:bottom w:val="none" w:sz="0" w:space="0" w:color="auto"/>
        <w:right w:val="none" w:sz="0" w:space="0" w:color="auto"/>
      </w:divBdr>
    </w:div>
    <w:div w:id="2089106153">
      <w:marLeft w:val="640"/>
      <w:marRight w:val="0"/>
      <w:marTop w:val="0"/>
      <w:marBottom w:val="0"/>
      <w:divBdr>
        <w:top w:val="none" w:sz="0" w:space="0" w:color="auto"/>
        <w:left w:val="none" w:sz="0" w:space="0" w:color="auto"/>
        <w:bottom w:val="none" w:sz="0" w:space="0" w:color="auto"/>
        <w:right w:val="none" w:sz="0" w:space="0" w:color="auto"/>
      </w:divBdr>
    </w:div>
    <w:div w:id="2089840977">
      <w:marLeft w:val="640"/>
      <w:marRight w:val="0"/>
      <w:marTop w:val="0"/>
      <w:marBottom w:val="0"/>
      <w:divBdr>
        <w:top w:val="none" w:sz="0" w:space="0" w:color="auto"/>
        <w:left w:val="none" w:sz="0" w:space="0" w:color="auto"/>
        <w:bottom w:val="none" w:sz="0" w:space="0" w:color="auto"/>
        <w:right w:val="none" w:sz="0" w:space="0" w:color="auto"/>
      </w:divBdr>
    </w:div>
    <w:div w:id="2090734527">
      <w:marLeft w:val="640"/>
      <w:marRight w:val="0"/>
      <w:marTop w:val="0"/>
      <w:marBottom w:val="0"/>
      <w:divBdr>
        <w:top w:val="none" w:sz="0" w:space="0" w:color="auto"/>
        <w:left w:val="none" w:sz="0" w:space="0" w:color="auto"/>
        <w:bottom w:val="none" w:sz="0" w:space="0" w:color="auto"/>
        <w:right w:val="none" w:sz="0" w:space="0" w:color="auto"/>
      </w:divBdr>
    </w:div>
    <w:div w:id="2094164698">
      <w:marLeft w:val="640"/>
      <w:marRight w:val="0"/>
      <w:marTop w:val="0"/>
      <w:marBottom w:val="0"/>
      <w:divBdr>
        <w:top w:val="none" w:sz="0" w:space="0" w:color="auto"/>
        <w:left w:val="none" w:sz="0" w:space="0" w:color="auto"/>
        <w:bottom w:val="none" w:sz="0" w:space="0" w:color="auto"/>
        <w:right w:val="none" w:sz="0" w:space="0" w:color="auto"/>
      </w:divBdr>
    </w:div>
    <w:div w:id="2099255457">
      <w:marLeft w:val="640"/>
      <w:marRight w:val="0"/>
      <w:marTop w:val="0"/>
      <w:marBottom w:val="0"/>
      <w:divBdr>
        <w:top w:val="none" w:sz="0" w:space="0" w:color="auto"/>
        <w:left w:val="none" w:sz="0" w:space="0" w:color="auto"/>
        <w:bottom w:val="none" w:sz="0" w:space="0" w:color="auto"/>
        <w:right w:val="none" w:sz="0" w:space="0" w:color="auto"/>
      </w:divBdr>
    </w:div>
    <w:div w:id="2099792557">
      <w:marLeft w:val="640"/>
      <w:marRight w:val="0"/>
      <w:marTop w:val="0"/>
      <w:marBottom w:val="0"/>
      <w:divBdr>
        <w:top w:val="none" w:sz="0" w:space="0" w:color="auto"/>
        <w:left w:val="none" w:sz="0" w:space="0" w:color="auto"/>
        <w:bottom w:val="none" w:sz="0" w:space="0" w:color="auto"/>
        <w:right w:val="none" w:sz="0" w:space="0" w:color="auto"/>
      </w:divBdr>
    </w:div>
    <w:div w:id="2100372430">
      <w:marLeft w:val="640"/>
      <w:marRight w:val="0"/>
      <w:marTop w:val="0"/>
      <w:marBottom w:val="0"/>
      <w:divBdr>
        <w:top w:val="none" w:sz="0" w:space="0" w:color="auto"/>
        <w:left w:val="none" w:sz="0" w:space="0" w:color="auto"/>
        <w:bottom w:val="none" w:sz="0" w:space="0" w:color="auto"/>
        <w:right w:val="none" w:sz="0" w:space="0" w:color="auto"/>
      </w:divBdr>
    </w:div>
    <w:div w:id="2100979131">
      <w:marLeft w:val="640"/>
      <w:marRight w:val="0"/>
      <w:marTop w:val="0"/>
      <w:marBottom w:val="0"/>
      <w:divBdr>
        <w:top w:val="none" w:sz="0" w:space="0" w:color="auto"/>
        <w:left w:val="none" w:sz="0" w:space="0" w:color="auto"/>
        <w:bottom w:val="none" w:sz="0" w:space="0" w:color="auto"/>
        <w:right w:val="none" w:sz="0" w:space="0" w:color="auto"/>
      </w:divBdr>
    </w:div>
    <w:div w:id="2106728948">
      <w:marLeft w:val="640"/>
      <w:marRight w:val="0"/>
      <w:marTop w:val="0"/>
      <w:marBottom w:val="0"/>
      <w:divBdr>
        <w:top w:val="none" w:sz="0" w:space="0" w:color="auto"/>
        <w:left w:val="none" w:sz="0" w:space="0" w:color="auto"/>
        <w:bottom w:val="none" w:sz="0" w:space="0" w:color="auto"/>
        <w:right w:val="none" w:sz="0" w:space="0" w:color="auto"/>
      </w:divBdr>
    </w:div>
    <w:div w:id="2116048623">
      <w:marLeft w:val="640"/>
      <w:marRight w:val="0"/>
      <w:marTop w:val="0"/>
      <w:marBottom w:val="0"/>
      <w:divBdr>
        <w:top w:val="none" w:sz="0" w:space="0" w:color="auto"/>
        <w:left w:val="none" w:sz="0" w:space="0" w:color="auto"/>
        <w:bottom w:val="none" w:sz="0" w:space="0" w:color="auto"/>
        <w:right w:val="none" w:sz="0" w:space="0" w:color="auto"/>
      </w:divBdr>
    </w:div>
    <w:div w:id="2116292365">
      <w:marLeft w:val="640"/>
      <w:marRight w:val="0"/>
      <w:marTop w:val="0"/>
      <w:marBottom w:val="0"/>
      <w:divBdr>
        <w:top w:val="none" w:sz="0" w:space="0" w:color="auto"/>
        <w:left w:val="none" w:sz="0" w:space="0" w:color="auto"/>
        <w:bottom w:val="none" w:sz="0" w:space="0" w:color="auto"/>
        <w:right w:val="none" w:sz="0" w:space="0" w:color="auto"/>
      </w:divBdr>
    </w:div>
    <w:div w:id="2117869922">
      <w:marLeft w:val="640"/>
      <w:marRight w:val="0"/>
      <w:marTop w:val="0"/>
      <w:marBottom w:val="0"/>
      <w:divBdr>
        <w:top w:val="none" w:sz="0" w:space="0" w:color="auto"/>
        <w:left w:val="none" w:sz="0" w:space="0" w:color="auto"/>
        <w:bottom w:val="none" w:sz="0" w:space="0" w:color="auto"/>
        <w:right w:val="none" w:sz="0" w:space="0" w:color="auto"/>
      </w:divBdr>
    </w:div>
    <w:div w:id="2128620663">
      <w:marLeft w:val="640"/>
      <w:marRight w:val="0"/>
      <w:marTop w:val="0"/>
      <w:marBottom w:val="0"/>
      <w:divBdr>
        <w:top w:val="none" w:sz="0" w:space="0" w:color="auto"/>
        <w:left w:val="none" w:sz="0" w:space="0" w:color="auto"/>
        <w:bottom w:val="none" w:sz="0" w:space="0" w:color="auto"/>
        <w:right w:val="none" w:sz="0" w:space="0" w:color="auto"/>
      </w:divBdr>
    </w:div>
    <w:div w:id="2128890008">
      <w:marLeft w:val="640"/>
      <w:marRight w:val="0"/>
      <w:marTop w:val="0"/>
      <w:marBottom w:val="0"/>
      <w:divBdr>
        <w:top w:val="none" w:sz="0" w:space="0" w:color="auto"/>
        <w:left w:val="none" w:sz="0" w:space="0" w:color="auto"/>
        <w:bottom w:val="none" w:sz="0" w:space="0" w:color="auto"/>
        <w:right w:val="none" w:sz="0" w:space="0" w:color="auto"/>
      </w:divBdr>
    </w:div>
    <w:div w:id="2130119692">
      <w:marLeft w:val="640"/>
      <w:marRight w:val="0"/>
      <w:marTop w:val="0"/>
      <w:marBottom w:val="0"/>
      <w:divBdr>
        <w:top w:val="none" w:sz="0" w:space="0" w:color="auto"/>
        <w:left w:val="none" w:sz="0" w:space="0" w:color="auto"/>
        <w:bottom w:val="none" w:sz="0" w:space="0" w:color="auto"/>
        <w:right w:val="none" w:sz="0" w:space="0" w:color="auto"/>
      </w:divBdr>
    </w:div>
    <w:div w:id="2130471488">
      <w:marLeft w:val="640"/>
      <w:marRight w:val="0"/>
      <w:marTop w:val="0"/>
      <w:marBottom w:val="0"/>
      <w:divBdr>
        <w:top w:val="none" w:sz="0" w:space="0" w:color="auto"/>
        <w:left w:val="none" w:sz="0" w:space="0" w:color="auto"/>
        <w:bottom w:val="none" w:sz="0" w:space="0" w:color="auto"/>
        <w:right w:val="none" w:sz="0" w:space="0" w:color="auto"/>
      </w:divBdr>
    </w:div>
    <w:div w:id="2130665936">
      <w:marLeft w:val="640"/>
      <w:marRight w:val="0"/>
      <w:marTop w:val="0"/>
      <w:marBottom w:val="0"/>
      <w:divBdr>
        <w:top w:val="none" w:sz="0" w:space="0" w:color="auto"/>
        <w:left w:val="none" w:sz="0" w:space="0" w:color="auto"/>
        <w:bottom w:val="none" w:sz="0" w:space="0" w:color="auto"/>
        <w:right w:val="none" w:sz="0" w:space="0" w:color="auto"/>
      </w:divBdr>
    </w:div>
    <w:div w:id="2134014205">
      <w:marLeft w:val="640"/>
      <w:marRight w:val="0"/>
      <w:marTop w:val="0"/>
      <w:marBottom w:val="0"/>
      <w:divBdr>
        <w:top w:val="none" w:sz="0" w:space="0" w:color="auto"/>
        <w:left w:val="none" w:sz="0" w:space="0" w:color="auto"/>
        <w:bottom w:val="none" w:sz="0" w:space="0" w:color="auto"/>
        <w:right w:val="none" w:sz="0" w:space="0" w:color="auto"/>
      </w:divBdr>
    </w:div>
    <w:div w:id="2134325610">
      <w:marLeft w:val="640"/>
      <w:marRight w:val="0"/>
      <w:marTop w:val="0"/>
      <w:marBottom w:val="0"/>
      <w:divBdr>
        <w:top w:val="none" w:sz="0" w:space="0" w:color="auto"/>
        <w:left w:val="none" w:sz="0" w:space="0" w:color="auto"/>
        <w:bottom w:val="none" w:sz="0" w:space="0" w:color="auto"/>
        <w:right w:val="none" w:sz="0" w:space="0" w:color="auto"/>
      </w:divBdr>
    </w:div>
    <w:div w:id="2135630602">
      <w:marLeft w:val="640"/>
      <w:marRight w:val="0"/>
      <w:marTop w:val="0"/>
      <w:marBottom w:val="0"/>
      <w:divBdr>
        <w:top w:val="none" w:sz="0" w:space="0" w:color="auto"/>
        <w:left w:val="none" w:sz="0" w:space="0" w:color="auto"/>
        <w:bottom w:val="none" w:sz="0" w:space="0" w:color="auto"/>
        <w:right w:val="none" w:sz="0" w:space="0" w:color="auto"/>
      </w:divBdr>
    </w:div>
    <w:div w:id="2136365289">
      <w:marLeft w:val="640"/>
      <w:marRight w:val="0"/>
      <w:marTop w:val="0"/>
      <w:marBottom w:val="0"/>
      <w:divBdr>
        <w:top w:val="none" w:sz="0" w:space="0" w:color="auto"/>
        <w:left w:val="none" w:sz="0" w:space="0" w:color="auto"/>
        <w:bottom w:val="none" w:sz="0" w:space="0" w:color="auto"/>
        <w:right w:val="none" w:sz="0" w:space="0" w:color="auto"/>
      </w:divBdr>
    </w:div>
    <w:div w:id="2142963338">
      <w:marLeft w:val="640"/>
      <w:marRight w:val="0"/>
      <w:marTop w:val="0"/>
      <w:marBottom w:val="0"/>
      <w:divBdr>
        <w:top w:val="none" w:sz="0" w:space="0" w:color="auto"/>
        <w:left w:val="none" w:sz="0" w:space="0" w:color="auto"/>
        <w:bottom w:val="none" w:sz="0" w:space="0" w:color="auto"/>
        <w:right w:val="none" w:sz="0" w:space="0" w:color="auto"/>
      </w:divBdr>
    </w:div>
    <w:div w:id="2144495212">
      <w:marLeft w:val="640"/>
      <w:marRight w:val="0"/>
      <w:marTop w:val="0"/>
      <w:marBottom w:val="0"/>
      <w:divBdr>
        <w:top w:val="none" w:sz="0" w:space="0" w:color="auto"/>
        <w:left w:val="none" w:sz="0" w:space="0" w:color="auto"/>
        <w:bottom w:val="none" w:sz="0" w:space="0" w:color="auto"/>
        <w:right w:val="none" w:sz="0" w:space="0" w:color="auto"/>
      </w:divBdr>
    </w:div>
    <w:div w:id="2146003894">
      <w:marLeft w:val="640"/>
      <w:marRight w:val="0"/>
      <w:marTop w:val="0"/>
      <w:marBottom w:val="0"/>
      <w:divBdr>
        <w:top w:val="none" w:sz="0" w:space="0" w:color="auto"/>
        <w:left w:val="none" w:sz="0" w:space="0" w:color="auto"/>
        <w:bottom w:val="none" w:sz="0" w:space="0" w:color="auto"/>
        <w:right w:val="none" w:sz="0" w:space="0" w:color="auto"/>
      </w:divBdr>
    </w:div>
    <w:div w:id="2147239024">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yos.sumantri@upnyk.ac.id" TargetMode="Externa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C3D5E957-0842-408C-9F56-558133FEC45B}"/>
      </w:docPartPr>
      <w:docPartBody>
        <w:p w:rsidR="008A2C14" w:rsidRDefault="004A486D">
          <w:r w:rsidRPr="00251F08">
            <w:rPr>
              <w:rStyle w:val="PlaceholderText"/>
            </w:rPr>
            <w:t>Click or tap here to enter text.</w:t>
          </w:r>
        </w:p>
      </w:docPartBody>
    </w:docPart>
    <w:docPart>
      <w:docPartPr>
        <w:name w:val="410D54031C7F42FC95586A09C23BEC7C"/>
        <w:category>
          <w:name w:val="General"/>
          <w:gallery w:val="placeholder"/>
        </w:category>
        <w:types>
          <w:type w:val="bbPlcHdr"/>
        </w:types>
        <w:behaviors>
          <w:behavior w:val="content"/>
        </w:behaviors>
        <w:guid w:val="{015A7A50-55EF-4202-8EEF-39E5042BB358}"/>
      </w:docPartPr>
      <w:docPartBody>
        <w:p w:rsidR="00D42495" w:rsidRDefault="00922BD2" w:rsidP="00922BD2">
          <w:pPr>
            <w:pStyle w:val="410D54031C7F42FC95586A09C23BEC7C"/>
          </w:pPr>
          <w:r w:rsidRPr="00251F0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6D"/>
    <w:rsid w:val="00000DBD"/>
    <w:rsid w:val="001023DC"/>
    <w:rsid w:val="001B44A3"/>
    <w:rsid w:val="004912F7"/>
    <w:rsid w:val="004A486D"/>
    <w:rsid w:val="00501B4B"/>
    <w:rsid w:val="008A2C14"/>
    <w:rsid w:val="00922BD2"/>
    <w:rsid w:val="009C3B80"/>
    <w:rsid w:val="00A3014F"/>
    <w:rsid w:val="00A57CB0"/>
    <w:rsid w:val="00C63720"/>
    <w:rsid w:val="00CE45EA"/>
    <w:rsid w:val="00D42495"/>
    <w:rsid w:val="00F103C1"/>
    <w:rsid w:val="00F32BD3"/>
    <w:rsid w:val="00F53194"/>
    <w:rsid w:val="00FD2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2495"/>
    <w:rPr>
      <w:color w:val="666666"/>
    </w:rPr>
  </w:style>
  <w:style w:type="paragraph" w:customStyle="1" w:styleId="410D54031C7F42FC95586A09C23BEC7C">
    <w:name w:val="410D54031C7F42FC95586A09C23BEC7C"/>
    <w:rsid w:val="00922BD2"/>
    <w:rPr>
      <w:lang w:val="en-ID" w:eastAsia="en-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6" Type="http://schemas.microsoft.com/office/2011/relationships/webextension" Target="webextension6.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 dockstate="right" visibility="0" width="438" row="0">
    <wetp:webextensionref xmlns:r="http://schemas.openxmlformats.org/officeDocument/2006/relationships" r:id="rId3"/>
  </wetp:taskpane>
  <wetp:taskpane dockstate="right" visibility="0" width="350" row="0">
    <wetp:webextensionref xmlns:r="http://schemas.openxmlformats.org/officeDocument/2006/relationships" r:id="rId4"/>
  </wetp:taskpane>
  <wetp:taskpane dockstate="right" visibility="0" width="728" row="2">
    <wetp:webextensionref xmlns:r="http://schemas.openxmlformats.org/officeDocument/2006/relationships" r:id="rId5"/>
  </wetp:taskpane>
  <wetp:taskpane dockstate="right" visibility="0" width="350" row="5">
    <wetp:webextensionref xmlns:r="http://schemas.openxmlformats.org/officeDocument/2006/relationships" r:id="rId6"/>
  </wetp:taskpane>
</wetp:taskpanes>
</file>

<file path=word/webextensions/webextension1.xml><?xml version="1.0" encoding="utf-8"?>
<we:webextension xmlns:we="http://schemas.microsoft.com/office/webextensions/webextension/2010/11" id="{E27A570F-B547-4950-B617-2D416EB1E6A8}">
  <we:reference id="wa200007708" version="1.2.0.0" store="en-US" storeType="OMEX"/>
  <we:alternateReferences>
    <we:reference id="wa200007708" version="1.2.0.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CBDCEE6-1004-4D2B-830A-F30FA2BD7E55}">
  <we:reference id="wa200004996" version="1.0.0.0" store="en-US" storeType="OMEX"/>
  <we:alternateReferences>
    <we:reference id="wa200004996" version="1.0.0.0" store="wa200004996" storeType="OMEX"/>
  </we:alternateReferences>
  <we:properties>
    <we:property name="bibcitation-word-document-id" value="&quot;3098bd58-b244-4738-8a03-c2f287dc2f3f&quot;"/>
    <we:property name="bibcitation-word-citation-list" value="{&quot;id&quot;:&quot;5b7bf1cb-80e6-43fa-93f8-d5ef2fce8ae0&quot;,&quot;citations&quot;:[],&quot;style&quot;:{&quot;name&quot;:&quot;American Psychological Association 7th edition&quot;,&quot;xml&quot;:&quot;{\&quot;name\&quot;:\&quot;style\&quot;,\&quot;attrs\&quot;:{\&quot;xmlns\&quot;:\&quot;http://purl.org/net/xbiblio/csl\&quot;,\&quot;class\&quot;:\&quot;in-text\&quot;,\&quot;version\&quot;:\&quot;1.0\&quot;,\&quot;demote-non-dropping-particle\&quot;:\&quot;never\&quot;,\&quot;page-range-format\&quot;:\&quot;expanded\&quot;},\&quot;children\&quot;:[{\&quot;name\&quot;:\&quot;info\&quot;,\&quot;attrs\&quot;:{},\&quot;children\&quot;:[{\&quot;name\&quot;:\&quot;title\&quot;,\&quot;attrs\&quot;:{},\&quot;children\&quot;:[\&quot;American Psychological Association 7th edition\&quot;]},{\&quot;name\&quot;:\&quot;title-short\&quot;,\&quot;attrs\&quot;:{},\&quot;children\&quot;:[\&quot;APA\&quot;]},{\&quot;name\&quot;:\&quot;id\&quot;,\&quot;attrs\&quot;:{},\&quot;children\&quot;:[\&quot;http://www.zotero.org/styles/apa\&quot;]},{\&quot;name\&quot;:\&quot;link\&quot;,\&quot;attrs\&quot;:{\&quot;href\&quot;:\&quot;http://www.zotero.org/styles/apa\&quot;,\&quot;rel\&quot;:\&quot;self\&quot;},\&quot;children\&quot;:[]},{\&quot;name\&quot;:\&quot;link\&quot;,\&quot;attrs\&quot;:{\&quot;href\&quot;:\&quot;http://www.zotero.org/styles/apa-6th-edition\&quot;,\&quot;rel\&quot;:\&quot;template\&quot;},\&quot;children\&quot;:[]},{\&quot;name\&quot;:\&quot;link\&quot;,\&quot;attrs\&quot;:{\&quot;href\&quot;:\&quot;https://apastyle.apa.org/style-grammar-guidelines/references/examples\&quot;,\&quot;rel\&quot;:\&quot;documentation\&quot;},\&quot;children\&quot;:[]},{\&quot;name\&quot;:\&quot;author\&quot;,\&quot;attrs\&quot;:{},\&quot;children\&quot;:[{\&quot;name\&quot;:\&quot;name\&quot;,\&quot;attrs\&quot;:{},\&quot;children\&quot;:[\&quot;Brenton M. Wiernik\&quot;]},{\&quot;name\&quot;:\&quot;email\&quot;,\&quot;attrs\&quot;:{},\&quot;children\&quot;:[\&quot;zotero@wiernik.org\&quot;]}]},{\&quot;name\&quot;:\&quot;category\&quot;,\&quot;attrs\&quot;:{\&quot;citation-format\&quot;:\&quot;author-date\&quot;},\&quot;children\&quot;:[]},{\&quot;name\&quot;:\&quot;category\&quot;,\&quot;attrs\&quot;:{\&quot;field\&quot;:\&quot;psychology\&quot;},\&quot;children\&quot;:[]},{\&quot;name\&quot;:\&quot;category\&quot;,\&quot;attrs\&quot;:{\&quot;field\&quot;:\&quot;generic-base\&quot;},\&quot;children\&quot;:[]},{\&quot;name\&quot;:\&quot;updated\&quot;,\&quot;attrs\&quot;:{},\&quot;children\&quot;:[\&quot;2019-12-04T13:09:49+00:00\&quot;]},{\&quot;name\&quot;:\&quot;rights\&quot;,\&quot;attrs\&quot;:{\&quot;license\&quot;:\&quot;http://creativecommons.org/licenses/by-sa/3.0/\&quot;},\&quot;children\&quot;:[\&quot;This work is licensed under a Creative Commons Attribution-ShareAlike 3.0 License\&quot;]}]},{\&quot;name\&quot;:\&quot;locale\&quot;,\&quot;attrs\&quot;:{\&quot;xml:lang\&quot;:\&quot;en\&quot;},\&quot;children\&quot;:[{\&quot;name\&quot;:\&quot;terms\&quot;,\&quot;attrs\&quot;:{},\&quot;children\&quot;:[{\&quot;name\&quot;:\&quot;term\&quot;,\&quot;attrs\&quot;:{\&quot;name\&quot;:\&quot;editortranslator\&quot;,\&quot;form\&quot;:\&quot;short\&quot;},\&quot;children\&quot;:[{\&quot;name\&quot;:\&quot;single\&quot;,\&quot;attrs\&quot;:{},\&quot;children\&quot;:[\&quot;ed. &amp; trans.\&quot;]},{\&quot;name\&quot;:\&quot;multiple\&quot;,\&quot;attrs\&quot;:{},\&quot;children\&quot;:[\&quot;eds. &amp; trans.\&quot;]}]},{\&quot;name\&quot;:\&quot;term\&quot;,\&quot;attrs\&quot;:{\&quot;name\&quot;:\&quot;translator\&quot;,\&quot;form\&quot;:\&quot;short\&quot;},\&quot;children\&quot;:[\&quot;trans.\&quot;]},{\&quot;name\&quot;:\&quot;term\&quot;,\&quot;attrs\&quot;:{\&quot;name\&quot;:\&quot;interviewer\&quot;,\&quot;form\&quot;:\&quot;short\&quot;},\&quot;children\&quot;:[{\&quot;name\&quot;:\&quot;single\&quot;,\&quot;attrs\&quot;:{},\&quot;children\&quot;:[\&quot;interviewer\&quot;]},{\&quot;name\&quot;:\&quot;multiple\&quot;,\&quot;attrs\&quot;:{},\&quot;children\&quot;:[\&quot;interviewers\&quot;]}]},{\&quot;name\&quot;:\&quot;term\&quot;,\&quot;attrs\&quot;:{\&quot;name\&quot;:\&quot;collection-editor\&quot;,\&quot;form\&quot;:\&quot;short\&quot;},\&quot;children\&quot;:[{\&quot;name\&quot;:\&quot;single\&quot;,\&quot;attrs\&quot;:{},\&quot;children\&quot;:[\&quot;ed.\&quot;]},{\&quot;name\&quot;:\&quot;multiple\&quot;,\&quot;attrs\&quot;:{},\&quot;children\&quot;:[\&quot;eds.\&quot;]}]},{\&quot;name\&quot;:\&quot;term\&quot;,\&quot;attrs\&quot;:{\&quot;name\&quot;:\&quot;circa\&quot;,\&quot;form\&quot;:\&quot;short\&quot;},\&quot;children\&quot;:[\&quot;ca.\&quot;]},{\&quot;name\&quot;:\&quot;term\&quot;,\&quot;attrs\&quot;:{\&quot;name\&quot;:\&quot;bc\&quot;},\&quot;children\&quot;:[\&quot; B.C.E.\&quot;]},{\&quot;name\&quot;:\&quot;term\&quot;,\&quot;attrs\&quot;:{\&quot;name\&quot;:\&quot;ad\&quot;},\&quot;children\&quot;:[\&quot; C.E.\&quot;]},{\&quot;name\&quot;:\&quot;term\&quot;,\&quot;attrs\&quot;:{\&quot;name\&quot;:\&quot;letter\&quot;},\&quot;children\&quot;:[\&quot;personal communication\&quot;]},{\&quot;name\&quot;:\&quot;term\&quot;,\&quot;attrs\&quot;:{\&quot;name\&quot;:\&quot;letter\&quot;,\&quot;form\&quot;:\&quot;short\&quot;},\&quot;children\&quot;:[\&quot;letter\&quot;]},{\&quot;name\&quot;:\&quot;term\&quot;,\&quot;attrs\&quot;:{\&quot;name\&quot;:\&quot;issue\&quot;,\&quot;form\&quot;:\&quot;long\&quot;},\&quot;children\&quot;:[{\&quot;name\&quot;:\&quot;single\&quot;,\&quot;attrs\&quot;:{},\&quot;children\&quot;:[\&quot;issue\&quot;]},{\&quot;name\&quot;:\&quot;multiple\&quot;,\&quot;attrs\&quot;:{},\&quot;children\&quot;:[\&quot;issues\&quot;]}]}]}]},{\&quot;name\&quot;:\&quot;locale\&quot;,\&quot;attrs\&quot;:{\&quot;xml:lang\&quot;:\&quot;af\&quot;},\&quot;children\&quot;:[{\&quot;name\&quot;:\&quot;terms\&quot;,\&quot;attrs\&quot;:{},\&quot;children\&quot;:[{\&quot;name\&quot;:\&quot;term\&quot;,\&quot;attrs\&quot;:{\&quot;name\&quot;:\&quot;letter\&quot;},\&quot;children\&quot;:[\&quot;persoonlike kommunikasie\&quot;]},{\&quot;name\&quot;:\&quot;term\&quot;,\&quot;attrs\&quot;:{\&quot;name\&quot;:\&quot;letter\&quot;,\&quot;form\&quot;:\&quot;short\&quot;},\&quot;children\&quot;:[\&quot;brief\&quot;]}]}]},{\&quot;name\&quot;:\&quot;locale\&quot;,\&quot;attrs\&quot;:{\&quot;xml:lang\&quot;:\&quot;ar\&quot;},\&quot;children\&quot;:[{\&quot;name\&quot;:\&quot;terms\&quot;,\&quot;attrs\&quot;:{},\&quot;children\&quot;:[{\&quot;name\&quot;:\&quot;term\&quot;,\&quot;attrs\&quot;:{\&quot;name\&quot;:\&quot;letter\&quot;},\&quot;children\&quot;:[\&quot;اتصال شخصي\&quot;]},{\&quot;name\&quot;:\&quot;term\&quot;,\&quot;attrs\&quot;:{\&quot;name\&quot;:\&quot;letter\&quot;,\&quot;form\&quot;:\&quot;short\&quot;},\&quot;children\&quot;:[\&quot;خطاب\&quot;]}]}]},{\&quot;name\&quot;:\&quot;locale\&quot;,\&quot;attrs\&quot;:{\&quot;xml:lang\&quot;:\&quot;bg\&quot;},\&quot;children\&quot;:[{\&quot;name\&quot;:\&quot;terms\&quot;,\&quot;attrs\&quot;:{},\&quot;children\&quot;:[{\&quot;name\&quot;:\&quot;term\&quot;,\&quot;attrs\&quot;:{\&quot;name\&quot;:\&quot;letter\&quot;},\&quot;children\&quot;:[\&quot;лична комуникация\&quot;]},{\&quot;name\&quot;:\&quot;term\&quot;,\&quot;attrs\&quot;:{\&quot;name\&quot;:\&quot;letter\&quot;,\&quot;form\&quot;:\&quot;short\&quot;},\&quot;children\&quot;:[\&quot;писмо\&quot;]}]}]},{\&quot;name\&quot;:\&quot;locale\&quot;,\&quot;attrs\&quot;:{\&quot;xml:lang\&quot;:\&quot;ca\&quot;},\&quot;children\&quot;:[{\&quot;name\&quot;:\&quot;terms\&quot;,\&quot;attrs\&quot;:{},\&quot;children\&quot;:[{\&quot;name\&quot;:\&quot;term\&quot;,\&quot;attrs\&quot;:{\&quot;name\&quot;:\&quot;letter\&quot;},\&quot;children\&quot;:[\&quot;comunicació personal\&quot;]},{\&quot;name\&quot;:\&quot;term\&quot;,\&quot;attrs\&quot;:{\&quot;name\&quot;:\&quot;letter\&quot;,\&quot;form\&quot;:\&quot;short\&quot;},\&quot;children\&quot;:[\&quot;carta\&quot;]}]}]},{\&quot;name\&quot;:\&quot;locale\&quot;,\&quot;attrs\&quot;:{\&quot;xml:lang\&quot;:\&quot;cs\&quot;},\&quot;children\&quot;:[{\&quot;name\&quot;:\&quot;terms\&quot;,\&quot;attrs\&quot;:{},\&quot;children\&quot;:[{\&quot;name\&quot;:\&quot;term\&quot;,\&quot;attrs\&quot;:{\&quot;name\&quot;:\&quot;letter\&quot;},\&quot;children\&quot;:[\&quot;osobní komunikace\&quot;]},{\&quot;name\&quot;:\&quot;term\&quot;,\&quot;attrs\&quot;:{\&quot;name\&quot;:\&quot;letter\&quot;,\&quot;form\&quot;:\&quot;short\&quot;},\&quot;children\&quot;:[\&quot;dopis\&quot;]}]}]},{\&quot;name\&quot;:\&quot;locale\&quot;,\&quot;attrs\&quot;:{\&quot;xml:lang\&quot;:\&quot;cy\&quot;},\&quot;children\&quot;:[{\&quot;name\&quot;:\&quot;terms\&quot;,\&quot;attrs\&quot;:{},\&quot;children\&quot;:[{\&quot;name\&quot;:\&quot;term\&quot;,\&quot;attrs\&quot;:{\&quot;name\&quot;:\&quot;letter\&quot;},\&quot;children\&quot;:[\&quot;cyfathrebu personol\&quot;]},{\&quot;name\&quot;:\&quot;term\&quot;,\&quot;attrs\&quot;:{\&quot;name\&quot;:\&quot;letter\&quot;,\&quot;form\&quot;:\&quot;short\&quot;},\&quot;children\&quot;:[\&quot;llythyr\&quot;]}]}]},{\&quot;name\&quot;:\&quot;locale\&quot;,\&quot;attrs\&quot;:{\&quot;xml:lang\&quot;:\&quot;da\&quot;},\&quot;children\&quot;:[{\&quot;name\&quot;:\&quot;terms\&quot;,\&quot;attrs\&quot;:{},\&quot;children\&quot;:[{\&quot;name\&quot;:\&quot;term\&quot;,\&quot;attrs\&quot;:{\&quot;name\&quot;:\&quot;et-al\&quot;},\&quot;children\&quot;:[\&quot;et al.\&quot;]},{\&quot;name\&quot;:\&quot;term\&quot;,\&quot;attrs\&quot;:{\&quot;name\&quot;:\&quot;letter\&quot;},\&quot;children\&quot;:[\&quot;personlig kommunikation\&quot;]},{\&quot;name\&quot;:\&quot;term\&quot;,\&quot;attrs\&quot;:{\&quot;name\&quot;:\&quot;letter\&quot;,\&quot;form\&quot;:\&quot;short\&quot;},\&quot;children\&quot;:[\&quot;brev\&quot;]}]}]},{\&quot;name\&quot;:\&quot;locale\&quot;,\&quot;attrs\&quot;:{\&quot;xml:lang\&quot;:\&quot;de\&quot;},\&quot;children\&quot;:[{\&quot;name\&quot;:\&quot;terms\&quot;,\&quot;attrs\&quot;:{},\&quot;children\&quot;:[{\&quot;name\&quot;:\&quot;term\&quot;,\&quot;attrs\&quot;:{\&quot;name\&quot;:\&quot;et-al\&quot;},\&quot;children\&quot;:[\&quot;et al.\&quot;]},{\&quot;name\&quot;:\&quot;term\&quot;,\&quot;attrs\&quot;:{\&quot;name\&quot;:\&quot;letter\&quot;},\&quot;children\&quot;:[\&quot;persönliche Kommunikation\&quot;]},{\&quot;name\&quot;:\&quot;term\&quot;,\&quot;attrs\&quot;:{\&quot;name\&quot;:\&quot;letter\&quot;,\&quot;form\&quot;:\&quot;short\&quot;},\&quot;children\&quot;:[\&quot;Brief\&quot;]}]}]},{\&quot;name\&quot;:\&quot;locale\&quot;,\&quot;attrs\&quot;:{\&quot;xml:lang\&quot;:\&quot;el\&quot;},\&quot;children\&quot;:[{\&quot;name\&quot;:\&quot;terms\&quot;,\&quot;attrs\&quot;:{},\&quot;children\&quot;:[{\&quot;name\&quot;:\&quot;term\&quot;,\&quot;attrs\&quot;:{\&quot;name\&quot;:\&quot;letter\&quot;},\&quot;children\&quot;:[\&quot;προσωπική επικοινωνία\&quot;]},{\&quot;name\&quot;:\&quot;term\&quot;,\&quot;attrs\&quot;:{\&quot;name\&quot;:\&quot;letter\&quot;,\&quot;form\&quot;:\&quot;short\&quot;},\&quot;children\&quot;:[\&quot;επιστολή\&quot;]}]}]},{\&quot;name\&quot;:\&quot;locale\&quot;,\&quot;attrs\&quot;:{\&quot;xml:lang\&quot;:\&quot;es\&quot;},\&quot;children\&quot;:[{\&quot;name\&quot;:\&quot;terms\&quot;,\&quot;attrs\&quot;:{},\&quot;children\&quot;:[{\&quot;name\&quot;:\&quot;term\&quot;,\&quot;attrs\&quot;:{\&quot;name\&quot;:\&quot;from\&quot;},\&quot;children\&quot;:[\&quot;de\&quot;]},{\&quot;name\&quot;:\&quot;term\&quot;,\&quot;attrs\&quot;:{\&quot;name\&quot;:\&quot;letter\&quot;},\&quot;children\&quot;:[\&quot;comunicación personal\&quot;]},{\&quot;name\&quot;:\&quot;term\&quot;,\&quot;attrs\&quot;:{\&quot;name\&quot;:\&quot;letter\&quot;,\&quot;form\&quot;:\&quot;short\&quot;},\&quot;children\&quot;:[\&quot;carta\&quot;]}]}]},{\&quot;name\&quot;:\&quot;locale\&quot;,\&quot;attrs\&quot;:{\&quot;xml:lang\&quot;:\&quot;et\&quot;},\&quot;children\&quot;:[{\&quot;name\&quot;:\&quot;terms\&quot;,\&quot;attrs\&quot;:{},\&quot;children\&quot;:[{\&quot;name\&quot;:\&quot;term\&quot;,\&quot;attrs\&quot;:{\&quot;name\&quot;:\&quot;letter\&quot;},\&quot;children\&quot;:[\&quot;isiklik suhtlus\&quot;]},{\&quot;name\&quot;:\&quot;term\&quot;,\&quot;attrs\&quot;:{\&quot;name\&quot;:\&quot;letter\&quot;,\&quot;form\&quot;:\&quot;short\&quot;},\&quot;children\&quot;:[\&quot;kiri\&quot;]}]}]},{\&quot;name\&quot;:\&quot;locale\&quot;,\&quot;attrs\&quot;:{\&quot;xml:lang\&quot;:\&quot;eu\&quot;},\&quot;children\&quot;:[{\&quot;name\&quot;:\&quot;terms\&quot;,\&quot;attrs\&quot;:{},\&quot;children\&quot;:[{\&quot;name\&quot;:\&quot;term\&quot;,\&quot;attrs\&quot;:{\&quot;name\&quot;:\&quot;letter\&quot;},\&quot;children\&quot;:[\&quot;komunikazio pertsonala\&quot;]},{\&quot;name\&quot;:\&quot;term\&quot;,\&quot;attrs\&quot;:{\&quot;name\&quot;:\&quot;letter\&quot;,\&quot;form\&quot;:\&quot;short\&quot;},\&quot;children\&quot;:[\&quot;gutuna\&quot;]}]}]},{\&quot;name\&quot;:\&quot;locale\&quot;,\&quot;attrs\&quot;:{\&quot;xml:lang\&quot;:\&quot;fa\&quot;},\&quot;children\&quot;:[{\&quot;name\&quot;:\&quot;terms\&quot;,\&quot;attrs\&quot;:{},\&quot;children\&quot;:[{\&quot;name\&quot;:\&quot;term\&quot;,\&quot;attrs\&quot;:{\&quot;name\&quot;:\&quot;letter\&quot;},\&quot;children\&quot;:[\&quot;ارتباط شخصی\&quot;]},{\&quot;name\&quot;:\&quot;term\&quot;,\&quot;attrs\&quot;:{\&quot;name\&quot;:\&quot;letter\&quot;,\&quot;form\&quot;:\&quot;short\&quot;},\&quot;children\&quot;:[\&quot;نامه\&quot;]}]}]},{\&quot;name\&quot;:\&quot;locale\&quot;,\&quot;attrs\&quot;:{\&quot;xml:lang\&quot;:\&quot;fi\&quot;},\&quot;children\&quot;:[{\&quot;name\&quot;:\&quot;terms\&quot;,\&quot;attrs\&quot;:{},\&quot;children\&quot;:[{\&quot;name\&quot;:\&quot;term\&quot;,\&quot;attrs\&quot;:{\&quot;name\&quot;:\&quot;letter\&quot;},\&quot;children\&quot;:[\&quot;henkilökohtainen viestintä\&quot;]},{\&quot;name\&quot;:\&quot;term\&quot;,\&quot;attrs\&quot;:{\&quot;name\&quot;:\&quot;letter\&quot;,\&quot;form\&quot;:\&quot;short\&quot;},\&quot;children\&quot;:[\&quot;kirje\&quot;]}]}]},{\&quot;name\&quot;:\&quot;locale\&quot;,\&quot;attrs\&quot;:{\&quot;xml:lang\&quot;:\&quot;fr\&quot;},\&quot;children\&quot;:[{\&quot;name\&quot;:\&quot;terms\&quot;,\&quot;attrs\&quot;:{},\&quot;children\&quot;:[{\&quot;name\&quot;:\&quot;term\&quot;,\&quot;attrs\&quot;:{\&quot;name\&quot;:\&quot;letter\&quot;},\&quot;children\&quot;:[\&quot;communication personnelle\&quot;]},{\&quot;name\&quot;:\&quot;term\&quot;,\&quot;attrs\&quot;:{\&quot;name\&quot;:\&quot;letter\&quot;,\&quot;form\&quot;:\&quot;short\&quot;},\&quot;children\&quot;:[\&quot;lettre\&quot;]},{\&quot;name\&quot;:\&quot;term\&quot;,\&quot;attrs\&quot;:{\&quot;name\&quot;:\&quot;editor\&quot;,\&quot;form\&quot;:\&quot;short\&quot;},\&quot;children\&quot;:[{\&quot;name\&quot;:\&quot;single\&quot;,\&quot;attrs\&quot;:{},\&quot;children\&quot;:[\&quot;éd.\&quot;]},{\&quot;name\&quot;:\&quot;multiple\&quot;,\&quot;attrs\&quot;:{},\&quot;children\&quot;:[\&quot;éds.\&quot;]}]}]}]},{\&quot;name\&quot;:\&quot;locale\&quot;,\&quot;attrs\&quot;:{\&quot;xml:lang\&quot;:\&quot;he\&quot;},\&quot;children\&quot;:[{\&quot;name\&quot;:\&quot;terms\&quot;,\&quot;attrs\&quot;:{},\&quot;children\&quot;:[{\&quot;name\&quot;:\&quot;term\&quot;,\&quot;attrs\&quot;:{\&quot;name\&quot;:\&quot;letter\&quot;},\&quot;children\&quot;:[\&quot;תקשורת אישית\&quot;]},{\&quot;name\&quot;:\&quot;term\&quot;,\&quot;attrs\&quot;:{\&quot;name\&quot;:\&quot;letter\&quot;,\&quot;form\&quot;:\&quot;short\&quot;},\&quot;children\&quot;:[\&quot;מכתב\&quot;]}]}]},{\&quot;name\&quot;:\&quot;locale\&quot;,\&quot;attrs\&quot;:{\&quot;xml:lang\&quot;:\&quot;hr\&quot;},\&quot;children\&quot;:[{\&quot;name\&quot;:\&quot;terms\&quot;,\&quot;attrs\&quot;:{},\&quot;children\&quot;:[{\&quot;name\&quot;:\&quot;term\&quot;,\&quot;attrs\&quot;:{\&quot;name\&quot;:\&quot;letter\&quot;},\&quot;children\&quot;:[\&quot;osobna komunikacija\&quot;]},{\&quot;name\&quot;:\&quot;term\&quot;,\&quot;attrs\&quot;:{\&quot;name\&quot;:\&quot;letter\&quot;,\&quot;form\&quot;:\&quot;short\&quot;},\&quot;children\&quot;:[\&quot;pismo\&quot;]}]}]},{\&quot;name\&quot;:\&quot;locale\&quot;,\&quot;attrs\&quot;:{\&quot;xml:lang\&quot;:\&quot;hu\&quot;},\&quot;children\&quot;:[{\&quot;name\&quot;:\&quot;terms\&quot;,\&quot;attrs\&quot;:{},\&quot;children\&quot;:[{\&quot;name\&quot;:\&quot;term\&quot;,\&quot;attrs\&quot;:{\&quot;name\&quot;:\&quot;letter\&quot;},\&quot;children\&quot;:[\&quot;személyes kommunikáció\&quot;]},{\&quot;name\&quot;:\&quot;term\&quot;,\&quot;attrs\&quot;:{\&quot;name\&quot;:\&quot;letter\&quot;,\&quot;form\&quot;:\&quot;short\&quot;},\&quot;children\&quot;:[\&quot;levél\&quot;]}]}]},{\&quot;name\&quot;:\&quot;locale\&quot;,\&quot;attrs\&quot;:{\&quot;xml:lang\&quot;:\&quot;id\&quot;},\&quot;children\&quot;:[{\&quot;name\&quot;:\&quot;terms\&quot;,\&quot;attrs\&quot;:{},\&quot;children\&quot;:[{\&quot;name\&quot;:\&quot;term\&quot;,\&quot;attrs\&quot;:{\&quot;name\&quot;:\&quot;letter\&quot;},\&quot;children\&quot;:[\&quot;komunikasi pribadi\&quot;]},{\&quot;name\&quot;:\&quot;term\&quot;,\&quot;attrs\&quot;:{\&quot;name\&quot;:\&quot;letter\&quot;,\&quot;form\&quot;:\&quot;short\&quot;},\&quot;children\&quot;:[\&quot;surat\&quot;]}]}]},{\&quot;name\&quot;:\&quot;locale\&quot;,\&quot;attrs\&quot;:{\&quot;xml:lang\&quot;:\&quot;is\&quot;},\&quot;children\&quot;:[{\&quot;name\&quot;:\&quot;terms\&quot;,\&quot;attrs\&quot;:{},\&quot;children\&quot;:[{\&quot;name\&quot;:\&quot;term\&quot;,\&quot;attrs\&quot;:{\&quot;name\&quot;:\&quot;letter\&quot;},\&quot;children\&quot;:[\&quot;persónuleg samskipti\&quot;]},{\&quot;name\&quot;:\&quot;term\&quot;,\&quot;attrs\&quot;:{\&quot;name\&quot;:\&quot;letter\&quot;,\&quot;form\&quot;:\&quot;short\&quot;},\&quot;children\&quot;:[\&quot;bréf\&quot;]}]}]},{\&quot;name\&quot;:\&quot;locale\&quot;,\&quot;attrs\&quot;:{\&quot;xml:lang\&quot;:\&quot;it\&quot;},\&quot;children\&quot;:[{\&quot;name\&quot;:\&quot;terms\&quot;,\&quot;attrs\&quot;:{},\&quot;children\&quot;:[{\&quot;name\&quot;:\&quot;term\&quot;,\&quot;attrs\&quot;:{\&quot;name\&quot;:\&quot;letter\&quot;},\&quot;children\&quot;:[\&quot;comunicazione personale\&quot;]},{\&quot;name\&quot;:\&quot;term\&quot;,\&quot;attrs\&quot;:{\&quot;name\&quot;:\&quot;letter\&quot;,\&quot;form\&quot;:\&quot;short\&quot;},\&quot;children\&quot;:[\&quot;lettera\&quot;]}]}]},{\&quot;name\&quot;:\&quot;locale\&quot;,\&quot;attrs\&quot;:{\&quot;xml:lang\&quot;:\&quot;ja\&quot;},\&quot;children\&quot;:[{\&quot;name\&quot;:\&quot;terms\&quot;,\&quot;attrs\&quot;:{},\&quot;children\&quot;:[{\&quot;name\&quot;:\&quot;term\&quot;,\&quot;attrs\&quot;:{\&quot;name\&quot;:\&quot;letter\&quot;},\&quot;children\&quot;:[\&quot;個人的なやり取り\&quot;]},{\&quot;name\&quot;:\&quot;term\&quot;,\&quot;attrs\&quot;:{\&quot;name\&quot;:\&quot;letter\&quot;,\&quot;form\&quot;:\&quot;short\&quot;},\&quot;children\&quot;:[\&quot;手紙\&quot;]}]}]},{\&quot;name\&quot;:\&quot;locale\&quot;,\&quot;attrs\&quot;:{\&quot;xml:lang\&quot;:\&quot;ko\&quot;},\&quot;children\&quot;:[{\&quot;name\&quot;:\&quot;terms\&quot;,\&quot;attrs\&quot;:{},\&quot;children\&quot;:[{\&quot;name\&quot;:\&quot;term\&quot;,\&quot;attrs\&quot;:{\&quot;name\&quot;:\&quot;letter\&quot;},\&quot;children\&quot;:[\&quot;개인 서신\&quot;]},{\&quot;name\&quot;:\&quot;term\&quot;,\&quot;attrs\&quot;:{\&quot;name\&quot;:\&quot;letter\&quot;,\&quot;form\&quot;:\&quot;short\&quot;},\&quot;children\&quot;:[\&quot;편지\&quot;]}]}]},{\&quot;name\&quot;:\&quot;locale\&quot;,\&quot;attrs\&quot;:{\&quot;xml:lang\&quot;:\&quot;la\&quot;},\&quot;children\&quot;:[{\&quot;name\&quot;:\&quot;terms\&quot;,\&quot;attrs\&quot;:{},\&quot;children\&quot;:[{\&quot;name\&quot;:\&quot;term\&quot;,\&quot;attrs\&quot;:{\&quot;name\&quot;:\&quot;letter\&quot;},\&quot;children\&quot;:[\&quot;\&quot;]},{\&quot;name\&quot;:\&quot;term\&quot;,\&quot;attrs\&quot;:{\&quot;name\&quot;:\&quot;letter\&quot;,\&quot;form\&quot;:\&quot;short\&quot;},\&quot;children\&quot;:[\&quot;epistula\&quot;]}]}]},{\&quot;name\&quot;:\&quot;locale\&quot;,\&quot;attrs\&quot;:{\&quot;xml:lang\&quot;:\&quot;lt\&quot;},\&quot;children\&quot;:[{\&quot;name\&quot;:\&quot;terms\&quot;,\&quot;attrs\&quot;:{},\&quot;children\&quot;:[{\&quot;name\&quot;:\&quot;term\&quot;,\&quot;attrs\&quot;:{\&quot;name\&quot;:\&quot;letter\&quot;},\&quot;children\&quot;:[\&quot;communicationis personalis\&quot;]},{\&quot;name\&quot;:\&quot;term\&quot;,\&quot;attrs\&quot;:{\&quot;name\&quot;:\&quot;letter\&quot;,\&quot;form\&quot;:\&quot;short\&quot;},\&quot;children\&quot;:[\&quot;\&quot;]}]}]},{\&quot;name\&quot;:\&quot;locale\&quot;,\&quot;attrs\&quot;:{\&quot;xml:lang\&quot;:\&quot;lv\&quot;},\&quot;children\&quot;:[{\&quot;name\&quot;:\&quot;terms\&quot;,\&quot;attrs\&quot;:{},\&quot;children\&quot;:[{\&quot;name\&quot;:\&quot;term\&quot;,\&quot;attrs\&quot;:{\&quot;name\&quot;:\&quot;letter\&quot;},\&quot;children\&quot;:[\&quot;personīga komunikācija\&quot;]},{\&quot;name\&quot;:\&quot;term\&quot;,\&quot;attrs\&quot;:{\&quot;name\&quot;:\&quot;letter\&quot;,\&quot;form\&quot;:\&quot;short\&quot;},\&quot;children\&quot;:[\&quot;vēstule\&quot;]}]}]},{\&quot;name\&quot;:\&quot;locale\&quot;,\&quot;attrs\&quot;:{\&quot;xml:lang\&quot;:\&quot;mn\&quot;},\&quot;children\&quot;:[{\&quot;name\&quot;:\&quot;terms\&quot;,\&quot;attrs\&quot;:{},\&quot;children\&quot;:[{\&quot;name\&quot;:\&quot;term\&quot;,\&quot;attrs\&quot;:{\&quot;name\&quot;:\&quot;letter\&quot;},\&quot;children\&quot;:[\&quot;хувийн харилцаа холбоо\&quot;]},{\&quot;name\&quot;:\&quot;term\&quot;,\&quot;attrs\&quot;:{\&quot;name\&quot;:\&quot;letter\&quot;,\&quot;form\&quot;:\&quot;short\&quot;},\&quot;children\&quot;:[\&quot;захиа\&quot;]}]}]},{\&quot;name\&quot;:\&quot;locale\&quot;,\&quot;attrs\&quot;:{\&quot;xml:lang\&quot;:\&quot;nb\&quot;},\&quot;children\&quot;:[{\&quot;name\&quot;:\&quot;terms\&quot;,\&quot;attrs\&quot;:{},\&quot;children\&quot;:[{\&quot;name\&quot;:\&quot;term\&quot;,\&quot;attrs\&quot;:{\&quot;name\&quot;:\&quot;et-al\&quot;},\&quot;children\&quot;:[\&quot;et al.\&quot;]},{\&quot;name\&quot;:\&quot;term\&quot;,\&quot;attrs\&quot;:{\&quot;name\&quot;:\&quot;letter\&quot;},\&quot;children\&quot;:[\&quot;personlig kommunikasjon\&quot;]},{\&quot;name\&quot;:\&quot;term\&quot;,\&quot;attrs\&quot;:{\&quot;name\&quot;:\&quot;letter\&quot;,\&quot;form\&quot;:\&quot;short\&quot;},\&quot;children\&quot;:[\&quot;brev\&quot;]}]}]},{\&quot;name\&quot;:\&quot;locale\&quot;,\&quot;attrs\&quot;:{\&quot;xml:lang\&quot;:\&quot;nl\&quot;},\&quot;children\&quot;:[{\&quot;name\&quot;:\&quot;terms\&quot;,\&quot;attrs\&quot;:{},\&quot;children\&quot;:[{\&quot;name\&quot;:\&quot;term\&quot;,\&quot;attrs\&quot;:{\&quot;name\&quot;:\&quot;et-al\&quot;},\&quot;children\&quot;:[\&quot;et al.\&quot;]},{\&quot;name\&quot;:\&quot;term\&quot;,\&quot;attrs\&quot;:{\&quot;name\&quot;:\&quot;letter\&quot;},\&quot;children\&quot;:[\&quot;persoonlijke communicatie\&quot;]},{\&quot;name\&quot;:\&quot;term\&quot;,\&quot;attrs\&quot;:{\&quot;name\&quot;:\&quot;letter\&quot;,\&quot;form\&quot;:\&quot;short\&quot;},\&quot;children\&quot;:[\&quot;brief\&quot;]}]}]},{\&quot;name\&quot;:\&quot;locale\&quot;,\&quot;attrs\&quot;:{\&quot;xml:lang\&quot;:\&quot;nn\&quot;},\&quot;children\&quot;:[{\&quot;name\&quot;:\&quot;terms\&quot;,\&quot;attrs\&quot;:{},\&quot;children\&quot;:[{\&quot;name\&quot;:\&quot;term\&quot;,\&quot;attrs\&quot;:{\&quot;name\&quot;:\&quot;et-al\&quot;},\&quot;children\&quot;:[\&quot;et al.\&quot;]},{\&quot;name\&quot;:\&quot;term\&quot;,\&quot;attrs\&quot;:{\&quot;name\&quot;:\&quot;letter\&quot;},\&quot;children\&quot;:[\&quot;personlig kommunikasjon\&quot;]},{\&quot;name\&quot;:\&quot;term\&quot;,\&quot;attrs\&quot;:{\&quot;name\&quot;:\&quot;letter\&quot;,\&quot;form\&quot;:\&quot;short\&quot;},\&quot;children\&quot;:[\&quot;brev\&quot;]}]}]},{\&quot;name\&quot;:\&quot;locale\&quot;,\&quot;attrs\&quot;:{\&quot;xml:lang\&quot;:\&quot;pl\&quot;},\&quot;children\&quot;:[{\&quot;name\&quot;:\&quot;terms\&quot;,\&quot;attrs\&quot;:{},\&quot;children\&quot;:[{\&quot;name\&quot;:\&quot;term\&quot;,\&quot;attrs\&quot;:{\&quot;name\&quot;:\&quot;letter\&quot;},\&quot;children\&quot;:[\&quot;osobista komunikacja\&quot;]},{\&quot;name\&quot;:\&quot;term\&quot;,\&quot;attrs\&quot;:{\&quot;name\&quot;:\&quot;letter\&quot;,\&quot;form\&quot;:\&quot;short\&quot;},\&quot;children\&quot;:[\&quot;list\&quot;]}]}]},{\&quot;name\&quot;:\&quot;locale\&quot;,\&quot;attrs\&quot;:{\&quot;xml:lang\&quot;:\&quot;pt\&quot;},\&quot;children\&quot;:[{\&quot;name\&quot;:\&quot;terms\&quot;,\&quot;attrs\&quot;:{},\&quot;children\&quot;:[{\&quot;name\&quot;:\&quot;term\&quot;,\&quot;attrs\&quot;:{\&quot;name\&quot;:\&quot;letter\&quot;},\&quot;children\&quot;:[\&quot;comunicação pessoal\&quot;]},{\&quot;name\&quot;:\&quot;term\&quot;,\&quot;attrs\&quot;:{\&quot;name\&quot;:\&quot;letter\&quot;,\&quot;form\&quot;:\&quot;short\&quot;},\&quot;children\&quot;:[\&quot;carta\&quot;]}]}]},{\&quot;name\&quot;:\&quot;locale\&quot;,\&quot;attrs\&quot;:{\&quot;xml:lang\&quot;:\&quot;ro\&quot;},\&quot;children\&quot;:[{\&quot;name\&quot;:\&quot;terms\&quot;,\&quot;attrs\&quot;:{},\&quot;children\&quot;:[{\&quot;name\&quot;:\&quot;term\&quot;,\&quot;attrs\&quot;:{\&quot;name\&quot;:\&quot;letter\&quot;},\&quot;children\&quot;:[\&quot;comunicare personală\&quot;]},{\&quot;name\&quot;:\&quot;term\&quot;,\&quot;attrs\&quot;:{\&quot;name\&quot;:\&quot;letter\&quot;,\&quot;form\&quot;:\&quot;short\&quot;},\&quot;children\&quot;:[\&quot;scrisoare\&quot;]}]}]},{\&quot;name\&quot;:\&quot;locale\&quot;,\&quot;attrs\&quot;:{\&quot;xml:lang\&quot;:\&quot;ru\&quot;},\&quot;children\&quot;:[{\&quot;name\&quot;:\&quot;terms\&quot;,\&quot;attrs\&quot;:{},\&quot;children\&quot;:[{\&quot;name\&quot;:\&quot;term\&quot;,\&quot;attrs\&quot;:{\&quot;name\&quot;:\&quot;letter\&quot;},\&quot;children\&quot;:[\&quot;личная переписка\&quot;]},{\&quot;name\&quot;:\&quot;term\&quot;,\&quot;attrs\&quot;:{\&quot;name\&quot;:\&quot;letter\&quot;,\&quot;form\&quot;:\&quot;short\&quot;},\&quot;children\&quot;:[\&quot;письмо\&quot;]}]}]},{\&quot;name\&quot;:\&quot;locale\&quot;,\&quot;attrs\&quot;:{\&quot;xml:lang\&quot;:\&quot;sk\&quot;},\&quot;children\&quot;:[{\&quot;name\&quot;:\&quot;terms\&quot;,\&quot;attrs\&quot;:{},\&quot;children\&quot;:[{\&quot;name\&quot;:\&quot;term\&quot;,\&quot;attrs\&quot;:{\&quot;name\&quot;:\&quot;letter\&quot;},\&quot;children\&quot;:[\&quot;osobná komunikácia\&quot;]},{\&quot;name\&quot;:\&quot;term\&quot;,\&quot;attrs\&quot;:{\&quot;name\&quot;:\&quot;letter\&quot;,\&quot;form\&quot;:\&quot;short\&quot;},\&quot;children\&quot;:[\&quot;list\&quot;]}]}]},{\&quot;name\&quot;:\&quot;locale\&quot;,\&quot;attrs\&quot;:{\&quot;xml:lang\&quot;:\&quot;sl\&quot;},\&quot;children\&quot;:[{\&quot;name\&quot;:\&quot;terms\&quot;,\&quot;attrs\&quot;:{},\&quot;children\&quot;:[{\&quot;name\&quot;:\&quot;term\&quot;,\&quot;attrs\&quot;:{\&quot;name\&quot;:\&quot;letter\&quot;},\&quot;children\&quot;:[\&quot;osebna komunikacija\&quot;]},{\&quot;name\&quot;:\&quot;term\&quot;,\&quot;attrs\&quot;:{\&quot;name\&quot;:\&quot;letter\&quot;,\&quot;form\&quot;:\&quot;short\&quot;},\&quot;children\&quot;:[\&quot;pismo\&quot;]}]}]},{\&quot;name\&quot;:\&quot;locale\&quot;,\&quot;attrs\&quot;:{\&quot;xml:lang\&quot;:\&quot;sr\&quot;},\&quot;children\&quot;:[{\&quot;name\&quot;:\&quot;terms\&quot;,\&quot;attrs\&quot;:{},\&quot;children\&quot;:[{\&quot;name\&quot;:\&quot;term\&quot;,\&quot;attrs\&quot;:{\&quot;name\&quot;:\&quot;letter\&quot;},\&quot;children\&quot;:[\&quot;лична комуникација\&quot;]},{\&quot;name\&quot;:\&quot;term\&quot;,\&quot;attrs\&quot;:{\&quot;name\&quot;:\&quot;letter\&quot;,\&quot;form\&quot;:\&quot;short\&quot;},\&quot;children\&quot;:[\&quot;писмо\&quot;]}]}]},{\&quot;name\&quot;:\&quot;locale\&quot;,\&quot;attrs\&quot;:{\&quot;xml:lang\&quot;:\&quot;sv\&quot;},\&quot;children\&quot;:[{\&quot;name\&quot;:\&quot;terms\&quot;,\&quot;attrs\&quot;:{},\&quot;children\&quot;:[{\&quot;name\&quot;:\&quot;term\&quot;,\&quot;attrs\&quot;:{\&quot;name\&quot;:\&quot;letter\&quot;},\&quot;children\&quot;:[\&quot;personlig kommunikation\&quot;]},{\&quot;name\&quot;:\&quot;term\&quot;,\&quot;attrs\&quot;:{\&quot;name\&quot;:\&quot;letter\&quot;,\&quot;form\&quot;:\&quot;short\&quot;},\&quot;children\&quot;:[\&quot;brev\&quot;]}]}]},{\&quot;name\&quot;:\&quot;locale\&quot;,\&quot;attrs\&quot;:{\&quot;xml:lang\&quot;:\&quot;th\&quot;},\&quot;children\&quot;:[{\&quot;name\&quot;:\&quot;terms\&quot;,\&quot;attrs\&quot;:{},\&quot;children\&quot;:[{\&quot;name\&quot;:\&quot;term\&quot;,\&quot;attrs\&quot;:{\&quot;name\&quot;:\&quot;letter\&quot;},\&quot;children\&quot;:[\&quot;การสื่อสารส่วนบุคคล\&quot;]},{\&quot;name\&quot;:\&quot;term\&quot;,\&quot;attrs\&quot;:{\&quot;name\&quot;:\&quot;letter\&quot;,\&quot;form\&quot;:\&quot;short\&quot;},\&quot;children\&quot;:[\&quot;จดหมาย\&quot;]}]}]},{\&quot;name\&quot;:\&quot;locale\&quot;,\&quot;attrs\&quot;:{\&quot;xml:lang\&quot;:\&quot;tr\&quot;},\&quot;children\&quot;:[{\&quot;name\&quot;:\&quot;terms\&quot;,\&quot;attrs\&quot;:{},\&quot;children\&quot;:[{\&quot;name\&quot;:\&quot;term\&quot;,\&quot;attrs\&quot;:{\&quot;name\&quot;:\&quot;letter\&quot;},\&quot;children\&quot;:[\&quot;kişisel iletişim\&quot;]},{\&quot;name\&quot;:\&quot;term\&quot;,\&quot;attrs\&quot;:{\&quot;name\&quot;:\&quot;letter\&quot;,\&quot;form\&quot;:\&quot;short\&quot;},\&quot;children\&quot;:[\&quot;mektup\&quot;]}]}]},{\&quot;name\&quot;:\&quot;locale\&quot;,\&quot;attrs\&quot;:{\&quot;xml:lang\&quot;:\&quot;uk\&quot;},\&quot;children\&quot;:[{\&quot;name\&quot;:\&quot;terms\&quot;,\&quot;attrs\&quot;:{},\&quot;children\&quot;:[{\&quot;name\&quot;:\&quot;term\&quot;,\&quot;attrs\&quot;:{\&quot;name\&quot;:\&quot;letter\&quot;},\&quot;children\&quot;:[\&quot;особисте спілкування\&quot;]},{\&quot;name\&quot;:\&quot;term\&quot;,\&quot;attrs\&quot;:{\&quot;name\&quot;:\&quot;letter\&quot;,\&quot;form\&quot;:\&quot;short\&quot;},\&quot;children\&quot;:[\&quot;лист\&quot;]}]}]},{\&quot;name\&quot;:\&quot;locale\&quot;,\&quot;attrs\&quot;:{\&quot;xml:lang\&quot;:\&quot;vi\&quot;},\&quot;children\&quot;:[{\&quot;name\&quot;:\&quot;terms\&quot;,\&quot;attrs\&quot;:{},\&quot;children\&quot;:[{\&quot;name\&quot;:\&quot;term\&quot;,\&quot;attrs\&quot;:{\&quot;name\&quot;:\&quot;letter\&quot;},\&quot;children\&quot;:[\&quot;giao tiếp cá nhân\&quot;]},{\&quot;name\&quot;:\&quot;term\&quot;,\&quot;attrs\&quot;:{\&quot;name\&quot;:\&quot;letter\&quot;,\&quot;form\&quot;:\&quot;short\&quot;},\&quot;children\&quot;:[\&quot;thư\&quot;]}]}]},{\&quot;name\&quot;:\&quot;locale\&quot;,\&quot;attrs\&quot;:{\&quot;xml:lang\&quot;:\&quot;zh-CN\&quot;},\&quot;children\&quot;:[{\&quot;name\&quot;:\&quot;terms\&quot;,\&quot;attrs\&quot;:{},\&quot;children\&quot;:[{\&quot;name\&quot;:\&quot;term\&quot;,\&quot;attrs\&quot;:{\&quot;name\&quot;:\&quot;letter\&quot;},\&quot;children\&quot;:[\&quot;的私人交流\&quot;]},{\&quot;name\&quot;:\&quot;term\&quot;,\&quot;attrs\&quot;:{\&quot;name\&quot;:\&quot;letter\&quot;,\&quot;form\&quot;:\&quot;short\&quot;},\&quot;children\&quot;:[\&quot;信函\&quot;]}]}]},{\&quot;name\&quot;:\&quot;locale\&quot;,\&quot;attrs\&quot;:{\&quot;xml:lang\&quot;:\&quot;zh-TW\&quot;},\&quot;children\&quot;:[{\&quot;name\&quot;:\&quot;terms\&quot;,\&quot;attrs\&quot;:{},\&quot;children\&quot;:[{\&quot;name\&quot;:\&quot;term\&quot;,\&quot;attrs\&quot;:{\&quot;name\&quot;:\&quot;letter\&quot;},\&quot;children\&quot;:[\&quot;私人通訊\&quot;]},{\&quot;name\&quot;:\&quot;term\&quot;,\&quot;attrs\&quot;:{\&quot;name\&quot;:\&quot;letter\&quot;,\&quot;form\&quot;:\&quot;short\&quot;},\&quot;children\&quot;:[\&quot;信函\&quot;]}]}]},{\&quot;name\&quot;:\&quot;macro\&quot;,\&quot;attrs\&quot;:{\&quot;name\&quot;:\&quot;author-bib\&quot;},\&quot;children\&quot;:[{\&quot;name\&quot;:\&quot;names\&quot;,\&quot;attrs\&quot;:{\&quot;variable\&quot;:\&quot;composer\&quot;,\&quot;delimiter\&quot;:\&quot;, \&quot;},\&quot;children\&quot;:[{\&quot;name\&quot;:\&quot;name\&quot;,\&quot;attrs\&quot;:{\&quot;name-as-sort-order\&quot;:\&quot;all\&quot;,\&quot;and\&quot;:\&quot;symbol\&quot;,\&quot;sort-separator\&quot;:\&quot;, \&quot;,\&quot;initialize-with\&quot;:\&quot;. \&quot;,\&quot;delimiter\&quot;:\&quot;, \&quot;,\&quot;delimiter-precedes-last\&quot;:\&quot;always\&quot;},\&quot;children\&quot;:[]},{\&quot;name\&quot;:\&quot;substitute\&quot;,\&quot;attrs\&quot;:{},\&quot;children\&quot;:[{\&quot;name\&quot;:\&quot;names\&quot;,\&quot;attrs\&quot;:{\&quot;variable\&quot;:\&quot;author\&quot;},\&quot;children\&quot;:[]},{\&quot;name\&quot;:\&quot;names\&quot;,\&quot;attrs\&quot;:{\&quot;variable\&quot;:\&quot;illustrator\&quot;},\&quot;children\&quot;:[]},{\&quot;name\&quot;:\&quot;names\&quot;,\&quot;attrs\&quot;:{\&quot;variable\&quot;:\&quot;director\&quot;},\&quot;children\&quot;:[{\&quot;name\&quot;:\&quot;name\&quot;,\&quot;attrs\&quot;:{\&quot;name-as-sort-order\&quot;:\&quot;all\&quot;,\&quot;and\&quot;:\&quot;symbol\&quot;,\&quot;sort-separator\&quot;:\&quot;, \&quot;,\&quot;initialize-with\&quot;:\&quot;. \&quot;,\&quot;delimiter\&quot;:\&quot;, \&quot;,\&quot;delimiter-precedes-last\&quot;:\&quot;always\&quot;},\&quot;children\&quot;:[]},{\&quot;name\&quot;:\&quot;label\&quot;,\&quot;attrs\&quot;:{\&quot;form\&quot;:\&quot;long\&quot;,\&quot;prefix\&quot;:\&quot; (\&quot;,\&quot;suffix\&quot;:\&quot;)\&quot;,\&quot;text-case\&quot;:\&quot;title\&quot;},\&quot;children\&quot;:[]}]},{\&quot;name\&quot;:\&quot;choose\&quot;,\&quot;attrs\&quot;:{},\&quot;children\&quot;:[{\&quot;name\&quot;:\&quot;if\&quot;,\&quot;attrs\&quot;:{\&quot;variable\&quot;:\&quot;container-title\&quot;},\&quot;children\&quot;:[{\&quot;name\&quot;:\&quot;choose\&quot;,\&quot;attrs\&quot;:{},\&quot;children\&quot;:[{\&quot;name\&quot;:\&quot;if\&quot;,\&quot;attrs\&quot;:{\&quot;type\&quot;:\&quot;book entry entry-dictionary entry-encyclopedia\&quot;,\&quot;match\&quot;:\&quot;any\&quot;},\&quot;children\&quot;:[{\&quot;name\&quot;:\&quot;choose\&quot;,\&quot;attrs\&quot;:{},\&quot;children\&quot;:[{\&quot;name\&quot;:\&quot;if\&quot;,\&quot;attrs\&quot;:{\&quot;variable\&quot;:\&quot;title\&quot;},\&quot;children\&quot;:[{\&quot;name\&quot;:\&quot;group\&quot;,\&quot;attrs\&quot;:{\&quot;delimiter\&quot;:\&quot; \&quot;},\&quot;children\&quot;:[{\&quot;name\&quot;:\&quot;text\&quot;,\&quot;attrs\&quot;:{\&quot;macro\&quot;:\&quot;title\&quot;},\&quot;children\&quot;:[]},{\&quot;name\&quot;:\&quot;text\&quot;,\&quot;attrs\&quot;:{\&quot;macro\&quot;:\&quot;parenthetical\&quot;},\&quot;children\&quot;:[]}]}]},{\&quot;name\&quot;:\&quot;else\&quot;,\&quot;attrs\&quot;:{},\&quot;children\&quot;:[{\&quot;name\&quot;:\&quot;text\&quot;,\&quot;attrs\&quot;:{\&quot;macro\&quot;:\&quot;title-and-descriptions\&quot;},\&quot;children\&quot;:[]}]}]}]}]}]}]},{\&quot;name\&quot;:\&quot;names\&quot;,\&quot;attrs\&quot;:{\&quot;variable\&quot;:\&quot;editor\&quot;,\&quot;delimiter\&quot;:\&quot;, \&quot;},\&quot;children\&quot;:[{\&quot;name\&quot;:\&quot;name\&quot;,\&quot;attrs\&quot;:{\&quot;name-as-sort-order\&quot;:\&quot;all\&quot;,\&quot;and\&quot;:\&quot;symbol\&quot;,\&quot;sort-separator\&quot;:\&quot;, \&quot;,\&quot;initialize-with\&quot;:\&quot;. \&quot;,\&quot;delimiter\&quot;:\&quot;, \&quot;,\&quot;delimiter-precedes-last\&quot;:\&quot;always\&quot;},\&quot;children\&quot;:[]},{\&quot;name\&quot;:\&quot;label\&quot;,\&quot;attrs\&quot;:{\&quot;form\&quot;:\&quot;short\&quot;,\&quot;prefix\&quot;:\&quot; (\&quot;,\&quot;suffix\&quot;:\&quot;)\&quot;,\&quot;text-case\&quot;:\&quot;title\&quot;},\&quot;children\&quot;:[]}]},{\&quot;name\&quot;:\&quot;names\&quot;,\&quot;attrs\&quot;:{\&quot;variable\&quot;:\&quot;editorial-director\&quot;},\&quot;children\&quot;:[{\&quot;name\&quot;:\&quot;name\&quot;,\&quot;attrs\&quot;:{\&quot;name-as-sort-order\&quot;:\&quot;all\&quot;,\&quot;and\&quot;:\&quot;symbol\&quot;,\&quot;sort-separator\&quot;:\&quot;, \&quot;,\&quot;initialize-with\&quot;:\&quot;. \&quot;,\&quot;delimiter\&quot;:\&quot;, \&quot;,\&quot;delimiter-precedes-last\&quot;:\&quot;always\&quot;},\&quot;children\&quot;:[]},{\&quot;name\&quot;:\&quot;label\&quot;,\&quot;attrs\&quot;:{\&quot;form\&quot;:\&quot;short\&quot;,\&quot;prefix\&quot;:\&quot; (\&quot;,\&quot;suffix\&quot;:\&quot;)\&quot;,\&quot;text-case\&quot;:\&quot;title\&quot;},\&quot;children\&quot;:[]}]},{\&quot;name\&quot;:\&quot;names\&quot;,\&quot;attrs\&quot;:{\&quot;variable\&quot;:\&quot;collection-editor\&quot;},\&quot;children\&quot;:[{\&quot;name\&quot;:\&quot;name\&quot;,\&quot;attrs\&quot;:{\&quot;name-as-sort-order\&quot;:\&quot;all\&quot;,\&quot;and\&quot;:\&quot;symbol\&quot;,\&quot;sort-separator\&quot;:\&quot;, \&quot;,\&quot;initialize-with\&quot;:\&quot;. \&quot;,\&quot;delimiter\&quot;:\&quot;, \&quot;,\&quot;delimiter-precedes-last\&quot;:\&quot;always\&quot;},\&quot;children\&quot;:[]},{\&quot;name\&quot;:\&quot;label\&quot;,\&quot;attrs\&quot;:{\&quot;form\&quot;:\&quot;short\&quot;,\&quot;prefix\&quot;:\&quot; (\&quot;,\&quot;suffix\&quot;:\&quot;)\&quot;,\&quot;text-case\&quot;:\&quot;title\&quot;},\&quot;children\&quot;:[]}]},{\&quot;name\&quot;:\&quot;choose\&quot;,\&quot;attrs\&quot;:{},\&quot;children\&quot;:[{\&quot;name\&quot;:\&quot;if\&quot;,\&quot;attrs\&quot;:{\&quot;variable\&quot;:\&quot;title\&quot;},\&quot;children\&quot;:[{\&quot;name\&quot;:\&quot;group\&quot;,\&quot;attrs\&quot;:{\&quot;delimiter\&quot;:\&quot; \&quot;},\&quot;children\&quot;:[{\&quot;name\&quot;:\&quot;text\&quot;,\&quot;attrs\&quot;:{\&quot;macro\&quot;:\&quot;title\&quot;},\&quot;children\&quot;:[]},{\&quot;name\&quot;:\&quot;text\&quot;,\&quot;attrs\&quot;:{\&quot;macro\&quot;:\&quot;parenthetical\&quot;},\&quot;children\&quot;:[]}]}]},{\&quot;name\&quot;:\&quot;else\&quot;,\&quot;attrs\&quot;:{},\&quot;children\&quot;:[{\&quot;name\&quot;:\&quot;text\&quot;,\&quot;attrs\&quot;:{\&quot;macro\&quot;:\&quot;title-and-descriptions\&quot;},\&quot;children\&quot;:[]}]}]}]}]}]},{\&quot;name\&quot;:\&quot;macro\&quot;,\&quot;attrs\&quot;:{\&quot;name\&quot;:\&quot;author-intext\&quot;},\&quot;children\&quot;:[{\&quot;name\&quot;:\&quot;choose\&quot;,\&quot;attrs\&quot;:{},\&quot;children\&quot;:[{\&quot;name\&quot;:\&quot;if\&quot;,\&quot;attrs\&quot;:{\&quot;type\&quot;:\&quot;bill legal_case legislation treaty\&quot;,\&quot;match\&quot;:\&quot;any\&quot;},\&quot;children\&quot;:[{\&quot;name\&quot;:\&quot;text\&quot;,\&quot;attrs\&quot;:{\&quot;macro\&quot;:\&quot;title-intext\&quot;},\&quot;children\&quot;:[]}]},{\&quot;name\&quot;:\&quot;else-if\&quot;,\&quot;attrs\&quot;:{\&quot;type\&quot;:\&quot;interview personal_communication\&quot;,\&quot;match\&quot;:\&quot;any\&quot;},\&quot;children\&quot;:[{\&quot;name\&quot;:\&quot;choose\&quot;,\&quot;attrs\&quot;:{},\&quot;children\&quot;:[{\&quot;name\&quot;:\&quot;if\&quot;,\&quot;attrs\&quot;:{\&quot;variable\&quot;:\&quot;archive container-title DOI publisher URL\&quot;,\&quot;match\&quot;:\&quot;none\&quot;},\&quot;children\&quot;:[{\&quot;name\&quot;:\&quot;group\&quot;,\&quot;attrs\&quot;:{\&quot;delimiter\&quot;:\&quot;, \&quot;},\&quot;children\&quot;:[{\&quot;name\&quot;:\&quot;names\&quot;,\&quot;attrs\&quot;:{\&quot;variable\&quot;:\&quot;author\&quot;},\&quot;children\&quot;:[{\&quot;name\&quot;:\&quot;name\&quot;,\&quot;attrs\&quot;:{\&quot;and\&quot;:\&quot;symbol\&quot;,\&quot;delimiter\&quot;:\&quot;, \&quot;,\&quot;initialize-with\&quot;:\&quot;. \&quot;},\&quot;children\&quot;:[]},{\&quot;name\&quot;:\&quot;substitute\&quot;,\&quot;attrs\&quot;:{},\&quot;children\&quot;:[{\&quot;name\&quot;:\&quot;text\&quot;,\&quot;attrs\&quot;:{\&quot;macro\&quot;:\&quot;title-intext\&quot;},\&quot;children\&quot;:[]}]}]},{\&quot;name\&quot;:\&quot;text\&quot;,\&quot;attrs\&quot;:{\&quot;term\&quot;:\&quot;letter\&quot;},\&quot;children\&quot;:[]}]}]},{\&quot;name\&quot;:\&quot;else\&quot;,\&quot;attrs\&quot;:{},\&quot;children\&quot;:[{\&quot;name\&quot;:\&quot;names\&quot;,\&quot;attrs\&quot;:{\&quot;variable\&quot;:\&quot;author\&quot;,\&quot;delimiter\&quot;:\&quot;, \&quot;},\&quot;children\&quot;:[{\&quot;name\&quot;:\&quot;name\&quot;,\&quot;attrs\&quot;:{\&quot;form\&quot;:\&quot;short\&quot;,\&quot;and\&quot;:\&quot;symbol\&quot;,\&quot;delimiter\&quot;:\&quot;, \&quot;,\&quot;initialize-with\&quot;:\&quot;. \&quot;},\&quot;children\&quot;:[]},{\&quot;name\&quot;:\&quot;substitute\&quot;,\&quot;attrs\&quot;:{},\&quot;children\&quot;:[{\&quot;name\&quot;:\&quot;text\&quot;,\&quot;attrs\&quot;:{\&quot;macro\&quot;:\&quot;title-intext\&quot;},\&quot;children\&quot;:[]}]}]}]}]}]},{\&quot;name\&quot;:\&quot;else\&quot;,\&quot;attrs\&quot;:{},\&quot;children\&quot;:[{\&quot;name\&quot;:\&quot;names\&quot;,\&quot;attrs\&quot;:{\&quot;variable\&quot;:\&quot;composer\&quot;,\&quot;delimiter\&quot;:\&quot;, \&quot;},\&quot;children\&quot;:[{\&quot;name\&quot;:\&quot;name\&quot;,\&quot;attrs\&quot;:{\&quot;form\&quot;:\&quot;short\&quot;,\&quot;and\&quot;:\&quot;symbol\&quot;,\&quot;delimiter\&quot;:\&quot;, \&quot;,\&quot;initialize-with\&quot;:\&quot;. \&quot;},\&quot;children\&quot;:[]},{\&quot;name\&quot;:\&quot;substitute\&quot;,\&quot;attrs\&quot;:{},\&quot;children\&quot;:[{\&quot;name\&quot;:\&quot;names\&quot;,\&quot;attrs\&quot;:{\&quot;variable\&quot;:\&quot;author\&quot;},\&quot;children\&quot;:[]},{\&quot;name\&quot;:\&quot;names\&quot;,\&quot;attrs\&quot;:{\&quot;variable\&quot;:\&quot;illustrator\&quot;},\&quot;children\&quot;:[]},{\&quot;name\&quot;:\&quot;names\&quot;,\&quot;attrs\&quot;:{\&quot;variable\&quot;:\&quot;director\&quot;},\&quot;children\&quot;:[]},{\&quot;name\&quot;:\&quot;choose\&quot;,\&quot;attrs\&quot;:{},\&quot;children\&quot;:[{\&quot;name\&quot;:\&quot;if\&quot;,\&quot;attrs\&quot;:{\&quot;variable\&quot;:\&quot;container-title\&quot;},\&quot;children\&quot;:[{\&quot;name\&quot;:\&quot;choose\&quot;,\&quot;attrs\&quot;:{},\&quot;children\&quot;:[{\&quot;name\&quot;:\&quot;if\&quot;,\&quot;attrs\&quot;:{\&quot;type\&quot;:\&quot;book entry entry-dictionary entry-encyclopedia\&quot;,\&quot;match\&quot;:\&quot;any\&quot;},\&quot;children\&quot;:[{\&quot;name\&quot;:\&quot;text\&quot;,\&quot;attrs\&quot;:{\&quot;macro\&quot;:\&quot;title-intext\&quot;},\&quot;children\&quot;:[]}]}]}]}]},{\&quot;name\&quot;:\&quot;names\&quot;,\&quot;attrs\&quot;:{\&quot;variable\&quot;:\&quot;editor\&quot;},\&quot;children\&quot;:[]},{\&quot;name\&quot;:\&quot;names\&quot;,\&quot;attrs\&quot;:{\&quot;variable\&quot;:\&quot;editorial-director\&quot;},\&quot;children\&quot;:[]},{\&quot;name\&quot;:\&quot;text\&quot;,\&quot;attrs\&quot;:{\&quot;macro\&quot;:\&quot;title-intext\&quot;},\&quot;children\&quot;:[]}]}]}]}]}]},{\&quot;name\&quot;:\&quot;macro\&quot;,\&quot;attrs\&quot;:{\&quot;name\&quot;:\&quot;date-bib\&quot;},\&quot;children\&quot;:[{\&quot;name\&quot;:\&quot;group\&quot;,\&quot;attrs\&quot;:{\&quot;delimiter\&quot;:\&quot; \&quot;,\&quot;prefix\&quot;:\&quot;(\&quot;,\&quot;suffix\&quot;:\&quot;)\&quot;},\&quot;children\&quot;:[{\&quot;name\&quot;:\&quot;choose\&quot;,\&quot;attrs\&quot;:{},\&quot;children\&quot;:[{\&quot;name\&quot;:\&quot;if\&quot;,\&quot;attrs\&quot;:{\&quot;is-uncertain-date\&quot;:\&quot;issued\&quot;},\&quot;children\&quot;:[{\&quot;name\&quot;:\&quot;text\&quot;,\&quot;attrs\&quot;:{\&quot;term\&quot;:\&quot;circa\&quot;,\&quot;form\&quot;:\&quot;short\&quot;},\&quot;children\&quot;:[]}]}]},{\&quot;name\&quot;:\&quot;group\&quot;,\&quot;attrs\&quot;:{},\&quot;children\&quot;:[{\&quot;name\&quot;:\&quot;choose\&quot;,\&quot;attrs\&quot;:{},\&quot;children\&quot;:[{\&quot;name\&quot;:\&quot;if\&quot;,\&quot;attrs\&quot;:{\&quot;variable\&quot;:\&quot;issued\&quot;},\&quot;children\&quot;:[{\&quot;name\&quot;:\&quot;date\&quot;,\&quot;attrs\&quot;:{\&quot;variable\&quot;:\&quot;issued\&quot;},\&quot;children\&quot;:[{\&quot;name\&quot;:\&quot;date-part\&quot;,\&quot;attrs\&quot;:{\&quot;name\&quot;:\&quot;year\&quot;},\&quot;children\&quot;:[]}]},{\&quot;name\&quot;:\&quot;text\&quot;,\&quot;attrs\&quot;:{\&quot;variable\&quot;:\&quot;year-suffix\&quot;},\&quot;children\&quot;:[]},{\&quot;name\&quot;:\&quot;choose\&quot;,\&quot;attrs\&quot;:{},\&quot;children\&quot;:[{\&quot;name\&quot;:\&quot;if\&quot;,\&quot;attrs\&quot;:{\&quot;type\&quot;:\&quot;article-magazine article-newspaper broadcast interview motion_picture pamphlet personal_communication post post-weblog song speech webpage\&quot;,\&quot;match\&quot;:\&quot;any\&quot;},\&quot;children\&quot;:[{\&quot;name\&quot;:\&quot;date\&quot;,\&quot;attrs\&quot;:{\&quot;variable\&quot;:\&quot;issued\&quot;},\&quot;children\&quot;:[{\&quot;name\&quot;:\&quot;date-part\&quot;,\&quot;attrs\&quot;:{\&quot;prefix\&quot;:\&quot;, \&quot;,\&quot;name\&quot;:\&quot;month\&quot;},\&quot;children\&quot;:[]},{\&quot;name\&quot;:\&quot;date-part\&quot;,\&quot;attrs\&quot;:{\&quot;prefix\&quot;:\&quot; \&quot;,\&quot;name\&quot;:\&quot;day\&quot;},\&quot;children\&quot;:[]}]}]},{\&quot;name\&quot;:\&quot;else-if\&quot;,\&quot;attrs\&quot;:{\&quot;type\&quot;:\&quot;paper-conference\&quot;},\&quot;children\&quot;:[{\&quot;name\&quot;:\&quot;choose\&quot;,\&quot;attrs\&quot;:{},\&quot;children\&quot;:[{\&quot;name\&quot;:\&quot;if\&quot;,\&quot;attrs\&quot;:{\&quot;variable\&quot;:\&quot;collection-editor editor editorial-director issue page volume\&quot;,\&quot;match\&quot;:\&quot;none\&quot;},\&quot;children\&quot;:[{\&quot;name\&quot;:\&quot;date\&quot;,\&quot;attrs\&quot;:{\&quot;variable\&quot;:\&quot;issued\&quot;},\&quot;children\&quot;:[{\&quot;name\&quot;:\&quot;date-part\&quot;,\&quot;attrs\&quot;:{\&quot;prefix\&quot;:\&quot;, \&quot;,\&quot;name\&quot;:\&quot;month\&quot;},\&quot;children\&quot;:[]},{\&quot;name\&quot;:\&quot;date-part\&quot;,\&quot;attrs\&quot;:{\&quot;prefix\&quot;:\&quot; \&quot;,\&quot;name\&quot;:\&quot;day\&quot;},\&quot;children\&quot;:[]}]}]}]}]}]}]},{\&quot;name\&quot;:\&quot;else-if\&quot;,\&quot;attrs\&quot;:{\&quot;variable\&quot;:\&quot;status\&quot;},\&quot;children\&quot;:[{\&quot;name\&quot;:\&quot;group\&quot;,\&quot;attrs\&quot;:{},\&quot;children\&quot;:[{\&quot;name\&quot;:\&quot;text\&quot;,\&quot;attrs\&quot;:{\&quot;variable\&quot;:\&quot;status\&quot;,\&quot;text-case\&quot;:\&quot;lowercase\&quot;},\&quot;children\&quot;:[]},{\&quot;name\&quot;:\&quot;text\&quot;,\&quot;attrs\&quot;:{\&quot;variable\&quot;:\&quot;year-suffix\&quot;,\&quot;prefix\&quot;:\&quot;-\&quot;},\&quot;children\&quot;:[]}]}]},{\&quot;name\&quot;:\&quot;else\&quot;,\&quot;attrs\&quot;:{},\&quot;children\&quot;:[{\&quot;name\&quot;:\&quot;group\&quot;,\&quot;attrs\&quot;:{},\&quot;children\&quot;:[{\&quot;name\&quot;:\&quot;text\&quot;,\&quot;attrs\&quot;:{\&quot;term\&quot;:\&quot;no date\&quot;,\&quot;form\&quot;:\&quot;short\&quot;},\&quot;children\&quot;:[]},{\&quot;name\&quot;:\&quot;text\&quot;,\&quot;attrs\&quot;:{\&quot;variable\&quot;:\&quot;year-suffix\&quot;,\&quot;prefix\&quot;:\&quot;-\&quot;},\&quot;children\&quot;:[]}]}]}]}]}]}]},{\&quot;name\&quot;:\&quot;macro\&quot;,\&quot;attrs\&quot;:{\&quot;name\&quot;:\&quot;date-sort-group\&quot;},\&quot;children\&quot;:[{\&quot;name\&quot;:\&quot;choose\&quot;,\&quot;attrs\&quot;:{},\&quot;children\&quot;:[{\&quot;name\&quot;:\&quot;if\&quot;,\&quot;attrs\&quot;:{\&quot;variable\&quot;:\&quot;issued\&quot;},\&quot;children\&quot;:[{\&quot;name\&quot;:\&quot;text\&quot;,\&quot;attrs\&quot;:{\&quot;value\&quot;:\&quot;1\&quot;},\&quot;children\&quot;:[]}]},{\&quot;name\&quot;:\&quot;else-if\&quot;,\&quot;attrs\&quot;:{\&quot;variable\&quot;:\&quot;status\&quot;},\&quot;children\&quot;:[{\&quot;name\&quot;:\&quot;text\&quot;,\&quot;attrs\&quot;:{\&quot;value\&quot;:\&quot;2\&quot;},\&quot;children\&quot;:[]}]},{\&quot;name\&quot;:\&quot;else\&quot;,\&quot;attrs\&quot;:{},\&quot;children\&quot;:[{\&quot;name\&quot;:\&quot;text\&quot;,\&quot;attrs\&quot;:{\&quot;value\&quot;:\&quot;0\&quot;},\&quot;children\&quot;:[]}]}]}]},{\&quot;name\&quot;:\&quot;macro\&quot;,\&quot;attrs\&quot;:{\&quot;name\&quot;:\&quot;date-sort-date\&quot;},\&quot;children\&quot;:[{\&quot;name\&quot;:\&quot;choose\&quot;,\&quot;attrs\&quot;:{},\&quot;children\&quot;:[{\&quot;name\&quot;:\&quot;if\&quot;,\&quot;attrs\&quot;:{\&quot;type\&quot;:\&quot;article-magazine article-newspaper broadcast interview pamphlet personal_communication post post-weblog speech treaty webpage\&quot;,\&quot;match\&quot;:\&quot;any\&quot;},\&quot;children\&quot;:[{\&quot;name\&quot;:\&quot;date\&quot;,\&quot;attrs\&quot;:{\&quot;variable\&quot;:\&quot;issued\&quot;,\&quot;form\&quot;:\&quot;numeric\&quot;},\&quot;children\&quot;:[]}]},{\&quot;name\&quot;:\&quot;else-if\&quot;,\&quot;attrs\&quot;:{\&quot;type\&quot;:\&quot;paper-conference\&quot;},\&quot;children\&quot;:[{\&quot;name\&quot;:\&quot;choose\&quot;,\&quot;attrs\&quot;:{},\&quot;children\&quot;:[{\&quot;name\&quot;:\&quot;if\&quot;,\&quot;attrs\&quot;:{\&quot;variable\&quot;:\&quot;collection-editor editor editorial-director issue page volume\&quot;,\&quot;match\&quot;:\&quot;none\&quot;},\&quot;children\&quot;:[{\&quot;name\&quot;:\&quot;date\&quot;,\&quot;attrs\&quot;:{\&quot;variable\&quot;:\&quot;issued\&quot;,\&quot;form\&quot;:\&quot;numeric\&quot;},\&quot;children\&quot;:[]}]}]}]},{\&quot;name\&quot;:\&quot;else\&quot;,\&quot;attrs\&quot;:{},\&quot;children\&quot;:[{\&quot;name\&quot;:\&quot;date\&quot;,\&quot;attrs\&quot;:{\&quot;variable\&quot;:\&quot;issued\&quot;,\&quot;form\&quot;:\&quot;numeric\&quot;},\&quot;children\&quot;:[]}]}]}]},{\&quot;name\&quot;:\&quot;macro\&quot;,\&quot;attrs\&quot;:{\&quot;name\&quot;:\&quot;date-intext\&quot;},\&quot;children\&quot;:[{\&quot;name\&quot;:\&quot;choose\&quot;,\&quot;attrs\&quot;:{},\&quot;children\&quot;:[{\&quot;name\&quot;:\&quot;if\&quot;,\&quot;attrs\&quot;:{\&quot;variable\&quot;:\&quot;issued\&quot;},\&quot;children\&quot;:[{\&quot;name\&quot;:\&quot;group\&quot;,\&quot;attrs\&quot;:{\&quot;delimiter\&quot;:\&quot;/\&quot;},\&quot;children\&quot;:[{\&quot;name\&quot;:\&quot;group\&quot;,\&quot;attrs\&quot;:{\&quot;delimiter\&quot;:\&quot; \&quot;},\&quot;children\&quot;:[{\&quot;name\&quot;:\&quot;choose\&quot;,\&quot;attrs\&quot;:{},\&quot;children\&quot;:[{\&quot;name\&quot;:\&quot;if\&quot;,\&quot;attrs\&quot;:{\&quot;is-uncertain-date\&quot;:\&quot;original-date\&quot;},\&quot;children\&quot;:[{\&quot;name\&quot;:\&quot;text\&quot;,\&quot;attrs\&quot;:{\&quot;term\&quot;:\&quot;circa\&quot;,\&quot;form\&quot;:\&quot;short\&quot;},\&quot;children\&quot;:[]}]}]},{\&quot;name\&quot;:\&quot;date\&quot;,\&quot;attrs\&quot;:{\&quot;variable\&quot;:\&quot;original-date\&quot;},\&quot;children\&quot;:[{\&quot;name\&quot;:\&quot;date-part\&quot;,\&quot;attrs\&quot;:{\&quot;name\&quot;:\&quot;year\&quot;},\&quot;children\&quot;:[]}]}]},{\&quot;name\&quot;:\&quot;group\&quot;,\&quot;attrs\&quot;:{\&quot;delimiter\&quot;:\&quot; \&quot;},\&quot;children\&quot;:[{\&quot;name\&quot;:\&quot;choose\&quot;,\&quot;attrs\&quot;:{},\&quot;children\&quot;:[{\&quot;name\&quot;:\&quot;if\&quot;,\&quot;attrs\&quot;:{\&quot;is-uncertain-date\&quot;:\&quot;issued\&quot;},\&quot;children\&quot;:[{\&quot;name\&quot;:\&quot;text\&quot;,\&quot;attrs\&quot;:{\&quot;term\&quot;:\&quot;circa\&quot;,\&quot;form\&quot;:\&quot;short\&quot;},\&quot;children\&quot;:[]}]}]},{\&quot;name\&quot;:\&quot;group\&quot;,\&quot;attrs\&quot;:{},\&quot;children\&quot;:[{\&quot;name\&quot;:\&quot;choose\&quot;,\&quot;attrs\&quot;:{},\&quot;children\&quot;:[{\&quot;name\&quot;:\&quot;if\&quot;,\&quot;attrs\&quot;:{\&quot;type\&quot;:\&quot;interview personal_communication\&quot;,\&quot;match\&quot;:\&quot;any\&quot;},\&quot;children\&quot;:[{\&quot;name\&quot;:\&quot;choose\&quot;,\&quot;attrs\&quot;:{},\&quot;children\&quot;:[{\&quot;name\&quot;:\&quot;if\&quot;,\&quot;attrs\&quot;:{\&quot;variable\&quot;:\&quot;archive container-title DOI publisher URL\&quot;,\&quot;match\&quot;:\&quot;none\&quot;},\&quot;children\&quot;:[{\&quot;name\&quot;:\&quot;date\&quot;,\&quot;attrs\&quot;:{\&quot;variable\&quot;:\&quot;issued\&quot;,\&quot;form\&quot;:\&quot;text\&quot;},\&quot;children\&quot;:[]}]},{\&quot;name\&quot;:\&quot;else\&quot;,\&quot;attrs\&quot;:{},\&quot;children\&quot;:[{\&quot;name\&quot;:\&quot;date\&quot;,\&quot;attrs\&quot;:{\&quot;variable\&quot;:\&quot;issued\&quot;},\&quot;children\&quot;:[{\&quot;name\&quot;:\&quot;date-part\&quot;,\&quot;attrs\&quot;:{\&quot;name\&quot;:\&quot;year\&quot;},\&quot;children\&quot;:[]}]}]}]}]},{\&quot;name\&quot;:\&quot;else\&quot;,\&quot;attrs\&quot;:{},\&quot;children\&quot;:[{\&quot;name\&quot;:\&quot;date\&quot;,\&quot;attrs\&quot;:{\&quot;variable\&quot;:\&quot;issued\&quot;},\&quot;children\&quot;:[{\&quot;name\&quot;:\&quot;date-part\&quot;,\&quot;attrs\&quot;:{\&quot;name\&quot;:\&quot;year\&quot;},\&quot;children\&quot;:[]}]}]}]},{\&quot;name\&quot;:\&quot;text\&quot;,\&quot;attrs\&quot;:{\&quot;variable\&quot;:\&quot;year-suffix\&quot;},\&quot;children\&quot;:[]}]}]}]}]},{\&quot;name\&quot;:\&quot;else-if\&quot;,\&quot;attrs\&quot;:{\&quot;variable\&quot;:\&quot;status\&quot;},\&quot;children\&quot;:[{\&quot;name\&quot;:\&quot;text\&quot;,\&quot;attrs\&quot;:{\&quot;variable\&quot;:\&quot;status\&quot;,\&quot;text-case\&quot;:\&quot;lowercase\&quot;},\&quot;children\&quot;:[]},{\&quot;name\&quot;:\&quot;text\&quot;,\&quot;attrs\&quot;:{\&quot;variable\&quot;:\&quot;year-suffix\&quot;,\&quot;prefix\&quot;:\&quot;-\&quot;},\&quot;children\&quot;:[]}]},{\&quot;name\&quot;:\&quot;else\&quot;,\&quot;attrs\&quot;:{},\&quot;children\&quot;:[{\&quot;name\&quot;:\&quot;text\&quot;,\&quot;attrs\&quot;:{\&quot;term\&quot;:\&quot;no date\&quot;,\&quot;form\&quot;:\&quot;short\&quot;},\&quot;children\&quot;:[]},{\&quot;name\&quot;:\&quot;text\&quot;,\&quot;attrs\&quot;:{\&quot;variable\&quot;:\&quot;year-suffix\&quot;,\&quot;prefix\&quot;:\&quot;-\&quot;},\&quot;children\&quot;:[]}]}]}]},{\&quot;name\&quot;:\&quot;macro\&quot;,\&quot;attrs\&quot;:{\&quot;name\&quot;:\&quot;title-and-descriptions\&quot;},\&quot;children\&quot;:[{\&quot;name\&quot;:\&quot;choose\&quot;,\&quot;attrs\&quot;:{},\&quot;children\&quot;:[{\&quot;name\&quot;:\&quot;if\&quot;,\&quot;attrs\&quot;:{\&quot;variable\&quot;:\&quot;title\&quot;},\&quot;children\&quot;:[{\&quot;name\&quot;:\&quot;group\&quot;,\&quot;attrs\&quot;:{\&quot;delimiter\&quot;:\&quot; \&quot;},\&quot;children\&quot;:[{\&quot;name\&quot;:\&quot;text\&quot;,\&quot;attrs\&quot;:{\&quot;macro\&quot;:\&quot;title\&quot;},\&quot;children\&quot;:[]},{\&quot;name\&quot;:\&quot;text\&quot;,\&quot;attrs\&quot;:{\&quot;macro\&quot;:\&quot;parenthetical\&quot;},\&quot;children\&quot;:[]},{\&quot;name\&quot;:\&quot;text\&quot;,\&quot;attrs\&quot;:{\&quot;macro\&quot;:\&quot;bracketed\&quot;},\&quot;children\&quot;:[]}]}]},{\&quot;name\&quot;:\&quot;else\&quot;,\&quot;attrs\&quot;:{},\&quot;children\&quot;:[{\&quot;name\&quot;:\&quot;group\&quot;,\&quot;attrs\&quot;:{\&quot;delimiter\&quot;:\&quot; \&quot;},\&quot;children\&quot;:[{\&quot;name\&quot;:\&quot;text\&quot;,\&quot;attrs\&quot;:{\&quot;macro\&quot;:\&quot;bracketed\&quot;},\&quot;children\&quot;:[]},{\&quot;name\&quot;:\&quot;text\&quot;,\&quot;attrs\&quot;:{\&quot;macro\&quot;:\&quot;parenthetical\&quot;},\&quot;children\&quot;:[]}]}]}]}]},{\&quot;name\&quot;:\&quot;macro\&quot;,\&quot;attrs\&quot;:{\&quot;name\&quot;:\&quot;title\&quot;},\&quot;children\&quot;:[{\&quot;name\&quot;:\&quot;choose\&quot;,\&quot;attrs\&quot;:{},\&quot;children\&quot;:[{\&quot;name\&quot;:\&quot;if\&quot;,\&quot;attrs\&quot;:{\&quot;type\&quot;:\&quot;post webpage\&quot;,\&quot;match\&quot;:\&quot;any\&quot;},\&quot;children\&quot;:[{\&quot;name\&quot;:\&quot;text\&quot;,\&quot;attrs\&quot;:{\&quot;variable\&quot;:\&quot;title\&quot;,\&quot;font-style\&quot;:\&quot;italic\&quot;},\&quot;children\&quot;:[]}]},{\&quot;name\&quot;:\&quot;else-if\&quot;,\&quot;attrs\&quot;:{\&quot;variable\&quot;:\&quot;container-title\&quot;,\&quot;match\&quot;:\&quot;any\&quot;},\&quot;children\&quot;:[{\&quot;name\&quot;:\&quot;text\&quot;,\&quot;attrs\&quot;:{\&quot;variable\&quot;:\&quot;title\&quot;},\&quot;children\&quot;:[]}]},{\&quot;name\&quot;:\&quot;else\&quot;,\&quot;attrs\&quot;:{},\&quot;children\&quot;:[{\&quot;name\&quot;:\&quot;choose\&quot;,\&quot;attrs\&quot;:{},\&quot;children\&quot;:[{\&quot;name\&quot;:\&quot;if\&quot;,\&quot;attrs\&quot;:{\&quot;type\&quot;:\&quot;article-journal article-magazine article-newspaper post-weblog review review-book\&quot;,\&quot;match\&quot;:\&quot;any\&quot;},\&quot;children\&quot;:[{\&quot;name\&quot;:\&quot;text\&quot;,\&quot;attrs\&quot;:{\&quot;variable\&quot;:\&quot;title\&quot;,\&quot;font-style\&quot;:\&quot;italic\&quot;},\&quot;children\&quot;:[]}]},{\&quot;name\&quot;:\&quot;else-if\&quot;,\&quot;attrs\&quot;:{\&quot;type\&quot;:\&quot;paper-conference\&quot;},\&quot;children\&quot;:[{\&quot;name\&quot;:\&quot;choose\&quot;,\&quot;attrs\&quot;:{},\&quot;children\&quot;:[{\&quot;name\&quot;:\&quot;if\&quot;,\&quot;attrs\&quot;:{\&quot;variable\&quot;:\&quot;collection-editor editor editorial-director\&quot;,\&quot;match\&quot;:\&quot;any\&quot;},\&quot;children\&quot;:[{\&quot;name\&quot;:\&quot;group\&quot;,\&quot;attrs\&quot;:{\&quot;delimiter\&quot;:\&quot;: \&quot;,\&quot;font-style\&quot;:\&quot;italic\&quot;},\&quot;children\&quot;:[{\&quot;name\&quot;:\&quot;text\&quot;,\&quot;attrs\&quot;:{\&quot;variable\&quot;:\&quot;title\&quot;},\&quot;children\&quot;:[]},{\&quot;name\&quot;:\&quot;choose\&quot;,\&quot;attrs\&quot;:{},\&quot;children\&quot;:[{\&quot;name\&quot;:\&quot;if\&quot;,\&quot;attrs\&quot;:{\&quot;is-numeric\&quot;:\&quot;volume\&quot;,\&quot;match\&quot;:\&quot;none\&quot;},\&quot;children\&quot;:[{\&quot;name\&quot;:\&quot;group\&quot;,\&quot;attrs\&quot;:{\&quot;delimiter\&quot;:\&quot; \&quot;},\&quot;children\&quot;:[{\&quot;name\&quot;:\&quot;label\&quot;,\&quot;attrs\&quot;:{\&quot;variable\&quot;:\&quot;volume\&quot;,\&quot;form\&quot;:\&quot;short\&quot;,\&quot;text-case\&quot;:\&quot;capitalize-first\&quot;},\&quot;children\&quot;:[]},{\&quot;name\&quot;:\&quot;text\&quot;,\&quot;attrs\&quot;:{\&quot;variable\&quot;:\&quot;volume\&quot;},\&quot;children\&quot;:[]}]}]}]}]}]},{\&quot;name\&quot;:\&quot;else\&quot;,\&quot;attrs\&quot;:{},\&quot;children\&quot;:[{\&quot;name\&quot;:\&quot;text\&quot;,\&quot;attrs\&quot;:{\&quot;variable\&quot;:\&quot;title\&quot;,\&quot;font-style\&quot;:\&quot;italic\&quot;},\&quot;children\&quot;:[]}]}]}]},{\&quot;name\&quot;:\&quot;else\&quot;,\&quot;attrs\&quot;:{},\&quot;children\&quot;:[{\&quot;name\&quot;:\&quot;group\&quot;,\&quot;attrs\&quot;:{\&quot;delimiter\&quot;:\&quot;: \&quot;,\&quot;font-style\&quot;:\&quot;italic\&quot;},\&quot;children\&quot;:[{\&quot;name\&quot;:\&quot;text\&quot;,\&quot;attrs\&quot;:{\&quot;variable\&quot;:\&quot;title\&quot;},\&quot;children\&quot;:[]},{\&quot;name\&quot;:\&quot;choose\&quot;,\&quot;attrs\&quot;:{},\&quot;children\&quot;:[{\&quot;name\&quot;:\&quot;if\&quot;,\&quot;attrs\&quot;:{\&quot;is-numeric\&quot;:\&quot;volume\&quot;,\&quot;match\&quot;:\&quot;none\&quot;},\&quot;children\&quot;:[{\&quot;name\&quot;:\&quot;group\&quot;,\&quot;attrs\&quot;:{\&quot;delimiter\&quot;:\&quot; \&quot;},\&quot;children\&quot;:[{\&quot;name\&quot;:\&quot;label\&quot;,\&quot;attrs\&quot;:{\&quot;variable\&quot;:\&quot;volume\&quot;,\&quot;form\&quot;:\&quot;short\&quot;,\&quot;text-case\&quot;:\&quot;capitalize-first\&quot;},\&quot;children\&quot;:[]},{\&quot;name\&quot;:\&quot;text\&quot;,\&quot;attrs\&quot;:{\&quot;variable\&quot;:\&quot;volume\&quot;},\&quot;children\&quot;:[]}]}]}]}]}]}]}]}]}]},{\&quot;name\&quot;:\&quot;macro\&quot;,\&quot;attrs\&quot;:{\&quot;name\&quot;:\&quot;title-intext\&quot;},\&quot;children\&quot;:[{\&quot;name\&quot;:\&quot;choose\&quot;,\&quot;attrs\&quot;:{},\&quot;children\&quot;:[{\&quot;name\&quot;:\&quot;if\&quot;,\&quot;attrs\&quot;:{\&quot;variable\&quot;:\&quot;title\&quot;,\&quot;match\&quot;:\&quot;none\&quot;},\&quot;children\&quot;:[{\&quot;name\&quot;:\&quot;text\&quot;,\&quot;attrs\&quot;:{\&quot;macro\&quot;:\&quot;bracketed-intext\&quot;,\&quot;prefix\&quot;:\&quot;[\&quot;,\&quot;suffix\&quot;:\&quot;]\&quot;},\&quot;children\&quot;:[]}]},{\&quot;name\&quot;:\&quot;else-if\&quot;,\&quot;attrs\&quot;:{\&quot;type\&quot;:\&quot;bill\&quot;},\&quot;children\&quot;:[{\&quot;name\&quot;:\&quot;choose\&quot;,\&quot;attrs\&quot;:{},\&quot;children\&quot;:[{\&quot;name\&quot;:\&quot;if\&quot;,\&quot;attrs\&quot;:{\&quot;variable\&quot;:\&quot;number container-title\&quot;,\&quot;match\&quot;:\&quot;none\&quot;},\&quot;children\&quot;:[{\&quot;name\&quot;:\&quot;text\&quot;,\&quot;attrs\&quot;:{\&quot;variable\&quot;:\&quot;title\&quot;,\&quot;form\&quot;:\&quot;short\&quot;,\&quot;font-style\&quot;:\&quot;italic\&quot;,\&quot;text-case\&quot;:\&quot;title\&quot;},\&quot;children\&quot;:[]}]},{\&quot;name\&quot;:\&quot;else-if\&quot;,\&quot;attrs\&quot;:{\&quot;variable\&quot;:\&quot;title\&quot;},\&quot;children\&quot;:[{\&quot;name\&quot;:\&quot;text\&quot;,\&quot;attrs\&quot;:{\&quot;variable\&quot;:\&quot;title\&quot;,\&quot;form\&quot;:\&quot;short\&quot;,\&quot;text-case\&quot;:\&quot;title\&quot;},\&quot;children\&quot;:[]}]},{\&quot;name\&quot;:\&quot;else\&quot;,\&quot;attrs\&quot;:{},\&quot;children\&quot;:[{\&quot;name\&quot;:\&quot;group\&quot;,\&quot;attrs\&quot;:{\&quot;delimiter\&quot;:\&quot; \&quot;},\&quot;children\&quot;:[{\&quot;name\&quot;:\&quot;text\&quot;,\&quot;attrs\&quot;:{\&quot;variable\&quot;:\&quot;genre\&quot;},\&quot;children\&quot;:[]},{\&quot;name\&quot;:\&quot;group\&quot;,\&quot;attrs\&quot;:{\&quot;delimiter\&quot;:\&quot; \&quot;},\&quot;children\&quot;:[{\&quot;name\&quot;:\&quot;choose\&quot;,\&quot;attrs\&quot;:{},\&quot;children\&quot;:[{\&quot;name\&quot;:\&quot;if\&quot;,\&quot;attrs\&quot;:{\&quot;variable\&quot;:\&quot;chapter-number container-title\&quot;,\&quot;match\&quot;:\&quot;none\&quot;},\&quot;children\&quot;:[{\&quot;name\&quot;:\&quot;text\&quot;,\&quot;attrs\&quot;:{\&quot;term\&quot;:\&quot;issue\&quot;,\&quot;form\&quot;:\&quot;short\&quot;},\&quot;children\&quot;:[]}]}]},{\&quot;name\&quot;:\&quot;text\&quot;,\&quot;attrs\&quot;:{\&quot;variable\&quot;:\&quot;number\&quot;},\&quot;children\&quot;:[]}]}]}]}]}]},{\&quot;name\&quot;:\&quot;else-if\&quot;,\&quot;attrs\&quot;:{\&quot;type\&quot;:\&quot;legal_case\&quot;,\&quot;match\&quot;:\&quot;any\&quot;},\&quot;children\&quot;:[{\&quot;name\&quot;:\&quot;text\&quot;,\&quot;attrs\&quot;:{\&quot;variable\&quot;:\&quot;title\&quot;,\&quot;font-style\&quot;:\&quot;italic\&quot;},\&quot;children\&quot;:[]}]},{\&quot;name\&quot;:\&quot;else-if\&quot;,\&quot;attrs\&quot;:{\&quot;type\&quot;:\&quot;legislation treaty\&quot;,\&quot;match\&quot;:\&quot;any\&quot;},\&quot;children\&quot;:[{\&quot;name\&quot;:\&quot;text\&quot;,\&quot;attrs\&quot;:{\&quot;variable\&quot;:\&quot;title\&quot;,\&quot;form\&quot;:\&quot;short\&quot;,\&quot;text-case\&quot;:\&quot;title\&quot;},\&quot;children\&quot;:[]}]},{\&quot;name\&quot;:\&quot;else-if\&quot;,\&quot;attrs\&quot;:{\&quot;type\&quot;:\&quot;post webpage\&quot;,\&quot;match\&quot;:\&quot;any\&quot;},\&quot;children\&quot;:[{\&quot;name\&quot;:\&quot;text\&quot;,\&quot;attrs\&quot;:{\&quot;variable\&quot;:\&quot;title\&quot;,\&quot;form\&quot;:\&quot;short\&quot;,\&quot;font-style\&quot;:\&quot;italic\&quot;,\&quot;text-case\&quot;:\&quot;title\&quot;},\&quot;children\&quot;:[]}]},{\&quot;name\&quot;:\&quot;else-if\&quot;,\&quot;attrs\&quot;:{\&quot;variable\&quot;:\&quot;container-title\&quot;,\&quot;match\&quot;:\&quot;any\&quot;},\&quot;children\&quot;:[{\&quot;name\&quot;:\&quot;text\&quot;,\&quot;attrs\&quot;:{\&quot;variable\&quot;:\&quot;title\&quot;,\&quot;form\&quot;:\&quot;short\&quot;,\&quot;quotes\&quot;:\&quot;true\&quot;,\&quot;text-case\&quot;:\&quot;title\&quot;},\&quot;children\&quot;:[]}]},{\&quot;name\&quot;:\&quot;else\&quot;,\&quot;attrs\&quot;:{},\&quot;children\&quot;:[{\&quot;name\&quot;:\&quot;text\&quot;,\&quot;attrs\&quot;:{\&quot;variable\&quot;:\&quot;title\&quot;,\&quot;form\&quot;:\&quot;short\&quot;,\&quot;font-style\&quot;:\&quot;italic\&quot;,\&quot;text-case\&quot;:\&quot;title\&quot;},\&quot;children\&quot;:[]}]}]}]},{\&quot;name\&quot;:\&quot;macro\&quot;,\&quot;attrs\&quot;:{\&quot;name\&quot;:\&quot;parenthetical\&quot;},\&quot;children\&quot;:[{\&quot;name\&quot;:\&quot;group\&quot;,\&quot;attrs\&quot;:{\&quot;prefix\&quot;:\&quot;(\&quot;,\&quot;suffix\&quot;:\&quot;)\&quot;},\&quot;children\&quot;:[{\&quot;name\&quot;:\&quot;choose\&quot;,\&quot;attrs\&quot;:{},\&quot;children\&quot;:[{\&quot;name\&quot;:\&quot;if\&quot;,\&quot;attrs\&quot;:{\&quot;type\&quot;:\&quot;patent\&quot;},\&quot;children\&quot;:[{\&quot;name\&quot;:\&quot;group\&quot;,\&quot;attrs\&quot;:{\&quot;delimiter\&quot;:\&quot; \&quot;},\&quot;children\&quot;:[{\&quot;name\&quot;:\&quot;text\&quot;,\&quot;attrs\&quot;:{\&quot;variable\&quot;:\&quot;authority\&quot;,\&quot;form\&quot;:\&quot;short\&quot;},\&quot;children\&quot;:[]},{\&quot;name\&quot;:\&quot;choose\&quot;,\&quot;attrs\&quot;:{},\&quot;children\&quot;:[{\&quot;name\&quot;:\&quot;if\&quot;,\&quot;attrs\&quot;:{\&quot;variable\&quot;:\&quot;genre\&quot;},\&quot;children\&quot;:[{\&quot;name\&quot;:\&quot;text\&quot;,\&quot;attrs\&quot;:{\&quot;variable\&quot;:\&quot;genre\&quot;,\&quot;text-case\&quot;:\&quot;capitalize-first\&quot;},\&quot;children\&quot;:[]}]},{\&quot;name\&quot;:\&quot;else\&quot;,\&quot;attrs\&quot;:{},\&quot;children\&quot;:[{\&quot;name\&quot;:\&quot;text\&quot;,\&quot;attrs\&quot;:{\&quot;value\&quot;:\&quot;patent\&quot;,\&quot;text-case\&quot;:\&quot;capitalize-first\&quot;},\&quot;children\&quot;:[]}]}]},{\&quot;name\&quot;:\&quot;group\&quot;,\&quot;attrs\&quot;:{\&quot;delimiter\&quot;:\&quot; \&quot;},\&quot;children\&quot;:[{\&quot;name\&quot;:\&quot;text\&quot;,\&quot;attrs\&quot;:{\&quot;term\&quot;:\&quot;issue\&quot;,\&quot;form\&quot;:\&quot;short\&quot;,\&quot;text-case\&quot;:\&quot;capitalize-first\&quot;},\&quot;children\&quot;:[]},{\&quot;name\&quot;:\&quot;text\&quot;,\&quot;attrs\&quot;:{\&quot;variable\&quot;:\&quot;number\&quot;},\&quot;children\&quot;:[]}]}]}]},{\&quot;name\&quot;:\&quot;else-if\&quot;,\&quot;attrs\&quot;:{\&quot;type\&quot;:\&quot;post webpage\&quot;,\&quot;match\&quot;:\&quot;any\&quot;},\&quot;children\&quot;:[{\&quot;name\&quot;:\&quot;group\&quot;,\&quot;attrs\&quot;:{\&quot;delimiter\&quot;:\&quot;; \&quot;},\&quot;children\&quot;:[{\&quot;name\&quot;:\&quot;text\&quot;,\&quot;attrs\&quot;:{\&quot;macro\&quot;:\&quot;secondary-contributors\&quot;},\&quot;children\&quot;:[]},{\&quot;name\&quot;:\&quot;text\&quot;,\&quot;attrs\&quot;:{\&quot;macro\&quot;:\&quot;database-location\&quot;},\&quot;children\&quot;:[]},{\&quot;name\&quot;:\&quot;text\&quot;,\&quot;attrs\&quot;:{\&quot;macro\&quot;:\&quot;number\&quot;},\&quot;children\&quot;:[]},{\&quot;name\&quot;:\&quot;text\&quot;,\&quot;attrs\&quot;:{\&quot;macro\&quot;:\&quot;locators-booklike\&quot;},\&quot;children\&quot;:[]}]}]},{\&quot;name\&quot;:\&quot;else-if\&quot;,\&quot;attrs\&quot;:{\&quot;variable\&quot;:\&quot;container-title\&quot;},\&quot;children\&quot;:[{\&quot;name\&quot;:\&quot;group\&quot;,\&quot;attrs\&quot;:{\&quot;delimiter\&quot;:\&quot;; \&quot;},\&quot;children\&quot;:[{\&quot;name\&quot;:\&quot;text\&quot;,\&quot;attrs\&quot;:{\&quot;macro\&quot;:\&quot;secondary-contributors\&quot;},\&quot;children\&quot;:[]},{\&quot;name\&quot;:\&quot;choose\&quot;,\&quot;attrs\&quot;:{},\&quot;children\&quot;:[{\&quot;name\&quot;:\&quot;if\&quot;,\&quot;attrs\&quot;:{\&quot;type\&quot;:\&quot;broadcast graphic map motion_picture song\&quot;,\&quot;match\&quot;:\&quot;any\&quot;},\&quot;children\&quot;:[{\&quot;name\&quot;:\&quot;text\&quot;,\&quot;attrs\&quot;:{\&quot;macro\&quot;:\&quot;number\&quot;},\&quot;children\&quot;:[]}]}]}]}]},{\&quot;name\&quot;:\&quot;else\&quot;,\&quot;attrs\&quot;:{},\&quot;children\&quot;:[{\&quot;name\&quot;:\&quot;group\&quot;,\&quot;attrs\&quot;:{\&quot;delimiter\&quot;:\&quot;; \&quot;},\&quot;children\&quot;:[{\&quot;name\&quot;:\&quot;text\&quot;,\&quot;attrs\&quot;:{\&quot;macro\&quot;:\&quot;secondary-contributors\&quot;},\&quot;children\&quot;:[]},{\&quot;name\&quot;:\&quot;text\&quot;,\&quot;attrs\&quot;:{\&quot;macro\&quot;:\&quot;database-location\&quot;},\&quot;children\&quot;:[]},{\&quot;name\&quot;:\&quot;text\&quot;,\&quot;attrs\&quot;:{\&quot;macro\&quot;:\&quot;number\&quot;},\&quot;children\&quot;:[]},{\&quot;name\&quot;:\&quot;text\&quot;,\&quot;attrs\&quot;:{\&quot;macro\&quot;:\&quot;locators-booklike\&quot;},\&quot;children\&quot;:[]}]}]}]}]}]},{\&quot;name\&quot;:\&quot;macro\&quot;,\&quot;attrs\&quot;:{\&quot;name\&quot;:\&quot;parenthetical-container\&quot;},\&quot;children\&quot;:[{\&quot;name\&quot;:\&quot;choose\&quot;,\&quot;attrs\&quot;:{},\&quot;children\&quot;:[{\&quot;name\&quot;:\&quot;if\&quot;,\&quot;attrs\&quot;:{\&quot;variable\&quot;:\&quot;container-title\&quot;,\&quot;match\&quot;:\&quot;any\&quot;},\&quot;children\&quot;:[{\&quot;name\&quot;:\&quot;group\&quot;,\&quot;attrs\&quot;:{\&quot;prefix\&quot;:\&quot;(\&quot;,\&quot;suffix\&quot;:\&quot;)\&quot;},\&quot;children\&quot;:[{\&quot;name\&quot;:\&quot;group\&quot;,\&quot;attrs\&quot;:{\&quot;delimiter\&quot;:\&quot;; \&quot;},\&quot;children\&quot;:[{\&quot;name\&quot;:\&quot;text\&quot;,\&quot;attrs\&quot;:{\&quot;macro\&quot;:\&quot;database-location\&quot;},\&quot;children\&quot;:[]},{\&quot;name\&quot;:\&quot;choose\&quot;,\&quot;attrs\&quot;:{},\&quot;children\&quot;:[{\&quot;name\&quot;:\&quot;if\&quot;,\&quot;attrs\&quot;:{\&quot;type\&quot;:\&quot;broadcast graphic map motion_picture song\&quot;,\&quot;match\&quot;:\&quot;none\&quot;},\&quot;children\&quot;:[{\&quot;name\&quot;:\&quot;text\&quot;,\&quot;attrs\&quot;:{\&quot;macro\&quot;:\&quot;number\&quot;},\&quot;children\&quot;:[]}]}]},{\&quot;name\&quot;:\&quot;text\&quot;,\&quot;attrs\&quot;:{\&quot;macro\&quot;:\&quot;locators-booklike\&quot;},\&quot;children\&quot;:[]}]}]}]}]}]},{\&quot;name\&quot;:\&quot;macro\&quot;,\&quot;attrs\&quot;:{\&quot;name\&quot;:\&quot;bracketed\&quot;},\&quot;children\&quot;:[{\&quot;name\&quot;:\&quot;group\&quot;,\&quot;attrs\&quot;:{\&quot;prefix\&quot;:\&quot;[\&quot;,\&quot;suffix\&quot;:\&quot;]\&quot;},\&quot;children\&quot;:[{\&quot;name\&quot;:\&quot;choose\&quot;,\&quot;attrs\&quot;:{},\&quot;children\&quot;:[{\&quot;name\&quot;:\&quot;if\&quot;,\&quot;attrs\&quot;:{\&quot;variable\&quot;:\&quot;reviewed-author reviewed-title\&quot;,\&quot;type\&quot;:\&quot;review review-book\&quot;,\&quot;match\&quot;:\&quot;any\&quot;},\&quot;children\&quot;:[{\&quot;name\&quot;:\&quot;group\&quot;,\&quot;attrs\&quot;:{\&quot;delimiter\&quot;:\&quot;; \&quot;},\&quot;children\&quot;:[{\&quot;name\&quot;:\&quot;group\&quot;,\&quot;attrs\&quot;:{\&quot;delimiter\&quot;:\&quot;, \&quot;},\&quot;children\&quot;:[{\&quot;name\&quot;:\&quot;group\&quot;,\&quot;attrs\&quot;:{\&quot;delimiter\&quot;:\&quot; \&quot;},\&quot;children\&quot;:[{\&quot;name\&quot;:\&quot;choose\&quot;,\&quot;attrs\&quot;:{},\&quot;children\&quot;:[{\&quot;name\&quot;:\&quot;if\&quot;,\&quot;attrs\&quot;:{\&quot;variable\&quot;:\&quot;number\&quot;,\&quot;match\&quot;:\&quot;none\&quot;},\&quot;children\&quot;:[{\&quot;name\&quot;:\&quot;choose\&quot;,\&quot;attrs\&quot;:{},\&quot;children\&quot;:[{\&quot;name\&quot;:\&quot;if\&quot;,\&quot;attrs\&quot;:{\&quot;variable\&quot;:\&quot;genre\&quot;},\&quot;children\&quot;:[{\&quot;name\&quot;:\&quot;text\&quot;,\&quot;attrs\&quot;:{\&quot;variable\&quot;:\&quot;genre\&quot;,\&quot;text-case\&quot;:\&quot;capitalize-first\&quot;},\&quot;children\&quot;:[]}]},{\&quot;name\&quot;:\&quot;else-if\&quot;,\&quot;attrs\&quot;:{\&quot;variable\&quot;:\&quot;medium\&quot;},\&quot;children\&quot;:[{\&quot;name\&quot;:\&quot;text\&quot;,\&quot;attrs\&quot;:{\&quot;variable\&quot;:\&quot;medium\&quot;,\&quot;text-case\&quot;:\&quot;capitalize-first\&quot;},\&quot;children\&quot;:[]}]},{\&quot;name\&quot;:\&quot;else\&quot;,\&quot;attrs\&quot;:{},\&quot;children\&quot;:[{\&quot;name\&quot;:\&quot;text\&quot;,\&quot;attrs\&quot;:{\&quot;value\&quot;:\&quot;Review of\&quot;},\&quot;children\&quot;:[]}]}]}]},{\&quot;name\&quot;:\&quot;else\&quot;,\&quot;attrs\&quot;:{},\&quot;children\&quot;:[{\&quot;name\&quot;:\&quot;choose\&quot;,\&quot;attrs\&quot;:{},\&quot;children\&quot;:[{\&quot;name\&quot;:\&quot;if\&quot;,\&quot;attrs\&quot;:{\&quot;variable\&quot;:\&quot;medium\&quot;},\&quot;children\&quot;:[{\&quot;name\&quot;:\&quot;text\&quot;,\&quot;attrs\&quot;:{\&quot;variable\&quot;:\&quot;medium\&quot;,\&quot;text-case\&quot;:\&quot;capitalize-first\&quot;},\&quot;children\&quot;:[]}]},{\&quot;name\&quot;:\&quot;else\&quot;,\&quot;attrs\&quot;:{},\&quot;children\&quot;:[{\&quot;name\&quot;:\&quot;text\&quot;,\&quot;attrs\&quot;:{\&quot;value\&quot;:\&quot;Review of\&quot;},\&quot;children\&quot;:[]}]}]}]}]},{\&quot;name\&quot;:\&quot;text\&quot;,\&quot;attrs\&quot;:{\&quot;macro\&quot;:\&quot;reviewed-title\&quot;},\&quot;children\&quot;:[]}]},{\&quot;name\&quot;:\&quot;names\&quot;,\&quot;attrs\&quot;:{\&quot;variable\&quot;:\&quot;reviewed-author\&quot;},\&quot;children\&quot;:[{\&quot;name\&quot;:\&quot;label\&quot;,\&quot;attrs\&quot;:{\&quot;form\&quot;:\&quot;verb-short\&quot;,\&quot;suffix\&quot;:\&quot; \&quot;},\&quot;children\&quot;:[]},{\&quot;name\&quot;:\&quot;name\&quot;,\&quot;attrs\&quot;:{\&quot;and\&quot;:\&quot;symbol\&quot;,\&quot;initialize-with\&quot;:\&quot;. \&quot;,\&quot;delimiter\&quot;:\&quot;, \&quot;},\&quot;children\&quot;:[]}]}]},{\&quot;name\&quot;:\&quot;choose\&quot;,\&quot;attrs\&quot;:{},\&quot;children\&quot;:[{\&quot;name\&quot;:\&quot;if\&quot;,\&quot;attrs\&quot;:{\&quot;variable\&quot;:\&quot;genre\&quot;,\&quot;match\&quot;:\&quot;any\&quot;},\&quot;children\&quot;:[{\&quot;name\&quot;:\&quot;choose\&quot;,\&quot;attrs\&quot;:{},\&quot;children\&quot;:[{\&quot;name\&quot;:\&quot;if\&quot;,\&quot;attrs\&quot;:{\&quot;variable\&quot;:\&quot;number\&quot;,\&quot;match\&quot;:\&quot;none\&quot;},\&quot;children\&quot;:[{\&quot;name\&quot;:\&quot;text\&quot;,\&quot;attrs\&quot;:{\&quot;variable\&quot;:\&quot;medium\&quot;,\&quot;text-case\&quot;:\&quot;capitalize-first\&quot;},\&quot;children\&quot;:[]}]}]}]}]}]}]},{\&quot;name\&quot;:\&quot;else-if\&quot;,\&quot;attrs\&quot;:{\&quot;type\&quot;:\&quot;thesis\&quot;},\&quot;children\&quot;:[{\&quot;name\&quot;:\&quot;group\&quot;,\&quot;attrs\&quot;:{\&quot;delimiter\&quot;:\&quot;; \&quot;},\&quot;children\&quot;:[{\&quot;name\&quot;:\&quot;choose\&quot;,\&quot;attrs\&quot;:{},\&quot;children\&quot;:[{\&quot;name\&quot;:\&quot;if\&quot;,\&quot;attrs\&quot;:{\&quot;variable\&quot;:\&quot;number\&quot;,\&quot;match\&quot;:\&quot;none\&quot;},\&quot;children\&quot;:[{\&quot;name\&quot;:\&quot;group\&quot;,\&quot;attrs\&quot;:{\&quot;delimiter\&quot;:\&quot;, \&quot;},\&quot;children\&quot;:[{\&quot;name\&quot;:\&quot;text\&quot;,\&quot;attrs\&quot;:{\&quot;variable\&quot;:\&quot;genre\&quot;,\&quot;text-case\&quot;:\&quot;capitalize-first\&quot;},\&quot;children\&quot;:[]},{\&quot;name\&quot;:\&quot;choose\&quot;,\&quot;attrs\&quot;:{},\&quot;children\&quot;:[{\&quot;name\&quot;:\&quot;if\&quot;,\&quot;attrs\&quot;:{\&quot;variable\&quot;:\&quot;archive DOI URL\&quot;,\&quot;match\&quot;:\&quot;any\&quot;},\&quot;children\&quot;:[{\&quot;name\&quot;:\&quot;text\&quot;,\&quot;attrs\&quot;:{\&quot;variable\&quot;:\&quot;publisher\&quot;},\&quot;children\&quot;:[]}]}]}]}]}]},{\&quot;name\&quot;:\&quot;text\&quot;,\&quot;attrs\&quot;:{\&quot;variable\&quot;:\&quot;medium\&quot;,\&quot;text-case\&quot;:\&quot;capitalize-first\&quot;},\&quot;children\&quot;:[]}]}]},{\&quot;name\&quot;:\&quot;else-if\&quot;,\&quot;attrs\&quot;:{\&quot;variable\&quot;:\&quot;interviewer\&quot;,\&quot;type\&quot;:\&quot;interview\&quot;,\&quot;match\&quot;:\&quot;any\&quot;},\&quot;children\&quot;:[{\&quot;name\&quot;:\&quot;choose\&quot;,\&quot;attrs\&quot;:{},\&quot;children\&quot;:[{\&quot;name\&quot;:\&quot;if\&quot;,\&quot;attrs\&quot;:{\&quot;variable\&quot;:\&quot;title\&quot;},\&quot;children\&quot;:[{\&quot;name\&quot;:\&quot;text\&quot;,\&quot;attrs\&quot;:{\&quot;macro\&quot;:\&quot;format\&quot;},\&quot;children\&quot;:[]}]},{\&quot;name\&quot;:\&quot;else-if\&quot;,\&quot;attrs\&quot;:{\&quot;variable\&quot;:\&quot;genre\&quot;},\&quot;children\&quot;:[{\&quot;name\&quot;:\&quot;group\&quot;,\&quot;attrs\&quot;:{\&quot;delimiter\&quot;:\&quot;; \&quot;},\&quot;children\&quot;:[{\&quot;name\&quot;:\&quot;group\&quot;,\&quot;attrs\&quot;:{\&quot;delimiter\&quot;:\&quot; \&quot;},\&quot;children\&quot;:[{\&quot;name\&quot;:\&quot;text\&quot;,\&quot;attrs\&quot;:{\&quot;variable\&quot;:\&quot;genre\&quot;,\&quot;text-case\&quot;:\&quot;capitalize-first\&quot;},\&quot;children\&quot;:[]},{\&quot;name\&quot;:\&quot;group\&quot;,\&quot;attrs\&quot;:{\&quot;delimiter\&quot;:\&quot; \&quot;},\&quot;children\&quot;:[{\&quot;name\&quot;:\&quot;text\&quot;,\&quot;attrs\&quot;:{\&quot;term\&quot;:\&quot;author\&quot;,\&quot;form\&quot;:\&quot;verb\&quot;},\&quot;children\&quot;:[]},{\&quot;name\&quot;:\&quot;names\&quot;,\&quot;attrs\&quot;:{\&quot;variable\&quot;:\&quot;interviewer\&quot;},\&quot;children\&quot;:[{\&quot;name\&quot;:\&quot;name\&quot;,\&quot;attrs\&quot;:{\&quot;and\&quot;:\&quot;symbol\&quot;,\&quot;initialize-with\&quot;:\&quot;. \&quot;,\&quot;delimiter\&quot;:\&quot;, \&quot;},\&quot;children\&quot;:[]}]}]}]}]}]},{\&quot;name\&quot;:\&quot;else-if\&quot;,\&quot;attrs\&quot;:{\&quot;variable\&quot;:\&quot;interviewer\&quot;},\&quot;children\&quot;:[{\&quot;name\&quot;:\&quot;group\&quot;,\&quot;attrs\&quot;:{\&quot;delimiter\&quot;:\&quot;; \&quot;},\&quot;children\&quot;:[{\&quot;name\&quot;:\&quot;names\&quot;,\&quot;attrs\&quot;:{\&quot;variable\&quot;:\&quot;interviewer\&quot;},\&quot;children\&quot;:[{\&quot;name\&quot;:\&quot;label\&quot;,\&quot;attrs\&quot;:{\&quot;form\&quot;:\&quot;verb\&quot;,\&quot;suffix\&quot;:\&quot; \&quot;,\&quot;text-case\&quot;:\&quot;capitalize-first\&quot;},\&quot;children\&quot;:[]},{\&quot;name\&quot;:\&quot;name\&quot;,\&quot;attrs\&quot;:{\&quot;and\&quot;:\&quot;symbol\&quot;,\&quot;initialize-with\&quot;:\&quot;. \&quot;,\&quot;delimiter\&quot;:\&quot;, \&quot;},\&quot;children\&quot;:[]}]},{\&quot;name\&quot;:\&quot;text\&quot;,\&quot;attrs\&quot;:{\&quot;variable\&quot;:\&quot;medium\&quot;,\&quot;text-case\&quot;:\&quot;capitalize-first\&quot;},\&quot;children\&quot;:[]}]}]},{\&quot;name\&quot;:\&quot;else\&quot;,\&quot;attrs\&quot;:{},\&quot;children\&quot;:[{\&quot;name\&quot;:\&quot;text\&quot;,\&quot;attrs\&quot;:{\&quot;macro\&quot;:\&quot;format\&quot;},\&quot;children\&quot;:[]}]}]}]},{\&quot;name\&quot;:\&quot;else-if\&quot;,\&quot;attrs\&quot;:{\&quot;type\&quot;:\&quot;personal_communication\&quot;},\&quot;children\&quot;:[{\&quot;name\&quot;:\&quot;choose\&quot;,\&quot;attrs\&quot;:{},\&quot;children\&quot;:[{\&quot;name\&quot;:\&quot;if\&quot;,\&quot;attrs\&quot;:{\&quot;variable\&quot;:\&quot;recipient\&quot;},\&quot;children\&quot;:[{\&quot;name\&quot;:\&quot;group\&quot;,\&quot;attrs\&quot;:{\&quot;delimiter\&quot;:\&quot;; \&quot;},\&quot;children\&quot;:[{\&quot;name\&quot;:\&quot;group\&quot;,\&quot;attrs\&quot;:{\&quot;delimiter\&quot;:\&quot; \&quot;},\&quot;children\&quot;:[{\&quot;name\&quot;:\&quot;choose\&quot;,\&quot;attrs\&quot;:{},\&quot;children\&quot;:[{\&quot;name\&quot;:\&quot;if\&quot;,\&quot;attrs\&quot;:{\&quot;variable\&quot;:\&quot;number\&quot;,\&quot;match\&quot;:\&quot;none\&quot;},\&quot;children\&quot;:[{\&quot;name\&quot;:\&quot;choose\&quot;,\&quot;attrs\&quot;:{},\&quot;children\&quot;:[{\&quot;name\&quot;:\&quot;if\&quot;,\&quot;attrs\&quot;:{\&quot;variable\&quot;:\&quot;genre\&quot;},\&quot;children\&quot;:[{\&quot;name\&quot;:\&quot;text\&quot;,\&quot;attrs\&quot;:{\&quot;variable\&quot;:\&quot;genre\&quot;,\&quot;text-case\&quot;:\&quot;capitalize-first\&quot;},\&quot;children\&quot;:[]}]},{\&quot;name\&quot;:\&quot;else-if\&quot;,\&quot;attrs\&quot;:{\&quot;variable\&quot;:\&quot;medium\&quot;},\&quot;children\&quot;:[{\&quot;name\&quot;:\&quot;text\&quot;,\&quot;attrs\&quot;:{\&quot;variable\&quot;:\&quot;medium\&quot;,\&quot;text-case\&quot;:\&quot;capitalize-first\&quot;},\&quot;children\&quot;:[]}]},{\&quot;name\&quot;:\&quot;else\&quot;,\&quot;attrs\&quot;:{},\&quot;children\&quot;:[{\&quot;name\&quot;:\&quot;text\&quot;,\&quot;attrs\&quot;:{\&quot;term\&quot;:\&quot;letter\&quot;,\&quot;form\&quot;:\&quot;short\&quot;,\&quot;text-case\&quot;:\&quot;capitalize-first\&quot;},\&quot;children\&quot;:[]}]}]}]},{\&quot;name\&quot;:\&quot;else\&quot;,\&quot;attrs\&quot;:{},\&quot;children\&quot;:[{\&quot;name\&quot;:\&quot;choose\&quot;,\&quot;attrs\&quot;:{},\&quot;children\&quot;:[{\&quot;name\&quot;:\&quot;if\&quot;,\&quot;attrs\&quot;:{\&quot;variable\&quot;:\&quot;medium\&quot;},\&quot;children\&quot;:[{\&quot;name\&quot;:\&quot;text\&quot;,\&quot;attrs\&quot;:{\&quot;variable\&quot;:\&quot;medium\&quot;,\&quot;text-case\&quot;:\&quot;capitalize-first\&quot;},\&quot;children\&quot;:[]}]},{\&quot;name\&quot;:\&quot;else\&quot;,\&quot;attrs\&quot;:{},\&quot;children\&quot;:[{\&quot;name\&quot;:\&quot;text\&quot;,\&quot;attrs\&quot;:{\&quot;term\&quot;:\&quot;letter\&quot;,\&quot;form\&quot;:\&quot;short\&quot;,\&quot;text-case\&quot;:\&quot;capitalize-first\&quot;},\&quot;children\&quot;:[]}]}]}]}]},{\&quot;name\&quot;:\&quot;names\&quot;,\&quot;attrs\&quot;:{\&quot;variable\&quot;:\&quot;recipient\&quot;,\&quot;delimiter\&quot;:\&quot;, \&quot;},\&quot;children\&quot;:[{\&quot;name\&quot;:\&quot;label\&quot;,\&quot;attrs\&quot;:{\&quot;form\&quot;:\&quot;verb\&quot;,\&quot;suffix\&quot;:\&quot; \&quot;},\&quot;children\&quot;:[]},{\&quot;name\&quot;:\&quot;name\&quot;,\&quot;attrs\&quot;:{\&quot;and\&quot;:\&quot;symbol\&quot;,\&quot;delimiter\&quot;:\&quot;, \&quot;},\&quot;children\&quot;:[]}]}]},{\&quot;name\&quot;:\&quot;choose\&quot;,\&quot;attrs\&quot;:{},\&quot;children\&quot;:[{\&quot;name\&quot;:\&quot;if\&quot;,\&quot;attrs\&quot;:{\&quot;variable\&quot;:\&quot;genre\&quot;,\&quot;match\&quot;:\&quot;any\&quot;},\&quot;children\&quot;:[{\&quot;name\&quot;:\&quot;choose\&quot;,\&quot;attrs\&quot;:{},\&quot;children\&quot;:[{\&quot;name\&quot;:\&quot;if\&quot;,\&quot;attrs\&quot;:{\&quot;variable\&quot;:\&quot;number\&quot;,\&quot;match\&quot;:\&quot;none\&quot;},\&quot;children\&quot;:[{\&quot;name\&quot;:\&quot;text\&quot;,\&quot;attrs\&quot;:{\&quot;variable\&quot;:\&quot;medium\&quot;,\&quot;text-case\&quot;:\&quot;capitalize-first\&quot;},\&quot;children\&quot;:[]}]}]}]}]}]}]},{\&quot;name\&quot;:\&quot;else\&quot;,\&quot;attrs\&quot;:{},\&quot;children\&quot;:[{\&quot;name\&quot;:\&quot;text\&quot;,\&quot;attrs\&quot;:{\&quot;macro\&quot;:\&quot;format\&quot;},\&quot;children\&quot;:[]}]}]}]},{\&quot;name\&quot;:\&quot;else-if\&quot;,\&quot;attrs\&quot;:{\&quot;variable\&quot;:\&quot;composer\&quot;,\&quot;type\&quot;:\&quot;song\&quot;,\&quot;match\&quot;:\&quot;all\&quot;},\&quot;children\&quot;:[{\&quot;name\&quot;:\&quot;group\&quot;,\&quot;attrs\&quot;:{\&quot;delimiter\&quot;:\&quot;; \&quot;},\&quot;children\&quot;:[{\&quot;name\&quot;:\&quot;choose\&quot;,\&quot;attrs\&quot;:{},\&quot;children\&quot;:[{\&quot;name\&quot;:\&quot;if\&quot;,\&quot;attrs\&quot;:{\&quot;variable\&quot;:\&quot;number\&quot;,\&quot;match\&quot;:\&quot;none\&quot;},\&quot;children\&quot;:[{\&quot;name\&quot;:\&quot;group\&quot;,\&quot;attrs\&quot;:{\&quot;delimiter\&quot;:\&quot; \&quot;},\&quot;children\&quot;:[{\&quot;name\&quot;:\&quot;choose\&quot;,\&quot;attrs\&quot;:{},\&quot;children\&quot;:[{\&quot;name\&quot;:\&quot;if\&quot;,\&quot;attrs\&quot;:{\&quot;variable\&quot;:\&quot;genre\&quot;},\&quot;children\&quot;:[{\&quot;name\&quot;:\&quot;text\&quot;,\&quot;attrs\&quot;:{\&quot;variable\&quot;:\&quot;genre\&quot;,\&quot;text-case\&quot;:\&quot;capitalize-first\&quot;},\&quot;children\&quot;:[]},{\&quot;name\&quot;:\&quot;names\&quot;,\&quot;attrs\&quot;:{\&quot;variable\&quot;:\&quot;author\&quot;,\&quot;prefix\&quot;:\&quot;recorded by \&quot;},\&quot;children\&quot;:[{\&quot;name\&quot;:\&quot;name\&quot;,\&quot;attrs\&quot;:{\&quot;and\&quot;:\&quot;symbol\&quot;,\&quot;initialize-with\&quot;:\&quot;. \&quot;,\&quot;delimiter\&quot;:\&quot;, \&quot;},\&quot;children\&quot;:[]}]}]},{\&quot;name\&quot;:\&quot;else-if\&quot;,\&quot;attrs\&quot;:{\&quot;variable\&quot;:\&quot;medium\&quot;},\&quot;children\&quot;:[{\&quot;name\&quot;:\&quot;text\&quot;,\&quot;attrs\&quot;:{\&quot;variable\&quot;:\&quot;medium\&quot;,\&quot;text-case\&quot;:\&quot;capitalize-first\&quot;},\&quot;children\&quot;:[]},{\&quot;name\&quot;:\&quot;names\&quot;,\&quot;attrs\&quot;:{\&quot;variable\&quot;:\&quot;author\&quot;,\&quot;prefix\&quot;:\&quot;recorded by \&quot;},\&quot;children\&quot;:[{\&quot;name\&quot;:\&quot;name\&quot;,\&quot;attrs\&quot;:{\&quot;and\&quot;:\&quot;symbol\&quot;,\&quot;initialize-with\&quot;:\&quot;. \&quot;,\&quot;delimiter\&quot;:\&quot;, \&quot;},\&quot;children\&quot;:[]}]}]},{\&quot;name\&quot;:\&quot;else\&quot;,\&quot;attrs\&quot;:{},\&quot;children\&quot;:[{\&quot;name\&quot;:\&quot;names\&quot;,\&quot;attrs\&quot;:{\&quot;variable\&quot;:\&quot;author\&quot;,\&quot;prefix\&quot;:\&quot;Recorded by \&quot;},\&quot;children\&quot;:[{\&quot;name\&quot;:\&quot;name\&quot;,\&quot;attrs\&quot;:{\&quot;and\&quot;:\&quot;symbol\&quot;,\&quot;initialize-with\&quot;:\&quot;. \&quot;,\&quot;delimiter\&quot;:\&quot;, \&quot;},\&quot;children\&quot;:[]}]}]}]}]}]},{\&quot;name\&quot;:\&quot;else\&quot;,\&quot;attrs\&quot;:{},\&quot;children\&quot;:[{\&quot;name\&quot;:\&quot;group\&quot;,\&quot;attrs\&quot;:{\&quot;delimiter\&quot;:\&quot; \&quot;},\&quot;children\&quot;:[{\&quot;name\&quot;:\&quot;choose\&quot;,\&quot;attrs\&quot;:{},\&quot;children\&quot;:[{\&quot;name\&quot;:\&quot;if\&quot;,\&quot;attrs\&quot;:{\&quot;variable\&quot;:\&quot;medium\&quot;},\&quot;children\&quot;:[{\&quot;name\&quot;:\&quot;text\&quot;,\&quot;attrs\&quot;:{\&quot;variable\&quot;:\&quot;medium\&quot;,\&quot;text-case\&quot;:\&quot;capitalize-first\&quot;},\&quot;children\&quot;:[]},{\&quot;name\&quot;:\&quot;names\&quot;,\&quot;attrs\&quot;:{\&quot;variable\&quot;:\&quot;author\&quot;,\&quot;prefix\&quot;:\&quot;recorded by \&quot;},\&quot;children\&quot;:[{\&quot;name\&quot;:\&quot;name\&quot;,\&quot;attrs\&quot;:{\&quot;and\&quot;:\&quot;symbol\&quot;,\&quot;initialize-with\&quot;:\&quot;. \&quot;,\&quot;delimiter\&quot;:\&quot;, \&quot;},\&quot;children\&quot;:[]}]}]},{\&quot;name\&quot;:\&quot;else\&quot;,\&quot;attrs\&quot;:{},\&quot;children\&quot;:[{\&quot;name\&quot;:\&quot;names\&quot;,\&quot;attrs\&quot;:{\&quot;variable\&quot;:\&quot;author\&quot;,\&quot;prefix\&quot;:\&quot;Recorded by \&quot;},\&quot;children\&quot;:[{\&quot;name\&quot;:\&quot;name\&quot;,\&quot;attrs\&quot;:{\&quot;and\&quot;:\&quot;symbol\&quot;,\&quot;initialize-with\&quot;:\&quot;. \&quot;,\&quot;delimiter\&quot;:\&quot;, \&quot;},\&quot;children\&quot;:[]}]}]}]}]}]}]},{\&quot;name\&quot;:\&quot;choose\&quot;,\&quot;attrs\&quot;:{},\&quot;children\&quot;:[{\&quot;name\&quot;:\&quot;if\&quot;,\&quot;attrs\&quot;:{\&quot;variable\&quot;:\&quot;genre\&quot;,\&quot;match\&quot;:\&quot;any\&quot;},\&quot;children\&quot;:[{\&quot;name\&quot;:\&quot;choose\&quot;,\&quot;attrs\&quot;:{},\&quot;children\&quot;:[{\&quot;name\&quot;:\&quot;if\&quot;,\&quot;attrs\&quot;:{\&quot;variable\&quot;:\&quot;number\&quot;,\&quot;match\&quot;:\&quot;none\&quot;},\&quot;children\&quot;:[{\&quot;name\&quot;:\&quot;text\&quot;,\&quot;attrs\&quot;:{\&quot;variable\&quot;:\&quot;medium\&quot;,\&quot;text-case\&quot;:\&quot;capitalize-first\&quot;},\&quot;children\&quot;:[]}]}]}]}]}]}]},{\&quot;name\&quot;:\&quot;else-if\&quot;,\&quot;attrs\&quot;:{\&quot;variable\&quot;:\&quot;container-title\&quot;,\&quot;match\&quot;:\&quot;none\&quot;},\&quot;children\&quot;:[{\&quot;name\&quot;:\&quot;text\&quot;,\&quot;attrs\&quot;:{\&quot;macro\&quot;:\&quot;format\&quot;},\&quot;children\&quot;:[]}]},{\&quot;name\&quot;:\&quot;else\&quot;,\&quot;attrs\&quot;:{},\&quot;children\&quot;:[{\&quot;name\&quot;:\&quot;choose\&quot;,\&quot;attrs\&quot;:{},\&quot;children\&quot;:[{\&quot;name\&quot;:\&quot;if\&quot;,\&quot;attrs\&quot;:{\&quot;type\&quot;:\&quot;paper-conference speech\&quot;,\&quot;match\&quot;:\&quot;any\&quot;},\&quot;children\&quot;:[{\&quot;name\&quot;:\&quot;choose\&quot;,\&quot;attrs\&quot;:{},\&quot;children\&quot;:[{\&quot;name\&quot;:\&quot;if\&quot;,\&quot;attrs\&quot;:{\&quot;variable\&quot;:\&quot;collection-editor editor editorial-director issue page volume\&quot;,\&quot;match\&quot;:\&quot;any\&quot;},\&quot;children\&quot;:[{\&quot;name\&quot;:\&quot;text\&quot;,\&quot;attrs\&quot;:{\&quot;macro\&quot;:\&quot;format\&quot;},\&quot;children\&quot;:[]}]}]}]},{\&quot;name\&quot;:\&quot;else-if\&quot;,\&quot;attrs\&quot;:{\&quot;type\&quot;:\&quot;book\&quot;},\&quot;children\&quot;:[{\&quot;name\&quot;:\&quot;choose\&quot;,\&quot;attrs\&quot;:{},\&quot;children\&quot;:[{\&quot;name\&quot;:\&quot;if\&quot;,\&quot;attrs\&quot;:{\&quot;variable\&quot;:\&quot;version\&quot;,\&quot;match\&quot;:\&quot;none\&quot;},\&quot;children\&quot;:[{\&quot;name\&quot;:\&quot;text\&quot;,\&quot;attrs\&quot;:{\&quot;macro\&quot;:\&quot;format\&quot;},\&quot;children\&quot;:[]}]}]}]},{\&quot;name\&quot;:\&quot;else-if\&quot;,\&quot;attrs\&quot;:{\&quot;type\&quot;:\&quot;report\&quot;,\&quot;match\&quot;:\&quot;none\&quot;},\&quot;children\&quot;:[{\&quot;name\&quot;:\&quot;text\&quot;,\&quot;attrs\&quot;:{\&quot;macro\&quot;:\&quot;format\&quot;},\&quot;children\&quot;:[]}]}]}]}]}]}]},{\&quot;name\&quot;:\&quot;macro\&quot;,\&quot;attrs\&quot;:{\&quot;name\&quot;:\&quot;bracketed-intext\&quot;},\&quot;children\&quot;:[{\&quot;name\&quot;:\&quot;group\&quot;,\&quot;attrs\&quot;:{\&quot;prefix\&quot;:\&quot;[\&quot;,\&quot;suffix\&quot;:\&quot;]\&quot;},\&quot;children\&quot;:[{\&quot;name\&quot;:\&quot;choose\&quot;,\&quot;attrs\&quot;:{},\&quot;children\&quot;:[{\&quot;name\&quot;:\&quot;if\&quot;,\&quot;attrs\&quot;:{\&quot;variable\&quot;:\&quot;reviewed-author reviewed-title\&quot;,\&quot;type\&quot;:\&quot;review review-book\&quot;,\&quot;match\&quot;:\&quot;any\&quot;},\&quot;children\&quot;:[{\&quot;name\&quot;:\&quot;text\&quot;,\&quot;attrs\&quot;:{\&quot;macro\&quot;:\&quot;reviewed-title-intext\&quot;,\&quot;prefix\&quot;:\&quot;Review of \&quot;},\&quot;children\&quot;:[]}]},{\&quot;name\&quot;:\&quot;else-if\&quot;,\&quot;attrs\&quot;:{\&quot;variable\&quot;:\&quot;interviewer\&quot;,\&quot;type\&quot;:\&quot;interview\&quot;,\&quot;match\&quot;:\&quot;any\&quot;},\&quot;children\&quot;:[{\&quot;name\&quot;:\&quot;names\&quot;,\&quot;attrs\&quot;:{\&quot;variable\&quot;:\&quot;interviewer\&quot;},\&quot;children\&quot;:[{\&quot;name\&quot;:\&quot;label\&quot;,\&quot;attrs\&quot;:{\&quot;form\&quot;:\&quot;verb\&quot;,\&quot;suffix\&quot;:\&quot; \&quot;,\&quot;text-case\&quot;:\&quot;capitalize-first\&quot;},\&quot;children\&quot;:[]},{\&quot;name\&quot;:\&quot;name\&quot;,\&quot;attrs\&quot;:{\&quot;and\&quot;:\&quot;symbol\&quot;,\&quot;initialize-with\&quot;:\&quot;. \&quot;,\&quot;delimiter\&quot;:\&quot;, \&quot;},\&quot;children\&quot;:[]},{\&quot;name\&quot;:\&quot;substitute\&quot;,\&quot;attrs\&quot;:{},\&quot;children\&quot;:[{\&quot;name\&quot;:\&quot;text\&quot;,\&quot;attrs\&quot;:{\&quot;macro\&quot;:\&quot;format-intext\&quot;},\&quot;children\&quot;:[]}]}]}]},{\&quot;name\&quot;:\&quot;else-if\&quot;,\&quot;attrs\&quot;:{\&quot;type\&quot;:\&quot;personal_communication\&quot;},\&quot;children\&quot;:[{\&quot;name\&quot;:\&quot;choose\&quot;,\&quot;attrs\&quot;:{},\&quot;children\&quot;:[{\&quot;name\&quot;:\&quot;if\&quot;,\&quot;attrs\&quot;:{\&quot;variable\&quot;:\&quot;recipient\&quot;},\&quot;children\&quot;:[{\&quot;name\&quot;:\&quot;group\&quot;,\&quot;attrs\&quot;:{\&quot;delimiter\&quot;:\&quot; \&quot;},\&quot;children\&quot;:[{\&quot;name\&quot;:\&quot;choose\&quot;,\&quot;attrs\&quot;:{},\&quot;children\&quot;:[{\&quot;name\&quot;:\&quot;if\&quot;,\&quot;attrs\&quot;:{\&quot;variable\&quot;:\&quot;number\&quot;,\&quot;match\&quot;:\&quot;none\&quot;},\&quot;children\&quot;:[{\&quot;name\&quot;:\&quot;text\&quot;,\&quot;attrs\&quot;:{\&quot;variable\&quot;:\&quot;genre\&quot;,\&quot;text-case\&quot;:\&quot;capitalize-first\&quot;},\&quot;children\&quot;:[]}]},{\&quot;name\&quot;:\&quot;else\&quot;,\&quot;attrs\&quot;:{},\&quot;children\&quot;:[{\&quot;name\&quot;:\&quot;text\&quot;,\&quot;attrs\&quot;:{\&quot;term\&quot;:\&quot;letter\&quot;,\&quot;form\&quot;:\&quot;short\&quot;,\&quot;text-case\&quot;:\&quot;capitalize-first\&quot;},\&quot;children\&quot;:[]}]}]},{\&quot;name\&quot;:\&quot;names\&quot;,\&quot;attrs\&quot;:{\&quot;variable\&quot;:\&quot;recipient\&quot;,\&quot;delimiter\&quot;:\&quot;, \&quot;},\&quot;children\&quot;:[{\&quot;name\&quot;:\&quot;label\&quot;,\&quot;attrs\&quot;:{\&quot;form\&quot;:\&quot;verb\&quot;,\&quot;suffix\&quot;:\&quot; \&quot;},\&quot;children\&quot;:[]},{\&quot;name\&quot;:\&quot;name\&quot;,\&quot;attrs\&quot;:{\&quot;and\&quot;:\&quot;symbol\&quot;,\&quot;delimiter\&quot;:\&quot;, \&quot;},\&quot;children\&quot;:[]}]}]}]},{\&quot;name\&quot;:\&quot;else\&quot;,\&quot;attrs\&quot;:{},\&quot;children\&quot;:[{\&quot;name\&quot;:\&quot;text\&quot;,\&quot;attrs\&quot;:{\&quot;macro\&quot;:\&quot;format-intext\&quot;},\&quot;children\&quot;:[]}]}]}]},{\&quot;name\&quot;:\&quot;else\&quot;,\&quot;attrs\&quot;:{},\&quot;children\&quot;:[{\&quot;name\&quot;:\&quot;text\&quot;,\&quot;attrs\&quot;:{\&quot;macro\&quot;:\&quot;format-intext\&quot;},\&quot;children\&quot;:[]}]}]}]}]},{\&quot;name\&quot;:\&quot;macro\&quot;,\&quot;attrs\&quot;:{\&quot;name\&quot;:\&quot;bracketed-container\&quot;},\&quot;children\&quot;:[{\&quot;name\&quot;:\&quot;group\&quot;,\&quot;attrs\&quot;:{\&quot;prefix\&quot;:\&quot;[\&quot;,\&quot;suffix\&quot;:\&quot;]\&quot;},\&quot;children\&quot;:[{\&quot;name\&quot;:\&quot;choose\&quot;,\&quot;attrs\&quot;:{},\&quot;children\&quot;:[{\&quot;name\&quot;:\&quot;if\&quot;,\&quot;attrs\&quot;:{\&quot;type\&quot;:\&quot;paper-conference speech\&quot;,\&quot;match\&quot;:\&quot;any\&quot;},\&quot;children\&quot;:[{\&quot;name\&quot;:\&quot;choose\&quot;,\&quot;attrs\&quot;:{},\&quot;children\&quot;:[{\&quot;name\&quot;:\&quot;if\&quot;,\&quot;attrs\&quot;:{\&quot;variable\&quot;:\&quot;collection-editor editor editorial-director issue page volume\&quot;,\&quot;match\&quot;:\&quot;none\&quot;},\&quot;children\&quot;:[{\&quot;name\&quot;:\&quot;text\&quot;,\&quot;attrs\&quot;:{\&quot;macro\&quot;:\&quot;format\&quot;},\&quot;children\&quot;:[]}]}]}]},{\&quot;name\&quot;:\&quot;else-if\&quot;,\&quot;attrs\&quot;:{\&quot;type\&quot;:\&quot;book\&quot;,\&quot;variable\&quot;:\&quot;version\&quot;,\&quot;match\&quot;:\&quot;all\&quot;},\&quot;children\&quot;:[{\&quot;name\&quot;:\&quot;text\&quot;,\&quot;attrs\&quot;:{\&quot;macro\&quot;:\&quot;format\&quot;},\&quot;children\&quot;:[]}]},{\&quot;name\&quot;:\&quot;else-if\&quot;,\&quot;attrs\&quot;:{\&quot;type\&quot;:\&quot;report\&quot;},\&quot;children\&quot;:[{\&quot;name\&quot;:\&quot;text\&quot;,\&quot;attrs\&quot;:{\&quot;macro\&quot;:\&quot;format\&quot;},\&quot;children\&quot;:[]}]}]}]}]},{\&quot;name\&quot;:\&quot;macro\&quot;,\&quot;attrs\&quot;:{\&quot;name\&quot;:\&quot;secondary-contributors\&quot;},\&quot;children\&quot;:[{\&quot;name\&quot;:\&quot;choose\&quot;,\&quot;attrs\&quot;:{},\&quot;children\&quot;:[{\&quot;name\&quot;:\&quot;if\&quot;,\&quot;attrs\&quot;:{\&quot;type\&quot;:\&quot;article-journal article-magazine article-newspaper post-weblog review review-book\&quot;,\&quot;match\&quot;:\&quot;any\&quot;},\&quot;children\&quot;:[{\&quot;name\&quot;:\&quot;text\&quot;,\&quot;attrs\&quot;:{\&quot;macro\&quot;:\&quot;secondary-contributors-periodical\&quot;},\&quot;children\&quot;:[]}]},{\&quot;name\&quot;:\&quot;else-if\&quot;,\&quot;attrs\&quot;:{\&quot;type\&quot;:\&quot;paper-conference\&quot;},\&quot;children\&quot;:[{\&quot;name\&quot;:\&quot;choose\&quot;,\&quot;attrs\&quot;:{},\&quot;children\&quot;:[{\&quot;name\&quot;:\&quot;if\&quot;,\&quot;attrs\&quot;:{\&quot;variable\&quot;:\&quot;collection-editor editor editorial-director\&quot;,\&quot;match\&quot;:\&quot;any\&quot;},\&quot;children\&quot;:[{\&quot;name\&quot;:\&quot;text\&quot;,\&quot;attrs\&quot;:{\&quot;macro\&quot;:\&quot;secondary-contributors-booklike\&quot;},\&quot;children\&quot;:[]}]},{\&quot;name\&quot;:\&quot;else\&quot;,\&quot;attrs\&quot;:{},\&quot;children\&quot;:[{\&quot;name\&quot;:\&quot;text\&quot;,\&quot;attrs\&quot;:{\&quot;macro\&quot;:\&quot;secondary-contributors-periodical\&quot;},\&quot;children\&quot;:[]}]}]}]},{\&quot;name\&quot;:\&quot;else\&quot;,\&quot;attrs\&quot;:{},\&quot;children\&quot;:[{\&quot;name\&quot;:\&quot;text\&quot;,\&quot;attrs\&quot;:{\&quot;macro\&quot;:\&quot;secondary-contributors-booklike\&quot;},\&quot;children\&quot;:[]}]}]}]},{\&quot;name\&quot;:\&quot;macro\&quot;,\&quot;attrs\&quot;:{\&quot;name\&quot;:\&quot;secondary-contributors-periodical\&quot;},\&quot;children\&quot;:[{\&quot;name\&quot;:\&quot;group\&quot;,\&quot;attrs\&quot;:{\&quot;delimiter\&quot;:\&quot;; \&quot;},\&quot;children\&quot;:[{\&quot;name\&quot;:\&quot;choose\&quot;,\&quot;attrs\&quot;:{},\&quot;children\&quot;:[{\&quot;name\&quot;:\&quot;if\&quot;,\&quot;attrs\&quot;:{\&quot;variable\&quot;:\&quot;title\&quot;},\&quot;children\&quot;:[{\&quot;name\&quot;:\&quot;names\&quot;,\&quot;attrs\&quot;:{\&quot;variable\&quot;:\&quot;interviewer\&quot;,\&quot;delimiter\&quot;:\&quot;; \&quot;},\&quot;children\&quot;:[{\&quot;name\&quot;:\&quot;name\&quot;,\&quot;attrs\&quot;:{\&quot;and\&quot;:\&quot;symbol\&quot;,\&quot;initialize-with\&quot;:\&quot;. \&quot;,\&quot;delimiter\&quot;:\&quot;, \&quot;},\&quot;children\&quot;:[]},{\&quot;name\&quot;:\&quot;label\&quot;,\&quot;attrs\&quot;:{\&quot;form\&quot;:\&quot;short\&quot;,\&quot;prefix\&quot;:\&quot;, \&quot;,\&quot;text-case\&quot;:\&quot;title\&quot;},\&quot;children\&quot;:[]}]}]}]},{\&quot;name\&quot;:\&quot;names\&quot;,\&quot;attrs\&quot;:{\&quot;variable\&quot;:\&quot;translator\&quot;,\&quot;delimiter\&quot;:\&quot;; \&quot;},\&quot;children\&quot;:[{\&quot;name\&quot;:\&quot;name\&quot;,\&quot;attrs\&quot;:{\&quot;and\&quot;:\&quot;symbol\&quot;,\&quot;initialize-with\&quot;:\&quot;. \&quot;,\&quot;delimiter\&quot;:\&quot;, \&quot;},\&quot;children\&quot;:[]},{\&quot;name\&quot;:\&quot;label\&quot;,\&quot;attrs\&quot;:{\&quot;form\&quot;:\&quot;short\&quot;,\&quot;prefix\&quot;:\&quot;, \&quot;,\&quot;text-case\&quot;:\&quot;title\&quot;},\&quot;children\&quot;:[]}]}]}]},{\&quot;name\&quot;:\&quot;macro\&quot;,\&quot;attrs\&quot;:{\&quot;name\&quot;:\&quot;secondary-contributors-booklike\&quot;},\&quot;children\&quot;:[{\&quot;name\&quot;:\&quot;group\&quot;,\&quot;attrs\&quot;:{\&quot;delimiter\&quot;:\&quot;; \&quot;},\&quot;children\&quot;:[{\&quot;name\&quot;:\&quot;choose\&quot;,\&quot;attrs\&quot;:{},\&quot;children\&quot;:[{\&quot;name\&quot;:\&quot;if\&quot;,\&quot;attrs\&quot;:{\&quot;variable\&quot;:\&quot;title\&quot;},\&quot;children\&quot;:[{\&quot;name\&quot;:\&quot;names\&quot;,\&quot;attrs\&quot;:{\&quot;variable\&quot;:\&quot;interviewer\&quot;},\&quot;children\&quot;:[{\&quot;name\&quot;:\&quot;name\&quot;,\&quot;attrs\&quot;:{\&quot;and\&quot;:\&quot;symbol\&quot;,\&quot;initialize-with\&quot;:\&quot;. \&quot;,\&quot;delimiter\&quot;:\&quot;, \&quot;},\&quot;children\&quot;:[]},{\&quot;name\&quot;:\&quot;label\&quot;,\&quot;attrs\&quot;:{\&quot;form\&quot;:\&quot;short\&quot;,\&quot;prefix\&quot;:\&quot;, \&quot;,\&quot;text-case\&quot;:\&quot;title\&quot;},\&quot;children\&quot;:[]}]}]}]},{\&quot;name\&quot;:\&quot;choose\&quot;,\&quot;attrs\&quot;:{},\&quot;children\&quot;:[{\&quot;name\&quot;:\&quot;if\&quot;,\&quot;attrs\&quot;:{\&quot;type\&quot;:\&quot;post webpage\&quot;,\&quot;match\&quot;:\&quot;none\&quot;},\&quot;children\&quot;:[{\&quot;name\&quot;:\&quot;choose\&quot;,\&quot;attrs\&quot;:{},\&quot;children\&quot;:[{\&quot;name\&quot;:\&quot;if\&quot;,\&quot;attrs\&quot;:{\&quot;variable\&quot;:\&quot;container-title\&quot;,\&quot;match\&quot;:\&quot;none\&quot;},\&quot;children\&quot;:[{\&quot;name\&quot;:\&quot;group\&quot;,\&quot;attrs\&quot;:{\&quot;delimiter\&quot;:\&quot;; \&quot;},\&quot;children\&quot;:[{\&quot;name\&quot;:\&quot;names\&quot;,\&quot;attrs\&quot;:{\&quot;variable\&quot;:\&quot;container-author\&quot;},\&quot;children\&quot;:[{\&quot;name\&quot;:\&quot;label\&quot;,\&quot;attrs\&quot;:{\&quot;form\&quot;:\&quot;verb-short\&quot;,\&quot;suffix\&quot;:\&quot; \&quot;,\&quot;text-case\&quot;:\&quot;title\&quot;},\&quot;children\&quot;:[]},{\&quot;name\&quot;:\&quot;name\&quot;,\&quot;attrs\&quot;:{\&quot;and\&quot;:\&quot;symbol\&quot;,\&quot;initialize-with\&quot;:\&quot;. \&quot;,\&quot;delimiter\&quot;:\&quot;, \&quot;},\&quot;children\&quot;:[]}]},{\&quot;name\&quot;:\&quot;names\&quot;,\&quot;attrs\&quot;:{\&quot;variable\&quot;:\&quot;editor translator\&quot;,\&quot;delimiter\&quot;:\&quot;; \&quot;},\&quot;children\&quot;:[{\&quot;name\&quot;:\&quot;name\&quot;,\&quot;attrs\&quot;:{\&quot;and\&quot;:\&quot;symbol\&quot;,\&quot;initialize-with\&quot;:\&quot;. \&quot;,\&quot;delimiter\&quot;:\&quot;, \&quot;},\&quot;children\&quot;:[]},{\&quot;name\&quot;:\&quot;label\&quot;,\&quot;attrs\&quot;:{\&quot;form\&quot;:\&quot;short\&quot;,\&quot;prefix\&quot;:\&quot;, \&quot;,\&quot;text-case\&quot;:\&quot;title\&quot;},\&quot;children\&quot;:[]}]}]}]}]}]},{\&quot;name\&quot;:\&quot;else\&quot;,\&quot;attrs\&quot;:{},\&quot;children\&quot;:[{\&quot;name\&quot;:\&quot;group\&quot;,\&quot;attrs\&quot;:{\&quot;delimiter\&quot;:\&quot;; \&quot;},\&quot;children\&quot;:[{\&quot;name\&quot;:\&quot;names\&quot;,\&quot;attrs\&quot;:{\&quot;variable\&quot;:\&quot;container-author\&quot;},\&quot;children\&quot;:[{\&quot;name\&quot;:\&quot;label\&quot;,\&quot;attrs\&quot;:{\&quot;form\&quot;:\&quot;verb-short\&quot;,\&quot;suffix\&quot;:\&quot; \&quot;,\&quot;text-case\&quot;:\&quot;title\&quot;},\&quot;children\&quot;:[]},{\&quot;name\&quot;:\&quot;name\&quot;,\&quot;attrs\&quot;:{\&quot;and\&quot;:\&quot;symbol\&quot;,\&quot;initialize-with\&quot;:\&quot;. \&quot;,\&quot;delimiter\&quot;:\&quot;, \&quot;},\&quot;children\&quot;:[]}]},{\&quot;name\&quot;:\&quot;names\&quot;,\&quot;attrs\&quot;:{\&quot;variable\&quot;:\&quot;editor translator\&quot;,\&quot;delimiter\&quot;:\&quot;; \&quot;},\&quot;children\&quot;:[{\&quot;name\&quot;:\&quot;name\&quot;,\&quot;attrs\&quot;:{\&quot;and\&quot;:\&quot;symbol\&quot;,\&quot;initialize-with\&quot;:\&quot;. \&quot;,\&quot;delimiter\&quot;:\&quot;, \&quot;},\&quot;children\&quot;:[]},{\&quot;name\&quot;:\&quot;label\&quot;,\&quot;attrs\&quot;:{\&quot;form\&quot;:\&quot;short\&quot;,\&quot;prefix\&quot;:\&quot;, \&quot;,\&quot;text-case\&quot;:\&quot;title\&quot;},\&quot;children\&quot;:[]}]}]}]}]}]}]},{\&quot;name\&quot;:\&quot;macro\&quot;,\&quot;attrs\&quot;:{\&quot;name\&quot;:\&quot;database-location\&quot;},\&quot;children\&quot;:[{\&quot;name\&quot;:\&quot;choose\&quot;,\&quot;attrs\&quot;:{},\&quot;children\&quot;:[{\&quot;name\&quot;:\&quot;if\&quot;,\&quot;attrs\&quot;:{\&quot;variable\&quot;:\&quot;archive-place\&quot;,\&quot;match\&quot;:\&quot;none\&quot;},\&quot;children\&quot;:[{\&quot;name\&quot;:\&quot;text\&quot;,\&quot;attrs\&quot;:{\&quot;variable\&quot;:\&quot;archive_location\&quot;},\&quot;children\&quot;:[]}]}]}]},{\&quot;name\&quot;:\&quot;macro\&quot;,\&quot;attrs\&quot;:{\&quot;name\&quot;:\&quot;number\&quot;},\&quot;children\&quot;:[{\&quot;name\&quot;:\&quot;choose\&quot;,\&quot;attrs\&quot;:{},\&quot;children\&quot;:[{\&quot;name\&quot;:\&quot;if\&quot;,\&quot;attrs\&quot;:{\&quot;variable\&quot;:\&quot;number\&quot;},\&quot;children\&quot;:[{\&quot;name\&quot;:\&quot;group\&quot;,\&quot;attrs\&quot;:{\&quot;delimiter\&quot;:\&quot;, \&quot;},\&quot;children\&quot;:[{\&quot;name\&quot;:\&quot;group\&quot;,\&quot;attrs\&quot;:{\&quot;delimiter\&quot;:\&quot; \&quot;},\&quot;children\&quot;:[{\&quot;name\&quot;:\&quot;text\&quot;,\&quot;attrs\&quot;:{\&quot;variable\&quot;:\&quot;genre\&quot;,\&quot;text-case\&quot;:\&quot;title\&quot;},\&quot;children\&quot;:[]},{\&quot;name\&quot;:\&quot;choose\&quot;,\&quot;attrs\&quot;:{},\&quot;children\&quot;:[{\&quot;name\&quot;:\&quot;if\&quot;,\&quot;attrs\&quot;:{\&quot;is-numeric\&quot;:\&quot;number\&quot;},\&quot;children\&quot;:[{\&quot;name\&quot;:\&quot;text\&quot;,\&quot;attrs\&quot;:{\&quot;term\&quot;:\&quot;issue\&quot;,\&quot;form\&quot;:\&quot;short\&quot;,\&quot;text-case\&quot;:\&quot;capitalize-first\&quot;},\&quot;children\&quot;:[]},{\&quot;name\&quot;:\&quot;text\&quot;,\&quot;attrs\&quot;:{\&quot;variable\&quot;:\&quot;number\&quot;},\&quot;children\&quot;:[]}]},{\&quot;name\&quot;:\&quot;else\&quot;,\&quot;attrs\&quot;:{},\&quot;children\&quot;:[{\&quot;name\&quot;:\&quot;text\&quot;,\&quot;attrs\&quot;:{\&quot;variable\&quot;:\&quot;number\&quot;},\&quot;children\&quot;:[]}]}]}]},{\&quot;name\&quot;:\&quot;choose\&quot;,\&quot;attrs\&quot;:{},\&quot;children\&quot;:[{\&quot;name\&quot;:\&quot;if\&quot;,\&quot;attrs\&quot;:{\&quot;type\&quot;:\&quot;thesis\&quot;},\&quot;children\&quot;:[{\&quot;name\&quot;:\&quot;choose\&quot;,\&quot;attrs\&quot;:{},\&quot;children\&quot;:[{\&quot;name\&quot;:\&quot;if\&quot;,\&quot;attrs\&quot;:{\&quot;variable\&quot;:\&quot;archive DOI URL\&quot;,\&quot;match\&quot;:\&quot;any\&quot;},\&quot;children\&quot;:[{\&quot;name\&quot;:\&quot;text\&quot;,\&quot;attrs\&quot;:{\&quot;variable\&quot;:\&quot;publisher\&quot;},\&quot;children\&quot;:[]}]}]}]}]}]}]}]}]},{\&quot;name\&quot;:\&quot;macro\&quot;,\&quot;attrs\&quot;:{\&quot;name\&quot;:\&quot;locators-booklike\&quot;},\&quot;children\&quot;:[{\&quot;name\&quot;:\&quot;choose\&quot;,\&quot;attrs\&quot;:{},\&quot;children\&quot;:[{\&quot;name\&quot;:\&quot;if\&quot;,\&quot;attrs\&quot;:{\&quot;type\&quot;:\&quot;article-journal article-magazine article-newspaper broadcast interview patent post post-weblog review review-book speech webpage\&quot;,\&quot;match\&quot;:\&quot;any\&quot;},\&quot;children\&quot;:[]},{\&quot;name\&quot;:\&quot;else-if\&quot;,\&quot;attrs\&quot;:{\&quot;type\&quot;:\&quot;paper-conference\&quot;},\&quot;children\&quot;:[{\&quot;name\&quot;:\&quot;choose\&quot;,\&quot;attrs\&quot;:{},\&quot;children\&quot;:[{\&quot;name\&quot;:\&quot;if\&quot;,\&quot;attrs\&quot;:{\&quot;variable\&quot;:\&quot;collection-editor editor editorial-director\&quot;,\&quot;match\&quot;:\&quot;any\&quot;},\&quot;children\&quot;:[{\&quot;name\&quot;:\&quot;group\&quot;,\&quot;attrs\&quot;:{\&quot;delimiter\&quot;:\&quot;, \&quot;},\&quot;children\&quot;:[{\&quot;name\&quot;:\&quot;text\&quot;,\&quot;attrs\&quot;:{\&quot;macro\&quot;:\&quot;version\&quot;},\&quot;children\&quot;:[]},{\&quot;name\&quot;:\&quot;text\&quot;,\&quot;attrs\&quot;:{\&quot;macro\&quot;:\&quot;edition\&quot;},\&quot;children\&quot;:[]},{\&quot;name\&quot;:\&quot;text\&quot;,\&quot;attrs\&quot;:{\&quot;macro\&quot;:\&quot;volume-booklike\&quot;},\&quot;children\&quot;:[]}]}]}]}]},{\&quot;name\&quot;:\&quot;else\&quot;,\&quot;attrs\&quot;:{},\&quot;children\&quot;:[{\&quot;name\&quot;:\&quot;group\&quot;,\&quot;attrs\&quot;:{\&quot;delimiter\&quot;:\&quot;, \&quot;},\&quot;children\&quot;:[{\&quot;name\&quot;:\&quot;text\&quot;,\&quot;attrs\&quot;:{\&quot;macro\&quot;:\&quot;version\&quot;},\&quot;children\&quot;:[]},{\&quot;name\&quot;:\&quot;text\&quot;,\&quot;attrs\&quot;:{\&quot;macro\&quot;:\&quot;edition\&quot;},\&quot;children\&quot;:[]},{\&quot;name\&quot;:\&quot;text\&quot;,\&quot;attrs\&quot;:{\&quot;macro\&quot;:\&quot;volume-booklike\&quot;},\&quot;children\&quot;:[]}]}]}]}]},{\&quot;name\&quot;:\&quot;macro\&quot;,\&quot;attrs\&quot;:{\&quot;name\&quot;:\&quot;version\&quot;},\&quot;children\&quot;:[{\&quot;name\&quot;:\&quot;choose\&quot;,\&quot;attrs\&quot;:{},\&quot;children\&quot;:[{\&quot;name\&quot;:\&quot;if\&quot;,\&quot;attrs\&quot;:{\&quot;is-numeric\&quot;:\&quot;version\&quot;},\&quot;children\&quot;:[{\&quot;name\&quot;:\&quot;group\&quot;,\&quot;attrs\&quot;:{\&quot;delimiter\&quot;:\&quot; \&quot;},\&quot;children\&quot;:[{\&quot;name\&quot;:\&quot;text\&quot;,\&quot;attrs\&quot;:{\&quot;term\&quot;:\&quot;version\&quot;,\&quot;text-case\&quot;:\&quot;capitalize-first\&quot;},\&quot;children\&quot;:[]},{\&quot;name\&quot;:\&quot;text\&quot;,\&quot;attrs\&quot;:{\&quot;variable\&quot;:\&quot;version\&quot;},\&quot;children\&quot;:[]}]}]},{\&quot;name\&quot;:\&quot;else\&quot;,\&quot;attrs\&quot;:{},\&quot;children\&quot;:[{\&quot;name\&quot;:\&quot;text\&quot;,\&quot;attrs\&quot;:{\&quot;variable\&quot;:\&quot;version\&quot;},\&quot;children\&quot;:[]}]}]}]},{\&quot;name\&quot;:\&quot;macro\&quot;,\&quot;attrs\&quot;:{\&quot;name\&quot;:\&quot;edition\&quot;},\&quot;children\&quot;:[{\&quot;name\&quot;:\&quot;choose\&quot;,\&quot;attrs\&quot;:{},\&quot;children\&quot;:[{\&quot;name\&quot;:\&quot;if\&quot;,\&quot;attrs\&quot;:{\&quot;is-numeric\&quot;:\&quot;edition\&quot;},\&quot;children\&quot;:[{\&quot;name\&quot;:\&quot;group\&quot;,\&quot;attrs\&quot;:{\&quot;delimiter\&quot;:\&quot; \&quot;},\&quot;children\&quot;:[{\&quot;name\&quot;:\&quot;number\&quot;,\&quot;attrs\&quot;:{\&quot;variable\&quot;:\&quot;edition\&quot;,\&quot;form\&quot;:\&quot;ordinal\&quot;},\&quot;children\&quot;:[]},{\&quot;name\&quot;:\&quot;label\&quot;,\&quot;attrs\&quot;:{\&quot;variable\&quot;:\&quot;edition\&quot;,\&quot;form\&quot;:\&quot;short\&quot;},\&quot;children\&quot;:[]}]}]},{\&quot;name\&quot;:\&quot;else\&quot;,\&quot;attrs\&quot;:{},\&quot;children\&quot;:[{\&quot;name\&quot;:\&quot;text\&quot;,\&quot;attrs\&quot;:{\&quot;variable\&quot;:\&quot;edition\&quot;},\&quot;children\&quot;:[]}]}]}]},{\&quot;name\&quot;:\&quot;macro\&quot;,\&quot;attrs\&quot;:{\&quot;name\&quot;:\&quot;volume-booklike\&quot;},\&quot;children\&quot;:[{\&quot;name\&quot;:\&quot;group\&quot;,\&quot;attrs\&quot;:{\&quot;delimiter\&quot;:\&quot;, \&quot;},\&quot;children\&quot;:[{\&quot;name\&quot;:\&quot;choose\&quot;,\&quot;attrs\&quot;:{},\&quot;children\&quot;:[{\&quot;name\&quot;:\&quot;if\&quot;,\&quot;attrs\&quot;:{\&quot;type\&quot;:\&quot;report\&quot;},\&quot;children\&quot;:[{\&quot;name\&quot;:\&quot;group\&quot;,\&quot;attrs\&quot;:{\&quot;delimiter\&quot;:\&quot; \&quot;},\&quot;children\&quot;:[{\&quot;name\&quot;:\&quot;text\&quot;,\&quot;attrs\&quot;:{\&quot;variable\&quot;:\&quot;collection-title\&quot;,\&quot;text-case\&quot;:\&quot;title\&quot;},\&quot;children\&quot;:[]},{\&quot;name\&quot;:\&quot;text\&quot;,\&quot;attrs\&quot;:{\&quot;variable\&quot;:\&quot;collection-number\&quot;},\&quot;children\&quot;:[]}]}]}]},{\&quot;name\&quot;:\&quot;choose\&quot;,\&quot;attrs\&quot;:{},\&quot;children\&quot;:[{\&quot;name\&quot;:\&quot;if\&quot;,\&quot;attrs\&quot;:{\&quot;variable\&quot;:\&quot;volume\&quot;,\&quot;match\&quot;:\&quot;any\&quot;},\&quot;children\&quot;:[{\&quot;name\&quot;:\&quot;choose\&quot;,\&quot;attrs\&quot;:{},\&quot;children\&quot;:[{\&quot;name\&quot;:\&quot;if\&quot;,\&quot;attrs\&quot;:{\&quot;is-numeric\&quot;:\&quot;volume\&quot;,\&quot;match\&quot;:\&quot;none\&quot;},\&quot;children\&quot;:[]},{\&quot;name\&quot;:\&quot;else\&quot;,\&quot;attrs\&quot;:{},\&quot;children\&quot;:[{\&quot;name\&quot;:\&quot;group\&quot;,\&quot;attrs\&quot;:{\&quot;delimiter\&quot;:\&quot; \&quot;},\&quot;children\&quot;:[{\&quot;name\&quot;:\&quot;label\&quot;,\&quot;attrs\&quot;:{\&quot;variable\&quot;:\&quot;volume\&quot;,\&quot;form\&quot;:\&quot;short\&quot;,\&quot;text-case\&quot;:\&quot;capitalize-first\&quot;},\&quot;children\&quot;:[]},{\&quot;name\&quot;:\&quot;number\&quot;,\&quot;attrs\&quot;:{\&quot;variable\&quot;:\&quot;volume\&quot;,\&quot;form\&quot;:\&quot;numeric\&quot;},\&quot;children\&quot;:[]}]}]}]}]},{\&quot;name\&quot;:\&quot;else\&quot;,\&quot;attrs\&quot;:{},\&quot;children\&quot;:[{\&quot;name\&quot;:\&quot;group\&quot;,\&quot;attrs\&quot;:{},\&quot;children\&quot;:[{\&quot;name\&quot;:\&quot;text\&quot;,\&quot;attrs\&quot;:{\&quot;term\&quot;:\&quot;volume\&quot;,\&quot;form\&quot;:\&quot;short\&quot;,\&quot;text-case\&quot;:\&quot;capitalize-first\&quot;,\&quot;suffix\&quot;:\&quot; \&quot;},\&quot;children\&quot;:[]},{\&quot;name\&quot;:\&quot;text\&quot;,\&quot;attrs\&quot;:{\&quot;term\&quot;:\&quot;page-range-delimiter\&quot;,\&quot;prefix\&quot;:\&quot;1\&quot;},\&quot;children\&quot;:[]},{\&quot;name\&quot;:\&quot;number\&quot;,\&quot;attrs\&quot;:{\&quot;variable\&quot;:\&quot;number-of-volumes\&quot;,\&quot;form\&quot;:\&quot;numeric\&quot;},\&quot;children\&quot;:[]}]}]}]},{\&quot;name\&quot;:\&quot;group\&quot;,\&quot;attrs\&quot;:{\&quot;delimiter\&quot;:\&quot; \&quot;},\&quot;children\&quot;:[{\&quot;name\&quot;:\&quot;label\&quot;,\&quot;attrs\&quot;:{\&quot;variable\&quot;:\&quot;issue\&quot;,\&quot;text-case\&quot;:\&quot;capitalize-first\&quot;},\&quot;children\&quot;:[]},{\&quot;name\&quot;:\&quot;text\&quot;,\&quot;attrs\&quot;:{\&quot;variable\&quot;:\&quot;issue\&quot;},\&quot;children\&quot;:[]}]},{\&quot;name\&quot;:\&quot;group\&quot;,\&quot;attrs\&quot;:{\&quot;delimiter\&quot;:\&quot; \&quot;},\&quot;children\&quot;:[{\&quot;name\&quot;:\&quot;label\&quot;,\&quot;attrs\&quot;:{\&quot;variable\&quot;:\&quot;page\&quot;,\&quot;form\&quot;:\&quot;short\&quot;,\&quot;suffix\&quot;:\&quot; \&quot;},\&quot;children\&quot;:[]},{\&quot;name\&quot;:\&quot;text\&quot;,\&quot;attrs\&quot;:{\&quot;variable\&quot;:\&quot;page\&quot;},\&quot;children\&quot;:[]}]}]}]},{\&quot;name\&quot;:\&quot;macro\&quot;,\&quot;attrs\&quot;:{\&quot;name\&quot;:\&quot;reviewed-title\&quot;},\&quot;children\&quot;:[{\&quot;name\&quot;:\&quot;choose\&quot;,\&quot;attrs\&quot;:{},\&quot;children\&quot;:[{\&quot;name\&quot;:\&quot;if\&quot;,\&quot;attrs\&quot;:{\&quot;variable\&quot;:\&quot;reviewed-title\&quot;},\&quot;children\&quot;:[{\&quot;name\&quot;:\&quot;text\&quot;,\&quot;attrs\&quot;:{\&quot;variable\&quot;:\&quot;reviewed-title\&quot;,\&quot;font-style\&quot;:\&quot;italic\&quot;},\&quot;children\&quot;:[]}]},{\&quot;name\&quot;:\&quot;else\&quot;,\&quot;attrs\&quot;:{},\&quot;children\&quot;:[{\&quot;name\&quot;:\&quot;text\&quot;,\&quot;attrs\&quot;:{\&quot;variable\&quot;:\&quot;title\&quot;,\&quot;font-style\&quot;:\&quot;italic\&quot;},\&quot;children\&quot;:[]}]}]}]},{\&quot;name\&quot;:\&quot;macro\&quot;,\&quot;attrs\&quot;:{\&quot;name\&quot;:\&quot;reviewed-title-intext\&quot;},\&quot;children\&quot;:[{\&quot;name\&quot;:\&quot;choose\&quot;,\&quot;attrs\&quot;:{},\&quot;children\&quot;:[{\&quot;name\&quot;:\&quot;if\&quot;,\&quot;attrs\&quot;:{\&quot;variable\&quot;:\&quot;reviewed-title\&quot;},\&quot;children\&quot;:[{\&quot;name\&quot;:\&quot;text\&quot;,\&quot;attrs\&quot;:{\&quot;variable\&quot;:\&quot;reviewed-title\&quot;,\&quot;form\&quot;:\&quot;short\&quot;,\&quot;font-style\&quot;:\&quot;italic\&quot;,\&quot;text-case\&quot;:\&quot;title\&quot;},\&quot;children\&quot;:[]}]},{\&quot;name\&quot;:\&quot;else\&quot;,\&quot;attrs\&quot;:{},\&quot;children\&quot;:[{\&quot;name\&quot;:\&quot;text\&quot;,\&quot;attrs\&quot;:{\&quot;variable\&quot;:\&quot;title\&quot;,\&quot;form\&quot;:\&quot;short\&quot;,\&quot;font-style\&quot;:\&quot;italic\&quot;,\&quot;text-case\&quot;:\&quot;title\&quot;},\&quot;children\&quot;:[]}]}]}]},{\&quot;name\&quot;:\&quot;macro\&quot;,\&quot;attrs\&quot;:{\&quot;name\&quot;:\&quot;format\&quot;},\&quot;children\&quot;:[{\&quot;name\&quot;:\&quot;choose\&quot;,\&quot;attrs\&quot;:{},\&quot;children\&quot;:[{\&quot;name\&quot;:\&quot;if\&quot;,\&quot;attrs\&quot;:{\&quot;variable\&quot;:\&quot;genre medium\&quot;,\&quot;match\&quot;:\&quot;any\&quot;},\&quot;children\&quot;:[{\&quot;name\&quot;:\&quot;group\&quot;,\&quot;attrs\&quot;:{\&quot;delimiter\&quot;:\&quot;; \&quot;},\&quot;children\&quot;:[{\&quot;name\&quot;:\&quot;choose\&quot;,\&quot;attrs\&quot;:{},\&quot;children\&quot;:[{\&quot;name\&quot;:\&quot;if\&quot;,\&quot;attrs\&quot;:{\&quot;variable\&quot;:\&quot;number\&quot;,\&quot;match\&quot;:\&quot;none\&quot;},\&quot;children\&quot;:[{\&quot;name\&quot;:\&quot;text\&quot;,\&quot;attrs\&quot;:{\&quot;variable\&quot;:\&quot;genre\&quot;,\&quot;text-case\&quot;:\&quot;capitalize-first\&quot;},\&quot;children\&quot;:[]}]}]},{\&quot;name\&quot;:\&quot;text\&quot;,\&quot;attrs\&quot;:{\&quot;variable\&quot;:\&quot;medium\&quot;,\&quot;text-case\&quot;:\&quot;capitalize-first\&quot;},\&quot;children\&quot;:[]}]}]},{\&quot;name\&quot;:\&quot;else-if\&quot;,\&quot;attrs\&quot;:{\&quot;type\&quot;:\&quot;dataset\&quot;},\&quot;children\&quot;:[{\&quot;name\&quot;:\&quot;text\&quot;,\&quot;attrs\&quot;:{\&quot;value\&quot;:\&quot;Data set\&quot;},\&quot;children\&quot;:[]}]},{\&quot;name\&quot;:\&quot;else-if\&quot;,\&quot;attrs\&quot;:{\&quot;type\&quot;:\&quot;book\&quot;,\&quot;variable\&quot;:\&quot;version\&quot;,\&quot;match\&quot;:\&quot;all\&quot;},\&quot;children\&quot;:[{\&quot;name\&quot;:\&quot;text\&quot;,\&quot;attrs\&quot;:{\&quot;value\&quot;:\&quot;Computer software\&quot;},\&quot;children\&quot;:[]}]},{\&quot;name\&quot;:\&quot;else-if\&quot;,\&quot;attrs\&quot;:{\&quot;type\&quot;:\&quot;interview personal_communication\&quot;,\&quot;match\&quot;:\&quot;any\&quot;},\&quot;children\&quot;:[{\&quot;name\&quot;:\&quot;choose\&quot;,\&quot;attrs\&quot;:{},\&quot;children\&quot;:[{\&quot;name\&quot;:\&quot;if\&quot;,\&quot;attrs\&quot;:{\&quot;variable\&quot;:\&quot;archive container-title DOI publisher URL\&quot;,\&quot;match\&quot;:\&quot;none\&quot;},\&quot;children\&quot;:[{\&quot;name\&quot;:\&quot;text\&quot;,\&quot;attrs\&quot;:{\&quot;term\&quot;:\&quot;letter\&quot;,\&quot;text-case\&quot;:\&quot;capitalize-first\&quot;},\&quot;children\&quot;:[]}]},{\&quot;name\&quot;:\&quot;else-if\&quot;,\&quot;attrs\&quot;:{\&quot;type\&quot;:\&quot;interview\&quot;},\&quot;children\&quot;:[{\&quot;name\&quot;:\&quot;text\&quot;,\&quot;attrs\&quot;:{\&quot;term\&quot;:\&quot;interview\&quot;,\&quot;text-case\&quot;:\&quot;capitalize-first\&quot;},\&quot;children\&quot;:[]}]}]}]},{\&quot;name\&quot;:\&quot;else-if\&quot;,\&quot;attrs\&quot;:{\&quot;type\&quot;:\&quot;map\&quot;},\&quot;children\&quot;:[{\&quot;name\&quot;:\&quot;text\&quot;,\&quot;attrs\&quot;:{\&quot;value\&quot;:\&quot;Map\&quot;},\&quot;children\&quot;:[]}]}]}]},{\&quot;name\&quot;:\&quot;macro\&quot;,\&quot;attrs\&quot;:{\&quot;name\&quot;:\&quot;format-intext\&quot;},\&quot;children\&quot;:[{\&quot;name\&quot;:\&quot;choose\&quot;,\&quot;attrs\&quot;:{},\&quot;children\&quot;:[{\&quot;name\&quot;:\&quot;if\&quot;,\&quot;attrs\&quot;:{\&quot;variable\&quot;:\&quot;genre\&quot;,\&quot;match\&quot;:\&quot;any\&quot;},\&quot;children\&quot;:[{\&quot;name\&quot;:\&quot;text\&quot;,\&quot;attrs\&quot;:{\&quot;variable\&quot;:\&quot;genre\&quot;,\&quot;text-case\&quot;:\&quot;capitalize-first\&quot;},\&quot;children\&quot;:[]}]},{\&quot;name\&quot;:\&quot;else-if\&quot;,\&quot;attrs\&quot;:{\&quot;variable\&quot;:\&quot;medium\&quot;},\&quot;children\&quot;:[{\&quot;name\&quot;:\&quot;text\&quot;,\&quot;attrs\&quot;:{\&quot;variable\&quot;:\&quot;medium\&quot;,\&quot;text-case\&quot;:\&quot;capitalize-first\&quot;},\&quot;children\&quot;:[]}]},{\&quot;name\&quot;:\&quot;else-if\&quot;,\&quot;attrs\&quot;:{\&quot;type\&quot;:\&quot;dataset\&quot;},\&quot;children\&quot;:[{\&quot;name\&quot;:\&quot;text\&quot;,\&quot;attrs\&quot;:{\&quot;value\&quot;:\&quot;Data set\&quot;},\&quot;children\&quot;:[]}]},{\&quot;name\&quot;:\&quot;else-if\&quot;,\&quot;attrs\&quot;:{\&quot;type\&quot;:\&quot;book\&quot;,\&quot;variable\&quot;:\&quot;version\&quot;,\&quot;match\&quot;:\&quot;all\&quot;},\&quot;children\&quot;:[{\&quot;name\&quot;:\&quot;text\&quot;,\&quot;attrs\&quot;:{\&quot;value\&quot;:\&quot;Computer software\&quot;},\&quot;children\&quot;:[]}]},{\&quot;name\&quot;:\&quot;else-if\&quot;,\&quot;attrs\&quot;:{\&quot;type\&quot;:\&quot;interview personal_communication\&quot;,\&quot;match\&quot;:\&quot;any\&quot;},\&quot;children\&quot;:[{\&quot;name\&quot;:\&quot;choose\&quot;,\&quot;attrs\&quot;:{},\&quot;children\&quot;:[{\&quot;name\&quot;:\&quot;if\&quot;,\&quot;attrs\&quot;:{\&quot;variable\&quot;:\&quot;archive container-title DOI publisher URL\&quot;,\&quot;match\&quot;:\&quot;none\&quot;},\&quot;children\&quot;:[{\&quot;name\&quot;:\&quot;text\&quot;,\&quot;attrs\&quot;:{\&quot;term\&quot;:\&quot;letter\&quot;,\&quot;text-case\&quot;:\&quot;capitalize-first\&quot;},\&quot;children\&quot;:[]}]},{\&quot;name\&quot;:\&quot;else-if\&quot;,\&quot;attrs\&quot;:{\&quot;type\&quot;:\&quot;interview\&quot;},\&quot;children\&quot;:[{\&quot;name\&quot;:\&quot;text\&quot;,\&quot;attrs\&quot;:{\&quot;term\&quot;:\&quot;interview\&quot;,\&quot;text-case\&quot;:\&quot;capitalize-first\&quot;},\&quot;children\&quot;:[]}]}]}]},{\&quot;name\&quot;:\&quot;else-if\&quot;,\&quot;attrs\&quot;:{\&quot;type\&quot;:\&quot;map\&quot;},\&quot;children\&quot;:[{\&quot;name\&quot;:\&quot;text\&quot;,\&quot;attrs\&quot;:{\&quot;value\&quot;:\&quot;Map\&quot;},\&quot;children\&quot;:[]}]}]}]},{\&quot;name\&quot;:\&quot;macro\&quot;,\&quot;attrs\&quot;:{\&quot;name\&quot;:\&quot;container\&quot;},\&quot;children\&quot;:[{\&quot;name\&quot;:\&quot;choose\&quot;,\&quot;attrs\&quot;:{},\&quot;children\&quot;:[{\&quot;name\&quot;:\&quot;if\&quot;,\&quot;attrs\&quot;:{\&quot;type\&quot;:\&quot;article-journal article-magazine article-newspaper post-weblog review review-book\&quot;,\&quot;match\&quot;:\&quot;any\&quot;},\&quot;children\&quot;:[{\&quot;name\&quot;:\&quot;text\&quot;,\&quot;attrs\&quot;:{\&quot;macro\&quot;:\&quot;container-periodical\&quot;},\&quot;children\&quot;:[]}]},{\&quot;name\&quot;:\&quot;else-if\&quot;,\&quot;attrs\&quot;:{\&quot;type\&quot;:\&quot;paper-conference\&quot;},\&quot;children\&quot;:[{\&quot;name\&quot;:\&quot;choose\&quot;,\&quot;attrs\&quot;:{},\&quot;children\&quot;:[{\&quot;name\&quot;:\&quot;if\&quot;,\&quot;attrs\&quot;:{\&quot;variable\&quot;:\&quot;editor editorial-director collection-editor container-author\&quot;,\&quot;match\&quot;:\&quot;any\&quot;},\&quot;children\&quot;:[{\&quot;name\&quot;:\&quot;text\&quot;,\&quot;attrs\&quot;:{\&quot;macro\&quot;:\&quot;container-booklike\&quot;},\&quot;children\&quot;:[]}]},{\&quot;name\&quot;:\&quot;else\&quot;,\&quot;attrs\&quot;:{},\&quot;children\&quot;:[{\&quot;name\&quot;:\&quot;text\&quot;,\&quot;attrs\&quot;:{\&quot;macro\&quot;:\&quot;container-periodical\&quot;},\&quot;children\&quot;:[]}]}]}]},{\&quot;name\&quot;:\&quot;else-if\&quot;,\&quot;attrs\&quot;:{\&quot;type\&quot;:\&quot;post webpage\&quot;,\&quot;match\&quot;:\&quot;none\&quot;},\&quot;children\&quot;:[{\&quot;name\&quot;:\&quot;text\&quot;,\&quot;attrs\&quot;:{\&quot;macro\&quot;:\&quot;container-booklike\&quot;},\&quot;children\&quot;:[]}]}]}]},{\&quot;name\&quot;:\&quot;macro\&quot;,\&quot;attrs\&quot;:{\&quot;name\&quot;:\&quot;container-periodical\&quot;},\&quot;children\&quot;:[{\&quot;name\&quot;:\&quot;group\&quot;,\&quot;attrs\&quot;:{\&quot;delimiter\&quot;:\&quot;. \&quot;},\&quot;children\&quot;:[{\&quot;name\&quot;:\&quot;group\&quot;,\&quot;attrs\&quot;:{\&quot;delimiter\&quot;:\&quot;, \&quot;},\&quot;children\&quot;:[{\&quot;name\&quot;:\&quot;text\&quot;,\&quot;attrs\&quot;:{\&quot;variable\&quot;:\&quot;container-title\&quot;,\&quot;font-style\&quot;:\&quot;italic\&quot;,\&quot;text-case\&quot;:\&quot;title\&quot;},\&quot;children\&quot;:[]},{\&quot;name\&quot;:\&quot;choose\&quot;,\&quot;attrs\&quot;:{},\&quot;children\&quot;:[{\&quot;name\&quot;:\&quot;if\&quot;,\&quot;attrs\&quot;:{\&quot;variable\&quot;:\&quot;volume\&quot;},\&quot;children\&quot;:[{\&quot;name\&quot;:\&quot;group\&quot;,\&quot;attrs\&quot;:{},\&quot;children\&quot;:[{\&quot;name\&quot;:\&quot;text\&quot;,\&quot;attrs\&quot;:{\&quot;variable\&quot;:\&quot;volume\&quot;,\&quot;font-style\&quot;:\&quot;italic\&quot;},\&quot;children\&quot;:[]},{\&quot;name\&quot;:\&quot;text\&quot;,\&quot;attrs\&quot;:{\&quot;variable\&quot;:\&quot;issue\&quot;,\&quot;prefix\&quot;:\&quot;(\&quot;,\&quot;suffix\&quot;:\&quot;)\&quot;},\&quot;children\&quot;:[]}]}]},{\&quot;name\&quot;:\&quot;else\&quot;,\&quot;attrs\&quot;:{},\&quot;children\&quot;:[{\&quot;name\&quot;:\&quot;text\&quot;,\&quot;attrs\&quot;:{\&quot;variable\&quot;:\&quot;issue\&quot;,\&quot;font-style\&quot;:\&quot;italic\&quot;},\&quot;children\&quot;:[]}]}]},{\&quot;name\&quot;:\&quot;choose\&quot;,\&quot;attrs\&quot;:{},\&quot;children\&quot;:[{\&quot;name\&quot;:\&quot;if\&quot;,\&quot;attrs\&quot;:{\&quot;variable\&quot;:\&quot;page\&quot;},\&quot;children\&quot;:[{\&quot;name\&quot;:\&quot;text\&quot;,\&quot;attrs\&quot;:{\&quot;variable\&quot;:\&quot;page\&quot;},\&quot;children\&quot;:[]}]},{\&quot;name\&quot;:\&quot;else\&quot;,\&quot;attrs\&quot;:{},\&quot;children\&quot;:[{\&quot;name\&quot;:\&quot;text\&quot;,\&quot;attrs\&quot;:{\&quot;variable\&quot;:\&quot;number\&quot;,\&quot;prefix\&quot;:\&quot;Article \&quot;},\&quot;children\&quot;:[]}]}]}]},{\&quot;name\&quot;:\&quot;choose\&quot;,\&quot;attrs\&quot;:{},\&quot;children\&quot;:[{\&quot;name\&quot;:\&quot;if\&quot;,\&quot;attrs\&quot;:{\&quot;variable\&quot;:\&quot;issued\&quot;},\&quot;children\&quot;:[{\&quot;name\&quot;:\&quot;choose\&quot;,\&quot;attrs\&quot;:{},\&quot;children\&quot;:[{\&quot;name\&quot;:\&quot;if\&quot;,\&quot;attrs\&quot;:{\&quot;variable\&quot;:\&quot;issue page volume\&quot;,\&quot;match\&quot;:\&quot;none\&quot;},\&quot;children\&quot;:[{\&quot;name\&quot;:\&quot;text\&quot;,\&quot;attrs\&quot;:{\&quot;variable\&quot;:\&quot;status\&quot;,\&quot;text-case\&quot;:\&quot;capitalize-first\&quot;},\&quot;children\&quot;:[]}]}]}]}]}]}]},{\&quot;name\&quot;:\&quot;macro\&quot;,\&quot;attrs\&quot;:{\&quot;name\&quot;:\&quot;container-booklike\&quot;},\&quot;children\&quot;:[{\&quot;name\&quot;:\&quot;choose\&quot;,\&quot;attrs\&quot;:{},\&quot;children\&quot;:[{\&quot;name\&quot;:\&quot;if\&quot;,\&quot;attrs\&quot;:{\&quot;variable\&quot;:\&quot;container-title\&quot;,\&quot;match\&quot;:\&quot;any\&quot;},\&quot;children\&quot;:[{\&quot;name\&quot;:\&quot;group\&quot;,\&quot;attrs\&quot;:{\&quot;delimiter\&quot;:\&quot; \&quot;},\&quot;children\&quot;:[{\&quot;name\&quot;:\&quot;text\&quot;,\&quot;attrs\&quot;:{\&quot;term\&quot;:\&quot;in\&quot;,\&quot;text-case\&quot;:\&quot;capitalize-first\&quot;},\&quot;children\&quot;:[]},{\&quot;name\&quot;:\&quot;group\&quot;,\&quot;attrs\&quot;:{\&quot;delimiter\&quot;:\&quot;, \&quot;},\&quot;children\&quot;:[{\&quot;name\&quot;:\&quot;names\&quot;,\&quot;attrs\&quot;:{\&quot;variable\&quot;:\&quot;editor translator\&quot;,\&quot;delimiter\&quot;:\&quot;, &amp; \&quot;},\&quot;children\&quot;:[{\&quot;name\&quot;:\&quot;name\&quot;,\&quot;attrs\&quot;:{\&quot;and\&quot;:\&quot;symbol\&quot;,\&quot;initialize-with\&quot;:\&quot;. \&quot;,\&quot;delimiter\&quot;:\&quot;, \&quot;},\&quot;children\&quot;:[]},{\&quot;name\&quot;:\&quot;label\&quot;,\&quot;attrs\&quot;:{\&quot;form\&quot;:\&quot;short\&quot;,\&quot;text-case\&quot;:\&quot;title\&quot;,\&quot;prefix\&quot;:\&quot; (\&quot;,\&quot;suffix\&quot;:\&quot;)\&quot;},\&quot;children\&quot;:[]},{\&quot;name\&quot;:\&quot;substitute\&quot;,\&quot;attrs\&quot;:{},\&quot;children\&quot;:[{\&quot;name\&quot;:\&quot;names\&quot;,\&quot;attrs\&quot;:{\&quot;variable\&quot;:\&quot;editorial-director\&quot;},\&quot;children\&quot;:[]},{\&quot;name\&quot;:\&quot;names\&quot;,\&quot;attrs\&quot;:{\&quot;variable\&quot;:\&quot;collection-editor\&quot;},\&quot;children\&quot;:[]},{\&quot;name\&quot;:\&quot;names\&quot;,\&quot;attrs\&quot;:{\&quot;variable\&quot;:\&quot;container-author\&quot;},\&quot;children\&quot;:[]}]}]},{\&quot;name\&quot;:\&quot;group\&quot;,\&quot;attrs\&quot;:{\&quot;delimiter\&quot;:\&quot;: \&quot;,\&quot;font-style\&quot;:\&quot;italic\&quot;},\&quot;children\&quot;:[{\&quot;name\&quot;:\&quot;text\&quot;,\&quot;attrs\&quot;:{\&quot;variable\&quot;:\&quot;container-title\&quot;},\&quot;children\&quot;:[]},{\&quot;name\&quot;:\&quot;choose\&quot;,\&quot;attrs\&quot;:{},\&quot;children\&quot;:[{\&quot;name\&quot;:\&quot;if\&quot;,\&quot;attrs\&quot;:{\&quot;is-numeric\&quot;:\&quot;volume\&quot;,\&quot;match\&quot;:\&quot;none\&quot;},\&quot;children\&quot;:[{\&quot;name\&quot;:\&quot;group\&quot;,\&quot;attrs\&quot;:{\&quot;delimiter\&quot;:\&quot; \&quot;},\&quot;children\&quot;:[{\&quot;name\&quot;:\&quot;label\&quot;,\&quot;attrs\&quot;:{\&quot;variable\&quot;:\&quot;volume\&quot;,\&quot;form\&quot;:\&quot;short\&quot;,\&quot;text-case\&quot;:\&quot;capitalize-first\&quot;},\&quot;children\&quot;:[]},{\&quot;name\&quot;:\&quot;text\&quot;,\&quot;attrs\&quot;:{\&quot;variable\&quot;:\&quot;volume\&quot;},\&quot;children\&quot;:[]}]}]}]}]}]},{\&quot;name\&quot;:\&quot;text\&quot;,\&quot;attrs\&quot;:{\&quot;macro\&quot;:\&quot;parenthetical-container\&quot;},\&quot;children\&quot;:[]},{\&quot;name\&quot;:\&quot;text\&quot;,\&quot;attrs\&quot;:{\&quot;macro\&quot;:\&quot;bracketed-container\&quot;},\&quot;children\&quot;:[]}]}]}]}]},{\&quot;name\&quot;:\&quot;macro\&quot;,\&quot;attrs\&quot;:{\&quot;name\&quot;:\&quot;publisher\&quot;},\&quot;children\&quot;:[{\&quot;name\&quot;:\&quot;group\&quot;,\&quot;attrs\&quot;:{\&quot;delimiter\&quot;:\&quot;; \&quot;},\&quot;children\&quot;:[{\&quot;name\&quot;:\&quot;choose\&quot;,\&quot;attrs\&quot;:{},\&quot;children\&quot;:[{\&quot;name\&quot;:\&quot;if\&quot;,\&quot;attrs\&quot;:{\&quot;type\&quot;:\&quot;thesis\&quot;},\&quot;children\&quot;:[{\&quot;name\&quot;:\&quot;choose\&quot;,\&quot;attrs\&quot;:{},\&quot;children\&quot;:[{\&quot;name\&quot;:\&quot;if\&quot;,\&quot;attrs\&quot;:{\&quot;variable\&quot;:\&quot;archive DOI URL\&quot;,\&quot;match\&quot;:\&quot;none\&quot;},\&quot;children\&quot;:[{\&quot;name\&quot;:\&quot;text\&quot;,\&quot;attrs\&quot;:{\&quot;variable\&quot;:\&quot;publisher\&quot;},\&quot;children\&quot;:[]}]}]}]},{\&quot;name\&quot;:\&quot;else-if\&quot;,\&quot;attrs\&quot;:{\&quot;type\&quot;:\&quot;post webpage\&quot;,\&quot;match\&quot;:\&quot;any\&quot;},\&quot;children\&quot;:[{\&quot;name\&quot;:\&quot;group\&quot;,\&quot;attrs\&quot;:{\&quot;delimiter\&quot;:\&quot;; \&quot;},\&quot;children\&quot;:[{\&quot;name\&quot;:\&quot;text\&quot;,\&quot;attrs\&quot;:{\&quot;variable\&quot;:\&quot;container-title\&quot;,\&quot;text-case\&quot;:\&quot;title\&quot;},\&quot;children\&quot;:[]},{\&quot;name\&quot;:\&quot;text\&quot;,\&quot;attrs\&quot;:{\&quot;variable\&quot;:\&quot;publisher\&quot;},\&quot;children\&quot;:[]}]}]},{\&quot;name\&quot;:\&quot;else-if\&quot;,\&quot;attrs\&quot;:{\&quot;type\&quot;:\&quot;paper-conference\&quot;},\&quot;children\&quot;:[{\&quot;name\&quot;:\&quot;choose\&quot;,\&quot;attrs\&quot;:{},\&quot;children\&quot;:[{\&quot;name\&quot;:\&quot;if\&quot;,\&quot;attrs\&quot;:{\&quot;variable\&quot;:\&quot;collection-editor editor editorial-director\&quot;,\&quot;match\&quot;:\&quot;any\&quot;},\&quot;children\&quot;:[{\&quot;name\&quot;:\&quot;text\&quot;,\&quot;attrs\&quot;:{\&quot;variable\&quot;:\&quot;publisher\&quot;},\&quot;children\&quot;:[]}]}]}]},{\&quot;name\&quot;:\&quot;else-if\&quot;,\&quot;attrs\&quot;:{\&quot;type\&quot;:\&quot;article-journal article-magazine article-newspaper post-weblog\&quot;,\&quot;match\&quot;:\&quot;none\&quot;},\&quot;children\&quot;:[{\&quot;name\&quot;:\&quot;text\&quot;,\&quot;attrs\&quot;:{\&quot;variable\&quot;:\&quot;publisher\&quot;},\&quot;children\&quot;:[]}]}]},{\&quot;name\&quot;:\&quot;group\&quot;,\&quot;attrs\&quot;:{\&quot;delimiter\&quot;:\&quot;, \&quot;},\&quot;children\&quot;:[{\&quot;name\&quot;:\&quot;choose\&quot;,\&quot;attrs\&quot;:{},\&quot;children\&quot;:[{\&quot;name\&quot;:\&quot;if\&quot;,\&quot;attrs\&quot;:{\&quot;variable\&quot;:\&quot;archive-place\&quot;},\&quot;children\&quot;:[{\&quot;name\&quot;:\&quot;text\&quot;,\&quot;attrs\&quot;:{\&quot;variable\&quot;:\&quot;archive_location\&quot;},\&quot;children\&quot;:[]}]}]},{\&quot;name\&quot;:\&quot;text\&quot;,\&quot;attrs\&quot;:{\&quot;variable\&quot;:\&quot;archive\&quot;},\&quot;children\&quot;:[]},{\&quot;name\&quot;:\&quot;text\&quot;,\&quot;attrs\&quot;:{\&quot;variable\&quot;:\&quot;archive-place\&quot;},\&quot;children\&quot;:[]}]}]}]},{\&quot;name\&quot;:\&quot;macro\&quot;,\&quot;attrs\&quot;:{\&quot;name\&quot;:\&quot;access\&quot;},\&quot;children\&quot;:[{\&quot;name\&quot;:\&quot;choose\&quot;,\&quot;attrs\&quot;:{},\&quot;children\&quot;:[{\&quot;name\&quot;:\&quot;if\&quot;,\&quot;attrs\&quot;:{\&quot;variable\&quot;:\&quot;DOI\&quot;,\&quot;match\&quot;:\&quot;any\&quot;},\&quot;children\&quot;:[{\&quot;name\&quot;:\&quot;text\&quot;,\&quot;attrs\&quot;:{\&quot;variable\&quot;:\&quot;DOI\&quot;,\&quot;prefix\&quot;:\&quot;https://doi.org/\&quot;},\&quot;children\&quot;:[]}]},{\&quot;name\&quot;:\&quot;else-if\&quot;,\&quot;attrs\&quot;:{\&quot;variable\&quot;:\&quot;URL\&quot;},\&quot;children\&quot;:[{\&quot;name\&quot;:\&quot;group\&quot;,\&quot;attrs\&quot;:{\&quot;delimiter\&quot;:\&quot; \&quot;},\&quot;children\&quot;:[{\&quot;name\&quot;:\&quot;choose\&quot;,\&quot;attrs\&quot;:{},\&quot;children\&quot;:[{\&quot;name\&quot;:\&quot;if\&quot;,\&quot;attrs\&quot;:{\&quot;variable\&quot;:\&quot;issued status\&quot;,\&quot;match\&quot;:\&quot;none\&quot;},\&quot;children\&quot;:[{\&quot;name\&quot;:\&quot;group\&quot;,\&quot;attrs\&quot;:{\&quot;delimiter\&quot;:\&quot; \&quot;},\&quot;children\&quot;:[{\&quot;name\&quot;:\&quot;text\&quot;,\&quot;attrs\&quot;:{\&quot;term\&quot;:\&quot;retrieved\&quot;,\&quot;text-case\&quot;:\&quot;capitalize-first\&quot;},\&quot;children\&quot;:[]},{\&quot;name\&quot;:\&quot;date\&quot;,\&quot;attrs\&quot;:{\&quot;variable\&quot;:\&quot;accessed\&quot;,\&quot;form\&quot;:\&quot;text\&quot;,\&quot;suffix\&quot;:\&quot;,\&quot;},\&quot;children\&quot;:[]},{\&quot;name\&quot;:\&quot;text\&quot;,\&quot;attrs\&quot;:{\&quot;term\&quot;:\&quot;from\&quot;},\&quot;children\&quot;:[]}]}]}]},{\&quot;name\&quot;:\&quot;text\&quot;,\&quot;attrs\&quot;:{\&quot;variable\&quot;:\&quot;URL\&quot;},\&quot;children\&quot;:[]}]}]}]}]},{\&quot;name\&quot;:\&quot;macro\&quot;,\&quot;attrs\&quot;:{\&quot;name\&quot;:\&quot;event\&quot;},\&quot;children\&quot;:[{\&quot;name\&quot;:\&quot;choose\&quot;,\&quot;attrs\&quot;:{},\&quot;children\&quot;:[{\&quot;name\&quot;:\&quot;if\&quot;,\&quot;attrs\&quot;:{\&quot;variable\&quot;:\&quot;event\&quot;},\&quot;children\&quot;:[{\&quot;name\&quot;:\&quot;choose\&quot;,\&quot;attrs\&quot;:{},\&quot;children\&quot;:[{\&quot;name\&quot;:\&quot;if\&quot;,\&quot;attrs\&quot;:{\&quot;variable\&quot;:\&quot;collection-editor editor editorial-director issue page volume\&quot;,\&quot;match\&quot;:\&quot;none\&quot;},\&quot;children\&quot;:[{\&quot;name\&quot;:\&quot;group\&quot;,\&quot;attrs\&quot;:{\&quot;delimiter\&quot;:\&quot;, \&quot;},\&quot;children\&quot;:[{\&quot;name\&quot;:\&quot;text\&quot;,\&quot;attrs\&quot;:{\&quot;variable\&quot;:\&quot;event\&quot;},\&quot;children\&quot;:[]},{\&quot;name\&quot;:\&quot;text\&quot;,\&quot;attrs\&quot;:{\&quot;variable\&quot;:\&quot;event-place\&quot;},\&quot;children\&quot;:[]}]}]}]}]}]}]},{\&quot;name\&quot;:\&quot;macro\&quot;,\&quot;attrs\&quot;:{\&quot;name\&quot;:\&quot;publication-history\&quot;},\&quot;children\&quot;:[{\&quot;name\&quot;:\&quot;choose\&quot;,\&quot;attrs\&quot;:{},\&quot;children\&quot;:[{\&quot;name\&quot;:\&quot;if\&quot;,\&quot;attrs\&quot;:{\&quot;type\&quot;:\&quot;patent\&quot;,\&quot;match\&quot;:\&quot;none\&quot;},\&quot;children\&quot;:[{\&quot;name\&quot;:\&quot;group\&quot;,\&quot;attrs\&quot;:{\&quot;prefix\&quot;:\&quot;(\&quot;,\&quot;suffix\&quot;:\&quot;)\&quot;},\&quot;children\&quot;:[{\&quot;name\&quot;:\&quot;choose\&quot;,\&quot;attrs\&quot;:{},\&quot;children\&quot;:[{\&quot;name\&quot;:\&quot;if\&quot;,\&quot;attrs\&quot;:{\&quot;variable\&quot;:\&quot;references\&quot;},\&quot;children\&quot;:[{\&quot;name\&quot;:\&quot;text\&quot;,\&quot;attrs\&quot;:{\&quot;variable\&quot;:\&quot;references\&quot;},\&quot;children\&quot;:[]}]},{\&quot;name\&quot;:\&quot;else\&quot;,\&quot;attrs\&quot;:{},\&quot;children\&quot;:[{\&quot;name\&quot;:\&quot;group\&quot;,\&quot;attrs\&quot;:{\&quot;delimiter\&quot;:\&quot; \&quot;},\&quot;children\&quot;:[{\&quot;name\&quot;:\&quot;text\&quot;,\&quot;attrs\&quot;:{\&quot;value\&quot;:\&quot;Original work published\&quot;},\&quot;children\&quot;:[]},{\&quot;name\&quot;:\&quot;choose\&quot;,\&quot;attrs\&quot;:{},\&quot;children\&quot;:[{\&quot;name\&quot;:\&quot;if\&quot;,\&quot;attrs\&quot;:{\&quot;is-uncertain-date\&quot;:\&quot;original-date\&quot;},\&quot;children\&quot;:[{\&quot;name\&quot;:\&quot;text\&quot;,\&quot;attrs\&quot;:{\&quot;term\&quot;:\&quot;circa\&quot;,\&quot;form\&quot;:\&quot;short\&quot;},\&quot;children\&quot;:[]}]}]},{\&quot;name\&quot;:\&quot;date\&quot;,\&quot;attrs\&quot;:{\&quot;variable\&quot;:\&quot;original-date\&quot;},\&quot;children\&quot;:[{\&quot;name\&quot;:\&quot;date-part\&quot;,\&quot;attrs\&quot;:{\&quot;name\&quot;:\&quot;year\&quot;},\&quot;children\&quot;:[]}]}]}]}]}]}]},{\&quot;name\&quot;:\&quot;else\&quot;,\&quot;attrs\&quot;:{},\&quot;children\&quot;:[{\&quot;name\&quot;:\&quot;text\&quot;,\&quot;attrs\&quot;:{\&quot;variable\&quot;:\&quot;references\&quot;,\&quot;prefix\&quot;:\&quot;(\&quot;,\&quot;suffix\&quot;:\&quot;)\&quot;},\&quot;children\&quot;:[]}]}]}]},{\&quot;name\&quot;:\&quot;macro\&quot;,\&quot;attrs\&quot;:{\&quot;name\&quot;:\&quot;legal-cites\&quot;},\&quot;children\&quot;:[{\&quot;name\&quot;:\&quot;choose\&quot;,\&quot;attrs\&quot;:{},\&quot;children\&quot;:[{\&quot;name\&quot;:\&quot;if\&quot;,\&quot;attrs\&quot;:{\&quot;type\&quot;:\&quot;legal_case\&quot;},\&quot;children\&quot;:[{\&quot;name\&quot;:\&quot;group\&quot;,\&quot;attrs\&quot;:{\&quot;delimiter\&quot;:\&quot;. \&quot;},\&quot;children\&quot;:[{\&quot;name\&quot;:\&quot;group\&quot;,\&quot;attrs\&quot;:{\&quot;delimiter\&quot;:\&quot;, \&quot;},\&quot;children\&quot;:[{\&quot;name\&quot;:\&quot;text\&quot;,\&quot;attrs\&quot;:{\&quot;variable\&quot;:\&quot;title\&quot;},\&quot;children\&quot;:[]},{\&quot;name\&quot;:\&quot;group\&quot;,\&quot;attrs\&quot;:{\&quot;delimiter\&quot;:\&quot; \&quot;},\&quot;children\&quot;:[{\&quot;name\&quot;:\&quot;text\&quot;,\&quot;attrs\&quot;:{\&quot;macro\&quot;:\&quot;container-legal\&quot;},\&quot;children\&quot;:[]},{\&quot;name\&quot;:\&quot;text\&quot;,\&quot;attrs\&quot;:{\&quot;macro\&quot;:\&quot;date-legal\&quot;},\&quot;children\&quot;:[]}]},{\&quot;name\&quot;:\&quot;text\&quot;,\&quot;attrs\&quot;:{\&quot;variable\&quot;:\&quot;references\&quot;},\&quot;children\&quot;:[]}]},{\&quot;name\&quot;:\&quot;text\&quot;,\&quot;attrs\&quot;:{\&quot;macro\&quot;:\&quot;access\&quot;},\&quot;children\&quot;:[]}]}]},{\&quot;name\&quot;:\&quot;else-if\&quot;,\&quot;attrs\&quot;:{\&quot;type\&quot;:\&quot;bill\&quot;},\&quot;children\&quot;:[{\&quot;name\&quot;:\&quot;group\&quot;,\&quot;attrs\&quot;:{\&quot;delimiter\&quot;:\&quot;. \&quot;},\&quot;children\&quot;:[{\&quot;name\&quot;:\&quot;group\&quot;,\&quot;attrs\&quot;:{\&quot;delimiter\&quot;:\&quot;, \&quot;},\&quot;children\&quot;:[{\&quot;name\&quot;:\&quot;choose\&quot;,\&quot;attrs\&quot;:{},\&quot;children\&quot;:[{\&quot;name\&quot;:\&quot;if\&quot;,\&quot;attrs\&quot;:{\&quot;variable\&quot;:\&quot;number container-title\&quot;,\&quot;match\&quot;:\&quot;none\&quot;},\&quot;children\&quot;:[{\&quot;name\&quot;:\&quot;text\&quot;,\&quot;attrs\&quot;:{\&quot;variable\&quot;:\&quot;title\&quot;,\&quot;font-style\&quot;:\&quot;italic\&quot;},\&quot;children\&quot;:[]}]},{\&quot;name\&quot;:\&quot;else\&quot;,\&quot;attrs\&quot;:{},\&quot;children\&quot;:[{\&quot;name\&quot;:\&quot;text\&quot;,\&quot;attrs\&quot;:{\&quot;variable\&quot;:\&quot;title\&quot;},\&quot;children\&quot;:[]}]}]},{\&quot;name\&quot;:\&quot;group\&quot;,\&quot;attrs\&quot;:{\&quot;delimiter\&quot;:\&quot; \&quot;},\&quot;children\&quot;:[{\&quot;name\&quot;:\&quot;text\&quot;,\&quot;attrs\&quot;:{\&quot;macro\&quot;:\&quot;container-legal\&quot;},\&quot;children\&quot;:[]},{\&quot;name\&quot;:\&quot;text\&quot;,\&quot;attrs\&quot;:{\&quot;macro\&quot;:\&quot;date-legal\&quot;},\&quot;children\&quot;:[]},{\&quot;name\&quot;:\&quot;choose\&quot;,\&quot;attrs\&quot;:{},\&quot;children\&quot;:[{\&quot;name\&quot;:\&quot;if\&quot;,\&quot;attrs\&quot;:{\&quot;variable\&quot;:\&quot;number container-title\&quot;,\&quot;match\&quot;:\&quot;none\&quot;},\&quot;children\&quot;:[{\&quot;name\&quot;:\&quot;names\&quot;,\&quot;attrs\&quot;:{\&quot;variable\&quot;:\&quot;author\&quot;,\&quot;prefix\&quot;:\&quot;(testimony of \&quot;,\&quot;suffix\&quot;:\&quot;)\&quot;},\&quot;children\&quot;:[{\&quot;name\&quot;:\&quot;name\&quot;,\&quot;attrs\&quot;:{\&quot;and\&quot;:\&quot;symbol\&quot;,\&quot;delimiter\&quot;:\&quot;, \&quot;},\&quot;children\&quot;:[]}]}]},{\&quot;name\&quot;:\&quot;else\&quot;,\&quot;attrs\&quot;:{},\&quot;children\&quot;:[{\&quot;name\&quot;:\&quot;text\&quot;,\&quot;attrs\&quot;:{\&quot;variable\&quot;:\&quot;status\&quot;,\&quot;prefix\&quot;:\&quot;(\&quot;,\&quot;suffix\&quot;:\&quot;)\&quot;},\&quot;children\&quot;:[]}]}]}]},{\&quot;name\&quot;:\&quot;text\&quot;,\&quot;attrs\&quot;:{\&quot;variable\&quot;:\&quot;references\&quot;},\&quot;children\&quot;:[]}]},{\&quot;name\&quot;:\&quot;text\&quot;,\&quot;attrs\&quot;:{\&quot;macro\&quot;:\&quot;access\&quot;},\&quot;children\&quot;:[]}]}]},{\&quot;name\&quot;:\&quot;else-if\&quot;,\&quot;attrs\&quot;:{\&quot;type\&quot;:\&quot;legislation\&quot;},\&quot;children\&quot;:[{\&quot;name\&quot;:\&quot;group\&quot;,\&quot;attrs\&quot;:{\&quot;delimiter\&quot;:\&quot;. \&quot;},\&quot;children\&quot;:[{\&quot;name\&quot;:\&quot;group\&quot;,\&quot;attrs\&quot;:{\&quot;delimiter\&quot;:\&quot;, \&quot;},\&quot;children\&quot;:[{\&quot;name\&quot;:\&quot;text\&quot;,\&quot;attrs\&quot;:{\&quot;variable\&quot;:\&quot;title\&quot;},\&quot;children\&quot;:[]},{\&quot;name\&quot;:\&quot;group\&quot;,\&quot;attrs\&quot;:{\&quot;delimiter\&quot;:\&quot; \&quot;},\&quot;children\&quot;:[{\&quot;name\&quot;:\&quot;text\&quot;,\&quot;attrs\&quot;:{\&quot;macro\&quot;:\&quot;container-legal\&quot;},\&quot;children\&quot;:[]},{\&quot;name\&quot;:\&quot;text\&quot;,\&quot;attrs\&quot;:{\&quot;macro\&quot;:\&quot;date-legal\&quot;},\&quot;children\&quot;:[]},{\&quot;name\&quot;:\&quot;text\&quot;,\&quot;attrs\&quot;:{\&quot;variable\&quot;:\&quot;status\&quot;,\&quot;prefix\&quot;:\&quot;(\&quot;,\&quot;suffix\&quot;:\&quot;)\&quot;},\&quot;children\&quot;:[]}]},{\&quot;name\&quot;:\&quot;text\&quot;,\&quot;attrs\&quot;:{\&quot;variable\&quot;:\&quot;references\&quot;},\&quot;children\&quot;:[]}]},{\&quot;name\&quot;:\&quot;text\&quot;,\&quot;attrs\&quot;:{\&quot;macro\&quot;:\&quot;access\&quot;},\&quot;children\&quot;:[]}]}]},{\&quot;name\&quot;:\&quot;else-if\&quot;,\&quot;attrs\&quot;:{\&quot;type\&quot;:\&quot;treaty\&quot;},\&quot;children\&quot;:[{\&quot;name\&quot;:\&quot;group\&quot;,\&quot;attrs\&quot;:{\&quot;delimiter\&quot;:\&quot;, \&quot;},\&quot;children\&quot;:[{\&quot;name\&quot;:\&quot;text\&quot;,\&quot;attrs\&quot;:{\&quot;variable\&quot;:\&quot;title\&quot;,\&quot;text-case\&quot;:\&quot;title\&quot;},\&quot;children\&quot;:[]},{\&quot;name\&quot;:\&quot;names\&quot;,\&quot;attrs\&quot;:{\&quot;variable\&quot;:\&quot;author\&quot;},\&quot;children\&quot;:[{\&quot;name\&quot;:\&quot;name\&quot;,\&quot;attrs\&quot;:{\&quot;initialize-with\&quot;:\&quot;.\&quot;,\&quot;form\&quot;:\&quot;short\&quot;,\&quot;delimiter\&quot;:\&quot;-\&quot;},\&quot;children\&quot;:[]}]},{\&quot;name\&quot;:\&quot;text\&quot;,\&quot;attrs\&quot;:{\&quot;macro\&quot;:\&quot;date-legal\&quot;},\&quot;children\&quot;:[]},{\&quot;name\&quot;:\&quot;text\&quot;,\&quot;attrs\&quot;:{\&quot;macro\&quot;:\&quot;container-legal\&quot;},\&quot;children\&quot;:[]},{\&quot;name\&quot;:\&quot;text\&quot;,\&quot;attrs\&quot;:{\&quot;macro\&quot;:\&quot;access\&quot;},\&quot;children\&quot;:[]}]}]}]}]},{\&quot;name\&quot;:\&quot;macro\&quot;,\&quot;attrs\&quot;:{\&quot;name\&quot;:\&quot;date-legal\&quot;},\&quot;children\&quot;:[{\&quot;name\&quot;:\&quot;choose\&quot;,\&quot;attrs\&quot;:{},\&quot;children\&quot;:[{\&quot;name\&quot;:\&quot;if\&quot;,\&quot;attrs\&quot;:{\&quot;type\&quot;:\&quot;legal_case\&quot;},\&quot;children\&quot;:[{\&quot;name\&quot;:\&quot;group\&quot;,\&quot;attrs\&quot;:{\&quot;prefix\&quot;:\&quot;(\&quot;,\&quot;suffix\&quot;:\&quot;)\&quot;,\&quot;delimiter\&quot;:\&quot; \&quot;},\&quot;children\&quot;:[{\&quot;name\&quot;:\&quot;text\&quot;,\&quot;attrs\&quot;:{\&quot;variable\&quot;:\&quot;authority\&quot;},\&quot;children\&quot;:[]},{\&quot;name\&quot;:\&quot;choose\&quot;,\&quot;attrs\&quot;:{},\&quot;children\&quot;:[{\&quot;name\&quot;:\&quot;if\&quot;,\&quot;attrs\&quot;:{\&quot;variable\&quot;:\&quot;container-title\&quot;,\&quot;match\&quot;:\&quot;any\&quot;},\&quot;children\&quot;:[{\&quot;name\&quot;:\&quot;date\&quot;,\&quot;attrs\&quot;:{\&quot;variable\&quot;:\&quot;issued\&quot;,\&quot;form\&quot;:\&quot;numeric\&quot;,\&quot;date-parts\&quot;:\&quot;year\&quot;},\&quot;children\&quot;:[]}]},{\&quot;name\&quot;:\&quot;else\&quot;,\&quot;attrs\&quot;:{},\&quot;children\&quot;:[{\&quot;name\&quot;:\&quot;date\&quot;,\&quot;attrs\&quot;:{\&quot;variable\&quot;:\&quot;issued\&quot;,\&quot;form\&quot;:\&quot;text\&quot;},\&quot;children\&quot;:[]}]}]}]}]},{\&quot;name\&quot;:\&quot;else-if\&quot;,\&quot;attrs\&quot;:{\&quot;type\&quot;:\&quot;bill legislation\&quot;,\&quot;match\&quot;:\&quot;any\&quot;},\&quot;children\&quot;:[{\&quot;name\&quot;:\&quot;group\&quot;,\&quot;attrs\&quot;:{\&quot;prefix\&quot;:\&quot;(\&quot;,\&quot;suffix\&quot;:\&quot;)\&quot;,\&quot;delimiter\&quot;:\&quot; \&quot;},\&quot;children\&quot;:[{\&quot;name\&quot;:\&quot;group\&quot;,\&quot;attrs\&quot;:{\&quot;delimiter\&quot;:\&quot; \&quot;},\&quot;children\&quot;:[{\&quot;name\&quot;:\&quot;date\&quot;,\&quot;attrs\&quot;:{\&quot;variable\&quot;:\&quot;original-date\&quot;},\&quot;children\&quot;:[{\&quot;name\&quot;:\&quot;date-part\&quot;,\&quot;attrs\&quot;:{\&quot;name\&quot;:\&quot;year\&quot;},\&quot;children\&quot;:[]}]},{\&quot;name\&quot;:\&quot;text\&quot;,\&quot;attrs\&quot;:{\&quot;term\&quot;:\&quot;and\&quot;,\&quot;form\&quot;:\&quot;symbol\&quot;},\&quot;children\&quot;:[]}]},{\&quot;name\&quot;:\&quot;date\&quot;,\&quot;attrs\&quot;:{\&quot;variable\&quot;:\&quot;issued\&quot;},\&quot;children\&quot;:[{\&quot;name\&quot;:\&quot;date-part\&quot;,\&quot;attrs\&quot;:{\&quot;name\&quot;:\&quot;year\&quot;},\&quot;children\&quot;:[]}]}]}]},{\&quot;name\&quot;:\&quot;else-if\&quot;,\&quot;attrs\&quot;:{\&quot;type\&quot;:\&quot;treaty\&quot;},\&quot;children\&quot;:[{\&quot;name\&quot;:\&quot;date\&quot;,\&quot;attrs\&quot;:{\&quot;variable\&quot;:\&quot;issued\&quot;,\&quot;form\&quot;:\&quot;text\&quot;},\&quot;children\&quot;:[]}]}]}]},{\&quot;name\&quot;:\&quot;macro\&quot;,\&quot;attrs\&quot;:{\&quot;name\&quot;:\&quot;container-legal\&quot;},\&quot;children\&quot;:[{\&quot;name\&quot;:\&quot;choose\&quot;,\&quot;attrs\&quot;:{},\&quot;children\&quot;:[{\&quot;name\&quot;:\&quot;if\&quot;,\&quot;attrs\&quot;:{\&quot;type\&quot;:\&quot;legal_case\&quot;},\&quot;children\&quot;:[{\&quot;name\&quot;:\&quot;group\&quot;,\&quot;attrs\&quot;:{\&quot;delimiter\&quot;:\&quot; \&quot;},\&quot;children\&quot;:[{\&quot;name\&quot;:\&quot;choose\&quot;,\&quot;attrs\&quot;:{},\&quot;children\&quot;:[{\&quot;name\&quot;:\&quot;if\&quot;,\&quot;attrs\&quot;:{\&quot;variable\&quot;:\&quot;container-title\&quot;},\&quot;children\&quot;:[{\&quot;name\&quot;:\&quot;group\&quot;,\&quot;attrs\&quot;:{\&quot;delimiter\&quot;:\&quot; \&quot;},\&quot;children\&quot;:[{\&quot;name\&quot;:\&quot;text\&quot;,\&quot;attrs\&quot;:{\&quot;variable\&quot;:\&quot;volume\&quot;},\&quot;children\&quot;:[]},{\&quot;name\&quot;:\&quot;text\&quot;,\&quot;attrs\&quot;:{\&quot;variable\&quot;:\&quot;container-title\&quot;},\&quot;children\&quot;:[]},{\&quot;name\&quot;:\&quot;group\&quot;,\&quot;attrs\&quot;:{\&quot;delimiter\&quot;:\&quot; \&quot;},\&quot;children\&quot;:[{\&quot;name\&quot;:\&quot;text\&quot;,\&quot;attrs\&quot;:{\&quot;term\&quot;:\&quot;section\&quot;,\&quot;form\&quot;:\&quot;symbol\&quot;},\&quot;children\&quot;:[]},{\&quot;name\&quot;:\&quot;text\&quot;,\&quot;attrs\&quot;:{\&quot;variable\&quot;:\&quot;section\&quot;},\&quot;children\&quot;:[]}]},{\&quot;name\&quot;:\&quot;choose\&quot;,\&quot;attrs\&quot;:{},\&quot;children\&quot;:[{\&quot;name\&quot;:\&quot;if\&quot;,\&quot;attrs\&quot;:{\&quot;variable\&quot;:\&quot;page page-first\&quot;,\&quot;match\&quot;:\&quot;any\&quot;},\&quot;children\&quot;:[{\&quot;name\&quot;:\&quot;text\&quot;,\&quot;attrs\&quot;:{\&quot;variable\&quot;:\&quot;page-first\&quot;},\&quot;children\&quot;:[]}]},{\&quot;name\&quot;:\&quot;else\&quot;,\&quot;attrs\&quot;:{},\&quot;children\&quot;:[{\&quot;name\&quot;:\&quot;text\&quot;,\&quot;attrs\&quot;:{\&quot;value\&quot;:\&quot;___\&quot;},\&quot;children\&quot;:[]}]}]}]}]},{\&quot;name\&quot;:\&quot;else\&quot;,\&quot;attrs\&quot;:{},\&quot;children\&quot;:[{\&quot;name\&quot;:\&quot;group\&quot;,\&quot;attrs\&quot;:{\&quot;delimiter\&quot;:\&quot; \&quot;},\&quot;children\&quot;:[{\&quot;name\&quot;:\&quot;choose\&quot;,\&quot;attrs\&quot;:{},\&quot;children\&quot;:[{\&quot;name\&quot;:\&quot;if\&quot;,\&quot;attrs\&quot;:{\&quot;is-numeric\&quot;:\&quot;number\&quot;},\&quot;children\&quot;:[{\&quot;name\&quot;:\&quot;text\&quot;,\&quot;attrs\&quot;:{\&quot;term\&quot;:\&quot;issue\&quot;,\&quot;form\&quot;:\&quot;short\&quot;,\&quot;text-case\&quot;:\&quot;capitalize-first\&quot;},\&quot;children\&quot;:[]}]}]},{\&quot;name\&quot;:\&quot;text\&quot;,\&quot;attrs\&quot;:{\&quot;variable\&quot;:\&quot;number\&quot;},\&quot;children\&quot;:[]}]}]}]}]}]},{\&quot;name\&quot;:\&quot;else-if\&quot;,\&quot;attrs\&quot;:{\&quot;type\&quot;:\&quot;bill\&quot;},\&quot;children\&quot;:[{\&quot;name\&quot;:\&quot;group\&quot;,\&quot;attrs\&quot;:{\&quot;delimiter\&quot;:\&quot;, \&quot;},\&quot;children\&quot;:[{\&quot;name\&quot;:\&quot;group\&quot;,\&quot;attrs\&quot;:{\&quot;delimiter\&quot;:\&quot; \&quot;},\&quot;children\&quot;:[{\&quot;name\&quot;:\&quot;text\&quot;,\&quot;attrs\&quot;:{\&quot;variable\&quot;:\&quot;genre\&quot;},\&quot;children\&quot;:[]},{\&quot;name\&quot;:\&quot;group\&quot;,\&quot;attrs\&quot;:{\&quot;delimiter\&quot;:\&quot; \&quot;},\&quot;children\&quot;:[{\&quot;name\&quot;:\&quot;choose\&quot;,\&quot;attrs\&quot;:{},\&quot;children\&quot;:[{\&quot;name\&quot;:\&quot;if\&quot;,\&quot;attrs\&quot;:{\&quot;variable\&quot;:\&quot;chapter-number container-title\&quot;,\&quot;match\&quot;:\&quot;none\&quot;},\&quot;children\&quot;:[{\&quot;name\&quot;:\&quot;text\&quot;,\&quot;attrs\&quot;:{\&quot;term\&quot;:\&quot;issue\&quot;,\&quot;form\&quot;:\&quot;short\&quot;},\&quot;children\&quot;:[]}]}]},{\&quot;name\&quot;:\&quot;text\&quot;,\&quot;attrs\&quot;:{\&quot;variable\&quot;:\&quot;number\&quot;},\&quot;children\&quot;:[]}]}]},{\&quot;name\&quot;:\&quot;text\&quot;,\&quot;attrs\&quot;:{\&quot;variable\&quot;:\&quot;authority\&quot;},\&quot;children\&quot;:[]},{\&quot;name\&quot;:\&quot;text\&quot;,\&quot;attrs\&quot;:{\&quot;variable\&quot;:\&quot;chapter-number\&quot;},\&quot;children\&quot;:[]},{\&quot;name\&quot;:\&quot;group\&quot;,\&quot;attrs\&quot;:{\&quot;delimiter\&quot;:\&quot; \&quot;},\&quot;children\&quot;:[{\&quot;name\&quot;:\&quot;text\&quot;,\&quot;attrs\&quot;:{\&quot;variable\&quot;:\&quot;volume\&quot;},\&quot;children\&quot;:[]},{\&quot;name\&quot;:\&quot;text\&quot;,\&quot;attrs\&quot;:{\&quot;variable\&quot;:\&quot;container-title\&quot;},\&quot;children\&quot;:[]},{\&quot;name\&quot;:\&quot;text\&quot;,\&quot;attrs\&quot;:{\&quot;variable\&quot;:\&quot;page-first\&quot;},\&quot;children\&quot;:[]}]}]}]},{\&quot;name\&quot;:\&quot;else-if\&quot;,\&quot;attrs\&quot;:{\&quot;type\&quot;:\&quot;legislation\&quot;},\&quot;children\&quot;:[{\&quot;name\&quot;:\&quot;choose\&quot;,\&quot;attrs\&quot;:{},\&quot;children\&quot;:[{\&quot;name\&quot;:\&quot;if\&quot;,\&quot;attrs\&quot;:{\&quot;variable\&quot;:\&quot;number\&quot;},\&quot;children\&quot;:[{\&quot;name\&quot;:\&quot;group\&quot;,\&quot;attrs\&quot;:{\&quot;delimiter\&quot;:\&quot;, \&quot;},\&quot;children\&quot;:[{\&quot;name\&quot;:\&quot;text\&quot;,\&quot;attrs\&quot;:{\&quot;variable\&quot;:\&quot;number\&quot;,\&quot;prefix\&quot;:\&quot;Pub. L. No. \&quot;},\&quot;children\&quot;:[]},{\&quot;name\&quot;:\&quot;group\&quot;,\&quot;attrs\&quot;:{\&quot;delimiter\&quot;:\&quot; \&quot;},\&quot;children\&quot;:[{\&quot;name\&quot;:\&quot;text\&quot;,\&quot;attrs\&quot;:{\&quot;variable\&quot;:\&quot;volume\&quot;},\&quot;children\&quot;:[]},{\&quot;name\&quot;:\&quot;text\&quot;,\&quot;attrs\&quot;:{\&quot;variable\&quot;:\&quot;container-title\&quot;},\&quot;children\&quot;:[]},{\&quot;name\&quot;:\&quot;text\&quot;,\&quot;attrs\&quot;:{\&quot;variable\&quot;:\&quot;page-first\&quot;},\&quot;children\&quot;:[]}]}]}]},{\&quot;name\&quot;:\&quot;else\&quot;,\&quot;attrs\&quot;:{},\&quot;children\&quot;:[{\&quot;name\&quot;:\&quot;group\&quot;,\&quot;attrs\&quot;:{\&quot;delimiter\&quot;:\&quot; \&quot;},\&quot;children\&quot;:[{\&quot;name\&quot;:\&quot;text\&quot;,\&quot;attrs\&quot;:{\&quot;variable\&quot;:\&quot;volume\&quot;},\&quot;children\&quot;:[]},{\&quot;name\&quot;:\&quot;text\&quot;,\&quot;attrs\&quot;:{\&quot;variable\&quot;:\&quot;container-title\&quot;},\&quot;children\&quot;:[]},{\&quot;name\&quot;:\&quot;choose\&quot;,\&quot;attrs\&quot;:{},\&quot;children\&quot;:[{\&quot;name\&quot;:\&quot;if\&quot;,\&quot;attrs\&quot;:{\&quot;variable\&quot;:\&quot;section\&quot;},\&quot;children\&quot;:[{\&quot;name\&quot;:\&quot;group\&quot;,\&quot;attrs\&quot;:{\&quot;delimiter\&quot;:\&quot; \&quot;},\&quot;children\&quot;:[{\&quot;name\&quot;:\&quot;text\&quot;,\&quot;attrs\&quot;:{\&quot;term\&quot;:\&quot;section\&quot;,\&quot;form\&quot;:\&quot;symbol\&quot;},\&quot;children\&quot;:[]},{\&quot;name\&quot;:\&quot;text\&quot;,\&quot;attrs\&quot;:{\&quot;variable\&quot;:\&quot;section\&quot;},\&quot;children\&quot;:[]}]}]},{\&quot;name\&quot;:\&quot;else\&quot;,\&quot;attrs\&quot;:{},\&quot;children\&quot;:[{\&quot;name\&quot;:\&quot;text\&quot;,\&quot;attrs\&quot;:{\&quot;variable\&quot;:\&quot;page-first\&quot;},\&quot;children\&quot;:[]}]}]}]}]}]}]},{\&quot;name\&quot;:\&quot;else-if\&quot;,\&quot;attrs\&quot;:{\&quot;type\&quot;:\&quot;treaty\&quot;},\&quot;children\&quot;:[{\&quot;name\&quot;:\&quot;group\&quot;,\&quot;attrs\&quot;:{\&quot;delimiter\&quot;:\&quot; \&quot;},\&quot;children\&quot;:[{\&quot;name\&quot;:\&quot;number\&quot;,\&quot;attrs\&quot;:{\&quot;variable\&quot;:\&quot;volume\&quot;},\&quot;children\&quot;:[]},{\&quot;name\&quot;:\&quot;text\&quot;,\&quot;attrs\&quot;:{\&quot;variable\&quot;:\&quot;container-title\&quot;},\&quot;children\&quot;:[]},{\&quot;name\&quot;:\&quot;choose\&quot;,\&quot;attrs\&quot;:{},\&quot;children\&quot;:[{\&quot;name\&quot;:\&quot;if\&quot;,\&quot;attrs\&quot;:{\&quot;variable\&quot;:\&quot;page page-first\&quot;,\&quot;match\&quot;:\&quot;any\&quot;},\&quot;children\&quot;:[{\&quot;name\&quot;:\&quot;text\&quot;,\&quot;attrs\&quot;:{\&quot;variable\&quot;:\&quot;page-first\&quot;},\&quot;children\&quot;:[]}]},{\&quot;name\&quot;:\&quot;else\&quot;,\&quot;attrs\&quot;:{},\&quot;children\&quot;:[{\&quot;name\&quot;:\&quot;group\&quot;,\&quot;attrs\&quot;:{\&quot;delimiter\&quot;:\&quot; \&quot;},\&quot;children\&quot;:[{\&quot;name\&quot;:\&quot;text\&quot;,\&quot;attrs\&quot;:{\&quot;term\&quot;:\&quot;issue\&quot;,\&quot;form\&quot;:\&quot;short\&quot;,\&quot;text-case\&quot;:\&quot;capitalize-first\&quot;},\&quot;children\&quot;:[]},{\&quot;name\&quot;:\&quot;text\&quot;,\&quot;attrs\&quot;:{\&quot;variable\&quot;:\&quot;number\&quot;},\&quot;children\&quot;:[]}]}]}]}]}]}]}]},{\&quot;name\&quot;:\&quot;macro\&quot;,\&quot;attrs\&quot;:{\&quot;name\&quot;:\&quot;citation-locator\&quot;},\&quot;children\&quot;:[{\&quot;name\&quot;:\&quot;group\&quot;,\&quot;attrs\&quot;:{\&quot;delimiter\&quot;:\&quot; \&quot;},\&quot;children\&quot;:[{\&quot;name\&quot;:\&quot;choose\&quot;,\&quot;attrs\&quot;:{},\&quot;children\&quot;:[{\&quot;name\&quot;:\&quot;if\&quot;,\&quot;attrs\&quot;:{\&quot;locator\&quot;:\&quot;chapter\&quot;},\&quot;children\&quot;:[{\&quot;name\&quot;:\&quot;label\&quot;,\&quot;attrs\&quot;:{\&quot;variable\&quot;:\&quot;locator\&quot;,\&quot;text-case\&quot;:\&quot;capitalize-first\&quot;},\&quot;children\&quot;:[]}]},{\&quot;name\&quot;:\&quot;else\&quot;,\&quot;attrs\&quot;:{},\&quot;children\&quot;:[{\&quot;name\&quot;:\&quot;label\&quot;,\&quot;attrs\&quot;:{\&quot;variable\&quot;:\&quot;locator\&quot;,\&quot;form\&quot;:\&quot;short\&quot;},\&quot;children\&quot;:[]}]}]},{\&quot;name\&quot;:\&quot;text\&quot;,\&quot;attrs\&quot;:{\&quot;variable\&quot;:\&quot;locator\&quot;},\&quot;children\&quot;:[]}]}]},{\&quot;name\&quot;:\&quot;citation\&quot;,\&quot;attrs\&quot;:{\&quot;et-al-min\&quot;:\&quot;3\&quot;,\&quot;et-al-use-first\&quot;:\&quot;1\&quot;,\&quot;disambiguate-add-year-suffix\&quot;:\&quot;true\&quot;,\&quot;disambiguate-add-names\&quot;:\&quot;true\&quot;,\&quot;disambiguate-add-givenname\&quot;:\&quot;true\&quot;,\&quot;collapse\&quot;:\&quot;year\&quot;,\&quot;givenname-disambiguation-rule\&quot;:\&quot;primary-name\&quot;},\&quot;children\&quot;:[{\&quot;name\&quot;:\&quot;sort\&quot;,\&quot;attrs\&quot;:{},\&quot;children\&quot;:[{\&quot;name\&quot;:\&quot;key\&quot;,\&quot;attrs\&quot;:{\&quot;macro\&quot;:\&quot;author-bib\&quot;,\&quot;names-min\&quot;:\&quot;3\&quot;,\&quot;names-use-first\&quot;:\&quot;1\&quot;},\&quot;children\&quot;:[]},{\&quot;name\&quot;:\&quot;key\&quot;,\&quot;attrs\&quot;:{\&quot;macro\&quot;:\&quot;date-sort-group\&quot;},\&quot;children\&quot;:[]},{\&quot;name\&quot;:\&quot;key\&quot;,\&quot;attrs\&quot;:{\&quot;macro\&quot;:\&quot;date-sort-date\&quot;,\&quot;sort\&quot;:\&quot;ascending\&quot;},\&quot;children\&quot;:[]},{\&quot;name\&quot;:\&quot;key\&quot;,\&quot;attrs\&quot;:{\&quot;variable\&quot;:\&quot;status\&quot;},\&quot;children\&quot;:[]}]},{\&quot;name\&quot;:\&quot;layout\&quot;,\&quot;attrs\&quot;:{\&quot;prefix\&quot;:\&quot;(\&quot;,\&quot;suffix\&quot;:\&quot;)\&quot;,\&quot;delimiter\&quot;:\&quot;; \&quot;},\&quot;children\&quot;:[{\&quot;name\&quot;:\&quot;group\&quot;,\&quot;attrs\&quot;:{\&quot;delimiter\&quot;:\&quot;, \&quot;},\&quot;children\&quot;:[{\&quot;name\&quot;:\&quot;text\&quot;,\&quot;attrs\&quot;:{\&quot;macro\&quot;:\&quot;author-intext\&quot;},\&quot;children\&quot;:[]},{\&quot;name\&quot;:\&quot;text\&quot;,\&quot;attrs\&quot;:{\&quot;macro\&quot;:\&quot;date-intext\&quot;},\&quot;children\&quot;:[]},{\&quot;name\&quot;:\&quot;text\&quot;,\&quot;attrs\&quot;:{\&quot;macro\&quot;:\&quot;citation-locator\&quot;},\&quot;children\&quot;:[]}]}]}]},{\&quot;name\&quot;:\&quot;bibliography\&quot;,\&quot;attrs\&quot;:{\&quot;hanging-indent\&quot;:\&quot;true\&quot;,\&quot;et-al-min\&quot;:\&quot;21\&quot;,\&quot;et-al-use-first\&quot;:\&quot;19\&quot;,\&quot;et-al-use-last\&quot;:\&quot;true\&quot;,\&quot;entry-spacing\&quot;:\&quot;0\&quot;,\&quot;line-spacing\&quot;:\&quot;2\&quot;},\&quot;children\&quot;:[{\&quot;name\&quot;:\&quot;sort\&quot;,\&quot;attrs\&quot;:{},\&quot;children\&quot;:[{\&quot;name\&quot;:\&quot;key\&quot;,\&quot;attrs\&quot;:{\&quot;macro\&quot;:\&quot;author-bib\&quot;},\&quot;children\&quot;:[]},{\&quot;name\&quot;:\&quot;key\&quot;,\&quot;attrs\&quot;:{\&quot;macro\&quot;:\&quot;date-sort-group\&quot;},\&quot;children\&quot;:[]},{\&quot;name\&quot;:\&quot;key\&quot;,\&quot;attrs\&quot;:{\&quot;macro\&quot;:\&quot;date-sort-date\&quot;,\&quot;sort\&quot;:\&quot;ascending\&quot;},\&quot;children\&quot;:[]},{\&quot;name\&quot;:\&quot;key\&quot;,\&quot;attrs\&quot;:{\&quot;variable\&quot;:\&quot;status\&quot;},\&quot;children\&quot;:[]},{\&quot;name\&quot;:\&quot;key\&quot;,\&quot;attrs\&quot;:{\&quot;macro\&quot;:\&quot;title\&quot;},\&quot;children\&quot;:[]}]},{\&quot;name\&quot;:\&quot;layout\&quot;,\&quot;attrs\&quot;:{},\&quot;children\&quot;:[{\&quot;name\&quot;:\&quot;choose\&quot;,\&quot;attrs\&quot;:{},\&quot;children\&quot;:[{\&quot;name\&quot;:\&quot;if\&quot;,\&quot;attrs\&quot;:{\&quot;type\&quot;:\&quot;bill legal_case legislation treaty\&quot;,\&quot;match\&quot;:\&quot;any\&quot;},\&quot;children\&quot;:[{\&quot;name\&quot;:\&quot;choose\&quot;,\&quot;attrs\&quot;:{},\&quot;children\&quot;:[{\&quot;name\&quot;:\&quot;if\&quot;,\&quot;attrs\&quot;:{\&quot;variable\&quot;:\&quot;DOI URL\&quot;,\&quot;match\&quot;:\&quot;any\&quot;},\&quot;children\&quot;:[{\&quot;name\&quot;:\&quot;text\&quot;,\&quot;attrs\&quot;:{\&quot;macro\&quot;:\&quot;legal-cites\&quot;},\&quot;children\&quot;:[]}]},{\&quot;name\&quot;:\&quot;else\&quot;,\&quot;attrs\&quot;:{},\&quot;children\&quot;:[{\&quot;name\&quot;:\&quot;text\&quot;,\&quot;attrs\&quot;:{\&quot;macro\&quot;:\&quot;legal-cites\&quot;,\&quot;suffix\&quot;:\&quot;.\&quot;},\&quot;children\&quot;:[]}]}]}]},{\&quot;name\&quot;:\&quot;else\&quot;,\&quot;attrs\&quot;:{},\&quot;children\&quot;:[{\&quot;name\&quot;:\&quot;group\&quot;,\&quot;attrs\&quot;:{\&quot;delimiter\&quot;:\&quot; \&quot;},\&quot;children\&quot;:[{\&quot;name\&quot;:\&quot;group\&quot;,\&quot;attrs\&quot;:{\&quot;delimiter\&quot;:\&quot;. \&quot;,\&quot;suffix\&quot;:\&quot;.\&quot;},\&quot;children\&quot;:[{\&quot;name\&quot;:\&quot;text\&quot;,\&quot;attrs\&quot;:{\&quot;macro\&quot;:\&quot;author-bib\&quot;},\&quot;children\&quot;:[]},{\&quot;name\&quot;:\&quot;text\&quot;,\&quot;attrs\&quot;:{\&quot;macro\&quot;:\&quot;date-bib\&quot;},\&quot;children\&quot;:[]},{\&quot;name\&quot;:\&quot;text\&quot;,\&quot;attrs\&quot;:{\&quot;macro\&quot;:\&quot;title-and-descriptions\&quot;},\&quot;children\&quot;:[]},{\&quot;name\&quot;:\&quot;text\&quot;,\&quot;attrs\&quot;:{\&quot;macro\&quot;:\&quot;container\&quot;},\&quot;children\&quot;:[]},{\&quot;name\&quot;:\&quot;text\&quot;,\&quot;attrs\&quot;:{\&quot;macro\&quot;:\&quot;event\&quot;},\&quot;children\&quot;:[]},{\&quot;name\&quot;:\&quot;text\&quot;,\&quot;attrs\&quot;:{\&quot;macro\&quot;:\&quot;publisher\&quot;},\&quot;children\&quot;:[]}]},{\&quot;name\&quot;:\&quot;text\&quot;,\&quot;attrs\&quot;:{\&quot;macro\&quot;:\&quot;access\&quot;},\&quot;children\&quot;:[]},{\&quot;name\&quot;:\&quot;text\&quot;,\&quot;attrs\&quot;:{\&quot;macro\&quot;:\&quot;publication-history\&quot;},\&quot;children\&quot;:[]}]}]}]}]}]}]}&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8D257A58-2A80-455B-B2BB-1D10136E3D02}">
  <we:reference id="wa104382081" version="1.55.1.0" store="en-US" storeType="OMEX"/>
  <we:alternateReferences>
    <we:reference id="WA104382081" version="1.55.1.0" store="" storeType="OMEX"/>
  </we:alternateReferences>
  <we:properties>
    <we:property name="MENDELEY_CITATIONS" value="[{&quot;citationID&quot;:&quot;MENDELEY_CITATION_9aa80181-2743-4283-9538-3932c65eefd6&quot;,&quot;properties&quot;:{&quot;noteIndex&quot;:0},&quot;isEdited&quot;:false,&quot;manualOverride&quot;:{&quot;isManuallyOverridden&quot;:false,&quot;citeprocText&quot;:&quot;(1)&quot;,&quot;manualOverrideText&quot;:&quot;&quot;},&quot;citationTag&quot;:&quot;MENDELEY_CITATION_v3_eyJjaXRhdGlvbklEIjoiTUVOREVMRVlfQ0lUQVRJT05fOWFhODAxODEtMjc0My00MjgzLTk1MzgtMzkzMmM2NWVlZmQ2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quot;,&quot;citationItems&quot;:[{&quot;id&quot;:&quot;804d41a7-d36f-3b5a-909e-10668f94b577&quot;,&quot;itemData&quot;:{&quot;type&quot;:&quot;article-journal&quot;,&quot;id&quot;:&quot;804d41a7-d36f-3b5a-909e-10668f94b577&quot;,&quot;title&quot;:&quot;Object detection in low light environments&quot;,&quot;author&quot;:[{&quot;family&quot;:&quot;Bahi&quot;,&quot;given&quot;:&quot;Aref&quot;,&quot;parse-names&quot;:false,&quot;dropping-particle&quot;:&quot;&quot;,&quot;non-dropping-particle&quot;:&quot;&quot;},{&quot;family&quot;:&quot;Zrigui&quot;,&quot;given&quot;:&quot;Salah&quot;,&quot;parse-names&quot;:false,&quot;dropping-particle&quot;:&quot;&quot;,&quot;non-dropping-particle&quot;:&quot;&quot;},{&quot;family&quot;:&quot;Zrigui&quot;,&quot;given&quot;:&quot;Mounir&quot;,&quot;parse-names&quot;:false,&quot;dropping-particle&quot;:&quot;&quot;,&quot;non-dropping-particle&quot;:&quot;&quot;},{&quot;family&quot;:&quot;Nicolas&quot;,&quot;given&quot;:&quot;Henri&quot;,&quot;parse-names&quot;:false,&quot;dropping-particle&quot;:&quot;&quot;,&quot;non-dropping-particle&quot;:&quot;&quot;}],&quot;container-title&quot;:&quot;Procedia Computer Science&quot;,&quot;container-title-short&quot;:&quot;Procedia Comput Sci&quot;,&quot;DOI&quot;:&quot;10.1016/j.procs.2024.09.219&quot;,&quot;ISSN&quot;:&quot;18770509&quot;,&quot;URL&quot;:&quot;https://doi.org/10.1016/j.procs.2024.09.219&quot;,&quot;issued&quot;:{&quot;date-parts&quot;:[[2024]]},&quot;page&quot;:&quot;3381-3389&quot;,&quot;abstract&quot;:&quot;Object detection in low-illumination environments has received limited attention compared to the vast research conducted on object detection under normal illumination. In this paper, we have focused on developing a deep learning-based model capable of detecting objects in low-light environments. The introduction of YOLOv8 in 2023 provided us with a valuable opportunity to evaluate its performance in such conditions. Our experimentation involved the use of the AdamW optimizer to leverage its weight decay capabilities, enabling the model to extract more features from images. We also employed pre-processing techniques to enhance the input images, not visually but to reduce noise and emphasize edges for object detection tasks. Additionally, we explored various training strategies and opted to utilise the ExDARK database, which exclusively contains images captured in low-light conditions. The results were highly encouraging, with our model achieving a mean average precision (mAP) of 71.2% and an average precision (AP) of 77.9%. These results surpassed those of state-of-the-art approaches, validating the effectiveness of our methodology.&quot;,&quot;publisher&quot;:&quot;Elsevier B.V.&quot;,&quot;issue&quot;:&quot;C&quot;,&quot;volume&quot;:&quot;246&quot;},&quot;isTemporary&quot;:false}]},{&quot;citationID&quot;:&quot;MENDELEY_CITATION_39beb600-8abb-4de0-9c7c-f23ef1421ea3&quot;,&quot;properties&quot;:{&quot;noteIndex&quot;:0},&quot;isEdited&quot;:false,&quot;manualOverride&quot;:{&quot;isManuallyOverridden&quot;:false,&quot;citeprocText&quot;:&quot;(2)&quot;,&quot;manualOverrideText&quot;:&quot;&quot;},&quot;citationTag&quot;:&quot;MENDELEY_CITATION_v3_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&quot;,&quot;citationItems&quot;:[{&quot;id&quot;:&quot;dace2bb8-aef1-319c-b5f3-2a9406d315de&quot;,&quot;itemData&quot;:{&quot;type&quot;:&quot;article-journal&quot;,&quot;id&quot;:&quot;dace2bb8-aef1-319c-b5f3-2a9406d315de&quot;,&quot;title&quot;:&quot;Exploring Low-light Object Detection Techniques&quot;,&quot;author&quot;:[{&quot;family&quot;:&quot;Chen&quot;,&quot;given&quot;:&quot;Winston&quot;,&quot;parse-names&quot;:false,&quot;dropping-particle&quot;:&quot;&quot;,&quot;non-dropping-particle&quot;:&quot;&quot;},{&quot;family&quot;:&quot;Shah&quot;,&quot;given&quot;:&quot;Tejas&quot;,&quot;parse-names&quot;:false,&quot;dropping-particle&quot;:&quot;&quot;,&quot;non-dropping-particle&quot;:&quot;&quot;}],&quot;URL&quot;:&quot;http://arxiv.org/abs/2107.14382&quot;,&quot;issued&quot;:{&quot;date-parts&quot;:[[2021]]},&quot;page&quot;:&quot;1-5&quot;,&quot;abstract&quot;:&quot;Images acquired by computer vision systems under low light conditions have multiple characteristics like high noise, lousy illumination, reflectance, and bad contrast, which make object detection tasks difficult. Much work has been done to enhance images using various pixel manipulation techniques, as well as deep neural networks - some focused on improving the illumination, while some on reducing the noise. Similarly, considerable research has been done in object detection neural network models. In our work, we break down the problem into two phases: 1)First, we explore which image enhancement algorithm is more suited for object detection tasks, where accurate feature retrieval is more important than good image quality. Specifically, we look at basic histogram equalization techniques and unpaired image translation techniques. 2)In the second phase, we explore different object detection models that can be applied to the enhanced image. We conclude by comparing all results, calculating mean average precisions (mAP), and giving some directions for future work.&quot;,&quot;container-title-short&quot;:&quot;&quot;},&quot;isTemporary&quot;:false}]},{&quot;citationID&quot;:&quot;MENDELEY_CITATION_a5861115-21b4-4728-b3f5-c6b0a319eca6&quot;,&quot;properties&quot;:{&quot;noteIndex&quot;:0},&quot;isEdited&quot;:false,&quot;manualOverride&quot;:{&quot;isManuallyOverridden&quot;:false,&quot;citeprocText&quot;:&quot;(1)&quot;,&quot;manualOverrideText&quot;:&quot;&quot;},&quot;citationTag&quot;:&quot;MENDELEY_CITATION_v3_eyJjaXRhdGlvbklEIjoiTUVOREVMRVlfQ0lUQVRJT05fYTU4NjExMTUtMjFiNC00NzI4LWIzZjUtYzZiMGEzMTllY2E2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quot;,&quot;citationItems&quot;:[{&quot;id&quot;:&quot;804d41a7-d36f-3b5a-909e-10668f94b577&quot;,&quot;itemData&quot;:{&quot;type&quot;:&quot;article-journal&quot;,&quot;id&quot;:&quot;804d41a7-d36f-3b5a-909e-10668f94b577&quot;,&quot;title&quot;:&quot;Object detection in low light environments&quot;,&quot;author&quot;:[{&quot;family&quot;:&quot;Bahi&quot;,&quot;given&quot;:&quot;Aref&quot;,&quot;parse-names&quot;:false,&quot;dropping-particle&quot;:&quot;&quot;,&quot;non-dropping-particle&quot;:&quot;&quot;},{&quot;family&quot;:&quot;Zrigui&quot;,&quot;given&quot;:&quot;Salah&quot;,&quot;parse-names&quot;:false,&quot;dropping-particle&quot;:&quot;&quot;,&quot;non-dropping-particle&quot;:&quot;&quot;},{&quot;family&quot;:&quot;Zrigui&quot;,&quot;given&quot;:&quot;Mounir&quot;,&quot;parse-names&quot;:false,&quot;dropping-particle&quot;:&quot;&quot;,&quot;non-dropping-particle&quot;:&quot;&quot;},{&quot;family&quot;:&quot;Nicolas&quot;,&quot;given&quot;:&quot;Henri&quot;,&quot;parse-names&quot;:false,&quot;dropping-particle&quot;:&quot;&quot;,&quot;non-dropping-particle&quot;:&quot;&quot;}],&quot;container-title&quot;:&quot;Procedia Computer Science&quot;,&quot;container-title-short&quot;:&quot;Procedia Comput Sci&quot;,&quot;DOI&quot;:&quot;10.1016/j.procs.2024.09.219&quot;,&quot;ISSN&quot;:&quot;18770509&quot;,&quot;URL&quot;:&quot;https://doi.org/10.1016/j.procs.2024.09.219&quot;,&quot;issued&quot;:{&quot;date-parts&quot;:[[2024]]},&quot;page&quot;:&quot;3381-3389&quot;,&quot;abstract&quot;:&quot;Object detection in low-illumination environments has received limited attention compared to the vast research conducted on object detection under normal illumination. In this paper, we have focused on developing a deep learning-based model capable of detecting objects in low-light environments. The introduction of YOLOv8 in 2023 provided us with a valuable opportunity to evaluate its performance in such conditions. Our experimentation involved the use of the AdamW optimizer to leverage its weight decay capabilities, enabling the model to extract more features from images. We also employed pre-processing techniques to enhance the input images, not visually but to reduce noise and emphasize edges for object detection tasks. Additionally, we explored various training strategies and opted to utilise the ExDARK database, which exclusively contains images captured in low-light conditions. The results were highly encouraging, with our model achieving a mean average precision (mAP) of 71.2% and an average precision (AP) of 77.9%. These results surpassed those of state-of-the-art approaches, validating the effectiveness of our methodology.&quot;,&quot;publisher&quot;:&quot;Elsevier B.V.&quot;,&quot;issue&quot;:&quot;C&quot;,&quot;volume&quot;:&quot;246&quot;},&quot;isTemporary&quot;:false}]},{&quot;citationID&quot;:&quot;MENDELEY_CITATION_67d6df9e-39df-46a8-9cc4-d44630300cec&quot;,&quot;properties&quot;:{&quot;noteIndex&quot;:0},&quot;isEdited&quot;:false,&quot;manualOverride&quot;:{&quot;isManuallyOverridden&quot;:false,&quot;citeprocText&quot;:&quot;(3,4)&quot;,&quot;manualOverrideText&quot;:&quot;&quot;},&quot;citationTag&quot;:&quot;MENDELEY_CITATION_v3_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&quot;,&quot;citationItems&quot;:[{&quot;id&quot;:&quot;dd36c4b2-207f-3911-af31-5a02afffa8bc&quot;,&quot;itemData&quot;:{&quot;type&quot;:&quot;article-journal&quot;,&quot;id&quot;:&quot;dd36c4b2-207f-3911-af31-5a02afffa8bc&quot;,&quot;title&quot;:&quot;Unsupervised Low-Light Image Enhancement via Histogram Equalization Prior&quot;,&quot;author&quot;:[{&quot;family&quot;:&quot;Zhang&quot;,&quot;given&quot;:&quot;Feng&quot;,&quot;parse-names&quot;:false,&quot;dropping-particle&quot;:&quot;&quot;,&quot;non-dropping-particle&quot;:&quot;&quot;},{&quot;family&quot;:&quot;Shao&quot;,&quot;given&quot;:&quot;Yuanjie&quot;,&quot;parse-names&quot;:false,&quot;dropping-particle&quot;:&quot;&quot;,&quot;non-dropping-particle&quot;:&quot;&quot;},{&quot;family&quot;:&quot;Sun&quot;,&quot;given&quot;:&quot;Yishi&quot;,&quot;parse-names&quot;:false,&quot;dropping-particle&quot;:&quot;&quot;,&quot;non-dropping-particle&quot;:&quot;&quot;},{&quot;family&quot;:&quot;Zhu&quot;,&quot;given&quot;:&quot;Kai&quot;,&quot;parse-names&quot;:false,&quot;dropping-particle&quot;:&quot;&quot;,&quot;non-dropping-particle&quot;:&quot;&quot;},{&quot;family&quot;:&quot;Gao&quot;,&quot;given&quot;:&quot;Changxin&quot;,&quot;parse-names&quot;:false,&quot;dropping-particle&quot;:&quot;&quot;,&quot;non-dropping-particle&quot;:&quot;&quot;},{&quot;family&quot;:&quot;Sang&quot;,&quot;given&quot;:&quot;Nong&quot;,&quot;parse-names&quot;:false,&quot;dropping-particle&quot;:&quot;&quot;,&quot;non-dropping-particle&quot;:&quot;&quot;}],&quot;URL&quot;:&quot;http://arxiv.org/abs/2112.01766&quot;,&quot;issued&quot;:{&quot;date-parts&quot;:[[2021]]},&quot;page&quot;:&quot;1-13&quot;,&quot;abstract&quot;:&quot;Deep learning-based methods for low-light image enhancement typically require enormous paired training data, which are impractical to capture in real-world scenarios. Recently, unsupervised approaches have been explored to eliminate the reliance on paired training data. However, they perform erratically in diverse real-world scenarios due to the absence of priors. To address this issue, we propose an unsupervised low-light image enhancement method based on an effective prior termed histogram equalization prior (HEP). Our work is inspired by the interesting observation that the feature maps of histogram equalization enhanced image and the ground truth are similar. Specifically, we formulate the HEP to provide abundant texture and luminance information. Embedded into a Light Up Module (LUM), it helps to decompose the low-light images into illumination and reflectance maps, and the reflectance maps can be regarded as restored images. However, the derivation based on Retinex theory reveals that the reflectance maps are contaminated by noise. We introduce a Noise Disentanglement Module (NDM) to disentangle the noise and content in the reflectance maps with the reliable aid of unpaired clean images. Guided by the histogram equalization prior and noise disentanglement, our method can recover finer details and is more capable to suppress noise in real-world low-light scenarios. Extensive experiments demonstrate that our method performs favorably against the state-of-the-art unsupervised low-light enhancement algorithms and even matches the state-of-the-art supervised algorithms.&quot;,&quot;issue&quot;:&quot;8&quot;,&quot;volume&quot;:&quot;14&quot;,&quot;container-title-short&quot;:&quot;&quot;},&quot;isTemporary&quot;:false},{&quot;id&quot;:&quot;d3088570-2d0b-3213-b8cf-df707d70fa9a&quot;,&quot;itemData&quot;:{&quot;type&quot;:&quot;article-journal&quot;,&quot;id&quot;:&quot;d3088570-2d0b-3213-b8cf-df707d70fa9a&quot;,&quot;title&quot;:&quot;A review of advancements in low-light image enhancement using deep learning Fangxue Liu&quot;,&quot;issued&quot;:{&quot;date-parts&quot;:[[2020]]},&quot;page&quot;:&quot;1-34&quot;,&quot;container-title-short&quot;:&quot;&quot;},&quot;isTemporary&quot;:false}]},{&quot;citationID&quot;:&quot;MENDELEY_CITATION_4f377d5e-b1a7-4f8b-b5a0-1b82f3a0193f&quot;,&quot;properties&quot;:{&quot;noteIndex&quot;:0},&quot;isEdited&quot;:false,&quot;manualOverride&quot;:{&quot;isManuallyOverridden&quot;:false,&quot;citeprocText&quot;:&quot;(2)&quot;,&quot;manualOverrideText&quot;:&quot;&quot;},&quot;citationTag&quot;:&quot;MENDELEY_CITATION_v3_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&quot;,&quot;citationItems&quot;:[{&quot;id&quot;:&quot;dace2bb8-aef1-319c-b5f3-2a9406d315de&quot;,&quot;itemData&quot;:{&quot;type&quot;:&quot;article-journal&quot;,&quot;id&quot;:&quot;dace2bb8-aef1-319c-b5f3-2a9406d315de&quot;,&quot;title&quot;:&quot;Exploring Low-light Object Detection Techniques&quot;,&quot;author&quot;:[{&quot;family&quot;:&quot;Chen&quot;,&quot;given&quot;:&quot;Winston&quot;,&quot;parse-names&quot;:false,&quot;dropping-particle&quot;:&quot;&quot;,&quot;non-dropping-particle&quot;:&quot;&quot;},{&quot;family&quot;:&quot;Shah&quot;,&quot;given&quot;:&quot;Tejas&quot;,&quot;parse-names&quot;:false,&quot;dropping-particle&quot;:&quot;&quot;,&quot;non-dropping-particle&quot;:&quot;&quot;}],&quot;URL&quot;:&quot;http://arxiv.org/abs/2107.14382&quot;,&quot;issued&quot;:{&quot;date-parts&quot;:[[2021]]},&quot;page&quot;:&quot;1-5&quot;,&quot;abstract&quot;:&quot;Images acquired by computer vision systems under low light conditions have multiple characteristics like high noise, lousy illumination, reflectance, and bad contrast, which make object detection tasks difficult. Much work has been done to enhance images using various pixel manipulation techniques, as well as deep neural networks - some focused on improving the illumination, while some on reducing the noise. Similarly, considerable research has been done in object detection neural network models. In our work, we break down the problem into two phases: 1)First, we explore which image enhancement algorithm is more suited for object detection tasks, where accurate feature retrieval is more important than good image quality. Specifically, we look at basic histogram equalization techniques and unpaired image translation techniques. 2)In the second phase, we explore different object detection models that can be applied to the enhanced image. We conclude by comparing all results, calculating mean average precisions (mAP), and giving some directions for future work.&quot;,&quot;container-title-short&quot;:&quot;&quot;},&quot;isTemporary&quot;:false}]},{&quot;citationID&quot;:&quot;MENDELEY_CITATION_719ea8f8-d75b-4f66-949a-0a2749afc447&quot;,&quot;properties&quot;:{&quot;noteIndex&quot;:0},&quot;isEdited&quot;:false,&quot;manualOverride&quot;:{&quot;isManuallyOverridden&quot;:false,&quot;citeprocText&quot;:&quot;(5,6)&quot;,&quot;manualOverrideText&quot;:&quot;&quot;},&quot;citationTag&quot;:&quot;MENDELEY_CITATION_v3_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&quot;,&quot;citationItems&quot;:[{&quot;id&quot;:&quot;e76bd8dd-014a-3f63-a349-2f983de98638&quot;,&quot;itemData&quot;:{&quot;type&quot;:&quot;article-journal&quot;,&quot;id&quot;:&quot;e76bd8dd-014a-3f63-a349-2f983de98638&quot;,&quot;title&quot;:&quot;Weak-Light Image Enhancement Method Based on Adaptive Local Gamma Transform and Color Compensation&quot;,&quot;author&quot;:[{&quot;family&quot;:&quot;Wang&quot;,&quot;given&quot;:&quot;Wencheng&quot;,&quot;parse-names&quot;:false,&quot;dropping-particle&quot;:&quot;&quot;,&quot;non-dropping-particle&quot;:&quot;&quot;},{&quot;family&quot;:&quot;Yuan&quot;,&quot;given&quot;:&quot;Xiaohui&quot;,&quot;parse-names&quot;:false,&quot;dropping-particle&quot;:&quot;&quot;,&quot;non-dropping-particle&quot;:&quot;&quot;},{&quot;family&quot;:&quot;Chen&quot;,&quot;given&quot;:&quot;Zhenxue&quot;,&quot;parse-names&quot;:false,&quot;dropping-particle&quot;:&quot;&quot;,&quot;non-dropping-particle&quot;:&quot;&quot;},{&quot;family&quot;:&quot;Wu&quot;,&quot;given&quot;:&quot;Xiaojin&quot;,&quot;parse-names&quot;:false,&quot;dropping-particle&quot;:&quot;&quot;,&quot;non-dropping-particle&quot;:&quot;&quot;},{&quot;family&quot;:&quot;Gao&quot;,&quot;given&quot;:&quot;Zairui&quot;,&quot;parse-names&quot;:false,&quot;dropping-particle&quot;:&quot;&quot;,&quot;non-dropping-particle&quot;:&quot;&quot;}],&quot;container-title&quot;:&quot;Journal of Sensors&quot;,&quot;container-title-short&quot;:&quot;J Sens&quot;,&quot;DOI&quot;:&quot;10.1155/2021/5563698&quot;,&quot;ISSN&quot;:&quot;16877268&quot;,&quot;issued&quot;:{&quot;date-parts&quot;:[[2021]]},&quot;abstract&quot;:&quot;In weak-light environments, images suffer from low contrast and the loss of details. Traditional image enhancement models are usually failure to avoid the issue of overenhancement. In this paper, a simple and novel correction method is proposed based on an adaptive local gamma transformation and color compensation, which is inspired by the illumination reflection model. Our proposed method converts the source image into YUV color space, and the Y component is estimated with a fast guided filter. The local gamma transform function is used to improve the brightness of the image by adaptively adjusting the parameters. Finally, the dynamic range of the image is optimized by a color compensation mechanism and a linear stretching strategy. By comparing with the state-of-the-art algorithms, it is demonstrated that the proposed method adaptively reduces the influence of uneven illumination to avoid overenhancement and improve the visual effect of low-light images.&quot;,&quot;volume&quot;:&quot;2021&quot;},&quot;isTemporary&quot;:false},{&quot;id&quot;:&quot;6db65c7e-b535-3f63-8a5b-28ff87a13ae8&quot;,&quot;itemData&quot;:{&quot;type&quot;:&quot;article-journal&quot;,&quot;id&quot;:&quot;6db65c7e-b535-3f63-8a5b-28ff87a13ae8&quot;,&quot;title&quot;:&quot;Contrast Limited Adaptive Histogram Equalization for Recognizing Road Marking at Night Based on Yolo Models&quot;,&quot;author&quot;:[{&quot;family&quot;:&quot;Chen&quot;,&quot;given&quot;:&quot;Rung Ching&quot;,&quot;parse-names&quot;:false,&quot;dropping-particle&quot;:&quot;&quot;,&quot;non-dropping-particle&quot;:&quot;&quot;},{&quot;family&quot;:&quot;Dewi&quot;,&quot;given&quot;:&quot;Christine&quot;,&quot;parse-names&quot;:false,&quot;dropping-particle&quot;:&quot;&quot;,&quot;non-dropping-particle&quot;:&quot;&quot;},{&quot;family&quot;:&quot;Zhuang&quot;,&quot;given&quot;:&quot;Yong Cun&quot;,&quot;parse-names&quot;:false,&quot;dropping-particle&quot;:&quot;&quot;,&quot;non-dropping-particle&quot;:&quot;&quot;},{&quot;family&quot;:&quot;Chen&quot;,&quot;given&quot;:&quot;Jeang Kuo&quot;,&quot;parse-names&quot;:false,&quot;dropping-particle&quot;:&quot;&quot;,&quot;non-dropping-particle&quot;:&quot;&quot;}],&quot;container-title&quot;:&quot;IEEE Access&quot;,&quot;DOI&quot;:&quot;10.1109/ACCESS.2023.3309410&quot;,&quot;ISSN&quot;:&quot;21693536&quot;,&quot;issued&quot;:{&quot;date-parts&quot;:[[2023]]},&quot;page&quot;:&quot;92926-92942&quot;,&quot;abstract&quot;:&quot;In recent years, artificial intelligence has led to rapid development and application across various industries. One of the significant developments is the improvement of transportation methods. Accidents involving vehicles frequently result in a high number of fatalities as well as economic damage. Road detection is one of the applications that can be used by self-driving cars. Traffic accidents happen, but artificial intelligence is used in many nations to construct smart cities and apps for self-driving cars. Since public road sign datasets have been used in significant research for road sign identification and analysis, these datasets are particularly significant for training autonomous vehicles. This study records the roads of various cities in Taiwan through road driving. It manually collects traffic signs in Taiwan to create a data set of road signs in Taiwan in daytime environments as well as nighttime environments. Since there is currently no data set of road signs in Taiwan, this study is necessary to create a data set of road signs in Taiwan. The YOLO model is utilized in this work to design road signs in Taiwan for mark detection. The techniques of Contrast Stretching (CS), Histogram Equalization (HE), and Contrast Limited Adaptive Histogram Equalization (CLAHE) are evaluated in a nighttime setting and compared to the original image captured at night. The experimental results show that the best model during the day is YOLO V4 (no flip), the test set mAP is 86.77%, the Precision is 82%, the Recall is 87%, the F1-score is 84%, and the IoU is 63.92%. At night, the CLAHE image method works best in the YOLOv5x model, with a mAP of 86.40%. YOLOv5 can be used in mobile devices or embedded devices, so this study recommends using CLAHE's YOLOv5x as the best model at night and used to improve the effect of road sign detection at night.&quot;,&quot;publisher&quot;:&quot;IEEE&quot;,&quot;issue&quot;:&quot;September&quot;,&quot;volume&quot;:&quot;11&quot;,&quot;container-title-short&quot;:&quot;&quot;},&quot;isTemporary&quot;:false}]},{&quot;citationID&quot;:&quot;MENDELEY_CITATION_a97d5ec7-05cd-4289-9389-b69bd55737e0&quot;,&quot;properties&quot;:{&quot;noteIndex&quot;:0},&quot;isEdited&quot;:false,&quot;manualOverride&quot;:{&quot;isManuallyOverridden&quot;:false,&quot;citeprocText&quot;:&quot;(7)&quot;,&quot;manualOverrideText&quot;:&quot;&quot;},&quot;citationTag&quot;:&quot;MENDELEY_CITATION_v3_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&quot;,&quot;citationItems&quot;:[{&quot;id&quot;:&quot;3d4f6a62-f961-3f37-8b3d-36dc59bf0660&quot;,&quot;itemData&quot;:{&quot;type&quot;:&quot;article&quot;,&quot;id&quot;:&quot;3d4f6a62-f961-3f37-8b3d-36dc59bf0660&quot;,&quot;title&quot;:&quot;A Survey of Deep Learning-Based Low-Light Image Enhancement&quot;,&quot;author&quot;:[{&quot;family&quot;:&quot;Tian&quot;,&quot;given&quot;:&quot;Zhen&quot;,&quot;parse-names&quot;:false,&quot;dropping-particle&quot;:&quot;&quot;,&quot;non-dropping-particle&quot;:&quot;&quot;},{&quot;family&quot;:&quot;Qu&quot;,&quot;given&quot;:&quot;Peixin&quot;,&quot;parse-names&quot;:false,&quot;dropping-particle&quot;:&quot;&quot;,&quot;non-dropping-particle&quot;:&quot;&quot;},{&quot;family&quot;:&quot;Li&quot;,&quot;given&quot;:&quot;Jielin&quot;,&quot;parse-names&quot;:false,&quot;dropping-particle&quot;:&quot;&quot;,&quot;non-dropping-particle&quot;:&quot;&quot;},{&quot;family&quot;:&quot;Sun&quot;,&quot;given&quot;:&quot;Yukun&quot;,&quot;parse-names&quot;:false,&quot;dropping-particle&quot;:&quot;&quot;,&quot;non-dropping-particle&quot;:&quot;&quot;},{&quot;family&quot;:&quot;Li&quot;,&quot;given&quot;:&quot;Guohou&quot;,&quot;parse-names&quot;:false,&quot;dropping-particle&quot;:&quot;&quot;,&quot;non-dropping-particle&quot;:&quot;&quot;},{&quot;family&quot;:&quot;Liang&quot;,&quot;given&quot;:&quot;Zheng&quot;,&quot;parse-names&quot;:false,&quot;dropping-particle&quot;:&quot;&quot;,&quot;non-dropping-particle&quot;:&quot;&quot;},{&quot;family&quot;:&quot;Zhang&quot;,&quot;given&quot;:&quot;Weidong&quot;,&quot;parse-names&quot;:false,&quot;dropping-particle&quot;:&quot;&quot;,&quot;non-dropping-particle&quot;:&quot;&quot;}],&quot;container-title&quot;:&quot;Sensors&quot;,&quot;DOI&quot;:&quot;10.3390/s23187763&quot;,&quot;ISSN&quot;:&quot;14248220&quot;,&quot;issued&quot;:{&quot;date-parts&quot;:[[2023,9,1]]},&quot;abstract&quot;:&quot;Images captured under poor lighting conditions often suffer from low brightness, low contrast, color distortion, and noise. The function of low-light image enhancement is to improve the visual effect of such images for subsequent processing. Recently, deep learning has been used more and more widely in image processing with the development of artificial intelligence technology, and we provide a comprehensive review of the field of low-light image enhancement in terms of network structure, training data, and evaluation metrics. In this paper, we systematically introduce low-light image enhancement based on deep learning in four aspects. First, we introduce the related methods of low-light image enhancement based on deep learning. We then describe the low-light image quality evaluation methods, organize the low-light image dataset, and finally compare and analyze the advantages and disadvantages of the related methods and give an outlook on the future development direction.&quot;,&quot;publisher&quot;:&quot;Multidisciplinary Digital Publishing Institute (MDPI)&quot;,&quot;issue&quot;:&quot;18&quot;,&quot;volume&quot;:&quot;23&quot;,&quot;container-title-short&quot;:&quot;&quot;},&quot;isTemporary&quot;:false}]},{&quot;citationID&quot;:&quot;MENDELEY_CITATION_c1633a8b-694c-4715-a832-ca1530317967&quot;,&quot;properties&quot;:{&quot;noteIndex&quot;:0},&quot;isEdited&quot;:false,&quot;manualOverride&quot;:{&quot;isManuallyOverridden&quot;:false,&quot;citeprocText&quot;:&quot;(8)&quot;,&quot;manualOverrideText&quot;:&quot;&quot;},&quot;citationTag&quot;:&quot;MENDELEY_CITATION_v3_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&quot;,&quot;citationItems&quot;:[{&quot;id&quot;:&quot;eb794c6f-6442-3c03-adfb-43bb12d0db67&quot;,&quot;itemData&quot;:{&quot;type&quot;:&quot;article-journal&quot;,&quot;id&quot;:&quot;eb794c6f-6442-3c03-adfb-43bb12d0db67&quot;,&quot;title&quot;:&quot;Frontiers in Computing and Intelligent Systems A Survey of Low-light Image Enhancement&quot;,&quot;author&quot;:[{&quot;family&quot;:&quot;Liu&quot;,&quot;given&quot;:&quot;Weiqiang&quot;,&quot;parse-names&quot;:false,&quot;dropping-particle&quot;:&quot;&quot;,&quot;non-dropping-particle&quot;:&quot;&quot;},{&quot;family&quot;:&quot;Zhao&quot;,&quot;given&quot;:&quot;Peng&quot;,&quot;parse-names&quot;:false,&quot;dropping-particle&quot;:&quot;&quot;,&quot;non-dropping-particle&quot;:&quot;&quot;},{&quot;family&quot;:&quot;Song&quot;,&quot;given&quot;:&quot;Xiangying&quot;,&quot;parse-names&quot;:false,&quot;dropping-particle&quot;:&quot;&quot;,&quot;non-dropping-particle&quot;:&quot;&quot;},{&quot;family&quot;:&quot;Zhang&quot;,&quot;given&quot;:&quot;Bo&quot;,&quot;parse-names&quot;:false,&quot;dropping-particle&quot;:&quot;&quot;,&quot;non-dropping-particle&quot;:&quot;&quot;}],&quot;ISSN&quot;:&quot;2832-6024&quot;,&quot;abstract&quot;:&quot;With the higher requirements of computer vision image enhancement of low-light image has become an important research content of computer vision. Traditional low-light image enhancement algorithms can improve image brightness and detailed visibility to varying degrees, but due to their strict mathematical derivation, such methods have bottlenecks and are difficult to break through their limits. With the development of deep learning and the birth of large-scale data sets, low-light image enhancement based on deep learning has become the mainstream trend. In this paper, first of all, the traditional low-light image enhancement algorithms are classified, summarized the improvement process of the traditional method, then the image enhancement method based on the deep learning are introduced, at the same time on the network structure and is suitable for the method of combing the network part, after the introduction to the experiment database and enhance image evaluation criteria. Based on the discussion of the above situation, combined with the actual situation, this paper points out the limitations of the current technology, and predicts its development trend.&quot;,&quot;container-title-short&quot;:&quot;&quot;},&quot;isTemporary&quot;:false}]},{&quot;citationID&quot;:&quot;MENDELEY_CITATION_8084c16d-e66d-428f-b07c-7e274b1a80b9&quot;,&quot;properties&quot;:{&quot;noteIndex&quot;:0},&quot;isEdited&quot;:false,&quot;manualOverride&quot;:{&quot;isManuallyOverridden&quot;:false,&quot;citeprocText&quot;:&quot;(9)&quot;,&quot;manualOverrideText&quot;:&quot;&quot;},&quot;citationTag&quot;:&quot;MENDELEY_CITATION_v3_eyJjaXRhdGlvbklEIjoiTUVOREVMRVlfQ0lUQVRJT05fODA4NGMxNmQtZTY2ZC00MjhmLWIwN2MtN2UyNzRiMWE4MGI5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quot;,&quot;citationItems&quot;:[{&quot;id&quot;:&quot;e3f9dcad-cac1-3650-8432-2400d37287a8&quot;,&quot;itemData&quot;:{&quot;type&quot;:&quot;article-journal&quot;,&quot;id&quot;:&quot;e3f9dcad-cac1-3650-8432-2400d37287a8&quot;,&quot;title&quot;:&quot;LIME: Low-Light Image Enhancement via Illumination Map Estimation&quot;,&quot;author&quot;:[{&quot;family&quot;:&quot;Guo&quot;,&quot;given&quot;:&quot;Xiaojie&quot;,&quot;parse-names&quot;:false,&quot;dropping-particle&quot;:&quot;&quot;,&quot;non-dropping-particle&quot;:&quot;&quot;},{&quot;family&quot;:&quot;Li&quot;,&quot;given&quot;:&quot;Yu&quot;,&quot;parse-names&quot;:false,&quot;dropping-particle&quot;:&quot;&quot;,&quot;non-dropping-particle&quot;:&quot;&quot;},{&quot;family&quot;:&quot;Ling&quot;,&quot;given&quot;:&quot;Haibin&quot;,&quot;parse-names&quot;:false,&quot;dropping-particle&quot;:&quot;&quot;,&quot;non-dropping-particle&quot;:&quot;&quot;}],&quot;container-title&quot;:&quot;IEEE Transactions on Image Processing&quot;,&quot;issued&quot;:{&quot;date-parts&quot;:[[2017,2]]},&quot;page&quot;:&quot; 982 - 993&quot;,&quot;issue&quot;:&quot;2&quot;,&quot;volume&quot;:&quot;26&quot;,&quot;container-title-short&quot;:&quot;&quot;},&quot;isTemporary&quot;:false}]},{&quot;citationID&quot;:&quot;MENDELEY_CITATION_58074341-162b-4d56-9a17-09dae32ff9a1&quot;,&quot;properties&quot;:{&quot;noteIndex&quot;:0},&quot;isEdited&quot;:false,&quot;manualOverride&quot;:{&quot;isManuallyOverridden&quot;:false,&quot;citeprocText&quot;:&quot;(1)&quot;,&quot;manualOverrideText&quot;:&quot;&quot;},&quot;citationTag&quot;:&quot;MENDELEY_CITATION_v3_eyJjaXRhdGlvbklEIjoiTUVOREVMRVlfQ0lUQVRJT05fNTgwNzQzNDEtMTYyYi00ZDU2LTlhMTctMDlkYWUzMmZmOWEx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quot;,&quot;citationItems&quot;:[{&quot;id&quot;:&quot;804d41a7-d36f-3b5a-909e-10668f94b577&quot;,&quot;itemData&quot;:{&quot;type&quot;:&quot;article-journal&quot;,&quot;id&quot;:&quot;804d41a7-d36f-3b5a-909e-10668f94b577&quot;,&quot;title&quot;:&quot;Object detection in low light environments&quot;,&quot;author&quot;:[{&quot;family&quot;:&quot;Bahi&quot;,&quot;given&quot;:&quot;Aref&quot;,&quot;parse-names&quot;:false,&quot;dropping-particle&quot;:&quot;&quot;,&quot;non-dropping-particle&quot;:&quot;&quot;},{&quot;family&quot;:&quot;Zrigui&quot;,&quot;given&quot;:&quot;Salah&quot;,&quot;parse-names&quot;:false,&quot;dropping-particle&quot;:&quot;&quot;,&quot;non-dropping-particle&quot;:&quot;&quot;},{&quot;family&quot;:&quot;Zrigui&quot;,&quot;given&quot;:&quot;Mounir&quot;,&quot;parse-names&quot;:false,&quot;dropping-particle&quot;:&quot;&quot;,&quot;non-dropping-particle&quot;:&quot;&quot;},{&quot;family&quot;:&quot;Nicolas&quot;,&quot;given&quot;:&quot;Henri&quot;,&quot;parse-names&quot;:false,&quot;dropping-particle&quot;:&quot;&quot;,&quot;non-dropping-particle&quot;:&quot;&quot;}],&quot;container-title&quot;:&quot;Procedia Computer Science&quot;,&quot;container-title-short&quot;:&quot;Procedia Comput Sci&quot;,&quot;DOI&quot;:&quot;10.1016/j.procs.2024.09.219&quot;,&quot;ISSN&quot;:&quot;18770509&quot;,&quot;URL&quot;:&quot;https://doi.org/10.1016/j.procs.2024.09.219&quot;,&quot;issued&quot;:{&quot;date-parts&quot;:[[2024]]},&quot;page&quot;:&quot;3381-3389&quot;,&quot;abstract&quot;:&quot;Object detection in low-illumination environments has received limited attention compared to the vast research conducted on object detection under normal illumination. In this paper, we have focused on developing a deep learning-based model capable of detecting objects in low-light environments. The introduction of YOLOv8 in 2023 provided us with a valuable opportunity to evaluate its performance in such conditions. Our experimentation involved the use of the AdamW optimizer to leverage its weight decay capabilities, enabling the model to extract more features from images. We also employed pre-processing techniques to enhance the input images, not visually but to reduce noise and emphasize edges for object detection tasks. Additionally, we explored various training strategies and opted to utilise the ExDARK database, which exclusively contains images captured in low-light conditions. The results were highly encouraging, with our model achieving a mean average precision (mAP) of 71.2% and an average precision (AP) of 77.9%. These results surpassed those of state-of-the-art approaches, validating the effectiveness of our methodology.&quot;,&quot;publisher&quot;:&quot;Elsevier B.V.&quot;,&quot;issue&quot;:&quot;C&quot;,&quot;volume&quot;:&quot;246&quot;},&quot;isTemporary&quot;:false}]},{&quot;citationID&quot;:&quot;MENDELEY_CITATION_dc7cbc1a-2c3a-4103-b574-bf9cd17fd220&quot;,&quot;properties&quot;:{&quot;noteIndex&quot;:0},&quot;isEdited&quot;:false,&quot;manualOverride&quot;:{&quot;isManuallyOverridden&quot;:false,&quot;citeprocText&quot;:&quot;(1)&quot;,&quot;manualOverrideText&quot;:&quot;&quot;},&quot;citationTag&quot;:&quot;MENDELEY_CITATION_v3_eyJjaXRhdGlvbklEIjoiTUVOREVMRVlfQ0lUQVRJT05fZGM3Y2JjMWEtMmMzYS00MTAzLWI1NzQtYmY5Y2QxN2ZkMjIw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quot;,&quot;citationItems&quot;:[{&quot;id&quot;:&quot;804d41a7-d36f-3b5a-909e-10668f94b577&quot;,&quot;itemData&quot;:{&quot;type&quot;:&quot;article-journal&quot;,&quot;id&quot;:&quot;804d41a7-d36f-3b5a-909e-10668f94b577&quot;,&quot;title&quot;:&quot;Object detection in low light environments&quot;,&quot;author&quot;:[{&quot;family&quot;:&quot;Bahi&quot;,&quot;given&quot;:&quot;Aref&quot;,&quot;parse-names&quot;:false,&quot;dropping-particle&quot;:&quot;&quot;,&quot;non-dropping-particle&quot;:&quot;&quot;},{&quot;family&quot;:&quot;Zrigui&quot;,&quot;given&quot;:&quot;Salah&quot;,&quot;parse-names&quot;:false,&quot;dropping-particle&quot;:&quot;&quot;,&quot;non-dropping-particle&quot;:&quot;&quot;},{&quot;family&quot;:&quot;Zrigui&quot;,&quot;given&quot;:&quot;Mounir&quot;,&quot;parse-names&quot;:false,&quot;dropping-particle&quot;:&quot;&quot;,&quot;non-dropping-particle&quot;:&quot;&quot;},{&quot;family&quot;:&quot;Nicolas&quot;,&quot;given&quot;:&quot;Henri&quot;,&quot;parse-names&quot;:false,&quot;dropping-particle&quot;:&quot;&quot;,&quot;non-dropping-particle&quot;:&quot;&quot;}],&quot;container-title&quot;:&quot;Procedia Computer Science&quot;,&quot;container-title-short&quot;:&quot;Procedia Comput Sci&quot;,&quot;DOI&quot;:&quot;10.1016/j.procs.2024.09.219&quot;,&quot;ISSN&quot;:&quot;18770509&quot;,&quot;URL&quot;:&quot;https://doi.org/10.1016/j.procs.2024.09.219&quot;,&quot;issued&quot;:{&quot;date-parts&quot;:[[2024]]},&quot;page&quot;:&quot;3381-3389&quot;,&quot;abstract&quot;:&quot;Object detection in low-illumination environments has received limited attention compared to the vast research conducted on object detection under normal illumination. In this paper, we have focused on developing a deep learning-based model capable of detecting objects in low-light environments. The introduction of YOLOv8 in 2023 provided us with a valuable opportunity to evaluate its performance in such conditions. Our experimentation involved the use of the AdamW optimizer to leverage its weight decay capabilities, enabling the model to extract more features from images. We also employed pre-processing techniques to enhance the input images, not visually but to reduce noise and emphasize edges for object detection tasks. Additionally, we explored various training strategies and opted to utilise the ExDARK database, which exclusively contains images captured in low-light conditions. The results were highly encouraging, with our model achieving a mean average precision (mAP) of 71.2% and an average precision (AP) of 77.9%. These results surpassed those of state-of-the-art approaches, validating the effectiveness of our methodology.&quot;,&quot;publisher&quot;:&quot;Elsevier B.V.&quot;,&quot;issue&quot;:&quot;C&quot;,&quot;volume&quot;:&quot;246&quot;},&quot;isTemporary&quot;:false}]},{&quot;citationID&quot;:&quot;MENDELEY_CITATION_453e0606-b311-4ad3-a0a7-99fcdd2bdce6&quot;,&quot;properties&quot;:{&quot;noteIndex&quot;:0},&quot;isEdited&quot;:false,&quot;manualOverride&quot;:{&quot;isManuallyOverridden&quot;:false,&quot;citeprocText&quot;:&quot;(3,4)&quot;,&quot;manualOverrideText&quot;:&quot;&quot;},&quot;citationTag&quot;:&quot;MENDELEY_CITATION_v3_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&quot;,&quot;citationItems&quot;:[{&quot;id&quot;:&quot;d3088570-2d0b-3213-b8cf-df707d70fa9a&quot;,&quot;itemData&quot;:{&quot;type&quot;:&quot;article-journal&quot;,&quot;id&quot;:&quot;d3088570-2d0b-3213-b8cf-df707d70fa9a&quot;,&quot;title&quot;:&quot;A review of advancements in low-light image enhancement using deep learning Fangxue Liu&quot;,&quot;issued&quot;:{&quot;date-parts&quot;:[[2020]]},&quot;page&quot;:&quot;1-34&quot;,&quot;container-title-short&quot;:&quot;&quot;},&quot;isTemporary&quot;:false},{&quot;id&quot;:&quot;dd36c4b2-207f-3911-af31-5a02afffa8bc&quot;,&quot;itemData&quot;:{&quot;type&quot;:&quot;article-journal&quot;,&quot;id&quot;:&quot;dd36c4b2-207f-3911-af31-5a02afffa8bc&quot;,&quot;title&quot;:&quot;Unsupervised Low-Light Image Enhancement via Histogram Equalization Prior&quot;,&quot;author&quot;:[{&quot;family&quot;:&quot;Zhang&quot;,&quot;given&quot;:&quot;Feng&quot;,&quot;parse-names&quot;:false,&quot;dropping-particle&quot;:&quot;&quot;,&quot;non-dropping-particle&quot;:&quot;&quot;},{&quot;family&quot;:&quot;Shao&quot;,&quot;given&quot;:&quot;Yuanjie&quot;,&quot;parse-names&quot;:false,&quot;dropping-particle&quot;:&quot;&quot;,&quot;non-dropping-particle&quot;:&quot;&quot;},{&quot;family&quot;:&quot;Sun&quot;,&quot;given&quot;:&quot;Yishi&quot;,&quot;parse-names&quot;:false,&quot;dropping-particle&quot;:&quot;&quot;,&quot;non-dropping-particle&quot;:&quot;&quot;},{&quot;family&quot;:&quot;Zhu&quot;,&quot;given&quot;:&quot;Kai&quot;,&quot;parse-names&quot;:false,&quot;dropping-particle&quot;:&quot;&quot;,&quot;non-dropping-particle&quot;:&quot;&quot;},{&quot;family&quot;:&quot;Gao&quot;,&quot;given&quot;:&quot;Changxin&quot;,&quot;parse-names&quot;:false,&quot;dropping-particle&quot;:&quot;&quot;,&quot;non-dropping-particle&quot;:&quot;&quot;},{&quot;family&quot;:&quot;Sang&quot;,&quot;given&quot;:&quot;Nong&quot;,&quot;parse-names&quot;:false,&quot;dropping-particle&quot;:&quot;&quot;,&quot;non-dropping-particle&quot;:&quot;&quot;}],&quot;URL&quot;:&quot;http://arxiv.org/abs/2112.01766&quot;,&quot;issued&quot;:{&quot;date-parts&quot;:[[2021]]},&quot;page&quot;:&quot;1-13&quot;,&quot;abstract&quot;:&quot;Deep learning-based methods for low-light image enhancement typically require enormous paired training data, which are impractical to capture in real-world scenarios. Recently, unsupervised approaches have been explored to eliminate the reliance on paired training data. However, they perform erratically in diverse real-world scenarios due to the absence of priors. To address this issue, we propose an unsupervised low-light image enhancement method based on an effective prior termed histogram equalization prior (HEP). Our work is inspired by the interesting observation that the feature maps of histogram equalization enhanced image and the ground truth are similar. Specifically, we formulate the HEP to provide abundant texture and luminance information. Embedded into a Light Up Module (LUM), it helps to decompose the low-light images into illumination and reflectance maps, and the reflectance maps can be regarded as restored images. However, the derivation based on Retinex theory reveals that the reflectance maps are contaminated by noise. We introduce a Noise Disentanglement Module (NDM) to disentangle the noise and content in the reflectance maps with the reliable aid of unpaired clean images. Guided by the histogram equalization prior and noise disentanglement, our method can recover finer details and is more capable to suppress noise in real-world low-light scenarios. Extensive experiments demonstrate that our method performs favorably against the state-of-the-art unsupervised low-light enhancement algorithms and even matches the state-of-the-art supervised algorithms.&quot;,&quot;issue&quot;:&quot;8&quot;,&quot;volume&quot;:&quot;14&quot;,&quot;container-title-short&quot;:&quot;&quot;},&quot;isTemporary&quot;:false}]},{&quot;citationID&quot;:&quot;MENDELEY_CITATION_17afc18c-8ec4-49fc-bc09-885fd0f726d6&quot;,&quot;properties&quot;:{&quot;noteIndex&quot;:0},&quot;isEdited&quot;:false,&quot;manualOverride&quot;:{&quot;isManuallyOverridden&quot;:false,&quot;citeprocText&quot;:&quot;(5)&quot;,&quot;manualOverrideText&quot;:&quot;&quot;},&quot;citationTag&quot;:&quot;MENDELEY_CITATION_v3_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&quot;,&quot;citationItems&quot;:[{&quot;id&quot;:&quot;e76bd8dd-014a-3f63-a349-2f983de98638&quot;,&quot;itemData&quot;:{&quot;type&quot;:&quot;article-journal&quot;,&quot;id&quot;:&quot;e76bd8dd-014a-3f63-a349-2f983de98638&quot;,&quot;title&quot;:&quot;Weak-Light Image Enhancement Method Based on Adaptive Local Gamma Transform and Color Compensation&quot;,&quot;author&quot;:[{&quot;family&quot;:&quot;Wang&quot;,&quot;given&quot;:&quot;Wencheng&quot;,&quot;parse-names&quot;:false,&quot;dropping-particle&quot;:&quot;&quot;,&quot;non-dropping-particle&quot;:&quot;&quot;},{&quot;family&quot;:&quot;Yuan&quot;,&quot;given&quot;:&quot;Xiaohui&quot;,&quot;parse-names&quot;:false,&quot;dropping-particle&quot;:&quot;&quot;,&quot;non-dropping-particle&quot;:&quot;&quot;},{&quot;family&quot;:&quot;Chen&quot;,&quot;given&quot;:&quot;Zhenxue&quot;,&quot;parse-names&quot;:false,&quot;dropping-particle&quot;:&quot;&quot;,&quot;non-dropping-particle&quot;:&quot;&quot;},{&quot;family&quot;:&quot;Wu&quot;,&quot;given&quot;:&quot;Xiaojin&quot;,&quot;parse-names&quot;:false,&quot;dropping-particle&quot;:&quot;&quot;,&quot;non-dropping-particle&quot;:&quot;&quot;},{&quot;family&quot;:&quot;Gao&quot;,&quot;given&quot;:&quot;Zairui&quot;,&quot;parse-names&quot;:false,&quot;dropping-particle&quot;:&quot;&quot;,&quot;non-dropping-particle&quot;:&quot;&quot;}],&quot;container-title&quot;:&quot;Journal of Sensors&quot;,&quot;container-title-short&quot;:&quot;J Sens&quot;,&quot;DOI&quot;:&quot;10.1155/2021/5563698&quot;,&quot;ISSN&quot;:&quot;16877268&quot;,&quot;issued&quot;:{&quot;date-parts&quot;:[[2021]]},&quot;abstract&quot;:&quot;In weak-light environments, images suffer from low contrast and the loss of details. Traditional image enhancement models are usually failure to avoid the issue of overenhancement. In this paper, a simple and novel correction method is proposed based on an adaptive local gamma transformation and color compensation, which is inspired by the illumination reflection model. Our proposed method converts the source image into YUV color space, and the Y component is estimated with a fast guided filter. The local gamma transform function is used to improve the brightness of the image by adaptively adjusting the parameters. Finally, the dynamic range of the image is optimized by a color compensation mechanism and a linear stretching strategy. By comparing with the state-of-the-art algorithms, it is demonstrated that the proposed method adaptively reduces the influence of uneven illumination to avoid overenhancement and improve the visual effect of low-light images.&quot;,&quot;volume&quot;:&quot;2021&quot;},&quot;isTemporary&quot;:false}]},{&quot;citationID&quot;:&quot;MENDELEY_CITATION_d54897bc-f85a-47f2-830d-8a70fcfc49e6&quot;,&quot;properties&quot;:{&quot;noteIndex&quot;:0},&quot;isEdited&quot;:false,&quot;manualOverride&quot;:{&quot;isManuallyOverridden&quot;:false,&quot;citeprocText&quot;:&quot;(1)&quot;,&quot;manualOverrideText&quot;:&quot;&quot;},&quot;citationTag&quot;:&quot;MENDELEY_CITATION_v3_eyJjaXRhdGlvbklEIjoiTUVOREVMRVlfQ0lUQVRJT05fZDU0ODk3YmMtZjg1YS00N2YyLTgzMGQtOGE3MGZjZmM0OWU2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quot;,&quot;citationItems&quot;:[{&quot;id&quot;:&quot;804d41a7-d36f-3b5a-909e-10668f94b577&quot;,&quot;itemData&quot;:{&quot;type&quot;:&quot;article-journal&quot;,&quot;id&quot;:&quot;804d41a7-d36f-3b5a-909e-10668f94b577&quot;,&quot;title&quot;:&quot;Object detection in low light environments&quot;,&quot;author&quot;:[{&quot;family&quot;:&quot;Bahi&quot;,&quot;given&quot;:&quot;Aref&quot;,&quot;parse-names&quot;:false,&quot;dropping-particle&quot;:&quot;&quot;,&quot;non-dropping-particle&quot;:&quot;&quot;},{&quot;family&quot;:&quot;Zrigui&quot;,&quot;given&quot;:&quot;Salah&quot;,&quot;parse-names&quot;:false,&quot;dropping-particle&quot;:&quot;&quot;,&quot;non-dropping-particle&quot;:&quot;&quot;},{&quot;family&quot;:&quot;Zrigui&quot;,&quot;given&quot;:&quot;Mounir&quot;,&quot;parse-names&quot;:false,&quot;dropping-particle&quot;:&quot;&quot;,&quot;non-dropping-particle&quot;:&quot;&quot;},{&quot;family&quot;:&quot;Nicolas&quot;,&quot;given&quot;:&quot;Henri&quot;,&quot;parse-names&quot;:false,&quot;dropping-particle&quot;:&quot;&quot;,&quot;non-dropping-particle&quot;:&quot;&quot;}],&quot;container-title&quot;:&quot;Procedia Computer Science&quot;,&quot;container-title-short&quot;:&quot;Procedia Comput Sci&quot;,&quot;DOI&quot;:&quot;10.1016/j.procs.2024.09.219&quot;,&quot;ISSN&quot;:&quot;18770509&quot;,&quot;URL&quot;:&quot;https://doi.org/10.1016/j.procs.2024.09.219&quot;,&quot;issued&quot;:{&quot;date-parts&quot;:[[2024]]},&quot;page&quot;:&quot;3381-3389&quot;,&quot;abstract&quot;:&quot;Object detection in low-illumination environments has received limited attention compared to the vast research conducted on object detection under normal illumination. In this paper, we have focused on developing a deep learning-based model capable of detecting objects in low-light environments. The introduction of YOLOv8 in 2023 provided us with a valuable opportunity to evaluate its performance in such conditions. Our experimentation involved the use of the AdamW optimizer to leverage its weight decay capabilities, enabling the model to extract more features from images. We also employed pre-processing techniques to enhance the input images, not visually but to reduce noise and emphasize edges for object detection tasks. Additionally, we explored various training strategies and opted to utilise the ExDARK database, which exclusively contains images captured in low-light conditions. The results were highly encouraging, with our model achieving a mean average precision (mAP) of 71.2% and an average precision (AP) of 77.9%. These results surpassed those of state-of-the-art approaches, validating the effectiveness of our methodology.&quot;,&quot;publisher&quot;:&quot;Elsevier B.V.&quot;,&quot;issue&quot;:&quot;C&quot;,&quot;volume&quot;:&quot;246&quot;},&quot;isTemporary&quot;:false}]},{&quot;citationID&quot;:&quot;MENDELEY_CITATION_ba183e0c-ddad-4ced-9772-0dc489258264&quot;,&quot;properties&quot;:{&quot;noteIndex&quot;:0},&quot;isEdited&quot;:false,&quot;manualOverride&quot;:{&quot;isManuallyOverridden&quot;:false,&quot;citeprocText&quot;:&quot;(10)&quot;,&quot;manualOverrideText&quot;:&quot;&quot;},&quot;citationTag&quot;:&quot;MENDELEY_CITATION_v3_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&quot;,&quot;citationItems&quot;:[{&quot;id&quot;:&quot;66630cda-093c-354e-a7dd-e6184ec41df7&quot;,&quot;itemData&quot;:{&quot;type&quot;:&quot;article-journal&quot;,&quot;id&quot;:&quot;66630cda-093c-354e-a7dd-e6184ec41df7&quot;,&quot;title&quot;:&quot;Low-light image enhancement via pair of complementary gamma functions by fusion&quot;,&quot;author&quot;:[{&quot;family&quot;:&quot;Li&quot;,&quot;given&quot;:&quot;Changli&quot;,&quot;parse-names&quot;:false,&quot;dropping-particle&quot;:&quot;&quot;,&quot;non-dropping-particle&quot;:&quot;&quot;},{&quot;family&quot;:&quot;Tang&quot;,&quot;given&quot;:&quot;Shiqiang&quot;,&quot;parse-names&quot;:false,&quot;dropping-particle&quot;:&quot;&quot;,&quot;non-dropping-particle&quot;:&quot;&quot;},{&quot;family&quot;:&quot;Yan&quot;,&quot;given&quot;:&quot;Jingwen&quot;,&quot;parse-names&quot;:false,&quot;dropping-particle&quot;:&quot;&quot;,&quot;non-dropping-particle&quot;:&quot;&quot;},{&quot;family&quot;:&quot;Zhou&quot;,&quot;given&quot;:&quot;Teng&quot;,&quot;parse-names&quot;:false,&quot;dropping-particle&quot;:&quot;&quot;,&quot;non-dropping-particle&quot;:&quot;&quot;}],&quot;container-title&quot;:&quot;IEEE Access&quot;,&quot;DOI&quot;:&quot;10.1109/ACCESS.2020.3023485&quot;,&quot;ISSN&quot;:&quot;21693536&quot;,&quot;issued&quot;:{&quot;date-parts&quot;:[[2020]]},&quot;page&quot;:&quot;169887-169896&quot;,&quot;abstract&quot;:&quot;Enhanced images by the traditional gamma correction (GC) method still have low contrast within high illuminance regions. In order to enhance the visibility in dark regions and simultaneously achieve high contrast in bright regions for low-light images, this paper proposes a novel method via a pair of complementary gamma functions (PCGF) by image fusion. We first define PCGF and then show its outstanding potential for low-light image enhancement by some preliminary experimental results. In order to release its performance and verify its effectiveness, we further design a simple enhancement method for low-light images based on it by an elaborately designed fusion strategy. Two input images for fusion are derived from the enhanced image by PCGF and that by proposed sharpening method, respectively. Experiments show that our proposed method can significantly enhance the detail and improve the contrast of low-light image. The qualitative experiment results show that the proposed method is effective and the comparative quantitative assessment shows that it outperforms other state-of-the-art methods.&quot;,&quot;volume&quot;:&quot;8&quot;,&quot;container-title-short&quot;:&quot;&quot;},&quot;isTemporary&quot;:false}]},{&quot;citationID&quot;:&quot;MENDELEY_CITATION_13fd2be4-d9c3-4aed-bb5c-d749182f295c&quot;,&quot;properties&quot;:{&quot;noteIndex&quot;:0},&quot;isEdited&quot;:false,&quot;manualOverride&quot;:{&quot;isManuallyOverridden&quot;:false,&quot;citeprocText&quot;:&quot;(11)&quot;,&quot;manualOverrideText&quot;:&quot;&quot;},&quot;citationTag&quot;:&quot;MENDELEY_CITATION_v3_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&quot;,&quot;citationItems&quot;:[{&quot;id&quot;:&quot;3a9fbc51-7e81-3975-a6fe-41beb6a65db1&quot;,&quot;itemData&quot;:{&quot;type&quot;:&quot;article-journal&quot;,&quot;id&quot;:&quot;3a9fbc51-7e81-3975-a6fe-41beb6a65db1&quot;,&quot;title&quot;:&quot;A new contrast enhancement method for Color dark and low-light images&quot;,&quot;author&quot;:[{&quot;family&quot;:&quot;Alavi&quot;,&quot;given&quot;:&quot;Meysam&quot;,&quot;parse-names&quot;:false,&quot;dropping-particle&quot;:&quot;&quot;,&quot;non-dropping-particle&quot;:&quot;&quot;},{&quot;family&quot;:&quot;Kargari&quot;,&quot;given&quot;:&quot;Mehrdad&quot;,&quot;parse-names&quot;:false,&quot;dropping-particle&quot;:&quot;&quot;,&quot;non-dropping-particle&quot;:&quot;&quot;}],&quot;container-title&quot;:&quot;2022 9th Iranian Joint Congress on Fuzzy and Intelligent Systems, CFIS 2022&quot;,&quot;DOI&quot;:&quot;10.1109/CFIS54774.2022.9756426&quot;,&quot;ISBN&quot;:&quot;9781665478724&quot;,&quot;issued&quot;:{&quot;date-parts&quot;:[[2022]]},&quot;abstract&quot;:&quot;Image contrast enhancement is a preprocessing phase that improves the performance of image processing applications such as pattern recognition and computer vision. Many images have poor quality due to low-luminance and low-contrast, which must be changed before further processing. It is significant for medical imaging because the low-light intensity makes it challenging to diagnose and analyze specific diseases accurately. In addition, when the depth information of a low-light image is unknown, the drawback of illumination enhancement becomes very challenging. Since Contrast enhancement of low-light images with non-uniform illumination is complex, it may lead to inefficient contrast enhancement methods. In other words, in such cases, if contrast enhancement methods are used to increase the contrast of dark areas, the bright regions become over-enhanced, which may lead to the disappearance of the details of these areas. Given this problem, in this paper, a new method is proposed to increase the image contrast that can improve the contrast in both areas of the image without adversely affecting the details of the image. The result represented the efficiency of proposed methods compared to other image enhancement methods based on full-reference and noreference metrics such as PSNR, MSE, NIQE, and BRISQUE.&quot;,&quot;publisher&quot;:&quot;IEEE&quot;,&quot;container-title-short&quot;:&quot;&quot;},&quot;isTemporary&quot;:false}]},{&quot;citationID&quot;:&quot;MENDELEY_CITATION_dc913481-6ec3-4009-8132-7a55e2de6256&quot;,&quot;properties&quot;:{&quot;noteIndex&quot;:0},&quot;isEdited&quot;:false,&quot;manualOverride&quot;:{&quot;isManuallyOverridden&quot;:false,&quot;citeprocText&quot;:&quot;(6,10,12,13)&quot;,&quot;manualOverrideText&quot;:&quot;&quot;},&quot;citationTag&quot;:&quot;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&quot;,&quot;citationItems&quot;:[{&quot;id&quot;:&quot;fccfe696-88ef-33b3-b8a8-ff4668fcf515&quot;,&quot;itemData&quot;:{&quot;type&quot;:&quot;article-journal&quot;,&quot;id&quot;:&quot;fccfe696-88ef-33b3-b8a8-ff4668fcf515&quot;,&quot;title&quot;:&quot;Object Detection and Recognition in Low Light Image Using Deep Learning Techniques&quot;,&quot;author&quot;:[{&quot;family&quot;:&quot;Retha&quot;,&quot;given&quot;:&quot;Ali&quot;,&quot;parse-names&quot;:false,&quot;dropping-particle&quot;:&quot;&quot;,&quot;non-dropping-particle&quot;:&quot;&quot;},{&quot;family&quot;:&quot;Khayeat&quot;,&quot;given&quot;:&quot;Hasoon&quot;,&quot;parse-names&quot;:false,&quot;dropping-particle&quot;:&quot;&quot;,&quot;non-dropping-particle&quot;:&quot;&quot;}],&quot;issued&quot;:{&quot;date-parts&quot;:[[2025]]},&quot;page&quot;:&quot;305-312&quot;,&quot;volume&quot;:&quot;4617&quot;,&quot;container-title-short&quot;:&quot;&quot;},&quot;isTemporary&quot;:false},{&quot;id&quot;:&quot;6db65c7e-b535-3f63-8a5b-28ff87a13ae8&quot;,&quot;itemData&quot;:{&quot;type&quot;:&quot;article-journal&quot;,&quot;id&quot;:&quot;6db65c7e-b535-3f63-8a5b-28ff87a13ae8&quot;,&quot;title&quot;:&quot;Contrast Limited Adaptive Histogram Equalization for Recognizing Road Marking at Night Based on Yolo Models&quot;,&quot;author&quot;:[{&quot;family&quot;:&quot;Chen&quot;,&quot;given&quot;:&quot;Rung Ching&quot;,&quot;parse-names&quot;:false,&quot;dropping-particle&quot;:&quot;&quot;,&quot;non-dropping-particle&quot;:&quot;&quot;},{&quot;family&quot;:&quot;Dewi&quot;,&quot;given&quot;:&quot;Christine&quot;,&quot;parse-names&quot;:false,&quot;dropping-particle&quot;:&quot;&quot;,&quot;non-dropping-particle&quot;:&quot;&quot;},{&quot;family&quot;:&quot;Zhuang&quot;,&quot;given&quot;:&quot;Yong Cun&quot;,&quot;parse-names&quot;:false,&quot;dropping-particle&quot;:&quot;&quot;,&quot;non-dropping-particle&quot;:&quot;&quot;},{&quot;family&quot;:&quot;Chen&quot;,&quot;given&quot;:&quot;Jeang Kuo&quot;,&quot;parse-names&quot;:false,&quot;dropping-particle&quot;:&quot;&quot;,&quot;non-dropping-particle&quot;:&quot;&quot;}],&quot;container-title&quot;:&quot;IEEE Access&quot;,&quot;DOI&quot;:&quot;10.1109/ACCESS.2023.3309410&quot;,&quot;ISSN&quot;:&quot;21693536&quot;,&quot;issued&quot;:{&quot;date-parts&quot;:[[2023]]},&quot;page&quot;:&quot;92926-92942&quot;,&quot;abstract&quot;:&quot;In recent years, artificial intelligence has led to rapid development and application across various industries. One of the significant developments is the improvement of transportation methods. Accidents involving vehicles frequently result in a high number of fatalities as well as economic damage. Road detection is one of the applications that can be used by self-driving cars. Traffic accidents happen, but artificial intelligence is used in many nations to construct smart cities and apps for self-driving cars. Since public road sign datasets have been used in significant research for road sign identification and analysis, these datasets are particularly significant for training autonomous vehicles. This study records the roads of various cities in Taiwan through road driving. It manually collects traffic signs in Taiwan to create a data set of road signs in Taiwan in daytime environments as well as nighttime environments. Since there is currently no data set of road signs in Taiwan, this study is necessary to create a data set of road signs in Taiwan. The YOLO model is utilized in this work to design road signs in Taiwan for mark detection. The techniques of Contrast Stretching (CS), Histogram Equalization (HE), and Contrast Limited Adaptive Histogram Equalization (CLAHE) are evaluated in a nighttime setting and compared to the original image captured at night. The experimental results show that the best model during the day is YOLO V4 (no flip), the test set mAP is 86.77%, the Precision is 82%, the Recall is 87%, the F1-score is 84%, and the IoU is 63.92%. At night, the CLAHE image method works best in the YOLOv5x model, with a mAP of 86.40%. YOLOv5 can be used in mobile devices or embedded devices, so this study recommends using CLAHE's YOLOv5x as the best model at night and used to improve the effect of road sign detection at night.&quot;,&quot;publisher&quot;:&quot;IEEE&quot;,&quot;issue&quot;:&quot;September&quot;,&quot;volume&quot;:&quot;11&quot;,&quot;container-title-short&quot;:&quot;&quot;},&quot;isTemporary&quot;:false},{&quot;id&quot;:&quot;66630cda-093c-354e-a7dd-e6184ec41df7&quot;,&quot;itemData&quot;:{&quot;type&quot;:&quot;article-journal&quot;,&quot;id&quot;:&quot;66630cda-093c-354e-a7dd-e6184ec41df7&quot;,&quot;title&quot;:&quot;Low-light image enhancement via pair of complementary gamma functions by fusion&quot;,&quot;author&quot;:[{&quot;family&quot;:&quot;Li&quot;,&quot;given&quot;:&quot;Changli&quot;,&quot;parse-names&quot;:false,&quot;dropping-particle&quot;:&quot;&quot;,&quot;non-dropping-particle&quot;:&quot;&quot;},{&quot;family&quot;:&quot;Tang&quot;,&quot;given&quot;:&quot;Shiqiang&quot;,&quot;parse-names&quot;:false,&quot;dropping-particle&quot;:&quot;&quot;,&quot;non-dropping-particle&quot;:&quot;&quot;},{&quot;family&quot;:&quot;Yan&quot;,&quot;given&quot;:&quot;Jingwen&quot;,&quot;parse-names&quot;:false,&quot;dropping-particle&quot;:&quot;&quot;,&quot;non-dropping-particle&quot;:&quot;&quot;},{&quot;family&quot;:&quot;Zhou&quot;,&quot;given&quot;:&quot;Teng&quot;,&quot;parse-names&quot;:false,&quot;dropping-particle&quot;:&quot;&quot;,&quot;non-dropping-particle&quot;:&quot;&quot;}],&quot;container-title&quot;:&quot;IEEE Access&quot;,&quot;DOI&quot;:&quot;10.1109/ACCESS.2020.3023485&quot;,&quot;ISSN&quot;:&quot;21693536&quot;,&quot;issued&quot;:{&quot;date-parts&quot;:[[2020]]},&quot;page&quot;:&quot;169887-169896&quot;,&quot;abstract&quot;:&quot;Enhanced images by the traditional gamma correction (GC) method still have low contrast within high illuminance regions. In order to enhance the visibility in dark regions and simultaneously achieve high contrast in bright regions for low-light images, this paper proposes a novel method via a pair of complementary gamma functions (PCGF) by image fusion. We first define PCGF and then show its outstanding potential for low-light image enhancement by some preliminary experimental results. In order to release its performance and verify its effectiveness, we further design a simple enhancement method for low-light images based on it by an elaborately designed fusion strategy. Two input images for fusion are derived from the enhanced image by PCGF and that by proposed sharpening method, respectively. Experiments show that our proposed method can significantly enhance the detail and improve the contrast of low-light image. The qualitative experiment results show that the proposed method is effective and the comparative quantitative assessment shows that it outperforms other state-of-the-art methods.&quot;,&quot;volume&quot;:&quot;8&quot;,&quot;container-title-short&quot;:&quot;&quot;},&quot;isTemporary&quot;:false},{&quot;id&quot;:&quot;89a43e49-b58e-3056-9466-4b763b44f308&quot;,&quot;itemData&quot;:{&quot;type&quot;:&quot;article-journal&quot;,&quot;id&quot;:&quot;89a43e49-b58e-3056-9466-4b763b44f308&quot;,&quot;title&quot;:&quot;Low illumination image enhancement based on improved CLAHE algorithm&quot;,&quot;author&quot;:[{&quot;family&quot;:&quot;Tianyang&quot;,&quot;given&quot;:&quot;Zong&quot;,&quot;parse-names&quot;:false,&quot;dropping-particle&quot;:&quot;&quot;,&quot;non-dropping-particle&quot;:&quot;&quot;},{&quot;family&quot;:&quot;Lei&quot;,&quot;given&quot;:&quot;Yang&quot;,&quot;parse-names&quot;:false,&quot;dropping-particle&quot;:&quot;&quot;,&quot;non-dropping-particle&quot;:&quot;&quot;}],&quot;container-title&quot;:&quot;Journal of Physics: Conference Series&quot;,&quot;container-title-short&quot;:&quot;J Phys Conf Ser&quot;,&quot;DOI&quot;:&quot;10.1088/1742-6596/2891/11/112029&quot;,&quot;ISSN&quot;:&quot;17426596&quot;,&quot;issued&quot;:{&quot;date-parts&quot;:[[2024]]},&quot;abstract&quot;:&quot;In the case of low light, the target features will be weakened or even disappear, thus affecting the target detection effect based on aerial images. In order to improve the image effect, an improved CLAHE algorithm is designed. In the process of image enhancement, the CLAHE algorithm is improved according to image pixel size and histogram characteristics, which can improve the smoothness of CLAHE algorithm for uniform color parts. The experimental results show that the improved CLAHE algorithm is better than other histogram equalization algorithms, and the method has low cost and practical application value.&quot;,&quot;issue&quot;:&quot;11&quot;,&quot;volume&quot;:&quot;2891&quot;},&quot;isTemporary&quot;:false}]},{&quot;citationID&quot;:&quot;MENDELEY_CITATION_3e08bdcd-7202-4b33-8ae7-caac09c892b4&quot;,&quot;properties&quot;:{&quot;noteIndex&quot;:0},&quot;isEdited&quot;:false,&quot;manualOverride&quot;:{&quot;isManuallyOverridden&quot;:false,&quot;citeprocText&quot;:&quot;(1,6)&quot;,&quot;manualOverrideText&quot;:&quot;&quot;},&quot;citationTag&quot;:&quot;MENDELEY_CITATION_v3_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&quot;,&quot;citationItems&quot;:[{&quot;id&quot;:&quot;804d41a7-d36f-3b5a-909e-10668f94b577&quot;,&quot;itemData&quot;:{&quot;type&quot;:&quot;article-journal&quot;,&quot;id&quot;:&quot;804d41a7-d36f-3b5a-909e-10668f94b577&quot;,&quot;title&quot;:&quot;Object detection in low light environments&quot;,&quot;author&quot;:[{&quot;family&quot;:&quot;Bahi&quot;,&quot;given&quot;:&quot;Aref&quot;,&quot;parse-names&quot;:false,&quot;dropping-particle&quot;:&quot;&quot;,&quot;non-dropping-particle&quot;:&quot;&quot;},{&quot;family&quot;:&quot;Zrigui&quot;,&quot;given&quot;:&quot;Salah&quot;,&quot;parse-names&quot;:false,&quot;dropping-particle&quot;:&quot;&quot;,&quot;non-dropping-particle&quot;:&quot;&quot;},{&quot;family&quot;:&quot;Zrigui&quot;,&quot;given&quot;:&quot;Mounir&quot;,&quot;parse-names&quot;:false,&quot;dropping-particle&quot;:&quot;&quot;,&quot;non-dropping-particle&quot;:&quot;&quot;},{&quot;family&quot;:&quot;Nicolas&quot;,&quot;given&quot;:&quot;Henri&quot;,&quot;parse-names&quot;:false,&quot;dropping-particle&quot;:&quot;&quot;,&quot;non-dropping-particle&quot;:&quot;&quot;}],&quot;container-title&quot;:&quot;Procedia Computer Science&quot;,&quot;container-title-short&quot;:&quot;Procedia Comput Sci&quot;,&quot;DOI&quot;:&quot;10.1016/j.procs.2024.09.219&quot;,&quot;ISSN&quot;:&quot;18770509&quot;,&quot;URL&quot;:&quot;https://doi.org/10.1016/j.procs.2024.09.219&quot;,&quot;issued&quot;:{&quot;date-parts&quot;:[[2024]]},&quot;page&quot;:&quot;3381-3389&quot;,&quot;abstract&quot;:&quot;Object detection in low-illumination environments has received limited attention compared to the vast research conducted on object detection under normal illumination. In this paper, we have focused on developing a deep learning-based model capable of detecting objects in low-light environments. The introduction of YOLOv8 in 2023 provided us with a valuable opportunity to evaluate its performance in such conditions. Our experimentation involved the use of the AdamW optimizer to leverage its weight decay capabilities, enabling the model to extract more features from images. We also employed pre-processing techniques to enhance the input images, not visually but to reduce noise and emphasize edges for object detection tasks. Additionally, we explored various training strategies and opted to utilise the ExDARK database, which exclusively contains images captured in low-light conditions. The results were highly encouraging, with our model achieving a mean average precision (mAP) of 71.2% and an average precision (AP) of 77.9%. These results surpassed those of state-of-the-art approaches, validating the effectiveness of our methodology.&quot;,&quot;publisher&quot;:&quot;Elsevier B.V.&quot;,&quot;issue&quot;:&quot;C&quot;,&quot;volume&quot;:&quot;246&quot;},&quot;isTemporary&quot;:false},{&quot;id&quot;:&quot;6db65c7e-b535-3f63-8a5b-28ff87a13ae8&quot;,&quot;itemData&quot;:{&quot;type&quot;:&quot;article-journal&quot;,&quot;id&quot;:&quot;6db65c7e-b535-3f63-8a5b-28ff87a13ae8&quot;,&quot;title&quot;:&quot;Contrast Limited Adaptive Histogram Equalization for Recognizing Road Marking at Night Based on Yolo Models&quot;,&quot;author&quot;:[{&quot;family&quot;:&quot;Chen&quot;,&quot;given&quot;:&quot;Rung Ching&quot;,&quot;parse-names&quot;:false,&quot;dropping-particle&quot;:&quot;&quot;,&quot;non-dropping-particle&quot;:&quot;&quot;},{&quot;family&quot;:&quot;Dewi&quot;,&quot;given&quot;:&quot;Christine&quot;,&quot;parse-names&quot;:false,&quot;dropping-particle&quot;:&quot;&quot;,&quot;non-dropping-particle&quot;:&quot;&quot;},{&quot;family&quot;:&quot;Zhuang&quot;,&quot;given&quot;:&quot;Yong Cun&quot;,&quot;parse-names&quot;:false,&quot;dropping-particle&quot;:&quot;&quot;,&quot;non-dropping-particle&quot;:&quot;&quot;},{&quot;family&quot;:&quot;Chen&quot;,&quot;given&quot;:&quot;Jeang Kuo&quot;,&quot;parse-names&quot;:false,&quot;dropping-particle&quot;:&quot;&quot;,&quot;non-dropping-particle&quot;:&quot;&quot;}],&quot;container-title&quot;:&quot;IEEE Access&quot;,&quot;DOI&quot;:&quot;10.1109/ACCESS.2023.3309410&quot;,&quot;ISSN&quot;:&quot;21693536&quot;,&quot;issued&quot;:{&quot;date-parts&quot;:[[2023]]},&quot;page&quot;:&quot;92926-92942&quot;,&quot;abstract&quot;:&quot;In recent years, artificial intelligence has led to rapid development and application across various industries. One of the significant developments is the improvement of transportation methods. Accidents involving vehicles frequently result in a high number of fatalities as well as economic damage. Road detection is one of the applications that can be used by self-driving cars. Traffic accidents happen, but artificial intelligence is used in many nations to construct smart cities and apps for self-driving cars. Since public road sign datasets have been used in significant research for road sign identification and analysis, these datasets are particularly significant for training autonomous vehicles. This study records the roads of various cities in Taiwan through road driving. It manually collects traffic signs in Taiwan to create a data set of road signs in Taiwan in daytime environments as well as nighttime environments. Since there is currently no data set of road signs in Taiwan, this study is necessary to create a data set of road signs in Taiwan. The YOLO model is utilized in this work to design road signs in Taiwan for mark detection. The techniques of Contrast Stretching (CS), Histogram Equalization (HE), and Contrast Limited Adaptive Histogram Equalization (CLAHE) are evaluated in a nighttime setting and compared to the original image captured at night. The experimental results show that the best model during the day is YOLO V4 (no flip), the test set mAP is 86.77%, the Precision is 82%, the Recall is 87%, the F1-score is 84%, and the IoU is 63.92%. At night, the CLAHE image method works best in the YOLOv5x model, with a mAP of 86.40%. YOLOv5 can be used in mobile devices or embedded devices, so this study recommends using CLAHE's YOLOv5x as the best model at night and used to improve the effect of road sign detection at night.&quot;,&quot;publisher&quot;:&quot;IEEE&quot;,&quot;issue&quot;:&quot;September&quot;,&quot;volume&quot;:&quot;11&quot;,&quot;container-title-short&quot;:&quot;&quot;},&quot;isTemporary&quot;:false}]},{&quot;citationID&quot;:&quot;MENDELEY_CITATION_9f4d7552-c194-42a9-9b6b-78a8ea5a3ba8&quot;,&quot;properties&quot;:{&quot;noteIndex&quot;:0},&quot;isEdited&quot;:false,&quot;manualOverride&quot;:{&quot;isManuallyOverridden&quot;:false,&quot;citeprocText&quot;:&quot;(13)&quot;,&quot;manualOverrideText&quot;:&quot;&quot;},&quot;citationTag&quot;:&quot;MENDELEY_CITATION_v3_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&quot;,&quot;citationItems&quot;:[{&quot;id&quot;:&quot;89a43e49-b58e-3056-9466-4b763b44f308&quot;,&quot;itemData&quot;:{&quot;type&quot;:&quot;article-journal&quot;,&quot;id&quot;:&quot;89a43e49-b58e-3056-9466-4b763b44f308&quot;,&quot;title&quot;:&quot;Low illumination image enhancement based on improved CLAHE algorithm&quot;,&quot;author&quot;:[{&quot;family&quot;:&quot;Tianyang&quot;,&quot;given&quot;:&quot;Zong&quot;,&quot;parse-names&quot;:false,&quot;dropping-particle&quot;:&quot;&quot;,&quot;non-dropping-particle&quot;:&quot;&quot;},{&quot;family&quot;:&quot;Lei&quot;,&quot;given&quot;:&quot;Yang&quot;,&quot;parse-names&quot;:false,&quot;dropping-particle&quot;:&quot;&quot;,&quot;non-dropping-particle&quot;:&quot;&quot;}],&quot;container-title&quot;:&quot;Journal of Physics: Conference Series&quot;,&quot;container-title-short&quot;:&quot;J Phys Conf Ser&quot;,&quot;DOI&quot;:&quot;10.1088/1742-6596/2891/11/112029&quot;,&quot;ISSN&quot;:&quot;17426596&quot;,&quot;issued&quot;:{&quot;date-parts&quot;:[[2024]]},&quot;abstract&quot;:&quot;In the case of low light, the target features will be weakened or even disappear, thus affecting the target detection effect based on aerial images. In order to improve the image effect, an improved CLAHE algorithm is designed. In the process of image enhancement, the CLAHE algorithm is improved according to image pixel size and histogram characteristics, which can improve the smoothness of CLAHE algorithm for uniform color parts. The experimental results show that the improved CLAHE algorithm is better than other histogram equalization algorithms, and the method has low cost and practical application value.&quot;,&quot;issue&quot;:&quot;11&quot;,&quot;volume&quot;:&quot;2891&quot;},&quot;isTemporary&quot;:false}]},{&quot;citationID&quot;:&quot;MENDELEY_CITATION_dbcee8a2-cc7d-4908-aeaa-782b46d5d8b1&quot;,&quot;properties&quot;:{&quot;noteIndex&quot;:0},&quot;isEdited&quot;:false,&quot;manualOverride&quot;:{&quot;isManuallyOverridden&quot;:false,&quot;citeprocText&quot;:&quot;(14)&quot;,&quot;manualOverrideText&quot;:&quot;&quot;},&quot;citationTag&quot;:&quot;MENDELEY_CITATION_v3_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&quot;,&quot;citationItems&quot;:[{&quot;id&quot;:&quot;e9a98445-4bec-3faa-8a43-09ba3de5e42f&quot;,&quot;itemData&quot;:{&quot;type&quot;:&quot;article-journal&quot;,&quot;id&quot;:&quot;e9a98445-4bec-3faa-8a43-09ba3de5e42f&quot;,&quot;title&quot;:&quot;Exploring the effect of image enhancement techniques on COVID-19 detection using chest X-ray images&quot;,&quot;author&quot;:[{&quot;family&quot;:&quot;Rahman&quot;,&quot;given&quot;:&quot;Tawsifur&quot;,&quot;parse-names&quot;:false,&quot;dropping-particle&quot;:&quot;&quot;,&quot;non-dropping-particle&quot;:&quot;&quot;},{&quot;family&quot;:&quot;Khandakar&quot;,&quot;given&quot;:&quot;Amith&quot;,&quot;parse-names&quot;:false,&quot;dropping-particle&quot;:&quot;&quot;,&quot;non-dropping-particle&quot;:&quot;&quot;},{&quot;family&quot;:&quot;Qiblawey&quot;,&quot;given&quot;:&quot;Yazan&quot;,&quot;parse-names&quot;:false,&quot;dropping-particle&quot;:&quot;&quot;,&quot;non-dropping-particle&quot;:&quot;&quot;},{&quot;family&quot;:&quot;Tahir&quot;,&quot;given&quot;:&quot;Anas&quot;,&quot;parse-names&quot;:false,&quot;dropping-particle&quot;:&quot;&quot;,&quot;non-dropping-particle&quot;:&quot;&quot;},{&quot;family&quot;:&quot;Kiranyaz&quot;,&quot;given&quot;:&quot;Serkan&quot;,&quot;parse-names&quot;:false,&quot;dropping-particle&quot;:&quot;&quot;,&quot;non-dropping-particle&quot;:&quot;&quot;},{&quot;family&quot;:&quot;Abul Kashem&quot;,&quot;given&quot;:&quot;Saad&quot;,&quot;parse-names&quot;:false,&quot;dropping-particle&quot;:&quot;Bin&quot;,&quot;non-dropping-particle&quot;:&quot;&quot;},{&quot;family&quot;:&quot;Islam&quot;,&quot;given&quot;:&quot;Mohammad Tariqul&quot;,&quot;parse-names&quot;:false,&quot;dropping-particle&quot;:&quot;&quot;,&quot;non-dropping-particle&quot;:&quot;&quot;},{&quot;family&quot;:&quot;Maadeed&quot;,&quot;given&quot;:&quot;Somaya&quot;,&quot;parse-names&quot;:false,&quot;dropping-particle&quot;:&quot;&quot;,&quot;non-dropping-particle&quot;:&quot;Al&quot;},{&quot;family&quot;:&quot;Zughaier&quot;,&quot;given&quot;:&quot;Susu M.&quot;,&quot;parse-names&quot;:false,&quot;dropping-particle&quot;:&quot;&quot;,&quot;non-dropping-particle&quot;:&quot;&quot;},{&quot;family&quot;:&quot;Khan&quot;,&quot;given&quot;:&quot;Muhammad Salman&quot;,&quot;parse-names&quot;:false,&quot;dropping-particle&quot;:&quot;&quot;,&quot;non-dropping-particle&quot;:&quot;&quot;},{&quot;family&quot;:&quot;Chowdhury&quot;,&quot;given&quot;:&quot;Muhammad E.H.&quot;,&quot;parse-names&quot;:false,&quot;dropping-particle&quot;:&quot;&quot;,&quot;non-dropping-particle&quot;:&quot;&quot;}],&quot;container-title&quot;:&quot;Computers in Biology and Medicine&quot;,&quot;container-title-short&quot;:&quot;Comput Biol Med&quot;,&quot;DOI&quot;:&quot;10.1016/j.compbiomed.2021.104319&quot;,&quot;ISSN&quot;:&quot;18790534&quot;,&quot;PMID&quot;:&quot;33799220&quot;,&quot;URL&quot;:&quot;https://doi.org/10.1016/j.compbiomed.2021.104319&quot;,&quot;issued&quot;:{&quot;date-parts&quot;:[[2021]]},&quot;page&quot;:&quot;104319&quot;,&quot;abstract&quot;:&quot;Computer-aided diagnosis for the reliable and fast detection of coronavirus disease (COVID-19) has become a necessity to prevent the spread of the virus during the pandemic to ease the burden on the healthcare system. Chest X-ray (CXR) imaging has several advantages over other imaging and detection techniques. Numerous works have been reported on COVID-19 detection from a smaller set of original X-ray images. However, the effect of image enhancement and lung segmentation of a large dataset in COVID-19 detection was not reported in the literature. We have compiled a large X-ray dataset (COVQU) consisting of 18,479 CXR images with 8851 normal, 6012 non-COVID lung infections, and 3616 COVID-19 CXR images and their corresponding ground truth lung masks. To the best of our knowledge, this is the largest public COVID positive database and the lung masks. Five different image enhancement techniques: histogram equalization (HE), contrast limited adaptive histogram equalization (CLAHE), image complement, gamma correction, and balance contrast enhancement technique (BCET) were used to investigate the effect of image enhancement techniques on COVID-19 detection. A novel U-Net model was proposed and compared with the standard U-Net model for lung segmentation. Six different pre-trained Convolutional Neural Networks (CNNs) (ResNet18, ResNet50, ResNet101, InceptionV3, DenseNet201, and ChexNet) and a shallow CNN model were investigated on the plain and segmented lung CXR images. The novel U-Net model showed an accuracy, Intersection over Union (IoU), and Dice coefficient of 98.63%, 94.3%, and 96.94%, respectively for lung segmentation. The gamma correction-based enhancement technique outperforms other techniques in detecting COVID-19 from the plain and the segmented lung CXR images. Classification performance from plain CXR images is slightly better than the segmented lung CXR images; however, the reliability of network performance is significantly improved for the segmented lung images, which was observed using the visualization technique. The accuracy, precision, sensitivity, F1-score, and specificity were 95.11%, 94.55%, 94.56%, 94.53%, and 95.59% respectively for the segmented lung images. The proposed approach with very reliable and comparable performance will boost the fast and robust COVID-19 detection using chest X-ray images.&quot;,&quot;publisher&quot;:&quot;Elsevier Ltd&quot;,&quot;issue&quot;:&quot;March&quot;,&quot;volume&quot;:&quot;132&quot;},&quot;isTemporary&quot;:false}]},{&quot;citationID&quot;:&quot;MENDELEY_CITATION_636cbe18-b91a-49b3-8247-a60b6481e7b4&quot;,&quot;properties&quot;:{&quot;noteIndex&quot;:0},&quot;isEdited&quot;:false,&quot;manualOverride&quot;:{&quot;isManuallyOverridden&quot;:false,&quot;citeprocText&quot;:&quot;(12)&quot;,&quot;manualOverrideText&quot;:&quot;&quot;},&quot;citationTag&quot;:&quot;MENDELEY_CITATION_v3_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&quot;,&quot;citationItems&quot;:[{&quot;id&quot;:&quot;fccfe696-88ef-33b3-b8a8-ff4668fcf515&quot;,&quot;itemData&quot;:{&quot;type&quot;:&quot;article-journal&quot;,&quot;id&quot;:&quot;fccfe696-88ef-33b3-b8a8-ff4668fcf515&quot;,&quot;title&quot;:&quot;Object Detection and Recognition in Low Light Image Using Deep Learning Techniques&quot;,&quot;author&quot;:[{&quot;family&quot;:&quot;Retha&quot;,&quot;given&quot;:&quot;Ali&quot;,&quot;parse-names&quot;:false,&quot;dropping-particle&quot;:&quot;&quot;,&quot;non-dropping-particle&quot;:&quot;&quot;},{&quot;family&quot;:&quot;Khayeat&quot;,&quot;given&quot;:&quot;Hasoon&quot;,&quot;parse-names&quot;:false,&quot;dropping-particle&quot;:&quot;&quot;,&quot;non-dropping-particle&quot;:&quot;&quot;}],&quot;issued&quot;:{&quot;date-parts&quot;:[[2025]]},&quot;page&quot;:&quot;305-312&quot;,&quot;volume&quot;:&quot;4617&quot;,&quot;container-title-short&quot;:&quot;&quot;},&quot;isTemporary&quot;:false}]},{&quot;citationID&quot;:&quot;MENDELEY_CITATION_382a1ef9-fcf7-43b6-867c-ffab6b26d1af&quot;,&quot;properties&quot;:{&quot;noteIndex&quot;:0},&quot;isEdited&quot;:false,&quot;manualOverride&quot;:{&quot;isManuallyOverridden&quot;:false,&quot;citeprocText&quot;:&quot;(10)&quot;,&quot;manualOverrideText&quot;:&quot;&quot;},&quot;citationTag&quot;:&quot;MENDELEY_CITATION_v3_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&quot;,&quot;citationItems&quot;:[{&quot;id&quot;:&quot;66630cda-093c-354e-a7dd-e6184ec41df7&quot;,&quot;itemData&quot;:{&quot;type&quot;:&quot;article-journal&quot;,&quot;id&quot;:&quot;66630cda-093c-354e-a7dd-e6184ec41df7&quot;,&quot;title&quot;:&quot;Low-light image enhancement via pair of complementary gamma functions by fusion&quot;,&quot;author&quot;:[{&quot;family&quot;:&quot;Li&quot;,&quot;given&quot;:&quot;Changli&quot;,&quot;parse-names&quot;:false,&quot;dropping-particle&quot;:&quot;&quot;,&quot;non-dropping-particle&quot;:&quot;&quot;},{&quot;family&quot;:&quot;Tang&quot;,&quot;given&quot;:&quot;Shiqiang&quot;,&quot;parse-names&quot;:false,&quot;dropping-particle&quot;:&quot;&quot;,&quot;non-dropping-particle&quot;:&quot;&quot;},{&quot;family&quot;:&quot;Yan&quot;,&quot;given&quot;:&quot;Jingwen&quot;,&quot;parse-names&quot;:false,&quot;dropping-particle&quot;:&quot;&quot;,&quot;non-dropping-particle&quot;:&quot;&quot;},{&quot;family&quot;:&quot;Zhou&quot;,&quot;given&quot;:&quot;Teng&quot;,&quot;parse-names&quot;:false,&quot;dropping-particle&quot;:&quot;&quot;,&quot;non-dropping-particle&quot;:&quot;&quot;}],&quot;container-title&quot;:&quot;IEEE Access&quot;,&quot;DOI&quot;:&quot;10.1109/ACCESS.2020.3023485&quot;,&quot;ISSN&quot;:&quot;21693536&quot;,&quot;issued&quot;:{&quot;date-parts&quot;:[[2020]]},&quot;page&quot;:&quot;169887-169896&quot;,&quot;abstract&quot;:&quot;Enhanced images by the traditional gamma correction (GC) method still have low contrast within high illuminance regions. In order to enhance the visibility in dark regions and simultaneously achieve high contrast in bright regions for low-light images, this paper proposes a novel method via a pair of complementary gamma functions (PCGF) by image fusion. We first define PCGF and then show its outstanding potential for low-light image enhancement by some preliminary experimental results. In order to release its performance and verify its effectiveness, we further design a simple enhancement method for low-light images based on it by an elaborately designed fusion strategy. Two input images for fusion are derived from the enhanced image by PCGF and that by proposed sharpening method, respectively. Experiments show that our proposed method can significantly enhance the detail and improve the contrast of low-light image. The qualitative experiment results show that the proposed method is effective and the comparative quantitative assessment shows that it outperforms other state-of-the-art methods.&quot;,&quot;volume&quot;:&quot;8&quot;,&quot;container-title-short&quot;:&quot;&quot;},&quot;isTemporary&quot;:false}]},{&quot;citationID&quot;:&quot;MENDELEY_CITATION_43e15ec4-5356-4f31-b660-3dd2cc2efec7&quot;,&quot;properties&quot;:{&quot;noteIndex&quot;:0},&quot;isEdited&quot;:false,&quot;manualOverride&quot;:{&quot;isManuallyOverridden&quot;:false,&quot;citeprocText&quot;:&quot;(9)&quot;,&quot;manualOverrideText&quot;:&quot;&quot;},&quot;citationTag&quot;:&quot;MENDELEY_CITATION_v3_eyJjaXRhdGlvbklEIjoiTUVOREVMRVlfQ0lUQVRJT05fNDNlMTVlYzQtNTM1Ni00ZjMxLWI2NjAtM2RkMmNjMmVmZWM3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quot;,&quot;citationItems&quot;:[{&quot;id&quot;:&quot;e3f9dcad-cac1-3650-8432-2400d37287a8&quot;,&quot;itemData&quot;:{&quot;type&quot;:&quot;article-journal&quot;,&quot;id&quot;:&quot;e3f9dcad-cac1-3650-8432-2400d37287a8&quot;,&quot;title&quot;:&quot;LIME: Low-Light Image Enhancement via Illumination Map Estimation&quot;,&quot;author&quot;:[{&quot;family&quot;:&quot;Guo&quot;,&quot;given&quot;:&quot;Xiaojie&quot;,&quot;parse-names&quot;:false,&quot;dropping-particle&quot;:&quot;&quot;,&quot;non-dropping-particle&quot;:&quot;&quot;},{&quot;family&quot;:&quot;Li&quot;,&quot;given&quot;:&quot;Yu&quot;,&quot;parse-names&quot;:false,&quot;dropping-particle&quot;:&quot;&quot;,&quot;non-dropping-particle&quot;:&quot;&quot;},{&quot;family&quot;:&quot;Ling&quot;,&quot;given&quot;:&quot;Haibin&quot;,&quot;parse-names&quot;:false,&quot;dropping-particle&quot;:&quot;&quot;,&quot;non-dropping-particle&quot;:&quot;&quot;}],&quot;container-title&quot;:&quot;IEEE Transactions on Image Processing&quot;,&quot;issued&quot;:{&quot;date-parts&quot;:[[2017,2]]},&quot;page&quot;:&quot; 982 - 993&quot;,&quot;issue&quot;:&quot;2&quot;,&quot;volume&quot;:&quot;26&quot;,&quot;container-title-short&quot;:&quot;&quot;},&quot;isTemporary&quot;:false}]},{&quot;citationID&quot;:&quot;MENDELEY_CITATION_ab1e30c0-c3d7-4666-af19-5425afba2d5d&quot;,&quot;properties&quot;:{&quot;noteIndex&quot;:0},&quot;isEdited&quot;:false,&quot;manualOverride&quot;:{&quot;isManuallyOverridden&quot;:false,&quot;citeprocText&quot;:&quot;(15)&quot;,&quot;manualOverrideText&quot;:&quot;&quot;},&quot;citationTag&quot;:&quot;MENDELEY_CITATION_v3_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&quot;,&quot;citationItems&quot;:[{&quot;id&quot;:&quot;5b42dbba-099c-3f8d-af5d-5de8809fa154&quot;,&quot;itemData&quot;:{&quot;type&quot;:&quot;article-journal&quot;,&quot;id&quot;:&quot;5b42dbba-099c-3f8d-af5d-5de8809fa154&quot;,&quot;title&quot;:&quot;YOLOv1 to v8: Unveiling Each Variant-A Comprehensive Review of YOLO&quot;,&quot;author&quot;:[{&quot;family&quot;:&quot;Hussain&quot;,&quot;given&quot;:&quot;Muhammad&quot;,&quot;parse-names&quot;:false,&quot;dropping-particle&quot;:&quot;&quot;,&quot;non-dropping-particle&quot;:&quot;&quot;}],&quot;container-title&quot;:&quot;IEEE Access&quot;,&quot;DOI&quot;:&quot;10.1109/ACCESS.2024.3378568&quot;,&quot;ISSN&quot;:&quot;21693536&quot;,&quot;issued&quot;:{&quot;date-parts&quot;:[[2024]]},&quot;page&quot;:&quot;42816-42833&quot;,&quot;abstract&quot;:&quot;This paper implements a systematic methodological approach to review the evolution of YOLO variants. Each variant is dissected by examining its internal architectural composition, providing a thorough understanding of its structural components. Subsequently, the review highlights key architectural innovations introduced in each variant, shedding light on the incremental refinements. The review includes benchmarked performance metrics, offering a quantitative measure of each variant's capabilities. The paper further presents the performance of YOLO variants across a diverse range of domains, manifesting their real-world impact. This structured approach ensures a comprehensive examination of YOLOs journey, methodically communicating its internal advancements and benchmarked performance before delving into domain applications. It is envisioned, the incorporation of concepts such as federated learning can introduce a collaborative training paradigm, where YOLO models benefit from training across multiple edge devices, enhancing privacy, adaptability, and generalisation.&quot;,&quot;publisher&quot;:&quot;IEEE&quot;,&quot;issue&quot;:&quot;March&quot;,&quot;volume&quot;:&quot;12&quot;,&quot;container-title-short&quot;:&quot;&quot;},&quot;isTemporary&quot;:false}]},{&quot;citationID&quot;:&quot;MENDELEY_CITATION_8e9980fe-92ce-4509-bc40-d21c153ac02e&quot;,&quot;properties&quot;:{&quot;noteIndex&quot;:0},&quot;isEdited&quot;:false,&quot;manualOverride&quot;:{&quot;isManuallyOverridden&quot;:false,&quot;citeprocText&quot;:&quot;(6)&quot;,&quot;manualOverrideText&quot;:&quot;&quot;},&quot;citationTag&quot;:&quot;MENDELEY_CITATION_v3_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&quot;,&quot;citationItems&quot;:[{&quot;id&quot;:&quot;6db65c7e-b535-3f63-8a5b-28ff87a13ae8&quot;,&quot;itemData&quot;:{&quot;type&quot;:&quot;article-journal&quot;,&quot;id&quot;:&quot;6db65c7e-b535-3f63-8a5b-28ff87a13ae8&quot;,&quot;title&quot;:&quot;Contrast Limited Adaptive Histogram Equalization for Recognizing Road Marking at Night Based on Yolo Models&quot;,&quot;author&quot;:[{&quot;family&quot;:&quot;Chen&quot;,&quot;given&quot;:&quot;Rung Ching&quot;,&quot;parse-names&quot;:false,&quot;dropping-particle&quot;:&quot;&quot;,&quot;non-dropping-particle&quot;:&quot;&quot;},{&quot;family&quot;:&quot;Dewi&quot;,&quot;given&quot;:&quot;Christine&quot;,&quot;parse-names&quot;:false,&quot;dropping-particle&quot;:&quot;&quot;,&quot;non-dropping-particle&quot;:&quot;&quot;},{&quot;family&quot;:&quot;Zhuang&quot;,&quot;given&quot;:&quot;Yong Cun&quot;,&quot;parse-names&quot;:false,&quot;dropping-particle&quot;:&quot;&quot;,&quot;non-dropping-particle&quot;:&quot;&quot;},{&quot;family&quot;:&quot;Chen&quot;,&quot;given&quot;:&quot;Jeang Kuo&quot;,&quot;parse-names&quot;:false,&quot;dropping-particle&quot;:&quot;&quot;,&quot;non-dropping-particle&quot;:&quot;&quot;}],&quot;container-title&quot;:&quot;IEEE Access&quot;,&quot;DOI&quot;:&quot;10.1109/ACCESS.2023.3309410&quot;,&quot;ISSN&quot;:&quot;21693536&quot;,&quot;issued&quot;:{&quot;date-parts&quot;:[[2023]]},&quot;page&quot;:&quot;92926-92942&quot;,&quot;abstract&quot;:&quot;In recent years, artificial intelligence has led to rapid development and application across various industries. One of the significant developments is the improvement of transportation methods. Accidents involving vehicles frequently result in a high number of fatalities as well as economic damage. Road detection is one of the applications that can be used by self-driving cars. Traffic accidents happen, but artificial intelligence is used in many nations to construct smart cities and apps for self-driving cars. Since public road sign datasets have been used in significant research for road sign identification and analysis, these datasets are particularly significant for training autonomous vehicles. This study records the roads of various cities in Taiwan through road driving. It manually collects traffic signs in Taiwan to create a data set of road signs in Taiwan in daytime environments as well as nighttime environments. Since there is currently no data set of road signs in Taiwan, this study is necessary to create a data set of road signs in Taiwan. The YOLO model is utilized in this work to design road signs in Taiwan for mark detection. The techniques of Contrast Stretching (CS), Histogram Equalization (HE), and Contrast Limited Adaptive Histogram Equalization (CLAHE) are evaluated in a nighttime setting and compared to the original image captured at night. The experimental results show that the best model during the day is YOLO V4 (no flip), the test set mAP is 86.77%, the Precision is 82%, the Recall is 87%, the F1-score is 84%, and the IoU is 63.92%. At night, the CLAHE image method works best in the YOLOv5x model, with a mAP of 86.40%. YOLOv5 can be used in mobile devices or embedded devices, so this study recommends using CLAHE's YOLOv5x as the best model at night and used to improve the effect of road sign detection at night.&quot;,&quot;publisher&quot;:&quot;IEEE&quot;,&quot;issue&quot;:&quot;September&quot;,&quot;volume&quot;:&quot;11&quot;,&quot;container-title-short&quot;:&quot;&quot;},&quot;isTemporary&quot;:false}]},{&quot;citationID&quot;:&quot;MENDELEY_CITATION_da64d830-c970-46a2-af52-96d005b15be8&quot;,&quot;properties&quot;:{&quot;noteIndex&quot;:0},&quot;isEdited&quot;:false,&quot;manualOverride&quot;:{&quot;isManuallyOverridden&quot;:false,&quot;citeprocText&quot;:&quot;(15,16)&quot;,&quot;manualOverrideText&quot;:&quot;&quot;},&quot;citationTag&quot;:&quot;MENDELEY_CITATION_v3_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&quot;,&quot;citationItems&quot;:[{&quot;id&quot;:&quot;473a70cb-e315-3b4b-b245-f7507df4bc85&quot;,&quot;itemData&quot;:{&quot;type&quot;:&quot;article-journal&quot;,&quot;id&quot;:&quot;473a70cb-e315-3b4b-b245-f7507df4bc85&quot;,&quot;title&quot;:&quot;YOLO-v1 to YOLO-v8, the Rise of YOLO and Its Complementary Nature toward Digital Manufacturing and Industrial Defect Detection&quot;,&quot;author&quot;:[{&quot;family&quot;:&quot;Hussain&quot;,&quot;given&quot;:&quot;Muhammad&quot;,&quot;parse-names&quot;:false,&quot;dropping-particle&quot;:&quot;&quot;,&quot;non-dropping-particle&quot;:&quot;&quot;}],&quot;container-title&quot;:&quot;Machines&quot;,&quot;DOI&quot;:&quot;10.3390/machines11070677&quot;,&quot;ISSN&quot;:&quot;20751702&quot;,&quot;issued&quot;:{&quot;date-parts&quot;:[[2023]]},&quot;abstract&quot;:&quot;Since its inception in 2015, the YOLO (You Only Look Once) variant of object detectors has rapidly grown, with the latest release of YOLO-v8 in January 2023. YOLO variants are underpinned by the principle of real-time and high-classification performance, based on limited but efficient computational parameters. This principle has been found within the DNA of all YOLO variants with increasing intensity, as the variants evolve addressing the requirements of automated quality inspection within the industrial surface defect detection domain, such as the need for fast detection, high accuracy, and deployment onto constrained edge devices. This paper is the first to provide an in-depth review of the YOLO evolution from the original YOLO to the recent release (YOLO-v8) from the perspective of industrial manufacturing. The review explores the key architectural advancements proposed at each iteration, followed by examples of industrial deployment for surface defect detection endorsing its compatibility with industrial requirements.&quot;,&quot;issue&quot;:&quot;7&quot;,&quot;volume&quot;:&quot;11&quot;,&quot;container-title-short&quot;:&quot;&quot;},&quot;isTemporary&quot;:false},{&quot;id&quot;:&quot;5b42dbba-099c-3f8d-af5d-5de8809fa154&quot;,&quot;itemData&quot;:{&quot;type&quot;:&quot;article-journal&quot;,&quot;id&quot;:&quot;5b42dbba-099c-3f8d-af5d-5de8809fa154&quot;,&quot;title&quot;:&quot;YOLOv1 to v8: Unveiling Each Variant-A Comprehensive Review of YOLO&quot;,&quot;author&quot;:[{&quot;family&quot;:&quot;Hussain&quot;,&quot;given&quot;:&quot;Muhammad&quot;,&quot;parse-names&quot;:false,&quot;dropping-particle&quot;:&quot;&quot;,&quot;non-dropping-particle&quot;:&quot;&quot;}],&quot;container-title&quot;:&quot;IEEE Access&quot;,&quot;DOI&quot;:&quot;10.1109/ACCESS.2024.3378568&quot;,&quot;ISSN&quot;:&quot;21693536&quot;,&quot;issued&quot;:{&quot;date-parts&quot;:[[2024]]},&quot;page&quot;:&quot;42816-42833&quot;,&quot;abstract&quot;:&quot;This paper implements a systematic methodological approach to review the evolution of YOLO variants. Each variant is dissected by examining its internal architectural composition, providing a thorough understanding of its structural components. Subsequently, the review highlights key architectural innovations introduced in each variant, shedding light on the incremental refinements. The review includes benchmarked performance metrics, offering a quantitative measure of each variant's capabilities. The paper further presents the performance of YOLO variants across a diverse range of domains, manifesting their real-world impact. This structured approach ensures a comprehensive examination of YOLOs journey, methodically communicating its internal advancements and benchmarked performance before delving into domain applications. It is envisioned, the incorporation of concepts such as federated learning can introduce a collaborative training paradigm, where YOLO models benefit from training across multiple edge devices, enhancing privacy, adaptability, and generalisation.&quot;,&quot;publisher&quot;:&quot;IEEE&quot;,&quot;issue&quot;:&quot;March&quot;,&quot;volume&quot;:&quot;12&quot;,&quot;container-title-short&quot;:&quot;&quot;},&quot;isTemporary&quot;:false}]},{&quot;citationID&quot;:&quot;MENDELEY_CITATION_b8048461-5426-4e7b-80e1-bdf8d0221314&quot;,&quot;properties&quot;:{&quot;noteIndex&quot;:0},&quot;isEdited&quot;:false,&quot;manualOverride&quot;:{&quot;isManuallyOverridden&quot;:false,&quot;citeprocText&quot;:&quot;(17)&quot;,&quot;manualOverrideText&quot;:&quot;&quot;},&quot;citationTag&quot;:&quot;MENDELEY_CITATION_v3_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&quot;,&quot;citationItems&quot;:[{&quot;id&quot;:&quot;f2cddc20-1d4e-360e-983c-db1b73b8d4dc&quot;,&quot;itemData&quot;:{&quot;type&quot;:&quot;article-journal&quot;,&quot;id&quot;:&quot;f2cddc20-1d4e-360e-983c-db1b73b8d4dc&quot;,&quot;title&quot;:&quot;A Comprehensive Review of YOLO Architectures in Computer Vision: From YOLOv1 to YOLOv8 and YOLO-NAS&quot;,&quot;author&quot;:[{&quot;family&quot;:&quot;Terven&quot;,&quot;given&quot;:&quot;Juan&quot;,&quot;parse-names&quot;:false,&quot;dropping-particle&quot;:&quot;&quot;,&quot;non-dropping-particle&quot;:&quot;&quot;},{&quot;family&quot;:&quot;Córdova-Esparza&quot;,&quot;given&quot;:&quot;Diana Margarita&quot;,&quot;parse-names&quot;:false,&quot;dropping-particle&quot;:&quot;&quot;,&quot;non-dropping-particle&quot;:&quot;&quot;},{&quot;family&quot;:&quot;Romero-González&quot;,&quot;given&quot;:&quot;Julio Alejandro&quot;,&quot;parse-names&quot;:false,&quot;dropping-particle&quot;:&quot;&quot;,&quot;non-dropping-particle&quot;:&quot;&quot;}],&quot;container-title&quot;:&quot;Machine Learning and Knowledge Extraction&quot;,&quot;container-title-short&quot;:&quot;Mach Learn Knowl Extr&quot;,&quot;DOI&quot;:&quot;10.3390/make5040083&quot;,&quot;ISSN&quot;:&quot;25044990&quot;,&quot;issued&quot;:{&quot;date-parts&quot;:[[2023]]},&quot;page&quot;:&quot;1680-1716&quot;,&quot;abstract&quot;:&quot;YOLO has become a central real-time object detection system for robotics, driverless cars, and video monitoring applications. We present a comprehensive analysis of YOLO’s evolution, examining the innovations and contributions in each iteration from the original YOLO up to YOLOv8, YOLO-NAS, and YOLO with transformers. We start by describing the standard metrics and postprocessing; then, we discuss the major changes in network architecture and training tricks for each model. Finally, we summarize the essential lessons from YOLO’s development and provide a perspective on its future, highlighting potential research directions to enhance real-time object detection systems.&quot;,&quot;issue&quot;:&quot;4&quot;,&quot;volume&quot;:&quot;5&quot;},&quot;isTemporary&quot;:false}]},{&quot;citationID&quot;:&quot;MENDELEY_CITATION_a8dccae3-f8eb-4c8a-9008-cad9bef8e0cd&quot;,&quot;properties&quot;:{&quot;noteIndex&quot;:0},&quot;isEdited&quot;:false,&quot;manualOverride&quot;:{&quot;isManuallyOverridden&quot;:false,&quot;citeprocText&quot;:&quot;(15)&quot;,&quot;manualOverrideText&quot;:&quot;&quot;},&quot;citationTag&quot;:&quot;MENDELEY_CITATION_v3_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&quot;,&quot;citationItems&quot;:[{&quot;id&quot;:&quot;5b42dbba-099c-3f8d-af5d-5de8809fa154&quot;,&quot;itemData&quot;:{&quot;type&quot;:&quot;article-journal&quot;,&quot;id&quot;:&quot;5b42dbba-099c-3f8d-af5d-5de8809fa154&quot;,&quot;title&quot;:&quot;YOLOv1 to v8: Unveiling Each Variant-A Comprehensive Review of YOLO&quot;,&quot;author&quot;:[{&quot;family&quot;:&quot;Hussain&quot;,&quot;given&quot;:&quot;Muhammad&quot;,&quot;parse-names&quot;:false,&quot;dropping-particle&quot;:&quot;&quot;,&quot;non-dropping-particle&quot;:&quot;&quot;}],&quot;container-title&quot;:&quot;IEEE Access&quot;,&quot;DOI&quot;:&quot;10.1109/ACCESS.2024.3378568&quot;,&quot;ISSN&quot;:&quot;21693536&quot;,&quot;issued&quot;:{&quot;date-parts&quot;:[[2024]]},&quot;page&quot;:&quot;42816-42833&quot;,&quot;abstract&quot;:&quot;This paper implements a systematic methodological approach to review the evolution of YOLO variants. Each variant is dissected by examining its internal architectural composition, providing a thorough understanding of its structural components. Subsequently, the review highlights key architectural innovations introduced in each variant, shedding light on the incremental refinements. The review includes benchmarked performance metrics, offering a quantitative measure of each variant's capabilities. The paper further presents the performance of YOLO variants across a diverse range of domains, manifesting their real-world impact. This structured approach ensures a comprehensive examination of YOLOs journey, methodically communicating its internal advancements and benchmarked performance before delving into domain applications. It is envisioned, the incorporation of concepts such as federated learning can introduce a collaborative training paradigm, where YOLO models benefit from training across multiple edge devices, enhancing privacy, adaptability, and generalisation.&quot;,&quot;publisher&quot;:&quot;IEEE&quot;,&quot;issue&quot;:&quot;March&quot;,&quot;volume&quot;:&quot;12&quot;,&quot;container-title-short&quot;:&quot;&quot;},&quot;isTemporary&quot;:false}]},{&quot;citationID&quot;:&quot;MENDELEY_CITATION_ec4ade69-001f-42a3-a33c-9014c2b01b52&quot;,&quot;properties&quot;:{&quot;noteIndex&quot;:0},&quot;isEdited&quot;:false,&quot;manualOverride&quot;:{&quot;isManuallyOverridden&quot;:false,&quot;citeprocText&quot;:&quot;(16)&quot;,&quot;manualOverrideText&quot;:&quot;&quot;},&quot;citationTag&quot;:&quot;MENDELEY_CITATION_v3_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&quot;,&quot;citationItems&quot;:[{&quot;id&quot;:&quot;473a70cb-e315-3b4b-b245-f7507df4bc85&quot;,&quot;itemData&quot;:{&quot;type&quot;:&quot;article-journal&quot;,&quot;id&quot;:&quot;473a70cb-e315-3b4b-b245-f7507df4bc85&quot;,&quot;title&quot;:&quot;YOLO-v1 to YOLO-v8, the Rise of YOLO and Its Complementary Nature toward Digital Manufacturing and Industrial Defect Detection&quot;,&quot;author&quot;:[{&quot;family&quot;:&quot;Hussain&quot;,&quot;given&quot;:&quot;Muhammad&quot;,&quot;parse-names&quot;:false,&quot;dropping-particle&quot;:&quot;&quot;,&quot;non-dropping-particle&quot;:&quot;&quot;}],&quot;container-title&quot;:&quot;Machines&quot;,&quot;DOI&quot;:&quot;10.3390/machines11070677&quot;,&quot;ISSN&quot;:&quot;20751702&quot;,&quot;issued&quot;:{&quot;date-parts&quot;:[[2023]]},&quot;abstract&quot;:&quot;Since its inception in 2015, the YOLO (You Only Look Once) variant of object detectors has rapidly grown, with the latest release of YOLO-v8 in January 2023. YOLO variants are underpinned by the principle of real-time and high-classification performance, based on limited but efficient computational parameters. This principle has been found within the DNA of all YOLO variants with increasing intensity, as the variants evolve addressing the requirements of automated quality inspection within the industrial surface defect detection domain, such as the need for fast detection, high accuracy, and deployment onto constrained edge devices. This paper is the first to provide an in-depth review of the YOLO evolution from the original YOLO to the recent release (YOLO-v8) from the perspective of industrial manufacturing. The review explores the key architectural advancements proposed at each iteration, followed by examples of industrial deployment for surface defect detection endorsing its compatibility with industrial requirements.&quot;,&quot;issue&quot;:&quot;7&quot;,&quot;volume&quot;:&quot;11&quot;,&quot;container-title-short&quot;:&quot;&quot;},&quot;isTemporary&quot;:false}]},{&quot;citationID&quot;:&quot;MENDELEY_CITATION_9f89a58d-feb0-4585-87ea-66961fb50d30&quot;,&quot;properties&quot;:{&quot;noteIndex&quot;:0},&quot;isEdited&quot;:false,&quot;manualOverride&quot;:{&quot;isManuallyOverridden&quot;:false,&quot;citeprocText&quot;:&quot;(18)&quot;,&quot;manualOverrideText&quot;:&quot;&quot;},&quot;citationTag&quot;:&quot;MENDELEY_CITATION_v3_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&quot;,&quot;citationItems&quot;:[{&quot;id&quot;:&quot;19dadc2c-4edb-347b-b27b-b1bb2b53e02c&quot;,&quot;itemData&quot;:{&quot;type&quot;:&quot;article-journal&quot;,&quot;id&quot;:&quot;19dadc2c-4edb-347b-b27b-b1bb2b53e02c&quot;,&quot;title&quot;:&quot;YOLOv4: Optimal Speed and Accuracy of Object Detection&quot;,&quot;author&quot;:[{&quot;family&quot;:&quot;Bochkovskiy&quot;,&quot;given&quot;:&quot;Alexey&quot;,&quot;parse-names&quot;:false,&quot;dropping-particle&quot;:&quot;&quot;,&quot;non-dropping-particle&quot;:&quot;&quot;},{&quot;family&quot;:&quot;Wang&quot;,&quot;given&quot;:&quot;Chien-Yao&quot;,&quot;parse-names&quot;:false,&quot;dropping-particle&quot;:&quot;&quot;,&quot;non-dropping-particle&quot;:&quot;&quot;},{&quot;family&quot;:&quot;Liao&quot;,&quot;given&quot;:&quot;Hong-Yuan Mark&quot;,&quot;parse-names&quot;:false,&quot;dropping-particle&quot;:&quot;&quot;,&quot;non-dropping-particle&quot;:&quot;&quot;}],&quot;URL&quot;:&quot;http://arxiv.org/abs/2004.10934&quot;,&quot;issued&quot;:{&quot;date-parts&quot;:[[2020]]},&quot;abstract&quot;:&quot;There are a huge number of features which are said to improve Convolutional Neural Network (CNN) accuracy. Practical testing of combinations of such features on large datasets, and theoretical justification of the result, is required. Some features operate on certain models exclusively and for certain problems exclusively, or only for small-scale datasets; while some features, such as batch-normalization and residual-connections, are applicable to the majority of models, tasks, and datasets. We assume that such universal features include Weighted-Residual-Connections (WRC), Cross-Stage-Partial-connections (CSP), Cross mini-Batch Normalization (CmBN), Self-adversarial-training (SAT) and Mish-activation. We use new features: WRC, CSP, CmBN, SAT, Mish activation, Mosaic data augmentation, CmBN, DropBlock regularization, and CIoU loss, and combine some of them to achieve state-of-the-art results: 43.5% AP (65.7% AP50) for the MS COCO dataset at a realtime speed of ~65 FPS on Tesla V100. Source code is at https://github.com/AlexeyAB/darknet&quot;,&quot;container-title-short&quot;:&quot;&quot;},&quot;isTemporary&quot;:false}]},{&quot;citationID&quot;:&quot;MENDELEY_CITATION_9207a363-7a57-4a01-ab77-35cd8a5b0527&quot;,&quot;properties&quot;:{&quot;noteIndex&quot;:0},&quot;isEdited&quot;:false,&quot;manualOverride&quot;:{&quot;isManuallyOverridden&quot;:false,&quot;citeprocText&quot;:&quot;(19)&quot;,&quot;manualOverrideText&quot;:&quot;&quot;},&quot;citationTag&quot;:&quot;MENDELEY_CITATION_v3_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&quot;,&quot;citationItems&quot;:[{&quot;id&quot;:&quot;33dbd984-ef19-3642-88ba-5a31d4797f7d&quot;,&quot;itemData&quot;:{&quot;type&quot;:&quot;article-journal&quot;,&quot;id&quot;:&quot;33dbd984-ef19-3642-88ba-5a31d4797f7d&quot;,&quot;title&quot;:&quot;What is YOLOv5: A deep look into the internal features of the popular object detector&quot;,&quot;author&quot;:[{&quot;family&quot;:&quot;Khanam&quot;,&quot;given&quot;:&quot;Rahima&quot;,&quot;parse-names&quot;:false,&quot;dropping-particle&quot;:&quot;&quot;,&quot;non-dropping-particle&quot;:&quot;&quot;},{&quot;family&quot;:&quot;Hussain&quot;,&quot;given&quot;:&quot;Muhammad&quot;,&quot;parse-names&quot;:false,&quot;dropping-particle&quot;:&quot;&quot;,&quot;non-dropping-particle&quot;:&quot;&quot;}],&quot;URL&quot;:&quot;http://arxiv.org/abs/2407.20892&quot;,&quot;issued&quot;:{&quot;date-parts&quot;:[[2024]]},&quot;page&quot;:&quot;3-10&quot;,&quot;abstract&quot;:&quot;This study presents a comprehensive analysis of the YOLOv5 object detection model, examining its architecture, training methodologies, and performance. Key components, including the Cross Stage Partial backbone and Path Aggregation-Network, are explored in detail. The paper reviews the model's performance across various metrics and hardware platforms. Additionally, the study discusses the transition from Darknet to PyTorch and its impact on model development. Overall, this research provides insights into YOLOv5's capabilities and its position within the broader landscape of object detection and why it is a popular choice for constrained edge deployment scenarios.&quot;,&quot;container-title-short&quot;:&quot;&quot;},&quot;isTemporary&quot;:false}]},{&quot;citationID&quot;:&quot;MENDELEY_CITATION_c46268b5-f059-4003-8505-c09f0aabe734&quot;,&quot;properties&quot;:{&quot;noteIndex&quot;:0},&quot;isEdited&quot;:false,&quot;manualOverride&quot;:{&quot;isManuallyOverridden&quot;:false,&quot;citeprocText&quot;:&quot;(20)&quot;,&quot;manualOverrideText&quot;:&quot;&quot;},&quot;citationTag&quot;:&quot;MENDELEY_CITATION_v3_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&quot;,&quot;citationItems&quot;:[{&quot;id&quot;:&quot;855699c4-9a40-375b-8ef7-68047db64c22&quot;,&quot;itemData&quot;:{&quot;type&quot;:&quot;article-journal&quot;,&quot;id&quot;:&quot;855699c4-9a40-375b-8ef7-68047db64c22&quot;,&quot;title&quot;:&quot;YOLOv6: A Single-Stage Object Detection Framework for Industrial Applications&quot;,&quot;author&quot;:[{&quot;family&quot;:&quot;Li&quot;,&quot;given&quot;:&quot;Chuyi&quot;,&quot;parse-names&quot;:false,&quot;dropping-particle&quot;:&quot;&quot;,&quot;non-dropping-particle&quot;:&quot;&quot;},{&quot;family&quot;:&quot;Li&quot;,&quot;given&quot;:&quot;Lulu&quot;,&quot;parse-names&quot;:false,&quot;dropping-particle&quot;:&quot;&quot;,&quot;non-dropping-particle&quot;:&quot;&quot;},{&quot;family&quot;:&quot;Jiang&quot;,&quot;given&quot;:&quot;Hongliang&quot;,&quot;parse-names&quot;:false,&quot;dropping-particle&quot;:&quot;&quot;,&quot;non-dropping-particle&quot;:&quot;&quot;},{&quot;family&quot;:&quot;Weng&quot;,&quot;given&quot;:&quot;Kaiheng&quot;,&quot;parse-names&quot;:false,&quot;dropping-particle&quot;:&quot;&quot;,&quot;non-dropping-particle&quot;:&quot;&quot;},{&quot;family&quot;:&quot;Geng&quot;,&quot;given&quot;:&quot;Yifei&quot;,&quot;parse-names&quot;:false,&quot;dropping-particle&quot;:&quot;&quot;,&quot;non-dropping-particle&quot;:&quot;&quot;},{&quot;family&quot;:&quot;Li&quot;,&quot;given&quot;:&quot;Liang&quot;,&quot;parse-names&quot;:false,&quot;dropping-particle&quot;:&quot;&quot;,&quot;non-dropping-particle&quot;:&quot;&quot;},{&quot;family&quot;:&quot;Ke&quot;,&quot;given&quot;:&quot;Zaidan&quot;,&quot;parse-names&quot;:false,&quot;dropping-particle&quot;:&quot;&quot;,&quot;non-dropping-particle&quot;:&quot;&quot;},{&quot;family&quot;:&quot;Li&quot;,&quot;given&quot;:&quot;Qingyuan&quot;,&quot;parse-names&quot;:false,&quot;dropping-particle&quot;:&quot;&quot;,&quot;non-dropping-particle&quot;:&quot;&quot;},{&quot;family&quot;:&quot;Cheng&quot;,&quot;given&quot;:&quot;Meng&quot;,&quot;parse-names&quot;:false,&quot;dropping-particle&quot;:&quot;&quot;,&quot;non-dropping-particle&quot;:&quot;&quot;},{&quot;family&quot;:&quot;Nie&quot;,&quot;given&quot;:&quot;Weiqiang&quot;,&quot;parse-names&quot;:false,&quot;dropping-particle&quot;:&quot;&quot;,&quot;non-dropping-particle&quot;:&quot;&quot;},{&quot;family&quot;:&quot;Li&quot;,&quot;given&quot;:&quot;Yiduo&quot;,&quot;parse-names&quot;:false,&quot;dropping-particle&quot;:&quot;&quot;,&quot;non-dropping-particle&quot;:&quot;&quot;},{&quot;family&quot;:&quot;Zhang&quot;,&quot;given&quot;:&quot;Bo&quot;,&quot;parse-names&quot;:false,&quot;dropping-particle&quot;:&quot;&quot;,&quot;non-dropping-particle&quot;:&quot;&quot;},{&quot;family&quot;:&quot;Liang&quot;,&quot;given&quot;:&quot;Yufei&quot;,&quot;parse-names&quot;:false,&quot;dropping-particle&quot;:&quot;&quot;,&quot;non-dropping-particle&quot;:&quot;&quot;},{&quot;family&quot;:&quot;Zhou&quot;,&quot;given&quot;:&quot;Linyuan&quot;,&quot;parse-names&quot;:false,&quot;dropping-particle&quot;:&quot;&quot;,&quot;non-dropping-particle&quot;:&quot;&quot;},{&quot;family&quot;:&quot;Xu&quot;,&quot;given&quot;:&quot;Xiaoming&quot;,&quot;parse-names&quot;:false,&quot;dropping-particle&quot;:&quot;&quot;,&quot;non-dropping-particle&quot;:&quot;&quot;},{&quot;family&quot;:&quot;Chu&quot;,&quot;given&quot;:&quot;Xiangxiang&quot;,&quot;parse-names&quot;:false,&quot;dropping-particle&quot;:&quot;&quot;,&quot;non-dropping-particle&quot;:&quot;&quot;},{&quot;family&quot;:&quot;Wei&quot;,&quot;given&quot;:&quot;Xiaoming&quot;,&quot;parse-names&quot;:false,&quot;dropping-particle&quot;:&quot;&quot;,&quot;non-dropping-particle&quot;:&quot;&quot;},{&quot;family&quot;:&quot;Wei&quot;,&quot;given&quot;:&quot;Xiaolin&quot;,&quot;parse-names&quot;:false,&quot;dropping-particle&quot;:&quot;&quot;,&quot;non-dropping-particle&quot;:&quot;&quot;}],&quot;URL&quot;:&quot;http://arxiv.org/abs/2209.02976&quot;,&quot;issued&quot;:{&quot;date-parts&quot;:[[2022]]},&quot;abstract&quot;:&quot;For years, the YOLO series has been the de facto industry-level standard for efficient object detection. The YOLO community has prospered overwhelmingly to enrich its use in a multitude of hardware platforms and abundant scenarios. In this technical report, we strive to push its limits to the next level, stepping forward with an unwavering mindset for industry application. Considering the diverse requirements for speed and accuracy in the real environment, we extensively examine the up-to-date object detection advancements either from industry or academia. Specifically, we heavily assimilate ideas from recent network design, training strategies, testing techniques, quantization, and optimization methods. On top of this, we integrate our thoughts and practice to build a suite of deployment-ready networks at various scales to accommodate diversified use cases. With the generous permission of YOLO authors, we name it YOLOv6. We also express our warm welcome to users and contributors for further enhancement. For a glimpse of performance, our YOLOv6-N hits 35.9% AP on the COCO dataset at a throughput of 1234 FPS on an NVIDIA Tesla T4 GPU. YOLOv6-S strikes 43.5% AP at 495 FPS, outperforming other mainstream detectors at the same scale~(YOLOv5-S, YOLOX-S, and PPYOLOE-S). Our quantized version of YOLOv6-S even brings a new state-of-the-art 43.3% AP at 869 FPS. Furthermore, YOLOv6-M/L also achieves better accuracy performance (i.e., 49.5%/52.3%) than other detectors with a similar inference speed. We carefully conducted experiments to validate the effectiveness of each component. Our code is made available at https://github.com/meituan/YOLOv6.&quot;,&quot;container-title-short&quot;:&quot;&quot;},&quot;isTemporary&quot;:false}]},{&quot;citationID&quot;:&quot;MENDELEY_CITATION_4ce9f93b-1e12-46c4-af78-11d4910395f5&quot;,&quot;properties&quot;:{&quot;noteIndex&quot;:0},&quot;isEdited&quot;:false,&quot;manualOverride&quot;:{&quot;isManuallyOverridden&quot;:false,&quot;citeprocText&quot;:&quot;(21)&quot;,&quot;manualOverrideText&quot;:&quot;&quot;},&quot;citationTag&quot;:&quot;MENDELEY_CITATION_v3_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&quot;,&quot;citationItems&quot;:[{&quot;id&quot;:&quot;79526ad9-06af-3d83-ab1f-033eceee9e4f&quot;,&quot;itemData&quot;:{&quot;type&quot;:&quot;article-journal&quot;,&quot;id&quot;:&quot;79526ad9-06af-3d83-ab1f-033eceee9e4f&quot;,&quot;title&quot;:&quot;YOLOv7: Trainable Bag-of-Freebies Sets New State-of-the-Art for Real-Time Object Detectors&quot;,&quot;author&quot;:[{&quot;family&quot;:&quot;Wang&quot;,&quot;given&quot;:&quot;Chien Yao&quot;,&quot;parse-names&quot;:false,&quot;dropping-particle&quot;:&quot;&quot;,&quot;non-dropping-particle&quot;:&quot;&quot;},{&quot;family&quot;:&quot;Bochkovskiy&quot;,&quot;given&quot;:&quot;Alexey&quot;,&quot;parse-names&quot;:false,&quot;dropping-particle&quot;:&quot;&quot;,&quot;non-dropping-particle&quot;:&quot;&quot;},{&quot;family&quot;:&quot;Liao&quot;,&quot;given&quot;:&quot;Hong Yuan Mark&quot;,&quot;parse-names&quot;:false,&quot;dropping-particle&quot;:&quot;&quot;,&quot;non-dropping-particle&quot;:&quot;&quot;}],&quot;container-title&quot;:&quot;Proceedings of the IEEE Computer Society Conference on Computer Vision and Pattern Recognition&quot;,&quot;DOI&quot;:&quot;10.1109/CVPR52729.2023.00721&quot;,&quot;ISSN&quot;:&quot;10636919&quot;,&quot;issued&quot;:{&quot;date-parts&quot;:[[2023]]},&quot;page&quot;:&quot;7464-7475&quot;,&quot;abstract&quot;:&quot;Real-time object detection is one of the most important research topics in computer vision. As new approaches regarding architecture optimization and training optimization are continually being developed, we have found two research topics that have spawned when dealing with these latest state-of-the-art methods. To address the topics, we propose a trainable bag-of-freebies oriented solution. We combine the flexible and efficient training tools with the proposed architecture and the compound scaling method. YOLOv7 surpasses all known object detectors in both speed and accuracy in the range from 5 FPS to 120 FPS and has the highest accuracy 56.8% AP among all known real-time object detectors with 30 FPS or higher on GPU V100. Source code is released in https://github.com/WongKinYiu/yolov7.&quot;,&quot;volume&quot;:&quot;2023-June&quot;,&quot;container-title-short&quot;:&quot;&quot;},&quot;isTemporary&quot;:false}]},{&quot;citationID&quot;:&quot;MENDELEY_CITATION_5b16ca72-ca8f-4bea-81c6-5ca58f0af0fc&quot;,&quot;properties&quot;:{&quot;noteIndex&quot;:0},&quot;isEdited&quot;:false,&quot;manualOverride&quot;:{&quot;isManuallyOverridden&quot;:false,&quot;citeprocText&quot;:&quot;(22)&quot;,&quot;manualOverrideText&quot;:&quot;&quot;},&quot;citationTag&quot;:&quot;MENDELEY_CITATION_v3_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&quot;,&quot;citationItems&quot;:[{&quot;id&quot;:&quot;e362ab9a-6e31-3f08-a4a8-4133e413b916&quot;,&quot;itemData&quot;:{&quot;type&quot;:&quot;article-journal&quot;,&quot;id&quot;:&quot;e362ab9a-6e31-3f08-a4a8-4133e413b916&quot;,&quot;title&quot;:&quot;What is YOLOv9: An In-Depth Exploration of the Internal Features of the Next-Generation Object Detector&quot;,&quot;author&quot;:[{&quot;family&quot;:&quot;Yaseen&quot;,&quot;given&quot;:&quot;Muhammad&quot;,&quot;parse-names&quot;:false,&quot;dropping-particle&quot;:&quot;&quot;,&quot;non-dropping-particle&quot;:&quot;&quot;}],&quot;URL&quot;:&quot;http://arxiv.org/abs/2409.07813&quot;,&quot;issued&quot;:{&quot;date-parts&quot;:[[2024]]},&quot;page&quot;:&quot;1-10&quot;,&quot;abstract&quot;:&quot;This study provides a comprehensive analysis of the YOLOv9 object detection model, focusing on its architectural innovations, training methodologies, and performance improvements over its predecessors. Key advancements, such as the Generalized Efficient Layer Aggregation Network GELAN and Programmable Gradient Information PGI, significantly enhance feature extraction and gradient flow, leading to improved accuracy and efficiency. By incorporating Depthwise Convolutions and the lightweight C3Ghost architecture, YOLOv9 reduces computational complexity while maintaining high precision. Benchmark tests on Microsoft COCO demonstrate its superior mean Average Precision mAP and faster inference times, outperforming YOLOv8 across multiple metrics. The model versatility is highlighted by its seamless deployment across various hardware platforms, from edge devices to high performance GPUs, with built in support for PyTorch and TensorRT integration. This paper provides the first in depth exploration of YOLOv9s internal features and their real world applicability, establishing it as a state of the art solution for real time object detection across industries, from IoT devices to large scale industrial applications.&quot;,&quot;volume&quot;:&quot;8&quot;,&quot;container-title-short&quot;:&quot;&quot;},&quot;isTemporary&quot;:false}]},{&quot;citationID&quot;:&quot;MENDELEY_CITATION_60298491-77ec-4d58-88e6-5e67090f22e8&quot;,&quot;properties&quot;:{&quot;noteIndex&quot;:0},&quot;isEdited&quot;:false,&quot;manualOverride&quot;:{&quot;isManuallyOverridden&quot;:false,&quot;citeprocText&quot;:&quot;(15)&quot;,&quot;manualOverrideText&quot;:&quot;&quot;},&quot;citationTag&quot;:&quot;MENDELEY_CITATION_v3_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&quot;,&quot;citationItems&quot;:[{&quot;id&quot;:&quot;5b42dbba-099c-3f8d-af5d-5de8809fa154&quot;,&quot;itemData&quot;:{&quot;type&quot;:&quot;article-journal&quot;,&quot;id&quot;:&quot;5b42dbba-099c-3f8d-af5d-5de8809fa154&quot;,&quot;title&quot;:&quot;YOLOv1 to v8: Unveiling Each Variant-A Comprehensive Review of YOLO&quot;,&quot;author&quot;:[{&quot;family&quot;:&quot;Hussain&quot;,&quot;given&quot;:&quot;Muhammad&quot;,&quot;parse-names&quot;:false,&quot;dropping-particle&quot;:&quot;&quot;,&quot;non-dropping-particle&quot;:&quot;&quot;}],&quot;container-title&quot;:&quot;IEEE Access&quot;,&quot;DOI&quot;:&quot;10.1109/ACCESS.2024.3378568&quot;,&quot;ISSN&quot;:&quot;21693536&quot;,&quot;issued&quot;:{&quot;date-parts&quot;:[[2024]]},&quot;page&quot;:&quot;42816-42833&quot;,&quot;abstract&quot;:&quot;This paper implements a systematic methodological approach to review the evolution of YOLO variants. Each variant is dissected by examining its internal architectural composition, providing a thorough understanding of its structural components. Subsequently, the review highlights key architectural innovations introduced in each variant, shedding light on the incremental refinements. The review includes benchmarked performance metrics, offering a quantitative measure of each variant's capabilities. The paper further presents the performance of YOLO variants across a diverse range of domains, manifesting their real-world impact. This structured approach ensures a comprehensive examination of YOLOs journey, methodically communicating its internal advancements and benchmarked performance before delving into domain applications. It is envisioned, the incorporation of concepts such as federated learning can introduce a collaborative training paradigm, where YOLO models benefit from training across multiple edge devices, enhancing privacy, adaptability, and generalisation.&quot;,&quot;publisher&quot;:&quot;IEEE&quot;,&quot;issue&quot;:&quot;March&quot;,&quot;volume&quot;:&quot;12&quot;,&quot;container-title-short&quot;:&quot;&quot;},&quot;isTemporary&quot;:false}]},{&quot;citationID&quot;:&quot;MENDELEY_CITATION_210a5e57-55be-43ef-8f89-487fdbd5b510&quot;,&quot;properties&quot;:{&quot;noteIndex&quot;:0},&quot;isEdited&quot;:false,&quot;manualOverride&quot;:{&quot;isManuallyOverridden&quot;:false,&quot;citeprocText&quot;:&quot;(1)&quot;,&quot;manualOverrideText&quot;:&quot;&quot;},&quot;citationTag&quot;:&quot;MENDELEY_CITATION_v3_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&quot;,&quot;citationItems&quot;:[{&quot;id&quot;:&quot;804d41a7-d36f-3b5a-909e-10668f94b577&quot;,&quot;itemData&quot;:{&quot;type&quot;:&quot;article-journal&quot;,&quot;id&quot;:&quot;804d41a7-d36f-3b5a-909e-10668f94b577&quot;,&quot;title&quot;:&quot;Object detection in low light environments&quot;,&quot;author&quot;:[{&quot;family&quot;:&quot;Bahi&quot;,&quot;given&quot;:&quot;Aref&quot;,&quot;parse-names&quot;:false,&quot;dropping-particle&quot;:&quot;&quot;,&quot;non-dropping-particle&quot;:&quot;&quot;},{&quot;family&quot;:&quot;Zrigui&quot;,&quot;given&quot;:&quot;Salah&quot;,&quot;parse-names&quot;:false,&quot;dropping-particle&quot;:&quot;&quot;,&quot;non-dropping-particle&quot;:&quot;&quot;},{&quot;family&quot;:&quot;Zrigui&quot;,&quot;given&quot;:&quot;Mounir&quot;,&quot;parse-names&quot;:false,&quot;dropping-particle&quot;:&quot;&quot;,&quot;non-dropping-particle&quot;:&quot;&quot;},{&quot;family&quot;:&quot;Nicolas&quot;,&quot;given&quot;:&quot;Henri&quot;,&quot;parse-names&quot;:false,&quot;dropping-particle&quot;:&quot;&quot;,&quot;non-dropping-particle&quot;:&quot;&quot;}],&quot;container-title&quot;:&quot;Procedia Computer Science&quot;,&quot;container-title-short&quot;:&quot;Procedia Comput Sci&quot;,&quot;DOI&quot;:&quot;10.1016/j.procs.2024.09.219&quot;,&quot;ISSN&quot;:&quot;18770509&quot;,&quot;URL&quot;:&quot;https://doi.org/10.1016/j.procs.2024.09.219&quot;,&quot;issued&quot;:{&quot;date-parts&quot;:[[2024]]},&quot;page&quot;:&quot;3381-3389&quot;,&quot;abstract&quot;:&quot;Object detection in low-illumination environments has received limited attention compared to the vast research conducted on object detection under normal illumination. In this paper, we have focused on developing a deep learning-based model capable of detecting objects in low-light environments. The introduction of YOLOv8 in 2023 provided us with a valuable opportunity to evaluate its performance in such conditions. Our experimentation involved the use of the AdamW optimizer to leverage its weight decay capabilities, enabling the model to extract more features from images. We also employed pre-processing techniques to enhance the input images, not visually but to reduce noise and emphasize edges for object detection tasks. Additionally, we explored various training strategies and opted to utilise the ExDARK database, which exclusively contains images captured in low-light conditions. The results were highly encouraging, with our model achieving a mean average precision (mAP) of 71.2% and an average precision (AP) of 77.9%. These results surpassed those of state-of-the-art approaches, validating the effectiveness of our methodology.&quot;,&quot;publisher&quot;:&quot;Elsevier B.V.&quot;,&quot;issue&quot;:&quot;C&quot;,&quot;volume&quot;:&quot;246&quot;},&quot;isTemporary&quot;:false}]},{&quot;citationID&quot;:&quot;MENDELEY_CITATION_6c6c75a6-98a5-4d07-ba25-98b9afcb0643&quot;,&quot;properties&quot;:{&quot;noteIndex&quot;:0},&quot;isEdited&quot;:false,&quot;manualOverride&quot;:{&quot;isManuallyOverridden&quot;:false,&quot;citeprocText&quot;:&quot;(15)&quot;,&quot;manualOverrideText&quot;:&quot;&quot;},&quot;citationTag&quot;:&quot;MENDELEY_CITATION_v3_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&quot;,&quot;citationItems&quot;:[{&quot;id&quot;:&quot;5b42dbba-099c-3f8d-af5d-5de8809fa154&quot;,&quot;itemData&quot;:{&quot;type&quot;:&quot;article-journal&quot;,&quot;id&quot;:&quot;5b42dbba-099c-3f8d-af5d-5de8809fa154&quot;,&quot;title&quot;:&quot;YOLOv1 to v8: Unveiling Each Variant-A Comprehensive Review of YOLO&quot;,&quot;author&quot;:[{&quot;family&quot;:&quot;Hussain&quot;,&quot;given&quot;:&quot;Muhammad&quot;,&quot;parse-names&quot;:false,&quot;dropping-particle&quot;:&quot;&quot;,&quot;non-dropping-particle&quot;:&quot;&quot;}],&quot;container-title&quot;:&quot;IEEE Access&quot;,&quot;DOI&quot;:&quot;10.1109/ACCESS.2024.3378568&quot;,&quot;ISSN&quot;:&quot;21693536&quot;,&quot;issued&quot;:{&quot;date-parts&quot;:[[2024]]},&quot;page&quot;:&quot;42816-42833&quot;,&quot;abstract&quot;:&quot;This paper implements a systematic methodological approach to review the evolution of YOLO variants. Each variant is dissected by examining its internal architectural composition, providing a thorough understanding of its structural components. Subsequently, the review highlights key architectural innovations introduced in each variant, shedding light on the incremental refinements. The review includes benchmarked performance metrics, offering a quantitative measure of each variant's capabilities. The paper further presents the performance of YOLO variants across a diverse range of domains, manifesting their real-world impact. This structured approach ensures a comprehensive examination of YOLOs journey, methodically communicating its internal advancements and benchmarked performance before delving into domain applications. It is envisioned, the incorporation of concepts such as federated learning can introduce a collaborative training paradigm, where YOLO models benefit from training across multiple edge devices, enhancing privacy, adaptability, and generalisation.&quot;,&quot;publisher&quot;:&quot;IEEE&quot;,&quot;issue&quot;:&quot;March&quot;,&quot;volume&quot;:&quot;12&quot;,&quot;container-title-short&quot;:&quot;&quot;},&quot;isTemporary&quot;:false}]},{&quot;citationID&quot;:&quot;MENDELEY_CITATION_a7a81dcf-df13-4091-bbbd-6aaf619a3f73&quot;,&quot;properties&quot;:{&quot;noteIndex&quot;:0},&quot;isEdited&quot;:false,&quot;manualOverride&quot;:{&quot;isManuallyOverridden&quot;:false,&quot;citeprocText&quot;:&quot;(23)&quot;,&quot;manualOverrideText&quot;:&quot;&quot;},&quot;citationTag&quot;:&quot;MENDELEY_CITATION_v3_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&quot;,&quot;citationItems&quot;:[{&quot;id&quot;:&quot;0a96c5e3-6088-3158-a1d0-63113bfaad97&quot;,&quot;itemData&quot;:{&quot;type&quot;:&quot;book&quot;,&quot;id&quot;:&quot;0a96c5e3-6088-3158-a1d0-63113bfaad97&quot;,&quot;title&quot;:&quot;Improving Object Detection Performance on Low-Quality Images Using Histogram Matching and Model Stacking&quot;,&quot;author&quot;:[{&quot;family&quot;:&quot;Nuwara&quot;,&quot;given&quot;:&quot;Yohanes&quot;,&quot;parse-names&quot;:false,&quot;dropping-particle&quot;:&quot;&quot;,&quot;non-dropping-particle&quot;:&quot;&quot;},{&quot;family&quot;:&quot;Trinh&quot;,&quot;given&quot;:&quot;Quoc Huy&quot;,&quot;parse-names&quot;:false,&quot;dropping-particle&quot;:&quot;&quot;,&quot;non-dropping-particle&quot;:&quot;&quot;}],&quot;container-title&quot;:&quot;Lecture Notes in Computer Science (including subseries Lecture Notes in Artificial Intelligence and Lecture Notes in Bioinformatics) &quot;,&quot;DOI&quot;:&quot;10.1007/978-3-031-80507-3_15&quot;,&quot;ISBN&quot;:&quot;9783031805066&quot;,&quot;ISSN&quot;:&quot;16113349&quot;,&quot;URL&quot;:&quot;http://dx.doi.org/10.1007/978-3-031-80507-3_15&quot;,&quot;issued&quot;:{&quot;date-parts&quot;:[[2025]]},&quot;number-of-pages&quot;:&quot;146-155&quot;,&quot;abstract&quot;:&quot;Imaging is very important in many industries, however, it often suffers from low light and colour shift issues. For tasks that require object detection, quality issue can reduce model accuracy. This work aimed to enhance the performance of few object detectors such as Mask R-CNN, YOLOv5, and YOLOv8 on low-quality images using a combined histogram matching and model stacking techniques. We used 2 datasets which exhibit image quality issues, namely Roboflow100 underwater object and oil palm fruit (Elaeis guineensis) images collected from a plantation in Indonesia. The images were processed through two distinct gates where two models were trained on original images (M1) and on histogram matched images (M2). The output from the two gates were stacked and applied Non-Maximum Suppression (NMS) to reduce the overlapping. The predicted class from the second model shows good agreement with ground truth due to colour correction by histogram matching (0.651 F1-score). Hence, we modified the NMS to assign the class from M2 and presented final result. The result demonstrated a notable improvement in accuracy up to F1-score of 0.811, confirming the effectiveness of the proposed method in enhancing object detection performance on low-quality images.&quot;,&quot;publisher&quot;:&quot;Springer Nature Switzerland&quot;,&quot;issue&quot;:&quot;January&quot;,&quot;volume&quot;:&quot;15444 LNCS&quot;,&quot;container-title-short&quot;:&quot;&quot;},&quot;isTemporary&quot;:false}]},{&quot;citationID&quot;:&quot;MENDELEY_CITATION_5d309ac6-ed4f-4de0-b719-43c8e6898c15&quot;,&quot;properties&quot;:{&quot;noteIndex&quot;:0},&quot;isEdited&quot;:false,&quot;manualOverride&quot;:{&quot;isManuallyOverridden&quot;:false,&quot;citeprocText&quot;:&quot;(9)&quot;,&quot;manualOverrideText&quot;:&quot;&quot;},&quot;citationTag&quot;:&quot;MENDELEY_CITATION_v3_eyJjaXRhdGlvbklEIjoiTUVOREVMRVlfQ0lUQVRJT05fNWQzMDlhYzYtZWQ0Zi00ZGUwLWI3MTktNDNjOGU2ODk4YzE1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quot;,&quot;citationItems&quot;:[{&quot;id&quot;:&quot;e3f9dcad-cac1-3650-8432-2400d37287a8&quot;,&quot;itemData&quot;:{&quot;type&quot;:&quot;article-journal&quot;,&quot;id&quot;:&quot;e3f9dcad-cac1-3650-8432-2400d37287a8&quot;,&quot;title&quot;:&quot;LIME: Low-Light Image Enhancement via Illumination Map Estimation&quot;,&quot;author&quot;:[{&quot;family&quot;:&quot;Guo&quot;,&quot;given&quot;:&quot;Xiaojie&quot;,&quot;parse-names&quot;:false,&quot;dropping-particle&quot;:&quot;&quot;,&quot;non-dropping-particle&quot;:&quot;&quot;},{&quot;family&quot;:&quot;Li&quot;,&quot;given&quot;:&quot;Yu&quot;,&quot;parse-names&quot;:false,&quot;dropping-particle&quot;:&quot;&quot;,&quot;non-dropping-particle&quot;:&quot;&quot;},{&quot;family&quot;:&quot;Ling&quot;,&quot;given&quot;:&quot;Haibin&quot;,&quot;parse-names&quot;:false,&quot;dropping-particle&quot;:&quot;&quot;,&quot;non-dropping-particle&quot;:&quot;&quot;}],&quot;container-title&quot;:&quot;IEEE Transactions on Image Processing&quot;,&quot;issued&quot;:{&quot;date-parts&quot;:[[2017,2]]},&quot;page&quot;:&quot; 982 - 993&quot;,&quot;issue&quot;:&quot;2&quot;,&quot;volume&quot;:&quot;26&quot;,&quot;container-title-short&quot;:&quot;&quot;},&quot;isTemporary&quot;:false}]},{&quot;citationID&quot;:&quot;MENDELEY_CITATION_3c3dc858-ef11-4fb9-80f4-6186736ef516&quot;,&quot;properties&quot;:{&quot;noteIndex&quot;:0},&quot;isEdited&quot;:false,&quot;manualOverride&quot;:{&quot;isManuallyOverridden&quot;:false,&quot;citeprocText&quot;:&quot;(9)&quot;,&quot;manualOverrideText&quot;:&quot;&quot;},&quot;citationTag&quot;:&quot;MENDELEY_CITATION_v3_eyJjaXRhdGlvbklEIjoiTUVOREVMRVlfQ0lUQVRJT05fM2MzZGM4NTgtZWYxMS00ZmI5LTgwZjQtNjE4NjczNmVmNTE2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quot;,&quot;citationItems&quot;:[{&quot;id&quot;:&quot;e3f9dcad-cac1-3650-8432-2400d37287a8&quot;,&quot;itemData&quot;:{&quot;type&quot;:&quot;article-journal&quot;,&quot;id&quot;:&quot;e3f9dcad-cac1-3650-8432-2400d37287a8&quot;,&quot;title&quot;:&quot;LIME: Low-Light Image Enhancement via Illumination Map Estimation&quot;,&quot;author&quot;:[{&quot;family&quot;:&quot;Guo&quot;,&quot;given&quot;:&quot;Xiaojie&quot;,&quot;parse-names&quot;:false,&quot;dropping-particle&quot;:&quot;&quot;,&quot;non-dropping-particle&quot;:&quot;&quot;},{&quot;family&quot;:&quot;Li&quot;,&quot;given&quot;:&quot;Yu&quot;,&quot;parse-names&quot;:false,&quot;dropping-particle&quot;:&quot;&quot;,&quot;non-dropping-particle&quot;:&quot;&quot;},{&quot;family&quot;:&quot;Ling&quot;,&quot;given&quot;:&quot;Haibin&quot;,&quot;parse-names&quot;:false,&quot;dropping-particle&quot;:&quot;&quot;,&quot;non-dropping-particle&quot;:&quot;&quot;}],&quot;container-title&quot;:&quot;IEEE Transactions on Image Processing&quot;,&quot;issued&quot;:{&quot;date-parts&quot;:[[2017,2]]},&quot;page&quot;:&quot; 982 - 993&quot;,&quot;issue&quot;:&quot;2&quot;,&quot;volume&quot;:&quot;26&quot;,&quot;container-title-short&quot;:&quot;&quot;},&quot;isTemporary&quot;:false}]},{&quot;citationID&quot;:&quot;MENDELEY_CITATION_5a7247b4-20ca-4981-8740-9e8477dce313&quot;,&quot;properties&quot;:{&quot;noteIndex&quot;:0},&quot;isEdited&quot;:false,&quot;manualOverride&quot;:{&quot;isManuallyOverridden&quot;:false,&quot;citeprocText&quot;:&quot;(24)&quot;,&quot;manualOverrideText&quot;:&quot;&quot;},&quot;citationTag&quot;:&quot;MENDELEY_CITATION_v3_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&quot;,&quot;citationItems&quot;:[{&quot;id&quot;:&quot;586bb735-0445-3c48-8b83-d6505c58bfa0&quot;,&quot;itemData&quot;:{&quot;type&quot;:&quot;article-journal&quot;,&quot;id&quot;:&quot;586bb735-0445-3c48-8b83-d6505c58bfa0&quot;,&quot;title&quot;:&quot;Getting to know low-light images with the Exclusively Dark dataset&quot;,&quot;author&quot;:[{&quot;family&quot;:&quot;Loh&quot;,&quot;given&quot;:&quot;Yuen Peng&quot;,&quot;parse-names&quot;:false,&quot;dropping-particle&quot;:&quot;&quot;,&quot;non-dropping-particle&quot;:&quot;&quot;},{&quot;family&quot;:&quot;Chan&quot;,&quot;given&quot;:&quot;Chee Seng&quot;,&quot;parse-names&quot;:false,&quot;dropping-particle&quot;:&quot;&quot;,&quot;non-dropping-particle&quot;:&quot;&quot;}],&quot;container-title&quot;:&quot;Computer Vision and Image Understanding&quot;,&quot;DOI&quot;:&quot;10.1016/j.cviu.2018.10.010&quot;,&quot;ISSN&quot;:&quot;1090235X&quot;,&quot;issued&quot;:{&quot;date-parts&quot;:[[2019,1,1]]},&quot;page&quot;:&quot;30-42&quot;,&quot;abstract&quot;:&quot;Low-light is an inescapable element of our daily surroundings that greatly affects the efficiency of our vision. Research works on low-light imagery have seen a steady growth, particularly in the field of image enhancement, but there is still a lack of a go-to database as a benchmark. Besides, research fields that may assist us in low-light environments, such as object detection, has glossed over this aspect even though breakthroughs-after-breakthroughs had been achieved in recent years, most noticeably from the lack of low-light data (less than 2% of the total images) in successful public benchmark datasets such as PASCAL VOC, ImageNet, and Microsoft COCO. Thus, we propose the Exclusively Dark dataset to elevate this data drought. It consists exclusively of low-light images captured in visible light only, with image and object level annotations. Moreover, we share insightful findings in regards to the effects of low-light on the object detection task by analyzing the visualizations of both hand-crafted and learned features. We found that the effects of low-light reach far deeper into the features than can be solved by simple “illumination invariance”. It is our hope that this analysis and the Exclusively Dark dataset can encourage the growth in low-light domain researches on different fields. The dataset can be downloaded at https://github.com/cs-chan/Exclusively-Dark-Image-Dataset.&quot;,&quot;publisher&quot;:&quot;Academic Press Inc.&quot;,&quot;volume&quot;:&quot;178&quot;,&quot;container-title-short&quot;:&quot;&quot;},&quot;isTemporary&quot;:false}]},{&quot;citationID&quot;:&quot;MENDELEY_CITATION_ef5bb267-b6e3-4f8b-9b86-b46b69d310f9&quot;,&quot;properties&quot;:{&quot;noteIndex&quot;:0},&quot;isEdited&quot;:false,&quot;manualOverride&quot;:{&quot;isManuallyOverridden&quot;:false,&quot;citeprocText&quot;:&quot;(24)&quot;,&quot;manualOverrideText&quot;:&quot;&quot;},&quot;citationTag&quot;:&quot;MENDELEY_CITATION_v3_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&quot;,&quot;citationItems&quot;:[{&quot;id&quot;:&quot;586bb735-0445-3c48-8b83-d6505c58bfa0&quot;,&quot;itemData&quot;:{&quot;type&quot;:&quot;article-journal&quot;,&quot;id&quot;:&quot;586bb735-0445-3c48-8b83-d6505c58bfa0&quot;,&quot;title&quot;:&quot;Getting to know low-light images with the Exclusively Dark dataset&quot;,&quot;author&quot;:[{&quot;family&quot;:&quot;Loh&quot;,&quot;given&quot;:&quot;Yuen Peng&quot;,&quot;parse-names&quot;:false,&quot;dropping-particle&quot;:&quot;&quot;,&quot;non-dropping-particle&quot;:&quot;&quot;},{&quot;family&quot;:&quot;Chan&quot;,&quot;given&quot;:&quot;Chee Seng&quot;,&quot;parse-names&quot;:false,&quot;dropping-particle&quot;:&quot;&quot;,&quot;non-dropping-particle&quot;:&quot;&quot;}],&quot;container-title&quot;:&quot;Computer Vision and Image Understanding&quot;,&quot;DOI&quot;:&quot;10.1016/j.cviu.2018.10.010&quot;,&quot;ISSN&quot;:&quot;1090235X&quot;,&quot;issued&quot;:{&quot;date-parts&quot;:[[2019,1,1]]},&quot;page&quot;:&quot;30-42&quot;,&quot;abstract&quot;:&quot;Low-light is an inescapable element of our daily surroundings that greatly affects the efficiency of our vision. Research works on low-light imagery have seen a steady growth, particularly in the field of image enhancement, but there is still a lack of a go-to database as a benchmark. Besides, research fields that may assist us in low-light environments, such as object detection, has glossed over this aspect even though breakthroughs-after-breakthroughs had been achieved in recent years, most noticeably from the lack of low-light data (less than 2% of the total images) in successful public benchmark datasets such as PASCAL VOC, ImageNet, and Microsoft COCO. Thus, we propose the Exclusively Dark dataset to elevate this data drought. It consists exclusively of low-light images captured in visible light only, with image and object level annotations. Moreover, we share insightful findings in regards to the effects of low-light on the object detection task by analyzing the visualizations of both hand-crafted and learned features. We found that the effects of low-light reach far deeper into the features than can be solved by simple “illumination invariance”. It is our hope that this analysis and the Exclusively Dark dataset can encourage the growth in low-light domain researches on different fields. The dataset can be downloaded at https://github.com/cs-chan/Exclusively-Dark-Image-Dataset.&quot;,&quot;publisher&quot;:&quot;Academic Press Inc.&quot;,&quot;volume&quot;:&quot;178&quot;,&quot;container-title-short&quot;:&quot;&quot;},&quot;isTemporary&quot;:false}]},{&quot;citationID&quot;:&quot;MENDELEY_CITATION_c7b0aa37-bf25-4b36-9853-80dec5342c13&quot;,&quot;properties&quot;:{&quot;noteIndex&quot;:0},&quot;isEdited&quot;:false,&quot;manualOverride&quot;:{&quot;isManuallyOverridden&quot;:false,&quot;citeprocText&quot;:&quot;(9)&quot;,&quot;manualOverrideText&quot;:&quot;&quot;},&quot;citationTag&quot;:&quot;MENDELEY_CITATION_v3_eyJjaXRhdGlvbklEIjoiTUVOREVMRVlfQ0lUQVRJT05fYzdiMGFhMzctYmYyNS00YjM2LTk4NTMtODBkZWM1MzQyYzEz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quot;,&quot;citationItems&quot;:[{&quot;id&quot;:&quot;e3f9dcad-cac1-3650-8432-2400d37287a8&quot;,&quot;itemData&quot;:{&quot;type&quot;:&quot;article-journal&quot;,&quot;id&quot;:&quot;e3f9dcad-cac1-3650-8432-2400d37287a8&quot;,&quot;title&quot;:&quot;LIME: Low-Light Image Enhancement via Illumination Map Estimation&quot;,&quot;author&quot;:[{&quot;family&quot;:&quot;Guo&quot;,&quot;given&quot;:&quot;Xiaojie&quot;,&quot;parse-names&quot;:false,&quot;dropping-particle&quot;:&quot;&quot;,&quot;non-dropping-particle&quot;:&quot;&quot;},{&quot;family&quot;:&quot;Li&quot;,&quot;given&quot;:&quot;Yu&quot;,&quot;parse-names&quot;:false,&quot;dropping-particle&quot;:&quot;&quot;,&quot;non-dropping-particle&quot;:&quot;&quot;},{&quot;family&quot;:&quot;Ling&quot;,&quot;given&quot;:&quot;Haibin&quot;,&quot;parse-names&quot;:false,&quot;dropping-particle&quot;:&quot;&quot;,&quot;non-dropping-particle&quot;:&quot;&quot;}],&quot;container-title&quot;:&quot;IEEE Transactions on Image Processing&quot;,&quot;issued&quot;:{&quot;date-parts&quot;:[[2017,2]]},&quot;page&quot;:&quot; 982 - 993&quot;,&quot;issue&quot;:&quot;2&quot;,&quot;volume&quot;:&quot;26&quot;,&quot;container-title-short&quot;:&quot;&quot;},&quot;isTemporary&quot;:false}]},{&quot;citationID&quot;:&quot;MENDELEY_CITATION_da19275d-38a3-42df-85f7-a8318ad1827a&quot;,&quot;properties&quot;:{&quot;noteIndex&quot;:0},&quot;isEdited&quot;:false,&quot;manualOverride&quot;:{&quot;isManuallyOverridden&quot;:false,&quot;citeprocText&quot;:&quot;(9)&quot;,&quot;manualOverrideText&quot;:&quot;&quot;},&quot;citationTag&quot;:&quot;MENDELEY_CITATION_v3_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&quot;,&quot;citationItems&quot;:[{&quot;id&quot;:&quot;e3f9dcad-cac1-3650-8432-2400d37287a8&quot;,&quot;itemData&quot;:{&quot;type&quot;:&quot;article-journal&quot;,&quot;id&quot;:&quot;e3f9dcad-cac1-3650-8432-2400d37287a8&quot;,&quot;title&quot;:&quot;LIME: Low-Light Image Enhancement via Illumination Map Estimation&quot;,&quot;author&quot;:[{&quot;family&quot;:&quot;Guo&quot;,&quot;given&quot;:&quot;Xiaojie&quot;,&quot;parse-names&quot;:false,&quot;dropping-particle&quot;:&quot;&quot;,&quot;non-dropping-particle&quot;:&quot;&quot;},{&quot;family&quot;:&quot;Li&quot;,&quot;given&quot;:&quot;Yu&quot;,&quot;parse-names&quot;:false,&quot;dropping-particle&quot;:&quot;&quot;,&quot;non-dropping-particle&quot;:&quot;&quot;},{&quot;family&quot;:&quot;Ling&quot;,&quot;given&quot;:&quot;Haibin&quot;,&quot;parse-names&quot;:false,&quot;dropping-particle&quot;:&quot;&quot;,&quot;non-dropping-particle&quot;:&quot;&quot;}],&quot;container-title&quot;:&quot;IEEE Transactions on Image Processing&quot;,&quot;issued&quot;:{&quot;date-parts&quot;:[[2017,2]]},&quot;page&quot;:&quot; 982 - 993&quot;,&quot;issue&quot;:&quot;2&quot;,&quot;volume&quot;:&quot;26&quot;,&quot;container-title-short&quot;:&quot;&quot;},&quot;isTemporary&quot;:false}]},{&quot;citationID&quot;:&quot;MENDELEY_CITATION_e3ed2c24-3c8b-469a-8120-80d8e1a90f1a&quot;,&quot;properties&quot;:{&quot;noteIndex&quot;:0},&quot;isEdited&quot;:false,&quot;manualOverride&quot;:{&quot;isManuallyOverridden&quot;:false,&quot;citeprocText&quot;:&quot;(25)&quot;,&quot;manualOverrideText&quot;:&quot;&quot;},&quot;citationTag&quot;:&quot;MENDELEY_CITATION_v3_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&quot;,&quot;citationItems&quot;:[{&quot;id&quot;:&quot;f472d17a-61c8-3756-a0cc-f7b48f75f67a&quot;,&quot;itemData&quot;:{&quot;type&quot;:&quot;paper-conference&quot;,&quot;id&quot;:&quot;f472d17a-61c8-3756-a0cc-f7b48f75f67a&quot;,&quot;title&quot;:&quot;Object Detection Under Low-Lighting Conditions Using Deep Learning Architectures: A Comparative Study&quot;,&quot;author&quot;:[{&quot;family&quot;:&quot;Sivasubramanian&quot;,&quot;given&quot;:&quot;Arrun&quot;,&quot;parse-names&quot;:false,&quot;dropping-particle&quot;:&quot;&quot;,&quot;non-dropping-particle&quot;:&quot;&quot;},{&quot;family&quot;:&quot;Prakash&quot;,&quot;given&quot;:&quot;J. Arun&quot;,&quot;parse-names&quot;:false,&quot;dropping-particle&quot;:&quot;&quot;,&quot;non-dropping-particle&quot;:&quot;&quot;},{&quot;family&quot;:&quot;Kumar&quot;,&quot;given&quot;:&quot;K. S.Dharshan&quot;,&quot;parse-names&quot;:false,&quot;dropping-particle&quot;:&quot;&quot;,&quot;non-dropping-particle&quot;:&quot;&quot;},{&quot;family&quot;:&quot;Prashanth&quot;,&quot;given&quot;:&quot;V. R.&quot;,&quot;parse-names&quot;:false,&quot;dropping-particle&quot;:&quot;&quot;,&quot;non-dropping-particle&quot;:&quot;&quot;},{&quot;family&quot;:&quot;Sowmya&quot;,&quot;given&quot;:&quot;V.&quot;,&quot;parse-names&quot;:false,&quot;dropping-particle&quot;:&quot;&quot;,&quot;non-dropping-particle&quot;:&quot;&quot;},{&quot;family&quot;:&quot;Variyar&quot;,&quot;given&quot;:&quot;V. V.Sajith&quot;,&quot;parse-names&quot;:false,&quot;dropping-particle&quot;:&quot;&quot;,&quot;non-dropping-particle&quot;:&quot;&quot;}],&quot;container-title&quot;:&quot;Lecture Notes in Electrical Engineering&quot;,&quot;DOI&quot;:&quot;10.1007/978-981-99-3656-4_27&quot;,&quot;ISBN&quot;:&quot;9789819936557&quot;,&quot;ISSN&quot;:&quot;18761119&quot;,&quot;issued&quot;:{&quot;date-parts&quot;:[[2023]]},&quot;page&quot;:&quot;269-276&quot;,&quot;abstract&quot;:&quot;Detecting objects present in low-lighting conditions have always been a challenging task. Reviewing enhancement techniques for low-light object detection is crucial in research applications like surveillance and automated driving. The first task is to choose a benchmark dataset unlike other datasets with a low number of images in dark lighting. The ExDark dataset is one such dataset that exclusively contains instances in low light. Equisampling followed by comparing the results using cutting-edge object detection pipelines with enhancement techniques is the primary task of the present work. The baseline results for the complete dataset are available, but the dataset is skewed. In this paper, we analyze the methodologies that lead to the improvement in the performance of the deep learning-based object detection algorithms. The methodology is based on the enhancement of the input images with low-light intensity before performing object detection. We are also formulating a new method to obtain better bounding boxes predictions for object detection using RCNN. The present work aids the research community in low-light object detection tasks.&quot;,&quot;publisher&quot;:&quot;Springer Science and Business Media Deutschland GmbH&quot;,&quot;volume&quot;:&quot;1056 LNEE&quot;,&quot;container-title-short&quot;:&quot;&quot;},&quot;isTemporary&quot;:false}]},{&quot;citationID&quot;:&quot;MENDELEY_CITATION_43566277-2980-46a2-bcc8-eb0c14029751&quot;,&quot;properties&quot;:{&quot;noteIndex&quot;:0},&quot;isEdited&quot;:false,&quot;manualOverride&quot;:{&quot;isManuallyOverridden&quot;:false,&quot;citeprocText&quot;:&quot;(26)&quot;,&quot;manualOverrideText&quot;:&quot;&quot;},&quot;citationTag&quot;:&quot;MENDELEY_CITATION_v3_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&quot;,&quot;citationItems&quot;:[{&quot;id&quot;:&quot;2d59f114-1b43-3020-ab96-f0cf298e7a80&quot;,&quot;itemData&quot;:{&quot;type&quot;:&quot;article-journal&quot;,&quot;id&quot;:&quot;2d59f114-1b43-3020-ab96-f0cf298e7a80&quot;,&quot;title&quot;:&quot;Advancing low-light object detection with you only look once models: An empirical study and performance evaluation&quot;,&quot;author&quot;:[{&quot;family&quot;:&quot;Shovo&quot;,&quot;given&quot;:&quot;Samier Uddin Ahammad&quot;,&quot;parse-names&quot;:false,&quot;dropping-particle&quot;:&quot;&quot;,&quot;non-dropping-particle&quot;:&quot;&quot;},{&quot;family&quot;:&quot;Abir&quot;,&quot;given&quot;:&quot;Md Golam Rabbani&quot;,&quot;parse-names&quot;:false,&quot;dropping-particle&quot;:&quot;&quot;,&quot;non-dropping-particle&quot;:&quot;&quot;},{&quot;family&quot;:&quot;Kabir&quot;,&quot;given&quot;:&quot;Md Mohsin&quot;,&quot;parse-names&quot;:false,&quot;dropping-particle&quot;:&quot;&quot;,&quot;non-dropping-particle&quot;:&quot;&quot;},{&quot;family&quot;:&quot;Mridha&quot;,&quot;given&quot;:&quot;M. F.&quot;,&quot;parse-names&quot;:false,&quot;dropping-particle&quot;:&quot;&quot;,&quot;non-dropping-particle&quot;:&quot;&quot;}],&quot;container-title&quot;:&quot;Cognitive Computation and Systems&quot;,&quot;DOI&quot;:&quot;10.1049/ccs2.12114&quot;,&quot;ISSN&quot;:&quot;25177567&quot;,&quot;issued&quot;:{&quot;date-parts&quot;:[[2024,12,1]]},&quot;page&quot;:&quot;119-134&quot;,&quot;abstract&quot;:&quot;Low-light object detection is needed for ensuring security, enabling surveillance, and enhancing safety in diverse applications, including autonomous vehicles, surveillance systems, and search and rescue operations. A comprehensive study on low-light object detection is presented using state-of-the-art you only look once (YOLO) models, including YOLOv3, YOLOv5, YOLOv6, and YOLOv8, aiming to enhance detection performance under challenging low-light conditions. The ExDark dataset is a dataset that consists of adequate low-light images, modified to simulate realistic low-light scenarios, and employed for evaluation. The deep learning algorithm optimises YOLO's architecture for low-light detection by adapting the network structure and training strategies while preserving the algorithm's integrity. The experimental results show that YOLOv8 consistently outperforms baseline models, achieving significant improvements in accuracy and robustness in low-light scenarios. The deep learning algorithm that acquired the best score, YOLOv8s, had a mean average precision score of 0.5513. This work contributes to the field of low-light object detection, offering promising solutions for real-world applications like nighttime surveillance and autonomous navigation in low-light conditions, addressing the growing demand for advanced low-light object detection.&quot;,&quot;publisher&quot;:&quot;John Wiley and Sons Inc&quot;,&quot;issue&quot;:&quot;4&quot;,&quot;volume&quot;:&quot;6&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word/webextensions/webextension4.xml><?xml version="1.0" encoding="utf-8"?>
<we:webextension xmlns:we="http://schemas.microsoft.com/office/webextensions/webextension/2010/11" id="{33F3B3E4-D390-4A15-9AB7-3E914FDD4A4D}">
  <we:reference id="wa104381909" version="3.19.0.0" store="en-US" storeType="OMEX"/>
  <we:alternateReferences>
    <we:reference id="wa104381909" version="3.19.0.0" store="wa104381909"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719462D4-E3A7-4E6C-9F24-F25B0DC67826}">
  <we:reference id="wa200007297" version="1.0.0.0" store="en-US" storeType="OMEX"/>
  <we:alternateReferences>
    <we:reference id="wa200007297" version="1.0.0.0" store="wa200007297" storeType="OMEX"/>
  </we:alternateReferences>
  <we:properties/>
  <we:bindings/>
  <we:snapshot xmlns:r="http://schemas.openxmlformats.org/officeDocument/2006/relationships"/>
</we:webextension>
</file>

<file path=word/webextensions/webextension6.xml><?xml version="1.0" encoding="utf-8"?>
<we:webextension xmlns:we="http://schemas.microsoft.com/office/webextensions/webextension/2010/11" id="{EF3D8F3A-EB37-496F-B3EB-286EC4D47117}">
  <we:reference id="wa200004052" version="1.0.0.2" store="en-US" storeType="OMEX"/>
  <we:alternateReferences>
    <we:reference id="wa200004052" version="1.0.0.2" store="wa20000405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10</TotalTime>
  <Pages>1</Pages>
  <Words>3994</Words>
  <Characters>22766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USER</cp:lastModifiedBy>
  <cp:revision>6</cp:revision>
  <cp:lastPrinted>2025-12-15T16:49:00Z</cp:lastPrinted>
  <dcterms:created xsi:type="dcterms:W3CDTF">2025-08-10T14:11:00Z</dcterms:created>
  <dcterms:modified xsi:type="dcterms:W3CDTF">2025-12-15T16:49:00Z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4th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ies>
</file>