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815EA" w14:textId="03E22FB9" w:rsidR="0016385D" w:rsidRPr="00BB1AA5" w:rsidRDefault="00BB1AA5" w:rsidP="00BB1AA5">
      <w:pPr>
        <w:pStyle w:val="PaperTitle"/>
        <w:spacing w:before="0"/>
      </w:pPr>
      <w:r>
        <w:t>Impact of Linear Thermal Bridges on Building Energy Efficiency in Morroco.</w:t>
      </w:r>
    </w:p>
    <w:p w14:paraId="548D96A3" w14:textId="012B9935" w:rsidR="00C14B14" w:rsidRDefault="00BB1AA5" w:rsidP="00BB1AA5">
      <w:pPr>
        <w:pStyle w:val="AuthorName"/>
        <w:rPr>
          <w:sz w:val="20"/>
          <w:lang w:val="en-GB" w:eastAsia="en-GB"/>
        </w:rPr>
      </w:pPr>
      <w:r>
        <w:t xml:space="preserve">Mouhcine </w:t>
      </w:r>
      <w:r w:rsidR="007350D6">
        <w:t>KARMA</w:t>
      </w:r>
      <w:r w:rsidR="00EF6940" w:rsidRPr="2F830975">
        <w:rPr>
          <w:vertAlign w:val="superscript"/>
        </w:rPr>
        <w:t>1,</w:t>
      </w:r>
      <w:r w:rsidR="003A5C85" w:rsidRPr="2F830975">
        <w:rPr>
          <w:vertAlign w:val="superscript"/>
        </w:rPr>
        <w:t xml:space="preserve"> </w:t>
      </w:r>
      <w:r>
        <w:rPr>
          <w:vertAlign w:val="superscript"/>
        </w:rPr>
        <w:t>a)</w:t>
      </w:r>
      <w:r>
        <w:t>, Ayoub Gounni</w:t>
      </w:r>
      <w:r>
        <w:rPr>
          <w:vertAlign w:val="superscript"/>
        </w:rPr>
        <w:t xml:space="preserve">1,b) </w:t>
      </w:r>
      <w:r>
        <w:t xml:space="preserve">,Mustapha </w:t>
      </w:r>
      <w:r w:rsidR="00434210">
        <w:t xml:space="preserve">El </w:t>
      </w:r>
      <w:r>
        <w:t>Alami</w:t>
      </w:r>
      <w:r>
        <w:rPr>
          <w:vertAlign w:val="superscript"/>
        </w:rPr>
        <w:t>1,c)</w:t>
      </w:r>
      <w:r w:rsidR="003749AC">
        <w:t xml:space="preserve"> ,Hicham Do</w:t>
      </w:r>
      <w:r>
        <w:t>ghmi</w:t>
      </w:r>
      <w:r>
        <w:rPr>
          <w:vertAlign w:val="superscript"/>
        </w:rPr>
        <w:t>2, d)</w:t>
      </w:r>
    </w:p>
    <w:p w14:paraId="54B91F82" w14:textId="234F6AAC" w:rsidR="00027428" w:rsidRPr="00BB1AA5" w:rsidRDefault="00C14B14" w:rsidP="00BB1AA5">
      <w:pPr>
        <w:pStyle w:val="AuthorName"/>
        <w:spacing w:before="0" w:after="0"/>
        <w:rPr>
          <w:sz w:val="20"/>
          <w:lang w:val="en-GB" w:eastAsia="en-GB"/>
        </w:rPr>
      </w:pPr>
      <w:r>
        <w:rPr>
          <w:sz w:val="20"/>
          <w:lang w:val="en-GB" w:eastAsia="en-GB"/>
        </w:rPr>
        <w:t xml:space="preserve">Author Affiliations </w:t>
      </w:r>
    </w:p>
    <w:p w14:paraId="5CFA9C09" w14:textId="00D02107" w:rsidR="00C14B14" w:rsidRDefault="00027428" w:rsidP="00BB1AA5">
      <w:pPr>
        <w:pStyle w:val="AuthorAffiliation"/>
      </w:pPr>
      <w:r w:rsidRPr="00075EA6">
        <w:rPr>
          <w:i w:val="0"/>
          <w:iCs/>
          <w:vertAlign w:val="superscript"/>
        </w:rPr>
        <w:t>1</w:t>
      </w:r>
      <w:r w:rsidR="00BB1AA5" w:rsidRPr="00BB1AA5">
        <w:rPr>
          <w:sz w:val="18"/>
          <w:szCs w:val="22"/>
        </w:rPr>
        <w:t xml:space="preserve"> </w:t>
      </w:r>
      <w:r w:rsidR="00BB1AA5">
        <w:rPr>
          <w:sz w:val="18"/>
          <w:szCs w:val="22"/>
        </w:rPr>
        <w:t xml:space="preserve">University Hassane II of Casablanca, </w:t>
      </w:r>
      <w:r w:rsidR="00BB1AA5" w:rsidRPr="00BB1AA5">
        <w:t>Faculty</w:t>
      </w:r>
      <w:r w:rsidR="00BB1AA5">
        <w:t xml:space="preserve"> of Sciences Ain Chok</w:t>
      </w:r>
      <w:r w:rsidR="00BB1AA5" w:rsidRPr="00BB1AA5">
        <w:t>, Morroco</w:t>
      </w:r>
      <w:r w:rsidR="0016385D" w:rsidRPr="00075EA6">
        <w:t xml:space="preserve"> </w:t>
      </w:r>
    </w:p>
    <w:p w14:paraId="1A616B2B" w14:textId="60B7AC9D" w:rsidR="00BB1AA5" w:rsidRDefault="0016782F" w:rsidP="00BB1AA5">
      <w:pPr>
        <w:pStyle w:val="AuthorAffiliation"/>
      </w:pPr>
      <w:r w:rsidRPr="00075EA6">
        <w:t xml:space="preserve"> </w:t>
      </w:r>
      <w:r w:rsidR="00C14B14" w:rsidRPr="00075EA6">
        <w:rPr>
          <w:i w:val="0"/>
          <w:iCs/>
          <w:vertAlign w:val="superscript"/>
        </w:rPr>
        <w:t>2</w:t>
      </w:r>
      <w:r w:rsidR="00BB1AA5">
        <w:t xml:space="preserve">University Chouaib Doukkali, Faculty of Sciences El Jadida, Morroco </w:t>
      </w:r>
      <w:r w:rsidR="00C14B14" w:rsidRPr="00075EA6">
        <w:br/>
      </w:r>
      <w:r w:rsidR="00C14B14" w:rsidRPr="00075EA6">
        <w:br/>
      </w:r>
      <w:r w:rsidR="00C14B14">
        <w:t>Author Emails</w:t>
      </w:r>
      <w:r w:rsidR="00ED4A2C" w:rsidRPr="00075EA6">
        <w:br/>
      </w:r>
      <w:r w:rsidR="00003D7C" w:rsidRPr="00075EA6">
        <w:rPr>
          <w:szCs w:val="28"/>
          <w:vertAlign w:val="superscript"/>
        </w:rPr>
        <w:t>a)</w:t>
      </w:r>
      <w:r w:rsidR="00BB1AA5">
        <w:t>mouhcine.karma@gmail.com</w:t>
      </w:r>
      <w:r w:rsidR="001D469C" w:rsidRPr="00075EA6">
        <w:br/>
      </w:r>
      <w:r w:rsidR="003A5C85" w:rsidRPr="00075EA6">
        <w:rPr>
          <w:szCs w:val="28"/>
          <w:vertAlign w:val="superscript"/>
        </w:rPr>
        <w:t>b)</w:t>
      </w:r>
      <w:hyperlink r:id="rId9" w:history="1">
        <w:r w:rsidR="00BB1AA5" w:rsidRPr="0058405A">
          <w:rPr>
            <w:rStyle w:val="Hyperlink"/>
          </w:rPr>
          <w:t>gounni.ayoub@gmail.com</w:t>
        </w:r>
      </w:hyperlink>
    </w:p>
    <w:p w14:paraId="77EFB841" w14:textId="5B8E13F3" w:rsidR="00BB1AA5" w:rsidRDefault="00BB1AA5" w:rsidP="00BB1AA5">
      <w:pPr>
        <w:pStyle w:val="AuthorAffiliation"/>
      </w:pPr>
      <w:r>
        <w:rPr>
          <w:vertAlign w:val="superscript"/>
        </w:rPr>
        <w:t>c)</w:t>
      </w:r>
      <w:hyperlink r:id="rId10" w:history="1">
        <w:r w:rsidRPr="0058405A">
          <w:rPr>
            <w:rStyle w:val="Hyperlink"/>
          </w:rPr>
          <w:t>elalamimus@gmail.com</w:t>
        </w:r>
      </w:hyperlink>
    </w:p>
    <w:p w14:paraId="5E05E235" w14:textId="06E09DFC" w:rsidR="003A5C85" w:rsidRDefault="00BB1AA5" w:rsidP="00BB1AA5">
      <w:pPr>
        <w:pStyle w:val="AuthorAffiliation"/>
      </w:pPr>
      <w:r>
        <w:rPr>
          <w:vertAlign w:val="superscript"/>
        </w:rPr>
        <w:t>d)</w:t>
      </w:r>
      <w:hyperlink r:id="rId11" w:history="1">
        <w:r w:rsidR="00BC47F2" w:rsidRPr="00096C43">
          <w:rPr>
            <w:rStyle w:val="Hyperlink"/>
          </w:rPr>
          <w:t>doghmi.h@ucd.ac.ma</w:t>
        </w:r>
      </w:hyperlink>
    </w:p>
    <w:p w14:paraId="76851425" w14:textId="0F95115A" w:rsidR="00B22C12" w:rsidRPr="00B22C12" w:rsidRDefault="0016385D" w:rsidP="00B22C12">
      <w:pPr>
        <w:pStyle w:val="Abstract"/>
      </w:pPr>
      <w:r w:rsidRPr="00075EA6">
        <w:rPr>
          <w:b/>
          <w:bCs/>
        </w:rPr>
        <w:t>Abstract.</w:t>
      </w:r>
      <w:r w:rsidR="00BB1AA5">
        <w:t xml:space="preserve"> </w:t>
      </w:r>
      <w:r w:rsidR="00B22C12" w:rsidRPr="00B22C12">
        <w:t>In Morocco, the building sector represents 33% of the national energy consumption, with a recognized potential for energy savings of up to 40% through improving the thermal performance of the building envelope</w:t>
      </w:r>
      <w:r w:rsidR="00B22C12">
        <w:t xml:space="preserve">. </w:t>
      </w:r>
      <w:r w:rsidR="00B22C12" w:rsidRPr="00B22C12">
        <w:t>While existing research has extensively highlighted the critical impact of thermal bridges on heat loss and energy consumption in various climates</w:t>
      </w:r>
      <w:r w:rsidR="00B22C12">
        <w:t xml:space="preserve">, their specific effect within the diverse and extreme Moroccan climatic context has not been comprehensively documented. This study addresses this gap by investigating the impact of linear thermal bridge discontinuity on building heating and cooling needs. A comparative analysis was conducted on a typical residential dwelling using conventional Moroccan construction methods, both with and without thermal bridge treatment. </w:t>
      </w:r>
      <w:r w:rsidR="00B22C12" w:rsidRPr="00B22C12">
        <w:t>The dynamic thermal simulations and energy calculations were performed on an hourly basis, adhering to the ISO 13790 and ISO 10211 standards</w:t>
      </w:r>
      <w:r w:rsidR="00B22C12">
        <w:t xml:space="preserve">. </w:t>
      </w:r>
      <w:r w:rsidR="00B22C12" w:rsidRPr="00B22C12">
        <w:t>The results reveal that implementing standardized thermal bridge breaks can lead to substantial energy savings, specifically 24% of the total average annual heating and cooling needs in Morocco's coldest climatic zone (Ifrane) and 13% in the warmest zone (Errachidia)</w:t>
      </w:r>
      <w:r w:rsidR="00B22C12">
        <w:t>. These findings underscore the crucial role of thermal bridge treatment in enhancing building energy efficiency and supporting national sustainability goals</w:t>
      </w:r>
    </w:p>
    <w:p w14:paraId="7598A419" w14:textId="7C915503" w:rsidR="00167FF9" w:rsidRDefault="00167FF9" w:rsidP="00167FF9">
      <w:pPr>
        <w:pStyle w:val="Heading1"/>
      </w:pPr>
      <w:r>
        <w:t>I</w:t>
      </w:r>
      <w:r w:rsidR="00D56A0D">
        <w:t>nTRODUCTION</w:t>
      </w:r>
      <w:r>
        <w:t xml:space="preserve"> </w:t>
      </w:r>
    </w:p>
    <w:p w14:paraId="7CA1EB42" w14:textId="142962D9" w:rsidR="00D56A0D" w:rsidRDefault="00D56A0D" w:rsidP="00D56A0D">
      <w:pPr>
        <w:pStyle w:val="BodyText"/>
        <w:spacing w:line="244" w:lineRule="auto"/>
        <w:ind w:left="126" w:right="395" w:firstLine="276"/>
        <w:jc w:val="both"/>
      </w:pPr>
      <w:r>
        <w:t xml:space="preserve">Over </w:t>
      </w:r>
      <w:r w:rsidRPr="004307B2">
        <w:t>the past several decades, Morocco’s building sector has experienced a significant increase in energy demand compared to other sectors, now representing the largest share of national energy consumption at 25%</w:t>
      </w:r>
      <w:r>
        <w:t xml:space="preserve"> [</w:t>
      </w:r>
      <w:r w:rsidRPr="00D56A0D">
        <w:rPr>
          <w:color w:val="FF0000"/>
        </w:rPr>
        <w:t>1</w:t>
      </w:r>
      <w:r>
        <w:t>]</w:t>
      </w:r>
      <w:r w:rsidRPr="004307B2">
        <w:t>. This growth is largely attributable to demographic expansion and a rising standard of living for a broad segment of the Moroccan population. The declining cost of heating and cooling equipment has further contributed to this trend, making thermal comfort an essential criterion during the building design phase.</w:t>
      </w:r>
      <w:r>
        <w:t xml:space="preserve"> </w:t>
      </w:r>
    </w:p>
    <w:p w14:paraId="7906C4EF" w14:textId="024A6F71" w:rsidR="00D56A0D" w:rsidRPr="004307B2" w:rsidRDefault="00D56A0D" w:rsidP="00D56A0D">
      <w:pPr>
        <w:pStyle w:val="BodyText"/>
        <w:spacing w:line="244" w:lineRule="auto"/>
        <w:ind w:left="126" w:right="395" w:firstLine="276"/>
        <w:jc w:val="both"/>
      </w:pPr>
      <w:r w:rsidRPr="004307B2">
        <w:t>To address this rapid surge in energy demand and in light of the country’s reliance on imported electricity, the Moroccan government has implemented a strategy grounded in two main approaches: improving energy efficiency and integrating as well as developing renewable energy sources.</w:t>
      </w:r>
    </w:p>
    <w:p w14:paraId="13BE0494" w14:textId="1C51AD0B" w:rsidR="00D56A0D" w:rsidRPr="004307B2" w:rsidRDefault="00D56A0D" w:rsidP="00D56A0D">
      <w:pPr>
        <w:pStyle w:val="BodyText"/>
        <w:spacing w:line="244" w:lineRule="auto"/>
        <w:ind w:left="126" w:right="395" w:firstLine="276"/>
        <w:jc w:val="both"/>
      </w:pPr>
      <w:r w:rsidRPr="004307B2">
        <w:t>Within buildings, approximately 40% of potential energy savings can be achieved by enhancing the thermal performance of the building envelope (including walls and windows). Consequently, thermal insulation of the envelope is typically the most systematic, intuitive, and effective solution for achieving bioclimatic design—an approach that optimizes heating and cooling requirements and thereby reduces operating costs.</w:t>
      </w:r>
    </w:p>
    <w:p w14:paraId="7BC27010" w14:textId="77777777" w:rsidR="00D56A0D" w:rsidRPr="004307B2" w:rsidRDefault="00D56A0D" w:rsidP="00D56A0D">
      <w:pPr>
        <w:pStyle w:val="BodyText"/>
        <w:spacing w:line="244" w:lineRule="auto"/>
        <w:ind w:left="126" w:right="395" w:firstLine="276"/>
        <w:jc w:val="both"/>
      </w:pPr>
      <w:r w:rsidRPr="004307B2">
        <w:t>In this context, numerous research efforts have focused on developing effective insulation methods, innovative insulating materials, and bio-based insulation solutions. Our study primarily investigates the impact of minimizing linear thermal bridges on the thermal performance of the building envelope, heating and cooling needs, dynamic temperature evolution, and perceived indoor comfort.</w:t>
      </w:r>
    </w:p>
    <w:p w14:paraId="327568B5" w14:textId="6ACB3F6F" w:rsidR="00B22C12" w:rsidRDefault="00D56A0D" w:rsidP="00D56A0D">
      <w:pPr>
        <w:pStyle w:val="Paragraph"/>
      </w:pPr>
      <w:r w:rsidRPr="004307B2">
        <w:t>To highlight and popularize the energetic implications of interrupting thermal bridges, we have concentrated our work on a comparative study of the impact of thermal bridges—with and without mitigation measures—on the aforementioned parameters. This analysis is conducted in the context of a typical construction method and under Morocco’s extreme climate conditions</w:t>
      </w:r>
    </w:p>
    <w:p w14:paraId="124D6ADB" w14:textId="3F090BD5" w:rsidR="00D56A0D" w:rsidRDefault="00D56A0D" w:rsidP="00D56A0D">
      <w:pPr>
        <w:pStyle w:val="Paragraph"/>
      </w:pPr>
    </w:p>
    <w:p w14:paraId="5917ADAA" w14:textId="1E5D83AA" w:rsidR="00D56A0D" w:rsidRDefault="00D56A0D" w:rsidP="00D56A0D">
      <w:pPr>
        <w:pStyle w:val="Paragraph"/>
      </w:pPr>
    </w:p>
    <w:p w14:paraId="0490CE5A" w14:textId="42491203" w:rsidR="00D56A0D" w:rsidRDefault="00D56A0D" w:rsidP="00D56A0D">
      <w:pPr>
        <w:pStyle w:val="Paragraph"/>
      </w:pPr>
    </w:p>
    <w:p w14:paraId="0844C33A" w14:textId="51023C25" w:rsidR="00D56A0D" w:rsidRPr="00B22C12" w:rsidRDefault="00D56A0D" w:rsidP="00D56A0D">
      <w:pPr>
        <w:pStyle w:val="Heading1"/>
      </w:pPr>
      <w:r>
        <w:t>PRBLEM STATEMENT</w:t>
      </w:r>
    </w:p>
    <w:p w14:paraId="5D3EA618" w14:textId="442FD123" w:rsidR="00B22C12" w:rsidRDefault="00B22C12" w:rsidP="00B22C12">
      <w:pPr>
        <w:pStyle w:val="Paragraph"/>
      </w:pPr>
      <w:r>
        <w:t>Bioclimatic design, which aims to maximize passive heating and cooling, is a key strategy for reducing energy consumption. A core element of this approach is reinforcing the thermal performance of exterior walls, with insulation being the most common solution. A great deal of research has been conducted to develop effective insulation methods and materials, including innovative and bio-based insulators.</w:t>
      </w:r>
    </w:p>
    <w:p w14:paraId="4776C55A" w14:textId="66B30FF5" w:rsidR="00B22C12" w:rsidRDefault="00B22C12" w:rsidP="00B22C12">
      <w:pPr>
        <w:pStyle w:val="Paragraph"/>
      </w:pPr>
      <w:r>
        <w:t xml:space="preserve">A thermal bridge is a specific section of a building's envelope where thermal resistance is significantly reduced. This can occur due to the penetration of materials with different thermal conductivities, changes in wall thickness, or distinct surface conditions at wall junctions. The consequences of these thermal bridges are significant, leading to additional heat losses that can account </w:t>
      </w:r>
      <w:r w:rsidR="00D56A0D">
        <w:t>for up to 40% of total losses [</w:t>
      </w:r>
      <w:r w:rsidR="00D56A0D" w:rsidRPr="00D56A0D">
        <w:rPr>
          <w:color w:val="FF0000"/>
        </w:rPr>
        <w:t>2</w:t>
      </w:r>
      <w:r>
        <w:t>], as well as an increased risk of condensation, which can cause structural deterioration.</w:t>
      </w:r>
    </w:p>
    <w:p w14:paraId="327DF758" w14:textId="60E7B6D6" w:rsidR="00B22C12" w:rsidRDefault="00B22C12" w:rsidP="00B22C12">
      <w:pPr>
        <w:pStyle w:val="Paragraph"/>
      </w:pPr>
      <w:r>
        <w:t xml:space="preserve">Numerous studies have explored various aspects of thermal bridges within building envelopes. For instance, </w:t>
      </w:r>
      <w:r w:rsidR="00D56A0D">
        <w:t>Al-Awadi [</w:t>
      </w:r>
      <w:r w:rsidR="00D56A0D" w:rsidRPr="00D56A0D">
        <w:rPr>
          <w:color w:val="FF0000"/>
        </w:rPr>
        <w:t>3</w:t>
      </w:r>
      <w:r w:rsidRPr="00B22C12">
        <w:t>]</w:t>
      </w:r>
      <w:r>
        <w:t xml:space="preserve"> investigated their impact, revealing that annual air conditioner consumption in detached houses exceeds that of attached houses. </w:t>
      </w:r>
      <w:r w:rsidR="00D56A0D">
        <w:t>Martin [</w:t>
      </w:r>
      <w:r w:rsidR="00D56A0D" w:rsidRPr="00D56A0D">
        <w:rPr>
          <w:color w:val="FF0000"/>
        </w:rPr>
        <w:t>4</w:t>
      </w:r>
      <w:r w:rsidRPr="00B22C12">
        <w:t>]</w:t>
      </w:r>
      <w:r>
        <w:t xml:space="preserve"> underscored the critical importance of meticulously accounting for thermal bridges in energy calculations, especially as building envelope insulation levels increase. A study by </w:t>
      </w:r>
      <w:r w:rsidR="00D56A0D">
        <w:t>Ge and Baba [</w:t>
      </w:r>
      <w:r w:rsidR="00D56A0D" w:rsidRPr="00D56A0D">
        <w:rPr>
          <w:color w:val="FF0000"/>
        </w:rPr>
        <w:t>5</w:t>
      </w:r>
      <w:r w:rsidRPr="00B22C12">
        <w:t>]</w:t>
      </w:r>
      <w:r>
        <w:t xml:space="preserve"> on a two-story residential building in a cold climate demonstrated that annual heating energy demand is 8–13% higher when thermal bridges are modeled with a 3D dynamic method compared to the equivalent U-value method. </w:t>
      </w:r>
      <w:r w:rsidR="00D56A0D">
        <w:t>Fabrizio [</w:t>
      </w:r>
      <w:r w:rsidR="00D56A0D" w:rsidRPr="00D56A0D">
        <w:rPr>
          <w:color w:val="FF0000"/>
        </w:rPr>
        <w:t>6</w:t>
      </w:r>
      <w:r w:rsidRPr="00B22C12">
        <w:t>]</w:t>
      </w:r>
      <w:r>
        <w:t xml:space="preserve"> concluded that overestimating heat losses through simplified evaluations can lead to higher refurbishment costs and increased summer cooling energy requirements.</w:t>
      </w:r>
    </w:p>
    <w:p w14:paraId="77659630" w14:textId="226501EE" w:rsidR="00E735B7" w:rsidRDefault="00B22C12" w:rsidP="00E735B7">
      <w:pPr>
        <w:pStyle w:val="Paragraph"/>
      </w:pPr>
      <w:r>
        <w:t>Despite this body of international research, the specific impact of thermal bridges on energy consumption in Morocco's diverse and extreme climate zones remains under-researched. This study aims to fill that gap. We specifically investigate the impact of linear thermal bridge discontinuity on the thermal performance of building envelopes, their heating and cooling requirements, and indoor thermal comfort. The primary objective is to quantify and disseminate the energy implications of thermal bridge treatment. We conducted a comprehensive comparative study, analyzing the effects of thermal bridges, both with and without treatment, within the context of common Moroccan construction methods and the country's extreme climatic conditions.</w:t>
      </w:r>
      <w:r w:rsidR="00E735B7">
        <w:t xml:space="preserve"> While the study focuses on two extreme climatic zones, the results have implications for the entire country.</w:t>
      </w:r>
    </w:p>
    <w:p w14:paraId="452C4BDE" w14:textId="77777777" w:rsidR="00E735B7" w:rsidRDefault="00E735B7" w:rsidP="00B22C12">
      <w:pPr>
        <w:pStyle w:val="Paragraph"/>
      </w:pPr>
    </w:p>
    <w:p w14:paraId="7225D500" w14:textId="453F8F9E" w:rsidR="00167FF9" w:rsidRPr="00B22C12" w:rsidRDefault="00167FF9" w:rsidP="00B22C12">
      <w:pPr>
        <w:pStyle w:val="Paragraph"/>
        <w:rPr>
          <w:lang w:val="en-GB"/>
        </w:rPr>
      </w:pPr>
    </w:p>
    <w:p w14:paraId="569D4FCF" w14:textId="66AC728B" w:rsidR="00167FF9" w:rsidRDefault="00167FF9" w:rsidP="00167FF9">
      <w:pPr>
        <w:pStyle w:val="Heading1"/>
      </w:pPr>
      <w:r>
        <w:t>MATERIALS AND METHODS</w:t>
      </w:r>
    </w:p>
    <w:p w14:paraId="4024EC21" w14:textId="5512131C" w:rsidR="00155B67" w:rsidRPr="00167FF9" w:rsidRDefault="00167FF9" w:rsidP="00167FF9">
      <w:pPr>
        <w:pStyle w:val="Heading2"/>
        <w:rPr>
          <w:b w:val="0"/>
          <w:sz w:val="20"/>
        </w:rPr>
      </w:pPr>
      <w:r>
        <w:t>Selection of Extreme Climatic Zones</w:t>
      </w:r>
    </w:p>
    <w:p w14:paraId="39C54696" w14:textId="32D2050A" w:rsidR="00E8412C" w:rsidRDefault="00167FF9" w:rsidP="00E8412C">
      <w:pPr>
        <w:pStyle w:val="Paragraph"/>
      </w:pPr>
      <w:r w:rsidRPr="00167FF9">
        <w:t>To effectively represent extreme climatic conditions, two specific zones were selected based on the accumulation of heating and cooling degree-hours. The degree-hour method is an established analytical technique employed to quantify the severity of the outdoor climate in relation to desired indoor comfort conditions during both winter and summer periods.</w:t>
      </w:r>
      <w:r w:rsidR="00E8412C">
        <w:t xml:space="preserve"> </w:t>
      </w:r>
      <w:r w:rsidRPr="00167FF9">
        <w:t>A degree-hour is defined as the deviation between a reference indoor base temperature (typically 18°C for heating and 21°C for cooling) and the average hourly outdoor temperature recorded. Heating Degree-Hours (HDH) are accumulated hourly during periods when heating is predominantly required. Conversely, Cooling Degree-Hours (CDH) are similarly accumulated during periods necessitating cooling.</w:t>
      </w:r>
      <w:r w:rsidR="00E8412C">
        <w:t xml:space="preserve"> The annual heating degree-hour (HDH) is mathematically expressed as:</w:t>
      </w:r>
    </w:p>
    <w:p w14:paraId="1E78D5D9" w14:textId="4041D8AB" w:rsidR="00BC47F2" w:rsidRDefault="00BC47F2" w:rsidP="00E8412C">
      <w:pPr>
        <w:pStyle w:val="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6"/>
      </w:tblGrid>
      <w:tr w:rsidR="00BC47F2" w14:paraId="31AE6A91" w14:textId="77777777" w:rsidTr="00BC47F2">
        <w:tc>
          <w:tcPr>
            <w:tcW w:w="8784" w:type="dxa"/>
          </w:tcPr>
          <w:p w14:paraId="26530259" w14:textId="3921DDF4" w:rsidR="00BC47F2" w:rsidRDefault="007350D6" w:rsidP="00E8412C">
            <w:pPr>
              <w:pStyle w:val="Paragraph"/>
              <w:ind w:firstLine="0"/>
            </w:pPr>
            <m:oMathPara>
              <m:oMath>
                <m:sSub>
                  <m:sSubPr>
                    <m:ctrlPr>
                      <w:rPr>
                        <w:rFonts w:ascii="Cambria Math" w:hAnsi="Cambria Math"/>
                        <w:i/>
                      </w:rPr>
                    </m:ctrlPr>
                  </m:sSubPr>
                  <m:e>
                    <m:r>
                      <w:rPr>
                        <w:rFonts w:ascii="Cambria Math" w:hAnsi="Cambria Math"/>
                      </w:rPr>
                      <m:t>HDH</m:t>
                    </m:r>
                  </m:e>
                  <m:sub>
                    <m:r>
                      <w:rPr>
                        <w:rFonts w:ascii="Cambria Math" w:hAnsi="Cambria Math"/>
                      </w:rPr>
                      <m:t>annual</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356</m:t>
                    </m:r>
                  </m:sub>
                  <m:sup/>
                  <m:e>
                    <m:nary>
                      <m:naryPr>
                        <m:chr m:val="∑"/>
                        <m:limLoc m:val="subSup"/>
                        <m:supHide m:val="1"/>
                        <m:ctrlPr>
                          <w:rPr>
                            <w:rFonts w:ascii="Cambria Math" w:hAnsi="Cambria Math"/>
                          </w:rPr>
                        </m:ctrlPr>
                      </m:naryPr>
                      <m:sub>
                        <m:r>
                          <m:rPr>
                            <m:sty m:val="p"/>
                          </m:rPr>
                          <w:rPr>
                            <w:rFonts w:ascii="Cambria Math" w:hAnsi="Cambria Math"/>
                          </w:rPr>
                          <m:t>24</m:t>
                        </m:r>
                      </m:sub>
                      <m:sup/>
                      <m:e>
                        <m:r>
                          <m:rPr>
                            <m:sty m:val="p"/>
                          </m:rPr>
                          <w:rPr>
                            <w:rFonts w:ascii="Cambria Math" w:hAnsi="Cambria Math"/>
                          </w:rPr>
                          <m:t>max(</m:t>
                        </m:r>
                        <m:sSub>
                          <m:sSubPr>
                            <m:ctrlPr>
                              <w:rPr>
                                <w:rFonts w:ascii="Cambria Math" w:hAnsi="Cambria Math"/>
                              </w:rPr>
                            </m:ctrlPr>
                          </m:sSubPr>
                          <m:e>
                            <m:r>
                              <w:rPr>
                                <w:rFonts w:ascii="Cambria Math" w:hAnsi="Cambria Math"/>
                              </w:rPr>
                              <m:t>T</m:t>
                            </m:r>
                          </m:e>
                          <m:sub>
                            <m:r>
                              <w:rPr>
                                <w:rFonts w:ascii="Cambria Math" w:hAnsi="Cambria Math"/>
                              </w:rPr>
                              <m:t>base,heating</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ext</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 0)</m:t>
                        </m:r>
                      </m:e>
                    </m:nary>
                    <m:r>
                      <m:rPr>
                        <m:sty m:val="p"/>
                      </m:rPr>
                      <w:rPr>
                        <w:rFonts w:ascii="Cambria Math" w:hAnsi="Cambria Math"/>
                      </w:rPr>
                      <m:t xml:space="preserve">  </m:t>
                    </m:r>
                  </m:e>
                </m:nary>
              </m:oMath>
            </m:oMathPara>
          </w:p>
        </w:tc>
        <w:tc>
          <w:tcPr>
            <w:tcW w:w="566" w:type="dxa"/>
          </w:tcPr>
          <w:p w14:paraId="598DD843" w14:textId="5BF40099" w:rsidR="00BC47F2" w:rsidRDefault="00BC47F2" w:rsidP="00E8412C">
            <w:pPr>
              <w:pStyle w:val="Paragraph"/>
              <w:ind w:firstLine="0"/>
            </w:pPr>
            <w:r>
              <w:t>(1)</w:t>
            </w:r>
          </w:p>
        </w:tc>
      </w:tr>
    </w:tbl>
    <w:p w14:paraId="1666F99C" w14:textId="49BEAE56" w:rsidR="00E8412C" w:rsidRDefault="00E8412C" w:rsidP="00E8412C">
      <w:pPr>
        <w:pStyle w:val="Paragraph"/>
      </w:pPr>
      <w:r>
        <w:t xml:space="preserve">Where </w:t>
      </w:r>
      <m:oMath>
        <m:sSub>
          <m:sSubPr>
            <m:ctrlPr>
              <w:rPr>
                <w:rFonts w:ascii="Cambria Math" w:hAnsi="Cambria Math"/>
              </w:rPr>
            </m:ctrlPr>
          </m:sSubPr>
          <m:e>
            <m:r>
              <w:rPr>
                <w:rFonts w:ascii="Cambria Math" w:hAnsi="Cambria Math"/>
              </w:rPr>
              <m:t>T</m:t>
            </m:r>
          </m:e>
          <m:sub>
            <m:r>
              <w:rPr>
                <w:rFonts w:ascii="Cambria Math" w:hAnsi="Cambria Math"/>
              </w:rPr>
              <m:t>base,heating</m:t>
            </m:r>
          </m:sub>
        </m:sSub>
        <m:r>
          <w:rPr>
            <w:rFonts w:ascii="Cambria Math" w:hAnsi="Cambria Math"/>
          </w:rPr>
          <m:t xml:space="preserve"> </m:t>
        </m:r>
      </m:oMath>
      <w:r>
        <w:t xml:space="preserve">represents the base temperature for heating, and </w:t>
      </w:r>
      <m:oMath>
        <m:sSub>
          <m:sSubPr>
            <m:ctrlPr>
              <w:rPr>
                <w:rFonts w:ascii="Cambria Math" w:hAnsi="Cambria Math"/>
              </w:rPr>
            </m:ctrlPr>
          </m:sSubPr>
          <m:e>
            <m:r>
              <w:rPr>
                <w:rFonts w:ascii="Cambria Math" w:hAnsi="Cambria Math"/>
              </w:rPr>
              <m:t>T</m:t>
            </m:r>
          </m:e>
          <m:sub>
            <m:r>
              <w:rPr>
                <w:rFonts w:ascii="Cambria Math" w:hAnsi="Cambria Math"/>
              </w:rPr>
              <m:t>ext</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j</m:t>
            </m:r>
          </m:sub>
        </m:sSub>
      </m:oMath>
      <w:r w:rsidRPr="00E8412C">
        <w:t>​</w:t>
      </w:r>
      <w:r>
        <w:t xml:space="preserve"> is the average hourly outdoor temperature for day </w:t>
      </w:r>
      <w:r w:rsidRPr="00E8412C">
        <w:t>i</w:t>
      </w:r>
      <w:r>
        <w:t xml:space="preserve"> and hour </w:t>
      </w:r>
      <w:r w:rsidRPr="00E8412C">
        <w:t>j</w:t>
      </w:r>
      <w:r>
        <w:t xml:space="preserve">. It is important to note that if the outdoor temperature </w:t>
      </w:r>
      <m:oMath>
        <m:sSub>
          <m:sSubPr>
            <m:ctrlPr>
              <w:rPr>
                <w:rFonts w:ascii="Cambria Math" w:hAnsi="Cambria Math"/>
              </w:rPr>
            </m:ctrlPr>
          </m:sSubPr>
          <m:e>
            <m:r>
              <w:rPr>
                <w:rFonts w:ascii="Cambria Math" w:hAnsi="Cambria Math"/>
              </w:rPr>
              <m:t>T</m:t>
            </m:r>
          </m:e>
          <m:sub>
            <m:r>
              <w:rPr>
                <w:rFonts w:ascii="Cambria Math" w:hAnsi="Cambria Math"/>
              </w:rPr>
              <m:t>ext</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j</m:t>
            </m:r>
          </m:sub>
        </m:sSub>
      </m:oMath>
      <w:r w:rsidRPr="00E8412C">
        <w:t>​</w:t>
      </w:r>
      <w:r>
        <w:t xml:space="preserve"> exceeds the heating base temperature </w:t>
      </w:r>
      <m:oMath>
        <m:sSub>
          <m:sSubPr>
            <m:ctrlPr>
              <w:rPr>
                <w:rFonts w:ascii="Cambria Math" w:hAnsi="Cambria Math"/>
              </w:rPr>
            </m:ctrlPr>
          </m:sSubPr>
          <m:e>
            <m:r>
              <w:rPr>
                <w:rFonts w:ascii="Cambria Math" w:hAnsi="Cambria Math"/>
              </w:rPr>
              <m:t>T</m:t>
            </m:r>
          </m:e>
          <m:sub>
            <m:r>
              <w:rPr>
                <w:rFonts w:ascii="Cambria Math" w:hAnsi="Cambria Math"/>
              </w:rPr>
              <m:t>base,heating</m:t>
            </m:r>
          </m:sub>
        </m:sSub>
        <m:r>
          <w:rPr>
            <w:rFonts w:ascii="Cambria Math" w:hAnsi="Cambria Math"/>
          </w:rPr>
          <m:t xml:space="preserve"> </m:t>
        </m:r>
      </m:oMath>
      <w:r>
        <w:t>indicating no heating demand, the contribution to HDH for that specific hour becomes zero.</w:t>
      </w:r>
    </w:p>
    <w:p w14:paraId="33330092" w14:textId="74ACEF07" w:rsidR="00E8412C" w:rsidRDefault="00E8412C" w:rsidP="00E8412C">
      <w:pPr>
        <w:pStyle w:val="Paragraph"/>
      </w:pPr>
      <w:r>
        <w:t>Similarly, the annual cooling degree-hour (CDH) is formulated as:</w:t>
      </w:r>
    </w:p>
    <w:p w14:paraId="1DEF63C3" w14:textId="77777777" w:rsidR="00BC47F2" w:rsidRDefault="00BC47F2" w:rsidP="00E8412C">
      <w:pPr>
        <w:pStyle w:val="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6"/>
      </w:tblGrid>
      <w:tr w:rsidR="00BC47F2" w14:paraId="00868EFA" w14:textId="77777777" w:rsidTr="00BC47F2">
        <w:tc>
          <w:tcPr>
            <w:tcW w:w="8784" w:type="dxa"/>
          </w:tcPr>
          <w:p w14:paraId="0C0DD3F9" w14:textId="665EC512" w:rsidR="00BC47F2" w:rsidRDefault="007350D6" w:rsidP="00BC165D">
            <w:pPr>
              <w:pStyle w:val="Paragraph"/>
            </w:pPr>
            <m:oMathPara>
              <m:oMath>
                <m:sSub>
                  <m:sSubPr>
                    <m:ctrlPr>
                      <w:rPr>
                        <w:rFonts w:ascii="Cambria Math" w:hAnsi="Cambria Math"/>
                        <w:i/>
                      </w:rPr>
                    </m:ctrlPr>
                  </m:sSubPr>
                  <m:e>
                    <m:r>
                      <w:rPr>
                        <w:rFonts w:ascii="Cambria Math" w:hAnsi="Cambria Math"/>
                      </w:rPr>
                      <m:t>CDH</m:t>
                    </m:r>
                  </m:e>
                  <m:sub>
                    <m:r>
                      <w:rPr>
                        <w:rFonts w:ascii="Cambria Math" w:hAnsi="Cambria Math"/>
                      </w:rPr>
                      <m:t>annual</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356</m:t>
                    </m:r>
                  </m:sub>
                  <m:sup/>
                  <m:e>
                    <m:nary>
                      <m:naryPr>
                        <m:chr m:val="∑"/>
                        <m:limLoc m:val="subSup"/>
                        <m:supHide m:val="1"/>
                        <m:ctrlPr>
                          <w:rPr>
                            <w:rFonts w:ascii="Cambria Math" w:hAnsi="Cambria Math"/>
                          </w:rPr>
                        </m:ctrlPr>
                      </m:naryPr>
                      <m:sub>
                        <m:r>
                          <m:rPr>
                            <m:sty m:val="p"/>
                          </m:rPr>
                          <w:rPr>
                            <w:rFonts w:ascii="Cambria Math" w:hAnsi="Cambria Math"/>
                          </w:rPr>
                          <m:t>24</m:t>
                        </m:r>
                      </m:sub>
                      <m:sup/>
                      <m:e>
                        <m:r>
                          <m:rPr>
                            <m:sty m:val="p"/>
                          </m:rPr>
                          <w:rPr>
                            <w:rFonts w:ascii="Cambria Math" w:hAnsi="Cambria Math"/>
                          </w:rPr>
                          <m:t>max(</m:t>
                        </m:r>
                        <m:sSub>
                          <m:sSubPr>
                            <m:ctrlPr>
                              <w:rPr>
                                <w:rFonts w:ascii="Cambria Math" w:hAnsi="Cambria Math"/>
                              </w:rPr>
                            </m:ctrlPr>
                          </m:sSubPr>
                          <m:e>
                            <m:r>
                              <w:rPr>
                                <w:rFonts w:ascii="Cambria Math" w:hAnsi="Cambria Math"/>
                              </w:rPr>
                              <m:t>T</m:t>
                            </m:r>
                          </m:e>
                          <m:sub>
                            <m:r>
                              <w:rPr>
                                <w:rFonts w:ascii="Cambria Math" w:hAnsi="Cambria Math"/>
                              </w:rPr>
                              <m:t>ext</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j</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base,cooling</m:t>
                            </m:r>
                          </m:sub>
                        </m:sSub>
                        <m:r>
                          <m:rPr>
                            <m:sty m:val="p"/>
                          </m:rPr>
                          <w:rPr>
                            <w:rFonts w:ascii="Cambria Math" w:hAnsi="Cambria Math"/>
                          </w:rPr>
                          <m:t>, 0)</m:t>
                        </m:r>
                      </m:e>
                    </m:nary>
                    <m:r>
                      <m:rPr>
                        <m:sty m:val="p"/>
                      </m:rPr>
                      <w:rPr>
                        <w:rFonts w:ascii="Cambria Math" w:hAnsi="Cambria Math"/>
                      </w:rPr>
                      <m:t xml:space="preserve">  </m:t>
                    </m:r>
                  </m:e>
                </m:nary>
              </m:oMath>
            </m:oMathPara>
          </w:p>
        </w:tc>
        <w:tc>
          <w:tcPr>
            <w:tcW w:w="566" w:type="dxa"/>
          </w:tcPr>
          <w:p w14:paraId="0989A4DE" w14:textId="58F0D37C" w:rsidR="00BC47F2" w:rsidRDefault="00BC47F2" w:rsidP="00E8412C">
            <w:pPr>
              <w:pStyle w:val="Paragraph"/>
              <w:ind w:firstLine="0"/>
            </w:pPr>
            <w:r>
              <w:t>(2)</w:t>
            </w:r>
          </w:p>
        </w:tc>
      </w:tr>
    </w:tbl>
    <w:p w14:paraId="7B0B7327" w14:textId="55251AB6" w:rsidR="00E8412C" w:rsidRDefault="00E8412C" w:rsidP="00E8412C">
      <w:pPr>
        <w:pStyle w:val="Paragraph"/>
      </w:pPr>
      <w:r>
        <w:lastRenderedPageBreak/>
        <w:t xml:space="preserve">Analogous to the heating calculation, if the quantity </w:t>
      </w:r>
      <m:oMath>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ext</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j</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base,cooling</m:t>
                </m:r>
              </m:sub>
            </m:sSub>
            <m:ctrlPr>
              <w:rPr>
                <w:rFonts w:ascii="Cambria Math" w:hAnsi="Cambria Math"/>
                <w:i/>
              </w:rPr>
            </m:ctrlPr>
          </m:e>
        </m:d>
      </m:oMath>
      <w:r>
        <w:t xml:space="preserve"> yields a negative value, implying that the outdoor temperature is below the indoor comfort base temperature and thus no cooling is required, the CDH for that specific hour is set to zero.</w:t>
      </w:r>
    </w:p>
    <w:p w14:paraId="26726110" w14:textId="73B5DBFD" w:rsidR="00BC165D" w:rsidRDefault="00E8412C" w:rsidP="00E735B7">
      <w:pPr>
        <w:pStyle w:val="Paragraph"/>
      </w:pPr>
      <w:r>
        <w:t xml:space="preserve">Six distinct geographical zones, each with a representative city, were selected for this study. Table 1 (or the relevant figure/table reference) summarizes the calculated cooling and heating degree-hours, utilizing base temperatures of 21°C and 18°C respectively. These calculations were performed using a comprehensive database of hourly outdoor temperature recordings spanning 12 years (2000-2011) for the chosen cities. Furthermore, the climatic zoning adhered strictly to the current thermal regulations for buildings in </w:t>
      </w:r>
      <w:r w:rsidR="00546C56">
        <w:t>Morocco [</w:t>
      </w:r>
      <w:r w:rsidR="00D56A0D" w:rsidRPr="00632E20">
        <w:rPr>
          <w:color w:val="FF0000"/>
        </w:rPr>
        <w:t>7</w:t>
      </w:r>
      <w:r w:rsidR="00366E25">
        <w:t>]</w:t>
      </w:r>
      <w:r>
        <w:t>.</w:t>
      </w:r>
    </w:p>
    <w:p w14:paraId="67E46774" w14:textId="77777777" w:rsidR="00434210" w:rsidRDefault="00434210" w:rsidP="00434210">
      <w:pPr>
        <w:pStyle w:val="Paragraph"/>
        <w:ind w:firstLine="0"/>
      </w:pPr>
    </w:p>
    <w:tbl>
      <w:tblPr>
        <w:tblW w:w="0" w:type="auto"/>
        <w:jc w:val="center"/>
        <w:tblBorders>
          <w:bottom w:val="single" w:sz="4" w:space="0" w:color="auto"/>
        </w:tblBorders>
        <w:tblLayout w:type="fixed"/>
        <w:tblLook w:val="0000" w:firstRow="0" w:lastRow="0" w:firstColumn="0" w:lastColumn="0" w:noHBand="0" w:noVBand="0"/>
      </w:tblPr>
      <w:tblGrid>
        <w:gridCol w:w="1330"/>
        <w:gridCol w:w="684"/>
        <w:gridCol w:w="2012"/>
        <w:gridCol w:w="2014"/>
        <w:gridCol w:w="2014"/>
      </w:tblGrid>
      <w:tr w:rsidR="00E8412C" w:rsidRPr="00075EA6" w14:paraId="0DD137F4" w14:textId="77777777" w:rsidTr="00D310D6">
        <w:trPr>
          <w:cantSplit/>
          <w:trHeight w:val="533"/>
          <w:jc w:val="center"/>
        </w:trPr>
        <w:tc>
          <w:tcPr>
            <w:tcW w:w="2014" w:type="dxa"/>
            <w:gridSpan w:val="2"/>
            <w:tcBorders>
              <w:bottom w:val="nil"/>
            </w:tcBorders>
          </w:tcPr>
          <w:p w14:paraId="45B6C204" w14:textId="77777777" w:rsidR="00E8412C" w:rsidRPr="00075EA6" w:rsidRDefault="00E8412C" w:rsidP="005B567E">
            <w:pPr>
              <w:pStyle w:val="TableCaption"/>
            </w:pPr>
          </w:p>
        </w:tc>
        <w:tc>
          <w:tcPr>
            <w:tcW w:w="6040" w:type="dxa"/>
            <w:gridSpan w:val="3"/>
            <w:tcBorders>
              <w:bottom w:val="nil"/>
            </w:tcBorders>
          </w:tcPr>
          <w:p w14:paraId="401557AC" w14:textId="2C5AD4B5" w:rsidR="00E8412C" w:rsidRPr="00075EA6" w:rsidRDefault="00E8412C" w:rsidP="00E8412C">
            <w:pPr>
              <w:pStyle w:val="TableCaption"/>
              <w:jc w:val="left"/>
            </w:pPr>
            <w:r w:rsidRPr="00075EA6">
              <w:t xml:space="preserve"> </w:t>
            </w:r>
            <w:r w:rsidRPr="00075EA6">
              <w:rPr>
                <w:b/>
              </w:rPr>
              <w:t>TABLE 1</w:t>
            </w:r>
            <w:r w:rsidR="00BC47F2">
              <w:rPr>
                <w:b/>
              </w:rPr>
              <w:t>.</w:t>
            </w:r>
            <w:r w:rsidRPr="00075EA6">
              <w:t xml:space="preserve"> </w:t>
            </w:r>
            <w:r>
              <w:t>cooling and heating degree-hours</w:t>
            </w:r>
          </w:p>
        </w:tc>
      </w:tr>
      <w:tr w:rsidR="00E8412C" w:rsidRPr="00075EA6" w14:paraId="489E46DB" w14:textId="77777777" w:rsidTr="00E8412C">
        <w:trPr>
          <w:cantSplit/>
          <w:trHeight w:val="254"/>
          <w:jc w:val="center"/>
        </w:trPr>
        <w:tc>
          <w:tcPr>
            <w:tcW w:w="1330" w:type="dxa"/>
            <w:tcBorders>
              <w:top w:val="single" w:sz="4" w:space="0" w:color="auto"/>
              <w:bottom w:val="single" w:sz="4" w:space="0" w:color="auto"/>
            </w:tcBorders>
            <w:vAlign w:val="center"/>
          </w:tcPr>
          <w:p w14:paraId="2E5C56A5" w14:textId="172ABCF5" w:rsidR="00E8412C" w:rsidRPr="00075EA6" w:rsidRDefault="00E8412C" w:rsidP="005B567E">
            <w:pPr>
              <w:jc w:val="center"/>
            </w:pPr>
          </w:p>
        </w:tc>
        <w:tc>
          <w:tcPr>
            <w:tcW w:w="2696" w:type="dxa"/>
            <w:gridSpan w:val="2"/>
            <w:tcBorders>
              <w:top w:val="single" w:sz="4" w:space="0" w:color="auto"/>
              <w:bottom w:val="single" w:sz="4" w:space="0" w:color="auto"/>
            </w:tcBorders>
            <w:vAlign w:val="center"/>
          </w:tcPr>
          <w:p w14:paraId="2774CAF7" w14:textId="2A7CEF4B" w:rsidR="00E8412C" w:rsidRPr="00075EA6" w:rsidRDefault="00E8412C" w:rsidP="005B567E">
            <w:pPr>
              <w:jc w:val="center"/>
              <w:rPr>
                <w:b/>
                <w:sz w:val="18"/>
                <w:szCs w:val="18"/>
              </w:rPr>
            </w:pPr>
            <w:r>
              <w:rPr>
                <w:b/>
                <w:sz w:val="18"/>
                <w:szCs w:val="18"/>
              </w:rPr>
              <w:t>City</w:t>
            </w:r>
          </w:p>
        </w:tc>
        <w:tc>
          <w:tcPr>
            <w:tcW w:w="2014" w:type="dxa"/>
            <w:tcBorders>
              <w:top w:val="single" w:sz="4" w:space="0" w:color="auto"/>
              <w:bottom w:val="single" w:sz="4" w:space="0" w:color="auto"/>
            </w:tcBorders>
          </w:tcPr>
          <w:p w14:paraId="55C527EB" w14:textId="7304FF77" w:rsidR="00E8412C" w:rsidRPr="00075EA6" w:rsidRDefault="00E8412C" w:rsidP="005B567E">
            <w:pPr>
              <w:jc w:val="center"/>
              <w:rPr>
                <w:b/>
                <w:sz w:val="18"/>
                <w:szCs w:val="18"/>
              </w:rPr>
            </w:pPr>
            <w:r>
              <w:rPr>
                <w:b/>
                <w:sz w:val="18"/>
                <w:szCs w:val="18"/>
              </w:rPr>
              <w:t>HDH (°C.hour)</w:t>
            </w:r>
          </w:p>
        </w:tc>
        <w:tc>
          <w:tcPr>
            <w:tcW w:w="2014" w:type="dxa"/>
            <w:tcBorders>
              <w:top w:val="single" w:sz="4" w:space="0" w:color="auto"/>
              <w:bottom w:val="single" w:sz="4" w:space="0" w:color="auto"/>
            </w:tcBorders>
            <w:vAlign w:val="center"/>
          </w:tcPr>
          <w:p w14:paraId="469B2319" w14:textId="28BF235C" w:rsidR="00E8412C" w:rsidRPr="00075EA6" w:rsidRDefault="00E8412C" w:rsidP="005B567E">
            <w:pPr>
              <w:jc w:val="center"/>
              <w:rPr>
                <w:b/>
                <w:sz w:val="18"/>
                <w:szCs w:val="18"/>
              </w:rPr>
            </w:pPr>
            <w:r>
              <w:rPr>
                <w:b/>
                <w:sz w:val="18"/>
                <w:szCs w:val="18"/>
              </w:rPr>
              <w:t>CDH (°C.hour)</w:t>
            </w:r>
          </w:p>
        </w:tc>
      </w:tr>
      <w:tr w:rsidR="00E8412C" w:rsidRPr="005A0E21" w14:paraId="0D35B6BA" w14:textId="77777777" w:rsidTr="00E8412C">
        <w:trPr>
          <w:cantSplit/>
          <w:trHeight w:val="213"/>
          <w:jc w:val="center"/>
        </w:trPr>
        <w:tc>
          <w:tcPr>
            <w:tcW w:w="1330" w:type="dxa"/>
            <w:tcBorders>
              <w:top w:val="nil"/>
            </w:tcBorders>
          </w:tcPr>
          <w:p w14:paraId="7B11120D" w14:textId="5DD8FBEE" w:rsidR="00E8412C" w:rsidRPr="005A0E21" w:rsidRDefault="00E8412C" w:rsidP="00E8412C">
            <w:pPr>
              <w:pStyle w:val="Paragraph"/>
            </w:pPr>
            <w:r>
              <w:t>Zone 1</w:t>
            </w:r>
          </w:p>
        </w:tc>
        <w:tc>
          <w:tcPr>
            <w:tcW w:w="2696" w:type="dxa"/>
            <w:gridSpan w:val="2"/>
            <w:tcBorders>
              <w:top w:val="nil"/>
            </w:tcBorders>
          </w:tcPr>
          <w:p w14:paraId="58EE7C66" w14:textId="2A8209FF" w:rsidR="00E8412C" w:rsidRPr="005A0E21" w:rsidRDefault="00E8412C" w:rsidP="00E8412C">
            <w:pPr>
              <w:pStyle w:val="Paragraph"/>
              <w:jc w:val="center"/>
            </w:pPr>
            <w:r w:rsidRPr="00E8412C">
              <w:t>Agadir</w:t>
            </w:r>
          </w:p>
        </w:tc>
        <w:tc>
          <w:tcPr>
            <w:tcW w:w="2014" w:type="dxa"/>
            <w:tcBorders>
              <w:top w:val="nil"/>
            </w:tcBorders>
          </w:tcPr>
          <w:p w14:paraId="1C967611" w14:textId="5CF453C3" w:rsidR="00E8412C" w:rsidRPr="005A0E21" w:rsidRDefault="00E8412C" w:rsidP="00E8412C">
            <w:pPr>
              <w:pStyle w:val="Paragraph"/>
              <w:jc w:val="center"/>
            </w:pPr>
            <w:r w:rsidRPr="00E8412C">
              <w:t>14776.1</w:t>
            </w:r>
          </w:p>
        </w:tc>
        <w:tc>
          <w:tcPr>
            <w:tcW w:w="2014" w:type="dxa"/>
            <w:tcBorders>
              <w:top w:val="nil"/>
            </w:tcBorders>
          </w:tcPr>
          <w:p w14:paraId="502742AD" w14:textId="04E3BB1B" w:rsidR="00E8412C" w:rsidRPr="005A0E21" w:rsidRDefault="00E8412C" w:rsidP="00E8412C">
            <w:pPr>
              <w:pStyle w:val="Paragraph"/>
              <w:jc w:val="center"/>
            </w:pPr>
            <w:r w:rsidRPr="00E8412C">
              <w:t>13183.4</w:t>
            </w:r>
          </w:p>
        </w:tc>
      </w:tr>
      <w:tr w:rsidR="00E8412C" w:rsidRPr="005A0E21" w14:paraId="062D8A50" w14:textId="77777777" w:rsidTr="00E8412C">
        <w:trPr>
          <w:cantSplit/>
          <w:trHeight w:val="213"/>
          <w:jc w:val="center"/>
        </w:trPr>
        <w:tc>
          <w:tcPr>
            <w:tcW w:w="1330" w:type="dxa"/>
          </w:tcPr>
          <w:p w14:paraId="60AFA2CF" w14:textId="009B4AF6" w:rsidR="00E8412C" w:rsidRPr="005A0E21" w:rsidRDefault="00E8412C" w:rsidP="00E8412C">
            <w:pPr>
              <w:pStyle w:val="Paragraph"/>
            </w:pPr>
            <w:r>
              <w:t>Zone 2</w:t>
            </w:r>
          </w:p>
        </w:tc>
        <w:tc>
          <w:tcPr>
            <w:tcW w:w="2696" w:type="dxa"/>
            <w:gridSpan w:val="2"/>
          </w:tcPr>
          <w:p w14:paraId="4D05C39A" w14:textId="688A77A1" w:rsidR="00E8412C" w:rsidRPr="005A0E21" w:rsidRDefault="00E8412C" w:rsidP="00E8412C">
            <w:pPr>
              <w:pStyle w:val="Paragraph"/>
              <w:jc w:val="center"/>
            </w:pPr>
            <w:r w:rsidRPr="00E8412C">
              <w:t>Tanger</w:t>
            </w:r>
          </w:p>
        </w:tc>
        <w:tc>
          <w:tcPr>
            <w:tcW w:w="2014" w:type="dxa"/>
          </w:tcPr>
          <w:p w14:paraId="47EDB770" w14:textId="2F8DBE78" w:rsidR="00E8412C" w:rsidRPr="005A0E21" w:rsidRDefault="00E8412C" w:rsidP="00E8412C">
            <w:pPr>
              <w:pStyle w:val="Paragraph"/>
              <w:jc w:val="center"/>
            </w:pPr>
            <w:r w:rsidRPr="00E8412C">
              <w:t>19757.8</w:t>
            </w:r>
          </w:p>
        </w:tc>
        <w:tc>
          <w:tcPr>
            <w:tcW w:w="2014" w:type="dxa"/>
          </w:tcPr>
          <w:p w14:paraId="712DD411" w14:textId="469EA193" w:rsidR="00E8412C" w:rsidRPr="005A0E21" w:rsidRDefault="00E8412C" w:rsidP="00E8412C">
            <w:pPr>
              <w:pStyle w:val="Paragraph"/>
              <w:jc w:val="center"/>
            </w:pPr>
            <w:r w:rsidRPr="00E8412C">
              <w:t>10594.4</w:t>
            </w:r>
          </w:p>
        </w:tc>
      </w:tr>
      <w:tr w:rsidR="00E8412C" w:rsidRPr="005A0E21" w14:paraId="42F2B068" w14:textId="77777777" w:rsidTr="00E8412C">
        <w:trPr>
          <w:cantSplit/>
          <w:trHeight w:val="221"/>
          <w:jc w:val="center"/>
        </w:trPr>
        <w:tc>
          <w:tcPr>
            <w:tcW w:w="1330" w:type="dxa"/>
          </w:tcPr>
          <w:p w14:paraId="1C1FD58A" w14:textId="66727056" w:rsidR="00E8412C" w:rsidRPr="005A0E21" w:rsidRDefault="00E8412C" w:rsidP="00E8412C">
            <w:pPr>
              <w:pStyle w:val="Paragraph"/>
            </w:pPr>
            <w:r>
              <w:t>Zone 3</w:t>
            </w:r>
          </w:p>
        </w:tc>
        <w:tc>
          <w:tcPr>
            <w:tcW w:w="2696" w:type="dxa"/>
            <w:gridSpan w:val="2"/>
          </w:tcPr>
          <w:p w14:paraId="0C4FC4A3" w14:textId="4EDABA1E" w:rsidR="00E8412C" w:rsidRPr="005A0E21" w:rsidRDefault="00E8412C" w:rsidP="00E8412C">
            <w:pPr>
              <w:pStyle w:val="Paragraph"/>
              <w:jc w:val="center"/>
            </w:pPr>
            <w:r w:rsidRPr="00E8412C">
              <w:t>Fez</w:t>
            </w:r>
          </w:p>
        </w:tc>
        <w:tc>
          <w:tcPr>
            <w:tcW w:w="2014" w:type="dxa"/>
          </w:tcPr>
          <w:p w14:paraId="5EBEC98E" w14:textId="4EA956E6" w:rsidR="00E8412C" w:rsidRPr="005A0E21" w:rsidRDefault="00E8412C" w:rsidP="00E8412C">
            <w:pPr>
              <w:pStyle w:val="Paragraph"/>
              <w:jc w:val="center"/>
            </w:pPr>
            <w:r w:rsidRPr="00E8412C">
              <w:t>17102</w:t>
            </w:r>
          </w:p>
        </w:tc>
        <w:tc>
          <w:tcPr>
            <w:tcW w:w="2014" w:type="dxa"/>
          </w:tcPr>
          <w:p w14:paraId="6B3748D9" w14:textId="72B0C844" w:rsidR="00E8412C" w:rsidRPr="005A0E21" w:rsidRDefault="00E8412C" w:rsidP="00E8412C">
            <w:pPr>
              <w:pStyle w:val="Paragraph"/>
              <w:jc w:val="center"/>
            </w:pPr>
            <w:r w:rsidRPr="00E8412C">
              <w:t>31080.5</w:t>
            </w:r>
          </w:p>
        </w:tc>
      </w:tr>
      <w:tr w:rsidR="00E8412C" w:rsidRPr="005A0E21" w14:paraId="35639110" w14:textId="77777777" w:rsidTr="00E8412C">
        <w:trPr>
          <w:cantSplit/>
          <w:trHeight w:val="221"/>
          <w:jc w:val="center"/>
        </w:trPr>
        <w:tc>
          <w:tcPr>
            <w:tcW w:w="1330" w:type="dxa"/>
          </w:tcPr>
          <w:p w14:paraId="3F5712F5" w14:textId="32385933" w:rsidR="00E8412C" w:rsidRPr="005A0E21" w:rsidRDefault="00E8412C" w:rsidP="00E8412C">
            <w:pPr>
              <w:pStyle w:val="Paragraph"/>
            </w:pPr>
            <w:r>
              <w:t>Zone 4</w:t>
            </w:r>
          </w:p>
        </w:tc>
        <w:tc>
          <w:tcPr>
            <w:tcW w:w="2696" w:type="dxa"/>
            <w:gridSpan w:val="2"/>
          </w:tcPr>
          <w:p w14:paraId="0A7F2377" w14:textId="231C56C0" w:rsidR="00E8412C" w:rsidRPr="005A0E21" w:rsidRDefault="00E8412C" w:rsidP="00E8412C">
            <w:pPr>
              <w:pStyle w:val="Paragraph"/>
              <w:jc w:val="center"/>
            </w:pPr>
            <w:r w:rsidRPr="00E8412C">
              <w:t>Ifrane</w:t>
            </w:r>
          </w:p>
        </w:tc>
        <w:tc>
          <w:tcPr>
            <w:tcW w:w="2014" w:type="dxa"/>
          </w:tcPr>
          <w:p w14:paraId="41B8BA4C" w14:textId="02FFCEF2" w:rsidR="00E8412C" w:rsidRPr="005A0E21" w:rsidRDefault="00E8412C" w:rsidP="00E8412C">
            <w:pPr>
              <w:pStyle w:val="Paragraph"/>
              <w:jc w:val="center"/>
            </w:pPr>
            <w:r w:rsidRPr="00E8412C">
              <w:t>45579.4</w:t>
            </w:r>
          </w:p>
        </w:tc>
        <w:tc>
          <w:tcPr>
            <w:tcW w:w="2014" w:type="dxa"/>
          </w:tcPr>
          <w:p w14:paraId="4A8041A7" w14:textId="2AB2BF4E" w:rsidR="00E8412C" w:rsidRPr="005A0E21" w:rsidRDefault="00E8412C" w:rsidP="00E8412C">
            <w:pPr>
              <w:pStyle w:val="Paragraph"/>
              <w:jc w:val="center"/>
            </w:pPr>
            <w:r w:rsidRPr="00E8412C">
              <w:t>12402.8</w:t>
            </w:r>
          </w:p>
        </w:tc>
      </w:tr>
      <w:tr w:rsidR="00E8412C" w:rsidRPr="005A0E21" w14:paraId="2148A724" w14:textId="77777777" w:rsidTr="00E8412C">
        <w:trPr>
          <w:cantSplit/>
          <w:trHeight w:val="221"/>
          <w:jc w:val="center"/>
        </w:trPr>
        <w:tc>
          <w:tcPr>
            <w:tcW w:w="1330" w:type="dxa"/>
          </w:tcPr>
          <w:p w14:paraId="47C0F425" w14:textId="427B7F9B" w:rsidR="00E8412C" w:rsidRPr="005A0E21" w:rsidRDefault="00E8412C" w:rsidP="00E8412C">
            <w:pPr>
              <w:pStyle w:val="Paragraph"/>
            </w:pPr>
            <w:r>
              <w:t>Zone 5</w:t>
            </w:r>
          </w:p>
        </w:tc>
        <w:tc>
          <w:tcPr>
            <w:tcW w:w="2696" w:type="dxa"/>
            <w:gridSpan w:val="2"/>
          </w:tcPr>
          <w:p w14:paraId="50630768" w14:textId="1138C684" w:rsidR="00E8412C" w:rsidRPr="005A0E21" w:rsidRDefault="00E8412C" w:rsidP="00E8412C">
            <w:pPr>
              <w:pStyle w:val="Paragraph"/>
              <w:jc w:val="center"/>
            </w:pPr>
            <w:r w:rsidRPr="00E8412C">
              <w:t>Marrakech</w:t>
            </w:r>
          </w:p>
        </w:tc>
        <w:tc>
          <w:tcPr>
            <w:tcW w:w="2014" w:type="dxa"/>
          </w:tcPr>
          <w:p w14:paraId="4D5C0031" w14:textId="2661DF51" w:rsidR="00E8412C" w:rsidRPr="005A0E21" w:rsidRDefault="00E8412C" w:rsidP="00E8412C">
            <w:pPr>
              <w:pStyle w:val="Paragraph"/>
              <w:jc w:val="center"/>
            </w:pPr>
            <w:r w:rsidRPr="00E8412C">
              <w:t>18097.8</w:t>
            </w:r>
          </w:p>
        </w:tc>
        <w:tc>
          <w:tcPr>
            <w:tcW w:w="2014" w:type="dxa"/>
          </w:tcPr>
          <w:p w14:paraId="02200411" w14:textId="13C0F7F3" w:rsidR="00E8412C" w:rsidRPr="005A0E21" w:rsidRDefault="00E8412C" w:rsidP="00E8412C">
            <w:pPr>
              <w:pStyle w:val="Paragraph"/>
              <w:jc w:val="center"/>
            </w:pPr>
            <w:r w:rsidRPr="00E8412C">
              <w:t>25003.1</w:t>
            </w:r>
          </w:p>
        </w:tc>
      </w:tr>
      <w:tr w:rsidR="00E8412C" w:rsidRPr="005A0E21" w14:paraId="68DE88B8" w14:textId="77777777" w:rsidTr="00E8412C">
        <w:trPr>
          <w:cantSplit/>
          <w:trHeight w:val="221"/>
          <w:jc w:val="center"/>
        </w:trPr>
        <w:tc>
          <w:tcPr>
            <w:tcW w:w="1330" w:type="dxa"/>
          </w:tcPr>
          <w:p w14:paraId="7B40D4F0" w14:textId="17EB5306" w:rsidR="00E8412C" w:rsidRPr="005A0E21" w:rsidRDefault="00E8412C" w:rsidP="00E8412C">
            <w:pPr>
              <w:pStyle w:val="Paragraph"/>
            </w:pPr>
            <w:r>
              <w:t>Zone 6</w:t>
            </w:r>
          </w:p>
        </w:tc>
        <w:tc>
          <w:tcPr>
            <w:tcW w:w="2696" w:type="dxa"/>
            <w:gridSpan w:val="2"/>
          </w:tcPr>
          <w:p w14:paraId="0135E943" w14:textId="4A24635C" w:rsidR="00E8412C" w:rsidRPr="005A0E21" w:rsidRDefault="00E8412C" w:rsidP="00E8412C">
            <w:pPr>
              <w:pStyle w:val="Paragraph"/>
              <w:jc w:val="center"/>
            </w:pPr>
            <w:r w:rsidRPr="00E8412C">
              <w:t>Errachidia</w:t>
            </w:r>
          </w:p>
        </w:tc>
        <w:tc>
          <w:tcPr>
            <w:tcW w:w="2014" w:type="dxa"/>
          </w:tcPr>
          <w:p w14:paraId="18AFC141" w14:textId="6CF4F0BA" w:rsidR="00E8412C" w:rsidRPr="005A0E21" w:rsidRDefault="00E8412C" w:rsidP="00E8412C">
            <w:pPr>
              <w:pStyle w:val="Paragraph"/>
              <w:jc w:val="center"/>
            </w:pPr>
            <w:r w:rsidRPr="00E8412C">
              <w:t>24806.7</w:t>
            </w:r>
          </w:p>
        </w:tc>
        <w:tc>
          <w:tcPr>
            <w:tcW w:w="2014" w:type="dxa"/>
          </w:tcPr>
          <w:p w14:paraId="0C425C60" w14:textId="0BC40C68" w:rsidR="00E8412C" w:rsidRPr="005A0E21" w:rsidRDefault="00E8412C" w:rsidP="00E8412C">
            <w:pPr>
              <w:pStyle w:val="Paragraph"/>
              <w:jc w:val="center"/>
            </w:pPr>
            <w:r w:rsidRPr="00E8412C">
              <w:t>33760.2</w:t>
            </w:r>
          </w:p>
        </w:tc>
      </w:tr>
    </w:tbl>
    <w:p w14:paraId="5C8F136A" w14:textId="37728998" w:rsidR="00E8412C" w:rsidRDefault="00E8412C" w:rsidP="00E8412C">
      <w:pPr>
        <w:pStyle w:val="Paragraph"/>
      </w:pPr>
    </w:p>
    <w:p w14:paraId="21575CF3" w14:textId="0B22BA1C" w:rsidR="00E8412C" w:rsidRDefault="00E8412C" w:rsidP="00E8412C">
      <w:pPr>
        <w:pStyle w:val="Paragraph"/>
      </w:pPr>
      <w:r>
        <w:t xml:space="preserve">The calculated values clearly indicate that the most extreme climatic zones are Zone 4 and Zone 6. Zone 4 is represented by the city of Ifrane, identified as the coldest region within the kingdom's territory, exhibiting a maximum Heating Degree-Hour </w:t>
      </w:r>
      <m:oMath>
        <m:r>
          <w:rPr>
            <w:rFonts w:ascii="Cambria Math" w:hAnsi="Cambria Math"/>
          </w:rPr>
          <m:t>(</m:t>
        </m:r>
        <m:sSub>
          <m:sSubPr>
            <m:ctrlPr>
              <w:rPr>
                <w:rFonts w:ascii="Cambria Math" w:hAnsi="Cambria Math"/>
                <w:i/>
              </w:rPr>
            </m:ctrlPr>
          </m:sSubPr>
          <m:e>
            <m:r>
              <w:rPr>
                <w:rFonts w:ascii="Cambria Math" w:hAnsi="Cambria Math"/>
              </w:rPr>
              <m:t>HDH</m:t>
            </m:r>
          </m:e>
          <m:sub>
            <m:r>
              <w:rPr>
                <w:rFonts w:ascii="Cambria Math" w:hAnsi="Cambria Math"/>
              </w:rPr>
              <m:t>max</m:t>
            </m:r>
          </m:sub>
        </m:sSub>
        <m:r>
          <w:rPr>
            <w:rFonts w:ascii="Cambria Math" w:hAnsi="Cambria Math"/>
          </w:rPr>
          <m:t xml:space="preserve">) </m:t>
        </m:r>
      </m:oMath>
      <w:r>
        <w:t xml:space="preserve">accumulation of 45579.4 °C·hour. Conversely, Errachidia, representing Zone 6, stands as the warmest city, with a maximum Cooling Degree-Hour </w:t>
      </w:r>
      <m:oMath>
        <m:r>
          <m:rPr>
            <m:sty m:val="p"/>
          </m:rPr>
          <w:rPr>
            <w:rFonts w:ascii="Cambria Math" w:hAnsi="Cambria Math"/>
          </w:rPr>
          <m:t>(</m:t>
        </m:r>
        <m:sSub>
          <m:sSubPr>
            <m:ctrlPr>
              <w:rPr>
                <w:rFonts w:ascii="Cambria Math" w:hAnsi="Cambria Math"/>
                <w:iCs/>
              </w:rPr>
            </m:ctrlPr>
          </m:sSubPr>
          <m:e>
            <m:r>
              <m:rPr>
                <m:sty m:val="p"/>
              </m:rPr>
              <w:rPr>
                <w:rFonts w:ascii="Cambria Math" w:hAnsi="Cambria Math"/>
              </w:rPr>
              <m:t>CDH</m:t>
            </m:r>
          </m:e>
          <m:sub>
            <m:r>
              <m:rPr>
                <m:sty m:val="p"/>
              </m:rPr>
              <w:rPr>
                <w:rFonts w:ascii="Cambria Math" w:hAnsi="Cambria Math"/>
              </w:rPr>
              <m:t>max</m:t>
            </m:r>
          </m:sub>
        </m:sSub>
        <m:r>
          <m:rPr>
            <m:sty m:val="p"/>
          </m:rPr>
          <w:rPr>
            <w:rFonts w:ascii="Cambria Math" w:hAnsi="Cambria Math"/>
          </w:rPr>
          <m:t>)</m:t>
        </m:r>
      </m:oMath>
      <w:r>
        <w:t xml:space="preserve"> accumulation of 33760.2 °C·hour. These findings underscore the distinct thermal demands characteristic of these two regions.</w:t>
      </w:r>
    </w:p>
    <w:p w14:paraId="7A5E9364" w14:textId="59B81B09" w:rsidR="00616F3B" w:rsidRDefault="00E8412C" w:rsidP="00E8412C">
      <w:pPr>
        <w:pStyle w:val="Heading2"/>
        <w:rPr>
          <w:b w:val="0"/>
          <w:sz w:val="20"/>
        </w:rPr>
      </w:pPr>
      <w:r>
        <w:t xml:space="preserve">Architectural Configuration and Building Envelope </w:t>
      </w:r>
    </w:p>
    <w:p w14:paraId="48DE4790" w14:textId="7408C27D" w:rsidR="00E8412C" w:rsidRDefault="00E8412C" w:rsidP="00E8412C">
      <w:pPr>
        <w:pStyle w:val="Paragraph"/>
      </w:pPr>
      <w:r>
        <w:t>The study was conducted on a typical two-story residential building. The thermophysical characteristics of the building envelope elements were determined according to TH-BAT rules</w:t>
      </w:r>
      <w:r w:rsidR="00D56A0D">
        <w:t xml:space="preserve"> </w:t>
      </w:r>
      <w:r w:rsidR="00434210">
        <w:t>[</w:t>
      </w:r>
      <w:r w:rsidR="00434210" w:rsidRPr="00632E20">
        <w:rPr>
          <w:color w:val="FF0000"/>
        </w:rPr>
        <w:t>10</w:t>
      </w:r>
      <w:r w:rsidR="00434210">
        <w:t>]</w:t>
      </w:r>
      <w:r>
        <w:t xml:space="preserve">. </w:t>
      </w:r>
    </w:p>
    <w:p w14:paraId="0A4D2C64" w14:textId="11717B80" w:rsidR="00E8412C" w:rsidRDefault="00E8412C" w:rsidP="006B2F08">
      <w:pPr>
        <w:pStyle w:val="TableCaption"/>
      </w:pPr>
      <w:r>
        <w:rPr>
          <w:b/>
        </w:rPr>
        <w:t>TABLE 2</w:t>
      </w:r>
      <w:r w:rsidR="00BC47F2">
        <w:rPr>
          <w:b/>
        </w:rPr>
        <w:t>.</w:t>
      </w:r>
      <w:r w:rsidRPr="00075EA6">
        <w:t xml:space="preserve"> </w:t>
      </w:r>
      <w:r w:rsidR="006B2F08">
        <w:t>Building envelope elements</w:t>
      </w:r>
    </w:p>
    <w:p w14:paraId="2066A3F0" w14:textId="77777777" w:rsidR="00E8412C" w:rsidRDefault="00E8412C" w:rsidP="00E8412C">
      <w:pPr>
        <w:pStyle w:val="Paragraph"/>
      </w:pPr>
    </w:p>
    <w:tbl>
      <w:tblPr>
        <w:tblStyle w:val="PlainTable2"/>
        <w:tblW w:w="9193" w:type="dxa"/>
        <w:tblInd w:w="142" w:type="dxa"/>
        <w:tblLook w:val="04A0" w:firstRow="1" w:lastRow="0" w:firstColumn="1" w:lastColumn="0" w:noHBand="0" w:noVBand="1"/>
      </w:tblPr>
      <w:tblGrid>
        <w:gridCol w:w="1101"/>
        <w:gridCol w:w="549"/>
        <w:gridCol w:w="3373"/>
        <w:gridCol w:w="697"/>
        <w:gridCol w:w="1135"/>
        <w:gridCol w:w="839"/>
        <w:gridCol w:w="696"/>
        <w:gridCol w:w="803"/>
      </w:tblGrid>
      <w:tr w:rsidR="00BC47F2" w:rsidRPr="00EC18B9" w14:paraId="3BEC351E" w14:textId="77777777" w:rsidTr="00E8412C">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101" w:type="dxa"/>
            <w:hideMark/>
          </w:tcPr>
          <w:p w14:paraId="6B4EFCA4" w14:textId="0484B23A" w:rsidR="00E8412C" w:rsidRPr="00EC18B9" w:rsidRDefault="00E8412C" w:rsidP="005B567E">
            <w:pPr>
              <w:jc w:val="center"/>
              <w:rPr>
                <w:rFonts w:asciiTheme="majorBidi" w:eastAsia="Times New Roman" w:hAnsiTheme="majorBidi" w:cstheme="majorBidi"/>
                <w:color w:val="000000"/>
                <w:sz w:val="16"/>
                <w:szCs w:val="16"/>
                <w:lang w:eastAsia="fr-FR"/>
              </w:rPr>
            </w:pPr>
          </w:p>
        </w:tc>
        <w:tc>
          <w:tcPr>
            <w:tcW w:w="549" w:type="dxa"/>
            <w:hideMark/>
          </w:tcPr>
          <w:p w14:paraId="503F14C4" w14:textId="77777777" w:rsidR="00E8412C" w:rsidRPr="00EC18B9" w:rsidRDefault="00E8412C" w:rsidP="005B567E">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6"/>
                <w:lang w:eastAsia="fr-FR"/>
              </w:rPr>
            </w:pPr>
            <w:r w:rsidRPr="00EC18B9">
              <w:rPr>
                <w:rFonts w:asciiTheme="majorBidi" w:eastAsia="Times New Roman" w:hAnsiTheme="majorBidi" w:cstheme="majorBidi"/>
                <w:color w:val="000000"/>
                <w:sz w:val="16"/>
                <w:szCs w:val="16"/>
                <w:lang w:eastAsia="fr-FR"/>
              </w:rPr>
              <w:t>NO</w:t>
            </w:r>
          </w:p>
        </w:tc>
        <w:tc>
          <w:tcPr>
            <w:tcW w:w="3373" w:type="dxa"/>
            <w:hideMark/>
          </w:tcPr>
          <w:p w14:paraId="1F0C8057" w14:textId="6DCF3FC2" w:rsidR="00E8412C" w:rsidRPr="00EC18B9" w:rsidRDefault="00E8412C" w:rsidP="005B567E">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6"/>
                <w:lang w:eastAsia="fr-FR"/>
              </w:rPr>
            </w:pPr>
            <w:r w:rsidRPr="00EC18B9">
              <w:rPr>
                <w:rFonts w:asciiTheme="majorBidi" w:eastAsia="Times New Roman" w:hAnsiTheme="majorBidi" w:cstheme="majorBidi"/>
                <w:color w:val="000000"/>
                <w:sz w:val="16"/>
                <w:szCs w:val="16"/>
                <w:lang w:eastAsia="fr-FR"/>
              </w:rPr>
              <w:t xml:space="preserve">Components  </w:t>
            </w:r>
          </w:p>
        </w:tc>
        <w:tc>
          <w:tcPr>
            <w:tcW w:w="697" w:type="dxa"/>
            <w:hideMark/>
          </w:tcPr>
          <w:p w14:paraId="3DA45AFA" w14:textId="77777777" w:rsidR="00E8412C" w:rsidRPr="00EC18B9" w:rsidRDefault="00E8412C" w:rsidP="005B567E">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6"/>
                <w:lang w:eastAsia="fr-FR"/>
              </w:rPr>
            </w:pPr>
            <w:r w:rsidRPr="00EC18B9">
              <w:rPr>
                <w:rFonts w:asciiTheme="majorBidi" w:eastAsia="Times New Roman" w:hAnsiTheme="majorBidi" w:cstheme="majorBidi"/>
                <w:color w:val="000000"/>
                <w:sz w:val="16"/>
                <w:lang w:eastAsia="fr-FR"/>
              </w:rPr>
              <w:t>Tick m</w:t>
            </w:r>
          </w:p>
        </w:tc>
        <w:tc>
          <w:tcPr>
            <w:tcW w:w="1135" w:type="dxa"/>
            <w:hideMark/>
          </w:tcPr>
          <w:p w14:paraId="65430CB3" w14:textId="6E1E1695" w:rsidR="00E8412C" w:rsidRPr="00EC18B9" w:rsidRDefault="00E8412C" w:rsidP="005B567E">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6"/>
                <w:lang w:eastAsia="fr-FR"/>
              </w:rPr>
            </w:pPr>
            <w:r w:rsidRPr="00EC18B9">
              <w:rPr>
                <w:rFonts w:asciiTheme="majorBidi" w:eastAsia="Times New Roman" w:hAnsiTheme="majorBidi" w:cstheme="majorBidi"/>
                <w:color w:val="000000"/>
                <w:spacing w:val="-2"/>
                <w:sz w:val="16"/>
                <w:lang w:eastAsia="fr-FR"/>
              </w:rPr>
              <w:t>Thermal conductivity W/m.K</w:t>
            </w:r>
          </w:p>
        </w:tc>
        <w:tc>
          <w:tcPr>
            <w:tcW w:w="839" w:type="dxa"/>
            <w:hideMark/>
          </w:tcPr>
          <w:p w14:paraId="584B0DBC" w14:textId="48BD95CC" w:rsidR="00E8412C" w:rsidRPr="00EC18B9" w:rsidRDefault="00E8412C" w:rsidP="005B567E">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6"/>
                <w:lang w:eastAsia="fr-FR"/>
              </w:rPr>
            </w:pPr>
            <w:r w:rsidRPr="00EC18B9">
              <w:rPr>
                <w:rFonts w:asciiTheme="majorBidi" w:eastAsia="Times New Roman" w:hAnsiTheme="majorBidi" w:cstheme="majorBidi"/>
                <w:color w:val="000000"/>
                <w:sz w:val="16"/>
                <w:lang w:eastAsia="fr-FR"/>
              </w:rPr>
              <w:t>Thermal Resist. m².K/W</w:t>
            </w:r>
          </w:p>
        </w:tc>
        <w:tc>
          <w:tcPr>
            <w:tcW w:w="696" w:type="dxa"/>
            <w:hideMark/>
          </w:tcPr>
          <w:p w14:paraId="525AD5EA" w14:textId="232BA0FC" w:rsidR="00E8412C" w:rsidRPr="00EC18B9" w:rsidRDefault="00BC47F2" w:rsidP="005B567E">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6"/>
                <w:lang w:eastAsia="fr-FR"/>
              </w:rPr>
            </w:pPr>
            <w:r>
              <w:rPr>
                <w:rFonts w:asciiTheme="majorBidi" w:eastAsia="Times New Roman" w:hAnsiTheme="majorBidi" w:cstheme="majorBidi"/>
                <w:color w:val="000000"/>
                <w:spacing w:val="-2"/>
                <w:sz w:val="16"/>
                <w:lang w:eastAsia="fr-FR"/>
              </w:rPr>
              <w:t>de</w:t>
            </w:r>
            <w:r w:rsidRPr="00BC47F2">
              <w:rPr>
                <w:rFonts w:asciiTheme="majorBidi" w:eastAsia="Times New Roman" w:hAnsiTheme="majorBidi" w:cstheme="majorBidi"/>
                <w:color w:val="000000"/>
                <w:spacing w:val="-2"/>
                <w:sz w:val="16"/>
                <w:lang w:eastAsia="fr-FR"/>
              </w:rPr>
              <w:t>nsity</w:t>
            </w:r>
            <w:r w:rsidRPr="00EC18B9">
              <w:rPr>
                <w:rFonts w:asciiTheme="majorBidi" w:eastAsia="Times New Roman" w:hAnsiTheme="majorBidi" w:cstheme="majorBidi"/>
                <w:color w:val="000000"/>
                <w:spacing w:val="-2"/>
                <w:sz w:val="16"/>
                <w:lang w:eastAsia="fr-FR"/>
              </w:rPr>
              <w:t xml:space="preserve"> </w:t>
            </w:r>
            <w:r w:rsidR="00E8412C" w:rsidRPr="00EC18B9">
              <w:rPr>
                <w:rFonts w:asciiTheme="majorBidi" w:eastAsia="Times New Roman" w:hAnsiTheme="majorBidi" w:cstheme="majorBidi"/>
                <w:color w:val="000000"/>
                <w:spacing w:val="-2"/>
                <w:sz w:val="16"/>
                <w:lang w:eastAsia="fr-FR"/>
              </w:rPr>
              <w:t>kg/m³</w:t>
            </w:r>
          </w:p>
        </w:tc>
        <w:tc>
          <w:tcPr>
            <w:tcW w:w="803" w:type="dxa"/>
            <w:hideMark/>
          </w:tcPr>
          <w:p w14:paraId="01CD4C13" w14:textId="23146798" w:rsidR="00E8412C" w:rsidRPr="00EC18B9" w:rsidRDefault="00BC47F2" w:rsidP="005B567E">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6"/>
                <w:lang w:eastAsia="fr-FR"/>
              </w:rPr>
            </w:pPr>
            <w:r>
              <w:rPr>
                <w:rFonts w:asciiTheme="majorBidi" w:eastAsia="Times New Roman" w:hAnsiTheme="majorBidi" w:cstheme="majorBidi"/>
                <w:color w:val="000000"/>
                <w:sz w:val="16"/>
                <w:szCs w:val="16"/>
                <w:lang w:eastAsia="fr-FR"/>
              </w:rPr>
              <w:t xml:space="preserve">Heat capacity </w:t>
            </w:r>
            <w:r w:rsidR="00E8412C" w:rsidRPr="00EC18B9">
              <w:rPr>
                <w:rFonts w:asciiTheme="majorBidi" w:eastAsia="Times New Roman" w:hAnsiTheme="majorBidi" w:cstheme="majorBidi"/>
                <w:color w:val="000000"/>
                <w:sz w:val="16"/>
                <w:szCs w:val="16"/>
                <w:lang w:eastAsia="fr-FR"/>
              </w:rPr>
              <w:t>J/(kg.K)</w:t>
            </w:r>
          </w:p>
        </w:tc>
      </w:tr>
      <w:tr w:rsidR="00BC47F2" w:rsidRPr="00EC18B9" w14:paraId="58A48F77" w14:textId="77777777" w:rsidTr="00E8412C">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101" w:type="dxa"/>
            <w:vMerge w:val="restart"/>
            <w:noWrap/>
            <w:hideMark/>
          </w:tcPr>
          <w:p w14:paraId="6FBE8CED" w14:textId="77777777" w:rsidR="00E8412C" w:rsidRPr="00EC18B9" w:rsidRDefault="00E8412C" w:rsidP="005B567E">
            <w:pPr>
              <w:jc w:val="center"/>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Vertical walls</w:t>
            </w:r>
          </w:p>
        </w:tc>
        <w:tc>
          <w:tcPr>
            <w:tcW w:w="549" w:type="dxa"/>
            <w:noWrap/>
            <w:hideMark/>
          </w:tcPr>
          <w:p w14:paraId="7C314672" w14:textId="77777777" w:rsidR="00E8412C" w:rsidRPr="00EC18B9" w:rsidRDefault="00E8412C" w:rsidP="005B56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1</w:t>
            </w:r>
          </w:p>
        </w:tc>
        <w:tc>
          <w:tcPr>
            <w:tcW w:w="3373" w:type="dxa"/>
            <w:noWrap/>
            <w:hideMark/>
          </w:tcPr>
          <w:p w14:paraId="0968886A" w14:textId="77777777" w:rsidR="00E8412C" w:rsidRPr="00EC18B9" w:rsidRDefault="00E8412C" w:rsidP="005B567E">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Plasterboards</w:t>
            </w:r>
          </w:p>
        </w:tc>
        <w:tc>
          <w:tcPr>
            <w:tcW w:w="697" w:type="dxa"/>
            <w:noWrap/>
            <w:hideMark/>
          </w:tcPr>
          <w:p w14:paraId="0A460DDF" w14:textId="77777777" w:rsidR="00E8412C" w:rsidRPr="00EC18B9" w:rsidRDefault="00E8412C" w:rsidP="005B567E">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0,010</w:t>
            </w:r>
          </w:p>
        </w:tc>
        <w:tc>
          <w:tcPr>
            <w:tcW w:w="1135" w:type="dxa"/>
            <w:noWrap/>
            <w:hideMark/>
          </w:tcPr>
          <w:p w14:paraId="3C8EE2CD" w14:textId="77777777" w:rsidR="00E8412C" w:rsidRPr="00EC18B9" w:rsidRDefault="00E8412C" w:rsidP="005B56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0,250</w:t>
            </w:r>
          </w:p>
        </w:tc>
        <w:tc>
          <w:tcPr>
            <w:tcW w:w="839" w:type="dxa"/>
            <w:noWrap/>
            <w:hideMark/>
          </w:tcPr>
          <w:p w14:paraId="509FB48E" w14:textId="77777777" w:rsidR="00E8412C" w:rsidRPr="00EC18B9" w:rsidRDefault="00E8412C" w:rsidP="005B56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0,040</w:t>
            </w:r>
          </w:p>
        </w:tc>
        <w:tc>
          <w:tcPr>
            <w:tcW w:w="696" w:type="dxa"/>
            <w:noWrap/>
            <w:hideMark/>
          </w:tcPr>
          <w:p w14:paraId="19DE7C83" w14:textId="77777777" w:rsidR="00E8412C" w:rsidRPr="00EC18B9" w:rsidRDefault="00E8412C" w:rsidP="005B56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825</w:t>
            </w:r>
          </w:p>
        </w:tc>
        <w:tc>
          <w:tcPr>
            <w:tcW w:w="803" w:type="dxa"/>
            <w:noWrap/>
            <w:hideMark/>
          </w:tcPr>
          <w:p w14:paraId="075B67AA" w14:textId="77777777" w:rsidR="00E8412C" w:rsidRPr="00EC18B9" w:rsidRDefault="00E8412C" w:rsidP="005B56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1000</w:t>
            </w:r>
          </w:p>
        </w:tc>
      </w:tr>
      <w:tr w:rsidR="00BC47F2" w:rsidRPr="00EC18B9" w14:paraId="5FD43F2E" w14:textId="77777777" w:rsidTr="00E8412C">
        <w:trPr>
          <w:trHeight w:val="223"/>
        </w:trPr>
        <w:tc>
          <w:tcPr>
            <w:cnfStyle w:val="001000000000" w:firstRow="0" w:lastRow="0" w:firstColumn="1" w:lastColumn="0" w:oddVBand="0" w:evenVBand="0" w:oddHBand="0" w:evenHBand="0" w:firstRowFirstColumn="0" w:firstRowLastColumn="0" w:lastRowFirstColumn="0" w:lastRowLastColumn="0"/>
            <w:tcW w:w="1101" w:type="dxa"/>
            <w:vMerge/>
            <w:hideMark/>
          </w:tcPr>
          <w:p w14:paraId="3C20B69A" w14:textId="77777777" w:rsidR="00E8412C" w:rsidRPr="00EC18B9" w:rsidRDefault="00E8412C" w:rsidP="005B567E">
            <w:pPr>
              <w:rPr>
                <w:rFonts w:asciiTheme="majorBidi" w:eastAsia="Times New Roman" w:hAnsiTheme="majorBidi" w:cstheme="majorBidi"/>
                <w:color w:val="000000"/>
                <w:sz w:val="18"/>
                <w:szCs w:val="18"/>
                <w:lang w:eastAsia="fr-FR"/>
              </w:rPr>
            </w:pPr>
          </w:p>
        </w:tc>
        <w:tc>
          <w:tcPr>
            <w:tcW w:w="549" w:type="dxa"/>
            <w:noWrap/>
            <w:hideMark/>
          </w:tcPr>
          <w:p w14:paraId="4E09FAC6" w14:textId="77777777" w:rsidR="00E8412C" w:rsidRPr="00EC18B9" w:rsidRDefault="00E8412C" w:rsidP="005B56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2</w:t>
            </w:r>
          </w:p>
        </w:tc>
        <w:tc>
          <w:tcPr>
            <w:tcW w:w="3373" w:type="dxa"/>
            <w:noWrap/>
            <w:hideMark/>
          </w:tcPr>
          <w:p w14:paraId="6FE66D0C" w14:textId="77777777" w:rsidR="00E8412C" w:rsidRPr="00EC18B9" w:rsidRDefault="00E8412C" w:rsidP="005B567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Glass wool insulation</w:t>
            </w:r>
          </w:p>
        </w:tc>
        <w:tc>
          <w:tcPr>
            <w:tcW w:w="697" w:type="dxa"/>
            <w:noWrap/>
            <w:hideMark/>
          </w:tcPr>
          <w:p w14:paraId="75F24D82" w14:textId="77777777" w:rsidR="00E8412C" w:rsidRPr="00EC18B9" w:rsidRDefault="00E8412C" w:rsidP="005B567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0,100</w:t>
            </w:r>
          </w:p>
        </w:tc>
        <w:tc>
          <w:tcPr>
            <w:tcW w:w="1135" w:type="dxa"/>
            <w:noWrap/>
            <w:hideMark/>
          </w:tcPr>
          <w:p w14:paraId="6B9460A5" w14:textId="77777777" w:rsidR="00E8412C" w:rsidRPr="00EC18B9" w:rsidRDefault="00E8412C" w:rsidP="005B56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0,040</w:t>
            </w:r>
          </w:p>
        </w:tc>
        <w:tc>
          <w:tcPr>
            <w:tcW w:w="839" w:type="dxa"/>
            <w:noWrap/>
            <w:hideMark/>
          </w:tcPr>
          <w:p w14:paraId="364C93DA" w14:textId="77777777" w:rsidR="00E8412C" w:rsidRPr="00EC18B9" w:rsidRDefault="00E8412C" w:rsidP="005B56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2,500</w:t>
            </w:r>
          </w:p>
        </w:tc>
        <w:tc>
          <w:tcPr>
            <w:tcW w:w="696" w:type="dxa"/>
            <w:noWrap/>
            <w:hideMark/>
          </w:tcPr>
          <w:p w14:paraId="32D0DA0D" w14:textId="77777777" w:rsidR="00E8412C" w:rsidRPr="00EC18B9" w:rsidRDefault="00E8412C" w:rsidP="005B56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135</w:t>
            </w:r>
          </w:p>
        </w:tc>
        <w:tc>
          <w:tcPr>
            <w:tcW w:w="803" w:type="dxa"/>
            <w:noWrap/>
            <w:hideMark/>
          </w:tcPr>
          <w:p w14:paraId="114A05FC" w14:textId="77777777" w:rsidR="00E8412C" w:rsidRPr="00EC18B9" w:rsidRDefault="00E8412C" w:rsidP="005B56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1030</w:t>
            </w:r>
          </w:p>
        </w:tc>
      </w:tr>
      <w:tr w:rsidR="00BC47F2" w:rsidRPr="00EC18B9" w14:paraId="6D8207F5" w14:textId="77777777" w:rsidTr="00E8412C">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101" w:type="dxa"/>
            <w:vMerge/>
            <w:hideMark/>
          </w:tcPr>
          <w:p w14:paraId="6C88AF1C" w14:textId="77777777" w:rsidR="00E8412C" w:rsidRPr="00EC18B9" w:rsidRDefault="00E8412C" w:rsidP="005B567E">
            <w:pPr>
              <w:rPr>
                <w:rFonts w:asciiTheme="majorBidi" w:eastAsia="Times New Roman" w:hAnsiTheme="majorBidi" w:cstheme="majorBidi"/>
                <w:color w:val="000000"/>
                <w:sz w:val="18"/>
                <w:szCs w:val="18"/>
                <w:lang w:eastAsia="fr-FR"/>
              </w:rPr>
            </w:pPr>
          </w:p>
        </w:tc>
        <w:tc>
          <w:tcPr>
            <w:tcW w:w="549" w:type="dxa"/>
            <w:noWrap/>
            <w:hideMark/>
          </w:tcPr>
          <w:p w14:paraId="52B2B87C" w14:textId="77777777" w:rsidR="00E8412C" w:rsidRPr="00EC18B9" w:rsidRDefault="00E8412C" w:rsidP="005B56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3</w:t>
            </w:r>
          </w:p>
        </w:tc>
        <w:tc>
          <w:tcPr>
            <w:tcW w:w="3373" w:type="dxa"/>
            <w:noWrap/>
            <w:hideMark/>
          </w:tcPr>
          <w:p w14:paraId="2D5C5BDE" w14:textId="77777777" w:rsidR="00E8412C" w:rsidRPr="00EC18B9" w:rsidRDefault="00E8412C" w:rsidP="005B567E">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Hollow concrete block</w:t>
            </w:r>
          </w:p>
        </w:tc>
        <w:tc>
          <w:tcPr>
            <w:tcW w:w="697" w:type="dxa"/>
            <w:noWrap/>
            <w:hideMark/>
          </w:tcPr>
          <w:p w14:paraId="4B3D1FED" w14:textId="77777777" w:rsidR="00E8412C" w:rsidRPr="00EC18B9" w:rsidRDefault="00E8412C" w:rsidP="005B567E">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0,200</w:t>
            </w:r>
          </w:p>
        </w:tc>
        <w:tc>
          <w:tcPr>
            <w:tcW w:w="1135" w:type="dxa"/>
            <w:noWrap/>
            <w:hideMark/>
          </w:tcPr>
          <w:p w14:paraId="02FE9D7E" w14:textId="77777777" w:rsidR="00E8412C" w:rsidRPr="00EC18B9" w:rsidRDefault="00E8412C" w:rsidP="005B56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p>
        </w:tc>
        <w:tc>
          <w:tcPr>
            <w:tcW w:w="839" w:type="dxa"/>
            <w:noWrap/>
            <w:hideMark/>
          </w:tcPr>
          <w:p w14:paraId="7CECAECE" w14:textId="77777777" w:rsidR="00E8412C" w:rsidRPr="00EC18B9" w:rsidRDefault="00E8412C" w:rsidP="005B56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0,230</w:t>
            </w:r>
          </w:p>
        </w:tc>
        <w:tc>
          <w:tcPr>
            <w:tcW w:w="696" w:type="dxa"/>
            <w:noWrap/>
            <w:hideMark/>
          </w:tcPr>
          <w:p w14:paraId="1EFB1258" w14:textId="77777777" w:rsidR="00E8412C" w:rsidRPr="00EC18B9" w:rsidRDefault="00E8412C" w:rsidP="005B56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1000</w:t>
            </w:r>
          </w:p>
        </w:tc>
        <w:tc>
          <w:tcPr>
            <w:tcW w:w="803" w:type="dxa"/>
            <w:noWrap/>
            <w:hideMark/>
          </w:tcPr>
          <w:p w14:paraId="20FB8DF7" w14:textId="77777777" w:rsidR="00E8412C" w:rsidRPr="00EC18B9" w:rsidRDefault="00E8412C" w:rsidP="005B56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1000</w:t>
            </w:r>
          </w:p>
        </w:tc>
      </w:tr>
      <w:tr w:rsidR="00BC47F2" w:rsidRPr="00EC18B9" w14:paraId="4672F62F" w14:textId="77777777" w:rsidTr="00E8412C">
        <w:trPr>
          <w:trHeight w:val="223"/>
        </w:trPr>
        <w:tc>
          <w:tcPr>
            <w:cnfStyle w:val="001000000000" w:firstRow="0" w:lastRow="0" w:firstColumn="1" w:lastColumn="0" w:oddVBand="0" w:evenVBand="0" w:oddHBand="0" w:evenHBand="0" w:firstRowFirstColumn="0" w:firstRowLastColumn="0" w:lastRowFirstColumn="0" w:lastRowLastColumn="0"/>
            <w:tcW w:w="1101" w:type="dxa"/>
            <w:vMerge/>
            <w:hideMark/>
          </w:tcPr>
          <w:p w14:paraId="307829EE" w14:textId="77777777" w:rsidR="00E8412C" w:rsidRPr="00EC18B9" w:rsidRDefault="00E8412C" w:rsidP="005B567E">
            <w:pPr>
              <w:rPr>
                <w:rFonts w:asciiTheme="majorBidi" w:eastAsia="Times New Roman" w:hAnsiTheme="majorBidi" w:cstheme="majorBidi"/>
                <w:color w:val="000000"/>
                <w:sz w:val="18"/>
                <w:szCs w:val="18"/>
                <w:lang w:eastAsia="fr-FR"/>
              </w:rPr>
            </w:pPr>
          </w:p>
        </w:tc>
        <w:tc>
          <w:tcPr>
            <w:tcW w:w="549" w:type="dxa"/>
            <w:noWrap/>
            <w:hideMark/>
          </w:tcPr>
          <w:p w14:paraId="0CED66E8" w14:textId="77777777" w:rsidR="00E8412C" w:rsidRPr="00EC18B9" w:rsidRDefault="00E8412C" w:rsidP="005B56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4</w:t>
            </w:r>
          </w:p>
        </w:tc>
        <w:tc>
          <w:tcPr>
            <w:tcW w:w="3373" w:type="dxa"/>
            <w:noWrap/>
            <w:hideMark/>
          </w:tcPr>
          <w:p w14:paraId="0A9184C9" w14:textId="77777777" w:rsidR="00E8412C" w:rsidRPr="00EC18B9" w:rsidRDefault="00E8412C" w:rsidP="005B567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Exterior rendering mortar</w:t>
            </w:r>
          </w:p>
        </w:tc>
        <w:tc>
          <w:tcPr>
            <w:tcW w:w="697" w:type="dxa"/>
            <w:noWrap/>
            <w:hideMark/>
          </w:tcPr>
          <w:p w14:paraId="0B9FD6D5" w14:textId="77777777" w:rsidR="00E8412C" w:rsidRPr="00EC18B9" w:rsidRDefault="00E8412C" w:rsidP="005B567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0,020</w:t>
            </w:r>
          </w:p>
        </w:tc>
        <w:tc>
          <w:tcPr>
            <w:tcW w:w="1135" w:type="dxa"/>
            <w:noWrap/>
            <w:hideMark/>
          </w:tcPr>
          <w:p w14:paraId="0E016B9E" w14:textId="77777777" w:rsidR="00E8412C" w:rsidRPr="00EC18B9" w:rsidRDefault="00E8412C" w:rsidP="005B56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1,00</w:t>
            </w:r>
          </w:p>
        </w:tc>
        <w:tc>
          <w:tcPr>
            <w:tcW w:w="839" w:type="dxa"/>
            <w:noWrap/>
            <w:hideMark/>
          </w:tcPr>
          <w:p w14:paraId="678A55C0" w14:textId="77777777" w:rsidR="00E8412C" w:rsidRPr="00EC18B9" w:rsidRDefault="00E8412C" w:rsidP="005B56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0,020</w:t>
            </w:r>
          </w:p>
        </w:tc>
        <w:tc>
          <w:tcPr>
            <w:tcW w:w="696" w:type="dxa"/>
            <w:noWrap/>
            <w:hideMark/>
          </w:tcPr>
          <w:p w14:paraId="4108A049" w14:textId="77777777" w:rsidR="00E8412C" w:rsidRPr="00EC18B9" w:rsidRDefault="00E8412C" w:rsidP="005B56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1700</w:t>
            </w:r>
          </w:p>
        </w:tc>
        <w:tc>
          <w:tcPr>
            <w:tcW w:w="803" w:type="dxa"/>
            <w:noWrap/>
            <w:hideMark/>
          </w:tcPr>
          <w:p w14:paraId="02F9DBD4" w14:textId="77777777" w:rsidR="00E8412C" w:rsidRPr="00EC18B9" w:rsidRDefault="00E8412C" w:rsidP="005B56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1000</w:t>
            </w:r>
          </w:p>
        </w:tc>
      </w:tr>
      <w:tr w:rsidR="00BC47F2" w:rsidRPr="00EC18B9" w14:paraId="081CAAC7" w14:textId="77777777" w:rsidTr="00E8412C">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101" w:type="dxa"/>
            <w:noWrap/>
            <w:hideMark/>
          </w:tcPr>
          <w:p w14:paraId="435B3C52" w14:textId="77777777" w:rsidR="00E8412C" w:rsidRPr="00EC18B9" w:rsidRDefault="00E8412C" w:rsidP="005B567E">
            <w:pPr>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 </w:t>
            </w:r>
          </w:p>
        </w:tc>
        <w:tc>
          <w:tcPr>
            <w:tcW w:w="549" w:type="dxa"/>
            <w:noWrap/>
            <w:hideMark/>
          </w:tcPr>
          <w:p w14:paraId="1E25FF11" w14:textId="77777777" w:rsidR="00E8412C" w:rsidRPr="00EC18B9" w:rsidRDefault="00E8412C" w:rsidP="005B56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 </w:t>
            </w:r>
          </w:p>
        </w:tc>
        <w:tc>
          <w:tcPr>
            <w:tcW w:w="3373" w:type="dxa"/>
            <w:noWrap/>
            <w:hideMark/>
          </w:tcPr>
          <w:p w14:paraId="32B6EA85" w14:textId="77777777" w:rsidR="00E8412C" w:rsidRPr="00EC18B9" w:rsidRDefault="00E8412C" w:rsidP="005B567E">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 </w:t>
            </w:r>
          </w:p>
        </w:tc>
        <w:tc>
          <w:tcPr>
            <w:tcW w:w="697" w:type="dxa"/>
            <w:noWrap/>
            <w:hideMark/>
          </w:tcPr>
          <w:p w14:paraId="2E4FC4C3" w14:textId="77777777" w:rsidR="00E8412C" w:rsidRPr="00EC18B9" w:rsidRDefault="00E8412C" w:rsidP="005B567E">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 </w:t>
            </w:r>
          </w:p>
        </w:tc>
        <w:tc>
          <w:tcPr>
            <w:tcW w:w="1135" w:type="dxa"/>
            <w:noWrap/>
            <w:hideMark/>
          </w:tcPr>
          <w:p w14:paraId="453C3B84" w14:textId="77777777" w:rsidR="00E8412C" w:rsidRPr="00EC18B9" w:rsidRDefault="00E8412C" w:rsidP="005B56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p>
        </w:tc>
        <w:tc>
          <w:tcPr>
            <w:tcW w:w="839" w:type="dxa"/>
            <w:noWrap/>
            <w:hideMark/>
          </w:tcPr>
          <w:p w14:paraId="32C40627" w14:textId="77777777" w:rsidR="00E8412C" w:rsidRPr="00EC18B9" w:rsidRDefault="00E8412C" w:rsidP="005B56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p>
        </w:tc>
        <w:tc>
          <w:tcPr>
            <w:tcW w:w="696" w:type="dxa"/>
            <w:noWrap/>
            <w:hideMark/>
          </w:tcPr>
          <w:p w14:paraId="252CDFC9" w14:textId="77777777" w:rsidR="00E8412C" w:rsidRPr="00EC18B9" w:rsidRDefault="00E8412C" w:rsidP="005B56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p>
        </w:tc>
        <w:tc>
          <w:tcPr>
            <w:tcW w:w="803" w:type="dxa"/>
            <w:noWrap/>
            <w:hideMark/>
          </w:tcPr>
          <w:p w14:paraId="4591DEC9" w14:textId="77777777" w:rsidR="00E8412C" w:rsidRPr="00EC18B9" w:rsidRDefault="00E8412C" w:rsidP="005B56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p>
        </w:tc>
      </w:tr>
      <w:tr w:rsidR="00BC47F2" w:rsidRPr="00EC18B9" w14:paraId="5C629CB1" w14:textId="77777777" w:rsidTr="00E8412C">
        <w:trPr>
          <w:trHeight w:val="223"/>
        </w:trPr>
        <w:tc>
          <w:tcPr>
            <w:cnfStyle w:val="001000000000" w:firstRow="0" w:lastRow="0" w:firstColumn="1" w:lastColumn="0" w:oddVBand="0" w:evenVBand="0" w:oddHBand="0" w:evenHBand="0" w:firstRowFirstColumn="0" w:firstRowLastColumn="0" w:lastRowFirstColumn="0" w:lastRowLastColumn="0"/>
            <w:tcW w:w="1101" w:type="dxa"/>
            <w:vMerge w:val="restart"/>
            <w:noWrap/>
            <w:hideMark/>
          </w:tcPr>
          <w:p w14:paraId="4ED03B08" w14:textId="00B5C4D1" w:rsidR="00E8412C" w:rsidRPr="00EC18B9" w:rsidRDefault="005923D5" w:rsidP="005B567E">
            <w:pPr>
              <w:jc w:val="center"/>
              <w:rPr>
                <w:rFonts w:asciiTheme="majorBidi" w:eastAsia="Times New Roman" w:hAnsiTheme="majorBidi" w:cstheme="majorBidi"/>
                <w:color w:val="000000"/>
                <w:sz w:val="18"/>
                <w:szCs w:val="18"/>
                <w:lang w:eastAsia="fr-FR"/>
              </w:rPr>
            </w:pPr>
            <w:r>
              <w:rPr>
                <w:rFonts w:asciiTheme="majorBidi" w:eastAsia="Times New Roman" w:hAnsiTheme="majorBidi" w:cstheme="majorBidi"/>
                <w:color w:val="000000"/>
                <w:sz w:val="18"/>
                <w:szCs w:val="18"/>
                <w:lang w:eastAsia="fr-FR"/>
              </w:rPr>
              <w:t>Upper</w:t>
            </w:r>
            <w:r w:rsidR="00E8412C" w:rsidRPr="00EC18B9">
              <w:rPr>
                <w:rFonts w:asciiTheme="majorBidi" w:eastAsia="Times New Roman" w:hAnsiTheme="majorBidi" w:cstheme="majorBidi"/>
                <w:color w:val="000000"/>
                <w:sz w:val="18"/>
                <w:szCs w:val="18"/>
                <w:lang w:eastAsia="fr-FR"/>
              </w:rPr>
              <w:t xml:space="preserve"> Floor</w:t>
            </w:r>
          </w:p>
        </w:tc>
        <w:tc>
          <w:tcPr>
            <w:tcW w:w="549" w:type="dxa"/>
            <w:noWrap/>
            <w:hideMark/>
          </w:tcPr>
          <w:p w14:paraId="2575783A" w14:textId="77777777" w:rsidR="00E8412C" w:rsidRPr="00EC18B9" w:rsidRDefault="00E8412C" w:rsidP="005B56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1</w:t>
            </w:r>
          </w:p>
        </w:tc>
        <w:tc>
          <w:tcPr>
            <w:tcW w:w="3373" w:type="dxa"/>
            <w:noWrap/>
            <w:hideMark/>
          </w:tcPr>
          <w:p w14:paraId="26920624" w14:textId="77777777" w:rsidR="00E8412C" w:rsidRPr="00EC18B9" w:rsidRDefault="00E8412C" w:rsidP="005B567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Interior plaster and sand-based render</w:t>
            </w:r>
          </w:p>
        </w:tc>
        <w:tc>
          <w:tcPr>
            <w:tcW w:w="697" w:type="dxa"/>
            <w:noWrap/>
            <w:hideMark/>
          </w:tcPr>
          <w:p w14:paraId="4B0247FA" w14:textId="77777777" w:rsidR="00E8412C" w:rsidRPr="00EC18B9" w:rsidRDefault="00E8412C" w:rsidP="005B567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pacing w:val="-2"/>
                <w:sz w:val="18"/>
                <w:szCs w:val="18"/>
                <w:lang w:eastAsia="fr-FR"/>
              </w:rPr>
              <w:t>0.013</w:t>
            </w:r>
          </w:p>
        </w:tc>
        <w:tc>
          <w:tcPr>
            <w:tcW w:w="1135" w:type="dxa"/>
            <w:noWrap/>
            <w:hideMark/>
          </w:tcPr>
          <w:p w14:paraId="319024CD" w14:textId="77777777" w:rsidR="00E8412C" w:rsidRPr="00EC18B9" w:rsidRDefault="00E8412C" w:rsidP="005B56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pacing w:val="-2"/>
                <w:sz w:val="18"/>
                <w:szCs w:val="18"/>
                <w:lang w:eastAsia="fr-FR"/>
              </w:rPr>
              <w:t>0.800</w:t>
            </w:r>
          </w:p>
        </w:tc>
        <w:tc>
          <w:tcPr>
            <w:tcW w:w="839" w:type="dxa"/>
            <w:noWrap/>
            <w:hideMark/>
          </w:tcPr>
          <w:p w14:paraId="01E0A44B" w14:textId="77777777" w:rsidR="00E8412C" w:rsidRPr="00EC18B9" w:rsidRDefault="00E8412C" w:rsidP="005B56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pacing w:val="-2"/>
                <w:sz w:val="18"/>
                <w:szCs w:val="18"/>
                <w:lang w:eastAsia="fr-FR"/>
              </w:rPr>
              <w:t>0.016</w:t>
            </w:r>
          </w:p>
        </w:tc>
        <w:tc>
          <w:tcPr>
            <w:tcW w:w="696" w:type="dxa"/>
            <w:noWrap/>
            <w:hideMark/>
          </w:tcPr>
          <w:p w14:paraId="220B803A" w14:textId="77777777" w:rsidR="00E8412C" w:rsidRPr="00EC18B9" w:rsidRDefault="00E8412C" w:rsidP="005B56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pacing w:val="-4"/>
                <w:sz w:val="18"/>
                <w:szCs w:val="18"/>
                <w:lang w:eastAsia="fr-FR"/>
              </w:rPr>
              <w:t>1440</w:t>
            </w:r>
          </w:p>
        </w:tc>
        <w:tc>
          <w:tcPr>
            <w:tcW w:w="803" w:type="dxa"/>
            <w:noWrap/>
            <w:hideMark/>
          </w:tcPr>
          <w:p w14:paraId="2E4306A4" w14:textId="77777777" w:rsidR="00E8412C" w:rsidRPr="00EC18B9" w:rsidRDefault="00E8412C" w:rsidP="005B56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pacing w:val="-4"/>
                <w:sz w:val="18"/>
                <w:szCs w:val="18"/>
                <w:lang w:eastAsia="fr-FR"/>
              </w:rPr>
              <w:t>1000</w:t>
            </w:r>
          </w:p>
        </w:tc>
      </w:tr>
      <w:tr w:rsidR="00BC47F2" w:rsidRPr="00EC18B9" w14:paraId="2BCACC04" w14:textId="77777777" w:rsidTr="00E8412C">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101" w:type="dxa"/>
            <w:vMerge/>
            <w:hideMark/>
          </w:tcPr>
          <w:p w14:paraId="4E220758" w14:textId="77777777" w:rsidR="00E8412C" w:rsidRPr="00EC18B9" w:rsidRDefault="00E8412C" w:rsidP="005B567E">
            <w:pPr>
              <w:rPr>
                <w:rFonts w:asciiTheme="majorBidi" w:eastAsia="Times New Roman" w:hAnsiTheme="majorBidi" w:cstheme="majorBidi"/>
                <w:color w:val="000000"/>
                <w:sz w:val="18"/>
                <w:szCs w:val="18"/>
                <w:lang w:eastAsia="fr-FR"/>
              </w:rPr>
            </w:pPr>
          </w:p>
        </w:tc>
        <w:tc>
          <w:tcPr>
            <w:tcW w:w="549" w:type="dxa"/>
            <w:noWrap/>
            <w:hideMark/>
          </w:tcPr>
          <w:p w14:paraId="0A809B08" w14:textId="77777777" w:rsidR="00E8412C" w:rsidRPr="00EC18B9" w:rsidRDefault="00E8412C" w:rsidP="005B56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2</w:t>
            </w:r>
          </w:p>
        </w:tc>
        <w:tc>
          <w:tcPr>
            <w:tcW w:w="3373" w:type="dxa"/>
            <w:noWrap/>
            <w:hideMark/>
          </w:tcPr>
          <w:p w14:paraId="02C83024" w14:textId="77777777" w:rsidR="00E8412C" w:rsidRPr="00EC18B9" w:rsidRDefault="00E8412C" w:rsidP="005B567E">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Reinforced concrete</w:t>
            </w:r>
          </w:p>
        </w:tc>
        <w:tc>
          <w:tcPr>
            <w:tcW w:w="697" w:type="dxa"/>
            <w:noWrap/>
            <w:hideMark/>
          </w:tcPr>
          <w:p w14:paraId="54EB8B53" w14:textId="77777777" w:rsidR="00E8412C" w:rsidRPr="00EC18B9" w:rsidRDefault="00E8412C" w:rsidP="005B567E">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pacing w:val="-2"/>
                <w:sz w:val="18"/>
                <w:szCs w:val="18"/>
                <w:lang w:eastAsia="fr-FR"/>
              </w:rPr>
              <w:t>0.200</w:t>
            </w:r>
          </w:p>
        </w:tc>
        <w:tc>
          <w:tcPr>
            <w:tcW w:w="1135" w:type="dxa"/>
            <w:noWrap/>
            <w:hideMark/>
          </w:tcPr>
          <w:p w14:paraId="6B4CDC79" w14:textId="77777777" w:rsidR="00E8412C" w:rsidRPr="00EC18B9" w:rsidRDefault="00E8412C" w:rsidP="005B56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pacing w:val="-2"/>
                <w:sz w:val="18"/>
                <w:szCs w:val="18"/>
                <w:lang w:eastAsia="fr-FR"/>
              </w:rPr>
              <w:t>2.300</w:t>
            </w:r>
          </w:p>
        </w:tc>
        <w:tc>
          <w:tcPr>
            <w:tcW w:w="839" w:type="dxa"/>
            <w:noWrap/>
            <w:hideMark/>
          </w:tcPr>
          <w:p w14:paraId="7EB2FF52" w14:textId="77777777" w:rsidR="00E8412C" w:rsidRPr="00EC18B9" w:rsidRDefault="00E8412C" w:rsidP="005B56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pacing w:val="-2"/>
                <w:sz w:val="18"/>
                <w:szCs w:val="18"/>
                <w:lang w:eastAsia="fr-FR"/>
              </w:rPr>
              <w:t>0.087</w:t>
            </w:r>
          </w:p>
        </w:tc>
        <w:tc>
          <w:tcPr>
            <w:tcW w:w="696" w:type="dxa"/>
            <w:noWrap/>
            <w:hideMark/>
          </w:tcPr>
          <w:p w14:paraId="33F9E640" w14:textId="77777777" w:rsidR="00E8412C" w:rsidRPr="00EC18B9" w:rsidRDefault="00E8412C" w:rsidP="005B56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pacing w:val="-4"/>
                <w:sz w:val="18"/>
                <w:szCs w:val="18"/>
                <w:lang w:eastAsia="fr-FR"/>
              </w:rPr>
              <w:t>2350</w:t>
            </w:r>
          </w:p>
        </w:tc>
        <w:tc>
          <w:tcPr>
            <w:tcW w:w="803" w:type="dxa"/>
            <w:noWrap/>
            <w:hideMark/>
          </w:tcPr>
          <w:p w14:paraId="1502E9AA" w14:textId="77777777" w:rsidR="00E8412C" w:rsidRPr="00EC18B9" w:rsidRDefault="00E8412C" w:rsidP="005B56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pacing w:val="-4"/>
                <w:sz w:val="18"/>
                <w:szCs w:val="18"/>
                <w:lang w:eastAsia="fr-FR"/>
              </w:rPr>
              <w:t>1000</w:t>
            </w:r>
          </w:p>
        </w:tc>
      </w:tr>
      <w:tr w:rsidR="00BC47F2" w:rsidRPr="00EC18B9" w14:paraId="71BDC8E2" w14:textId="77777777" w:rsidTr="00E8412C">
        <w:trPr>
          <w:trHeight w:val="223"/>
        </w:trPr>
        <w:tc>
          <w:tcPr>
            <w:cnfStyle w:val="001000000000" w:firstRow="0" w:lastRow="0" w:firstColumn="1" w:lastColumn="0" w:oddVBand="0" w:evenVBand="0" w:oddHBand="0" w:evenHBand="0" w:firstRowFirstColumn="0" w:firstRowLastColumn="0" w:lastRowFirstColumn="0" w:lastRowLastColumn="0"/>
            <w:tcW w:w="1101" w:type="dxa"/>
            <w:vMerge/>
            <w:hideMark/>
          </w:tcPr>
          <w:p w14:paraId="1E018435" w14:textId="77777777" w:rsidR="00E8412C" w:rsidRPr="00EC18B9" w:rsidRDefault="00E8412C" w:rsidP="005B567E">
            <w:pPr>
              <w:rPr>
                <w:rFonts w:asciiTheme="majorBidi" w:eastAsia="Times New Roman" w:hAnsiTheme="majorBidi" w:cstheme="majorBidi"/>
                <w:color w:val="000000"/>
                <w:sz w:val="18"/>
                <w:szCs w:val="18"/>
                <w:lang w:eastAsia="fr-FR"/>
              </w:rPr>
            </w:pPr>
          </w:p>
        </w:tc>
        <w:tc>
          <w:tcPr>
            <w:tcW w:w="549" w:type="dxa"/>
            <w:noWrap/>
            <w:hideMark/>
          </w:tcPr>
          <w:p w14:paraId="3B39950F" w14:textId="77777777" w:rsidR="00E8412C" w:rsidRPr="00EC18B9" w:rsidRDefault="00E8412C" w:rsidP="005B56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3</w:t>
            </w:r>
          </w:p>
        </w:tc>
        <w:tc>
          <w:tcPr>
            <w:tcW w:w="3373" w:type="dxa"/>
            <w:noWrap/>
            <w:hideMark/>
          </w:tcPr>
          <w:p w14:paraId="2B1835F2" w14:textId="77777777" w:rsidR="00E8412C" w:rsidRPr="00EC18B9" w:rsidRDefault="00E8412C" w:rsidP="005B567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Expanded polystyrene (EPS) insulation panels</w:t>
            </w:r>
          </w:p>
        </w:tc>
        <w:tc>
          <w:tcPr>
            <w:tcW w:w="697" w:type="dxa"/>
            <w:noWrap/>
            <w:hideMark/>
          </w:tcPr>
          <w:p w14:paraId="5ADA420E" w14:textId="77777777" w:rsidR="00E8412C" w:rsidRPr="00EC18B9" w:rsidRDefault="00E8412C" w:rsidP="005B567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pacing w:val="-2"/>
                <w:sz w:val="18"/>
                <w:szCs w:val="18"/>
                <w:lang w:eastAsia="fr-FR"/>
              </w:rPr>
              <w:t>0.280</w:t>
            </w:r>
          </w:p>
        </w:tc>
        <w:tc>
          <w:tcPr>
            <w:tcW w:w="1135" w:type="dxa"/>
            <w:noWrap/>
            <w:hideMark/>
          </w:tcPr>
          <w:p w14:paraId="0224F552" w14:textId="77777777" w:rsidR="00E8412C" w:rsidRPr="00EC18B9" w:rsidRDefault="00E8412C" w:rsidP="005B56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pacing w:val="-2"/>
                <w:sz w:val="18"/>
                <w:szCs w:val="18"/>
                <w:lang w:eastAsia="fr-FR"/>
              </w:rPr>
              <w:t>0.035</w:t>
            </w:r>
          </w:p>
        </w:tc>
        <w:tc>
          <w:tcPr>
            <w:tcW w:w="839" w:type="dxa"/>
            <w:noWrap/>
            <w:hideMark/>
          </w:tcPr>
          <w:p w14:paraId="5EE40349" w14:textId="77777777" w:rsidR="00E8412C" w:rsidRPr="00EC18B9" w:rsidRDefault="00E8412C" w:rsidP="005B56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pacing w:val="-2"/>
                <w:sz w:val="18"/>
                <w:szCs w:val="18"/>
                <w:lang w:eastAsia="fr-FR"/>
              </w:rPr>
              <w:t>8.000</w:t>
            </w:r>
          </w:p>
        </w:tc>
        <w:tc>
          <w:tcPr>
            <w:tcW w:w="696" w:type="dxa"/>
            <w:noWrap/>
            <w:hideMark/>
          </w:tcPr>
          <w:p w14:paraId="6C5EDFB6" w14:textId="77777777" w:rsidR="00E8412C" w:rsidRPr="00EC18B9" w:rsidRDefault="00E8412C" w:rsidP="005B56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pacing w:val="-5"/>
                <w:sz w:val="18"/>
                <w:szCs w:val="18"/>
                <w:lang w:eastAsia="fr-FR"/>
              </w:rPr>
              <w:t>20</w:t>
            </w:r>
          </w:p>
        </w:tc>
        <w:tc>
          <w:tcPr>
            <w:tcW w:w="803" w:type="dxa"/>
            <w:noWrap/>
            <w:hideMark/>
          </w:tcPr>
          <w:p w14:paraId="0EB931F2" w14:textId="77777777" w:rsidR="00E8412C" w:rsidRPr="00EC18B9" w:rsidRDefault="00E8412C" w:rsidP="005B56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pacing w:val="-4"/>
                <w:sz w:val="18"/>
                <w:szCs w:val="18"/>
                <w:lang w:eastAsia="fr-FR"/>
              </w:rPr>
              <w:t>1000</w:t>
            </w:r>
          </w:p>
        </w:tc>
      </w:tr>
      <w:tr w:rsidR="00BC47F2" w:rsidRPr="00EC18B9" w14:paraId="6151DFE0" w14:textId="77777777" w:rsidTr="00E8412C">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101" w:type="dxa"/>
            <w:vMerge/>
            <w:hideMark/>
          </w:tcPr>
          <w:p w14:paraId="18D07A3E" w14:textId="77777777" w:rsidR="00E8412C" w:rsidRPr="00EC18B9" w:rsidRDefault="00E8412C" w:rsidP="005B567E">
            <w:pPr>
              <w:rPr>
                <w:rFonts w:asciiTheme="majorBidi" w:eastAsia="Times New Roman" w:hAnsiTheme="majorBidi" w:cstheme="majorBidi"/>
                <w:color w:val="000000"/>
                <w:sz w:val="18"/>
                <w:szCs w:val="18"/>
                <w:lang w:eastAsia="fr-FR"/>
              </w:rPr>
            </w:pPr>
          </w:p>
        </w:tc>
        <w:tc>
          <w:tcPr>
            <w:tcW w:w="549" w:type="dxa"/>
            <w:noWrap/>
            <w:hideMark/>
          </w:tcPr>
          <w:p w14:paraId="10EE64FB" w14:textId="77777777" w:rsidR="00E8412C" w:rsidRPr="00EC18B9" w:rsidRDefault="00E8412C" w:rsidP="005B56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4</w:t>
            </w:r>
          </w:p>
        </w:tc>
        <w:tc>
          <w:tcPr>
            <w:tcW w:w="3373" w:type="dxa"/>
            <w:noWrap/>
            <w:hideMark/>
          </w:tcPr>
          <w:p w14:paraId="24A4BD76" w14:textId="77777777" w:rsidR="00E8412C" w:rsidRPr="00EC18B9" w:rsidRDefault="00E8412C" w:rsidP="005B567E">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Concrete with sand aggregate</w:t>
            </w:r>
          </w:p>
        </w:tc>
        <w:tc>
          <w:tcPr>
            <w:tcW w:w="697" w:type="dxa"/>
            <w:noWrap/>
            <w:hideMark/>
          </w:tcPr>
          <w:p w14:paraId="5F052E42" w14:textId="77777777" w:rsidR="00E8412C" w:rsidRPr="00EC18B9" w:rsidRDefault="00E8412C" w:rsidP="005B567E">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pacing w:val="-2"/>
                <w:sz w:val="18"/>
                <w:szCs w:val="18"/>
                <w:lang w:eastAsia="fr-FR"/>
              </w:rPr>
              <w:t>0.200</w:t>
            </w:r>
          </w:p>
        </w:tc>
        <w:tc>
          <w:tcPr>
            <w:tcW w:w="1135" w:type="dxa"/>
            <w:noWrap/>
            <w:hideMark/>
          </w:tcPr>
          <w:p w14:paraId="64CC845F" w14:textId="77777777" w:rsidR="00E8412C" w:rsidRPr="00EC18B9" w:rsidRDefault="00E8412C" w:rsidP="005B56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pacing w:val="-2"/>
                <w:sz w:val="18"/>
                <w:szCs w:val="18"/>
                <w:lang w:eastAsia="fr-FR"/>
              </w:rPr>
              <w:t>1.400</w:t>
            </w:r>
          </w:p>
        </w:tc>
        <w:tc>
          <w:tcPr>
            <w:tcW w:w="839" w:type="dxa"/>
            <w:noWrap/>
            <w:hideMark/>
          </w:tcPr>
          <w:p w14:paraId="14FF2E05" w14:textId="77777777" w:rsidR="00E8412C" w:rsidRPr="00EC18B9" w:rsidRDefault="00E8412C" w:rsidP="005B56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pacing w:val="-2"/>
                <w:sz w:val="18"/>
                <w:szCs w:val="18"/>
                <w:lang w:eastAsia="fr-FR"/>
              </w:rPr>
              <w:t>0.143</w:t>
            </w:r>
          </w:p>
        </w:tc>
        <w:tc>
          <w:tcPr>
            <w:tcW w:w="696" w:type="dxa"/>
            <w:noWrap/>
            <w:hideMark/>
          </w:tcPr>
          <w:p w14:paraId="1C9532CF" w14:textId="77777777" w:rsidR="00E8412C" w:rsidRPr="00EC18B9" w:rsidRDefault="00E8412C" w:rsidP="005B56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pacing w:val="-4"/>
                <w:sz w:val="18"/>
                <w:szCs w:val="18"/>
                <w:lang w:eastAsia="fr-FR"/>
              </w:rPr>
              <w:t>2200</w:t>
            </w:r>
          </w:p>
        </w:tc>
        <w:tc>
          <w:tcPr>
            <w:tcW w:w="803" w:type="dxa"/>
            <w:noWrap/>
            <w:hideMark/>
          </w:tcPr>
          <w:p w14:paraId="22CB037F" w14:textId="77777777" w:rsidR="00E8412C" w:rsidRPr="00EC18B9" w:rsidRDefault="00E8412C" w:rsidP="005B56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pacing w:val="-4"/>
                <w:sz w:val="18"/>
                <w:szCs w:val="18"/>
                <w:lang w:eastAsia="fr-FR"/>
              </w:rPr>
              <w:t>1000</w:t>
            </w:r>
          </w:p>
        </w:tc>
      </w:tr>
      <w:tr w:rsidR="00BC47F2" w:rsidRPr="00EC18B9" w14:paraId="0DE313C4" w14:textId="77777777" w:rsidTr="00E8412C">
        <w:trPr>
          <w:trHeight w:val="223"/>
        </w:trPr>
        <w:tc>
          <w:tcPr>
            <w:cnfStyle w:val="001000000000" w:firstRow="0" w:lastRow="0" w:firstColumn="1" w:lastColumn="0" w:oddVBand="0" w:evenVBand="0" w:oddHBand="0" w:evenHBand="0" w:firstRowFirstColumn="0" w:firstRowLastColumn="0" w:lastRowFirstColumn="0" w:lastRowLastColumn="0"/>
            <w:tcW w:w="1101" w:type="dxa"/>
            <w:vMerge/>
            <w:hideMark/>
          </w:tcPr>
          <w:p w14:paraId="1D066BD2" w14:textId="77777777" w:rsidR="00E8412C" w:rsidRPr="00EC18B9" w:rsidRDefault="00E8412C" w:rsidP="005B567E">
            <w:pPr>
              <w:rPr>
                <w:rFonts w:asciiTheme="majorBidi" w:eastAsia="Times New Roman" w:hAnsiTheme="majorBidi" w:cstheme="majorBidi"/>
                <w:color w:val="000000"/>
                <w:sz w:val="18"/>
                <w:szCs w:val="18"/>
                <w:lang w:eastAsia="fr-FR"/>
              </w:rPr>
            </w:pPr>
          </w:p>
        </w:tc>
        <w:tc>
          <w:tcPr>
            <w:tcW w:w="549" w:type="dxa"/>
            <w:noWrap/>
            <w:hideMark/>
          </w:tcPr>
          <w:p w14:paraId="1A6309CB" w14:textId="77777777" w:rsidR="00E8412C" w:rsidRPr="00EC18B9" w:rsidRDefault="00E8412C" w:rsidP="005B56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5</w:t>
            </w:r>
          </w:p>
        </w:tc>
        <w:tc>
          <w:tcPr>
            <w:tcW w:w="3373" w:type="dxa"/>
            <w:noWrap/>
            <w:hideMark/>
          </w:tcPr>
          <w:p w14:paraId="647B748E" w14:textId="77777777" w:rsidR="00E8412C" w:rsidRPr="00EC18B9" w:rsidRDefault="00E8412C" w:rsidP="005B567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Pure bitumen</w:t>
            </w:r>
          </w:p>
        </w:tc>
        <w:tc>
          <w:tcPr>
            <w:tcW w:w="697" w:type="dxa"/>
            <w:noWrap/>
            <w:hideMark/>
          </w:tcPr>
          <w:p w14:paraId="6F33542F" w14:textId="77777777" w:rsidR="00E8412C" w:rsidRPr="00EC18B9" w:rsidRDefault="00E8412C" w:rsidP="005B567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pacing w:val="-2"/>
                <w:sz w:val="18"/>
                <w:szCs w:val="18"/>
                <w:lang w:eastAsia="fr-FR"/>
              </w:rPr>
              <w:t>0.002</w:t>
            </w:r>
          </w:p>
        </w:tc>
        <w:tc>
          <w:tcPr>
            <w:tcW w:w="1135" w:type="dxa"/>
            <w:noWrap/>
            <w:hideMark/>
          </w:tcPr>
          <w:p w14:paraId="1F317ECB" w14:textId="77777777" w:rsidR="00E8412C" w:rsidRPr="00EC18B9" w:rsidRDefault="00E8412C" w:rsidP="005B56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pacing w:val="-2"/>
                <w:sz w:val="18"/>
                <w:szCs w:val="18"/>
                <w:lang w:eastAsia="fr-FR"/>
              </w:rPr>
              <w:t>0.170</w:t>
            </w:r>
          </w:p>
        </w:tc>
        <w:tc>
          <w:tcPr>
            <w:tcW w:w="839" w:type="dxa"/>
            <w:noWrap/>
            <w:hideMark/>
          </w:tcPr>
          <w:p w14:paraId="48DA04FE" w14:textId="77777777" w:rsidR="00E8412C" w:rsidRPr="00EC18B9" w:rsidRDefault="00E8412C" w:rsidP="005B56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pacing w:val="-2"/>
                <w:sz w:val="18"/>
                <w:szCs w:val="18"/>
                <w:lang w:eastAsia="fr-FR"/>
              </w:rPr>
              <w:t>0.012</w:t>
            </w:r>
          </w:p>
        </w:tc>
        <w:tc>
          <w:tcPr>
            <w:tcW w:w="696" w:type="dxa"/>
            <w:noWrap/>
            <w:hideMark/>
          </w:tcPr>
          <w:p w14:paraId="6EFE568B" w14:textId="77777777" w:rsidR="00E8412C" w:rsidRPr="00EC18B9" w:rsidRDefault="00E8412C" w:rsidP="005B56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pacing w:val="-5"/>
                <w:sz w:val="18"/>
                <w:szCs w:val="18"/>
                <w:lang w:eastAsia="fr-FR"/>
              </w:rPr>
              <w:t>945</w:t>
            </w:r>
          </w:p>
        </w:tc>
        <w:tc>
          <w:tcPr>
            <w:tcW w:w="803" w:type="dxa"/>
            <w:noWrap/>
            <w:hideMark/>
          </w:tcPr>
          <w:p w14:paraId="2E4AFD45" w14:textId="77777777" w:rsidR="00E8412C" w:rsidRPr="00EC18B9" w:rsidRDefault="00E8412C" w:rsidP="005B56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pacing w:val="-4"/>
                <w:sz w:val="18"/>
                <w:szCs w:val="18"/>
                <w:lang w:eastAsia="fr-FR"/>
              </w:rPr>
              <w:t>1000</w:t>
            </w:r>
          </w:p>
        </w:tc>
      </w:tr>
      <w:tr w:rsidR="00BC47F2" w:rsidRPr="00EC18B9" w14:paraId="41D720CC" w14:textId="77777777" w:rsidTr="00E8412C">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101" w:type="dxa"/>
            <w:vMerge w:val="restart"/>
            <w:noWrap/>
            <w:hideMark/>
          </w:tcPr>
          <w:p w14:paraId="5B79F58E" w14:textId="77777777" w:rsidR="00E8412C" w:rsidRPr="00EC18B9" w:rsidRDefault="00E8412C" w:rsidP="005B567E">
            <w:pPr>
              <w:jc w:val="center"/>
              <w:rPr>
                <w:rFonts w:asciiTheme="majorBidi" w:eastAsia="Times New Roman" w:hAnsiTheme="majorBidi" w:cstheme="majorBidi"/>
                <w:color w:val="000000"/>
                <w:sz w:val="18"/>
                <w:szCs w:val="18"/>
                <w:lang w:eastAsia="fr-FR"/>
              </w:rPr>
            </w:pPr>
          </w:p>
          <w:p w14:paraId="70CE40FE" w14:textId="7F1BE883" w:rsidR="00E8412C" w:rsidRPr="00EC18B9" w:rsidRDefault="005923D5" w:rsidP="005B567E">
            <w:pPr>
              <w:jc w:val="center"/>
              <w:rPr>
                <w:rFonts w:asciiTheme="majorBidi" w:eastAsia="Times New Roman" w:hAnsiTheme="majorBidi" w:cstheme="majorBidi"/>
                <w:color w:val="000000"/>
                <w:sz w:val="18"/>
                <w:szCs w:val="18"/>
                <w:lang w:eastAsia="fr-FR"/>
              </w:rPr>
            </w:pPr>
            <w:r>
              <w:rPr>
                <w:rFonts w:asciiTheme="majorBidi" w:eastAsia="Times New Roman" w:hAnsiTheme="majorBidi" w:cstheme="majorBidi"/>
                <w:color w:val="000000"/>
                <w:sz w:val="18"/>
                <w:szCs w:val="18"/>
                <w:lang w:eastAsia="fr-FR"/>
              </w:rPr>
              <w:t>Ground</w:t>
            </w:r>
            <w:r w:rsidR="00E8412C" w:rsidRPr="00EC18B9">
              <w:rPr>
                <w:rFonts w:asciiTheme="majorBidi" w:eastAsia="Times New Roman" w:hAnsiTheme="majorBidi" w:cstheme="majorBidi"/>
                <w:color w:val="000000"/>
                <w:sz w:val="18"/>
                <w:szCs w:val="18"/>
                <w:lang w:eastAsia="fr-FR"/>
              </w:rPr>
              <w:t xml:space="preserve"> Floor</w:t>
            </w:r>
          </w:p>
        </w:tc>
        <w:tc>
          <w:tcPr>
            <w:tcW w:w="549" w:type="dxa"/>
            <w:noWrap/>
            <w:hideMark/>
          </w:tcPr>
          <w:p w14:paraId="33A04C81" w14:textId="77777777" w:rsidR="00E8412C" w:rsidRPr="00EC18B9" w:rsidRDefault="00E8412C" w:rsidP="005B56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 </w:t>
            </w:r>
          </w:p>
        </w:tc>
        <w:tc>
          <w:tcPr>
            <w:tcW w:w="3373" w:type="dxa"/>
            <w:noWrap/>
            <w:hideMark/>
          </w:tcPr>
          <w:p w14:paraId="27A3D100" w14:textId="77777777" w:rsidR="00E8412C" w:rsidRPr="00EC18B9" w:rsidRDefault="00E8412C" w:rsidP="005B567E">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 </w:t>
            </w:r>
          </w:p>
        </w:tc>
        <w:tc>
          <w:tcPr>
            <w:tcW w:w="697" w:type="dxa"/>
            <w:noWrap/>
            <w:hideMark/>
          </w:tcPr>
          <w:p w14:paraId="5295A233" w14:textId="77777777" w:rsidR="00E8412C" w:rsidRPr="00EC18B9" w:rsidRDefault="00E8412C" w:rsidP="005B567E">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 </w:t>
            </w:r>
          </w:p>
        </w:tc>
        <w:tc>
          <w:tcPr>
            <w:tcW w:w="1135" w:type="dxa"/>
            <w:noWrap/>
            <w:hideMark/>
          </w:tcPr>
          <w:p w14:paraId="517C5704" w14:textId="77777777" w:rsidR="00E8412C" w:rsidRPr="00EC18B9" w:rsidRDefault="00E8412C" w:rsidP="005B56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p>
        </w:tc>
        <w:tc>
          <w:tcPr>
            <w:tcW w:w="839" w:type="dxa"/>
            <w:noWrap/>
            <w:hideMark/>
          </w:tcPr>
          <w:p w14:paraId="2A232226" w14:textId="77777777" w:rsidR="00E8412C" w:rsidRPr="00EC18B9" w:rsidRDefault="00E8412C" w:rsidP="005B56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p>
        </w:tc>
        <w:tc>
          <w:tcPr>
            <w:tcW w:w="696" w:type="dxa"/>
            <w:noWrap/>
            <w:hideMark/>
          </w:tcPr>
          <w:p w14:paraId="20E1E2A6" w14:textId="77777777" w:rsidR="00E8412C" w:rsidRPr="00EC18B9" w:rsidRDefault="00E8412C" w:rsidP="005B56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p>
        </w:tc>
        <w:tc>
          <w:tcPr>
            <w:tcW w:w="803" w:type="dxa"/>
            <w:noWrap/>
            <w:hideMark/>
          </w:tcPr>
          <w:p w14:paraId="14C0C1CA" w14:textId="77777777" w:rsidR="00E8412C" w:rsidRPr="00EC18B9" w:rsidRDefault="00E8412C" w:rsidP="005B56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p>
        </w:tc>
      </w:tr>
      <w:tr w:rsidR="00BC47F2" w:rsidRPr="00EC18B9" w14:paraId="4C4E4EDD" w14:textId="77777777" w:rsidTr="00E8412C">
        <w:trPr>
          <w:trHeight w:val="223"/>
        </w:trPr>
        <w:tc>
          <w:tcPr>
            <w:cnfStyle w:val="001000000000" w:firstRow="0" w:lastRow="0" w:firstColumn="1" w:lastColumn="0" w:oddVBand="0" w:evenVBand="0" w:oddHBand="0" w:evenHBand="0" w:firstRowFirstColumn="0" w:firstRowLastColumn="0" w:lastRowFirstColumn="0" w:lastRowLastColumn="0"/>
            <w:tcW w:w="1101" w:type="dxa"/>
            <w:vMerge/>
            <w:noWrap/>
            <w:hideMark/>
          </w:tcPr>
          <w:p w14:paraId="751217B6" w14:textId="77777777" w:rsidR="00E8412C" w:rsidRPr="00EC18B9" w:rsidRDefault="00E8412C" w:rsidP="005B567E">
            <w:pPr>
              <w:jc w:val="center"/>
              <w:rPr>
                <w:rFonts w:asciiTheme="majorBidi" w:eastAsia="Times New Roman" w:hAnsiTheme="majorBidi" w:cstheme="majorBidi"/>
                <w:color w:val="000000"/>
                <w:sz w:val="18"/>
                <w:szCs w:val="18"/>
                <w:lang w:eastAsia="fr-FR"/>
              </w:rPr>
            </w:pPr>
          </w:p>
        </w:tc>
        <w:tc>
          <w:tcPr>
            <w:tcW w:w="549" w:type="dxa"/>
            <w:noWrap/>
            <w:hideMark/>
          </w:tcPr>
          <w:p w14:paraId="522486A5" w14:textId="77777777" w:rsidR="00E8412C" w:rsidRPr="00EC18B9" w:rsidRDefault="00E8412C" w:rsidP="005B56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1</w:t>
            </w:r>
          </w:p>
        </w:tc>
        <w:tc>
          <w:tcPr>
            <w:tcW w:w="3373" w:type="dxa"/>
            <w:noWrap/>
            <w:hideMark/>
          </w:tcPr>
          <w:p w14:paraId="5E4E4693" w14:textId="77777777" w:rsidR="00E8412C" w:rsidRPr="00EC18B9" w:rsidRDefault="00E8412C" w:rsidP="005B567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Concrete screed</w:t>
            </w:r>
          </w:p>
        </w:tc>
        <w:tc>
          <w:tcPr>
            <w:tcW w:w="697" w:type="dxa"/>
            <w:noWrap/>
            <w:hideMark/>
          </w:tcPr>
          <w:p w14:paraId="7BF65F0C" w14:textId="77777777" w:rsidR="00E8412C" w:rsidRPr="00EC18B9" w:rsidRDefault="00E8412C" w:rsidP="005B567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pacing w:val="-2"/>
                <w:sz w:val="18"/>
                <w:szCs w:val="18"/>
                <w:lang w:eastAsia="fr-FR"/>
              </w:rPr>
              <w:t>0,040</w:t>
            </w:r>
          </w:p>
        </w:tc>
        <w:tc>
          <w:tcPr>
            <w:tcW w:w="1135" w:type="dxa"/>
            <w:noWrap/>
            <w:hideMark/>
          </w:tcPr>
          <w:p w14:paraId="35A953E9" w14:textId="77777777" w:rsidR="00E8412C" w:rsidRPr="00EC18B9" w:rsidRDefault="00E8412C" w:rsidP="005B56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pacing w:val="-2"/>
                <w:sz w:val="18"/>
                <w:szCs w:val="18"/>
                <w:lang w:eastAsia="fr-FR"/>
              </w:rPr>
              <w:t>1.150</w:t>
            </w:r>
          </w:p>
        </w:tc>
        <w:tc>
          <w:tcPr>
            <w:tcW w:w="839" w:type="dxa"/>
            <w:noWrap/>
            <w:hideMark/>
          </w:tcPr>
          <w:p w14:paraId="3C04D18F" w14:textId="77777777" w:rsidR="00E8412C" w:rsidRPr="00EC18B9" w:rsidRDefault="00E8412C" w:rsidP="005B56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pacing w:val="-2"/>
                <w:sz w:val="18"/>
                <w:szCs w:val="18"/>
                <w:lang w:eastAsia="fr-FR"/>
              </w:rPr>
              <w:t>0,035</w:t>
            </w:r>
          </w:p>
        </w:tc>
        <w:tc>
          <w:tcPr>
            <w:tcW w:w="696" w:type="dxa"/>
            <w:noWrap/>
            <w:hideMark/>
          </w:tcPr>
          <w:p w14:paraId="1FE83278" w14:textId="77777777" w:rsidR="00E8412C" w:rsidRPr="00EC18B9" w:rsidRDefault="00E8412C" w:rsidP="005B56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pacing w:val="-4"/>
                <w:sz w:val="18"/>
                <w:szCs w:val="18"/>
                <w:lang w:eastAsia="fr-FR"/>
              </w:rPr>
              <w:t>1700</w:t>
            </w:r>
          </w:p>
        </w:tc>
        <w:tc>
          <w:tcPr>
            <w:tcW w:w="803" w:type="dxa"/>
            <w:noWrap/>
            <w:hideMark/>
          </w:tcPr>
          <w:p w14:paraId="29E4DF11" w14:textId="77777777" w:rsidR="00E8412C" w:rsidRPr="00EC18B9" w:rsidRDefault="00E8412C" w:rsidP="005B56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pacing w:val="-4"/>
                <w:sz w:val="18"/>
                <w:szCs w:val="18"/>
                <w:lang w:eastAsia="fr-FR"/>
              </w:rPr>
              <w:t>1000</w:t>
            </w:r>
          </w:p>
        </w:tc>
      </w:tr>
      <w:tr w:rsidR="00BC47F2" w:rsidRPr="00EC18B9" w14:paraId="499489EA" w14:textId="77777777" w:rsidTr="00E8412C">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101" w:type="dxa"/>
            <w:vMerge/>
            <w:hideMark/>
          </w:tcPr>
          <w:p w14:paraId="73345D42" w14:textId="77777777" w:rsidR="00E8412C" w:rsidRPr="00EC18B9" w:rsidRDefault="00E8412C" w:rsidP="005B567E">
            <w:pPr>
              <w:rPr>
                <w:rFonts w:asciiTheme="majorBidi" w:eastAsia="Times New Roman" w:hAnsiTheme="majorBidi" w:cstheme="majorBidi"/>
                <w:color w:val="000000"/>
                <w:sz w:val="18"/>
                <w:szCs w:val="18"/>
                <w:lang w:eastAsia="fr-FR"/>
              </w:rPr>
            </w:pPr>
          </w:p>
        </w:tc>
        <w:tc>
          <w:tcPr>
            <w:tcW w:w="549" w:type="dxa"/>
            <w:noWrap/>
            <w:hideMark/>
          </w:tcPr>
          <w:p w14:paraId="3AEA992C" w14:textId="77777777" w:rsidR="00E8412C" w:rsidRPr="00EC18B9" w:rsidRDefault="00E8412C" w:rsidP="005B56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2</w:t>
            </w:r>
          </w:p>
        </w:tc>
        <w:tc>
          <w:tcPr>
            <w:tcW w:w="3373" w:type="dxa"/>
            <w:noWrap/>
            <w:hideMark/>
          </w:tcPr>
          <w:p w14:paraId="550311E9" w14:textId="77777777" w:rsidR="00E8412C" w:rsidRPr="00EC18B9" w:rsidRDefault="00E8412C" w:rsidP="005B567E">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Reinforced concrete (with &gt;2% steel reinforcement)</w:t>
            </w:r>
          </w:p>
        </w:tc>
        <w:tc>
          <w:tcPr>
            <w:tcW w:w="697" w:type="dxa"/>
            <w:noWrap/>
            <w:hideMark/>
          </w:tcPr>
          <w:p w14:paraId="71D30B2E" w14:textId="77777777" w:rsidR="00E8412C" w:rsidRPr="00EC18B9" w:rsidRDefault="00E8412C" w:rsidP="005B567E">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pacing w:val="-2"/>
                <w:sz w:val="18"/>
                <w:szCs w:val="18"/>
                <w:lang w:eastAsia="fr-FR"/>
              </w:rPr>
              <w:t>0,200</w:t>
            </w:r>
          </w:p>
        </w:tc>
        <w:tc>
          <w:tcPr>
            <w:tcW w:w="1135" w:type="dxa"/>
            <w:noWrap/>
            <w:hideMark/>
          </w:tcPr>
          <w:p w14:paraId="4860E75C" w14:textId="77777777" w:rsidR="00E8412C" w:rsidRPr="00EC18B9" w:rsidRDefault="00E8412C" w:rsidP="005B56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pacing w:val="-2"/>
                <w:sz w:val="18"/>
                <w:szCs w:val="18"/>
                <w:lang w:eastAsia="fr-FR"/>
              </w:rPr>
              <w:t>2.500</w:t>
            </w:r>
          </w:p>
        </w:tc>
        <w:tc>
          <w:tcPr>
            <w:tcW w:w="839" w:type="dxa"/>
            <w:noWrap/>
            <w:hideMark/>
          </w:tcPr>
          <w:p w14:paraId="489893CE" w14:textId="77777777" w:rsidR="00E8412C" w:rsidRPr="00EC18B9" w:rsidRDefault="00E8412C" w:rsidP="005B56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pacing w:val="-2"/>
                <w:sz w:val="18"/>
                <w:szCs w:val="18"/>
                <w:lang w:eastAsia="fr-FR"/>
              </w:rPr>
              <w:t>0.080</w:t>
            </w:r>
          </w:p>
        </w:tc>
        <w:tc>
          <w:tcPr>
            <w:tcW w:w="696" w:type="dxa"/>
            <w:noWrap/>
            <w:hideMark/>
          </w:tcPr>
          <w:p w14:paraId="206B2872" w14:textId="77777777" w:rsidR="00E8412C" w:rsidRPr="00EC18B9" w:rsidRDefault="00E8412C" w:rsidP="005B56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pacing w:val="-4"/>
                <w:sz w:val="18"/>
                <w:szCs w:val="18"/>
                <w:lang w:eastAsia="fr-FR"/>
              </w:rPr>
              <w:t>2160</w:t>
            </w:r>
          </w:p>
        </w:tc>
        <w:tc>
          <w:tcPr>
            <w:tcW w:w="803" w:type="dxa"/>
            <w:noWrap/>
            <w:hideMark/>
          </w:tcPr>
          <w:p w14:paraId="49FB5263" w14:textId="77777777" w:rsidR="00E8412C" w:rsidRPr="00EC18B9" w:rsidRDefault="00E8412C" w:rsidP="005B56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pacing w:val="-4"/>
                <w:sz w:val="18"/>
                <w:szCs w:val="18"/>
                <w:lang w:eastAsia="fr-FR"/>
              </w:rPr>
              <w:t>1000</w:t>
            </w:r>
          </w:p>
        </w:tc>
      </w:tr>
      <w:tr w:rsidR="00BC47F2" w:rsidRPr="00EC18B9" w14:paraId="47759291" w14:textId="77777777" w:rsidTr="00E8412C">
        <w:trPr>
          <w:trHeight w:val="46"/>
        </w:trPr>
        <w:tc>
          <w:tcPr>
            <w:cnfStyle w:val="001000000000" w:firstRow="0" w:lastRow="0" w:firstColumn="1" w:lastColumn="0" w:oddVBand="0" w:evenVBand="0" w:oddHBand="0" w:evenHBand="0" w:firstRowFirstColumn="0" w:firstRowLastColumn="0" w:lastRowFirstColumn="0" w:lastRowLastColumn="0"/>
            <w:tcW w:w="1101" w:type="dxa"/>
            <w:vMerge/>
            <w:hideMark/>
          </w:tcPr>
          <w:p w14:paraId="627BA9B3" w14:textId="77777777" w:rsidR="00E8412C" w:rsidRPr="00EC18B9" w:rsidRDefault="00E8412C" w:rsidP="005B567E">
            <w:pPr>
              <w:rPr>
                <w:rFonts w:asciiTheme="majorBidi" w:eastAsia="Times New Roman" w:hAnsiTheme="majorBidi" w:cstheme="majorBidi"/>
                <w:color w:val="000000"/>
                <w:sz w:val="18"/>
                <w:szCs w:val="18"/>
                <w:lang w:eastAsia="fr-FR"/>
              </w:rPr>
            </w:pPr>
          </w:p>
        </w:tc>
        <w:tc>
          <w:tcPr>
            <w:tcW w:w="549" w:type="dxa"/>
            <w:noWrap/>
            <w:hideMark/>
          </w:tcPr>
          <w:p w14:paraId="3D2A341C" w14:textId="77777777" w:rsidR="00E8412C" w:rsidRPr="00EC18B9" w:rsidRDefault="00E8412C" w:rsidP="005B56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3</w:t>
            </w:r>
          </w:p>
        </w:tc>
        <w:tc>
          <w:tcPr>
            <w:tcW w:w="3373" w:type="dxa"/>
            <w:noWrap/>
            <w:hideMark/>
          </w:tcPr>
          <w:p w14:paraId="171DE839" w14:textId="77777777" w:rsidR="00E8412C" w:rsidRPr="00EC18B9" w:rsidRDefault="00E8412C" w:rsidP="005B567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z w:val="18"/>
                <w:szCs w:val="18"/>
                <w:lang w:eastAsia="fr-FR"/>
              </w:rPr>
              <w:t>Extruded polystyrene (XPS) insulation</w:t>
            </w:r>
          </w:p>
        </w:tc>
        <w:tc>
          <w:tcPr>
            <w:tcW w:w="697" w:type="dxa"/>
            <w:noWrap/>
            <w:hideMark/>
          </w:tcPr>
          <w:p w14:paraId="71628235" w14:textId="77777777" w:rsidR="00E8412C" w:rsidRPr="00EC18B9" w:rsidRDefault="00E8412C" w:rsidP="005B567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pacing w:val="-2"/>
                <w:sz w:val="18"/>
                <w:szCs w:val="18"/>
                <w:lang w:eastAsia="fr-FR"/>
              </w:rPr>
              <w:t>0,100</w:t>
            </w:r>
          </w:p>
        </w:tc>
        <w:tc>
          <w:tcPr>
            <w:tcW w:w="1135" w:type="dxa"/>
            <w:noWrap/>
            <w:hideMark/>
          </w:tcPr>
          <w:p w14:paraId="6B2A3199" w14:textId="77777777" w:rsidR="00E8412C" w:rsidRPr="00EC18B9" w:rsidRDefault="00E8412C" w:rsidP="005B56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pacing w:val="-2"/>
                <w:sz w:val="18"/>
                <w:szCs w:val="18"/>
                <w:lang w:eastAsia="fr-FR"/>
              </w:rPr>
              <w:t>0,030</w:t>
            </w:r>
          </w:p>
        </w:tc>
        <w:tc>
          <w:tcPr>
            <w:tcW w:w="839" w:type="dxa"/>
            <w:noWrap/>
            <w:hideMark/>
          </w:tcPr>
          <w:p w14:paraId="4CBDAEA5" w14:textId="77777777" w:rsidR="00E8412C" w:rsidRPr="00EC18B9" w:rsidRDefault="00E8412C" w:rsidP="005B56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pacing w:val="-2"/>
                <w:sz w:val="18"/>
                <w:szCs w:val="18"/>
                <w:lang w:eastAsia="fr-FR"/>
              </w:rPr>
              <w:t>3,333</w:t>
            </w:r>
          </w:p>
        </w:tc>
        <w:tc>
          <w:tcPr>
            <w:tcW w:w="696" w:type="dxa"/>
            <w:noWrap/>
            <w:hideMark/>
          </w:tcPr>
          <w:p w14:paraId="23E1D7B8" w14:textId="77777777" w:rsidR="00E8412C" w:rsidRPr="00EC18B9" w:rsidRDefault="00E8412C" w:rsidP="005B56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pacing w:val="-5"/>
                <w:sz w:val="18"/>
                <w:szCs w:val="18"/>
                <w:lang w:eastAsia="fr-FR"/>
              </w:rPr>
              <w:t>30</w:t>
            </w:r>
          </w:p>
        </w:tc>
        <w:tc>
          <w:tcPr>
            <w:tcW w:w="803" w:type="dxa"/>
            <w:noWrap/>
            <w:hideMark/>
          </w:tcPr>
          <w:p w14:paraId="2A1D7746" w14:textId="77777777" w:rsidR="00E8412C" w:rsidRPr="00EC18B9" w:rsidRDefault="00E8412C" w:rsidP="005B56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8"/>
                <w:szCs w:val="18"/>
                <w:lang w:eastAsia="fr-FR"/>
              </w:rPr>
            </w:pPr>
            <w:r w:rsidRPr="00EC18B9">
              <w:rPr>
                <w:rFonts w:asciiTheme="majorBidi" w:eastAsia="Times New Roman" w:hAnsiTheme="majorBidi" w:cstheme="majorBidi"/>
                <w:color w:val="000000"/>
                <w:spacing w:val="-4"/>
                <w:sz w:val="18"/>
                <w:szCs w:val="18"/>
                <w:lang w:eastAsia="fr-FR"/>
              </w:rPr>
              <w:t>1450</w:t>
            </w:r>
          </w:p>
        </w:tc>
      </w:tr>
    </w:tbl>
    <w:p w14:paraId="3D26C5D7" w14:textId="53242231" w:rsidR="00E8412C" w:rsidRDefault="00E8412C" w:rsidP="00E8412C">
      <w:pPr>
        <w:pStyle w:val="Paragraph"/>
      </w:pPr>
      <w:r w:rsidRPr="00E8412C">
        <w:t xml:space="preserve">The model building selected for this comparative study represents a single-family dwelling, characterized by an architectural design [Fig. 1] and a construction </w:t>
      </w:r>
      <w:r>
        <w:t>method common in Morocco. Table 2</w:t>
      </w:r>
      <w:r w:rsidRPr="00E8412C">
        <w:t xml:space="preserve"> summarize the description of the building env</w:t>
      </w:r>
      <w:r>
        <w:t xml:space="preserve">elope elements </w:t>
      </w:r>
      <w:r w:rsidRPr="00E8412C">
        <w:t>and their thermo-physical properties used in the calculations. Meanwhile, Figure 2 illustrates the junctions that are the subject of modeling and simulation</w:t>
      </w:r>
      <w:r>
        <w:t>.</w:t>
      </w:r>
    </w:p>
    <w:p w14:paraId="2C4095AF" w14:textId="44BB12EC" w:rsidR="00E8412C" w:rsidRDefault="00E8412C" w:rsidP="00E8412C">
      <w:pPr>
        <w:pStyle w:val="Paragraph"/>
      </w:pPr>
    </w:p>
    <w:p w14:paraId="57D1B1FD" w14:textId="65456DC6" w:rsidR="00E8412C" w:rsidRDefault="00E8412C" w:rsidP="00E8412C">
      <w:pPr>
        <w:pStyle w:val="Paragraph"/>
      </w:pPr>
      <w:r>
        <w:rPr>
          <w:noProof/>
          <w:lang w:val="fr-FR" w:eastAsia="fr-FR"/>
        </w:rPr>
        <w:lastRenderedPageBreak/>
        <w:drawing>
          <wp:inline distT="0" distB="0" distL="0" distR="0" wp14:anchorId="4F282830" wp14:editId="448EA57B">
            <wp:extent cx="2664688" cy="2225040"/>
            <wp:effectExtent l="0" t="0" r="254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75017" cy="2233665"/>
                    </a:xfrm>
                    <a:prstGeom prst="rect">
                      <a:avLst/>
                    </a:prstGeom>
                  </pic:spPr>
                </pic:pic>
              </a:graphicData>
            </a:graphic>
          </wp:inline>
        </w:drawing>
      </w:r>
      <w:r>
        <w:rPr>
          <w:noProof/>
          <w:lang w:val="fr-FR" w:eastAsia="fr-FR"/>
        </w:rPr>
        <w:drawing>
          <wp:inline distT="0" distB="0" distL="0" distR="0" wp14:anchorId="47359EB6" wp14:editId="480E3CF5">
            <wp:extent cx="2819400" cy="22866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25329" cy="2291446"/>
                    </a:xfrm>
                    <a:prstGeom prst="rect">
                      <a:avLst/>
                    </a:prstGeom>
                  </pic:spPr>
                </pic:pic>
              </a:graphicData>
            </a:graphic>
          </wp:inline>
        </w:drawing>
      </w:r>
    </w:p>
    <w:p w14:paraId="6F146AF4" w14:textId="489C686F" w:rsidR="00E8412C" w:rsidRDefault="00E8412C" w:rsidP="00E8412C">
      <w:pPr>
        <w:pStyle w:val="Paragraph"/>
        <w:jc w:val="center"/>
      </w:pPr>
      <w:r>
        <w:t>Fig. 1</w:t>
      </w:r>
      <w:r w:rsidR="00434210">
        <w:t xml:space="preserve"> : Architectural design </w:t>
      </w:r>
    </w:p>
    <w:p w14:paraId="19496C26" w14:textId="3DFFDD16" w:rsidR="00BA3B3D" w:rsidRPr="00E8412C" w:rsidRDefault="00E8412C" w:rsidP="00E8412C">
      <w:pPr>
        <w:pStyle w:val="Heading2"/>
      </w:pPr>
      <w:r>
        <w:t>Modeling and Simulation</w:t>
      </w:r>
    </w:p>
    <w:p w14:paraId="56FBCD96" w14:textId="1C7D1136" w:rsidR="00A713A8" w:rsidRPr="00A713A8" w:rsidRDefault="00A713A8" w:rsidP="00A713A8">
      <w:pPr>
        <w:pStyle w:val="Paragraph"/>
      </w:pPr>
      <w:r>
        <w:t xml:space="preserve">The modeling and simulation of thermal bridges were performed using the </w:t>
      </w:r>
      <w:r w:rsidRPr="00A713A8">
        <w:t>finite element method (FEM)</w:t>
      </w:r>
      <w:r>
        <w:t xml:space="preserve">, in strict accordance with </w:t>
      </w:r>
      <w:r w:rsidRPr="00A713A8">
        <w:t>ISO 10211 standards</w:t>
      </w:r>
      <w:r w:rsidR="00D56A0D">
        <w:t>[</w:t>
      </w:r>
      <w:r w:rsidR="00D56A0D" w:rsidRPr="00632E20">
        <w:rPr>
          <w:color w:val="FF0000"/>
        </w:rPr>
        <w:t>8</w:t>
      </w:r>
      <w:r>
        <w:t>]. This approach, widely recognized in thermal analysis, allows for a precise calculation of heat flow at complex building junctions.</w:t>
      </w:r>
    </w:p>
    <w:p w14:paraId="0C64965B" w14:textId="3596C4CD" w:rsidR="00A713A8" w:rsidRDefault="00A713A8" w:rsidP="00A713A8">
      <w:pPr>
        <w:pStyle w:val="Paragraph"/>
      </w:pPr>
      <w:r>
        <w:t xml:space="preserve">To investigate the energy performance of a typical two-story residential building, we used the </w:t>
      </w:r>
      <w:r w:rsidRPr="00A713A8">
        <w:t>CLIMAWIN software</w:t>
      </w:r>
      <w:r>
        <w:t xml:space="preserve">. This powerful tool enabled us to perform dynamic thermal simulations on an hourly basis, providing detailed data on heating and cooling energy demands over monthly and annual periods. Our calculations of energy needs were based on the </w:t>
      </w:r>
      <w:r w:rsidRPr="00A713A8">
        <w:t>ISO 13790 standards</w:t>
      </w:r>
      <w:r w:rsidR="00D56A0D">
        <w:t>[</w:t>
      </w:r>
      <w:r w:rsidR="00D56A0D" w:rsidRPr="00632E20">
        <w:rPr>
          <w:color w:val="FF0000"/>
        </w:rPr>
        <w:t>9</w:t>
      </w:r>
      <w:r w:rsidR="00D56A0D">
        <w:t>]</w:t>
      </w:r>
      <w:r>
        <w:t>, which define a robust method for assessing building energy performance. Our analysis specifically focused on key junctions in the building envelope, including:</w:t>
      </w:r>
    </w:p>
    <w:p w14:paraId="0118A9B2" w14:textId="77777777" w:rsidR="00A713A8" w:rsidRPr="00A713A8" w:rsidRDefault="00A713A8" w:rsidP="00A713A8">
      <w:pPr>
        <w:pStyle w:val="NormalWeb"/>
        <w:numPr>
          <w:ilvl w:val="0"/>
          <w:numId w:val="5"/>
        </w:numPr>
        <w:rPr>
          <w:sz w:val="20"/>
          <w:szCs w:val="20"/>
        </w:rPr>
      </w:pPr>
      <w:r w:rsidRPr="00A713A8">
        <w:rPr>
          <w:sz w:val="20"/>
          <w:szCs w:val="20"/>
        </w:rPr>
        <w:t>Lower Floor / Peripheral Wall connection</w:t>
      </w:r>
    </w:p>
    <w:p w14:paraId="2A32B269" w14:textId="77777777" w:rsidR="00A713A8" w:rsidRPr="00A713A8" w:rsidRDefault="00A713A8" w:rsidP="00A713A8">
      <w:pPr>
        <w:pStyle w:val="NormalWeb"/>
        <w:numPr>
          <w:ilvl w:val="0"/>
          <w:numId w:val="5"/>
        </w:numPr>
        <w:rPr>
          <w:sz w:val="20"/>
          <w:szCs w:val="20"/>
        </w:rPr>
      </w:pPr>
      <w:r w:rsidRPr="00A713A8">
        <w:rPr>
          <w:sz w:val="20"/>
          <w:szCs w:val="20"/>
        </w:rPr>
        <w:t>Upper Floor / Peripheral Wall connection</w:t>
      </w:r>
    </w:p>
    <w:p w14:paraId="75F32814" w14:textId="77777777" w:rsidR="00A713A8" w:rsidRPr="00A713A8" w:rsidRDefault="00A713A8" w:rsidP="00A713A8">
      <w:pPr>
        <w:pStyle w:val="NormalWeb"/>
        <w:numPr>
          <w:ilvl w:val="0"/>
          <w:numId w:val="5"/>
        </w:numPr>
        <w:rPr>
          <w:sz w:val="20"/>
          <w:szCs w:val="20"/>
        </w:rPr>
      </w:pPr>
      <w:r w:rsidRPr="00A713A8">
        <w:rPr>
          <w:sz w:val="20"/>
          <w:szCs w:val="20"/>
        </w:rPr>
        <w:t>Intermediate Floor / Peripheral Wall connection</w:t>
      </w:r>
    </w:p>
    <w:p w14:paraId="0C558CFB" w14:textId="77777777" w:rsidR="00A713A8" w:rsidRDefault="00A713A8" w:rsidP="00A713A8">
      <w:pPr>
        <w:pStyle w:val="Paragraph"/>
      </w:pPr>
      <w:r>
        <w:t xml:space="preserve">For each of these connections, we calculated the </w:t>
      </w:r>
      <w:r w:rsidRPr="00A713A8">
        <w:t>linear thermal transmittance (Psi value)</w:t>
      </w:r>
      <w:r>
        <w:t xml:space="preserve"> for two scenarios: "Without Break" and "With Break" thermal bridge configurations. This allowed us to quantify the precise impact of thermal bridge treatment. For example, for the intermediate floor / peripheral wall connection, the Psi value significantly decreased from </w:t>
      </w:r>
      <w:r w:rsidRPr="00A713A8">
        <w:t>0.960 W/(m·K)</w:t>
      </w:r>
      <w:r>
        <w:t xml:space="preserve"> without a break to </w:t>
      </w:r>
      <w:r w:rsidRPr="00A713A8">
        <w:t>0.220 W/(m·K)</w:t>
      </w:r>
      <w:r>
        <w:t xml:space="preserve"> with a break. Similarly, for the lower floor connection, the Psi value was reduced from </w:t>
      </w:r>
      <w:r w:rsidRPr="00A713A8">
        <w:t>0.720 W/(m·K)</w:t>
      </w:r>
      <w:r>
        <w:t xml:space="preserve"> to </w:t>
      </w:r>
      <w:r w:rsidRPr="00A713A8">
        <w:t>0.210 W/(m·K)</w:t>
      </w:r>
      <w:r>
        <w:t xml:space="preserve">, and for the upper floor connection, it dropped from </w:t>
      </w:r>
      <w:r w:rsidRPr="00A713A8">
        <w:t>0.810 W/(m·K)</w:t>
      </w:r>
      <w:r>
        <w:t xml:space="preserve"> to </w:t>
      </w:r>
      <w:r w:rsidRPr="00A713A8">
        <w:t>0.230 W/(m·K)</w:t>
      </w:r>
      <w:r>
        <w:t>.</w:t>
      </w:r>
    </w:p>
    <w:p w14:paraId="490E1EDF" w14:textId="77777777" w:rsidR="00A713A8" w:rsidRDefault="00A713A8" w:rsidP="00A713A8">
      <w:pPr>
        <w:pStyle w:val="Paragraph"/>
      </w:pPr>
      <w:r>
        <w:t>These results, derived from our detailed modeling, highlight the substantial reduction in heat loss achieved by implementing standardized thermal bridge solutions, providing a strong foundation for our subsequent analysis of energy savings</w:t>
      </w:r>
    </w:p>
    <w:p w14:paraId="2906DF1F" w14:textId="07AA6016" w:rsidR="00E8412C" w:rsidRPr="00A713A8" w:rsidRDefault="00E8412C" w:rsidP="00E8412C">
      <w:pPr>
        <w:pStyle w:val="Paragraph"/>
        <w:rPr>
          <w:lang w:val="en-GB"/>
        </w:rPr>
      </w:pPr>
    </w:p>
    <w:p w14:paraId="2E34EBD5" w14:textId="7BE8A866" w:rsidR="00E8412C" w:rsidRDefault="00E8412C" w:rsidP="00E8412C">
      <w:pPr>
        <w:pStyle w:val="Paragraph"/>
        <w:jc w:val="center"/>
      </w:pPr>
      <w:r w:rsidRPr="00E8412C">
        <w:rPr>
          <w:noProof/>
          <w:lang w:val="fr-FR" w:eastAsia="fr-FR"/>
        </w:rPr>
        <w:lastRenderedPageBreak/>
        <w:drawing>
          <wp:inline distT="0" distB="0" distL="0" distR="0" wp14:anchorId="279141AC" wp14:editId="629C63BE">
            <wp:extent cx="4960620" cy="27889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60620" cy="2788920"/>
                    </a:xfrm>
                    <a:prstGeom prst="rect">
                      <a:avLst/>
                    </a:prstGeom>
                  </pic:spPr>
                </pic:pic>
              </a:graphicData>
            </a:graphic>
          </wp:inline>
        </w:drawing>
      </w:r>
    </w:p>
    <w:p w14:paraId="30C6BB5B" w14:textId="7296207D" w:rsidR="00A646B3" w:rsidRDefault="00E8412C" w:rsidP="00E8412C">
      <w:pPr>
        <w:pStyle w:val="Paragraph"/>
        <w:jc w:val="center"/>
        <w:rPr>
          <w:lang w:val="en-GB"/>
        </w:rPr>
      </w:pPr>
      <w:r>
        <w:rPr>
          <w:lang w:val="en-GB"/>
        </w:rPr>
        <w:t>Fig 2 : Building Modelling in CLIMAWIN program</w:t>
      </w:r>
    </w:p>
    <w:p w14:paraId="1B330DBF" w14:textId="38781D51" w:rsidR="00BC165D" w:rsidRDefault="00BC165D" w:rsidP="00632E20">
      <w:pPr>
        <w:pStyle w:val="Paragraph"/>
        <w:ind w:firstLine="0"/>
        <w:rPr>
          <w:lang w:val="en-GB"/>
        </w:rPr>
      </w:pPr>
    </w:p>
    <w:p w14:paraId="650E01CA" w14:textId="24AB6404" w:rsidR="00BC165D" w:rsidRDefault="00BC165D" w:rsidP="00E8412C">
      <w:pPr>
        <w:pStyle w:val="Paragraph"/>
        <w:rPr>
          <w:lang w:val="en-GB"/>
        </w:rPr>
      </w:pPr>
    </w:p>
    <w:p w14:paraId="27D57293" w14:textId="6A8A93B0" w:rsidR="00E8412C" w:rsidRDefault="00E8412C" w:rsidP="00E8412C">
      <w:pPr>
        <w:pStyle w:val="Heading1"/>
      </w:pPr>
      <w:r>
        <w:t>ReSULTS AND DISCUSSION</w:t>
      </w:r>
    </w:p>
    <w:p w14:paraId="0AADF6AD" w14:textId="53E22271" w:rsidR="00E8412C" w:rsidRDefault="00E8412C" w:rsidP="00E8412C">
      <w:pPr>
        <w:pStyle w:val="Paragraph"/>
      </w:pPr>
      <w:r>
        <w:t>S</w:t>
      </w:r>
      <w:r w:rsidRPr="00E8412C">
        <w:t xml:space="preserve">imulations allowed for the visualization of temperature distribution at thermal bridges, both with </w:t>
      </w:r>
      <w:r>
        <w:t>and without treatment (Figure 3 and 4)</w:t>
      </w:r>
      <w:r w:rsidRPr="00E8412C">
        <w:t>. The obtained results highlight the significant reduction in thermal losses and the improvement in temperature distribution following the integration of thermal bridge breakers.</w:t>
      </w:r>
    </w:p>
    <w:p w14:paraId="0B65F5E6" w14:textId="33EF410A" w:rsidR="00E8412C" w:rsidRDefault="00E8412C" w:rsidP="00E8412C">
      <w:pPr>
        <w:pStyle w:val="Paragraph"/>
        <w:jc w:val="center"/>
      </w:pPr>
    </w:p>
    <w:p w14:paraId="0D97B1B4" w14:textId="61973AA4" w:rsidR="00E8412C" w:rsidRDefault="00E8412C" w:rsidP="00E8412C">
      <w:pPr>
        <w:pStyle w:val="Paragraph"/>
        <w:jc w:val="center"/>
      </w:pPr>
      <w:r w:rsidRPr="00E8412C">
        <w:rPr>
          <w:noProof/>
          <w:lang w:val="fr-FR" w:eastAsia="fr-FR"/>
        </w:rPr>
        <w:drawing>
          <wp:inline distT="0" distB="0" distL="0" distR="0" wp14:anchorId="3087F5D0" wp14:editId="3735037B">
            <wp:extent cx="5935980" cy="16840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5980" cy="1684020"/>
                    </a:xfrm>
                    <a:prstGeom prst="rect">
                      <a:avLst/>
                    </a:prstGeom>
                  </pic:spPr>
                </pic:pic>
              </a:graphicData>
            </a:graphic>
          </wp:inline>
        </w:drawing>
      </w:r>
    </w:p>
    <w:p w14:paraId="01B1875D" w14:textId="37D67C0E" w:rsidR="00E8412C" w:rsidRDefault="00E8412C" w:rsidP="00434210">
      <w:pPr>
        <w:pStyle w:val="Paragraph"/>
        <w:jc w:val="center"/>
      </w:pPr>
      <w:r>
        <w:t>Fig 3</w:t>
      </w:r>
      <w:r w:rsidR="00434210">
        <w:t xml:space="preserve"> : Temperature distribution at junction “vertical walls / Intermediate floor “</w:t>
      </w:r>
    </w:p>
    <w:p w14:paraId="0E461747" w14:textId="129BF328" w:rsidR="00E8412C" w:rsidRPr="00E8412C" w:rsidRDefault="00E8412C" w:rsidP="00E8412C">
      <w:pPr>
        <w:pStyle w:val="Paragraph"/>
        <w:jc w:val="center"/>
      </w:pPr>
      <w:r w:rsidRPr="00E8412C">
        <w:rPr>
          <w:noProof/>
          <w:lang w:val="fr-FR" w:eastAsia="fr-FR"/>
        </w:rPr>
        <w:drawing>
          <wp:inline distT="0" distB="0" distL="0" distR="0" wp14:anchorId="03CBF052" wp14:editId="1B5DA030">
            <wp:extent cx="5623560" cy="182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23560" cy="1828800"/>
                    </a:xfrm>
                    <a:prstGeom prst="rect">
                      <a:avLst/>
                    </a:prstGeom>
                  </pic:spPr>
                </pic:pic>
              </a:graphicData>
            </a:graphic>
          </wp:inline>
        </w:drawing>
      </w:r>
    </w:p>
    <w:p w14:paraId="76BC6157" w14:textId="4D57BE53" w:rsidR="00E8412C" w:rsidRDefault="00E8412C" w:rsidP="00E8412C">
      <w:pPr>
        <w:pStyle w:val="Paragraph"/>
        <w:jc w:val="center"/>
      </w:pPr>
      <w:r>
        <w:t>Fig 4</w:t>
      </w:r>
      <w:r w:rsidR="00434210">
        <w:t xml:space="preserve"> : Temperature distribution at junction “vertical </w:t>
      </w:r>
      <w:r w:rsidR="005923D5">
        <w:t>walls / Ground</w:t>
      </w:r>
      <w:r w:rsidR="00434210">
        <w:t xml:space="preserve"> floor “</w:t>
      </w:r>
    </w:p>
    <w:p w14:paraId="29AE5FA7" w14:textId="77777777" w:rsidR="00E8412C" w:rsidRDefault="00E8412C" w:rsidP="00E8412C">
      <w:pPr>
        <w:pStyle w:val="Paragraph"/>
        <w:jc w:val="center"/>
      </w:pPr>
    </w:p>
    <w:p w14:paraId="736C4276" w14:textId="46CB5646" w:rsidR="00E8412C" w:rsidRPr="00E8412C" w:rsidRDefault="00E8412C" w:rsidP="00E8412C">
      <w:pPr>
        <w:pStyle w:val="Paragraph"/>
      </w:pPr>
      <w:r w:rsidRPr="00E8412C">
        <w:t>The study of monthly total energy needs (heating and cooling) in KWh/m² demonstrated a clear improvement in the building's overall performance after the</w:t>
      </w:r>
      <w:r>
        <w:t>rmal bridge treatment</w:t>
      </w:r>
      <w:r w:rsidRPr="00E8412C">
        <w:t>.</w:t>
      </w:r>
      <w:r>
        <w:t xml:space="preserve"> </w:t>
      </w:r>
      <w:r w:rsidRPr="00E8412C">
        <w:t>More specifically, the analysis of indoor dy</w:t>
      </w:r>
      <w:r>
        <w:t>namic thermal behavior (Figure 5</w:t>
      </w:r>
      <w:r w:rsidRPr="00E8412C">
        <w:t>: IFRANE – Indoor Dy</w:t>
      </w:r>
      <w:r>
        <w:t>namic Thermal Behavior; Figure 6</w:t>
      </w:r>
      <w:r w:rsidRPr="00E8412C">
        <w:t>: ERRACHIDIA – Indoor Dynamic Thermal Behavior) revealed the following impacts</w:t>
      </w:r>
      <w:r>
        <w:t xml:space="preserve"> :</w:t>
      </w:r>
    </w:p>
    <w:p w14:paraId="5D8FE147" w14:textId="34A41087" w:rsidR="00E8412C" w:rsidRPr="00E8412C" w:rsidRDefault="00E8412C" w:rsidP="00366E25">
      <w:pPr>
        <w:pStyle w:val="Paragraphbulleted"/>
        <w:numPr>
          <w:ilvl w:val="0"/>
          <w:numId w:val="3"/>
        </w:numPr>
        <w:tabs>
          <w:tab w:val="clear" w:pos="720"/>
        </w:tabs>
        <w:ind w:left="641" w:hanging="357"/>
        <w:rPr>
          <w:szCs w:val="24"/>
          <w:lang w:eastAsia="fr-FR"/>
        </w:rPr>
      </w:pPr>
      <w:r w:rsidRPr="00E8412C">
        <w:rPr>
          <w:b/>
          <w:bCs/>
          <w:szCs w:val="24"/>
          <w:lang w:eastAsia="fr-FR"/>
        </w:rPr>
        <w:t>Ifrane (coldest zone):</w:t>
      </w:r>
      <w:r w:rsidR="00434210">
        <w:rPr>
          <w:b/>
          <w:bCs/>
          <w:szCs w:val="24"/>
          <w:lang w:eastAsia="fr-FR"/>
        </w:rPr>
        <w:t xml:space="preserve"> </w:t>
      </w:r>
      <w:r w:rsidR="00434210" w:rsidRPr="00434210">
        <w:rPr>
          <w:szCs w:val="24"/>
          <w:lang w:eastAsia="fr-FR"/>
        </w:rPr>
        <w:t>Figure 10 shows that</w:t>
      </w:r>
      <w:r w:rsidR="00434210">
        <w:rPr>
          <w:szCs w:val="24"/>
          <w:lang w:eastAsia="fr-FR"/>
        </w:rPr>
        <w:t xml:space="preserve"> t</w:t>
      </w:r>
      <w:r w:rsidRPr="00E8412C">
        <w:rPr>
          <w:szCs w:val="24"/>
          <w:lang w:eastAsia="fr-FR"/>
        </w:rPr>
        <w:t xml:space="preserve">he implementation of standardized linear thermal bridge breaks represents a </w:t>
      </w:r>
      <w:r w:rsidR="00434210">
        <w:rPr>
          <w:szCs w:val="24"/>
          <w:lang w:eastAsia="fr-FR"/>
        </w:rPr>
        <w:t>potential energy saving of 23</w:t>
      </w:r>
      <w:r w:rsidRPr="00E8412C">
        <w:rPr>
          <w:szCs w:val="24"/>
          <w:lang w:eastAsia="fr-FR"/>
        </w:rPr>
        <w:t>% of the total average annual heating and cooling needs in Morocco's</w:t>
      </w:r>
      <w:r>
        <w:rPr>
          <w:szCs w:val="24"/>
          <w:lang w:eastAsia="fr-FR"/>
        </w:rPr>
        <w:t xml:space="preserve"> coldest climatic zone. Figure 8</w:t>
      </w:r>
      <w:r w:rsidRPr="00E8412C">
        <w:rPr>
          <w:szCs w:val="24"/>
          <w:lang w:eastAsia="fr-FR"/>
        </w:rPr>
        <w:t xml:space="preserve"> illustrates the hourly heating needs in the coldest month for Ifrane.</w:t>
      </w:r>
    </w:p>
    <w:p w14:paraId="7069AF1A" w14:textId="45481AF1" w:rsidR="00E8412C" w:rsidRDefault="00E8412C" w:rsidP="00366E25">
      <w:pPr>
        <w:pStyle w:val="Paragraphbulleted"/>
        <w:numPr>
          <w:ilvl w:val="0"/>
          <w:numId w:val="3"/>
        </w:numPr>
        <w:tabs>
          <w:tab w:val="clear" w:pos="720"/>
        </w:tabs>
        <w:ind w:left="641" w:hanging="357"/>
        <w:rPr>
          <w:szCs w:val="24"/>
          <w:lang w:eastAsia="fr-FR"/>
        </w:rPr>
      </w:pPr>
      <w:r w:rsidRPr="00E8412C">
        <w:rPr>
          <w:b/>
          <w:bCs/>
          <w:szCs w:val="24"/>
          <w:lang w:eastAsia="fr-FR"/>
        </w:rPr>
        <w:t>Errachidia (warmest zone):</w:t>
      </w:r>
      <w:r w:rsidRPr="00E8412C">
        <w:rPr>
          <w:szCs w:val="24"/>
          <w:lang w:eastAsia="fr-FR"/>
        </w:rPr>
        <w:t xml:space="preserve"> For this re</w:t>
      </w:r>
      <w:r w:rsidR="00434210">
        <w:rPr>
          <w:szCs w:val="24"/>
          <w:lang w:eastAsia="fr-FR"/>
        </w:rPr>
        <w:t>gi</w:t>
      </w:r>
      <w:r w:rsidR="00632E20">
        <w:rPr>
          <w:szCs w:val="24"/>
          <w:lang w:eastAsia="fr-FR"/>
        </w:rPr>
        <w:t>on, and according to F</w:t>
      </w:r>
      <w:r w:rsidR="00E735B7">
        <w:rPr>
          <w:szCs w:val="24"/>
          <w:lang w:eastAsia="fr-FR"/>
        </w:rPr>
        <w:t>igure 10,</w:t>
      </w:r>
      <w:r w:rsidR="00434210">
        <w:rPr>
          <w:szCs w:val="24"/>
          <w:lang w:eastAsia="fr-FR"/>
        </w:rPr>
        <w:t xml:space="preserve"> energy savings reach 13</w:t>
      </w:r>
      <w:r w:rsidRPr="00E8412C">
        <w:rPr>
          <w:szCs w:val="24"/>
          <w:lang w:eastAsia="fr-FR"/>
        </w:rPr>
        <w:t>% of the total average annual hea</w:t>
      </w:r>
      <w:r>
        <w:rPr>
          <w:szCs w:val="24"/>
          <w:lang w:eastAsia="fr-FR"/>
        </w:rPr>
        <w:t>ting and cooling needs. Figure 9</w:t>
      </w:r>
      <w:r w:rsidRPr="00E8412C">
        <w:rPr>
          <w:szCs w:val="24"/>
          <w:lang w:eastAsia="fr-FR"/>
        </w:rPr>
        <w:t xml:space="preserve"> presents the hourly cooling needs in the warmest month for Errachidia.</w:t>
      </w:r>
    </w:p>
    <w:p w14:paraId="7FD47D5B" w14:textId="693A9654" w:rsidR="00E8412C" w:rsidRPr="00E8412C" w:rsidRDefault="00E8412C" w:rsidP="00E8412C">
      <w:pPr>
        <w:pStyle w:val="Paragraph"/>
      </w:pPr>
      <w:r w:rsidRPr="00E8412C">
        <w:t>These results confirm the crucial importance of thermal bridge treatment in improving the energy efficiency of buildings in Morocco, particularly in extreme climatic zones. The significant savings demonstrate that integrating thermal bridge breaking solutions is an effective measure to reduce energy consumption and enhance indoor thermal comfort</w:t>
      </w:r>
      <w:r>
        <w:t>.</w:t>
      </w:r>
    </w:p>
    <w:p w14:paraId="673DF38C" w14:textId="709658CA" w:rsidR="00E8412C" w:rsidRDefault="00632E20" w:rsidP="00E8412C">
      <w:pPr>
        <w:spacing w:before="100" w:beforeAutospacing="1" w:after="100" w:afterAutospacing="1"/>
        <w:ind w:left="360"/>
        <w:jc w:val="center"/>
        <w:rPr>
          <w:sz w:val="20"/>
          <w:szCs w:val="16"/>
          <w:lang w:val="en-GB"/>
        </w:rPr>
      </w:pPr>
      <w:r>
        <w:rPr>
          <w:noProof/>
          <w:lang w:val="fr-FR" w:eastAsia="fr-FR"/>
        </w:rPr>
        <w:drawing>
          <wp:inline distT="0" distB="0" distL="0" distR="0" wp14:anchorId="4B8783A0" wp14:editId="75DE650F">
            <wp:extent cx="5943600" cy="1999615"/>
            <wp:effectExtent l="0" t="0" r="0" b="6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E8412C" w:rsidRPr="00E8412C">
        <w:rPr>
          <w:sz w:val="20"/>
          <w:szCs w:val="16"/>
          <w:lang w:val="en-GB"/>
        </w:rPr>
        <w:t>Fig 5 : Ifrane – Indoor Dynamic Thermal Behavior</w:t>
      </w:r>
    </w:p>
    <w:p w14:paraId="752C1913" w14:textId="035C3CEC" w:rsidR="00BC165D" w:rsidRDefault="00E8412C" w:rsidP="00E8412C">
      <w:pPr>
        <w:spacing w:before="100" w:beforeAutospacing="1" w:after="100" w:afterAutospacing="1"/>
        <w:ind w:left="360"/>
        <w:jc w:val="center"/>
        <w:rPr>
          <w:szCs w:val="24"/>
          <w:lang w:eastAsia="fr-FR"/>
        </w:rPr>
      </w:pPr>
      <w:r w:rsidRPr="00E8412C">
        <w:rPr>
          <w:noProof/>
          <w:lang w:val="fr-FR" w:eastAsia="fr-FR"/>
        </w:rPr>
        <w:drawing>
          <wp:inline distT="0" distB="0" distL="0" distR="0" wp14:anchorId="4163FD3F" wp14:editId="67E7E0E7">
            <wp:extent cx="5943600" cy="1554480"/>
            <wp:effectExtent l="0" t="0" r="0" b="762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sz w:val="20"/>
          <w:szCs w:val="16"/>
          <w:lang w:val="en-GB"/>
        </w:rPr>
        <w:t>Fig 6 : Errachidia</w:t>
      </w:r>
      <w:r w:rsidRPr="00E8412C">
        <w:rPr>
          <w:sz w:val="20"/>
          <w:szCs w:val="16"/>
          <w:lang w:val="en-GB"/>
        </w:rPr>
        <w:t xml:space="preserve"> – Indoor Dynamic Thermal Behavior</w:t>
      </w:r>
    </w:p>
    <w:p w14:paraId="288856D4" w14:textId="77777777" w:rsidR="00BC165D" w:rsidRPr="00BC165D" w:rsidRDefault="00BC165D" w:rsidP="00BC165D">
      <w:pPr>
        <w:rPr>
          <w:szCs w:val="24"/>
          <w:lang w:eastAsia="fr-FR"/>
        </w:rPr>
      </w:pPr>
    </w:p>
    <w:p w14:paraId="7175C0AC" w14:textId="1F3B871F" w:rsidR="00E8412C" w:rsidRPr="00BC165D" w:rsidRDefault="00BC165D" w:rsidP="00BC165D">
      <w:pPr>
        <w:tabs>
          <w:tab w:val="left" w:pos="3780"/>
        </w:tabs>
        <w:jc w:val="center"/>
        <w:rPr>
          <w:szCs w:val="24"/>
          <w:lang w:eastAsia="fr-FR"/>
        </w:rPr>
      </w:pPr>
      <w:r w:rsidRPr="00BC165D">
        <w:rPr>
          <w:noProof/>
          <w:szCs w:val="24"/>
          <w:lang w:val="fr-FR" w:eastAsia="fr-FR"/>
        </w:rPr>
        <w:lastRenderedPageBreak/>
        <w:drawing>
          <wp:inline distT="0" distB="0" distL="0" distR="0" wp14:anchorId="1D3B123A" wp14:editId="524C9A45">
            <wp:extent cx="5943600" cy="20593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059305"/>
                    </a:xfrm>
                    <a:prstGeom prst="rect">
                      <a:avLst/>
                    </a:prstGeom>
                  </pic:spPr>
                </pic:pic>
              </a:graphicData>
            </a:graphic>
          </wp:inline>
        </w:drawing>
      </w:r>
      <w:r w:rsidR="00E8412C" w:rsidRPr="00E8412C">
        <w:rPr>
          <w:sz w:val="20"/>
          <w:szCs w:val="16"/>
          <w:lang w:val="en-GB"/>
        </w:rPr>
        <w:t>Fig 7 : Monthly Total Energy Needs Kwh/m</w:t>
      </w:r>
      <w:r w:rsidR="005923D5">
        <w:rPr>
          <w:b/>
          <w:caps/>
          <w:sz w:val="20"/>
          <w:szCs w:val="16"/>
          <w:lang w:val="en-GB"/>
        </w:rPr>
        <w:t>²</w:t>
      </w:r>
    </w:p>
    <w:p w14:paraId="6F9C0696" w14:textId="3682DEA7" w:rsidR="00434210" w:rsidRPr="00434210" w:rsidRDefault="00E8412C" w:rsidP="00BC165D">
      <w:pPr>
        <w:spacing w:before="100" w:beforeAutospacing="1" w:after="100" w:afterAutospacing="1"/>
        <w:ind w:left="-567"/>
        <w:jc w:val="center"/>
        <w:rPr>
          <w:sz w:val="20"/>
          <w:szCs w:val="16"/>
          <w:lang w:val="en-GB"/>
        </w:rPr>
      </w:pPr>
      <w:r w:rsidRPr="00E8412C">
        <w:rPr>
          <w:rFonts w:asciiTheme="majorBidi" w:hAnsiTheme="majorBidi" w:cstheme="majorBidi"/>
          <w:noProof/>
          <w:lang w:val="fr-FR" w:eastAsia="fr-FR"/>
        </w:rPr>
        <w:drawing>
          <wp:inline distT="0" distB="0" distL="0" distR="0" wp14:anchorId="3EC42432" wp14:editId="60212A4D">
            <wp:extent cx="6865620" cy="2392680"/>
            <wp:effectExtent l="0" t="0" r="11430" b="762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sz w:val="20"/>
          <w:szCs w:val="16"/>
          <w:lang w:val="en-GB"/>
        </w:rPr>
        <w:t xml:space="preserve">Fig 8 : </w:t>
      </w:r>
      <w:r w:rsidRPr="00E8412C">
        <w:rPr>
          <w:sz w:val="20"/>
          <w:szCs w:val="16"/>
          <w:lang w:val="en-GB"/>
        </w:rPr>
        <w:t>hourly heating needs in the coldest month for Ifrane</w:t>
      </w:r>
    </w:p>
    <w:p w14:paraId="3D6B87AE" w14:textId="3426BB70" w:rsidR="00E8412C" w:rsidRDefault="00E8412C" w:rsidP="005923D5">
      <w:pPr>
        <w:pStyle w:val="Paragraph"/>
        <w:ind w:left="-426" w:firstLine="0"/>
        <w:jc w:val="center"/>
      </w:pPr>
      <w:r w:rsidRPr="00E8412C">
        <w:rPr>
          <w:noProof/>
          <w:lang w:val="fr-FR" w:eastAsia="fr-FR"/>
        </w:rPr>
        <w:drawing>
          <wp:inline distT="0" distB="0" distL="0" distR="0" wp14:anchorId="5F69F0E5" wp14:editId="17C80C6A">
            <wp:extent cx="6682740" cy="2468880"/>
            <wp:effectExtent l="0" t="0" r="3810" b="762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1E12D95" w14:textId="50BE131C" w:rsidR="00434210" w:rsidRDefault="00E8412C" w:rsidP="00BC165D">
      <w:pPr>
        <w:pStyle w:val="Paragraph"/>
        <w:jc w:val="center"/>
        <w:rPr>
          <w:szCs w:val="24"/>
          <w:lang w:eastAsia="fr-FR"/>
        </w:rPr>
      </w:pPr>
      <w:r>
        <w:t xml:space="preserve">Fig 9 : </w:t>
      </w:r>
      <w:r w:rsidRPr="00E8412C">
        <w:rPr>
          <w:szCs w:val="24"/>
          <w:lang w:eastAsia="fr-FR"/>
        </w:rPr>
        <w:t>hourly cooling needs in the warmest month for Errachidia</w:t>
      </w:r>
    </w:p>
    <w:p w14:paraId="26EFF57C" w14:textId="77777777" w:rsidR="00BC165D" w:rsidRPr="00BC165D" w:rsidRDefault="00BC165D" w:rsidP="00BC165D">
      <w:pPr>
        <w:pStyle w:val="Paragraph"/>
        <w:rPr>
          <w:szCs w:val="24"/>
          <w:lang w:eastAsia="fr-FR"/>
        </w:rPr>
      </w:pPr>
    </w:p>
    <w:p w14:paraId="16F50499" w14:textId="3A2F1801" w:rsidR="00BC165D" w:rsidRDefault="00D56A0D" w:rsidP="00BC165D">
      <w:pPr>
        <w:pStyle w:val="Paragraph"/>
        <w:jc w:val="center"/>
      </w:pPr>
      <w:r w:rsidRPr="00BC165D">
        <w:rPr>
          <w:noProof/>
          <w:sz w:val="18"/>
          <w:szCs w:val="18"/>
          <w:lang w:val="fr-FR" w:eastAsia="fr-FR"/>
        </w:rPr>
        <w:lastRenderedPageBreak/>
        <mc:AlternateContent>
          <mc:Choice Requires="wps">
            <w:drawing>
              <wp:anchor distT="0" distB="0" distL="114300" distR="114300" simplePos="0" relativeHeight="251663360" behindDoc="0" locked="0" layoutInCell="1" allowOverlap="1" wp14:anchorId="584A6911" wp14:editId="68A8CFC7">
                <wp:simplePos x="0" y="0"/>
                <wp:positionH relativeFrom="column">
                  <wp:posOffset>4396740</wp:posOffset>
                </wp:positionH>
                <wp:positionV relativeFrom="paragraph">
                  <wp:posOffset>584200</wp:posOffset>
                </wp:positionV>
                <wp:extent cx="0" cy="281940"/>
                <wp:effectExtent l="76200" t="38100" r="57150" b="60960"/>
                <wp:wrapNone/>
                <wp:docPr id="4" name="Straight Arrow Connector 1"/>
                <wp:cNvGraphicFramePr/>
                <a:graphic xmlns:a="http://schemas.openxmlformats.org/drawingml/2006/main">
                  <a:graphicData uri="http://schemas.microsoft.com/office/word/2010/wordprocessingShape">
                    <wps:wsp>
                      <wps:cNvCnPr/>
                      <wps:spPr>
                        <a:xfrm>
                          <a:off x="0" y="0"/>
                          <a:ext cx="0" cy="28194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C83496" id="_x0000_t32" coordsize="21600,21600" o:spt="32" o:oned="t" path="m,l21600,21600e" filled="f">
                <v:path arrowok="t" fillok="f" o:connecttype="none"/>
                <o:lock v:ext="edit" shapetype="t"/>
              </v:shapetype>
              <v:shape id="Straight Arrow Connector 1" o:spid="_x0000_s1026" type="#_x0000_t32" style="position:absolute;margin-left:346.2pt;margin-top:46pt;width:0;height:2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" strokecolor="#4579b8 [3044]">
                <v:stroke startarrow="block" endarrow="block"/>
              </v:shape>
            </w:pict>
          </mc:Fallback>
        </mc:AlternateContent>
      </w:r>
      <w:r w:rsidR="00674655" w:rsidRPr="00E8412C">
        <w:rPr>
          <w:noProof/>
          <w:sz w:val="24"/>
          <w:lang w:val="fr-FR" w:eastAsia="fr-FR"/>
        </w:rPr>
        <mc:AlternateContent>
          <mc:Choice Requires="wps">
            <w:drawing>
              <wp:anchor distT="0" distB="0" distL="114300" distR="114300" simplePos="0" relativeHeight="251665408" behindDoc="0" locked="0" layoutInCell="1" allowOverlap="1" wp14:anchorId="66FF50DD" wp14:editId="50E229CD">
                <wp:simplePos x="0" y="0"/>
                <wp:positionH relativeFrom="column">
                  <wp:posOffset>4396740</wp:posOffset>
                </wp:positionH>
                <wp:positionV relativeFrom="paragraph">
                  <wp:posOffset>535305</wp:posOffset>
                </wp:positionV>
                <wp:extent cx="684377" cy="280205"/>
                <wp:effectExtent l="0" t="0" r="0" b="0"/>
                <wp:wrapNone/>
                <wp:docPr id="5" name="TextBox 13"/>
                <wp:cNvGraphicFramePr/>
                <a:graphic xmlns:a="http://schemas.openxmlformats.org/drawingml/2006/main">
                  <a:graphicData uri="http://schemas.microsoft.com/office/word/2010/wordprocessingShape">
                    <wps:wsp>
                      <wps:cNvSpPr txBox="1"/>
                      <wps:spPr>
                        <a:xfrm>
                          <a:off x="0" y="0"/>
                          <a:ext cx="684377" cy="280205"/>
                        </a:xfrm>
                        <a:prstGeom prst="rect">
                          <a:avLst/>
                        </a:prstGeom>
                        <a:noFill/>
                      </wps:spPr>
                      <wps:txbx>
                        <w:txbxContent>
                          <w:p w14:paraId="1B57F844" w14:textId="77777777" w:rsidR="00434210" w:rsidRPr="00674655" w:rsidRDefault="00434210" w:rsidP="00434210">
                            <w:pPr>
                              <w:pStyle w:val="NormalWeb"/>
                              <w:spacing w:before="0" w:beforeAutospacing="0" w:after="0" w:afterAutospacing="0"/>
                              <w:rPr>
                                <w:sz w:val="18"/>
                                <w:szCs w:val="18"/>
                              </w:rPr>
                            </w:pPr>
                            <w:r w:rsidRPr="00674655">
                              <w:rPr>
                                <w:rFonts w:asciiTheme="minorHAnsi" w:hAnsi="Calibri" w:cstheme="minorBidi"/>
                                <w:sz w:val="18"/>
                                <w:szCs w:val="18"/>
                              </w:rPr>
                              <w:t>13%</w:t>
                            </w:r>
                          </w:p>
                        </w:txbxContent>
                      </wps:txbx>
                      <wps:bodyPr wrap="square" rtlCol="0">
                        <a:spAutoFit/>
                      </wps:bodyPr>
                    </wps:wsp>
                  </a:graphicData>
                </a:graphic>
              </wp:anchor>
            </w:drawing>
          </mc:Choice>
          <mc:Fallback>
            <w:pict>
              <v:shapetype w14:anchorId="66FF50DD" id="_x0000_t202" coordsize="21600,21600" o:spt="202" path="m,l,21600r21600,l21600,xe">
                <v:stroke joinstyle="miter"/>
                <v:path gradientshapeok="t" o:connecttype="rect"/>
              </v:shapetype>
              <v:shape id="TextBox 13" o:spid="_x0000_s1026" type="#_x0000_t202" style="position:absolute;left:0;text-align:left;margin-left:346.2pt;margin-top:42.15pt;width:53.9pt;height:22.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" filled="f" stroked="f">
                <v:textbox style="mso-fit-shape-to-text:t">
                  <w:txbxContent>
                    <w:p w14:paraId="1B57F844" w14:textId="77777777" w:rsidR="00434210" w:rsidRPr="00674655" w:rsidRDefault="00434210" w:rsidP="00434210">
                      <w:pPr>
                        <w:pStyle w:val="NormalWeb"/>
                        <w:spacing w:before="0" w:beforeAutospacing="0" w:after="0" w:afterAutospacing="0"/>
                        <w:rPr>
                          <w:sz w:val="18"/>
                          <w:szCs w:val="18"/>
                        </w:rPr>
                      </w:pPr>
                      <w:r w:rsidRPr="00674655">
                        <w:rPr>
                          <w:rFonts w:asciiTheme="minorHAnsi" w:hAnsi="Calibri" w:cstheme="minorBidi"/>
                          <w:sz w:val="18"/>
                          <w:szCs w:val="18"/>
                        </w:rPr>
                        <w:t>13%</w:t>
                      </w:r>
                    </w:p>
                  </w:txbxContent>
                </v:textbox>
              </v:shape>
            </w:pict>
          </mc:Fallback>
        </mc:AlternateContent>
      </w:r>
      <w:r w:rsidR="00434210" w:rsidRPr="00E8412C">
        <w:rPr>
          <w:noProof/>
          <w:lang w:val="fr-FR" w:eastAsia="fr-FR"/>
        </w:rPr>
        <w:drawing>
          <wp:inline distT="0" distB="0" distL="0" distR="0" wp14:anchorId="7F3A6FB3" wp14:editId="53D59C56">
            <wp:extent cx="4290060" cy="3352800"/>
            <wp:effectExtent l="0" t="0" r="1524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0AA2397" w14:textId="6C29B441" w:rsidR="00434210" w:rsidRDefault="00434210" w:rsidP="00434210">
      <w:pPr>
        <w:pStyle w:val="Paragraph"/>
        <w:jc w:val="center"/>
      </w:pPr>
      <w:r>
        <w:t>Fig 10 : Annual Energy Requirements Kwh/m²</w:t>
      </w:r>
    </w:p>
    <w:p w14:paraId="6DEE993B" w14:textId="77777777" w:rsidR="00434210" w:rsidRPr="00E8412C" w:rsidRDefault="00434210" w:rsidP="00E8412C">
      <w:pPr>
        <w:pStyle w:val="Paragraph"/>
        <w:jc w:val="center"/>
      </w:pPr>
    </w:p>
    <w:p w14:paraId="238F91B4" w14:textId="3EE5EF5A" w:rsidR="00D87E2A" w:rsidRDefault="00E8412C" w:rsidP="00E8412C">
      <w:pPr>
        <w:pStyle w:val="Heading1"/>
        <w:rPr>
          <w:b w:val="0"/>
          <w:caps w:val="0"/>
          <w:sz w:val="20"/>
        </w:rPr>
      </w:pPr>
      <w:r>
        <w:rPr>
          <w:rFonts w:asciiTheme="majorBidi" w:hAnsiTheme="majorBidi" w:cstheme="majorBidi"/>
        </w:rPr>
        <w:t xml:space="preserve"> </w:t>
      </w:r>
      <w:r w:rsidR="00D87E2A">
        <w:rPr>
          <w:rFonts w:asciiTheme="majorBidi" w:hAnsiTheme="majorBidi" w:cstheme="majorBidi"/>
        </w:rPr>
        <w:t>CONCLUSION</w:t>
      </w:r>
    </w:p>
    <w:p w14:paraId="154AA60F" w14:textId="3932C259" w:rsidR="00E8412C" w:rsidRDefault="00E8412C" w:rsidP="00434210">
      <w:pPr>
        <w:pStyle w:val="Paragraph"/>
      </w:pPr>
      <w:r>
        <w:t>The study has clearly demonstrated the positive and substantial impact of integrating linear thermal bridge breakers on the energy performance of buildings in Morocco. Simulation results indicate that thermal bridge treatment can generate potential energy savings of 24% of the total average annual heating and cooling needs</w:t>
      </w:r>
      <w:r w:rsidR="00431A20">
        <w:t xml:space="preserve"> in the coldest region </w:t>
      </w:r>
      <w:r>
        <w:t>and 13% in the warme</w:t>
      </w:r>
      <w:r w:rsidR="00431A20">
        <w:t>st region</w:t>
      </w:r>
      <w:r>
        <w:t xml:space="preserve">. </w:t>
      </w:r>
    </w:p>
    <w:p w14:paraId="4F4EA3E3" w14:textId="79931BE7" w:rsidR="000B3A2D" w:rsidRDefault="00E735B7" w:rsidP="00366E25">
      <w:pPr>
        <w:pStyle w:val="Paragraph"/>
      </w:pPr>
      <w:r>
        <w:t xml:space="preserve">Although the Moroccan thermal regulation (RTCM) was implemented to improve the thermal performance of new constructions, the impact of thermal bridges is often underestimated in practice. Our study highlights the significant energy-saving potential that can be unlocked by integrating standardized thermal bridge breaker solutions. </w:t>
      </w:r>
      <w:r>
        <w:rPr>
          <w:rStyle w:val="citation-119"/>
        </w:rPr>
        <w:t>This directly contributes to achieving national energy efficiency and sustainable development goals</w:t>
      </w:r>
    </w:p>
    <w:p w14:paraId="209748FD" w14:textId="1FF3A9D9" w:rsidR="00E735B7" w:rsidRPr="00366E25" w:rsidRDefault="00E735B7" w:rsidP="00366E25">
      <w:pPr>
        <w:pStyle w:val="Paragraph"/>
      </w:pPr>
      <w:r>
        <w:t>By focusing on a single building type (individual dwelling) and two climatic zones, this study presents some limitations regarding generalizability. Future research could extend this analysis to other building typologies, such as multi-family housing and commercial buildings, to provide a more comprehensive view of the role of thermal bridges in the national building stock. Integrating an experimental validation of the model would also be a crucial step to strengthen the scientific rigor of the results.</w:t>
      </w:r>
    </w:p>
    <w:p w14:paraId="55C84EE6" w14:textId="189A3B1C" w:rsidR="00366E25" w:rsidRDefault="0016385D" w:rsidP="00366E25">
      <w:pPr>
        <w:pStyle w:val="Heading1"/>
      </w:pPr>
      <w:r w:rsidRPr="00075EA6">
        <w:rPr>
          <w:rFonts w:asciiTheme="majorBidi" w:hAnsiTheme="majorBidi" w:cstheme="majorBidi"/>
        </w:rPr>
        <w:t>References</w:t>
      </w:r>
    </w:p>
    <w:p w14:paraId="7B64F378" w14:textId="0CD012DB" w:rsidR="00366E25" w:rsidRPr="00610C1C" w:rsidRDefault="00366E25" w:rsidP="00366E25">
      <w:pPr>
        <w:pStyle w:val="Reference"/>
      </w:pPr>
      <w:r w:rsidRPr="00366E25">
        <w:rPr>
          <w:lang w:val="fr-FR"/>
        </w:rPr>
        <w:t xml:space="preserve"> Agence Marocaine pour l'Efficacité Énergétique (AMEE). </w:t>
      </w:r>
      <w:r w:rsidRPr="00366E25">
        <w:rPr>
          <w:rStyle w:val="Emphasis"/>
          <w:lang w:val="fr-FR"/>
        </w:rPr>
        <w:t>Guide sur la Réglementation Thermique des Constructions au Maroc (RTCM)</w:t>
      </w:r>
      <w:r w:rsidRPr="00366E25">
        <w:rPr>
          <w:lang w:val="fr-FR"/>
        </w:rPr>
        <w:t xml:space="preserve">. </w:t>
      </w:r>
      <w:r>
        <w:t xml:space="preserve">[Online]. Available: </w:t>
      </w:r>
      <w:hyperlink r:id="rId23" w:tgtFrame="_blank" w:history="1">
        <w:r>
          <w:rPr>
            <w:rStyle w:val="Hyperlink"/>
          </w:rPr>
          <w:t>https://www.amee.ma/sites/default/files/inline-files/Guide%20RTCM%20.pdf</w:t>
        </w:r>
      </w:hyperlink>
      <w:r>
        <w:t>. [Accessed: Jun. 15, 2025].</w:t>
      </w:r>
    </w:p>
    <w:p w14:paraId="65823227" w14:textId="5FFD3DFA" w:rsidR="00D56A0D" w:rsidRDefault="00366E25" w:rsidP="00D56A0D">
      <w:pPr>
        <w:pStyle w:val="Reference"/>
      </w:pPr>
      <w:r w:rsidRPr="00366E25">
        <w:rPr>
          <w:lang w:val="fr-FR"/>
        </w:rPr>
        <w:t xml:space="preserve">Ministère de la Transition Écologique et Solidaire. </w:t>
      </w:r>
      <w:r w:rsidRPr="00366E25">
        <w:rPr>
          <w:rStyle w:val="Emphasis"/>
          <w:lang w:val="fr-FR"/>
        </w:rPr>
        <w:t>Fascicule sur les Ponts Thermiques</w:t>
      </w:r>
      <w:r w:rsidRPr="00366E25">
        <w:rPr>
          <w:lang w:val="fr-FR"/>
        </w:rPr>
        <w:t xml:space="preserve">. </w:t>
      </w:r>
      <w:r>
        <w:t xml:space="preserve">[Online]. Available: </w:t>
      </w:r>
      <w:hyperlink r:id="rId24" w:tgtFrame="_blank" w:history="1">
        <w:r>
          <w:rPr>
            <w:rStyle w:val="Hyperlink"/>
          </w:rPr>
          <w:t>https://rt-re-batiment.developpement-durable.gouv.fr/IMG/pdf/5-fascicule_ponts_thermiques.pdf</w:t>
        </w:r>
      </w:hyperlink>
      <w:r>
        <w:t>. [Accessed: Jun. 15, 2025].</w:t>
      </w:r>
    </w:p>
    <w:p w14:paraId="5DDFE9B2" w14:textId="2B6900B4" w:rsidR="00D56A0D" w:rsidRDefault="00D56A0D" w:rsidP="00366E25">
      <w:pPr>
        <w:pStyle w:val="Reference"/>
      </w:pPr>
      <w:r>
        <w:t xml:space="preserve">Al-Awadi, "Investigation of the effect of thermal bridges on the annual energy consumption of detached and attached houses," </w:t>
      </w:r>
      <w:r>
        <w:rPr>
          <w:rStyle w:val="Emphasis"/>
        </w:rPr>
        <w:t>Energy and Buildings</w:t>
      </w:r>
      <w:r>
        <w:t>, vol. 182, pp. 248-257, 2019</w:t>
      </w:r>
    </w:p>
    <w:p w14:paraId="175E8041" w14:textId="6EC5B880" w:rsidR="00A713A8" w:rsidRDefault="00A713A8" w:rsidP="00A713A8">
      <w:pPr>
        <w:pStyle w:val="Reference"/>
      </w:pPr>
      <w:r>
        <w:t xml:space="preserve">Martin, "Thermal bridging in BER calculations," </w:t>
      </w:r>
      <w:r>
        <w:rPr>
          <w:i/>
          <w:iCs/>
        </w:rPr>
        <w:t>Mannok Build</w:t>
      </w:r>
      <w:r>
        <w:t>, 2017.</w:t>
      </w:r>
    </w:p>
    <w:p w14:paraId="1F6B065F" w14:textId="0EF6A519" w:rsidR="00A713A8" w:rsidRDefault="00A713A8" w:rsidP="00A713A8">
      <w:pPr>
        <w:pStyle w:val="Reference"/>
      </w:pPr>
      <w:r>
        <w:t xml:space="preserve">H. Ge et F. Baba, "Dynamic Effect of Thermal Bridges on the Energy Performance of a Low-Rise Residential Building," </w:t>
      </w:r>
      <w:r>
        <w:rPr>
          <w:i/>
          <w:iCs/>
        </w:rPr>
        <w:t>Energy and Buildings</w:t>
      </w:r>
      <w:r>
        <w:t>, vol. 105, p. 106–118, octobre 2015.</w:t>
      </w:r>
    </w:p>
    <w:p w14:paraId="67E02C4C" w14:textId="72BF5A03" w:rsidR="00A713A8" w:rsidRDefault="00A713A8" w:rsidP="00A713A8">
      <w:pPr>
        <w:pStyle w:val="Reference"/>
      </w:pPr>
      <w:r>
        <w:lastRenderedPageBreak/>
        <w:t xml:space="preserve">Fabrizio, "Different methods for the modelling of thermal bridges into energy simulation programs: Comparisons of accuracy for flat heterogeneous roofs in Italian climates," </w:t>
      </w:r>
      <w:r>
        <w:rPr>
          <w:i/>
          <w:iCs/>
        </w:rPr>
        <w:t>Applied Energy</w:t>
      </w:r>
      <w:r>
        <w:t>, vol. 97, p. 405–418, septembre 2012.</w:t>
      </w:r>
    </w:p>
    <w:p w14:paraId="52E44332" w14:textId="047EA7F9" w:rsidR="00366E25" w:rsidRDefault="00366E25" w:rsidP="00366E25">
      <w:pPr>
        <w:pStyle w:val="Reference"/>
      </w:pPr>
      <w:r w:rsidRPr="00366E25">
        <w:rPr>
          <w:lang w:val="fr-FR"/>
        </w:rPr>
        <w:t xml:space="preserve">Ministère de l'Habitat, de la Politique de la Ville et de l'Urbanisme. </w:t>
      </w:r>
      <w:r w:rsidRPr="00366E25">
        <w:rPr>
          <w:rStyle w:val="Emphasis"/>
          <w:lang w:val="fr-FR"/>
        </w:rPr>
        <w:t>Réglementation Thermique des Bâtiments au Maroc</w:t>
      </w:r>
      <w:r w:rsidRPr="00366E25">
        <w:rPr>
          <w:lang w:val="fr-FR"/>
        </w:rPr>
        <w:t xml:space="preserve">. [Online]. Available: </w:t>
      </w:r>
      <w:hyperlink r:id="rId25" w:tgtFrame="_blank" w:history="1">
        <w:r w:rsidRPr="00366E25">
          <w:rPr>
            <w:rStyle w:val="Hyperlink"/>
            <w:lang w:val="fr-FR"/>
          </w:rPr>
          <w:t>https://www.mhpv.gov.ma/wp-content/uploads/2018/03/RT-fr-1.pdf</w:t>
        </w:r>
      </w:hyperlink>
      <w:r w:rsidRPr="00366E25">
        <w:rPr>
          <w:lang w:val="fr-FR"/>
        </w:rPr>
        <w:t xml:space="preserve">. </w:t>
      </w:r>
      <w:r>
        <w:t>[Accessed: Jun. 15, 2025].</w:t>
      </w:r>
    </w:p>
    <w:p w14:paraId="09FE9EE7" w14:textId="31ED18C8" w:rsidR="00366E25" w:rsidRDefault="00366E25" w:rsidP="00366E25">
      <w:pPr>
        <w:pStyle w:val="Reference"/>
      </w:pPr>
      <w:r>
        <w:t xml:space="preserve">International Organization for Standardization (ISO). </w:t>
      </w:r>
      <w:r>
        <w:rPr>
          <w:rStyle w:val="Emphasis"/>
        </w:rPr>
        <w:t>ISO 10211:2017 - Thermal bridges in building construction – Heat flows and surface temperatures – Detailed calculations</w:t>
      </w:r>
      <w:r>
        <w:t xml:space="preserve">. [Online]. Available: </w:t>
      </w:r>
      <w:hyperlink r:id="rId26" w:anchor="iso:std:iso:10211:ed-2:v1:en" w:tgtFrame="_blank" w:history="1">
        <w:r>
          <w:rPr>
            <w:rStyle w:val="Hyperlink"/>
          </w:rPr>
          <w:t>https://www.iso.org/obp/ui/#iso:std:iso:10211:ed-2:v1:en</w:t>
        </w:r>
      </w:hyperlink>
      <w:r>
        <w:t>. [Accessed: Jun. 15, 2025].</w:t>
      </w:r>
    </w:p>
    <w:p w14:paraId="6FDC7583" w14:textId="2A8CF58A" w:rsidR="00D56A0D" w:rsidRDefault="00D56A0D" w:rsidP="00366E25">
      <w:pPr>
        <w:pStyle w:val="Reference"/>
      </w:pPr>
      <w:r>
        <w:t>International Organization for Standardization (ISO). ISO 13790:2008 - Energy performance of buildings – Calculation of energy use for space heating and cooling. [Online]. Available: https://www.iso.org/standard/41974.html. [Accessed: Jun. 15, 2025]</w:t>
      </w:r>
    </w:p>
    <w:p w14:paraId="7C45E075" w14:textId="360FF9FB" w:rsidR="00434210" w:rsidRDefault="00434210" w:rsidP="00366E25">
      <w:pPr>
        <w:pStyle w:val="Reference"/>
      </w:pPr>
      <w:r w:rsidRPr="00434210">
        <w:rPr>
          <w:lang w:val="fr-FR"/>
        </w:rPr>
        <w:t xml:space="preserve">Ministère de la Transition Écologique. </w:t>
      </w:r>
      <w:r w:rsidRPr="00434210">
        <w:rPr>
          <w:rStyle w:val="Emphasis"/>
          <w:lang w:val="fr-FR"/>
        </w:rPr>
        <w:t>Arrêté du 4 août 2021 modifiant l'arrêté du 24 décembre 2012 relatif aux caractéristiques thermiques et aux exigences de performance énergétique des bâtiments nouveaux et des parties nouvelles de bâtiments</w:t>
      </w:r>
      <w:r w:rsidRPr="00434210">
        <w:rPr>
          <w:lang w:val="fr-FR"/>
        </w:rPr>
        <w:t xml:space="preserve">. </w:t>
      </w:r>
      <w:r>
        <w:t xml:space="preserve">[Online]. Available: </w:t>
      </w:r>
      <w:hyperlink r:id="rId27" w:tgtFrame="_blank" w:history="1">
        <w:r>
          <w:rPr>
            <w:rStyle w:val="Hyperlink"/>
          </w:rPr>
          <w:t>https://rt-re-batiment.developpement-durable.gouv.fr/IMG/pdf/annexeiv_arrete_4_aout_2021.pdf</w:t>
        </w:r>
      </w:hyperlink>
      <w:r>
        <w:t>. [Accessed: Jun. 15, 2025].</w:t>
      </w:r>
    </w:p>
    <w:p w14:paraId="4CDBC81C" w14:textId="77777777" w:rsidR="00366E25" w:rsidRDefault="00366E25" w:rsidP="00366E25">
      <w:pPr>
        <w:pStyle w:val="Reference"/>
        <w:numPr>
          <w:ilvl w:val="0"/>
          <w:numId w:val="0"/>
        </w:numPr>
        <w:ind w:left="426"/>
      </w:pPr>
    </w:p>
    <w:p w14:paraId="30790218" w14:textId="77777777" w:rsidR="00AF0151" w:rsidRDefault="00AF0151" w:rsidP="00366E25">
      <w:pPr>
        <w:pStyle w:val="Reference"/>
        <w:numPr>
          <w:ilvl w:val="0"/>
          <w:numId w:val="0"/>
        </w:numPr>
        <w:ind w:left="426"/>
      </w:pPr>
    </w:p>
    <w:p w14:paraId="5A92D458" w14:textId="77777777" w:rsidR="00326AE0" w:rsidRPr="00B22C12" w:rsidRDefault="00326AE0" w:rsidP="005E71ED">
      <w:pPr>
        <w:pStyle w:val="Paragraph"/>
        <w:rPr>
          <w:i/>
          <w:iCs/>
        </w:rPr>
      </w:pPr>
    </w:p>
    <w:p w14:paraId="4DE91CCB" w14:textId="77777777" w:rsidR="00326AE0" w:rsidRPr="00B22C12" w:rsidRDefault="00326AE0" w:rsidP="003B0050">
      <w:pPr>
        <w:pStyle w:val="Paragraphbulleted"/>
        <w:ind w:left="426" w:hanging="426"/>
      </w:pPr>
    </w:p>
    <w:sectPr w:rsidR="00326AE0" w:rsidRPr="00B22C12" w:rsidSect="00D30640">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1" w15:restartNumberingAfterBreak="0">
    <w:nsid w:val="2D1C41E0"/>
    <w:multiLevelType w:val="multilevel"/>
    <w:tmpl w:val="C9868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846C45"/>
    <w:multiLevelType w:val="multilevel"/>
    <w:tmpl w:val="B08A4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5"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108595446">
    <w:abstractNumId w:val="3"/>
  </w:num>
  <w:num w:numId="2" w16cid:durableId="1671836978">
    <w:abstractNumId w:val="4"/>
  </w:num>
  <w:num w:numId="3" w16cid:durableId="1914850039">
    <w:abstractNumId w:val="2"/>
  </w:num>
  <w:num w:numId="4" w16cid:durableId="1864977892">
    <w:abstractNumId w:val="3"/>
  </w:num>
  <w:num w:numId="5" w16cid:durableId="1588342898">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SystemFont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B14"/>
    <w:rsid w:val="00003D7C"/>
    <w:rsid w:val="00014140"/>
    <w:rsid w:val="0001738E"/>
    <w:rsid w:val="00027428"/>
    <w:rsid w:val="00031EC9"/>
    <w:rsid w:val="00066FED"/>
    <w:rsid w:val="00075EA6"/>
    <w:rsid w:val="0007709F"/>
    <w:rsid w:val="00086F62"/>
    <w:rsid w:val="00090674"/>
    <w:rsid w:val="0009320B"/>
    <w:rsid w:val="00096AE0"/>
    <w:rsid w:val="000B1B74"/>
    <w:rsid w:val="000B3A2D"/>
    <w:rsid w:val="000B49C0"/>
    <w:rsid w:val="000E382F"/>
    <w:rsid w:val="000E4F7F"/>
    <w:rsid w:val="000E75CD"/>
    <w:rsid w:val="001036BA"/>
    <w:rsid w:val="001146DC"/>
    <w:rsid w:val="00114AB1"/>
    <w:rsid w:val="001230FF"/>
    <w:rsid w:val="00130BD7"/>
    <w:rsid w:val="00155B67"/>
    <w:rsid w:val="001562AF"/>
    <w:rsid w:val="00161A5B"/>
    <w:rsid w:val="0016385D"/>
    <w:rsid w:val="0016782F"/>
    <w:rsid w:val="00167FF9"/>
    <w:rsid w:val="001937E9"/>
    <w:rsid w:val="001964E5"/>
    <w:rsid w:val="001B263B"/>
    <w:rsid w:val="001B476A"/>
    <w:rsid w:val="001C4FC6"/>
    <w:rsid w:val="001C764F"/>
    <w:rsid w:val="001C7BB3"/>
    <w:rsid w:val="001D469C"/>
    <w:rsid w:val="0021619E"/>
    <w:rsid w:val="0023171B"/>
    <w:rsid w:val="00236BFC"/>
    <w:rsid w:val="00237437"/>
    <w:rsid w:val="002502FD"/>
    <w:rsid w:val="00274622"/>
    <w:rsid w:val="00285D24"/>
    <w:rsid w:val="00290390"/>
    <w:rsid w:val="002915D3"/>
    <w:rsid w:val="002924DB"/>
    <w:rsid w:val="002941DA"/>
    <w:rsid w:val="002A324A"/>
    <w:rsid w:val="002B5648"/>
    <w:rsid w:val="002E3C35"/>
    <w:rsid w:val="002E6D44"/>
    <w:rsid w:val="002F5298"/>
    <w:rsid w:val="00326AE0"/>
    <w:rsid w:val="00337E4F"/>
    <w:rsid w:val="00340C36"/>
    <w:rsid w:val="00346A9D"/>
    <w:rsid w:val="00366E25"/>
    <w:rsid w:val="003749AC"/>
    <w:rsid w:val="00381DC4"/>
    <w:rsid w:val="0039376F"/>
    <w:rsid w:val="003A287B"/>
    <w:rsid w:val="003A5C85"/>
    <w:rsid w:val="003A61B1"/>
    <w:rsid w:val="003B0050"/>
    <w:rsid w:val="003D6312"/>
    <w:rsid w:val="003E7C74"/>
    <w:rsid w:val="003F31C6"/>
    <w:rsid w:val="0040225B"/>
    <w:rsid w:val="00402DA2"/>
    <w:rsid w:val="00425AC2"/>
    <w:rsid w:val="00426C77"/>
    <w:rsid w:val="00431A20"/>
    <w:rsid w:val="00434210"/>
    <w:rsid w:val="0044771F"/>
    <w:rsid w:val="00462FD3"/>
    <w:rsid w:val="004B151D"/>
    <w:rsid w:val="004C7243"/>
    <w:rsid w:val="004E21DE"/>
    <w:rsid w:val="004E3C57"/>
    <w:rsid w:val="004E3CB2"/>
    <w:rsid w:val="005022B1"/>
    <w:rsid w:val="00525813"/>
    <w:rsid w:val="005325E3"/>
    <w:rsid w:val="0053513F"/>
    <w:rsid w:val="00546C56"/>
    <w:rsid w:val="00560B24"/>
    <w:rsid w:val="00574405"/>
    <w:rsid w:val="005854B0"/>
    <w:rsid w:val="005923D5"/>
    <w:rsid w:val="005A0E21"/>
    <w:rsid w:val="005B3A34"/>
    <w:rsid w:val="005D49AF"/>
    <w:rsid w:val="005E415C"/>
    <w:rsid w:val="005E71ED"/>
    <w:rsid w:val="005E7946"/>
    <w:rsid w:val="005F7475"/>
    <w:rsid w:val="00611299"/>
    <w:rsid w:val="00613B4D"/>
    <w:rsid w:val="00616365"/>
    <w:rsid w:val="00616F3B"/>
    <w:rsid w:val="006249A7"/>
    <w:rsid w:val="00632E20"/>
    <w:rsid w:val="0064225B"/>
    <w:rsid w:val="00674655"/>
    <w:rsid w:val="006763F9"/>
    <w:rsid w:val="006949BC"/>
    <w:rsid w:val="006B2F08"/>
    <w:rsid w:val="006D1229"/>
    <w:rsid w:val="006D372F"/>
    <w:rsid w:val="006D7A18"/>
    <w:rsid w:val="006E4474"/>
    <w:rsid w:val="00701388"/>
    <w:rsid w:val="00723B7F"/>
    <w:rsid w:val="00725861"/>
    <w:rsid w:val="0073393A"/>
    <w:rsid w:val="007350D6"/>
    <w:rsid w:val="0073539D"/>
    <w:rsid w:val="00767B8A"/>
    <w:rsid w:val="00775481"/>
    <w:rsid w:val="007A233B"/>
    <w:rsid w:val="007B4863"/>
    <w:rsid w:val="007C65E6"/>
    <w:rsid w:val="007D406B"/>
    <w:rsid w:val="007D4407"/>
    <w:rsid w:val="007E1CA3"/>
    <w:rsid w:val="00812D62"/>
    <w:rsid w:val="00812F29"/>
    <w:rsid w:val="00821713"/>
    <w:rsid w:val="00827050"/>
    <w:rsid w:val="0083278B"/>
    <w:rsid w:val="00834538"/>
    <w:rsid w:val="00850E89"/>
    <w:rsid w:val="008930E4"/>
    <w:rsid w:val="00893821"/>
    <w:rsid w:val="008A7B9C"/>
    <w:rsid w:val="008B39FA"/>
    <w:rsid w:val="008B4754"/>
    <w:rsid w:val="008E6A7A"/>
    <w:rsid w:val="008F1038"/>
    <w:rsid w:val="008F7046"/>
    <w:rsid w:val="009005FC"/>
    <w:rsid w:val="00922E5A"/>
    <w:rsid w:val="00943315"/>
    <w:rsid w:val="00946C27"/>
    <w:rsid w:val="00965E8F"/>
    <w:rsid w:val="009A4F3D"/>
    <w:rsid w:val="009A71C5"/>
    <w:rsid w:val="009B696B"/>
    <w:rsid w:val="009B7671"/>
    <w:rsid w:val="009E5BA1"/>
    <w:rsid w:val="009F056E"/>
    <w:rsid w:val="00A24F3D"/>
    <w:rsid w:val="00A26DCD"/>
    <w:rsid w:val="00A314BB"/>
    <w:rsid w:val="00A32B7D"/>
    <w:rsid w:val="00A5596B"/>
    <w:rsid w:val="00A646B3"/>
    <w:rsid w:val="00A6739B"/>
    <w:rsid w:val="00A713A8"/>
    <w:rsid w:val="00A90413"/>
    <w:rsid w:val="00AA728C"/>
    <w:rsid w:val="00AB0A9C"/>
    <w:rsid w:val="00AB7119"/>
    <w:rsid w:val="00AD482C"/>
    <w:rsid w:val="00AD5855"/>
    <w:rsid w:val="00AE7500"/>
    <w:rsid w:val="00AE7F87"/>
    <w:rsid w:val="00AF0151"/>
    <w:rsid w:val="00AF3542"/>
    <w:rsid w:val="00AF5ABE"/>
    <w:rsid w:val="00B00415"/>
    <w:rsid w:val="00B03C2A"/>
    <w:rsid w:val="00B1000D"/>
    <w:rsid w:val="00B10134"/>
    <w:rsid w:val="00B16BFE"/>
    <w:rsid w:val="00B22C12"/>
    <w:rsid w:val="00B500E5"/>
    <w:rsid w:val="00B66393"/>
    <w:rsid w:val="00BA39BB"/>
    <w:rsid w:val="00BA3B3D"/>
    <w:rsid w:val="00BB1AA5"/>
    <w:rsid w:val="00BB7EEA"/>
    <w:rsid w:val="00BC165D"/>
    <w:rsid w:val="00BC47F2"/>
    <w:rsid w:val="00BD1909"/>
    <w:rsid w:val="00BE5E16"/>
    <w:rsid w:val="00BE5FD1"/>
    <w:rsid w:val="00C06E05"/>
    <w:rsid w:val="00C14B14"/>
    <w:rsid w:val="00C17370"/>
    <w:rsid w:val="00C2054D"/>
    <w:rsid w:val="00C252EB"/>
    <w:rsid w:val="00C26EC0"/>
    <w:rsid w:val="00C56C77"/>
    <w:rsid w:val="00C84923"/>
    <w:rsid w:val="00CB7B3E"/>
    <w:rsid w:val="00CC739D"/>
    <w:rsid w:val="00D04468"/>
    <w:rsid w:val="00D30640"/>
    <w:rsid w:val="00D36257"/>
    <w:rsid w:val="00D4687E"/>
    <w:rsid w:val="00D53A12"/>
    <w:rsid w:val="00D56A0D"/>
    <w:rsid w:val="00D87E2A"/>
    <w:rsid w:val="00DB0C43"/>
    <w:rsid w:val="00DE3354"/>
    <w:rsid w:val="00DF7DCD"/>
    <w:rsid w:val="00E50B7D"/>
    <w:rsid w:val="00E735B7"/>
    <w:rsid w:val="00E8412C"/>
    <w:rsid w:val="00E845F0"/>
    <w:rsid w:val="00E904A1"/>
    <w:rsid w:val="00EB7D28"/>
    <w:rsid w:val="00EC0D0C"/>
    <w:rsid w:val="00EC18B9"/>
    <w:rsid w:val="00ED4A2C"/>
    <w:rsid w:val="00ED56EF"/>
    <w:rsid w:val="00EF6940"/>
    <w:rsid w:val="00F2044A"/>
    <w:rsid w:val="00F20BFC"/>
    <w:rsid w:val="00F24D5F"/>
    <w:rsid w:val="00F726C3"/>
    <w:rsid w:val="00F820CA"/>
    <w:rsid w:val="00F8554C"/>
    <w:rsid w:val="00F95F82"/>
    <w:rsid w:val="00F97A90"/>
    <w:rsid w:val="00FC2F35"/>
    <w:rsid w:val="00FC3FD7"/>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
      </w:numPr>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ind w:firstLine="0"/>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2"/>
      </w:numPr>
      <w:jc w:val="both"/>
    </w:pPr>
    <w:rPr>
      <w:lang w:val="en-US" w:eastAsia="en-US"/>
    </w:rPr>
  </w:style>
  <w:style w:type="character" w:customStyle="1" w:styleId="Mentionnonrsolue1">
    <w:name w:val="Mention non résolue1"/>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character" w:customStyle="1" w:styleId="go">
    <w:name w:val="go"/>
    <w:basedOn w:val="DefaultParagraphFont"/>
    <w:rsid w:val="00BB1AA5"/>
  </w:style>
  <w:style w:type="character" w:customStyle="1" w:styleId="mord">
    <w:name w:val="mord"/>
    <w:basedOn w:val="DefaultParagraphFont"/>
    <w:rsid w:val="00E8412C"/>
  </w:style>
  <w:style w:type="character" w:customStyle="1" w:styleId="vlist-s">
    <w:name w:val="vlist-s"/>
    <w:basedOn w:val="DefaultParagraphFont"/>
    <w:rsid w:val="00E8412C"/>
  </w:style>
  <w:style w:type="character" w:customStyle="1" w:styleId="mrel">
    <w:name w:val="mrel"/>
    <w:basedOn w:val="DefaultParagraphFont"/>
    <w:rsid w:val="00E8412C"/>
  </w:style>
  <w:style w:type="character" w:customStyle="1" w:styleId="mop">
    <w:name w:val="mop"/>
    <w:basedOn w:val="DefaultParagraphFont"/>
    <w:rsid w:val="00E8412C"/>
  </w:style>
  <w:style w:type="character" w:customStyle="1" w:styleId="mopen">
    <w:name w:val="mopen"/>
    <w:basedOn w:val="DefaultParagraphFont"/>
    <w:rsid w:val="00E8412C"/>
  </w:style>
  <w:style w:type="character" w:customStyle="1" w:styleId="mpunct">
    <w:name w:val="mpunct"/>
    <w:basedOn w:val="DefaultParagraphFont"/>
    <w:rsid w:val="00E8412C"/>
  </w:style>
  <w:style w:type="character" w:customStyle="1" w:styleId="mbin">
    <w:name w:val="mbin"/>
    <w:basedOn w:val="DefaultParagraphFont"/>
    <w:rsid w:val="00E8412C"/>
  </w:style>
  <w:style w:type="character" w:customStyle="1" w:styleId="mclose">
    <w:name w:val="mclose"/>
    <w:basedOn w:val="DefaultParagraphFont"/>
    <w:rsid w:val="00E8412C"/>
  </w:style>
  <w:style w:type="table" w:styleId="PlainTable2">
    <w:name w:val="Plain Table 2"/>
    <w:basedOn w:val="TableNormal"/>
    <w:uiPriority w:val="42"/>
    <w:rsid w:val="00E8412C"/>
    <w:rPr>
      <w:rFonts w:asciiTheme="minorHAnsi" w:eastAsiaTheme="minorHAnsi" w:hAnsiTheme="minorHAnsi" w:cstheme="minorBidi"/>
      <w:sz w:val="22"/>
      <w:szCs w:val="22"/>
      <w:lang w:val="fr-FR"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1">
    <w:name w:val="Unresolved Mention1"/>
    <w:basedOn w:val="DefaultParagraphFont"/>
    <w:uiPriority w:val="99"/>
    <w:semiHidden/>
    <w:unhideWhenUsed/>
    <w:rsid w:val="00BC47F2"/>
    <w:rPr>
      <w:color w:val="605E5C"/>
      <w:shd w:val="clear" w:color="auto" w:fill="E1DFDD"/>
    </w:rPr>
  </w:style>
  <w:style w:type="character" w:customStyle="1" w:styleId="citation-70">
    <w:name w:val="citation-70"/>
    <w:basedOn w:val="DefaultParagraphFont"/>
    <w:rsid w:val="00B22C12"/>
  </w:style>
  <w:style w:type="character" w:customStyle="1" w:styleId="citation-69">
    <w:name w:val="citation-69"/>
    <w:basedOn w:val="DefaultParagraphFont"/>
    <w:rsid w:val="00B22C12"/>
  </w:style>
  <w:style w:type="character" w:customStyle="1" w:styleId="citation-68">
    <w:name w:val="citation-68"/>
    <w:basedOn w:val="DefaultParagraphFont"/>
    <w:rsid w:val="00B22C12"/>
  </w:style>
  <w:style w:type="character" w:customStyle="1" w:styleId="citation-67">
    <w:name w:val="citation-67"/>
    <w:basedOn w:val="DefaultParagraphFont"/>
    <w:rsid w:val="00B22C12"/>
  </w:style>
  <w:style w:type="character" w:customStyle="1" w:styleId="citation-119">
    <w:name w:val="citation-119"/>
    <w:basedOn w:val="DefaultParagraphFont"/>
    <w:rsid w:val="00E735B7"/>
  </w:style>
  <w:style w:type="paragraph" w:styleId="BodyText">
    <w:name w:val="Body Text"/>
    <w:basedOn w:val="Normal"/>
    <w:link w:val="BodyTextChar"/>
    <w:uiPriority w:val="1"/>
    <w:qFormat/>
    <w:rsid w:val="00D56A0D"/>
    <w:pPr>
      <w:widowControl w:val="0"/>
      <w:autoSpaceDE w:val="0"/>
      <w:autoSpaceDN w:val="0"/>
    </w:pPr>
    <w:rPr>
      <w:sz w:val="19"/>
      <w:szCs w:val="19"/>
    </w:rPr>
  </w:style>
  <w:style w:type="character" w:customStyle="1" w:styleId="BodyTextChar">
    <w:name w:val="Body Text Char"/>
    <w:basedOn w:val="DefaultParagraphFont"/>
    <w:link w:val="BodyText"/>
    <w:uiPriority w:val="1"/>
    <w:rsid w:val="00D56A0D"/>
    <w:rPr>
      <w:sz w:val="19"/>
      <w:szCs w:val="19"/>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882698">
      <w:bodyDiv w:val="1"/>
      <w:marLeft w:val="0"/>
      <w:marRight w:val="0"/>
      <w:marTop w:val="0"/>
      <w:marBottom w:val="0"/>
      <w:divBdr>
        <w:top w:val="none" w:sz="0" w:space="0" w:color="auto"/>
        <w:left w:val="none" w:sz="0" w:space="0" w:color="auto"/>
        <w:bottom w:val="none" w:sz="0" w:space="0" w:color="auto"/>
        <w:right w:val="none" w:sz="0" w:space="0" w:color="auto"/>
      </w:divBdr>
    </w:div>
    <w:div w:id="337388286">
      <w:bodyDiv w:val="1"/>
      <w:marLeft w:val="0"/>
      <w:marRight w:val="0"/>
      <w:marTop w:val="0"/>
      <w:marBottom w:val="0"/>
      <w:divBdr>
        <w:top w:val="none" w:sz="0" w:space="0" w:color="auto"/>
        <w:left w:val="none" w:sz="0" w:space="0" w:color="auto"/>
        <w:bottom w:val="none" w:sz="0" w:space="0" w:color="auto"/>
        <w:right w:val="none" w:sz="0" w:space="0" w:color="auto"/>
      </w:divBdr>
    </w:div>
    <w:div w:id="433403791">
      <w:bodyDiv w:val="1"/>
      <w:marLeft w:val="0"/>
      <w:marRight w:val="0"/>
      <w:marTop w:val="0"/>
      <w:marBottom w:val="0"/>
      <w:divBdr>
        <w:top w:val="none" w:sz="0" w:space="0" w:color="auto"/>
        <w:left w:val="none" w:sz="0" w:space="0" w:color="auto"/>
        <w:bottom w:val="none" w:sz="0" w:space="0" w:color="auto"/>
        <w:right w:val="none" w:sz="0" w:space="0" w:color="auto"/>
      </w:divBdr>
    </w:div>
    <w:div w:id="713887982">
      <w:bodyDiv w:val="1"/>
      <w:marLeft w:val="0"/>
      <w:marRight w:val="0"/>
      <w:marTop w:val="0"/>
      <w:marBottom w:val="0"/>
      <w:divBdr>
        <w:top w:val="none" w:sz="0" w:space="0" w:color="auto"/>
        <w:left w:val="none" w:sz="0" w:space="0" w:color="auto"/>
        <w:bottom w:val="none" w:sz="0" w:space="0" w:color="auto"/>
        <w:right w:val="none" w:sz="0" w:space="0" w:color="auto"/>
      </w:divBdr>
    </w:div>
    <w:div w:id="744687884">
      <w:bodyDiv w:val="1"/>
      <w:marLeft w:val="0"/>
      <w:marRight w:val="0"/>
      <w:marTop w:val="0"/>
      <w:marBottom w:val="0"/>
      <w:divBdr>
        <w:top w:val="none" w:sz="0" w:space="0" w:color="auto"/>
        <w:left w:val="none" w:sz="0" w:space="0" w:color="auto"/>
        <w:bottom w:val="none" w:sz="0" w:space="0" w:color="auto"/>
        <w:right w:val="none" w:sz="0" w:space="0" w:color="auto"/>
      </w:divBdr>
    </w:div>
    <w:div w:id="897015427">
      <w:bodyDiv w:val="1"/>
      <w:marLeft w:val="0"/>
      <w:marRight w:val="0"/>
      <w:marTop w:val="0"/>
      <w:marBottom w:val="0"/>
      <w:divBdr>
        <w:top w:val="none" w:sz="0" w:space="0" w:color="auto"/>
        <w:left w:val="none" w:sz="0" w:space="0" w:color="auto"/>
        <w:bottom w:val="none" w:sz="0" w:space="0" w:color="auto"/>
        <w:right w:val="none" w:sz="0" w:space="0" w:color="auto"/>
      </w:divBdr>
    </w:div>
    <w:div w:id="1004699091">
      <w:bodyDiv w:val="1"/>
      <w:marLeft w:val="0"/>
      <w:marRight w:val="0"/>
      <w:marTop w:val="0"/>
      <w:marBottom w:val="0"/>
      <w:divBdr>
        <w:top w:val="none" w:sz="0" w:space="0" w:color="auto"/>
        <w:left w:val="none" w:sz="0" w:space="0" w:color="auto"/>
        <w:bottom w:val="none" w:sz="0" w:space="0" w:color="auto"/>
        <w:right w:val="none" w:sz="0" w:space="0" w:color="auto"/>
      </w:divBdr>
    </w:div>
    <w:div w:id="1058822818">
      <w:bodyDiv w:val="1"/>
      <w:marLeft w:val="0"/>
      <w:marRight w:val="0"/>
      <w:marTop w:val="0"/>
      <w:marBottom w:val="0"/>
      <w:divBdr>
        <w:top w:val="none" w:sz="0" w:space="0" w:color="auto"/>
        <w:left w:val="none" w:sz="0" w:space="0" w:color="auto"/>
        <w:bottom w:val="none" w:sz="0" w:space="0" w:color="auto"/>
        <w:right w:val="none" w:sz="0" w:space="0" w:color="auto"/>
      </w:divBdr>
    </w:div>
    <w:div w:id="1115716455">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66187715">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494179849">
      <w:bodyDiv w:val="1"/>
      <w:marLeft w:val="0"/>
      <w:marRight w:val="0"/>
      <w:marTop w:val="0"/>
      <w:marBottom w:val="0"/>
      <w:divBdr>
        <w:top w:val="none" w:sz="0" w:space="0" w:color="auto"/>
        <w:left w:val="none" w:sz="0" w:space="0" w:color="auto"/>
        <w:bottom w:val="none" w:sz="0" w:space="0" w:color="auto"/>
        <w:right w:val="none" w:sz="0" w:space="0" w:color="auto"/>
      </w:divBdr>
    </w:div>
    <w:div w:id="1520969021">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1742941893">
      <w:bodyDiv w:val="1"/>
      <w:marLeft w:val="0"/>
      <w:marRight w:val="0"/>
      <w:marTop w:val="0"/>
      <w:marBottom w:val="0"/>
      <w:divBdr>
        <w:top w:val="none" w:sz="0" w:space="0" w:color="auto"/>
        <w:left w:val="none" w:sz="0" w:space="0" w:color="auto"/>
        <w:bottom w:val="none" w:sz="0" w:space="0" w:color="auto"/>
        <w:right w:val="none" w:sz="0" w:space="0" w:color="auto"/>
      </w:divBdr>
    </w:div>
    <w:div w:id="1949005316">
      <w:bodyDiv w:val="1"/>
      <w:marLeft w:val="0"/>
      <w:marRight w:val="0"/>
      <w:marTop w:val="0"/>
      <w:marBottom w:val="0"/>
      <w:divBdr>
        <w:top w:val="none" w:sz="0" w:space="0" w:color="auto"/>
        <w:left w:val="none" w:sz="0" w:space="0" w:color="auto"/>
        <w:bottom w:val="none" w:sz="0" w:space="0" w:color="auto"/>
        <w:right w:val="none" w:sz="0" w:space="0" w:color="auto"/>
      </w:divBdr>
    </w:div>
    <w:div w:id="1964992020">
      <w:bodyDiv w:val="1"/>
      <w:marLeft w:val="0"/>
      <w:marRight w:val="0"/>
      <w:marTop w:val="0"/>
      <w:marBottom w:val="0"/>
      <w:divBdr>
        <w:top w:val="none" w:sz="0" w:space="0" w:color="auto"/>
        <w:left w:val="none" w:sz="0" w:space="0" w:color="auto"/>
        <w:bottom w:val="none" w:sz="0" w:space="0" w:color="auto"/>
        <w:right w:val="none" w:sz="0" w:space="0" w:color="auto"/>
      </w:divBdr>
    </w:div>
    <w:div w:id="2066096871">
      <w:bodyDiv w:val="1"/>
      <w:marLeft w:val="0"/>
      <w:marRight w:val="0"/>
      <w:marTop w:val="0"/>
      <w:marBottom w:val="0"/>
      <w:divBdr>
        <w:top w:val="none" w:sz="0" w:space="0" w:color="auto"/>
        <w:left w:val="none" w:sz="0" w:space="0" w:color="auto"/>
        <w:bottom w:val="none" w:sz="0" w:space="0" w:color="auto"/>
        <w:right w:val="none" w:sz="0" w:space="0" w:color="auto"/>
      </w:divBdr>
    </w:div>
    <w:div w:id="2146583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chart" Target="charts/chart2.xml"/><Relationship Id="rId26" Type="http://schemas.openxmlformats.org/officeDocument/2006/relationships/hyperlink" Target="https://www.iso.org/obp/ui/" TargetMode="External"/><Relationship Id="rId3" Type="http://schemas.openxmlformats.org/officeDocument/2006/relationships/customXml" Target="../customXml/item3.xml"/><Relationship Id="rId21" Type="http://schemas.openxmlformats.org/officeDocument/2006/relationships/chart" Target="charts/chart4.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chart" Target="charts/chart1.xml"/><Relationship Id="rId25" Type="http://schemas.openxmlformats.org/officeDocument/2006/relationships/hyperlink" Target="https://www.mhpv.gov.ma/wp-content/uploads/2018/03/RT-fr-1.pdf"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chart" Target="charts/chart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oghmi.h@ucd.ac.ma" TargetMode="External"/><Relationship Id="rId24" Type="http://schemas.openxmlformats.org/officeDocument/2006/relationships/hyperlink" Target="https://rt-re-batiment.developpement-durable.gouv.fr/IMG/pdf/5-fascicule_ponts_thermiques.pdf"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amee.ma/sites/default/files/inline-files/Guide%20RTCM%20.pdf" TargetMode="External"/><Relationship Id="rId28" Type="http://schemas.openxmlformats.org/officeDocument/2006/relationships/fontTable" Target="fontTable.xml"/><Relationship Id="rId10" Type="http://schemas.openxmlformats.org/officeDocument/2006/relationships/hyperlink" Target="mailto:elalamimus@gmail.com" TargetMode="Externa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hyperlink" Target="mailto:gounni.ayoub@gmail.com" TargetMode="External"/><Relationship Id="rId14" Type="http://schemas.openxmlformats.org/officeDocument/2006/relationships/image" Target="media/image3.png"/><Relationship Id="rId22" Type="http://schemas.openxmlformats.org/officeDocument/2006/relationships/chart" Target="charts/chart5.xml"/><Relationship Id="rId27" Type="http://schemas.openxmlformats.org/officeDocument/2006/relationships/hyperlink" Target="https://rt-re-batiment.developpement-durable.gouv.fr/IMG/pdf/annexeiv_arrete_4_aout_202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ETUDES%20DOCTORLAES\Doctorat%202024\Bruillons%20article%20IAP\ARTICLE%201\RESULTATS%20TABULEES\Temp&#233;rature%20IFRANE%20SANS.xls"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ETUDES%20DOCTORLAES\Doctorat%202024\Bruillons%20article\RESULTATS%20TABULEES\Temp&#233;rature%20IFRANE%20SANS.xls"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D:\ETUDES%20DOCTORLAES\Doctorat%202024\Bruillons%20article\RESULTATS%20TABULEES\Horraire%20IFRANE%20FEVRIER.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ETUDES%20DOCTORLAES\Doctorat%202024\Bruillons%20article\RESULTATS%20TABULEES\Horraire%20IFRANE%20FEVRIER.XLS"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D:\ETUDES%20DOCTORLAES\Doctorat%202024\Bruillons%20article\RESULTATS%20TABULEES\CW2020_ExportResultats.xls"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Hourly</a:t>
            </a:r>
            <a:r>
              <a:rPr lang="fr-FR" baseline="0"/>
              <a:t> indoor temperature variation - Febrery </a:t>
            </a:r>
            <a:endParaRPr lang="fr-FR"/>
          </a:p>
        </c:rich>
      </c:tx>
      <c:overlay val="0"/>
      <c:spPr>
        <a:noFill/>
        <a:ln>
          <a:noFill/>
        </a:ln>
        <a:effectLst/>
      </c:spPr>
    </c:title>
    <c:autoTitleDeleted val="0"/>
    <c:plotArea>
      <c:layout/>
      <c:lineChart>
        <c:grouping val="standard"/>
        <c:varyColors val="0"/>
        <c:ser>
          <c:idx val="0"/>
          <c:order val="0"/>
          <c:tx>
            <c:strRef>
              <c:f>IFRANE!$B$1</c:f>
              <c:strCache>
                <c:ptCount val="1"/>
                <c:pt idx="0">
                  <c:v> Text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IFRANE!$A$2:$A$673</c:f>
              <c:strCache>
                <c:ptCount val="672"/>
                <c:pt idx="0">
                  <c:v>745: J. 01-01h</c:v>
                </c:pt>
                <c:pt idx="1">
                  <c:v>746: J. 01-02h</c:v>
                </c:pt>
                <c:pt idx="2">
                  <c:v>747: J. 01-03h</c:v>
                </c:pt>
                <c:pt idx="3">
                  <c:v>748: J. 01-04h</c:v>
                </c:pt>
                <c:pt idx="4">
                  <c:v>749: J. 01-05h</c:v>
                </c:pt>
                <c:pt idx="5">
                  <c:v>750: J. 01-06h</c:v>
                </c:pt>
                <c:pt idx="6">
                  <c:v>751: J. 01-07h</c:v>
                </c:pt>
                <c:pt idx="7">
                  <c:v>752: J. 01-08h</c:v>
                </c:pt>
                <c:pt idx="8">
                  <c:v>753: J. 01-09h</c:v>
                </c:pt>
                <c:pt idx="9">
                  <c:v>754: J. 01-10h</c:v>
                </c:pt>
                <c:pt idx="10">
                  <c:v>755: J. 01-11h</c:v>
                </c:pt>
                <c:pt idx="11">
                  <c:v>756: J. 01-12h</c:v>
                </c:pt>
                <c:pt idx="12">
                  <c:v>757: J. 01-13h</c:v>
                </c:pt>
                <c:pt idx="13">
                  <c:v>758: J. 01-14h</c:v>
                </c:pt>
                <c:pt idx="14">
                  <c:v>759: J. 01-15h</c:v>
                </c:pt>
                <c:pt idx="15">
                  <c:v>760: J. 01-16h</c:v>
                </c:pt>
                <c:pt idx="16">
                  <c:v>761: J. 01-17h</c:v>
                </c:pt>
                <c:pt idx="17">
                  <c:v>762: J. 01-18h</c:v>
                </c:pt>
                <c:pt idx="18">
                  <c:v>763: J. 01-19h</c:v>
                </c:pt>
                <c:pt idx="19">
                  <c:v>764: J. 01-20h</c:v>
                </c:pt>
                <c:pt idx="20">
                  <c:v>765: J. 01-21h</c:v>
                </c:pt>
                <c:pt idx="21">
                  <c:v>766: J. 01-22h</c:v>
                </c:pt>
                <c:pt idx="22">
                  <c:v>767: J. 01-23h</c:v>
                </c:pt>
                <c:pt idx="23">
                  <c:v>768: J. 01-24h</c:v>
                </c:pt>
                <c:pt idx="24">
                  <c:v>769: V. 02-01h</c:v>
                </c:pt>
                <c:pt idx="25">
                  <c:v>770: V. 02-02h</c:v>
                </c:pt>
                <c:pt idx="26">
                  <c:v>771: V. 02-03h</c:v>
                </c:pt>
                <c:pt idx="27">
                  <c:v>772: V. 02-04h</c:v>
                </c:pt>
                <c:pt idx="28">
                  <c:v>773: V. 02-05h</c:v>
                </c:pt>
                <c:pt idx="29">
                  <c:v>774: V. 02-06h</c:v>
                </c:pt>
                <c:pt idx="30">
                  <c:v>775: V. 02-07h</c:v>
                </c:pt>
                <c:pt idx="31">
                  <c:v>776: V. 02-08h</c:v>
                </c:pt>
                <c:pt idx="32">
                  <c:v>777: V. 02-09h</c:v>
                </c:pt>
                <c:pt idx="33">
                  <c:v>778: V. 02-10h</c:v>
                </c:pt>
                <c:pt idx="34">
                  <c:v>779: V. 02-11h</c:v>
                </c:pt>
                <c:pt idx="35">
                  <c:v>780: V. 02-12h</c:v>
                </c:pt>
                <c:pt idx="36">
                  <c:v>781: V. 02-13h</c:v>
                </c:pt>
                <c:pt idx="37">
                  <c:v>782: V. 02-14h</c:v>
                </c:pt>
                <c:pt idx="38">
                  <c:v>783: V. 02-15h</c:v>
                </c:pt>
                <c:pt idx="39">
                  <c:v>784: V. 02-16h</c:v>
                </c:pt>
                <c:pt idx="40">
                  <c:v>785: V. 02-17h</c:v>
                </c:pt>
                <c:pt idx="41">
                  <c:v>786: V. 02-18h</c:v>
                </c:pt>
                <c:pt idx="42">
                  <c:v>787: V. 02-19h</c:v>
                </c:pt>
                <c:pt idx="43">
                  <c:v>788: V. 02-20h</c:v>
                </c:pt>
                <c:pt idx="44">
                  <c:v>789: V. 02-21h</c:v>
                </c:pt>
                <c:pt idx="45">
                  <c:v>790: V. 02-22h</c:v>
                </c:pt>
                <c:pt idx="46">
                  <c:v>791: V. 02-23h</c:v>
                </c:pt>
                <c:pt idx="47">
                  <c:v>792: V. 02-24h</c:v>
                </c:pt>
                <c:pt idx="48">
                  <c:v>793: S. 03-01h</c:v>
                </c:pt>
                <c:pt idx="49">
                  <c:v>794: S. 03-02h</c:v>
                </c:pt>
                <c:pt idx="50">
                  <c:v>795: S. 03-03h</c:v>
                </c:pt>
                <c:pt idx="51">
                  <c:v>796: S. 03-04h</c:v>
                </c:pt>
                <c:pt idx="52">
                  <c:v>797: S. 03-05h</c:v>
                </c:pt>
                <c:pt idx="53">
                  <c:v>798: S. 03-06h</c:v>
                </c:pt>
                <c:pt idx="54">
                  <c:v>799: S. 03-07h</c:v>
                </c:pt>
                <c:pt idx="55">
                  <c:v>800: S. 03-08h</c:v>
                </c:pt>
                <c:pt idx="56">
                  <c:v>801: S. 03-09h</c:v>
                </c:pt>
                <c:pt idx="57">
                  <c:v>802: S. 03-10h</c:v>
                </c:pt>
                <c:pt idx="58">
                  <c:v>803: S. 03-11h</c:v>
                </c:pt>
                <c:pt idx="59">
                  <c:v>804: S. 03-12h</c:v>
                </c:pt>
                <c:pt idx="60">
                  <c:v>805: S. 03-13h</c:v>
                </c:pt>
                <c:pt idx="61">
                  <c:v>806: S. 03-14h</c:v>
                </c:pt>
                <c:pt idx="62">
                  <c:v>807: S. 03-15h</c:v>
                </c:pt>
                <c:pt idx="63">
                  <c:v>808: S. 03-16h</c:v>
                </c:pt>
                <c:pt idx="64">
                  <c:v>809: S. 03-17h</c:v>
                </c:pt>
                <c:pt idx="65">
                  <c:v>810: S. 03-18h</c:v>
                </c:pt>
                <c:pt idx="66">
                  <c:v>811: S. 03-19h</c:v>
                </c:pt>
                <c:pt idx="67">
                  <c:v>812: S. 03-20h</c:v>
                </c:pt>
                <c:pt idx="68">
                  <c:v>813: S. 03-21h</c:v>
                </c:pt>
                <c:pt idx="69">
                  <c:v>814: S. 03-22h</c:v>
                </c:pt>
                <c:pt idx="70">
                  <c:v>815: S. 03-23h</c:v>
                </c:pt>
                <c:pt idx="71">
                  <c:v>816: S. 03-24h</c:v>
                </c:pt>
                <c:pt idx="72">
                  <c:v>817: D. 04-01h</c:v>
                </c:pt>
                <c:pt idx="73">
                  <c:v>818: D. 04-02h</c:v>
                </c:pt>
                <c:pt idx="74">
                  <c:v>819: D. 04-03h</c:v>
                </c:pt>
                <c:pt idx="75">
                  <c:v>820: D. 04-04h</c:v>
                </c:pt>
                <c:pt idx="76">
                  <c:v>821: D. 04-05h</c:v>
                </c:pt>
                <c:pt idx="77">
                  <c:v>822: D. 04-06h</c:v>
                </c:pt>
                <c:pt idx="78">
                  <c:v>823: D. 04-07h</c:v>
                </c:pt>
                <c:pt idx="79">
                  <c:v>824: D. 04-08h</c:v>
                </c:pt>
                <c:pt idx="80">
                  <c:v>825: D. 04-09h</c:v>
                </c:pt>
                <c:pt idx="81">
                  <c:v>826: D. 04-10h</c:v>
                </c:pt>
                <c:pt idx="82">
                  <c:v>827: D. 04-11h</c:v>
                </c:pt>
                <c:pt idx="83">
                  <c:v>828: D. 04-12h</c:v>
                </c:pt>
                <c:pt idx="84">
                  <c:v>829: D. 04-13h</c:v>
                </c:pt>
                <c:pt idx="85">
                  <c:v>830: D. 04-14h</c:v>
                </c:pt>
                <c:pt idx="86">
                  <c:v>831: D. 04-15h</c:v>
                </c:pt>
                <c:pt idx="87">
                  <c:v>832: D. 04-16h</c:v>
                </c:pt>
                <c:pt idx="88">
                  <c:v>833: D. 04-17h</c:v>
                </c:pt>
                <c:pt idx="89">
                  <c:v>834: D. 04-18h</c:v>
                </c:pt>
                <c:pt idx="90">
                  <c:v>835: D. 04-19h</c:v>
                </c:pt>
                <c:pt idx="91">
                  <c:v>836: D. 04-20h</c:v>
                </c:pt>
                <c:pt idx="92">
                  <c:v>837: D. 04-21h</c:v>
                </c:pt>
                <c:pt idx="93">
                  <c:v>838: D. 04-22h</c:v>
                </c:pt>
                <c:pt idx="94">
                  <c:v>839: D. 04-23h</c:v>
                </c:pt>
                <c:pt idx="95">
                  <c:v>840: D. 04-24h</c:v>
                </c:pt>
                <c:pt idx="96">
                  <c:v>841: L. 05-01h</c:v>
                </c:pt>
                <c:pt idx="97">
                  <c:v>842: L. 05-02h</c:v>
                </c:pt>
                <c:pt idx="98">
                  <c:v>843: L. 05-03h</c:v>
                </c:pt>
                <c:pt idx="99">
                  <c:v>844: L. 05-04h</c:v>
                </c:pt>
                <c:pt idx="100">
                  <c:v>845: L. 05-05h</c:v>
                </c:pt>
                <c:pt idx="101">
                  <c:v>846: L. 05-06h</c:v>
                </c:pt>
                <c:pt idx="102">
                  <c:v>847: L. 05-07h</c:v>
                </c:pt>
                <c:pt idx="103">
                  <c:v>848: L. 05-08h</c:v>
                </c:pt>
                <c:pt idx="104">
                  <c:v>849: L. 05-09h</c:v>
                </c:pt>
                <c:pt idx="105">
                  <c:v>850: L. 05-10h</c:v>
                </c:pt>
                <c:pt idx="106">
                  <c:v>851: L. 05-11h</c:v>
                </c:pt>
                <c:pt idx="107">
                  <c:v>852: L. 05-12h</c:v>
                </c:pt>
                <c:pt idx="108">
                  <c:v>853: L. 05-13h</c:v>
                </c:pt>
                <c:pt idx="109">
                  <c:v>854: L. 05-14h</c:v>
                </c:pt>
                <c:pt idx="110">
                  <c:v>855: L. 05-15h</c:v>
                </c:pt>
                <c:pt idx="111">
                  <c:v>856: L. 05-16h</c:v>
                </c:pt>
                <c:pt idx="112">
                  <c:v>857: L. 05-17h</c:v>
                </c:pt>
                <c:pt idx="113">
                  <c:v>858: L. 05-18h</c:v>
                </c:pt>
                <c:pt idx="114">
                  <c:v>859: L. 05-19h</c:v>
                </c:pt>
                <c:pt idx="115">
                  <c:v>860: L. 05-20h</c:v>
                </c:pt>
                <c:pt idx="116">
                  <c:v>861: L. 05-21h</c:v>
                </c:pt>
                <c:pt idx="117">
                  <c:v>862: L. 05-22h</c:v>
                </c:pt>
                <c:pt idx="118">
                  <c:v>863: L. 05-23h</c:v>
                </c:pt>
                <c:pt idx="119">
                  <c:v>864: L. 05-24h</c:v>
                </c:pt>
                <c:pt idx="120">
                  <c:v>865: M. 06-01h</c:v>
                </c:pt>
                <c:pt idx="121">
                  <c:v>866: M. 06-02h</c:v>
                </c:pt>
                <c:pt idx="122">
                  <c:v>867: M. 06-03h</c:v>
                </c:pt>
                <c:pt idx="123">
                  <c:v>868: M. 06-04h</c:v>
                </c:pt>
                <c:pt idx="124">
                  <c:v>869: M. 06-05h</c:v>
                </c:pt>
                <c:pt idx="125">
                  <c:v>870: M. 06-06h</c:v>
                </c:pt>
                <c:pt idx="126">
                  <c:v>871: M. 06-07h</c:v>
                </c:pt>
                <c:pt idx="127">
                  <c:v>872: M. 06-08h</c:v>
                </c:pt>
                <c:pt idx="128">
                  <c:v>873: M. 06-09h</c:v>
                </c:pt>
                <c:pt idx="129">
                  <c:v>874: M. 06-10h</c:v>
                </c:pt>
                <c:pt idx="130">
                  <c:v>875: M. 06-11h</c:v>
                </c:pt>
                <c:pt idx="131">
                  <c:v>876: M. 06-12h</c:v>
                </c:pt>
                <c:pt idx="132">
                  <c:v>877: M. 06-13h</c:v>
                </c:pt>
                <c:pt idx="133">
                  <c:v>878: M. 06-14h</c:v>
                </c:pt>
                <c:pt idx="134">
                  <c:v>879: M. 06-15h</c:v>
                </c:pt>
                <c:pt idx="135">
                  <c:v>880: M. 06-16h</c:v>
                </c:pt>
                <c:pt idx="136">
                  <c:v>881: M. 06-17h</c:v>
                </c:pt>
                <c:pt idx="137">
                  <c:v>882: M. 06-18h</c:v>
                </c:pt>
                <c:pt idx="138">
                  <c:v>883: M. 06-19h</c:v>
                </c:pt>
                <c:pt idx="139">
                  <c:v>884: M. 06-20h</c:v>
                </c:pt>
                <c:pt idx="140">
                  <c:v>885: M. 06-21h</c:v>
                </c:pt>
                <c:pt idx="141">
                  <c:v>886: M. 06-22h</c:v>
                </c:pt>
                <c:pt idx="142">
                  <c:v>887: M. 06-23h</c:v>
                </c:pt>
                <c:pt idx="143">
                  <c:v>888: M. 06-24h</c:v>
                </c:pt>
                <c:pt idx="144">
                  <c:v>889: M. 07-01h</c:v>
                </c:pt>
                <c:pt idx="145">
                  <c:v>890: M. 07-02h</c:v>
                </c:pt>
                <c:pt idx="146">
                  <c:v>891: M. 07-03h</c:v>
                </c:pt>
                <c:pt idx="147">
                  <c:v>892: M. 07-04h</c:v>
                </c:pt>
                <c:pt idx="148">
                  <c:v>893: M. 07-05h</c:v>
                </c:pt>
                <c:pt idx="149">
                  <c:v>894: M. 07-06h</c:v>
                </c:pt>
                <c:pt idx="150">
                  <c:v>895: M. 07-07h</c:v>
                </c:pt>
                <c:pt idx="151">
                  <c:v>896: M. 07-08h</c:v>
                </c:pt>
                <c:pt idx="152">
                  <c:v>897: M. 07-09h</c:v>
                </c:pt>
                <c:pt idx="153">
                  <c:v>898: M. 07-10h</c:v>
                </c:pt>
                <c:pt idx="154">
                  <c:v>899: M. 07-11h</c:v>
                </c:pt>
                <c:pt idx="155">
                  <c:v>900: M. 07-12h</c:v>
                </c:pt>
                <c:pt idx="156">
                  <c:v>901: M. 07-13h</c:v>
                </c:pt>
                <c:pt idx="157">
                  <c:v>902: M. 07-14h</c:v>
                </c:pt>
                <c:pt idx="158">
                  <c:v>903: M. 07-15h</c:v>
                </c:pt>
                <c:pt idx="159">
                  <c:v>904: M. 07-16h</c:v>
                </c:pt>
                <c:pt idx="160">
                  <c:v>905: M. 07-17h</c:v>
                </c:pt>
                <c:pt idx="161">
                  <c:v>906: M. 07-18h</c:v>
                </c:pt>
                <c:pt idx="162">
                  <c:v>907: M. 07-19h</c:v>
                </c:pt>
                <c:pt idx="163">
                  <c:v>908: M. 07-20h</c:v>
                </c:pt>
                <c:pt idx="164">
                  <c:v>909: M. 07-21h</c:v>
                </c:pt>
                <c:pt idx="165">
                  <c:v>910: M. 07-22h</c:v>
                </c:pt>
                <c:pt idx="166">
                  <c:v>911: M. 07-23h</c:v>
                </c:pt>
                <c:pt idx="167">
                  <c:v>912: M. 07-24h</c:v>
                </c:pt>
                <c:pt idx="168">
                  <c:v>913: J. 08-01h</c:v>
                </c:pt>
                <c:pt idx="169">
                  <c:v>914: J. 08-02h</c:v>
                </c:pt>
                <c:pt idx="170">
                  <c:v>915: J. 08-03h</c:v>
                </c:pt>
                <c:pt idx="171">
                  <c:v>916: J. 08-04h</c:v>
                </c:pt>
                <c:pt idx="172">
                  <c:v>917: J. 08-05h</c:v>
                </c:pt>
                <c:pt idx="173">
                  <c:v>918: J. 08-06h</c:v>
                </c:pt>
                <c:pt idx="174">
                  <c:v>919: J. 08-07h</c:v>
                </c:pt>
                <c:pt idx="175">
                  <c:v>920: J. 08-08h</c:v>
                </c:pt>
                <c:pt idx="176">
                  <c:v>921: J. 08-09h</c:v>
                </c:pt>
                <c:pt idx="177">
                  <c:v>922: J. 08-10h</c:v>
                </c:pt>
                <c:pt idx="178">
                  <c:v>923: J. 08-11h</c:v>
                </c:pt>
                <c:pt idx="179">
                  <c:v>924: J. 08-12h</c:v>
                </c:pt>
                <c:pt idx="180">
                  <c:v>925: J. 08-13h</c:v>
                </c:pt>
                <c:pt idx="181">
                  <c:v>926: J. 08-14h</c:v>
                </c:pt>
                <c:pt idx="182">
                  <c:v>927: J. 08-15h</c:v>
                </c:pt>
                <c:pt idx="183">
                  <c:v>928: J. 08-16h</c:v>
                </c:pt>
                <c:pt idx="184">
                  <c:v>929: J. 08-17h</c:v>
                </c:pt>
                <c:pt idx="185">
                  <c:v>930: J. 08-18h</c:v>
                </c:pt>
                <c:pt idx="186">
                  <c:v>931: J. 08-19h</c:v>
                </c:pt>
                <c:pt idx="187">
                  <c:v>932: J. 08-20h</c:v>
                </c:pt>
                <c:pt idx="188">
                  <c:v>933: J. 08-21h</c:v>
                </c:pt>
                <c:pt idx="189">
                  <c:v>934: J. 08-22h</c:v>
                </c:pt>
                <c:pt idx="190">
                  <c:v>935: J. 08-23h</c:v>
                </c:pt>
                <c:pt idx="191">
                  <c:v>936: J. 08-24h</c:v>
                </c:pt>
                <c:pt idx="192">
                  <c:v>937: V. 09-01h</c:v>
                </c:pt>
                <c:pt idx="193">
                  <c:v>938: V. 09-02h</c:v>
                </c:pt>
                <c:pt idx="194">
                  <c:v>939: V. 09-03h</c:v>
                </c:pt>
                <c:pt idx="195">
                  <c:v>940: V. 09-04h</c:v>
                </c:pt>
                <c:pt idx="196">
                  <c:v>941: V. 09-05h</c:v>
                </c:pt>
                <c:pt idx="197">
                  <c:v>942: V. 09-06h</c:v>
                </c:pt>
                <c:pt idx="198">
                  <c:v>943: V. 09-07h</c:v>
                </c:pt>
                <c:pt idx="199">
                  <c:v>944: V. 09-08h</c:v>
                </c:pt>
                <c:pt idx="200">
                  <c:v>945: V. 09-09h</c:v>
                </c:pt>
                <c:pt idx="201">
                  <c:v>946: V. 09-10h</c:v>
                </c:pt>
                <c:pt idx="202">
                  <c:v>947: V. 09-11h</c:v>
                </c:pt>
                <c:pt idx="203">
                  <c:v>948: V. 09-12h</c:v>
                </c:pt>
                <c:pt idx="204">
                  <c:v>949: V. 09-13h</c:v>
                </c:pt>
                <c:pt idx="205">
                  <c:v>950: V. 09-14h</c:v>
                </c:pt>
                <c:pt idx="206">
                  <c:v>951: V. 09-15h</c:v>
                </c:pt>
                <c:pt idx="207">
                  <c:v>952: V. 09-16h</c:v>
                </c:pt>
                <c:pt idx="208">
                  <c:v>953: V. 09-17h</c:v>
                </c:pt>
                <c:pt idx="209">
                  <c:v>954: V. 09-18h</c:v>
                </c:pt>
                <c:pt idx="210">
                  <c:v>955: V. 09-19h</c:v>
                </c:pt>
                <c:pt idx="211">
                  <c:v>956: V. 09-20h</c:v>
                </c:pt>
                <c:pt idx="212">
                  <c:v>957: V. 09-21h</c:v>
                </c:pt>
                <c:pt idx="213">
                  <c:v>958: V. 09-22h</c:v>
                </c:pt>
                <c:pt idx="214">
                  <c:v>959: V. 09-23h</c:v>
                </c:pt>
                <c:pt idx="215">
                  <c:v>960: V. 09-24h</c:v>
                </c:pt>
                <c:pt idx="216">
                  <c:v>961: S. 10-01h</c:v>
                </c:pt>
                <c:pt idx="217">
                  <c:v>962: S. 10-02h</c:v>
                </c:pt>
                <c:pt idx="218">
                  <c:v>963: S. 10-03h</c:v>
                </c:pt>
                <c:pt idx="219">
                  <c:v>964: S. 10-04h</c:v>
                </c:pt>
                <c:pt idx="220">
                  <c:v>965: S. 10-05h</c:v>
                </c:pt>
                <c:pt idx="221">
                  <c:v>966: S. 10-06h</c:v>
                </c:pt>
                <c:pt idx="222">
                  <c:v>967: S. 10-07h</c:v>
                </c:pt>
                <c:pt idx="223">
                  <c:v>968: S. 10-08h</c:v>
                </c:pt>
                <c:pt idx="224">
                  <c:v>969: S. 10-09h</c:v>
                </c:pt>
                <c:pt idx="225">
                  <c:v>970: S. 10-10h</c:v>
                </c:pt>
                <c:pt idx="226">
                  <c:v>971: S. 10-11h</c:v>
                </c:pt>
                <c:pt idx="227">
                  <c:v>972: S. 10-12h</c:v>
                </c:pt>
                <c:pt idx="228">
                  <c:v>973: S. 10-13h</c:v>
                </c:pt>
                <c:pt idx="229">
                  <c:v>974: S. 10-14h</c:v>
                </c:pt>
                <c:pt idx="230">
                  <c:v>975: S. 10-15h</c:v>
                </c:pt>
                <c:pt idx="231">
                  <c:v>976: S. 10-16h</c:v>
                </c:pt>
                <c:pt idx="232">
                  <c:v>977: S. 10-17h</c:v>
                </c:pt>
                <c:pt idx="233">
                  <c:v>978: S. 10-18h</c:v>
                </c:pt>
                <c:pt idx="234">
                  <c:v>979: S. 10-19h</c:v>
                </c:pt>
                <c:pt idx="235">
                  <c:v>980: S. 10-20h</c:v>
                </c:pt>
                <c:pt idx="236">
                  <c:v>981: S. 10-21h</c:v>
                </c:pt>
                <c:pt idx="237">
                  <c:v>982: S. 10-22h</c:v>
                </c:pt>
                <c:pt idx="238">
                  <c:v>983: S. 10-23h</c:v>
                </c:pt>
                <c:pt idx="239">
                  <c:v>984: S. 10-24h</c:v>
                </c:pt>
                <c:pt idx="240">
                  <c:v>985: D. 11-01h</c:v>
                </c:pt>
                <c:pt idx="241">
                  <c:v>986: D. 11-02h</c:v>
                </c:pt>
                <c:pt idx="242">
                  <c:v>987: D. 11-03h</c:v>
                </c:pt>
                <c:pt idx="243">
                  <c:v>988: D. 11-04h</c:v>
                </c:pt>
                <c:pt idx="244">
                  <c:v>989: D. 11-05h</c:v>
                </c:pt>
                <c:pt idx="245">
                  <c:v>990: D. 11-06h</c:v>
                </c:pt>
                <c:pt idx="246">
                  <c:v>991: D. 11-07h</c:v>
                </c:pt>
                <c:pt idx="247">
                  <c:v>992: D. 11-08h</c:v>
                </c:pt>
                <c:pt idx="248">
                  <c:v>993: D. 11-09h</c:v>
                </c:pt>
                <c:pt idx="249">
                  <c:v>994: D. 11-10h</c:v>
                </c:pt>
                <c:pt idx="250">
                  <c:v>995: D. 11-11h</c:v>
                </c:pt>
                <c:pt idx="251">
                  <c:v>996: D. 11-12h</c:v>
                </c:pt>
                <c:pt idx="252">
                  <c:v>997: D. 11-13h</c:v>
                </c:pt>
                <c:pt idx="253">
                  <c:v>998: D. 11-14h</c:v>
                </c:pt>
                <c:pt idx="254">
                  <c:v>999: D. 11-15h</c:v>
                </c:pt>
                <c:pt idx="255">
                  <c:v>1000: D. 11-16h</c:v>
                </c:pt>
                <c:pt idx="256">
                  <c:v>1001: D. 11-17h</c:v>
                </c:pt>
                <c:pt idx="257">
                  <c:v>1002: D. 11-18h</c:v>
                </c:pt>
                <c:pt idx="258">
                  <c:v>1003: D. 11-19h</c:v>
                </c:pt>
                <c:pt idx="259">
                  <c:v>1004: D. 11-20h</c:v>
                </c:pt>
                <c:pt idx="260">
                  <c:v>1005: D. 11-21h</c:v>
                </c:pt>
                <c:pt idx="261">
                  <c:v>1006: D. 11-22h</c:v>
                </c:pt>
                <c:pt idx="262">
                  <c:v>1007: D. 11-23h</c:v>
                </c:pt>
                <c:pt idx="263">
                  <c:v>1008: D. 11-24h</c:v>
                </c:pt>
                <c:pt idx="264">
                  <c:v>1009: L. 12-01h</c:v>
                </c:pt>
                <c:pt idx="265">
                  <c:v>1010: L. 12-02h</c:v>
                </c:pt>
                <c:pt idx="266">
                  <c:v>1011: L. 12-03h</c:v>
                </c:pt>
                <c:pt idx="267">
                  <c:v>1012: L. 12-04h</c:v>
                </c:pt>
                <c:pt idx="268">
                  <c:v>1013: L. 12-05h</c:v>
                </c:pt>
                <c:pt idx="269">
                  <c:v>1014: L. 12-06h</c:v>
                </c:pt>
                <c:pt idx="270">
                  <c:v>1015: L. 12-07h</c:v>
                </c:pt>
                <c:pt idx="271">
                  <c:v>1016: L. 12-08h</c:v>
                </c:pt>
                <c:pt idx="272">
                  <c:v>1017: L. 12-09h</c:v>
                </c:pt>
                <c:pt idx="273">
                  <c:v>1018: L. 12-10h</c:v>
                </c:pt>
                <c:pt idx="274">
                  <c:v>1019: L. 12-11h</c:v>
                </c:pt>
                <c:pt idx="275">
                  <c:v>1020: L. 12-12h</c:v>
                </c:pt>
                <c:pt idx="276">
                  <c:v>1021: L. 12-13h</c:v>
                </c:pt>
                <c:pt idx="277">
                  <c:v>1022: L. 12-14h</c:v>
                </c:pt>
                <c:pt idx="278">
                  <c:v>1023: L. 12-15h</c:v>
                </c:pt>
                <c:pt idx="279">
                  <c:v>1024: L. 12-16h</c:v>
                </c:pt>
                <c:pt idx="280">
                  <c:v>1025: L. 12-17h</c:v>
                </c:pt>
                <c:pt idx="281">
                  <c:v>1026: L. 12-18h</c:v>
                </c:pt>
                <c:pt idx="282">
                  <c:v>1027: L. 12-19h</c:v>
                </c:pt>
                <c:pt idx="283">
                  <c:v>1028: L. 12-20h</c:v>
                </c:pt>
                <c:pt idx="284">
                  <c:v>1029: L. 12-21h</c:v>
                </c:pt>
                <c:pt idx="285">
                  <c:v>1030: L. 12-22h</c:v>
                </c:pt>
                <c:pt idx="286">
                  <c:v>1031: L. 12-23h</c:v>
                </c:pt>
                <c:pt idx="287">
                  <c:v>1032: L. 12-24h</c:v>
                </c:pt>
                <c:pt idx="288">
                  <c:v>1033: M. 13-01h</c:v>
                </c:pt>
                <c:pt idx="289">
                  <c:v>1034: M. 13-02h</c:v>
                </c:pt>
                <c:pt idx="290">
                  <c:v>1035: M. 13-03h</c:v>
                </c:pt>
                <c:pt idx="291">
                  <c:v>1036: M. 13-04h</c:v>
                </c:pt>
                <c:pt idx="292">
                  <c:v>1037: M. 13-05h</c:v>
                </c:pt>
                <c:pt idx="293">
                  <c:v>1038: M. 13-06h</c:v>
                </c:pt>
                <c:pt idx="294">
                  <c:v>1039: M. 13-07h</c:v>
                </c:pt>
                <c:pt idx="295">
                  <c:v>1040: M. 13-08h</c:v>
                </c:pt>
                <c:pt idx="296">
                  <c:v>1041: M. 13-09h</c:v>
                </c:pt>
                <c:pt idx="297">
                  <c:v>1042: M. 13-10h</c:v>
                </c:pt>
                <c:pt idx="298">
                  <c:v>1043: M. 13-11h</c:v>
                </c:pt>
                <c:pt idx="299">
                  <c:v>1044: M. 13-12h</c:v>
                </c:pt>
                <c:pt idx="300">
                  <c:v>1045: M. 13-13h</c:v>
                </c:pt>
                <c:pt idx="301">
                  <c:v>1046: M. 13-14h</c:v>
                </c:pt>
                <c:pt idx="302">
                  <c:v>1047: M. 13-15h</c:v>
                </c:pt>
                <c:pt idx="303">
                  <c:v>1048: M. 13-16h</c:v>
                </c:pt>
                <c:pt idx="304">
                  <c:v>1049: M. 13-17h</c:v>
                </c:pt>
                <c:pt idx="305">
                  <c:v>1050: M. 13-18h</c:v>
                </c:pt>
                <c:pt idx="306">
                  <c:v>1051: M. 13-19h</c:v>
                </c:pt>
                <c:pt idx="307">
                  <c:v>1052: M. 13-20h</c:v>
                </c:pt>
                <c:pt idx="308">
                  <c:v>1053: M. 13-21h</c:v>
                </c:pt>
                <c:pt idx="309">
                  <c:v>1054: M. 13-22h</c:v>
                </c:pt>
                <c:pt idx="310">
                  <c:v>1055: M. 13-23h</c:v>
                </c:pt>
                <c:pt idx="311">
                  <c:v>1056: M. 13-24h</c:v>
                </c:pt>
                <c:pt idx="312">
                  <c:v>1057: M. 14-01h</c:v>
                </c:pt>
                <c:pt idx="313">
                  <c:v>1058: M. 14-02h</c:v>
                </c:pt>
                <c:pt idx="314">
                  <c:v>1059: M. 14-03h</c:v>
                </c:pt>
                <c:pt idx="315">
                  <c:v>1060: M. 14-04h</c:v>
                </c:pt>
                <c:pt idx="316">
                  <c:v>1061: M. 14-05h</c:v>
                </c:pt>
                <c:pt idx="317">
                  <c:v>1062: M. 14-06h</c:v>
                </c:pt>
                <c:pt idx="318">
                  <c:v>1063: M. 14-07h</c:v>
                </c:pt>
                <c:pt idx="319">
                  <c:v>1064: M. 14-08h</c:v>
                </c:pt>
                <c:pt idx="320">
                  <c:v>1065: M. 14-09h</c:v>
                </c:pt>
                <c:pt idx="321">
                  <c:v>1066: M. 14-10h</c:v>
                </c:pt>
                <c:pt idx="322">
                  <c:v>1067: M. 14-11h</c:v>
                </c:pt>
                <c:pt idx="323">
                  <c:v>1068: M. 14-12h</c:v>
                </c:pt>
                <c:pt idx="324">
                  <c:v>1069: M. 14-13h</c:v>
                </c:pt>
                <c:pt idx="325">
                  <c:v>1070: M. 14-14h</c:v>
                </c:pt>
                <c:pt idx="326">
                  <c:v>1071: M. 14-15h</c:v>
                </c:pt>
                <c:pt idx="327">
                  <c:v>1072: M. 14-16h</c:v>
                </c:pt>
                <c:pt idx="328">
                  <c:v>1073: M. 14-17h</c:v>
                </c:pt>
                <c:pt idx="329">
                  <c:v>1074: M. 14-18h</c:v>
                </c:pt>
                <c:pt idx="330">
                  <c:v>1075: M. 14-19h</c:v>
                </c:pt>
                <c:pt idx="331">
                  <c:v>1076: M. 14-20h</c:v>
                </c:pt>
                <c:pt idx="332">
                  <c:v>1077: M. 14-21h</c:v>
                </c:pt>
                <c:pt idx="333">
                  <c:v>1078: M. 14-22h</c:v>
                </c:pt>
                <c:pt idx="334">
                  <c:v>1079: M. 14-23h</c:v>
                </c:pt>
                <c:pt idx="335">
                  <c:v>1080: M. 14-24h</c:v>
                </c:pt>
                <c:pt idx="336">
                  <c:v>1081: J. 15-01h</c:v>
                </c:pt>
                <c:pt idx="337">
                  <c:v>1082: J. 15-02h</c:v>
                </c:pt>
                <c:pt idx="338">
                  <c:v>1083: J. 15-03h</c:v>
                </c:pt>
                <c:pt idx="339">
                  <c:v>1084: J. 15-04h</c:v>
                </c:pt>
                <c:pt idx="340">
                  <c:v>1085: J. 15-05h</c:v>
                </c:pt>
                <c:pt idx="341">
                  <c:v>1086: J. 15-06h</c:v>
                </c:pt>
                <c:pt idx="342">
                  <c:v>1087: J. 15-07h</c:v>
                </c:pt>
                <c:pt idx="343">
                  <c:v>1088: J. 15-08h</c:v>
                </c:pt>
                <c:pt idx="344">
                  <c:v>1089: J. 15-09h</c:v>
                </c:pt>
                <c:pt idx="345">
                  <c:v>1090: J. 15-10h</c:v>
                </c:pt>
                <c:pt idx="346">
                  <c:v>1091: J. 15-11h</c:v>
                </c:pt>
                <c:pt idx="347">
                  <c:v>1092: J. 15-12h</c:v>
                </c:pt>
                <c:pt idx="348">
                  <c:v>1093: J. 15-13h</c:v>
                </c:pt>
                <c:pt idx="349">
                  <c:v>1094: J. 15-14h</c:v>
                </c:pt>
                <c:pt idx="350">
                  <c:v>1095: J. 15-15h</c:v>
                </c:pt>
                <c:pt idx="351">
                  <c:v>1096: J. 15-16h</c:v>
                </c:pt>
                <c:pt idx="352">
                  <c:v>1097: J. 15-17h</c:v>
                </c:pt>
                <c:pt idx="353">
                  <c:v>1098: J. 15-18h</c:v>
                </c:pt>
                <c:pt idx="354">
                  <c:v>1099: J. 15-19h</c:v>
                </c:pt>
                <c:pt idx="355">
                  <c:v>1100: J. 15-20h</c:v>
                </c:pt>
                <c:pt idx="356">
                  <c:v>1101: J. 15-21h</c:v>
                </c:pt>
                <c:pt idx="357">
                  <c:v>1102: J. 15-22h</c:v>
                </c:pt>
                <c:pt idx="358">
                  <c:v>1103: J. 15-23h</c:v>
                </c:pt>
                <c:pt idx="359">
                  <c:v>1104: J. 15-24h</c:v>
                </c:pt>
                <c:pt idx="360">
                  <c:v>1105: V. 16-01h</c:v>
                </c:pt>
                <c:pt idx="361">
                  <c:v>1106: V. 16-02h</c:v>
                </c:pt>
                <c:pt idx="362">
                  <c:v>1107: V. 16-03h</c:v>
                </c:pt>
                <c:pt idx="363">
                  <c:v>1108: V. 16-04h</c:v>
                </c:pt>
                <c:pt idx="364">
                  <c:v>1109: V. 16-05h</c:v>
                </c:pt>
                <c:pt idx="365">
                  <c:v>1110: V. 16-06h</c:v>
                </c:pt>
                <c:pt idx="366">
                  <c:v>1111: V. 16-07h</c:v>
                </c:pt>
                <c:pt idx="367">
                  <c:v>1112: V. 16-08h</c:v>
                </c:pt>
                <c:pt idx="368">
                  <c:v>1113: V. 16-09h</c:v>
                </c:pt>
                <c:pt idx="369">
                  <c:v>1114: V. 16-10h</c:v>
                </c:pt>
                <c:pt idx="370">
                  <c:v>1115: V. 16-11h</c:v>
                </c:pt>
                <c:pt idx="371">
                  <c:v>1116: V. 16-12h</c:v>
                </c:pt>
                <c:pt idx="372">
                  <c:v>1117: V. 16-13h</c:v>
                </c:pt>
                <c:pt idx="373">
                  <c:v>1118: V. 16-14h</c:v>
                </c:pt>
                <c:pt idx="374">
                  <c:v>1119: V. 16-15h</c:v>
                </c:pt>
                <c:pt idx="375">
                  <c:v>1120: V. 16-16h</c:v>
                </c:pt>
                <c:pt idx="376">
                  <c:v>1121: V. 16-17h</c:v>
                </c:pt>
                <c:pt idx="377">
                  <c:v>1122: V. 16-18h</c:v>
                </c:pt>
                <c:pt idx="378">
                  <c:v>1123: V. 16-19h</c:v>
                </c:pt>
                <c:pt idx="379">
                  <c:v>1124: V. 16-20h</c:v>
                </c:pt>
                <c:pt idx="380">
                  <c:v>1125: V. 16-21h</c:v>
                </c:pt>
                <c:pt idx="381">
                  <c:v>1126: V. 16-22h</c:v>
                </c:pt>
                <c:pt idx="382">
                  <c:v>1127: V. 16-23h</c:v>
                </c:pt>
                <c:pt idx="383">
                  <c:v>1128: V. 16-24h</c:v>
                </c:pt>
                <c:pt idx="384">
                  <c:v>1129: S. 17-01h</c:v>
                </c:pt>
                <c:pt idx="385">
                  <c:v>1130: S. 17-02h</c:v>
                </c:pt>
                <c:pt idx="386">
                  <c:v>1131: S. 17-03h</c:v>
                </c:pt>
                <c:pt idx="387">
                  <c:v>1132: S. 17-04h</c:v>
                </c:pt>
                <c:pt idx="388">
                  <c:v>1133: S. 17-05h</c:v>
                </c:pt>
                <c:pt idx="389">
                  <c:v>1134: S. 17-06h</c:v>
                </c:pt>
                <c:pt idx="390">
                  <c:v>1135: S. 17-07h</c:v>
                </c:pt>
                <c:pt idx="391">
                  <c:v>1136: S. 17-08h</c:v>
                </c:pt>
                <c:pt idx="392">
                  <c:v>1137: S. 17-09h</c:v>
                </c:pt>
                <c:pt idx="393">
                  <c:v>1138: S. 17-10h</c:v>
                </c:pt>
                <c:pt idx="394">
                  <c:v>1139: S. 17-11h</c:v>
                </c:pt>
                <c:pt idx="395">
                  <c:v>1140: S. 17-12h</c:v>
                </c:pt>
                <c:pt idx="396">
                  <c:v>1141: S. 17-13h</c:v>
                </c:pt>
                <c:pt idx="397">
                  <c:v>1142: S. 17-14h</c:v>
                </c:pt>
                <c:pt idx="398">
                  <c:v>1143: S. 17-15h</c:v>
                </c:pt>
                <c:pt idx="399">
                  <c:v>1144: S. 17-16h</c:v>
                </c:pt>
                <c:pt idx="400">
                  <c:v>1145: S. 17-17h</c:v>
                </c:pt>
                <c:pt idx="401">
                  <c:v>1146: S. 17-18h</c:v>
                </c:pt>
                <c:pt idx="402">
                  <c:v>1147: S. 17-19h</c:v>
                </c:pt>
                <c:pt idx="403">
                  <c:v>1148: S. 17-20h</c:v>
                </c:pt>
                <c:pt idx="404">
                  <c:v>1149: S. 17-21h</c:v>
                </c:pt>
                <c:pt idx="405">
                  <c:v>1150: S. 17-22h</c:v>
                </c:pt>
                <c:pt idx="406">
                  <c:v>1151: S. 17-23h</c:v>
                </c:pt>
                <c:pt idx="407">
                  <c:v>1152: S. 17-24h</c:v>
                </c:pt>
                <c:pt idx="408">
                  <c:v>1153: D. 18-01h</c:v>
                </c:pt>
                <c:pt idx="409">
                  <c:v>1154: D. 18-02h</c:v>
                </c:pt>
                <c:pt idx="410">
                  <c:v>1155: D. 18-03h</c:v>
                </c:pt>
                <c:pt idx="411">
                  <c:v>1156: D. 18-04h</c:v>
                </c:pt>
                <c:pt idx="412">
                  <c:v>1157: D. 18-05h</c:v>
                </c:pt>
                <c:pt idx="413">
                  <c:v>1158: D. 18-06h</c:v>
                </c:pt>
                <c:pt idx="414">
                  <c:v>1159: D. 18-07h</c:v>
                </c:pt>
                <c:pt idx="415">
                  <c:v>1160: D. 18-08h</c:v>
                </c:pt>
                <c:pt idx="416">
                  <c:v>1161: D. 18-09h</c:v>
                </c:pt>
                <c:pt idx="417">
                  <c:v>1162: D. 18-10h</c:v>
                </c:pt>
                <c:pt idx="418">
                  <c:v>1163: D. 18-11h</c:v>
                </c:pt>
                <c:pt idx="419">
                  <c:v>1164: D. 18-12h</c:v>
                </c:pt>
                <c:pt idx="420">
                  <c:v>1165: D. 18-13h</c:v>
                </c:pt>
                <c:pt idx="421">
                  <c:v>1166: D. 18-14h</c:v>
                </c:pt>
                <c:pt idx="422">
                  <c:v>1167: D. 18-15h</c:v>
                </c:pt>
                <c:pt idx="423">
                  <c:v>1168: D. 18-16h</c:v>
                </c:pt>
                <c:pt idx="424">
                  <c:v>1169: D. 18-17h</c:v>
                </c:pt>
                <c:pt idx="425">
                  <c:v>1170: D. 18-18h</c:v>
                </c:pt>
                <c:pt idx="426">
                  <c:v>1171: D. 18-19h</c:v>
                </c:pt>
                <c:pt idx="427">
                  <c:v>1172: D. 18-20h</c:v>
                </c:pt>
                <c:pt idx="428">
                  <c:v>1173: D. 18-21h</c:v>
                </c:pt>
                <c:pt idx="429">
                  <c:v>1174: D. 18-22h</c:v>
                </c:pt>
                <c:pt idx="430">
                  <c:v>1175: D. 18-23h</c:v>
                </c:pt>
                <c:pt idx="431">
                  <c:v>1176: D. 18-24h</c:v>
                </c:pt>
                <c:pt idx="432">
                  <c:v>1177: L. 19-01h</c:v>
                </c:pt>
                <c:pt idx="433">
                  <c:v>1178: L. 19-02h</c:v>
                </c:pt>
                <c:pt idx="434">
                  <c:v>1179: L. 19-03h</c:v>
                </c:pt>
                <c:pt idx="435">
                  <c:v>1180: L. 19-04h</c:v>
                </c:pt>
                <c:pt idx="436">
                  <c:v>1181: L. 19-05h</c:v>
                </c:pt>
                <c:pt idx="437">
                  <c:v>1182: L. 19-06h</c:v>
                </c:pt>
                <c:pt idx="438">
                  <c:v>1183: L. 19-07h</c:v>
                </c:pt>
                <c:pt idx="439">
                  <c:v>1184: L. 19-08h</c:v>
                </c:pt>
                <c:pt idx="440">
                  <c:v>1185: L. 19-09h</c:v>
                </c:pt>
                <c:pt idx="441">
                  <c:v>1186: L. 19-10h</c:v>
                </c:pt>
                <c:pt idx="442">
                  <c:v>1187: L. 19-11h</c:v>
                </c:pt>
                <c:pt idx="443">
                  <c:v>1188: L. 19-12h</c:v>
                </c:pt>
                <c:pt idx="444">
                  <c:v>1189: L. 19-13h</c:v>
                </c:pt>
                <c:pt idx="445">
                  <c:v>1190: L. 19-14h</c:v>
                </c:pt>
                <c:pt idx="446">
                  <c:v>1191: L. 19-15h</c:v>
                </c:pt>
                <c:pt idx="447">
                  <c:v>1192: L. 19-16h</c:v>
                </c:pt>
                <c:pt idx="448">
                  <c:v>1193: L. 19-17h</c:v>
                </c:pt>
                <c:pt idx="449">
                  <c:v>1194: L. 19-18h</c:v>
                </c:pt>
                <c:pt idx="450">
                  <c:v>1195: L. 19-19h</c:v>
                </c:pt>
                <c:pt idx="451">
                  <c:v>1196: L. 19-20h</c:v>
                </c:pt>
                <c:pt idx="452">
                  <c:v>1197: L. 19-21h</c:v>
                </c:pt>
                <c:pt idx="453">
                  <c:v>1198: L. 19-22h</c:v>
                </c:pt>
                <c:pt idx="454">
                  <c:v>1199: L. 19-23h</c:v>
                </c:pt>
                <c:pt idx="455">
                  <c:v>1200: L. 19-24h</c:v>
                </c:pt>
                <c:pt idx="456">
                  <c:v>1201: M. 20-01h</c:v>
                </c:pt>
                <c:pt idx="457">
                  <c:v>1202: M. 20-02h</c:v>
                </c:pt>
                <c:pt idx="458">
                  <c:v>1203: M. 20-03h</c:v>
                </c:pt>
                <c:pt idx="459">
                  <c:v>1204: M. 20-04h</c:v>
                </c:pt>
                <c:pt idx="460">
                  <c:v>1205: M. 20-05h</c:v>
                </c:pt>
                <c:pt idx="461">
                  <c:v>1206: M. 20-06h</c:v>
                </c:pt>
                <c:pt idx="462">
                  <c:v>1207: M. 20-07h</c:v>
                </c:pt>
                <c:pt idx="463">
                  <c:v>1208: M. 20-08h</c:v>
                </c:pt>
                <c:pt idx="464">
                  <c:v>1209: M. 20-09h</c:v>
                </c:pt>
                <c:pt idx="465">
                  <c:v>1210: M. 20-10h</c:v>
                </c:pt>
                <c:pt idx="466">
                  <c:v>1211: M. 20-11h</c:v>
                </c:pt>
                <c:pt idx="467">
                  <c:v>1212: M. 20-12h</c:v>
                </c:pt>
                <c:pt idx="468">
                  <c:v>1213: M. 20-13h</c:v>
                </c:pt>
                <c:pt idx="469">
                  <c:v>1214: M. 20-14h</c:v>
                </c:pt>
                <c:pt idx="470">
                  <c:v>1215: M. 20-15h</c:v>
                </c:pt>
                <c:pt idx="471">
                  <c:v>1216: M. 20-16h</c:v>
                </c:pt>
                <c:pt idx="472">
                  <c:v>1217: M. 20-17h</c:v>
                </c:pt>
                <c:pt idx="473">
                  <c:v>1218: M. 20-18h</c:v>
                </c:pt>
                <c:pt idx="474">
                  <c:v>1219: M. 20-19h</c:v>
                </c:pt>
                <c:pt idx="475">
                  <c:v>1220: M. 20-20h</c:v>
                </c:pt>
                <c:pt idx="476">
                  <c:v>1221: M. 20-21h</c:v>
                </c:pt>
                <c:pt idx="477">
                  <c:v>1222: M. 20-22h</c:v>
                </c:pt>
                <c:pt idx="478">
                  <c:v>1223: M. 20-23h</c:v>
                </c:pt>
                <c:pt idx="479">
                  <c:v>1224: M. 20-24h</c:v>
                </c:pt>
                <c:pt idx="480">
                  <c:v>1225: M. 21-01h</c:v>
                </c:pt>
                <c:pt idx="481">
                  <c:v>1226: M. 21-02h</c:v>
                </c:pt>
                <c:pt idx="482">
                  <c:v>1227: M. 21-03h</c:v>
                </c:pt>
                <c:pt idx="483">
                  <c:v>1228: M. 21-04h</c:v>
                </c:pt>
                <c:pt idx="484">
                  <c:v>1229: M. 21-05h</c:v>
                </c:pt>
                <c:pt idx="485">
                  <c:v>1230: M. 21-06h</c:v>
                </c:pt>
                <c:pt idx="486">
                  <c:v>1231: M. 21-07h</c:v>
                </c:pt>
                <c:pt idx="487">
                  <c:v>1232: M. 21-08h</c:v>
                </c:pt>
                <c:pt idx="488">
                  <c:v>1233: M. 21-09h</c:v>
                </c:pt>
                <c:pt idx="489">
                  <c:v>1234: M. 21-10h</c:v>
                </c:pt>
                <c:pt idx="490">
                  <c:v>1235: M. 21-11h</c:v>
                </c:pt>
                <c:pt idx="491">
                  <c:v>1236: M. 21-12h</c:v>
                </c:pt>
                <c:pt idx="492">
                  <c:v>1237: M. 21-13h</c:v>
                </c:pt>
                <c:pt idx="493">
                  <c:v>1238: M. 21-14h</c:v>
                </c:pt>
                <c:pt idx="494">
                  <c:v>1239: M. 21-15h</c:v>
                </c:pt>
                <c:pt idx="495">
                  <c:v>1240: M. 21-16h</c:v>
                </c:pt>
                <c:pt idx="496">
                  <c:v>1241: M. 21-17h</c:v>
                </c:pt>
                <c:pt idx="497">
                  <c:v>1242: M. 21-18h</c:v>
                </c:pt>
                <c:pt idx="498">
                  <c:v>1243: M. 21-19h</c:v>
                </c:pt>
                <c:pt idx="499">
                  <c:v>1244: M. 21-20h</c:v>
                </c:pt>
                <c:pt idx="500">
                  <c:v>1245: M. 21-21h</c:v>
                </c:pt>
                <c:pt idx="501">
                  <c:v>1246: M. 21-22h</c:v>
                </c:pt>
                <c:pt idx="502">
                  <c:v>1247: M. 21-23h</c:v>
                </c:pt>
                <c:pt idx="503">
                  <c:v>1248: M. 21-24h</c:v>
                </c:pt>
                <c:pt idx="504">
                  <c:v>1249: J. 22-01h</c:v>
                </c:pt>
                <c:pt idx="505">
                  <c:v>1250: J. 22-02h</c:v>
                </c:pt>
                <c:pt idx="506">
                  <c:v>1251: J. 22-03h</c:v>
                </c:pt>
                <c:pt idx="507">
                  <c:v>1252: J. 22-04h</c:v>
                </c:pt>
                <c:pt idx="508">
                  <c:v>1253: J. 22-05h</c:v>
                </c:pt>
                <c:pt idx="509">
                  <c:v>1254: J. 22-06h</c:v>
                </c:pt>
                <c:pt idx="510">
                  <c:v>1255: J. 22-07h</c:v>
                </c:pt>
                <c:pt idx="511">
                  <c:v>1256: J. 22-08h</c:v>
                </c:pt>
                <c:pt idx="512">
                  <c:v>1257: J. 22-09h</c:v>
                </c:pt>
                <c:pt idx="513">
                  <c:v>1258: J. 22-10h</c:v>
                </c:pt>
                <c:pt idx="514">
                  <c:v>1259: J. 22-11h</c:v>
                </c:pt>
                <c:pt idx="515">
                  <c:v>1260: J. 22-12h</c:v>
                </c:pt>
                <c:pt idx="516">
                  <c:v>1261: J. 22-13h</c:v>
                </c:pt>
                <c:pt idx="517">
                  <c:v>1262: J. 22-14h</c:v>
                </c:pt>
                <c:pt idx="518">
                  <c:v>1263: J. 22-15h</c:v>
                </c:pt>
                <c:pt idx="519">
                  <c:v>1264: J. 22-16h</c:v>
                </c:pt>
                <c:pt idx="520">
                  <c:v>1265: J. 22-17h</c:v>
                </c:pt>
                <c:pt idx="521">
                  <c:v>1266: J. 22-18h</c:v>
                </c:pt>
                <c:pt idx="522">
                  <c:v>1267: J. 22-19h</c:v>
                </c:pt>
                <c:pt idx="523">
                  <c:v>1268: J. 22-20h</c:v>
                </c:pt>
                <c:pt idx="524">
                  <c:v>1269: J. 22-21h</c:v>
                </c:pt>
                <c:pt idx="525">
                  <c:v>1270: J. 22-22h</c:v>
                </c:pt>
                <c:pt idx="526">
                  <c:v>1271: J. 22-23h</c:v>
                </c:pt>
                <c:pt idx="527">
                  <c:v>1272: J. 22-24h</c:v>
                </c:pt>
                <c:pt idx="528">
                  <c:v>1273: V. 23-01h</c:v>
                </c:pt>
                <c:pt idx="529">
                  <c:v>1274: V. 23-02h</c:v>
                </c:pt>
                <c:pt idx="530">
                  <c:v>1275: V. 23-03h</c:v>
                </c:pt>
                <c:pt idx="531">
                  <c:v>1276: V. 23-04h</c:v>
                </c:pt>
                <c:pt idx="532">
                  <c:v>1277: V. 23-05h</c:v>
                </c:pt>
                <c:pt idx="533">
                  <c:v>1278: V. 23-06h</c:v>
                </c:pt>
                <c:pt idx="534">
                  <c:v>1279: V. 23-07h</c:v>
                </c:pt>
                <c:pt idx="535">
                  <c:v>1280: V. 23-08h</c:v>
                </c:pt>
                <c:pt idx="536">
                  <c:v>1281: V. 23-09h</c:v>
                </c:pt>
                <c:pt idx="537">
                  <c:v>1282: V. 23-10h</c:v>
                </c:pt>
                <c:pt idx="538">
                  <c:v>1283: V. 23-11h</c:v>
                </c:pt>
                <c:pt idx="539">
                  <c:v>1284: V. 23-12h</c:v>
                </c:pt>
                <c:pt idx="540">
                  <c:v>1285: V. 23-13h</c:v>
                </c:pt>
                <c:pt idx="541">
                  <c:v>1286: V. 23-14h</c:v>
                </c:pt>
                <c:pt idx="542">
                  <c:v>1287: V. 23-15h</c:v>
                </c:pt>
                <c:pt idx="543">
                  <c:v>1288: V. 23-16h</c:v>
                </c:pt>
                <c:pt idx="544">
                  <c:v>1289: V. 23-17h</c:v>
                </c:pt>
                <c:pt idx="545">
                  <c:v>1290: V. 23-18h</c:v>
                </c:pt>
                <c:pt idx="546">
                  <c:v>1291: V. 23-19h</c:v>
                </c:pt>
                <c:pt idx="547">
                  <c:v>1292: V. 23-20h</c:v>
                </c:pt>
                <c:pt idx="548">
                  <c:v>1293: V. 23-21h</c:v>
                </c:pt>
                <c:pt idx="549">
                  <c:v>1294: V. 23-22h</c:v>
                </c:pt>
                <c:pt idx="550">
                  <c:v>1295: V. 23-23h</c:v>
                </c:pt>
                <c:pt idx="551">
                  <c:v>1296: V. 23-24h</c:v>
                </c:pt>
                <c:pt idx="552">
                  <c:v>1297: S. 24-01h</c:v>
                </c:pt>
                <c:pt idx="553">
                  <c:v>1298: S. 24-02h</c:v>
                </c:pt>
                <c:pt idx="554">
                  <c:v>1299: S. 24-03h</c:v>
                </c:pt>
                <c:pt idx="555">
                  <c:v>1300: S. 24-04h</c:v>
                </c:pt>
                <c:pt idx="556">
                  <c:v>1301: S. 24-05h</c:v>
                </c:pt>
                <c:pt idx="557">
                  <c:v>1302: S. 24-06h</c:v>
                </c:pt>
                <c:pt idx="558">
                  <c:v>1303: S. 24-07h</c:v>
                </c:pt>
                <c:pt idx="559">
                  <c:v>1304: S. 24-08h</c:v>
                </c:pt>
                <c:pt idx="560">
                  <c:v>1305: S. 24-09h</c:v>
                </c:pt>
                <c:pt idx="561">
                  <c:v>1306: S. 24-10h</c:v>
                </c:pt>
                <c:pt idx="562">
                  <c:v>1307: S. 24-11h</c:v>
                </c:pt>
                <c:pt idx="563">
                  <c:v>1308: S. 24-12h</c:v>
                </c:pt>
                <c:pt idx="564">
                  <c:v>1309: S. 24-13h</c:v>
                </c:pt>
                <c:pt idx="565">
                  <c:v>1310: S. 24-14h</c:v>
                </c:pt>
                <c:pt idx="566">
                  <c:v>1311: S. 24-15h</c:v>
                </c:pt>
                <c:pt idx="567">
                  <c:v>1312: S. 24-16h</c:v>
                </c:pt>
                <c:pt idx="568">
                  <c:v>1313: S. 24-17h</c:v>
                </c:pt>
                <c:pt idx="569">
                  <c:v>1314: S. 24-18h</c:v>
                </c:pt>
                <c:pt idx="570">
                  <c:v>1315: S. 24-19h</c:v>
                </c:pt>
                <c:pt idx="571">
                  <c:v>1316: S. 24-20h</c:v>
                </c:pt>
                <c:pt idx="572">
                  <c:v>1317: S. 24-21h</c:v>
                </c:pt>
                <c:pt idx="573">
                  <c:v>1318: S. 24-22h</c:v>
                </c:pt>
                <c:pt idx="574">
                  <c:v>1319: S. 24-23h</c:v>
                </c:pt>
                <c:pt idx="575">
                  <c:v>1320: S. 24-24h</c:v>
                </c:pt>
                <c:pt idx="576">
                  <c:v>1321: D. 25-01h</c:v>
                </c:pt>
                <c:pt idx="577">
                  <c:v>1322: D. 25-02h</c:v>
                </c:pt>
                <c:pt idx="578">
                  <c:v>1323: D. 25-03h</c:v>
                </c:pt>
                <c:pt idx="579">
                  <c:v>1324: D. 25-04h</c:v>
                </c:pt>
                <c:pt idx="580">
                  <c:v>1325: D. 25-05h</c:v>
                </c:pt>
                <c:pt idx="581">
                  <c:v>1326: D. 25-06h</c:v>
                </c:pt>
                <c:pt idx="582">
                  <c:v>1327: D. 25-07h</c:v>
                </c:pt>
                <c:pt idx="583">
                  <c:v>1328: D. 25-08h</c:v>
                </c:pt>
                <c:pt idx="584">
                  <c:v>1329: D. 25-09h</c:v>
                </c:pt>
                <c:pt idx="585">
                  <c:v>1330: D. 25-10h</c:v>
                </c:pt>
                <c:pt idx="586">
                  <c:v>1331: D. 25-11h</c:v>
                </c:pt>
                <c:pt idx="587">
                  <c:v>1332: D. 25-12h</c:v>
                </c:pt>
                <c:pt idx="588">
                  <c:v>1333: D. 25-13h</c:v>
                </c:pt>
                <c:pt idx="589">
                  <c:v>1334: D. 25-14h</c:v>
                </c:pt>
                <c:pt idx="590">
                  <c:v>1335: D. 25-15h</c:v>
                </c:pt>
                <c:pt idx="591">
                  <c:v>1336: D. 25-16h</c:v>
                </c:pt>
                <c:pt idx="592">
                  <c:v>1337: D. 25-17h</c:v>
                </c:pt>
                <c:pt idx="593">
                  <c:v>1338: D. 25-18h</c:v>
                </c:pt>
                <c:pt idx="594">
                  <c:v>1339: D. 25-19h</c:v>
                </c:pt>
                <c:pt idx="595">
                  <c:v>1340: D. 25-20h</c:v>
                </c:pt>
                <c:pt idx="596">
                  <c:v>1341: D. 25-21h</c:v>
                </c:pt>
                <c:pt idx="597">
                  <c:v>1342: D. 25-22h</c:v>
                </c:pt>
                <c:pt idx="598">
                  <c:v>1343: D. 25-23h</c:v>
                </c:pt>
                <c:pt idx="599">
                  <c:v>1344: D. 25-24h</c:v>
                </c:pt>
                <c:pt idx="600">
                  <c:v>1345: L. 26-01h</c:v>
                </c:pt>
                <c:pt idx="601">
                  <c:v>1346: L. 26-02h</c:v>
                </c:pt>
                <c:pt idx="602">
                  <c:v>1347: L. 26-03h</c:v>
                </c:pt>
                <c:pt idx="603">
                  <c:v>1348: L. 26-04h</c:v>
                </c:pt>
                <c:pt idx="604">
                  <c:v>1349: L. 26-05h</c:v>
                </c:pt>
                <c:pt idx="605">
                  <c:v>1350: L. 26-06h</c:v>
                </c:pt>
                <c:pt idx="606">
                  <c:v>1351: L. 26-07h</c:v>
                </c:pt>
                <c:pt idx="607">
                  <c:v>1352: L. 26-08h</c:v>
                </c:pt>
                <c:pt idx="608">
                  <c:v>1353: L. 26-09h</c:v>
                </c:pt>
                <c:pt idx="609">
                  <c:v>1354: L. 26-10h</c:v>
                </c:pt>
                <c:pt idx="610">
                  <c:v>1355: L. 26-11h</c:v>
                </c:pt>
                <c:pt idx="611">
                  <c:v>1356: L. 26-12h</c:v>
                </c:pt>
                <c:pt idx="612">
                  <c:v>1357: L. 26-13h</c:v>
                </c:pt>
                <c:pt idx="613">
                  <c:v>1358: L. 26-14h</c:v>
                </c:pt>
                <c:pt idx="614">
                  <c:v>1359: L. 26-15h</c:v>
                </c:pt>
                <c:pt idx="615">
                  <c:v>1360: L. 26-16h</c:v>
                </c:pt>
                <c:pt idx="616">
                  <c:v>1361: L. 26-17h</c:v>
                </c:pt>
                <c:pt idx="617">
                  <c:v>1362: L. 26-18h</c:v>
                </c:pt>
                <c:pt idx="618">
                  <c:v>1363: L. 26-19h</c:v>
                </c:pt>
                <c:pt idx="619">
                  <c:v>1364: L. 26-20h</c:v>
                </c:pt>
                <c:pt idx="620">
                  <c:v>1365: L. 26-21h</c:v>
                </c:pt>
                <c:pt idx="621">
                  <c:v>1366: L. 26-22h</c:v>
                </c:pt>
                <c:pt idx="622">
                  <c:v>1367: L. 26-23h</c:v>
                </c:pt>
                <c:pt idx="623">
                  <c:v>1368: L. 26-24h</c:v>
                </c:pt>
                <c:pt idx="624">
                  <c:v>1369: M. 27-01h</c:v>
                </c:pt>
                <c:pt idx="625">
                  <c:v>1370: M. 27-02h</c:v>
                </c:pt>
                <c:pt idx="626">
                  <c:v>1371: M. 27-03h</c:v>
                </c:pt>
                <c:pt idx="627">
                  <c:v>1372: M. 27-04h</c:v>
                </c:pt>
                <c:pt idx="628">
                  <c:v>1373: M. 27-05h</c:v>
                </c:pt>
                <c:pt idx="629">
                  <c:v>1374: M. 27-06h</c:v>
                </c:pt>
                <c:pt idx="630">
                  <c:v>1375: M. 27-07h</c:v>
                </c:pt>
                <c:pt idx="631">
                  <c:v>1376: M. 27-08h</c:v>
                </c:pt>
                <c:pt idx="632">
                  <c:v>1377: M. 27-09h</c:v>
                </c:pt>
                <c:pt idx="633">
                  <c:v>1378: M. 27-10h</c:v>
                </c:pt>
                <c:pt idx="634">
                  <c:v>1379: M. 27-11h</c:v>
                </c:pt>
                <c:pt idx="635">
                  <c:v>1380: M. 27-12h</c:v>
                </c:pt>
                <c:pt idx="636">
                  <c:v>1381: M. 27-13h</c:v>
                </c:pt>
                <c:pt idx="637">
                  <c:v>1382: M. 27-14h</c:v>
                </c:pt>
                <c:pt idx="638">
                  <c:v>1383: M. 27-15h</c:v>
                </c:pt>
                <c:pt idx="639">
                  <c:v>1384: M. 27-16h</c:v>
                </c:pt>
                <c:pt idx="640">
                  <c:v>1385: M. 27-17h</c:v>
                </c:pt>
                <c:pt idx="641">
                  <c:v>1386: M. 27-18h</c:v>
                </c:pt>
                <c:pt idx="642">
                  <c:v>1387: M. 27-19h</c:v>
                </c:pt>
                <c:pt idx="643">
                  <c:v>1388: M. 27-20h</c:v>
                </c:pt>
                <c:pt idx="644">
                  <c:v>1389: M. 27-21h</c:v>
                </c:pt>
                <c:pt idx="645">
                  <c:v>1390: M. 27-22h</c:v>
                </c:pt>
                <c:pt idx="646">
                  <c:v>1391: M. 27-23h</c:v>
                </c:pt>
                <c:pt idx="647">
                  <c:v>1392: M. 27-24h</c:v>
                </c:pt>
                <c:pt idx="648">
                  <c:v>1393: M. 28-01h</c:v>
                </c:pt>
                <c:pt idx="649">
                  <c:v>1394: M. 28-02h</c:v>
                </c:pt>
                <c:pt idx="650">
                  <c:v>1395: M. 28-03h</c:v>
                </c:pt>
                <c:pt idx="651">
                  <c:v>1396: M. 28-04h</c:v>
                </c:pt>
                <c:pt idx="652">
                  <c:v>1397: M. 28-05h</c:v>
                </c:pt>
                <c:pt idx="653">
                  <c:v>1398: M. 28-06h</c:v>
                </c:pt>
                <c:pt idx="654">
                  <c:v>1399: M. 28-07h</c:v>
                </c:pt>
                <c:pt idx="655">
                  <c:v>1400: M. 28-08h</c:v>
                </c:pt>
                <c:pt idx="656">
                  <c:v>1401: M. 28-09h</c:v>
                </c:pt>
                <c:pt idx="657">
                  <c:v>1402: M. 28-10h</c:v>
                </c:pt>
                <c:pt idx="658">
                  <c:v>1403: M. 28-11h</c:v>
                </c:pt>
                <c:pt idx="659">
                  <c:v>1404: M. 28-12h</c:v>
                </c:pt>
                <c:pt idx="660">
                  <c:v>1405: M. 28-13h</c:v>
                </c:pt>
                <c:pt idx="661">
                  <c:v>1406: M. 28-14h</c:v>
                </c:pt>
                <c:pt idx="662">
                  <c:v>1407: M. 28-15h</c:v>
                </c:pt>
                <c:pt idx="663">
                  <c:v>1408: M. 28-16h</c:v>
                </c:pt>
                <c:pt idx="664">
                  <c:v>1409: M. 28-17h</c:v>
                </c:pt>
                <c:pt idx="665">
                  <c:v>1410: M. 28-18h</c:v>
                </c:pt>
                <c:pt idx="666">
                  <c:v>1411: M. 28-19h</c:v>
                </c:pt>
                <c:pt idx="667">
                  <c:v>1412: M. 28-20h</c:v>
                </c:pt>
                <c:pt idx="668">
                  <c:v>1413: M. 28-21h</c:v>
                </c:pt>
                <c:pt idx="669">
                  <c:v>1414: M. 28-22h</c:v>
                </c:pt>
                <c:pt idx="670">
                  <c:v>1415: M. 28-23h</c:v>
                </c:pt>
                <c:pt idx="671">
                  <c:v>1416: M. 28-24h</c:v>
                </c:pt>
              </c:strCache>
            </c:strRef>
          </c:cat>
          <c:val>
            <c:numRef>
              <c:f>IFRANE!$B$2:$B$673</c:f>
            </c:numRef>
          </c:val>
          <c:smooth val="0"/>
          <c:extLst>
            <c:ext xmlns:c16="http://schemas.microsoft.com/office/drawing/2014/chart" uri="{C3380CC4-5D6E-409C-BE32-E72D297353CC}">
              <c16:uniqueId val="{00000000-ECB1-4C7E-8B00-35AF38FB7689}"/>
            </c:ext>
          </c:extLst>
        </c:ser>
        <c:ser>
          <c:idx val="1"/>
          <c:order val="1"/>
          <c:tx>
            <c:strRef>
              <c:f>IFRANE!$C$1</c:f>
              <c:strCache>
                <c:ptCount val="1"/>
                <c:pt idx="0">
                  <c:v>Tint Without TB Treatement</c:v>
                </c:pt>
              </c:strCache>
            </c:strRef>
          </c:tx>
          <c:spPr>
            <a:ln w="0" cap="rnd">
              <a:solidFill>
                <a:schemeClr val="accent6">
                  <a:lumMod val="50000"/>
                </a:schemeClr>
              </a:solidFill>
              <a:round/>
            </a:ln>
            <a:effectLst/>
          </c:spPr>
          <c:marker>
            <c:symbol val="none"/>
          </c:marker>
          <c:cat>
            <c:strRef>
              <c:f>IFRANE!$A$2:$A$673</c:f>
              <c:strCache>
                <c:ptCount val="672"/>
                <c:pt idx="0">
                  <c:v>745: J. 01-01h</c:v>
                </c:pt>
                <c:pt idx="1">
                  <c:v>746: J. 01-02h</c:v>
                </c:pt>
                <c:pt idx="2">
                  <c:v>747: J. 01-03h</c:v>
                </c:pt>
                <c:pt idx="3">
                  <c:v>748: J. 01-04h</c:v>
                </c:pt>
                <c:pt idx="4">
                  <c:v>749: J. 01-05h</c:v>
                </c:pt>
                <c:pt idx="5">
                  <c:v>750: J. 01-06h</c:v>
                </c:pt>
                <c:pt idx="6">
                  <c:v>751: J. 01-07h</c:v>
                </c:pt>
                <c:pt idx="7">
                  <c:v>752: J. 01-08h</c:v>
                </c:pt>
                <c:pt idx="8">
                  <c:v>753: J. 01-09h</c:v>
                </c:pt>
                <c:pt idx="9">
                  <c:v>754: J. 01-10h</c:v>
                </c:pt>
                <c:pt idx="10">
                  <c:v>755: J. 01-11h</c:v>
                </c:pt>
                <c:pt idx="11">
                  <c:v>756: J. 01-12h</c:v>
                </c:pt>
                <c:pt idx="12">
                  <c:v>757: J. 01-13h</c:v>
                </c:pt>
                <c:pt idx="13">
                  <c:v>758: J. 01-14h</c:v>
                </c:pt>
                <c:pt idx="14">
                  <c:v>759: J. 01-15h</c:v>
                </c:pt>
                <c:pt idx="15">
                  <c:v>760: J. 01-16h</c:v>
                </c:pt>
                <c:pt idx="16">
                  <c:v>761: J. 01-17h</c:v>
                </c:pt>
                <c:pt idx="17">
                  <c:v>762: J. 01-18h</c:v>
                </c:pt>
                <c:pt idx="18">
                  <c:v>763: J. 01-19h</c:v>
                </c:pt>
                <c:pt idx="19">
                  <c:v>764: J. 01-20h</c:v>
                </c:pt>
                <c:pt idx="20">
                  <c:v>765: J. 01-21h</c:v>
                </c:pt>
                <c:pt idx="21">
                  <c:v>766: J. 01-22h</c:v>
                </c:pt>
                <c:pt idx="22">
                  <c:v>767: J. 01-23h</c:v>
                </c:pt>
                <c:pt idx="23">
                  <c:v>768: J. 01-24h</c:v>
                </c:pt>
                <c:pt idx="24">
                  <c:v>769: V. 02-01h</c:v>
                </c:pt>
                <c:pt idx="25">
                  <c:v>770: V. 02-02h</c:v>
                </c:pt>
                <c:pt idx="26">
                  <c:v>771: V. 02-03h</c:v>
                </c:pt>
                <c:pt idx="27">
                  <c:v>772: V. 02-04h</c:v>
                </c:pt>
                <c:pt idx="28">
                  <c:v>773: V. 02-05h</c:v>
                </c:pt>
                <c:pt idx="29">
                  <c:v>774: V. 02-06h</c:v>
                </c:pt>
                <c:pt idx="30">
                  <c:v>775: V. 02-07h</c:v>
                </c:pt>
                <c:pt idx="31">
                  <c:v>776: V. 02-08h</c:v>
                </c:pt>
                <c:pt idx="32">
                  <c:v>777: V. 02-09h</c:v>
                </c:pt>
                <c:pt idx="33">
                  <c:v>778: V. 02-10h</c:v>
                </c:pt>
                <c:pt idx="34">
                  <c:v>779: V. 02-11h</c:v>
                </c:pt>
                <c:pt idx="35">
                  <c:v>780: V. 02-12h</c:v>
                </c:pt>
                <c:pt idx="36">
                  <c:v>781: V. 02-13h</c:v>
                </c:pt>
                <c:pt idx="37">
                  <c:v>782: V. 02-14h</c:v>
                </c:pt>
                <c:pt idx="38">
                  <c:v>783: V. 02-15h</c:v>
                </c:pt>
                <c:pt idx="39">
                  <c:v>784: V. 02-16h</c:v>
                </c:pt>
                <c:pt idx="40">
                  <c:v>785: V. 02-17h</c:v>
                </c:pt>
                <c:pt idx="41">
                  <c:v>786: V. 02-18h</c:v>
                </c:pt>
                <c:pt idx="42">
                  <c:v>787: V. 02-19h</c:v>
                </c:pt>
                <c:pt idx="43">
                  <c:v>788: V. 02-20h</c:v>
                </c:pt>
                <c:pt idx="44">
                  <c:v>789: V. 02-21h</c:v>
                </c:pt>
                <c:pt idx="45">
                  <c:v>790: V. 02-22h</c:v>
                </c:pt>
                <c:pt idx="46">
                  <c:v>791: V. 02-23h</c:v>
                </c:pt>
                <c:pt idx="47">
                  <c:v>792: V. 02-24h</c:v>
                </c:pt>
                <c:pt idx="48">
                  <c:v>793: S. 03-01h</c:v>
                </c:pt>
                <c:pt idx="49">
                  <c:v>794: S. 03-02h</c:v>
                </c:pt>
                <c:pt idx="50">
                  <c:v>795: S. 03-03h</c:v>
                </c:pt>
                <c:pt idx="51">
                  <c:v>796: S. 03-04h</c:v>
                </c:pt>
                <c:pt idx="52">
                  <c:v>797: S. 03-05h</c:v>
                </c:pt>
                <c:pt idx="53">
                  <c:v>798: S. 03-06h</c:v>
                </c:pt>
                <c:pt idx="54">
                  <c:v>799: S. 03-07h</c:v>
                </c:pt>
                <c:pt idx="55">
                  <c:v>800: S. 03-08h</c:v>
                </c:pt>
                <c:pt idx="56">
                  <c:v>801: S. 03-09h</c:v>
                </c:pt>
                <c:pt idx="57">
                  <c:v>802: S. 03-10h</c:v>
                </c:pt>
                <c:pt idx="58">
                  <c:v>803: S. 03-11h</c:v>
                </c:pt>
                <c:pt idx="59">
                  <c:v>804: S. 03-12h</c:v>
                </c:pt>
                <c:pt idx="60">
                  <c:v>805: S. 03-13h</c:v>
                </c:pt>
                <c:pt idx="61">
                  <c:v>806: S. 03-14h</c:v>
                </c:pt>
                <c:pt idx="62">
                  <c:v>807: S. 03-15h</c:v>
                </c:pt>
                <c:pt idx="63">
                  <c:v>808: S. 03-16h</c:v>
                </c:pt>
                <c:pt idx="64">
                  <c:v>809: S. 03-17h</c:v>
                </c:pt>
                <c:pt idx="65">
                  <c:v>810: S. 03-18h</c:v>
                </c:pt>
                <c:pt idx="66">
                  <c:v>811: S. 03-19h</c:v>
                </c:pt>
                <c:pt idx="67">
                  <c:v>812: S. 03-20h</c:v>
                </c:pt>
                <c:pt idx="68">
                  <c:v>813: S. 03-21h</c:v>
                </c:pt>
                <c:pt idx="69">
                  <c:v>814: S. 03-22h</c:v>
                </c:pt>
                <c:pt idx="70">
                  <c:v>815: S. 03-23h</c:v>
                </c:pt>
                <c:pt idx="71">
                  <c:v>816: S. 03-24h</c:v>
                </c:pt>
                <c:pt idx="72">
                  <c:v>817: D. 04-01h</c:v>
                </c:pt>
                <c:pt idx="73">
                  <c:v>818: D. 04-02h</c:v>
                </c:pt>
                <c:pt idx="74">
                  <c:v>819: D. 04-03h</c:v>
                </c:pt>
                <c:pt idx="75">
                  <c:v>820: D. 04-04h</c:v>
                </c:pt>
                <c:pt idx="76">
                  <c:v>821: D. 04-05h</c:v>
                </c:pt>
                <c:pt idx="77">
                  <c:v>822: D. 04-06h</c:v>
                </c:pt>
                <c:pt idx="78">
                  <c:v>823: D. 04-07h</c:v>
                </c:pt>
                <c:pt idx="79">
                  <c:v>824: D. 04-08h</c:v>
                </c:pt>
                <c:pt idx="80">
                  <c:v>825: D. 04-09h</c:v>
                </c:pt>
                <c:pt idx="81">
                  <c:v>826: D. 04-10h</c:v>
                </c:pt>
                <c:pt idx="82">
                  <c:v>827: D. 04-11h</c:v>
                </c:pt>
                <c:pt idx="83">
                  <c:v>828: D. 04-12h</c:v>
                </c:pt>
                <c:pt idx="84">
                  <c:v>829: D. 04-13h</c:v>
                </c:pt>
                <c:pt idx="85">
                  <c:v>830: D. 04-14h</c:v>
                </c:pt>
                <c:pt idx="86">
                  <c:v>831: D. 04-15h</c:v>
                </c:pt>
                <c:pt idx="87">
                  <c:v>832: D. 04-16h</c:v>
                </c:pt>
                <c:pt idx="88">
                  <c:v>833: D. 04-17h</c:v>
                </c:pt>
                <c:pt idx="89">
                  <c:v>834: D. 04-18h</c:v>
                </c:pt>
                <c:pt idx="90">
                  <c:v>835: D. 04-19h</c:v>
                </c:pt>
                <c:pt idx="91">
                  <c:v>836: D. 04-20h</c:v>
                </c:pt>
                <c:pt idx="92">
                  <c:v>837: D. 04-21h</c:v>
                </c:pt>
                <c:pt idx="93">
                  <c:v>838: D. 04-22h</c:v>
                </c:pt>
                <c:pt idx="94">
                  <c:v>839: D. 04-23h</c:v>
                </c:pt>
                <c:pt idx="95">
                  <c:v>840: D. 04-24h</c:v>
                </c:pt>
                <c:pt idx="96">
                  <c:v>841: L. 05-01h</c:v>
                </c:pt>
                <c:pt idx="97">
                  <c:v>842: L. 05-02h</c:v>
                </c:pt>
                <c:pt idx="98">
                  <c:v>843: L. 05-03h</c:v>
                </c:pt>
                <c:pt idx="99">
                  <c:v>844: L. 05-04h</c:v>
                </c:pt>
                <c:pt idx="100">
                  <c:v>845: L. 05-05h</c:v>
                </c:pt>
                <c:pt idx="101">
                  <c:v>846: L. 05-06h</c:v>
                </c:pt>
                <c:pt idx="102">
                  <c:v>847: L. 05-07h</c:v>
                </c:pt>
                <c:pt idx="103">
                  <c:v>848: L. 05-08h</c:v>
                </c:pt>
                <c:pt idx="104">
                  <c:v>849: L. 05-09h</c:v>
                </c:pt>
                <c:pt idx="105">
                  <c:v>850: L. 05-10h</c:v>
                </c:pt>
                <c:pt idx="106">
                  <c:v>851: L. 05-11h</c:v>
                </c:pt>
                <c:pt idx="107">
                  <c:v>852: L. 05-12h</c:v>
                </c:pt>
                <c:pt idx="108">
                  <c:v>853: L. 05-13h</c:v>
                </c:pt>
                <c:pt idx="109">
                  <c:v>854: L. 05-14h</c:v>
                </c:pt>
                <c:pt idx="110">
                  <c:v>855: L. 05-15h</c:v>
                </c:pt>
                <c:pt idx="111">
                  <c:v>856: L. 05-16h</c:v>
                </c:pt>
                <c:pt idx="112">
                  <c:v>857: L. 05-17h</c:v>
                </c:pt>
                <c:pt idx="113">
                  <c:v>858: L. 05-18h</c:v>
                </c:pt>
                <c:pt idx="114">
                  <c:v>859: L. 05-19h</c:v>
                </c:pt>
                <c:pt idx="115">
                  <c:v>860: L. 05-20h</c:v>
                </c:pt>
                <c:pt idx="116">
                  <c:v>861: L. 05-21h</c:v>
                </c:pt>
                <c:pt idx="117">
                  <c:v>862: L. 05-22h</c:v>
                </c:pt>
                <c:pt idx="118">
                  <c:v>863: L. 05-23h</c:v>
                </c:pt>
                <c:pt idx="119">
                  <c:v>864: L. 05-24h</c:v>
                </c:pt>
                <c:pt idx="120">
                  <c:v>865: M. 06-01h</c:v>
                </c:pt>
                <c:pt idx="121">
                  <c:v>866: M. 06-02h</c:v>
                </c:pt>
                <c:pt idx="122">
                  <c:v>867: M. 06-03h</c:v>
                </c:pt>
                <c:pt idx="123">
                  <c:v>868: M. 06-04h</c:v>
                </c:pt>
                <c:pt idx="124">
                  <c:v>869: M. 06-05h</c:v>
                </c:pt>
                <c:pt idx="125">
                  <c:v>870: M. 06-06h</c:v>
                </c:pt>
                <c:pt idx="126">
                  <c:v>871: M. 06-07h</c:v>
                </c:pt>
                <c:pt idx="127">
                  <c:v>872: M. 06-08h</c:v>
                </c:pt>
                <c:pt idx="128">
                  <c:v>873: M. 06-09h</c:v>
                </c:pt>
                <c:pt idx="129">
                  <c:v>874: M. 06-10h</c:v>
                </c:pt>
                <c:pt idx="130">
                  <c:v>875: M. 06-11h</c:v>
                </c:pt>
                <c:pt idx="131">
                  <c:v>876: M. 06-12h</c:v>
                </c:pt>
                <c:pt idx="132">
                  <c:v>877: M. 06-13h</c:v>
                </c:pt>
                <c:pt idx="133">
                  <c:v>878: M. 06-14h</c:v>
                </c:pt>
                <c:pt idx="134">
                  <c:v>879: M. 06-15h</c:v>
                </c:pt>
                <c:pt idx="135">
                  <c:v>880: M. 06-16h</c:v>
                </c:pt>
                <c:pt idx="136">
                  <c:v>881: M. 06-17h</c:v>
                </c:pt>
                <c:pt idx="137">
                  <c:v>882: M. 06-18h</c:v>
                </c:pt>
                <c:pt idx="138">
                  <c:v>883: M. 06-19h</c:v>
                </c:pt>
                <c:pt idx="139">
                  <c:v>884: M. 06-20h</c:v>
                </c:pt>
                <c:pt idx="140">
                  <c:v>885: M. 06-21h</c:v>
                </c:pt>
                <c:pt idx="141">
                  <c:v>886: M. 06-22h</c:v>
                </c:pt>
                <c:pt idx="142">
                  <c:v>887: M. 06-23h</c:v>
                </c:pt>
                <c:pt idx="143">
                  <c:v>888: M. 06-24h</c:v>
                </c:pt>
                <c:pt idx="144">
                  <c:v>889: M. 07-01h</c:v>
                </c:pt>
                <c:pt idx="145">
                  <c:v>890: M. 07-02h</c:v>
                </c:pt>
                <c:pt idx="146">
                  <c:v>891: M. 07-03h</c:v>
                </c:pt>
                <c:pt idx="147">
                  <c:v>892: M. 07-04h</c:v>
                </c:pt>
                <c:pt idx="148">
                  <c:v>893: M. 07-05h</c:v>
                </c:pt>
                <c:pt idx="149">
                  <c:v>894: M. 07-06h</c:v>
                </c:pt>
                <c:pt idx="150">
                  <c:v>895: M. 07-07h</c:v>
                </c:pt>
                <c:pt idx="151">
                  <c:v>896: M. 07-08h</c:v>
                </c:pt>
                <c:pt idx="152">
                  <c:v>897: M. 07-09h</c:v>
                </c:pt>
                <c:pt idx="153">
                  <c:v>898: M. 07-10h</c:v>
                </c:pt>
                <c:pt idx="154">
                  <c:v>899: M. 07-11h</c:v>
                </c:pt>
                <c:pt idx="155">
                  <c:v>900: M. 07-12h</c:v>
                </c:pt>
                <c:pt idx="156">
                  <c:v>901: M. 07-13h</c:v>
                </c:pt>
                <c:pt idx="157">
                  <c:v>902: M. 07-14h</c:v>
                </c:pt>
                <c:pt idx="158">
                  <c:v>903: M. 07-15h</c:v>
                </c:pt>
                <c:pt idx="159">
                  <c:v>904: M. 07-16h</c:v>
                </c:pt>
                <c:pt idx="160">
                  <c:v>905: M. 07-17h</c:v>
                </c:pt>
                <c:pt idx="161">
                  <c:v>906: M. 07-18h</c:v>
                </c:pt>
                <c:pt idx="162">
                  <c:v>907: M. 07-19h</c:v>
                </c:pt>
                <c:pt idx="163">
                  <c:v>908: M. 07-20h</c:v>
                </c:pt>
                <c:pt idx="164">
                  <c:v>909: M. 07-21h</c:v>
                </c:pt>
                <c:pt idx="165">
                  <c:v>910: M. 07-22h</c:v>
                </c:pt>
                <c:pt idx="166">
                  <c:v>911: M. 07-23h</c:v>
                </c:pt>
                <c:pt idx="167">
                  <c:v>912: M. 07-24h</c:v>
                </c:pt>
                <c:pt idx="168">
                  <c:v>913: J. 08-01h</c:v>
                </c:pt>
                <c:pt idx="169">
                  <c:v>914: J. 08-02h</c:v>
                </c:pt>
                <c:pt idx="170">
                  <c:v>915: J. 08-03h</c:v>
                </c:pt>
                <c:pt idx="171">
                  <c:v>916: J. 08-04h</c:v>
                </c:pt>
                <c:pt idx="172">
                  <c:v>917: J. 08-05h</c:v>
                </c:pt>
                <c:pt idx="173">
                  <c:v>918: J. 08-06h</c:v>
                </c:pt>
                <c:pt idx="174">
                  <c:v>919: J. 08-07h</c:v>
                </c:pt>
                <c:pt idx="175">
                  <c:v>920: J. 08-08h</c:v>
                </c:pt>
                <c:pt idx="176">
                  <c:v>921: J. 08-09h</c:v>
                </c:pt>
                <c:pt idx="177">
                  <c:v>922: J. 08-10h</c:v>
                </c:pt>
                <c:pt idx="178">
                  <c:v>923: J. 08-11h</c:v>
                </c:pt>
                <c:pt idx="179">
                  <c:v>924: J. 08-12h</c:v>
                </c:pt>
                <c:pt idx="180">
                  <c:v>925: J. 08-13h</c:v>
                </c:pt>
                <c:pt idx="181">
                  <c:v>926: J. 08-14h</c:v>
                </c:pt>
                <c:pt idx="182">
                  <c:v>927: J. 08-15h</c:v>
                </c:pt>
                <c:pt idx="183">
                  <c:v>928: J. 08-16h</c:v>
                </c:pt>
                <c:pt idx="184">
                  <c:v>929: J. 08-17h</c:v>
                </c:pt>
                <c:pt idx="185">
                  <c:v>930: J. 08-18h</c:v>
                </c:pt>
                <c:pt idx="186">
                  <c:v>931: J. 08-19h</c:v>
                </c:pt>
                <c:pt idx="187">
                  <c:v>932: J. 08-20h</c:v>
                </c:pt>
                <c:pt idx="188">
                  <c:v>933: J. 08-21h</c:v>
                </c:pt>
                <c:pt idx="189">
                  <c:v>934: J. 08-22h</c:v>
                </c:pt>
                <c:pt idx="190">
                  <c:v>935: J. 08-23h</c:v>
                </c:pt>
                <c:pt idx="191">
                  <c:v>936: J. 08-24h</c:v>
                </c:pt>
                <c:pt idx="192">
                  <c:v>937: V. 09-01h</c:v>
                </c:pt>
                <c:pt idx="193">
                  <c:v>938: V. 09-02h</c:v>
                </c:pt>
                <c:pt idx="194">
                  <c:v>939: V. 09-03h</c:v>
                </c:pt>
                <c:pt idx="195">
                  <c:v>940: V. 09-04h</c:v>
                </c:pt>
                <c:pt idx="196">
                  <c:v>941: V. 09-05h</c:v>
                </c:pt>
                <c:pt idx="197">
                  <c:v>942: V. 09-06h</c:v>
                </c:pt>
                <c:pt idx="198">
                  <c:v>943: V. 09-07h</c:v>
                </c:pt>
                <c:pt idx="199">
                  <c:v>944: V. 09-08h</c:v>
                </c:pt>
                <c:pt idx="200">
                  <c:v>945: V. 09-09h</c:v>
                </c:pt>
                <c:pt idx="201">
                  <c:v>946: V. 09-10h</c:v>
                </c:pt>
                <c:pt idx="202">
                  <c:v>947: V. 09-11h</c:v>
                </c:pt>
                <c:pt idx="203">
                  <c:v>948: V. 09-12h</c:v>
                </c:pt>
                <c:pt idx="204">
                  <c:v>949: V. 09-13h</c:v>
                </c:pt>
                <c:pt idx="205">
                  <c:v>950: V. 09-14h</c:v>
                </c:pt>
                <c:pt idx="206">
                  <c:v>951: V. 09-15h</c:v>
                </c:pt>
                <c:pt idx="207">
                  <c:v>952: V. 09-16h</c:v>
                </c:pt>
                <c:pt idx="208">
                  <c:v>953: V. 09-17h</c:v>
                </c:pt>
                <c:pt idx="209">
                  <c:v>954: V. 09-18h</c:v>
                </c:pt>
                <c:pt idx="210">
                  <c:v>955: V. 09-19h</c:v>
                </c:pt>
                <c:pt idx="211">
                  <c:v>956: V. 09-20h</c:v>
                </c:pt>
                <c:pt idx="212">
                  <c:v>957: V. 09-21h</c:v>
                </c:pt>
                <c:pt idx="213">
                  <c:v>958: V. 09-22h</c:v>
                </c:pt>
                <c:pt idx="214">
                  <c:v>959: V. 09-23h</c:v>
                </c:pt>
                <c:pt idx="215">
                  <c:v>960: V. 09-24h</c:v>
                </c:pt>
                <c:pt idx="216">
                  <c:v>961: S. 10-01h</c:v>
                </c:pt>
                <c:pt idx="217">
                  <c:v>962: S. 10-02h</c:v>
                </c:pt>
                <c:pt idx="218">
                  <c:v>963: S. 10-03h</c:v>
                </c:pt>
                <c:pt idx="219">
                  <c:v>964: S. 10-04h</c:v>
                </c:pt>
                <c:pt idx="220">
                  <c:v>965: S. 10-05h</c:v>
                </c:pt>
                <c:pt idx="221">
                  <c:v>966: S. 10-06h</c:v>
                </c:pt>
                <c:pt idx="222">
                  <c:v>967: S. 10-07h</c:v>
                </c:pt>
                <c:pt idx="223">
                  <c:v>968: S. 10-08h</c:v>
                </c:pt>
                <c:pt idx="224">
                  <c:v>969: S. 10-09h</c:v>
                </c:pt>
                <c:pt idx="225">
                  <c:v>970: S. 10-10h</c:v>
                </c:pt>
                <c:pt idx="226">
                  <c:v>971: S. 10-11h</c:v>
                </c:pt>
                <c:pt idx="227">
                  <c:v>972: S. 10-12h</c:v>
                </c:pt>
                <c:pt idx="228">
                  <c:v>973: S. 10-13h</c:v>
                </c:pt>
                <c:pt idx="229">
                  <c:v>974: S. 10-14h</c:v>
                </c:pt>
                <c:pt idx="230">
                  <c:v>975: S. 10-15h</c:v>
                </c:pt>
                <c:pt idx="231">
                  <c:v>976: S. 10-16h</c:v>
                </c:pt>
                <c:pt idx="232">
                  <c:v>977: S. 10-17h</c:v>
                </c:pt>
                <c:pt idx="233">
                  <c:v>978: S. 10-18h</c:v>
                </c:pt>
                <c:pt idx="234">
                  <c:v>979: S. 10-19h</c:v>
                </c:pt>
                <c:pt idx="235">
                  <c:v>980: S. 10-20h</c:v>
                </c:pt>
                <c:pt idx="236">
                  <c:v>981: S. 10-21h</c:v>
                </c:pt>
                <c:pt idx="237">
                  <c:v>982: S. 10-22h</c:v>
                </c:pt>
                <c:pt idx="238">
                  <c:v>983: S. 10-23h</c:v>
                </c:pt>
                <c:pt idx="239">
                  <c:v>984: S. 10-24h</c:v>
                </c:pt>
                <c:pt idx="240">
                  <c:v>985: D. 11-01h</c:v>
                </c:pt>
                <c:pt idx="241">
                  <c:v>986: D. 11-02h</c:v>
                </c:pt>
                <c:pt idx="242">
                  <c:v>987: D. 11-03h</c:v>
                </c:pt>
                <c:pt idx="243">
                  <c:v>988: D. 11-04h</c:v>
                </c:pt>
                <c:pt idx="244">
                  <c:v>989: D. 11-05h</c:v>
                </c:pt>
                <c:pt idx="245">
                  <c:v>990: D. 11-06h</c:v>
                </c:pt>
                <c:pt idx="246">
                  <c:v>991: D. 11-07h</c:v>
                </c:pt>
                <c:pt idx="247">
                  <c:v>992: D. 11-08h</c:v>
                </c:pt>
                <c:pt idx="248">
                  <c:v>993: D. 11-09h</c:v>
                </c:pt>
                <c:pt idx="249">
                  <c:v>994: D. 11-10h</c:v>
                </c:pt>
                <c:pt idx="250">
                  <c:v>995: D. 11-11h</c:v>
                </c:pt>
                <c:pt idx="251">
                  <c:v>996: D. 11-12h</c:v>
                </c:pt>
                <c:pt idx="252">
                  <c:v>997: D. 11-13h</c:v>
                </c:pt>
                <c:pt idx="253">
                  <c:v>998: D. 11-14h</c:v>
                </c:pt>
                <c:pt idx="254">
                  <c:v>999: D. 11-15h</c:v>
                </c:pt>
                <c:pt idx="255">
                  <c:v>1000: D. 11-16h</c:v>
                </c:pt>
                <c:pt idx="256">
                  <c:v>1001: D. 11-17h</c:v>
                </c:pt>
                <c:pt idx="257">
                  <c:v>1002: D. 11-18h</c:v>
                </c:pt>
                <c:pt idx="258">
                  <c:v>1003: D. 11-19h</c:v>
                </c:pt>
                <c:pt idx="259">
                  <c:v>1004: D. 11-20h</c:v>
                </c:pt>
                <c:pt idx="260">
                  <c:v>1005: D. 11-21h</c:v>
                </c:pt>
                <c:pt idx="261">
                  <c:v>1006: D. 11-22h</c:v>
                </c:pt>
                <c:pt idx="262">
                  <c:v>1007: D. 11-23h</c:v>
                </c:pt>
                <c:pt idx="263">
                  <c:v>1008: D. 11-24h</c:v>
                </c:pt>
                <c:pt idx="264">
                  <c:v>1009: L. 12-01h</c:v>
                </c:pt>
                <c:pt idx="265">
                  <c:v>1010: L. 12-02h</c:v>
                </c:pt>
                <c:pt idx="266">
                  <c:v>1011: L. 12-03h</c:v>
                </c:pt>
                <c:pt idx="267">
                  <c:v>1012: L. 12-04h</c:v>
                </c:pt>
                <c:pt idx="268">
                  <c:v>1013: L. 12-05h</c:v>
                </c:pt>
                <c:pt idx="269">
                  <c:v>1014: L. 12-06h</c:v>
                </c:pt>
                <c:pt idx="270">
                  <c:v>1015: L. 12-07h</c:v>
                </c:pt>
                <c:pt idx="271">
                  <c:v>1016: L. 12-08h</c:v>
                </c:pt>
                <c:pt idx="272">
                  <c:v>1017: L. 12-09h</c:v>
                </c:pt>
                <c:pt idx="273">
                  <c:v>1018: L. 12-10h</c:v>
                </c:pt>
                <c:pt idx="274">
                  <c:v>1019: L. 12-11h</c:v>
                </c:pt>
                <c:pt idx="275">
                  <c:v>1020: L. 12-12h</c:v>
                </c:pt>
                <c:pt idx="276">
                  <c:v>1021: L. 12-13h</c:v>
                </c:pt>
                <c:pt idx="277">
                  <c:v>1022: L. 12-14h</c:v>
                </c:pt>
                <c:pt idx="278">
                  <c:v>1023: L. 12-15h</c:v>
                </c:pt>
                <c:pt idx="279">
                  <c:v>1024: L. 12-16h</c:v>
                </c:pt>
                <c:pt idx="280">
                  <c:v>1025: L. 12-17h</c:v>
                </c:pt>
                <c:pt idx="281">
                  <c:v>1026: L. 12-18h</c:v>
                </c:pt>
                <c:pt idx="282">
                  <c:v>1027: L. 12-19h</c:v>
                </c:pt>
                <c:pt idx="283">
                  <c:v>1028: L. 12-20h</c:v>
                </c:pt>
                <c:pt idx="284">
                  <c:v>1029: L. 12-21h</c:v>
                </c:pt>
                <c:pt idx="285">
                  <c:v>1030: L. 12-22h</c:v>
                </c:pt>
                <c:pt idx="286">
                  <c:v>1031: L. 12-23h</c:v>
                </c:pt>
                <c:pt idx="287">
                  <c:v>1032: L. 12-24h</c:v>
                </c:pt>
                <c:pt idx="288">
                  <c:v>1033: M. 13-01h</c:v>
                </c:pt>
                <c:pt idx="289">
                  <c:v>1034: M. 13-02h</c:v>
                </c:pt>
                <c:pt idx="290">
                  <c:v>1035: M. 13-03h</c:v>
                </c:pt>
                <c:pt idx="291">
                  <c:v>1036: M. 13-04h</c:v>
                </c:pt>
                <c:pt idx="292">
                  <c:v>1037: M. 13-05h</c:v>
                </c:pt>
                <c:pt idx="293">
                  <c:v>1038: M. 13-06h</c:v>
                </c:pt>
                <c:pt idx="294">
                  <c:v>1039: M. 13-07h</c:v>
                </c:pt>
                <c:pt idx="295">
                  <c:v>1040: M. 13-08h</c:v>
                </c:pt>
                <c:pt idx="296">
                  <c:v>1041: M. 13-09h</c:v>
                </c:pt>
                <c:pt idx="297">
                  <c:v>1042: M. 13-10h</c:v>
                </c:pt>
                <c:pt idx="298">
                  <c:v>1043: M. 13-11h</c:v>
                </c:pt>
                <c:pt idx="299">
                  <c:v>1044: M. 13-12h</c:v>
                </c:pt>
                <c:pt idx="300">
                  <c:v>1045: M. 13-13h</c:v>
                </c:pt>
                <c:pt idx="301">
                  <c:v>1046: M. 13-14h</c:v>
                </c:pt>
                <c:pt idx="302">
                  <c:v>1047: M. 13-15h</c:v>
                </c:pt>
                <c:pt idx="303">
                  <c:v>1048: M. 13-16h</c:v>
                </c:pt>
                <c:pt idx="304">
                  <c:v>1049: M. 13-17h</c:v>
                </c:pt>
                <c:pt idx="305">
                  <c:v>1050: M. 13-18h</c:v>
                </c:pt>
                <c:pt idx="306">
                  <c:v>1051: M. 13-19h</c:v>
                </c:pt>
                <c:pt idx="307">
                  <c:v>1052: M. 13-20h</c:v>
                </c:pt>
                <c:pt idx="308">
                  <c:v>1053: M. 13-21h</c:v>
                </c:pt>
                <c:pt idx="309">
                  <c:v>1054: M. 13-22h</c:v>
                </c:pt>
                <c:pt idx="310">
                  <c:v>1055: M. 13-23h</c:v>
                </c:pt>
                <c:pt idx="311">
                  <c:v>1056: M. 13-24h</c:v>
                </c:pt>
                <c:pt idx="312">
                  <c:v>1057: M. 14-01h</c:v>
                </c:pt>
                <c:pt idx="313">
                  <c:v>1058: M. 14-02h</c:v>
                </c:pt>
                <c:pt idx="314">
                  <c:v>1059: M. 14-03h</c:v>
                </c:pt>
                <c:pt idx="315">
                  <c:v>1060: M. 14-04h</c:v>
                </c:pt>
                <c:pt idx="316">
                  <c:v>1061: M. 14-05h</c:v>
                </c:pt>
                <c:pt idx="317">
                  <c:v>1062: M. 14-06h</c:v>
                </c:pt>
                <c:pt idx="318">
                  <c:v>1063: M. 14-07h</c:v>
                </c:pt>
                <c:pt idx="319">
                  <c:v>1064: M. 14-08h</c:v>
                </c:pt>
                <c:pt idx="320">
                  <c:v>1065: M. 14-09h</c:v>
                </c:pt>
                <c:pt idx="321">
                  <c:v>1066: M. 14-10h</c:v>
                </c:pt>
                <c:pt idx="322">
                  <c:v>1067: M. 14-11h</c:v>
                </c:pt>
                <c:pt idx="323">
                  <c:v>1068: M. 14-12h</c:v>
                </c:pt>
                <c:pt idx="324">
                  <c:v>1069: M. 14-13h</c:v>
                </c:pt>
                <c:pt idx="325">
                  <c:v>1070: M. 14-14h</c:v>
                </c:pt>
                <c:pt idx="326">
                  <c:v>1071: M. 14-15h</c:v>
                </c:pt>
                <c:pt idx="327">
                  <c:v>1072: M. 14-16h</c:v>
                </c:pt>
                <c:pt idx="328">
                  <c:v>1073: M. 14-17h</c:v>
                </c:pt>
                <c:pt idx="329">
                  <c:v>1074: M. 14-18h</c:v>
                </c:pt>
                <c:pt idx="330">
                  <c:v>1075: M. 14-19h</c:v>
                </c:pt>
                <c:pt idx="331">
                  <c:v>1076: M. 14-20h</c:v>
                </c:pt>
                <c:pt idx="332">
                  <c:v>1077: M. 14-21h</c:v>
                </c:pt>
                <c:pt idx="333">
                  <c:v>1078: M. 14-22h</c:v>
                </c:pt>
                <c:pt idx="334">
                  <c:v>1079: M. 14-23h</c:v>
                </c:pt>
                <c:pt idx="335">
                  <c:v>1080: M. 14-24h</c:v>
                </c:pt>
                <c:pt idx="336">
                  <c:v>1081: J. 15-01h</c:v>
                </c:pt>
                <c:pt idx="337">
                  <c:v>1082: J. 15-02h</c:v>
                </c:pt>
                <c:pt idx="338">
                  <c:v>1083: J. 15-03h</c:v>
                </c:pt>
                <c:pt idx="339">
                  <c:v>1084: J. 15-04h</c:v>
                </c:pt>
                <c:pt idx="340">
                  <c:v>1085: J. 15-05h</c:v>
                </c:pt>
                <c:pt idx="341">
                  <c:v>1086: J. 15-06h</c:v>
                </c:pt>
                <c:pt idx="342">
                  <c:v>1087: J. 15-07h</c:v>
                </c:pt>
                <c:pt idx="343">
                  <c:v>1088: J. 15-08h</c:v>
                </c:pt>
                <c:pt idx="344">
                  <c:v>1089: J. 15-09h</c:v>
                </c:pt>
                <c:pt idx="345">
                  <c:v>1090: J. 15-10h</c:v>
                </c:pt>
                <c:pt idx="346">
                  <c:v>1091: J. 15-11h</c:v>
                </c:pt>
                <c:pt idx="347">
                  <c:v>1092: J. 15-12h</c:v>
                </c:pt>
                <c:pt idx="348">
                  <c:v>1093: J. 15-13h</c:v>
                </c:pt>
                <c:pt idx="349">
                  <c:v>1094: J. 15-14h</c:v>
                </c:pt>
                <c:pt idx="350">
                  <c:v>1095: J. 15-15h</c:v>
                </c:pt>
                <c:pt idx="351">
                  <c:v>1096: J. 15-16h</c:v>
                </c:pt>
                <c:pt idx="352">
                  <c:v>1097: J. 15-17h</c:v>
                </c:pt>
                <c:pt idx="353">
                  <c:v>1098: J. 15-18h</c:v>
                </c:pt>
                <c:pt idx="354">
                  <c:v>1099: J. 15-19h</c:v>
                </c:pt>
                <c:pt idx="355">
                  <c:v>1100: J. 15-20h</c:v>
                </c:pt>
                <c:pt idx="356">
                  <c:v>1101: J. 15-21h</c:v>
                </c:pt>
                <c:pt idx="357">
                  <c:v>1102: J. 15-22h</c:v>
                </c:pt>
                <c:pt idx="358">
                  <c:v>1103: J. 15-23h</c:v>
                </c:pt>
                <c:pt idx="359">
                  <c:v>1104: J. 15-24h</c:v>
                </c:pt>
                <c:pt idx="360">
                  <c:v>1105: V. 16-01h</c:v>
                </c:pt>
                <c:pt idx="361">
                  <c:v>1106: V. 16-02h</c:v>
                </c:pt>
                <c:pt idx="362">
                  <c:v>1107: V. 16-03h</c:v>
                </c:pt>
                <c:pt idx="363">
                  <c:v>1108: V. 16-04h</c:v>
                </c:pt>
                <c:pt idx="364">
                  <c:v>1109: V. 16-05h</c:v>
                </c:pt>
                <c:pt idx="365">
                  <c:v>1110: V. 16-06h</c:v>
                </c:pt>
                <c:pt idx="366">
                  <c:v>1111: V. 16-07h</c:v>
                </c:pt>
                <c:pt idx="367">
                  <c:v>1112: V. 16-08h</c:v>
                </c:pt>
                <c:pt idx="368">
                  <c:v>1113: V. 16-09h</c:v>
                </c:pt>
                <c:pt idx="369">
                  <c:v>1114: V. 16-10h</c:v>
                </c:pt>
                <c:pt idx="370">
                  <c:v>1115: V. 16-11h</c:v>
                </c:pt>
                <c:pt idx="371">
                  <c:v>1116: V. 16-12h</c:v>
                </c:pt>
                <c:pt idx="372">
                  <c:v>1117: V. 16-13h</c:v>
                </c:pt>
                <c:pt idx="373">
                  <c:v>1118: V. 16-14h</c:v>
                </c:pt>
                <c:pt idx="374">
                  <c:v>1119: V. 16-15h</c:v>
                </c:pt>
                <c:pt idx="375">
                  <c:v>1120: V. 16-16h</c:v>
                </c:pt>
                <c:pt idx="376">
                  <c:v>1121: V. 16-17h</c:v>
                </c:pt>
                <c:pt idx="377">
                  <c:v>1122: V. 16-18h</c:v>
                </c:pt>
                <c:pt idx="378">
                  <c:v>1123: V. 16-19h</c:v>
                </c:pt>
                <c:pt idx="379">
                  <c:v>1124: V. 16-20h</c:v>
                </c:pt>
                <c:pt idx="380">
                  <c:v>1125: V. 16-21h</c:v>
                </c:pt>
                <c:pt idx="381">
                  <c:v>1126: V. 16-22h</c:v>
                </c:pt>
                <c:pt idx="382">
                  <c:v>1127: V. 16-23h</c:v>
                </c:pt>
                <c:pt idx="383">
                  <c:v>1128: V. 16-24h</c:v>
                </c:pt>
                <c:pt idx="384">
                  <c:v>1129: S. 17-01h</c:v>
                </c:pt>
                <c:pt idx="385">
                  <c:v>1130: S. 17-02h</c:v>
                </c:pt>
                <c:pt idx="386">
                  <c:v>1131: S. 17-03h</c:v>
                </c:pt>
                <c:pt idx="387">
                  <c:v>1132: S. 17-04h</c:v>
                </c:pt>
                <c:pt idx="388">
                  <c:v>1133: S. 17-05h</c:v>
                </c:pt>
                <c:pt idx="389">
                  <c:v>1134: S. 17-06h</c:v>
                </c:pt>
                <c:pt idx="390">
                  <c:v>1135: S. 17-07h</c:v>
                </c:pt>
                <c:pt idx="391">
                  <c:v>1136: S. 17-08h</c:v>
                </c:pt>
                <c:pt idx="392">
                  <c:v>1137: S. 17-09h</c:v>
                </c:pt>
                <c:pt idx="393">
                  <c:v>1138: S. 17-10h</c:v>
                </c:pt>
                <c:pt idx="394">
                  <c:v>1139: S. 17-11h</c:v>
                </c:pt>
                <c:pt idx="395">
                  <c:v>1140: S. 17-12h</c:v>
                </c:pt>
                <c:pt idx="396">
                  <c:v>1141: S. 17-13h</c:v>
                </c:pt>
                <c:pt idx="397">
                  <c:v>1142: S. 17-14h</c:v>
                </c:pt>
                <c:pt idx="398">
                  <c:v>1143: S. 17-15h</c:v>
                </c:pt>
                <c:pt idx="399">
                  <c:v>1144: S. 17-16h</c:v>
                </c:pt>
                <c:pt idx="400">
                  <c:v>1145: S. 17-17h</c:v>
                </c:pt>
                <c:pt idx="401">
                  <c:v>1146: S. 17-18h</c:v>
                </c:pt>
                <c:pt idx="402">
                  <c:v>1147: S. 17-19h</c:v>
                </c:pt>
                <c:pt idx="403">
                  <c:v>1148: S. 17-20h</c:v>
                </c:pt>
                <c:pt idx="404">
                  <c:v>1149: S. 17-21h</c:v>
                </c:pt>
                <c:pt idx="405">
                  <c:v>1150: S. 17-22h</c:v>
                </c:pt>
                <c:pt idx="406">
                  <c:v>1151: S. 17-23h</c:v>
                </c:pt>
                <c:pt idx="407">
                  <c:v>1152: S. 17-24h</c:v>
                </c:pt>
                <c:pt idx="408">
                  <c:v>1153: D. 18-01h</c:v>
                </c:pt>
                <c:pt idx="409">
                  <c:v>1154: D. 18-02h</c:v>
                </c:pt>
                <c:pt idx="410">
                  <c:v>1155: D. 18-03h</c:v>
                </c:pt>
                <c:pt idx="411">
                  <c:v>1156: D. 18-04h</c:v>
                </c:pt>
                <c:pt idx="412">
                  <c:v>1157: D. 18-05h</c:v>
                </c:pt>
                <c:pt idx="413">
                  <c:v>1158: D. 18-06h</c:v>
                </c:pt>
                <c:pt idx="414">
                  <c:v>1159: D. 18-07h</c:v>
                </c:pt>
                <c:pt idx="415">
                  <c:v>1160: D. 18-08h</c:v>
                </c:pt>
                <c:pt idx="416">
                  <c:v>1161: D. 18-09h</c:v>
                </c:pt>
                <c:pt idx="417">
                  <c:v>1162: D. 18-10h</c:v>
                </c:pt>
                <c:pt idx="418">
                  <c:v>1163: D. 18-11h</c:v>
                </c:pt>
                <c:pt idx="419">
                  <c:v>1164: D. 18-12h</c:v>
                </c:pt>
                <c:pt idx="420">
                  <c:v>1165: D. 18-13h</c:v>
                </c:pt>
                <c:pt idx="421">
                  <c:v>1166: D. 18-14h</c:v>
                </c:pt>
                <c:pt idx="422">
                  <c:v>1167: D. 18-15h</c:v>
                </c:pt>
                <c:pt idx="423">
                  <c:v>1168: D. 18-16h</c:v>
                </c:pt>
                <c:pt idx="424">
                  <c:v>1169: D. 18-17h</c:v>
                </c:pt>
                <c:pt idx="425">
                  <c:v>1170: D. 18-18h</c:v>
                </c:pt>
                <c:pt idx="426">
                  <c:v>1171: D. 18-19h</c:v>
                </c:pt>
                <c:pt idx="427">
                  <c:v>1172: D. 18-20h</c:v>
                </c:pt>
                <c:pt idx="428">
                  <c:v>1173: D. 18-21h</c:v>
                </c:pt>
                <c:pt idx="429">
                  <c:v>1174: D. 18-22h</c:v>
                </c:pt>
                <c:pt idx="430">
                  <c:v>1175: D. 18-23h</c:v>
                </c:pt>
                <c:pt idx="431">
                  <c:v>1176: D. 18-24h</c:v>
                </c:pt>
                <c:pt idx="432">
                  <c:v>1177: L. 19-01h</c:v>
                </c:pt>
                <c:pt idx="433">
                  <c:v>1178: L. 19-02h</c:v>
                </c:pt>
                <c:pt idx="434">
                  <c:v>1179: L. 19-03h</c:v>
                </c:pt>
                <c:pt idx="435">
                  <c:v>1180: L. 19-04h</c:v>
                </c:pt>
                <c:pt idx="436">
                  <c:v>1181: L. 19-05h</c:v>
                </c:pt>
                <c:pt idx="437">
                  <c:v>1182: L. 19-06h</c:v>
                </c:pt>
                <c:pt idx="438">
                  <c:v>1183: L. 19-07h</c:v>
                </c:pt>
                <c:pt idx="439">
                  <c:v>1184: L. 19-08h</c:v>
                </c:pt>
                <c:pt idx="440">
                  <c:v>1185: L. 19-09h</c:v>
                </c:pt>
                <c:pt idx="441">
                  <c:v>1186: L. 19-10h</c:v>
                </c:pt>
                <c:pt idx="442">
                  <c:v>1187: L. 19-11h</c:v>
                </c:pt>
                <c:pt idx="443">
                  <c:v>1188: L. 19-12h</c:v>
                </c:pt>
                <c:pt idx="444">
                  <c:v>1189: L. 19-13h</c:v>
                </c:pt>
                <c:pt idx="445">
                  <c:v>1190: L. 19-14h</c:v>
                </c:pt>
                <c:pt idx="446">
                  <c:v>1191: L. 19-15h</c:v>
                </c:pt>
                <c:pt idx="447">
                  <c:v>1192: L. 19-16h</c:v>
                </c:pt>
                <c:pt idx="448">
                  <c:v>1193: L. 19-17h</c:v>
                </c:pt>
                <c:pt idx="449">
                  <c:v>1194: L. 19-18h</c:v>
                </c:pt>
                <c:pt idx="450">
                  <c:v>1195: L. 19-19h</c:v>
                </c:pt>
                <c:pt idx="451">
                  <c:v>1196: L. 19-20h</c:v>
                </c:pt>
                <c:pt idx="452">
                  <c:v>1197: L. 19-21h</c:v>
                </c:pt>
                <c:pt idx="453">
                  <c:v>1198: L. 19-22h</c:v>
                </c:pt>
                <c:pt idx="454">
                  <c:v>1199: L. 19-23h</c:v>
                </c:pt>
                <c:pt idx="455">
                  <c:v>1200: L. 19-24h</c:v>
                </c:pt>
                <c:pt idx="456">
                  <c:v>1201: M. 20-01h</c:v>
                </c:pt>
                <c:pt idx="457">
                  <c:v>1202: M. 20-02h</c:v>
                </c:pt>
                <c:pt idx="458">
                  <c:v>1203: M. 20-03h</c:v>
                </c:pt>
                <c:pt idx="459">
                  <c:v>1204: M. 20-04h</c:v>
                </c:pt>
                <c:pt idx="460">
                  <c:v>1205: M. 20-05h</c:v>
                </c:pt>
                <c:pt idx="461">
                  <c:v>1206: M. 20-06h</c:v>
                </c:pt>
                <c:pt idx="462">
                  <c:v>1207: M. 20-07h</c:v>
                </c:pt>
                <c:pt idx="463">
                  <c:v>1208: M. 20-08h</c:v>
                </c:pt>
                <c:pt idx="464">
                  <c:v>1209: M. 20-09h</c:v>
                </c:pt>
                <c:pt idx="465">
                  <c:v>1210: M. 20-10h</c:v>
                </c:pt>
                <c:pt idx="466">
                  <c:v>1211: M. 20-11h</c:v>
                </c:pt>
                <c:pt idx="467">
                  <c:v>1212: M. 20-12h</c:v>
                </c:pt>
                <c:pt idx="468">
                  <c:v>1213: M. 20-13h</c:v>
                </c:pt>
                <c:pt idx="469">
                  <c:v>1214: M. 20-14h</c:v>
                </c:pt>
                <c:pt idx="470">
                  <c:v>1215: M. 20-15h</c:v>
                </c:pt>
                <c:pt idx="471">
                  <c:v>1216: M. 20-16h</c:v>
                </c:pt>
                <c:pt idx="472">
                  <c:v>1217: M. 20-17h</c:v>
                </c:pt>
                <c:pt idx="473">
                  <c:v>1218: M. 20-18h</c:v>
                </c:pt>
                <c:pt idx="474">
                  <c:v>1219: M. 20-19h</c:v>
                </c:pt>
                <c:pt idx="475">
                  <c:v>1220: M. 20-20h</c:v>
                </c:pt>
                <c:pt idx="476">
                  <c:v>1221: M. 20-21h</c:v>
                </c:pt>
                <c:pt idx="477">
                  <c:v>1222: M. 20-22h</c:v>
                </c:pt>
                <c:pt idx="478">
                  <c:v>1223: M. 20-23h</c:v>
                </c:pt>
                <c:pt idx="479">
                  <c:v>1224: M. 20-24h</c:v>
                </c:pt>
                <c:pt idx="480">
                  <c:v>1225: M. 21-01h</c:v>
                </c:pt>
                <c:pt idx="481">
                  <c:v>1226: M. 21-02h</c:v>
                </c:pt>
                <c:pt idx="482">
                  <c:v>1227: M. 21-03h</c:v>
                </c:pt>
                <c:pt idx="483">
                  <c:v>1228: M. 21-04h</c:v>
                </c:pt>
                <c:pt idx="484">
                  <c:v>1229: M. 21-05h</c:v>
                </c:pt>
                <c:pt idx="485">
                  <c:v>1230: M. 21-06h</c:v>
                </c:pt>
                <c:pt idx="486">
                  <c:v>1231: M. 21-07h</c:v>
                </c:pt>
                <c:pt idx="487">
                  <c:v>1232: M. 21-08h</c:v>
                </c:pt>
                <c:pt idx="488">
                  <c:v>1233: M. 21-09h</c:v>
                </c:pt>
                <c:pt idx="489">
                  <c:v>1234: M. 21-10h</c:v>
                </c:pt>
                <c:pt idx="490">
                  <c:v>1235: M. 21-11h</c:v>
                </c:pt>
                <c:pt idx="491">
                  <c:v>1236: M. 21-12h</c:v>
                </c:pt>
                <c:pt idx="492">
                  <c:v>1237: M. 21-13h</c:v>
                </c:pt>
                <c:pt idx="493">
                  <c:v>1238: M. 21-14h</c:v>
                </c:pt>
                <c:pt idx="494">
                  <c:v>1239: M. 21-15h</c:v>
                </c:pt>
                <c:pt idx="495">
                  <c:v>1240: M. 21-16h</c:v>
                </c:pt>
                <c:pt idx="496">
                  <c:v>1241: M. 21-17h</c:v>
                </c:pt>
                <c:pt idx="497">
                  <c:v>1242: M. 21-18h</c:v>
                </c:pt>
                <c:pt idx="498">
                  <c:v>1243: M. 21-19h</c:v>
                </c:pt>
                <c:pt idx="499">
                  <c:v>1244: M. 21-20h</c:v>
                </c:pt>
                <c:pt idx="500">
                  <c:v>1245: M. 21-21h</c:v>
                </c:pt>
                <c:pt idx="501">
                  <c:v>1246: M. 21-22h</c:v>
                </c:pt>
                <c:pt idx="502">
                  <c:v>1247: M. 21-23h</c:v>
                </c:pt>
                <c:pt idx="503">
                  <c:v>1248: M. 21-24h</c:v>
                </c:pt>
                <c:pt idx="504">
                  <c:v>1249: J. 22-01h</c:v>
                </c:pt>
                <c:pt idx="505">
                  <c:v>1250: J. 22-02h</c:v>
                </c:pt>
                <c:pt idx="506">
                  <c:v>1251: J. 22-03h</c:v>
                </c:pt>
                <c:pt idx="507">
                  <c:v>1252: J. 22-04h</c:v>
                </c:pt>
                <c:pt idx="508">
                  <c:v>1253: J. 22-05h</c:v>
                </c:pt>
                <c:pt idx="509">
                  <c:v>1254: J. 22-06h</c:v>
                </c:pt>
                <c:pt idx="510">
                  <c:v>1255: J. 22-07h</c:v>
                </c:pt>
                <c:pt idx="511">
                  <c:v>1256: J. 22-08h</c:v>
                </c:pt>
                <c:pt idx="512">
                  <c:v>1257: J. 22-09h</c:v>
                </c:pt>
                <c:pt idx="513">
                  <c:v>1258: J. 22-10h</c:v>
                </c:pt>
                <c:pt idx="514">
                  <c:v>1259: J. 22-11h</c:v>
                </c:pt>
                <c:pt idx="515">
                  <c:v>1260: J. 22-12h</c:v>
                </c:pt>
                <c:pt idx="516">
                  <c:v>1261: J. 22-13h</c:v>
                </c:pt>
                <c:pt idx="517">
                  <c:v>1262: J. 22-14h</c:v>
                </c:pt>
                <c:pt idx="518">
                  <c:v>1263: J. 22-15h</c:v>
                </c:pt>
                <c:pt idx="519">
                  <c:v>1264: J. 22-16h</c:v>
                </c:pt>
                <c:pt idx="520">
                  <c:v>1265: J. 22-17h</c:v>
                </c:pt>
                <c:pt idx="521">
                  <c:v>1266: J. 22-18h</c:v>
                </c:pt>
                <c:pt idx="522">
                  <c:v>1267: J. 22-19h</c:v>
                </c:pt>
                <c:pt idx="523">
                  <c:v>1268: J. 22-20h</c:v>
                </c:pt>
                <c:pt idx="524">
                  <c:v>1269: J. 22-21h</c:v>
                </c:pt>
                <c:pt idx="525">
                  <c:v>1270: J. 22-22h</c:v>
                </c:pt>
                <c:pt idx="526">
                  <c:v>1271: J. 22-23h</c:v>
                </c:pt>
                <c:pt idx="527">
                  <c:v>1272: J. 22-24h</c:v>
                </c:pt>
                <c:pt idx="528">
                  <c:v>1273: V. 23-01h</c:v>
                </c:pt>
                <c:pt idx="529">
                  <c:v>1274: V. 23-02h</c:v>
                </c:pt>
                <c:pt idx="530">
                  <c:v>1275: V. 23-03h</c:v>
                </c:pt>
                <c:pt idx="531">
                  <c:v>1276: V. 23-04h</c:v>
                </c:pt>
                <c:pt idx="532">
                  <c:v>1277: V. 23-05h</c:v>
                </c:pt>
                <c:pt idx="533">
                  <c:v>1278: V. 23-06h</c:v>
                </c:pt>
                <c:pt idx="534">
                  <c:v>1279: V. 23-07h</c:v>
                </c:pt>
                <c:pt idx="535">
                  <c:v>1280: V. 23-08h</c:v>
                </c:pt>
                <c:pt idx="536">
                  <c:v>1281: V. 23-09h</c:v>
                </c:pt>
                <c:pt idx="537">
                  <c:v>1282: V. 23-10h</c:v>
                </c:pt>
                <c:pt idx="538">
                  <c:v>1283: V. 23-11h</c:v>
                </c:pt>
                <c:pt idx="539">
                  <c:v>1284: V. 23-12h</c:v>
                </c:pt>
                <c:pt idx="540">
                  <c:v>1285: V. 23-13h</c:v>
                </c:pt>
                <c:pt idx="541">
                  <c:v>1286: V. 23-14h</c:v>
                </c:pt>
                <c:pt idx="542">
                  <c:v>1287: V. 23-15h</c:v>
                </c:pt>
                <c:pt idx="543">
                  <c:v>1288: V. 23-16h</c:v>
                </c:pt>
                <c:pt idx="544">
                  <c:v>1289: V. 23-17h</c:v>
                </c:pt>
                <c:pt idx="545">
                  <c:v>1290: V. 23-18h</c:v>
                </c:pt>
                <c:pt idx="546">
                  <c:v>1291: V. 23-19h</c:v>
                </c:pt>
                <c:pt idx="547">
                  <c:v>1292: V. 23-20h</c:v>
                </c:pt>
                <c:pt idx="548">
                  <c:v>1293: V. 23-21h</c:v>
                </c:pt>
                <c:pt idx="549">
                  <c:v>1294: V. 23-22h</c:v>
                </c:pt>
                <c:pt idx="550">
                  <c:v>1295: V. 23-23h</c:v>
                </c:pt>
                <c:pt idx="551">
                  <c:v>1296: V. 23-24h</c:v>
                </c:pt>
                <c:pt idx="552">
                  <c:v>1297: S. 24-01h</c:v>
                </c:pt>
                <c:pt idx="553">
                  <c:v>1298: S. 24-02h</c:v>
                </c:pt>
                <c:pt idx="554">
                  <c:v>1299: S. 24-03h</c:v>
                </c:pt>
                <c:pt idx="555">
                  <c:v>1300: S. 24-04h</c:v>
                </c:pt>
                <c:pt idx="556">
                  <c:v>1301: S. 24-05h</c:v>
                </c:pt>
                <c:pt idx="557">
                  <c:v>1302: S. 24-06h</c:v>
                </c:pt>
                <c:pt idx="558">
                  <c:v>1303: S. 24-07h</c:v>
                </c:pt>
                <c:pt idx="559">
                  <c:v>1304: S. 24-08h</c:v>
                </c:pt>
                <c:pt idx="560">
                  <c:v>1305: S. 24-09h</c:v>
                </c:pt>
                <c:pt idx="561">
                  <c:v>1306: S. 24-10h</c:v>
                </c:pt>
                <c:pt idx="562">
                  <c:v>1307: S. 24-11h</c:v>
                </c:pt>
                <c:pt idx="563">
                  <c:v>1308: S. 24-12h</c:v>
                </c:pt>
                <c:pt idx="564">
                  <c:v>1309: S. 24-13h</c:v>
                </c:pt>
                <c:pt idx="565">
                  <c:v>1310: S. 24-14h</c:v>
                </c:pt>
                <c:pt idx="566">
                  <c:v>1311: S. 24-15h</c:v>
                </c:pt>
                <c:pt idx="567">
                  <c:v>1312: S. 24-16h</c:v>
                </c:pt>
                <c:pt idx="568">
                  <c:v>1313: S. 24-17h</c:v>
                </c:pt>
                <c:pt idx="569">
                  <c:v>1314: S. 24-18h</c:v>
                </c:pt>
                <c:pt idx="570">
                  <c:v>1315: S. 24-19h</c:v>
                </c:pt>
                <c:pt idx="571">
                  <c:v>1316: S. 24-20h</c:v>
                </c:pt>
                <c:pt idx="572">
                  <c:v>1317: S. 24-21h</c:v>
                </c:pt>
                <c:pt idx="573">
                  <c:v>1318: S. 24-22h</c:v>
                </c:pt>
                <c:pt idx="574">
                  <c:v>1319: S. 24-23h</c:v>
                </c:pt>
                <c:pt idx="575">
                  <c:v>1320: S. 24-24h</c:v>
                </c:pt>
                <c:pt idx="576">
                  <c:v>1321: D. 25-01h</c:v>
                </c:pt>
                <c:pt idx="577">
                  <c:v>1322: D. 25-02h</c:v>
                </c:pt>
                <c:pt idx="578">
                  <c:v>1323: D. 25-03h</c:v>
                </c:pt>
                <c:pt idx="579">
                  <c:v>1324: D. 25-04h</c:v>
                </c:pt>
                <c:pt idx="580">
                  <c:v>1325: D. 25-05h</c:v>
                </c:pt>
                <c:pt idx="581">
                  <c:v>1326: D. 25-06h</c:v>
                </c:pt>
                <c:pt idx="582">
                  <c:v>1327: D. 25-07h</c:v>
                </c:pt>
                <c:pt idx="583">
                  <c:v>1328: D. 25-08h</c:v>
                </c:pt>
                <c:pt idx="584">
                  <c:v>1329: D. 25-09h</c:v>
                </c:pt>
                <c:pt idx="585">
                  <c:v>1330: D. 25-10h</c:v>
                </c:pt>
                <c:pt idx="586">
                  <c:v>1331: D. 25-11h</c:v>
                </c:pt>
                <c:pt idx="587">
                  <c:v>1332: D. 25-12h</c:v>
                </c:pt>
                <c:pt idx="588">
                  <c:v>1333: D. 25-13h</c:v>
                </c:pt>
                <c:pt idx="589">
                  <c:v>1334: D. 25-14h</c:v>
                </c:pt>
                <c:pt idx="590">
                  <c:v>1335: D. 25-15h</c:v>
                </c:pt>
                <c:pt idx="591">
                  <c:v>1336: D. 25-16h</c:v>
                </c:pt>
                <c:pt idx="592">
                  <c:v>1337: D. 25-17h</c:v>
                </c:pt>
                <c:pt idx="593">
                  <c:v>1338: D. 25-18h</c:v>
                </c:pt>
                <c:pt idx="594">
                  <c:v>1339: D. 25-19h</c:v>
                </c:pt>
                <c:pt idx="595">
                  <c:v>1340: D. 25-20h</c:v>
                </c:pt>
                <c:pt idx="596">
                  <c:v>1341: D. 25-21h</c:v>
                </c:pt>
                <c:pt idx="597">
                  <c:v>1342: D. 25-22h</c:v>
                </c:pt>
                <c:pt idx="598">
                  <c:v>1343: D. 25-23h</c:v>
                </c:pt>
                <c:pt idx="599">
                  <c:v>1344: D. 25-24h</c:v>
                </c:pt>
                <c:pt idx="600">
                  <c:v>1345: L. 26-01h</c:v>
                </c:pt>
                <c:pt idx="601">
                  <c:v>1346: L. 26-02h</c:v>
                </c:pt>
                <c:pt idx="602">
                  <c:v>1347: L. 26-03h</c:v>
                </c:pt>
                <c:pt idx="603">
                  <c:v>1348: L. 26-04h</c:v>
                </c:pt>
                <c:pt idx="604">
                  <c:v>1349: L. 26-05h</c:v>
                </c:pt>
                <c:pt idx="605">
                  <c:v>1350: L. 26-06h</c:v>
                </c:pt>
                <c:pt idx="606">
                  <c:v>1351: L. 26-07h</c:v>
                </c:pt>
                <c:pt idx="607">
                  <c:v>1352: L. 26-08h</c:v>
                </c:pt>
                <c:pt idx="608">
                  <c:v>1353: L. 26-09h</c:v>
                </c:pt>
                <c:pt idx="609">
                  <c:v>1354: L. 26-10h</c:v>
                </c:pt>
                <c:pt idx="610">
                  <c:v>1355: L. 26-11h</c:v>
                </c:pt>
                <c:pt idx="611">
                  <c:v>1356: L. 26-12h</c:v>
                </c:pt>
                <c:pt idx="612">
                  <c:v>1357: L. 26-13h</c:v>
                </c:pt>
                <c:pt idx="613">
                  <c:v>1358: L. 26-14h</c:v>
                </c:pt>
                <c:pt idx="614">
                  <c:v>1359: L. 26-15h</c:v>
                </c:pt>
                <c:pt idx="615">
                  <c:v>1360: L. 26-16h</c:v>
                </c:pt>
                <c:pt idx="616">
                  <c:v>1361: L. 26-17h</c:v>
                </c:pt>
                <c:pt idx="617">
                  <c:v>1362: L. 26-18h</c:v>
                </c:pt>
                <c:pt idx="618">
                  <c:v>1363: L. 26-19h</c:v>
                </c:pt>
                <c:pt idx="619">
                  <c:v>1364: L. 26-20h</c:v>
                </c:pt>
                <c:pt idx="620">
                  <c:v>1365: L. 26-21h</c:v>
                </c:pt>
                <c:pt idx="621">
                  <c:v>1366: L. 26-22h</c:v>
                </c:pt>
                <c:pt idx="622">
                  <c:v>1367: L. 26-23h</c:v>
                </c:pt>
                <c:pt idx="623">
                  <c:v>1368: L. 26-24h</c:v>
                </c:pt>
                <c:pt idx="624">
                  <c:v>1369: M. 27-01h</c:v>
                </c:pt>
                <c:pt idx="625">
                  <c:v>1370: M. 27-02h</c:v>
                </c:pt>
                <c:pt idx="626">
                  <c:v>1371: M. 27-03h</c:v>
                </c:pt>
                <c:pt idx="627">
                  <c:v>1372: M. 27-04h</c:v>
                </c:pt>
                <c:pt idx="628">
                  <c:v>1373: M. 27-05h</c:v>
                </c:pt>
                <c:pt idx="629">
                  <c:v>1374: M. 27-06h</c:v>
                </c:pt>
                <c:pt idx="630">
                  <c:v>1375: M. 27-07h</c:v>
                </c:pt>
                <c:pt idx="631">
                  <c:v>1376: M. 27-08h</c:v>
                </c:pt>
                <c:pt idx="632">
                  <c:v>1377: M. 27-09h</c:v>
                </c:pt>
                <c:pt idx="633">
                  <c:v>1378: M. 27-10h</c:v>
                </c:pt>
                <c:pt idx="634">
                  <c:v>1379: M. 27-11h</c:v>
                </c:pt>
                <c:pt idx="635">
                  <c:v>1380: M. 27-12h</c:v>
                </c:pt>
                <c:pt idx="636">
                  <c:v>1381: M. 27-13h</c:v>
                </c:pt>
                <c:pt idx="637">
                  <c:v>1382: M. 27-14h</c:v>
                </c:pt>
                <c:pt idx="638">
                  <c:v>1383: M. 27-15h</c:v>
                </c:pt>
                <c:pt idx="639">
                  <c:v>1384: M. 27-16h</c:v>
                </c:pt>
                <c:pt idx="640">
                  <c:v>1385: M. 27-17h</c:v>
                </c:pt>
                <c:pt idx="641">
                  <c:v>1386: M. 27-18h</c:v>
                </c:pt>
                <c:pt idx="642">
                  <c:v>1387: M. 27-19h</c:v>
                </c:pt>
                <c:pt idx="643">
                  <c:v>1388: M. 27-20h</c:v>
                </c:pt>
                <c:pt idx="644">
                  <c:v>1389: M. 27-21h</c:v>
                </c:pt>
                <c:pt idx="645">
                  <c:v>1390: M. 27-22h</c:v>
                </c:pt>
                <c:pt idx="646">
                  <c:v>1391: M. 27-23h</c:v>
                </c:pt>
                <c:pt idx="647">
                  <c:v>1392: M. 27-24h</c:v>
                </c:pt>
                <c:pt idx="648">
                  <c:v>1393: M. 28-01h</c:v>
                </c:pt>
                <c:pt idx="649">
                  <c:v>1394: M. 28-02h</c:v>
                </c:pt>
                <c:pt idx="650">
                  <c:v>1395: M. 28-03h</c:v>
                </c:pt>
                <c:pt idx="651">
                  <c:v>1396: M. 28-04h</c:v>
                </c:pt>
                <c:pt idx="652">
                  <c:v>1397: M. 28-05h</c:v>
                </c:pt>
                <c:pt idx="653">
                  <c:v>1398: M. 28-06h</c:v>
                </c:pt>
                <c:pt idx="654">
                  <c:v>1399: M. 28-07h</c:v>
                </c:pt>
                <c:pt idx="655">
                  <c:v>1400: M. 28-08h</c:v>
                </c:pt>
                <c:pt idx="656">
                  <c:v>1401: M. 28-09h</c:v>
                </c:pt>
                <c:pt idx="657">
                  <c:v>1402: M. 28-10h</c:v>
                </c:pt>
                <c:pt idx="658">
                  <c:v>1403: M. 28-11h</c:v>
                </c:pt>
                <c:pt idx="659">
                  <c:v>1404: M. 28-12h</c:v>
                </c:pt>
                <c:pt idx="660">
                  <c:v>1405: M. 28-13h</c:v>
                </c:pt>
                <c:pt idx="661">
                  <c:v>1406: M. 28-14h</c:v>
                </c:pt>
                <c:pt idx="662">
                  <c:v>1407: M. 28-15h</c:v>
                </c:pt>
                <c:pt idx="663">
                  <c:v>1408: M. 28-16h</c:v>
                </c:pt>
                <c:pt idx="664">
                  <c:v>1409: M. 28-17h</c:v>
                </c:pt>
                <c:pt idx="665">
                  <c:v>1410: M. 28-18h</c:v>
                </c:pt>
                <c:pt idx="666">
                  <c:v>1411: M. 28-19h</c:v>
                </c:pt>
                <c:pt idx="667">
                  <c:v>1412: M. 28-20h</c:v>
                </c:pt>
                <c:pt idx="668">
                  <c:v>1413: M. 28-21h</c:v>
                </c:pt>
                <c:pt idx="669">
                  <c:v>1414: M. 28-22h</c:v>
                </c:pt>
                <c:pt idx="670">
                  <c:v>1415: M. 28-23h</c:v>
                </c:pt>
                <c:pt idx="671">
                  <c:v>1416: M. 28-24h</c:v>
                </c:pt>
              </c:strCache>
            </c:strRef>
          </c:cat>
          <c:val>
            <c:numRef>
              <c:f>IFRANE!$C$2:$C$673</c:f>
              <c:numCache>
                <c:formatCode>General</c:formatCode>
                <c:ptCount val="672"/>
                <c:pt idx="0">
                  <c:v>19.190000000000001</c:v>
                </c:pt>
                <c:pt idx="1">
                  <c:v>19.18</c:v>
                </c:pt>
                <c:pt idx="2">
                  <c:v>19.16</c:v>
                </c:pt>
                <c:pt idx="3">
                  <c:v>19.149999999999999</c:v>
                </c:pt>
                <c:pt idx="4">
                  <c:v>19.14</c:v>
                </c:pt>
                <c:pt idx="5">
                  <c:v>19.149999999999999</c:v>
                </c:pt>
                <c:pt idx="6">
                  <c:v>19.14</c:v>
                </c:pt>
                <c:pt idx="7">
                  <c:v>19.12</c:v>
                </c:pt>
                <c:pt idx="8">
                  <c:v>19.18</c:v>
                </c:pt>
                <c:pt idx="9">
                  <c:v>18.54</c:v>
                </c:pt>
                <c:pt idx="10">
                  <c:v>19.07</c:v>
                </c:pt>
                <c:pt idx="11">
                  <c:v>19.21</c:v>
                </c:pt>
                <c:pt idx="12">
                  <c:v>19.11</c:v>
                </c:pt>
                <c:pt idx="13">
                  <c:v>19.37</c:v>
                </c:pt>
                <c:pt idx="14">
                  <c:v>19.73</c:v>
                </c:pt>
                <c:pt idx="15">
                  <c:v>20.53</c:v>
                </c:pt>
                <c:pt idx="16">
                  <c:v>20.71</c:v>
                </c:pt>
                <c:pt idx="17">
                  <c:v>20.79</c:v>
                </c:pt>
                <c:pt idx="18">
                  <c:v>20.03</c:v>
                </c:pt>
                <c:pt idx="19">
                  <c:v>19.71</c:v>
                </c:pt>
                <c:pt idx="20">
                  <c:v>19.350000000000001</c:v>
                </c:pt>
                <c:pt idx="21">
                  <c:v>19.18</c:v>
                </c:pt>
                <c:pt idx="22">
                  <c:v>19.18</c:v>
                </c:pt>
                <c:pt idx="23">
                  <c:v>19.170000000000002</c:v>
                </c:pt>
                <c:pt idx="24">
                  <c:v>19.16</c:v>
                </c:pt>
                <c:pt idx="25">
                  <c:v>19.149999999999999</c:v>
                </c:pt>
                <c:pt idx="26">
                  <c:v>19.149999999999999</c:v>
                </c:pt>
                <c:pt idx="27">
                  <c:v>19.149999999999999</c:v>
                </c:pt>
                <c:pt idx="28">
                  <c:v>19.149999999999999</c:v>
                </c:pt>
                <c:pt idx="29">
                  <c:v>19.18</c:v>
                </c:pt>
                <c:pt idx="30">
                  <c:v>19.18</c:v>
                </c:pt>
                <c:pt idx="31">
                  <c:v>19.190000000000001</c:v>
                </c:pt>
                <c:pt idx="32">
                  <c:v>19.2</c:v>
                </c:pt>
                <c:pt idx="33">
                  <c:v>18.600000000000001</c:v>
                </c:pt>
                <c:pt idx="34">
                  <c:v>17.93</c:v>
                </c:pt>
                <c:pt idx="35">
                  <c:v>18.46</c:v>
                </c:pt>
                <c:pt idx="36">
                  <c:v>18.28</c:v>
                </c:pt>
                <c:pt idx="37">
                  <c:v>18.53</c:v>
                </c:pt>
                <c:pt idx="38">
                  <c:v>18.96</c:v>
                </c:pt>
                <c:pt idx="39">
                  <c:v>19.54</c:v>
                </c:pt>
                <c:pt idx="40">
                  <c:v>19.93</c:v>
                </c:pt>
                <c:pt idx="41">
                  <c:v>19.940000000000001</c:v>
                </c:pt>
                <c:pt idx="42">
                  <c:v>19.440000000000001</c:v>
                </c:pt>
                <c:pt idx="43">
                  <c:v>19.350000000000001</c:v>
                </c:pt>
                <c:pt idx="44">
                  <c:v>19.260000000000002</c:v>
                </c:pt>
                <c:pt idx="45">
                  <c:v>19.190000000000001</c:v>
                </c:pt>
                <c:pt idx="46">
                  <c:v>19.18</c:v>
                </c:pt>
                <c:pt idx="47">
                  <c:v>19.170000000000002</c:v>
                </c:pt>
                <c:pt idx="48">
                  <c:v>19.16</c:v>
                </c:pt>
                <c:pt idx="49">
                  <c:v>19.16</c:v>
                </c:pt>
                <c:pt idx="50">
                  <c:v>19.16</c:v>
                </c:pt>
                <c:pt idx="51">
                  <c:v>19.16</c:v>
                </c:pt>
                <c:pt idx="52">
                  <c:v>19.170000000000002</c:v>
                </c:pt>
                <c:pt idx="53">
                  <c:v>19.190000000000001</c:v>
                </c:pt>
                <c:pt idx="54">
                  <c:v>19.18</c:v>
                </c:pt>
                <c:pt idx="55">
                  <c:v>19.149999999999999</c:v>
                </c:pt>
                <c:pt idx="56">
                  <c:v>19.14</c:v>
                </c:pt>
                <c:pt idx="57">
                  <c:v>19.100000000000001</c:v>
                </c:pt>
                <c:pt idx="58">
                  <c:v>19.09</c:v>
                </c:pt>
                <c:pt idx="59">
                  <c:v>19.12</c:v>
                </c:pt>
                <c:pt idx="60">
                  <c:v>19.12</c:v>
                </c:pt>
                <c:pt idx="61">
                  <c:v>19.12</c:v>
                </c:pt>
                <c:pt idx="62">
                  <c:v>19.12</c:v>
                </c:pt>
                <c:pt idx="63">
                  <c:v>19.14</c:v>
                </c:pt>
                <c:pt idx="64">
                  <c:v>19.13</c:v>
                </c:pt>
                <c:pt idx="65">
                  <c:v>19.13</c:v>
                </c:pt>
                <c:pt idx="66">
                  <c:v>19.149999999999999</c:v>
                </c:pt>
                <c:pt idx="67">
                  <c:v>19.170000000000002</c:v>
                </c:pt>
                <c:pt idx="68">
                  <c:v>19.21</c:v>
                </c:pt>
                <c:pt idx="69">
                  <c:v>19.16</c:v>
                </c:pt>
                <c:pt idx="70">
                  <c:v>19.14</c:v>
                </c:pt>
                <c:pt idx="71">
                  <c:v>19.13</c:v>
                </c:pt>
                <c:pt idx="72">
                  <c:v>19.12</c:v>
                </c:pt>
                <c:pt idx="73">
                  <c:v>19.14</c:v>
                </c:pt>
                <c:pt idx="74">
                  <c:v>19.149999999999999</c:v>
                </c:pt>
                <c:pt idx="75">
                  <c:v>19.149999999999999</c:v>
                </c:pt>
                <c:pt idx="76">
                  <c:v>19.149999999999999</c:v>
                </c:pt>
                <c:pt idx="77">
                  <c:v>19.18</c:v>
                </c:pt>
                <c:pt idx="78">
                  <c:v>19.2</c:v>
                </c:pt>
                <c:pt idx="79">
                  <c:v>19.2</c:v>
                </c:pt>
                <c:pt idx="80">
                  <c:v>19.170000000000002</c:v>
                </c:pt>
                <c:pt idx="81">
                  <c:v>19.149999999999999</c:v>
                </c:pt>
                <c:pt idx="82">
                  <c:v>19.149999999999999</c:v>
                </c:pt>
                <c:pt idx="83">
                  <c:v>19.16</c:v>
                </c:pt>
                <c:pt idx="84">
                  <c:v>19.18</c:v>
                </c:pt>
                <c:pt idx="85">
                  <c:v>19.18</c:v>
                </c:pt>
                <c:pt idx="86">
                  <c:v>19.190000000000001</c:v>
                </c:pt>
                <c:pt idx="87">
                  <c:v>19.2</c:v>
                </c:pt>
                <c:pt idx="88">
                  <c:v>19.21</c:v>
                </c:pt>
                <c:pt idx="89">
                  <c:v>19.239999999999998</c:v>
                </c:pt>
                <c:pt idx="90">
                  <c:v>19.25</c:v>
                </c:pt>
                <c:pt idx="91">
                  <c:v>19.260000000000002</c:v>
                </c:pt>
                <c:pt idx="92">
                  <c:v>19.260000000000002</c:v>
                </c:pt>
                <c:pt idx="93">
                  <c:v>19.23</c:v>
                </c:pt>
                <c:pt idx="94">
                  <c:v>19.239999999999998</c:v>
                </c:pt>
                <c:pt idx="95">
                  <c:v>19.239999999999998</c:v>
                </c:pt>
                <c:pt idx="96">
                  <c:v>19.239999999999998</c:v>
                </c:pt>
                <c:pt idx="97">
                  <c:v>19.239999999999998</c:v>
                </c:pt>
                <c:pt idx="98">
                  <c:v>19.23</c:v>
                </c:pt>
                <c:pt idx="99">
                  <c:v>19.23</c:v>
                </c:pt>
                <c:pt idx="100">
                  <c:v>19.22</c:v>
                </c:pt>
                <c:pt idx="101">
                  <c:v>19.23</c:v>
                </c:pt>
                <c:pt idx="102">
                  <c:v>19.239999999999998</c:v>
                </c:pt>
                <c:pt idx="103">
                  <c:v>19.23</c:v>
                </c:pt>
                <c:pt idx="104">
                  <c:v>19.239999999999998</c:v>
                </c:pt>
                <c:pt idx="105">
                  <c:v>18.98</c:v>
                </c:pt>
                <c:pt idx="106">
                  <c:v>19.18</c:v>
                </c:pt>
                <c:pt idx="107">
                  <c:v>19.16</c:v>
                </c:pt>
                <c:pt idx="108">
                  <c:v>19.100000000000001</c:v>
                </c:pt>
                <c:pt idx="109">
                  <c:v>19.23</c:v>
                </c:pt>
                <c:pt idx="110">
                  <c:v>19.559999999999999</c:v>
                </c:pt>
                <c:pt idx="111">
                  <c:v>20.27</c:v>
                </c:pt>
                <c:pt idx="112">
                  <c:v>20.23</c:v>
                </c:pt>
                <c:pt idx="113">
                  <c:v>20.22</c:v>
                </c:pt>
                <c:pt idx="114">
                  <c:v>19.64</c:v>
                </c:pt>
                <c:pt idx="115">
                  <c:v>19.510000000000002</c:v>
                </c:pt>
                <c:pt idx="116">
                  <c:v>19.420000000000002</c:v>
                </c:pt>
                <c:pt idx="117">
                  <c:v>19.260000000000002</c:v>
                </c:pt>
                <c:pt idx="118">
                  <c:v>19.21</c:v>
                </c:pt>
                <c:pt idx="119">
                  <c:v>19.190000000000001</c:v>
                </c:pt>
                <c:pt idx="120">
                  <c:v>19.190000000000001</c:v>
                </c:pt>
                <c:pt idx="121">
                  <c:v>19.18</c:v>
                </c:pt>
                <c:pt idx="122">
                  <c:v>19.170000000000002</c:v>
                </c:pt>
                <c:pt idx="123">
                  <c:v>19.170000000000002</c:v>
                </c:pt>
                <c:pt idx="124">
                  <c:v>19.170000000000002</c:v>
                </c:pt>
                <c:pt idx="125">
                  <c:v>19.18</c:v>
                </c:pt>
                <c:pt idx="126">
                  <c:v>19.18</c:v>
                </c:pt>
                <c:pt idx="127">
                  <c:v>19.18</c:v>
                </c:pt>
                <c:pt idx="128">
                  <c:v>19.190000000000001</c:v>
                </c:pt>
                <c:pt idx="129">
                  <c:v>19.04</c:v>
                </c:pt>
                <c:pt idx="130">
                  <c:v>19.61</c:v>
                </c:pt>
                <c:pt idx="131">
                  <c:v>19.71</c:v>
                </c:pt>
                <c:pt idx="132">
                  <c:v>19.71</c:v>
                </c:pt>
                <c:pt idx="133">
                  <c:v>19.829999999999998</c:v>
                </c:pt>
                <c:pt idx="134">
                  <c:v>20.239999999999998</c:v>
                </c:pt>
                <c:pt idx="135">
                  <c:v>20.99</c:v>
                </c:pt>
                <c:pt idx="136">
                  <c:v>21.23</c:v>
                </c:pt>
                <c:pt idx="137">
                  <c:v>21.05</c:v>
                </c:pt>
                <c:pt idx="138">
                  <c:v>19.989999999999998</c:v>
                </c:pt>
                <c:pt idx="139">
                  <c:v>19.600000000000001</c:v>
                </c:pt>
                <c:pt idx="140">
                  <c:v>19.36</c:v>
                </c:pt>
                <c:pt idx="141">
                  <c:v>19.18</c:v>
                </c:pt>
                <c:pt idx="142">
                  <c:v>19.149999999999999</c:v>
                </c:pt>
                <c:pt idx="143">
                  <c:v>19.13</c:v>
                </c:pt>
                <c:pt idx="144">
                  <c:v>19.12</c:v>
                </c:pt>
                <c:pt idx="145">
                  <c:v>19.12</c:v>
                </c:pt>
                <c:pt idx="146">
                  <c:v>19.12</c:v>
                </c:pt>
                <c:pt idx="147">
                  <c:v>19.12</c:v>
                </c:pt>
                <c:pt idx="148">
                  <c:v>19.13</c:v>
                </c:pt>
                <c:pt idx="149">
                  <c:v>19.16</c:v>
                </c:pt>
                <c:pt idx="150">
                  <c:v>19.170000000000002</c:v>
                </c:pt>
                <c:pt idx="151">
                  <c:v>19.18</c:v>
                </c:pt>
                <c:pt idx="152">
                  <c:v>19.190000000000001</c:v>
                </c:pt>
                <c:pt idx="153">
                  <c:v>18.670000000000002</c:v>
                </c:pt>
                <c:pt idx="154">
                  <c:v>19.350000000000001</c:v>
                </c:pt>
                <c:pt idx="155">
                  <c:v>19.93</c:v>
                </c:pt>
                <c:pt idx="156">
                  <c:v>20.09</c:v>
                </c:pt>
                <c:pt idx="157">
                  <c:v>20.57</c:v>
                </c:pt>
                <c:pt idx="158">
                  <c:v>20.81</c:v>
                </c:pt>
                <c:pt idx="159">
                  <c:v>21.14</c:v>
                </c:pt>
                <c:pt idx="160">
                  <c:v>21.29</c:v>
                </c:pt>
                <c:pt idx="161">
                  <c:v>21.35</c:v>
                </c:pt>
                <c:pt idx="162">
                  <c:v>20.52</c:v>
                </c:pt>
                <c:pt idx="163">
                  <c:v>19.88</c:v>
                </c:pt>
                <c:pt idx="164">
                  <c:v>19.57</c:v>
                </c:pt>
                <c:pt idx="165">
                  <c:v>19.350000000000001</c:v>
                </c:pt>
                <c:pt idx="166">
                  <c:v>19.3</c:v>
                </c:pt>
                <c:pt idx="167">
                  <c:v>19.21</c:v>
                </c:pt>
                <c:pt idx="168">
                  <c:v>19.21</c:v>
                </c:pt>
                <c:pt idx="169">
                  <c:v>19.23</c:v>
                </c:pt>
                <c:pt idx="170">
                  <c:v>19.239999999999998</c:v>
                </c:pt>
                <c:pt idx="171">
                  <c:v>19.23</c:v>
                </c:pt>
                <c:pt idx="172">
                  <c:v>19.239999999999998</c:v>
                </c:pt>
                <c:pt idx="173">
                  <c:v>19.29</c:v>
                </c:pt>
                <c:pt idx="174">
                  <c:v>19.28</c:v>
                </c:pt>
                <c:pt idx="175">
                  <c:v>19.29</c:v>
                </c:pt>
                <c:pt idx="176">
                  <c:v>19.28</c:v>
                </c:pt>
                <c:pt idx="177">
                  <c:v>18.39</c:v>
                </c:pt>
                <c:pt idx="178">
                  <c:v>18.510000000000002</c:v>
                </c:pt>
                <c:pt idx="179">
                  <c:v>18.8</c:v>
                </c:pt>
                <c:pt idx="180">
                  <c:v>18.93</c:v>
                </c:pt>
                <c:pt idx="181">
                  <c:v>19.34</c:v>
                </c:pt>
                <c:pt idx="182">
                  <c:v>19.55</c:v>
                </c:pt>
                <c:pt idx="183">
                  <c:v>20.010000000000002</c:v>
                </c:pt>
                <c:pt idx="184">
                  <c:v>20.07</c:v>
                </c:pt>
                <c:pt idx="185">
                  <c:v>20.149999999999999</c:v>
                </c:pt>
                <c:pt idx="186">
                  <c:v>19.54</c:v>
                </c:pt>
                <c:pt idx="187">
                  <c:v>19.38</c:v>
                </c:pt>
                <c:pt idx="188">
                  <c:v>19.3</c:v>
                </c:pt>
                <c:pt idx="189">
                  <c:v>19.22</c:v>
                </c:pt>
                <c:pt idx="190">
                  <c:v>19.21</c:v>
                </c:pt>
                <c:pt idx="191">
                  <c:v>19.2</c:v>
                </c:pt>
                <c:pt idx="192">
                  <c:v>19.2</c:v>
                </c:pt>
                <c:pt idx="193">
                  <c:v>19.2</c:v>
                </c:pt>
                <c:pt idx="194">
                  <c:v>19.21</c:v>
                </c:pt>
                <c:pt idx="195">
                  <c:v>19.21</c:v>
                </c:pt>
                <c:pt idx="196">
                  <c:v>19.21</c:v>
                </c:pt>
                <c:pt idx="197">
                  <c:v>19.239999999999998</c:v>
                </c:pt>
                <c:pt idx="198">
                  <c:v>19.260000000000002</c:v>
                </c:pt>
                <c:pt idx="199">
                  <c:v>19.25</c:v>
                </c:pt>
                <c:pt idx="200">
                  <c:v>19.27</c:v>
                </c:pt>
                <c:pt idx="201">
                  <c:v>18.45</c:v>
                </c:pt>
                <c:pt idx="202">
                  <c:v>19.010000000000002</c:v>
                </c:pt>
                <c:pt idx="203">
                  <c:v>19.100000000000001</c:v>
                </c:pt>
                <c:pt idx="204">
                  <c:v>19.309999999999999</c:v>
                </c:pt>
                <c:pt idx="205">
                  <c:v>19.670000000000002</c:v>
                </c:pt>
                <c:pt idx="206">
                  <c:v>19.559999999999999</c:v>
                </c:pt>
                <c:pt idx="207">
                  <c:v>19.760000000000002</c:v>
                </c:pt>
                <c:pt idx="208">
                  <c:v>19.489999999999998</c:v>
                </c:pt>
                <c:pt idx="209">
                  <c:v>19.5</c:v>
                </c:pt>
                <c:pt idx="210">
                  <c:v>19.32</c:v>
                </c:pt>
                <c:pt idx="211">
                  <c:v>19.27</c:v>
                </c:pt>
                <c:pt idx="212">
                  <c:v>19.25</c:v>
                </c:pt>
                <c:pt idx="213">
                  <c:v>19.22</c:v>
                </c:pt>
                <c:pt idx="214">
                  <c:v>19.22</c:v>
                </c:pt>
                <c:pt idx="215">
                  <c:v>19.22</c:v>
                </c:pt>
                <c:pt idx="216">
                  <c:v>19.22</c:v>
                </c:pt>
                <c:pt idx="217">
                  <c:v>19.22</c:v>
                </c:pt>
                <c:pt idx="218">
                  <c:v>19.22</c:v>
                </c:pt>
                <c:pt idx="219">
                  <c:v>19.23</c:v>
                </c:pt>
                <c:pt idx="220">
                  <c:v>19.239999999999998</c:v>
                </c:pt>
                <c:pt idx="221">
                  <c:v>19.260000000000002</c:v>
                </c:pt>
                <c:pt idx="222">
                  <c:v>19.27</c:v>
                </c:pt>
                <c:pt idx="223">
                  <c:v>19.260000000000002</c:v>
                </c:pt>
                <c:pt idx="224">
                  <c:v>19.27</c:v>
                </c:pt>
                <c:pt idx="225">
                  <c:v>19.420000000000002</c:v>
                </c:pt>
                <c:pt idx="226">
                  <c:v>19.98</c:v>
                </c:pt>
                <c:pt idx="227">
                  <c:v>20.2</c:v>
                </c:pt>
                <c:pt idx="228">
                  <c:v>20.68</c:v>
                </c:pt>
                <c:pt idx="229">
                  <c:v>20.62</c:v>
                </c:pt>
                <c:pt idx="230">
                  <c:v>20.49</c:v>
                </c:pt>
                <c:pt idx="231">
                  <c:v>20.71</c:v>
                </c:pt>
                <c:pt idx="232">
                  <c:v>20.43</c:v>
                </c:pt>
                <c:pt idx="233">
                  <c:v>20.14</c:v>
                </c:pt>
                <c:pt idx="234">
                  <c:v>19.78</c:v>
                </c:pt>
                <c:pt idx="235">
                  <c:v>19.399999999999999</c:v>
                </c:pt>
                <c:pt idx="236">
                  <c:v>19.350000000000001</c:v>
                </c:pt>
                <c:pt idx="237">
                  <c:v>19.239999999999998</c:v>
                </c:pt>
                <c:pt idx="238">
                  <c:v>19.23</c:v>
                </c:pt>
                <c:pt idx="239">
                  <c:v>19.23</c:v>
                </c:pt>
                <c:pt idx="240">
                  <c:v>19.23</c:v>
                </c:pt>
                <c:pt idx="241">
                  <c:v>19.23</c:v>
                </c:pt>
                <c:pt idx="242">
                  <c:v>19.22</c:v>
                </c:pt>
                <c:pt idx="243">
                  <c:v>19.23</c:v>
                </c:pt>
                <c:pt idx="244">
                  <c:v>19.23</c:v>
                </c:pt>
                <c:pt idx="245">
                  <c:v>19.25</c:v>
                </c:pt>
                <c:pt idx="246">
                  <c:v>19.260000000000002</c:v>
                </c:pt>
                <c:pt idx="247">
                  <c:v>19.260000000000002</c:v>
                </c:pt>
                <c:pt idx="248">
                  <c:v>19.27</c:v>
                </c:pt>
                <c:pt idx="249">
                  <c:v>19.309999999999999</c:v>
                </c:pt>
                <c:pt idx="250">
                  <c:v>19.829999999999998</c:v>
                </c:pt>
                <c:pt idx="251">
                  <c:v>20.25</c:v>
                </c:pt>
                <c:pt idx="252">
                  <c:v>20.63</c:v>
                </c:pt>
                <c:pt idx="253">
                  <c:v>20.14</c:v>
                </c:pt>
                <c:pt idx="254">
                  <c:v>20.83</c:v>
                </c:pt>
                <c:pt idx="255">
                  <c:v>20.56</c:v>
                </c:pt>
                <c:pt idx="256">
                  <c:v>20.48</c:v>
                </c:pt>
                <c:pt idx="257">
                  <c:v>20.13</c:v>
                </c:pt>
                <c:pt idx="258">
                  <c:v>19.739999999999998</c:v>
                </c:pt>
                <c:pt idx="259">
                  <c:v>19.420000000000002</c:v>
                </c:pt>
                <c:pt idx="260">
                  <c:v>19.36</c:v>
                </c:pt>
                <c:pt idx="261">
                  <c:v>19.239999999999998</c:v>
                </c:pt>
                <c:pt idx="262">
                  <c:v>19.239999999999998</c:v>
                </c:pt>
                <c:pt idx="263">
                  <c:v>19.23</c:v>
                </c:pt>
                <c:pt idx="264">
                  <c:v>19.23</c:v>
                </c:pt>
                <c:pt idx="265">
                  <c:v>19.23</c:v>
                </c:pt>
                <c:pt idx="266">
                  <c:v>19.22</c:v>
                </c:pt>
                <c:pt idx="267">
                  <c:v>19.23</c:v>
                </c:pt>
                <c:pt idx="268">
                  <c:v>19.22</c:v>
                </c:pt>
                <c:pt idx="269">
                  <c:v>19.25</c:v>
                </c:pt>
                <c:pt idx="270">
                  <c:v>19.25</c:v>
                </c:pt>
                <c:pt idx="271">
                  <c:v>19.25</c:v>
                </c:pt>
                <c:pt idx="272">
                  <c:v>19.260000000000002</c:v>
                </c:pt>
                <c:pt idx="273">
                  <c:v>18.84</c:v>
                </c:pt>
                <c:pt idx="274">
                  <c:v>19.22</c:v>
                </c:pt>
                <c:pt idx="275">
                  <c:v>19.59</c:v>
                </c:pt>
                <c:pt idx="276">
                  <c:v>19.53</c:v>
                </c:pt>
                <c:pt idx="277">
                  <c:v>19.899999999999999</c:v>
                </c:pt>
                <c:pt idx="278">
                  <c:v>19.27</c:v>
                </c:pt>
                <c:pt idx="279">
                  <c:v>19.260000000000002</c:v>
                </c:pt>
                <c:pt idx="280">
                  <c:v>19.48</c:v>
                </c:pt>
                <c:pt idx="281">
                  <c:v>19.39</c:v>
                </c:pt>
                <c:pt idx="282">
                  <c:v>19.27</c:v>
                </c:pt>
                <c:pt idx="283">
                  <c:v>19.27</c:v>
                </c:pt>
                <c:pt idx="284">
                  <c:v>19.260000000000002</c:v>
                </c:pt>
                <c:pt idx="285">
                  <c:v>19.22</c:v>
                </c:pt>
                <c:pt idx="286">
                  <c:v>19.22</c:v>
                </c:pt>
                <c:pt idx="287">
                  <c:v>19.21</c:v>
                </c:pt>
                <c:pt idx="288">
                  <c:v>19.21</c:v>
                </c:pt>
                <c:pt idx="289">
                  <c:v>19.21</c:v>
                </c:pt>
                <c:pt idx="290">
                  <c:v>19.22</c:v>
                </c:pt>
                <c:pt idx="291">
                  <c:v>19.22</c:v>
                </c:pt>
                <c:pt idx="292">
                  <c:v>19.22</c:v>
                </c:pt>
                <c:pt idx="293">
                  <c:v>19.239999999999998</c:v>
                </c:pt>
                <c:pt idx="294">
                  <c:v>19.25</c:v>
                </c:pt>
                <c:pt idx="295">
                  <c:v>19.239999999999998</c:v>
                </c:pt>
                <c:pt idx="296">
                  <c:v>19.25</c:v>
                </c:pt>
                <c:pt idx="297">
                  <c:v>18.8</c:v>
                </c:pt>
                <c:pt idx="298">
                  <c:v>19.260000000000002</c:v>
                </c:pt>
                <c:pt idx="299">
                  <c:v>19.690000000000001</c:v>
                </c:pt>
                <c:pt idx="300">
                  <c:v>19.989999999999998</c:v>
                </c:pt>
                <c:pt idx="301">
                  <c:v>20.38</c:v>
                </c:pt>
                <c:pt idx="302">
                  <c:v>20.81</c:v>
                </c:pt>
                <c:pt idx="303">
                  <c:v>21.28</c:v>
                </c:pt>
                <c:pt idx="304">
                  <c:v>21.34</c:v>
                </c:pt>
                <c:pt idx="305">
                  <c:v>21.23</c:v>
                </c:pt>
                <c:pt idx="306">
                  <c:v>20.399999999999999</c:v>
                </c:pt>
                <c:pt idx="307">
                  <c:v>19.899999999999999</c:v>
                </c:pt>
                <c:pt idx="308">
                  <c:v>19.510000000000002</c:v>
                </c:pt>
                <c:pt idx="309">
                  <c:v>19.34</c:v>
                </c:pt>
                <c:pt idx="310">
                  <c:v>19.260000000000002</c:v>
                </c:pt>
                <c:pt idx="311">
                  <c:v>19.22</c:v>
                </c:pt>
                <c:pt idx="312">
                  <c:v>19.21</c:v>
                </c:pt>
                <c:pt idx="313">
                  <c:v>19.21</c:v>
                </c:pt>
                <c:pt idx="314">
                  <c:v>19.21</c:v>
                </c:pt>
                <c:pt idx="315">
                  <c:v>19.21</c:v>
                </c:pt>
                <c:pt idx="316">
                  <c:v>19.21</c:v>
                </c:pt>
                <c:pt idx="317">
                  <c:v>19.23</c:v>
                </c:pt>
                <c:pt idx="318">
                  <c:v>19.239999999999998</c:v>
                </c:pt>
                <c:pt idx="319">
                  <c:v>19.239999999999998</c:v>
                </c:pt>
                <c:pt idx="320">
                  <c:v>19.260000000000002</c:v>
                </c:pt>
                <c:pt idx="321">
                  <c:v>19</c:v>
                </c:pt>
                <c:pt idx="322">
                  <c:v>19.46</c:v>
                </c:pt>
                <c:pt idx="323">
                  <c:v>20.079999999999998</c:v>
                </c:pt>
                <c:pt idx="324">
                  <c:v>20.28</c:v>
                </c:pt>
                <c:pt idx="325">
                  <c:v>20.87</c:v>
                </c:pt>
                <c:pt idx="326">
                  <c:v>21.11</c:v>
                </c:pt>
                <c:pt idx="327">
                  <c:v>20.87</c:v>
                </c:pt>
                <c:pt idx="328">
                  <c:v>20.96</c:v>
                </c:pt>
                <c:pt idx="329">
                  <c:v>21.02</c:v>
                </c:pt>
                <c:pt idx="330">
                  <c:v>20.11</c:v>
                </c:pt>
                <c:pt idx="331">
                  <c:v>19.600000000000001</c:v>
                </c:pt>
                <c:pt idx="332">
                  <c:v>19.39</c:v>
                </c:pt>
                <c:pt idx="333">
                  <c:v>19.27</c:v>
                </c:pt>
                <c:pt idx="334">
                  <c:v>19.23</c:v>
                </c:pt>
                <c:pt idx="335">
                  <c:v>19.21</c:v>
                </c:pt>
                <c:pt idx="336">
                  <c:v>19.2</c:v>
                </c:pt>
                <c:pt idx="337">
                  <c:v>19.2</c:v>
                </c:pt>
                <c:pt idx="338">
                  <c:v>19.2</c:v>
                </c:pt>
                <c:pt idx="339">
                  <c:v>19.2</c:v>
                </c:pt>
                <c:pt idx="340">
                  <c:v>19.2</c:v>
                </c:pt>
                <c:pt idx="341">
                  <c:v>19.22</c:v>
                </c:pt>
                <c:pt idx="342">
                  <c:v>19.23</c:v>
                </c:pt>
                <c:pt idx="343">
                  <c:v>19.23</c:v>
                </c:pt>
                <c:pt idx="344">
                  <c:v>19.25</c:v>
                </c:pt>
                <c:pt idx="345">
                  <c:v>19.2</c:v>
                </c:pt>
                <c:pt idx="346">
                  <c:v>19.68</c:v>
                </c:pt>
                <c:pt idx="347">
                  <c:v>20</c:v>
                </c:pt>
                <c:pt idx="348">
                  <c:v>20.149999999999999</c:v>
                </c:pt>
                <c:pt idx="349">
                  <c:v>20.62</c:v>
                </c:pt>
                <c:pt idx="350">
                  <c:v>21.26</c:v>
                </c:pt>
                <c:pt idx="351">
                  <c:v>21.92</c:v>
                </c:pt>
                <c:pt idx="352">
                  <c:v>22.03</c:v>
                </c:pt>
                <c:pt idx="353">
                  <c:v>21.95</c:v>
                </c:pt>
                <c:pt idx="354">
                  <c:v>21</c:v>
                </c:pt>
                <c:pt idx="355">
                  <c:v>20.54</c:v>
                </c:pt>
                <c:pt idx="356">
                  <c:v>19.96</c:v>
                </c:pt>
                <c:pt idx="357">
                  <c:v>19.5</c:v>
                </c:pt>
                <c:pt idx="358">
                  <c:v>19.36</c:v>
                </c:pt>
                <c:pt idx="359">
                  <c:v>19.27</c:v>
                </c:pt>
                <c:pt idx="360">
                  <c:v>19.22</c:v>
                </c:pt>
                <c:pt idx="361">
                  <c:v>19.22</c:v>
                </c:pt>
                <c:pt idx="362">
                  <c:v>19.21</c:v>
                </c:pt>
                <c:pt idx="363">
                  <c:v>19.21</c:v>
                </c:pt>
                <c:pt idx="364">
                  <c:v>19.21</c:v>
                </c:pt>
                <c:pt idx="365">
                  <c:v>19.25</c:v>
                </c:pt>
                <c:pt idx="366">
                  <c:v>19.25</c:v>
                </c:pt>
                <c:pt idx="367">
                  <c:v>19.23</c:v>
                </c:pt>
                <c:pt idx="368">
                  <c:v>19.260000000000002</c:v>
                </c:pt>
                <c:pt idx="369">
                  <c:v>19.37</c:v>
                </c:pt>
                <c:pt idx="370">
                  <c:v>19.66</c:v>
                </c:pt>
                <c:pt idx="371">
                  <c:v>19.920000000000002</c:v>
                </c:pt>
                <c:pt idx="372">
                  <c:v>20.02</c:v>
                </c:pt>
                <c:pt idx="373">
                  <c:v>20.39</c:v>
                </c:pt>
                <c:pt idx="374">
                  <c:v>20.95</c:v>
                </c:pt>
                <c:pt idx="375">
                  <c:v>21.6</c:v>
                </c:pt>
                <c:pt idx="376">
                  <c:v>21.92</c:v>
                </c:pt>
                <c:pt idx="377">
                  <c:v>21.84</c:v>
                </c:pt>
                <c:pt idx="378">
                  <c:v>20.87</c:v>
                </c:pt>
                <c:pt idx="379">
                  <c:v>20.420000000000002</c:v>
                </c:pt>
                <c:pt idx="380">
                  <c:v>19.98</c:v>
                </c:pt>
                <c:pt idx="381">
                  <c:v>19.61</c:v>
                </c:pt>
                <c:pt idx="382">
                  <c:v>19.440000000000001</c:v>
                </c:pt>
                <c:pt idx="383">
                  <c:v>19.37</c:v>
                </c:pt>
                <c:pt idx="384">
                  <c:v>19.3</c:v>
                </c:pt>
                <c:pt idx="385">
                  <c:v>19.239999999999998</c:v>
                </c:pt>
                <c:pt idx="386">
                  <c:v>19.239999999999998</c:v>
                </c:pt>
                <c:pt idx="387">
                  <c:v>19.239999999999998</c:v>
                </c:pt>
                <c:pt idx="388">
                  <c:v>19.23</c:v>
                </c:pt>
                <c:pt idx="389">
                  <c:v>19.25</c:v>
                </c:pt>
                <c:pt idx="390">
                  <c:v>19.260000000000002</c:v>
                </c:pt>
                <c:pt idx="391">
                  <c:v>19.25</c:v>
                </c:pt>
                <c:pt idx="392">
                  <c:v>19.27</c:v>
                </c:pt>
                <c:pt idx="393">
                  <c:v>19.64</c:v>
                </c:pt>
                <c:pt idx="394">
                  <c:v>19.850000000000001</c:v>
                </c:pt>
                <c:pt idx="395">
                  <c:v>20.05</c:v>
                </c:pt>
                <c:pt idx="396">
                  <c:v>20.14</c:v>
                </c:pt>
                <c:pt idx="397">
                  <c:v>20.56</c:v>
                </c:pt>
                <c:pt idx="398">
                  <c:v>20.87</c:v>
                </c:pt>
                <c:pt idx="399">
                  <c:v>21.22</c:v>
                </c:pt>
                <c:pt idx="400">
                  <c:v>21.41</c:v>
                </c:pt>
                <c:pt idx="401">
                  <c:v>20.58</c:v>
                </c:pt>
                <c:pt idx="402">
                  <c:v>20.059999999999999</c:v>
                </c:pt>
                <c:pt idx="403">
                  <c:v>19.63</c:v>
                </c:pt>
                <c:pt idx="404">
                  <c:v>19.5</c:v>
                </c:pt>
                <c:pt idx="405">
                  <c:v>19.350000000000001</c:v>
                </c:pt>
                <c:pt idx="406">
                  <c:v>19.3</c:v>
                </c:pt>
                <c:pt idx="407">
                  <c:v>19.239999999999998</c:v>
                </c:pt>
                <c:pt idx="408">
                  <c:v>19.239999999999998</c:v>
                </c:pt>
                <c:pt idx="409">
                  <c:v>19.239999999999998</c:v>
                </c:pt>
                <c:pt idx="410">
                  <c:v>19.239999999999998</c:v>
                </c:pt>
                <c:pt idx="411">
                  <c:v>19.239999999999998</c:v>
                </c:pt>
                <c:pt idx="412">
                  <c:v>19.239999999999998</c:v>
                </c:pt>
                <c:pt idx="413">
                  <c:v>19.27</c:v>
                </c:pt>
                <c:pt idx="414">
                  <c:v>19.27</c:v>
                </c:pt>
                <c:pt idx="415">
                  <c:v>19.27</c:v>
                </c:pt>
                <c:pt idx="416">
                  <c:v>19.28</c:v>
                </c:pt>
                <c:pt idx="417">
                  <c:v>19.27</c:v>
                </c:pt>
                <c:pt idx="418">
                  <c:v>19.27</c:v>
                </c:pt>
                <c:pt idx="419">
                  <c:v>19.29</c:v>
                </c:pt>
                <c:pt idx="420">
                  <c:v>19.559999999999999</c:v>
                </c:pt>
                <c:pt idx="421">
                  <c:v>19.760000000000002</c:v>
                </c:pt>
                <c:pt idx="422">
                  <c:v>20.07</c:v>
                </c:pt>
                <c:pt idx="423">
                  <c:v>20.32</c:v>
                </c:pt>
                <c:pt idx="424">
                  <c:v>20.58</c:v>
                </c:pt>
                <c:pt idx="425">
                  <c:v>20.57</c:v>
                </c:pt>
                <c:pt idx="426">
                  <c:v>19.73</c:v>
                </c:pt>
                <c:pt idx="427">
                  <c:v>19.63</c:v>
                </c:pt>
                <c:pt idx="428">
                  <c:v>19.489999999999998</c:v>
                </c:pt>
                <c:pt idx="429">
                  <c:v>19.329999999999998</c:v>
                </c:pt>
                <c:pt idx="430">
                  <c:v>19.260000000000002</c:v>
                </c:pt>
                <c:pt idx="431">
                  <c:v>19.22</c:v>
                </c:pt>
                <c:pt idx="432">
                  <c:v>19.21</c:v>
                </c:pt>
                <c:pt idx="433">
                  <c:v>19.190000000000001</c:v>
                </c:pt>
                <c:pt idx="434">
                  <c:v>19.18</c:v>
                </c:pt>
                <c:pt idx="435">
                  <c:v>19.18</c:v>
                </c:pt>
                <c:pt idx="436">
                  <c:v>19.170000000000002</c:v>
                </c:pt>
                <c:pt idx="437">
                  <c:v>19.190000000000001</c:v>
                </c:pt>
                <c:pt idx="438">
                  <c:v>19.170000000000002</c:v>
                </c:pt>
                <c:pt idx="439">
                  <c:v>19.16</c:v>
                </c:pt>
                <c:pt idx="440">
                  <c:v>19.16</c:v>
                </c:pt>
                <c:pt idx="441">
                  <c:v>17.84</c:v>
                </c:pt>
                <c:pt idx="442">
                  <c:v>17.96</c:v>
                </c:pt>
                <c:pt idx="443">
                  <c:v>18.07</c:v>
                </c:pt>
                <c:pt idx="444">
                  <c:v>17.899999999999999</c:v>
                </c:pt>
                <c:pt idx="445">
                  <c:v>17.27</c:v>
                </c:pt>
                <c:pt idx="446">
                  <c:v>16.53</c:v>
                </c:pt>
                <c:pt idx="447">
                  <c:v>19.12</c:v>
                </c:pt>
                <c:pt idx="448">
                  <c:v>19.170000000000002</c:v>
                </c:pt>
                <c:pt idx="449">
                  <c:v>19.22</c:v>
                </c:pt>
                <c:pt idx="450">
                  <c:v>19.21</c:v>
                </c:pt>
                <c:pt idx="451">
                  <c:v>19.22</c:v>
                </c:pt>
                <c:pt idx="452">
                  <c:v>19.21</c:v>
                </c:pt>
                <c:pt idx="453">
                  <c:v>19.190000000000001</c:v>
                </c:pt>
                <c:pt idx="454">
                  <c:v>19.2</c:v>
                </c:pt>
                <c:pt idx="455">
                  <c:v>19.21</c:v>
                </c:pt>
                <c:pt idx="456">
                  <c:v>19.190000000000001</c:v>
                </c:pt>
                <c:pt idx="457">
                  <c:v>19.18</c:v>
                </c:pt>
                <c:pt idx="458">
                  <c:v>19.18</c:v>
                </c:pt>
                <c:pt idx="459">
                  <c:v>19.149999999999999</c:v>
                </c:pt>
                <c:pt idx="460">
                  <c:v>19.13</c:v>
                </c:pt>
                <c:pt idx="461">
                  <c:v>19.149999999999999</c:v>
                </c:pt>
                <c:pt idx="462">
                  <c:v>19.170000000000002</c:v>
                </c:pt>
                <c:pt idx="463">
                  <c:v>19.170000000000002</c:v>
                </c:pt>
                <c:pt idx="464">
                  <c:v>19.12</c:v>
                </c:pt>
                <c:pt idx="465">
                  <c:v>16.88</c:v>
                </c:pt>
                <c:pt idx="466">
                  <c:v>16.489999999999998</c:v>
                </c:pt>
                <c:pt idx="467">
                  <c:v>16.399999999999999</c:v>
                </c:pt>
                <c:pt idx="468">
                  <c:v>16.149999999999999</c:v>
                </c:pt>
                <c:pt idx="469">
                  <c:v>16.11</c:v>
                </c:pt>
                <c:pt idx="470">
                  <c:v>16.13</c:v>
                </c:pt>
                <c:pt idx="471">
                  <c:v>19.09</c:v>
                </c:pt>
                <c:pt idx="472">
                  <c:v>19.13</c:v>
                </c:pt>
                <c:pt idx="473">
                  <c:v>19.170000000000002</c:v>
                </c:pt>
                <c:pt idx="474">
                  <c:v>19.170000000000002</c:v>
                </c:pt>
                <c:pt idx="475">
                  <c:v>19.16</c:v>
                </c:pt>
                <c:pt idx="476">
                  <c:v>19.13</c:v>
                </c:pt>
                <c:pt idx="477">
                  <c:v>19.12</c:v>
                </c:pt>
                <c:pt idx="478">
                  <c:v>19.100000000000001</c:v>
                </c:pt>
                <c:pt idx="479">
                  <c:v>19.14</c:v>
                </c:pt>
                <c:pt idx="480">
                  <c:v>19.149999999999999</c:v>
                </c:pt>
                <c:pt idx="481">
                  <c:v>19.149999999999999</c:v>
                </c:pt>
                <c:pt idx="482">
                  <c:v>19.149999999999999</c:v>
                </c:pt>
                <c:pt idx="483">
                  <c:v>19.16</c:v>
                </c:pt>
                <c:pt idx="484">
                  <c:v>19.16</c:v>
                </c:pt>
                <c:pt idx="485">
                  <c:v>19.2</c:v>
                </c:pt>
                <c:pt idx="486">
                  <c:v>19.2</c:v>
                </c:pt>
                <c:pt idx="487">
                  <c:v>19.2</c:v>
                </c:pt>
                <c:pt idx="488">
                  <c:v>19.21</c:v>
                </c:pt>
                <c:pt idx="489">
                  <c:v>17.3</c:v>
                </c:pt>
                <c:pt idx="490">
                  <c:v>16.559999999999999</c:v>
                </c:pt>
                <c:pt idx="491">
                  <c:v>19.21</c:v>
                </c:pt>
                <c:pt idx="492">
                  <c:v>19.22</c:v>
                </c:pt>
                <c:pt idx="493">
                  <c:v>19.239999999999998</c:v>
                </c:pt>
                <c:pt idx="494">
                  <c:v>19.22</c:v>
                </c:pt>
                <c:pt idx="495">
                  <c:v>19.21</c:v>
                </c:pt>
                <c:pt idx="496">
                  <c:v>19.190000000000001</c:v>
                </c:pt>
                <c:pt idx="497">
                  <c:v>19.22</c:v>
                </c:pt>
                <c:pt idx="498">
                  <c:v>19.2</c:v>
                </c:pt>
                <c:pt idx="499">
                  <c:v>19.239999999999998</c:v>
                </c:pt>
                <c:pt idx="500">
                  <c:v>19.25</c:v>
                </c:pt>
                <c:pt idx="501">
                  <c:v>19.22</c:v>
                </c:pt>
                <c:pt idx="502">
                  <c:v>19.22</c:v>
                </c:pt>
                <c:pt idx="503">
                  <c:v>19.22</c:v>
                </c:pt>
                <c:pt idx="504">
                  <c:v>19.2</c:v>
                </c:pt>
                <c:pt idx="505">
                  <c:v>19.190000000000001</c:v>
                </c:pt>
                <c:pt idx="506">
                  <c:v>19.18</c:v>
                </c:pt>
                <c:pt idx="507">
                  <c:v>19.16</c:v>
                </c:pt>
                <c:pt idx="508">
                  <c:v>19.14</c:v>
                </c:pt>
                <c:pt idx="509">
                  <c:v>19.16</c:v>
                </c:pt>
                <c:pt idx="510">
                  <c:v>19.16</c:v>
                </c:pt>
                <c:pt idx="511">
                  <c:v>19.170000000000002</c:v>
                </c:pt>
                <c:pt idx="512">
                  <c:v>19.190000000000001</c:v>
                </c:pt>
                <c:pt idx="513">
                  <c:v>16.79</c:v>
                </c:pt>
                <c:pt idx="514">
                  <c:v>16.2</c:v>
                </c:pt>
                <c:pt idx="515">
                  <c:v>16.11</c:v>
                </c:pt>
                <c:pt idx="516">
                  <c:v>16.100000000000001</c:v>
                </c:pt>
                <c:pt idx="517">
                  <c:v>16.079999999999998</c:v>
                </c:pt>
                <c:pt idx="518">
                  <c:v>16.07</c:v>
                </c:pt>
                <c:pt idx="519">
                  <c:v>19.13</c:v>
                </c:pt>
                <c:pt idx="520">
                  <c:v>19.14</c:v>
                </c:pt>
                <c:pt idx="521">
                  <c:v>19.149999999999999</c:v>
                </c:pt>
                <c:pt idx="522">
                  <c:v>19.149999999999999</c:v>
                </c:pt>
                <c:pt idx="523">
                  <c:v>19.07</c:v>
                </c:pt>
                <c:pt idx="524">
                  <c:v>19.14</c:v>
                </c:pt>
                <c:pt idx="525">
                  <c:v>19.100000000000001</c:v>
                </c:pt>
                <c:pt idx="526">
                  <c:v>19.12</c:v>
                </c:pt>
                <c:pt idx="527">
                  <c:v>19.12</c:v>
                </c:pt>
                <c:pt idx="528">
                  <c:v>19.11</c:v>
                </c:pt>
                <c:pt idx="529">
                  <c:v>19.14</c:v>
                </c:pt>
                <c:pt idx="530">
                  <c:v>19.13</c:v>
                </c:pt>
                <c:pt idx="531">
                  <c:v>19.13</c:v>
                </c:pt>
                <c:pt idx="532">
                  <c:v>19.13</c:v>
                </c:pt>
                <c:pt idx="533">
                  <c:v>19.149999999999999</c:v>
                </c:pt>
                <c:pt idx="534">
                  <c:v>19.170000000000002</c:v>
                </c:pt>
                <c:pt idx="535">
                  <c:v>19.170000000000002</c:v>
                </c:pt>
                <c:pt idx="536">
                  <c:v>19.100000000000001</c:v>
                </c:pt>
                <c:pt idx="537">
                  <c:v>16.8</c:v>
                </c:pt>
                <c:pt idx="538">
                  <c:v>16.489999999999998</c:v>
                </c:pt>
                <c:pt idx="539">
                  <c:v>16.22</c:v>
                </c:pt>
                <c:pt idx="540">
                  <c:v>16.18</c:v>
                </c:pt>
                <c:pt idx="541">
                  <c:v>16.170000000000002</c:v>
                </c:pt>
                <c:pt idx="542">
                  <c:v>16.16</c:v>
                </c:pt>
                <c:pt idx="543">
                  <c:v>19.149999999999999</c:v>
                </c:pt>
                <c:pt idx="544">
                  <c:v>19.16</c:v>
                </c:pt>
                <c:pt idx="545">
                  <c:v>19.239999999999998</c:v>
                </c:pt>
                <c:pt idx="546">
                  <c:v>19.22</c:v>
                </c:pt>
                <c:pt idx="547">
                  <c:v>19.170000000000002</c:v>
                </c:pt>
                <c:pt idx="548">
                  <c:v>19.11</c:v>
                </c:pt>
                <c:pt idx="549">
                  <c:v>19.059999999999999</c:v>
                </c:pt>
                <c:pt idx="550">
                  <c:v>19.059999999999999</c:v>
                </c:pt>
                <c:pt idx="551">
                  <c:v>19.07</c:v>
                </c:pt>
                <c:pt idx="552">
                  <c:v>19.11</c:v>
                </c:pt>
                <c:pt idx="553">
                  <c:v>19.04</c:v>
                </c:pt>
                <c:pt idx="554">
                  <c:v>19.010000000000002</c:v>
                </c:pt>
                <c:pt idx="555">
                  <c:v>18.989999999999998</c:v>
                </c:pt>
                <c:pt idx="556">
                  <c:v>18.989999999999998</c:v>
                </c:pt>
                <c:pt idx="557">
                  <c:v>19.059999999999999</c:v>
                </c:pt>
                <c:pt idx="558">
                  <c:v>19.149999999999999</c:v>
                </c:pt>
                <c:pt idx="559">
                  <c:v>19.170000000000002</c:v>
                </c:pt>
                <c:pt idx="560">
                  <c:v>19.18</c:v>
                </c:pt>
                <c:pt idx="561">
                  <c:v>19.190000000000001</c:v>
                </c:pt>
                <c:pt idx="562">
                  <c:v>19.2</c:v>
                </c:pt>
                <c:pt idx="563">
                  <c:v>19.2</c:v>
                </c:pt>
                <c:pt idx="564">
                  <c:v>19.190000000000001</c:v>
                </c:pt>
                <c:pt idx="565">
                  <c:v>19.190000000000001</c:v>
                </c:pt>
                <c:pt idx="566">
                  <c:v>19.190000000000001</c:v>
                </c:pt>
                <c:pt idx="567">
                  <c:v>19.16</c:v>
                </c:pt>
                <c:pt idx="568">
                  <c:v>19.260000000000002</c:v>
                </c:pt>
                <c:pt idx="569">
                  <c:v>19.3</c:v>
                </c:pt>
                <c:pt idx="570">
                  <c:v>19.149999999999999</c:v>
                </c:pt>
                <c:pt idx="571">
                  <c:v>19.190000000000001</c:v>
                </c:pt>
                <c:pt idx="572">
                  <c:v>19.18</c:v>
                </c:pt>
                <c:pt idx="573">
                  <c:v>19.16</c:v>
                </c:pt>
                <c:pt idx="574">
                  <c:v>19.170000000000002</c:v>
                </c:pt>
                <c:pt idx="575">
                  <c:v>19.18</c:v>
                </c:pt>
                <c:pt idx="576">
                  <c:v>19.18</c:v>
                </c:pt>
                <c:pt idx="577">
                  <c:v>19.18</c:v>
                </c:pt>
                <c:pt idx="578">
                  <c:v>19.170000000000002</c:v>
                </c:pt>
                <c:pt idx="579">
                  <c:v>19.18</c:v>
                </c:pt>
                <c:pt idx="580">
                  <c:v>19.170000000000002</c:v>
                </c:pt>
                <c:pt idx="581">
                  <c:v>19.2</c:v>
                </c:pt>
                <c:pt idx="582">
                  <c:v>19.2</c:v>
                </c:pt>
                <c:pt idx="583">
                  <c:v>19.2</c:v>
                </c:pt>
                <c:pt idx="584">
                  <c:v>19.22</c:v>
                </c:pt>
                <c:pt idx="585">
                  <c:v>19.22</c:v>
                </c:pt>
                <c:pt idx="586">
                  <c:v>19.18</c:v>
                </c:pt>
                <c:pt idx="587">
                  <c:v>19.190000000000001</c:v>
                </c:pt>
                <c:pt idx="588">
                  <c:v>19.260000000000002</c:v>
                </c:pt>
                <c:pt idx="589">
                  <c:v>19.329999999999998</c:v>
                </c:pt>
                <c:pt idx="590">
                  <c:v>19.46</c:v>
                </c:pt>
                <c:pt idx="591">
                  <c:v>19.739999999999998</c:v>
                </c:pt>
                <c:pt idx="592">
                  <c:v>19.440000000000001</c:v>
                </c:pt>
                <c:pt idx="593">
                  <c:v>19.73</c:v>
                </c:pt>
                <c:pt idx="594">
                  <c:v>19.38</c:v>
                </c:pt>
                <c:pt idx="595">
                  <c:v>19.3</c:v>
                </c:pt>
                <c:pt idx="596">
                  <c:v>19.21</c:v>
                </c:pt>
                <c:pt idx="597">
                  <c:v>19.13</c:v>
                </c:pt>
                <c:pt idx="598">
                  <c:v>19.11</c:v>
                </c:pt>
                <c:pt idx="599">
                  <c:v>19.079999999999998</c:v>
                </c:pt>
                <c:pt idx="600">
                  <c:v>19.03</c:v>
                </c:pt>
                <c:pt idx="601">
                  <c:v>19.02</c:v>
                </c:pt>
                <c:pt idx="602">
                  <c:v>19.04</c:v>
                </c:pt>
                <c:pt idx="603">
                  <c:v>19.05</c:v>
                </c:pt>
                <c:pt idx="604">
                  <c:v>19.059999999999999</c:v>
                </c:pt>
                <c:pt idx="605">
                  <c:v>19.05</c:v>
                </c:pt>
                <c:pt idx="606">
                  <c:v>19.09</c:v>
                </c:pt>
                <c:pt idx="607">
                  <c:v>19.09</c:v>
                </c:pt>
                <c:pt idx="608">
                  <c:v>19.079999999999998</c:v>
                </c:pt>
                <c:pt idx="609">
                  <c:v>17.18</c:v>
                </c:pt>
                <c:pt idx="610">
                  <c:v>16.59</c:v>
                </c:pt>
                <c:pt idx="611">
                  <c:v>16.2</c:v>
                </c:pt>
                <c:pt idx="612">
                  <c:v>16.149999999999999</c:v>
                </c:pt>
                <c:pt idx="613">
                  <c:v>16.11</c:v>
                </c:pt>
                <c:pt idx="614">
                  <c:v>16.14</c:v>
                </c:pt>
                <c:pt idx="615">
                  <c:v>19.149999999999999</c:v>
                </c:pt>
                <c:pt idx="616">
                  <c:v>19.21</c:v>
                </c:pt>
                <c:pt idx="617">
                  <c:v>19.170000000000002</c:v>
                </c:pt>
                <c:pt idx="618">
                  <c:v>19.18</c:v>
                </c:pt>
                <c:pt idx="619">
                  <c:v>19.2</c:v>
                </c:pt>
                <c:pt idx="620">
                  <c:v>19.2</c:v>
                </c:pt>
                <c:pt idx="621">
                  <c:v>19.170000000000002</c:v>
                </c:pt>
                <c:pt idx="622">
                  <c:v>19.170000000000002</c:v>
                </c:pt>
                <c:pt idx="623">
                  <c:v>19.13</c:v>
                </c:pt>
                <c:pt idx="624">
                  <c:v>19.14</c:v>
                </c:pt>
                <c:pt idx="625">
                  <c:v>19.13</c:v>
                </c:pt>
                <c:pt idx="626">
                  <c:v>19.13</c:v>
                </c:pt>
                <c:pt idx="627">
                  <c:v>19.14</c:v>
                </c:pt>
                <c:pt idx="628">
                  <c:v>19.149999999999999</c:v>
                </c:pt>
                <c:pt idx="629">
                  <c:v>19.2</c:v>
                </c:pt>
                <c:pt idx="630">
                  <c:v>19.21</c:v>
                </c:pt>
                <c:pt idx="631">
                  <c:v>19.190000000000001</c:v>
                </c:pt>
                <c:pt idx="632">
                  <c:v>19.190000000000001</c:v>
                </c:pt>
                <c:pt idx="633">
                  <c:v>18.09</c:v>
                </c:pt>
                <c:pt idx="634">
                  <c:v>17.13</c:v>
                </c:pt>
                <c:pt idx="635">
                  <c:v>17.38</c:v>
                </c:pt>
                <c:pt idx="636">
                  <c:v>17.59</c:v>
                </c:pt>
                <c:pt idx="637">
                  <c:v>17.77</c:v>
                </c:pt>
                <c:pt idx="638">
                  <c:v>18.010000000000002</c:v>
                </c:pt>
                <c:pt idx="639">
                  <c:v>19.47</c:v>
                </c:pt>
                <c:pt idx="640">
                  <c:v>19.71</c:v>
                </c:pt>
                <c:pt idx="641">
                  <c:v>19.8</c:v>
                </c:pt>
                <c:pt idx="642">
                  <c:v>19.489999999999998</c:v>
                </c:pt>
                <c:pt idx="643">
                  <c:v>19.46</c:v>
                </c:pt>
                <c:pt idx="644">
                  <c:v>19.309999999999999</c:v>
                </c:pt>
                <c:pt idx="645">
                  <c:v>19.18</c:v>
                </c:pt>
                <c:pt idx="646">
                  <c:v>19.18</c:v>
                </c:pt>
                <c:pt idx="647">
                  <c:v>19.170000000000002</c:v>
                </c:pt>
                <c:pt idx="648">
                  <c:v>19.170000000000002</c:v>
                </c:pt>
                <c:pt idx="649">
                  <c:v>19.170000000000002</c:v>
                </c:pt>
                <c:pt idx="650">
                  <c:v>19.170000000000002</c:v>
                </c:pt>
                <c:pt idx="651">
                  <c:v>19.170000000000002</c:v>
                </c:pt>
                <c:pt idx="652">
                  <c:v>19.16</c:v>
                </c:pt>
                <c:pt idx="653">
                  <c:v>19.190000000000001</c:v>
                </c:pt>
                <c:pt idx="654">
                  <c:v>19.2</c:v>
                </c:pt>
                <c:pt idx="655">
                  <c:v>19.2</c:v>
                </c:pt>
                <c:pt idx="656">
                  <c:v>19.22</c:v>
                </c:pt>
                <c:pt idx="657">
                  <c:v>18.29</c:v>
                </c:pt>
                <c:pt idx="658">
                  <c:v>18.73</c:v>
                </c:pt>
                <c:pt idx="659">
                  <c:v>19.41</c:v>
                </c:pt>
                <c:pt idx="660">
                  <c:v>19.809999999999999</c:v>
                </c:pt>
                <c:pt idx="661">
                  <c:v>20.309999999999999</c:v>
                </c:pt>
                <c:pt idx="662">
                  <c:v>20.45</c:v>
                </c:pt>
                <c:pt idx="663">
                  <c:v>20.440000000000001</c:v>
                </c:pt>
                <c:pt idx="664">
                  <c:v>20.12</c:v>
                </c:pt>
                <c:pt idx="665">
                  <c:v>19.55</c:v>
                </c:pt>
                <c:pt idx="666">
                  <c:v>19.38</c:v>
                </c:pt>
                <c:pt idx="667">
                  <c:v>19.34</c:v>
                </c:pt>
                <c:pt idx="668">
                  <c:v>19.28</c:v>
                </c:pt>
                <c:pt idx="669">
                  <c:v>19.22</c:v>
                </c:pt>
                <c:pt idx="670">
                  <c:v>19.21</c:v>
                </c:pt>
                <c:pt idx="671">
                  <c:v>19.190000000000001</c:v>
                </c:pt>
              </c:numCache>
            </c:numRef>
          </c:val>
          <c:smooth val="0"/>
          <c:extLst>
            <c:ext xmlns:c16="http://schemas.microsoft.com/office/drawing/2014/chart" uri="{C3380CC4-5D6E-409C-BE32-E72D297353CC}">
              <c16:uniqueId val="{00000001-ECB1-4C7E-8B00-35AF38FB7689}"/>
            </c:ext>
          </c:extLst>
        </c:ser>
        <c:ser>
          <c:idx val="2"/>
          <c:order val="2"/>
          <c:tx>
            <c:strRef>
              <c:f>IFRANE!$D$1</c:f>
              <c:strCache>
                <c:ptCount val="1"/>
                <c:pt idx="0">
                  <c:v>Tint With TB Treatement</c:v>
                </c:pt>
              </c:strCache>
            </c:strRef>
          </c:tx>
          <c:spPr>
            <a:ln w="9525" cap="rnd">
              <a:solidFill>
                <a:srgbClr val="FF0000"/>
              </a:solidFill>
              <a:round/>
            </a:ln>
            <a:effectLst/>
          </c:spPr>
          <c:marker>
            <c:symbol val="none"/>
          </c:marker>
          <c:cat>
            <c:strRef>
              <c:f>IFRANE!$A$2:$A$673</c:f>
              <c:strCache>
                <c:ptCount val="672"/>
                <c:pt idx="0">
                  <c:v>745: J. 01-01h</c:v>
                </c:pt>
                <c:pt idx="1">
                  <c:v>746: J. 01-02h</c:v>
                </c:pt>
                <c:pt idx="2">
                  <c:v>747: J. 01-03h</c:v>
                </c:pt>
                <c:pt idx="3">
                  <c:v>748: J. 01-04h</c:v>
                </c:pt>
                <c:pt idx="4">
                  <c:v>749: J. 01-05h</c:v>
                </c:pt>
                <c:pt idx="5">
                  <c:v>750: J. 01-06h</c:v>
                </c:pt>
                <c:pt idx="6">
                  <c:v>751: J. 01-07h</c:v>
                </c:pt>
                <c:pt idx="7">
                  <c:v>752: J. 01-08h</c:v>
                </c:pt>
                <c:pt idx="8">
                  <c:v>753: J. 01-09h</c:v>
                </c:pt>
                <c:pt idx="9">
                  <c:v>754: J. 01-10h</c:v>
                </c:pt>
                <c:pt idx="10">
                  <c:v>755: J. 01-11h</c:v>
                </c:pt>
                <c:pt idx="11">
                  <c:v>756: J. 01-12h</c:v>
                </c:pt>
                <c:pt idx="12">
                  <c:v>757: J. 01-13h</c:v>
                </c:pt>
                <c:pt idx="13">
                  <c:v>758: J. 01-14h</c:v>
                </c:pt>
                <c:pt idx="14">
                  <c:v>759: J. 01-15h</c:v>
                </c:pt>
                <c:pt idx="15">
                  <c:v>760: J. 01-16h</c:v>
                </c:pt>
                <c:pt idx="16">
                  <c:v>761: J. 01-17h</c:v>
                </c:pt>
                <c:pt idx="17">
                  <c:v>762: J. 01-18h</c:v>
                </c:pt>
                <c:pt idx="18">
                  <c:v>763: J. 01-19h</c:v>
                </c:pt>
                <c:pt idx="19">
                  <c:v>764: J. 01-20h</c:v>
                </c:pt>
                <c:pt idx="20">
                  <c:v>765: J. 01-21h</c:v>
                </c:pt>
                <c:pt idx="21">
                  <c:v>766: J. 01-22h</c:v>
                </c:pt>
                <c:pt idx="22">
                  <c:v>767: J. 01-23h</c:v>
                </c:pt>
                <c:pt idx="23">
                  <c:v>768: J. 01-24h</c:v>
                </c:pt>
                <c:pt idx="24">
                  <c:v>769: V. 02-01h</c:v>
                </c:pt>
                <c:pt idx="25">
                  <c:v>770: V. 02-02h</c:v>
                </c:pt>
                <c:pt idx="26">
                  <c:v>771: V. 02-03h</c:v>
                </c:pt>
                <c:pt idx="27">
                  <c:v>772: V. 02-04h</c:v>
                </c:pt>
                <c:pt idx="28">
                  <c:v>773: V. 02-05h</c:v>
                </c:pt>
                <c:pt idx="29">
                  <c:v>774: V. 02-06h</c:v>
                </c:pt>
                <c:pt idx="30">
                  <c:v>775: V. 02-07h</c:v>
                </c:pt>
                <c:pt idx="31">
                  <c:v>776: V. 02-08h</c:v>
                </c:pt>
                <c:pt idx="32">
                  <c:v>777: V. 02-09h</c:v>
                </c:pt>
                <c:pt idx="33">
                  <c:v>778: V. 02-10h</c:v>
                </c:pt>
                <c:pt idx="34">
                  <c:v>779: V. 02-11h</c:v>
                </c:pt>
                <c:pt idx="35">
                  <c:v>780: V. 02-12h</c:v>
                </c:pt>
                <c:pt idx="36">
                  <c:v>781: V. 02-13h</c:v>
                </c:pt>
                <c:pt idx="37">
                  <c:v>782: V. 02-14h</c:v>
                </c:pt>
                <c:pt idx="38">
                  <c:v>783: V. 02-15h</c:v>
                </c:pt>
                <c:pt idx="39">
                  <c:v>784: V. 02-16h</c:v>
                </c:pt>
                <c:pt idx="40">
                  <c:v>785: V. 02-17h</c:v>
                </c:pt>
                <c:pt idx="41">
                  <c:v>786: V. 02-18h</c:v>
                </c:pt>
                <c:pt idx="42">
                  <c:v>787: V. 02-19h</c:v>
                </c:pt>
                <c:pt idx="43">
                  <c:v>788: V. 02-20h</c:v>
                </c:pt>
                <c:pt idx="44">
                  <c:v>789: V. 02-21h</c:v>
                </c:pt>
                <c:pt idx="45">
                  <c:v>790: V. 02-22h</c:v>
                </c:pt>
                <c:pt idx="46">
                  <c:v>791: V. 02-23h</c:v>
                </c:pt>
                <c:pt idx="47">
                  <c:v>792: V. 02-24h</c:v>
                </c:pt>
                <c:pt idx="48">
                  <c:v>793: S. 03-01h</c:v>
                </c:pt>
                <c:pt idx="49">
                  <c:v>794: S. 03-02h</c:v>
                </c:pt>
                <c:pt idx="50">
                  <c:v>795: S. 03-03h</c:v>
                </c:pt>
                <c:pt idx="51">
                  <c:v>796: S. 03-04h</c:v>
                </c:pt>
                <c:pt idx="52">
                  <c:v>797: S. 03-05h</c:v>
                </c:pt>
                <c:pt idx="53">
                  <c:v>798: S. 03-06h</c:v>
                </c:pt>
                <c:pt idx="54">
                  <c:v>799: S. 03-07h</c:v>
                </c:pt>
                <c:pt idx="55">
                  <c:v>800: S. 03-08h</c:v>
                </c:pt>
                <c:pt idx="56">
                  <c:v>801: S. 03-09h</c:v>
                </c:pt>
                <c:pt idx="57">
                  <c:v>802: S. 03-10h</c:v>
                </c:pt>
                <c:pt idx="58">
                  <c:v>803: S. 03-11h</c:v>
                </c:pt>
                <c:pt idx="59">
                  <c:v>804: S. 03-12h</c:v>
                </c:pt>
                <c:pt idx="60">
                  <c:v>805: S. 03-13h</c:v>
                </c:pt>
                <c:pt idx="61">
                  <c:v>806: S. 03-14h</c:v>
                </c:pt>
                <c:pt idx="62">
                  <c:v>807: S. 03-15h</c:v>
                </c:pt>
                <c:pt idx="63">
                  <c:v>808: S. 03-16h</c:v>
                </c:pt>
                <c:pt idx="64">
                  <c:v>809: S. 03-17h</c:v>
                </c:pt>
                <c:pt idx="65">
                  <c:v>810: S. 03-18h</c:v>
                </c:pt>
                <c:pt idx="66">
                  <c:v>811: S. 03-19h</c:v>
                </c:pt>
                <c:pt idx="67">
                  <c:v>812: S. 03-20h</c:v>
                </c:pt>
                <c:pt idx="68">
                  <c:v>813: S. 03-21h</c:v>
                </c:pt>
                <c:pt idx="69">
                  <c:v>814: S. 03-22h</c:v>
                </c:pt>
                <c:pt idx="70">
                  <c:v>815: S. 03-23h</c:v>
                </c:pt>
                <c:pt idx="71">
                  <c:v>816: S. 03-24h</c:v>
                </c:pt>
                <c:pt idx="72">
                  <c:v>817: D. 04-01h</c:v>
                </c:pt>
                <c:pt idx="73">
                  <c:v>818: D. 04-02h</c:v>
                </c:pt>
                <c:pt idx="74">
                  <c:v>819: D. 04-03h</c:v>
                </c:pt>
                <c:pt idx="75">
                  <c:v>820: D. 04-04h</c:v>
                </c:pt>
                <c:pt idx="76">
                  <c:v>821: D. 04-05h</c:v>
                </c:pt>
                <c:pt idx="77">
                  <c:v>822: D. 04-06h</c:v>
                </c:pt>
                <c:pt idx="78">
                  <c:v>823: D. 04-07h</c:v>
                </c:pt>
                <c:pt idx="79">
                  <c:v>824: D. 04-08h</c:v>
                </c:pt>
                <c:pt idx="80">
                  <c:v>825: D. 04-09h</c:v>
                </c:pt>
                <c:pt idx="81">
                  <c:v>826: D. 04-10h</c:v>
                </c:pt>
                <c:pt idx="82">
                  <c:v>827: D. 04-11h</c:v>
                </c:pt>
                <c:pt idx="83">
                  <c:v>828: D. 04-12h</c:v>
                </c:pt>
                <c:pt idx="84">
                  <c:v>829: D. 04-13h</c:v>
                </c:pt>
                <c:pt idx="85">
                  <c:v>830: D. 04-14h</c:v>
                </c:pt>
                <c:pt idx="86">
                  <c:v>831: D. 04-15h</c:v>
                </c:pt>
                <c:pt idx="87">
                  <c:v>832: D. 04-16h</c:v>
                </c:pt>
                <c:pt idx="88">
                  <c:v>833: D. 04-17h</c:v>
                </c:pt>
                <c:pt idx="89">
                  <c:v>834: D. 04-18h</c:v>
                </c:pt>
                <c:pt idx="90">
                  <c:v>835: D. 04-19h</c:v>
                </c:pt>
                <c:pt idx="91">
                  <c:v>836: D. 04-20h</c:v>
                </c:pt>
                <c:pt idx="92">
                  <c:v>837: D. 04-21h</c:v>
                </c:pt>
                <c:pt idx="93">
                  <c:v>838: D. 04-22h</c:v>
                </c:pt>
                <c:pt idx="94">
                  <c:v>839: D. 04-23h</c:v>
                </c:pt>
                <c:pt idx="95">
                  <c:v>840: D. 04-24h</c:v>
                </c:pt>
                <c:pt idx="96">
                  <c:v>841: L. 05-01h</c:v>
                </c:pt>
                <c:pt idx="97">
                  <c:v>842: L. 05-02h</c:v>
                </c:pt>
                <c:pt idx="98">
                  <c:v>843: L. 05-03h</c:v>
                </c:pt>
                <c:pt idx="99">
                  <c:v>844: L. 05-04h</c:v>
                </c:pt>
                <c:pt idx="100">
                  <c:v>845: L. 05-05h</c:v>
                </c:pt>
                <c:pt idx="101">
                  <c:v>846: L. 05-06h</c:v>
                </c:pt>
                <c:pt idx="102">
                  <c:v>847: L. 05-07h</c:v>
                </c:pt>
                <c:pt idx="103">
                  <c:v>848: L. 05-08h</c:v>
                </c:pt>
                <c:pt idx="104">
                  <c:v>849: L. 05-09h</c:v>
                </c:pt>
                <c:pt idx="105">
                  <c:v>850: L. 05-10h</c:v>
                </c:pt>
                <c:pt idx="106">
                  <c:v>851: L. 05-11h</c:v>
                </c:pt>
                <c:pt idx="107">
                  <c:v>852: L. 05-12h</c:v>
                </c:pt>
                <c:pt idx="108">
                  <c:v>853: L. 05-13h</c:v>
                </c:pt>
                <c:pt idx="109">
                  <c:v>854: L. 05-14h</c:v>
                </c:pt>
                <c:pt idx="110">
                  <c:v>855: L. 05-15h</c:v>
                </c:pt>
                <c:pt idx="111">
                  <c:v>856: L. 05-16h</c:v>
                </c:pt>
                <c:pt idx="112">
                  <c:v>857: L. 05-17h</c:v>
                </c:pt>
                <c:pt idx="113">
                  <c:v>858: L. 05-18h</c:v>
                </c:pt>
                <c:pt idx="114">
                  <c:v>859: L. 05-19h</c:v>
                </c:pt>
                <c:pt idx="115">
                  <c:v>860: L. 05-20h</c:v>
                </c:pt>
                <c:pt idx="116">
                  <c:v>861: L. 05-21h</c:v>
                </c:pt>
                <c:pt idx="117">
                  <c:v>862: L. 05-22h</c:v>
                </c:pt>
                <c:pt idx="118">
                  <c:v>863: L. 05-23h</c:v>
                </c:pt>
                <c:pt idx="119">
                  <c:v>864: L. 05-24h</c:v>
                </c:pt>
                <c:pt idx="120">
                  <c:v>865: M. 06-01h</c:v>
                </c:pt>
                <c:pt idx="121">
                  <c:v>866: M. 06-02h</c:v>
                </c:pt>
                <c:pt idx="122">
                  <c:v>867: M. 06-03h</c:v>
                </c:pt>
                <c:pt idx="123">
                  <c:v>868: M. 06-04h</c:v>
                </c:pt>
                <c:pt idx="124">
                  <c:v>869: M. 06-05h</c:v>
                </c:pt>
                <c:pt idx="125">
                  <c:v>870: M. 06-06h</c:v>
                </c:pt>
                <c:pt idx="126">
                  <c:v>871: M. 06-07h</c:v>
                </c:pt>
                <c:pt idx="127">
                  <c:v>872: M. 06-08h</c:v>
                </c:pt>
                <c:pt idx="128">
                  <c:v>873: M. 06-09h</c:v>
                </c:pt>
                <c:pt idx="129">
                  <c:v>874: M. 06-10h</c:v>
                </c:pt>
                <c:pt idx="130">
                  <c:v>875: M. 06-11h</c:v>
                </c:pt>
                <c:pt idx="131">
                  <c:v>876: M. 06-12h</c:v>
                </c:pt>
                <c:pt idx="132">
                  <c:v>877: M. 06-13h</c:v>
                </c:pt>
                <c:pt idx="133">
                  <c:v>878: M. 06-14h</c:v>
                </c:pt>
                <c:pt idx="134">
                  <c:v>879: M. 06-15h</c:v>
                </c:pt>
                <c:pt idx="135">
                  <c:v>880: M. 06-16h</c:v>
                </c:pt>
                <c:pt idx="136">
                  <c:v>881: M. 06-17h</c:v>
                </c:pt>
                <c:pt idx="137">
                  <c:v>882: M. 06-18h</c:v>
                </c:pt>
                <c:pt idx="138">
                  <c:v>883: M. 06-19h</c:v>
                </c:pt>
                <c:pt idx="139">
                  <c:v>884: M. 06-20h</c:v>
                </c:pt>
                <c:pt idx="140">
                  <c:v>885: M. 06-21h</c:v>
                </c:pt>
                <c:pt idx="141">
                  <c:v>886: M. 06-22h</c:v>
                </c:pt>
                <c:pt idx="142">
                  <c:v>887: M. 06-23h</c:v>
                </c:pt>
                <c:pt idx="143">
                  <c:v>888: M. 06-24h</c:v>
                </c:pt>
                <c:pt idx="144">
                  <c:v>889: M. 07-01h</c:v>
                </c:pt>
                <c:pt idx="145">
                  <c:v>890: M. 07-02h</c:v>
                </c:pt>
                <c:pt idx="146">
                  <c:v>891: M. 07-03h</c:v>
                </c:pt>
                <c:pt idx="147">
                  <c:v>892: M. 07-04h</c:v>
                </c:pt>
                <c:pt idx="148">
                  <c:v>893: M. 07-05h</c:v>
                </c:pt>
                <c:pt idx="149">
                  <c:v>894: M. 07-06h</c:v>
                </c:pt>
                <c:pt idx="150">
                  <c:v>895: M. 07-07h</c:v>
                </c:pt>
                <c:pt idx="151">
                  <c:v>896: M. 07-08h</c:v>
                </c:pt>
                <c:pt idx="152">
                  <c:v>897: M. 07-09h</c:v>
                </c:pt>
                <c:pt idx="153">
                  <c:v>898: M. 07-10h</c:v>
                </c:pt>
                <c:pt idx="154">
                  <c:v>899: M. 07-11h</c:v>
                </c:pt>
                <c:pt idx="155">
                  <c:v>900: M. 07-12h</c:v>
                </c:pt>
                <c:pt idx="156">
                  <c:v>901: M. 07-13h</c:v>
                </c:pt>
                <c:pt idx="157">
                  <c:v>902: M. 07-14h</c:v>
                </c:pt>
                <c:pt idx="158">
                  <c:v>903: M. 07-15h</c:v>
                </c:pt>
                <c:pt idx="159">
                  <c:v>904: M. 07-16h</c:v>
                </c:pt>
                <c:pt idx="160">
                  <c:v>905: M. 07-17h</c:v>
                </c:pt>
                <c:pt idx="161">
                  <c:v>906: M. 07-18h</c:v>
                </c:pt>
                <c:pt idx="162">
                  <c:v>907: M. 07-19h</c:v>
                </c:pt>
                <c:pt idx="163">
                  <c:v>908: M. 07-20h</c:v>
                </c:pt>
                <c:pt idx="164">
                  <c:v>909: M. 07-21h</c:v>
                </c:pt>
                <c:pt idx="165">
                  <c:v>910: M. 07-22h</c:v>
                </c:pt>
                <c:pt idx="166">
                  <c:v>911: M. 07-23h</c:v>
                </c:pt>
                <c:pt idx="167">
                  <c:v>912: M. 07-24h</c:v>
                </c:pt>
                <c:pt idx="168">
                  <c:v>913: J. 08-01h</c:v>
                </c:pt>
                <c:pt idx="169">
                  <c:v>914: J. 08-02h</c:v>
                </c:pt>
                <c:pt idx="170">
                  <c:v>915: J. 08-03h</c:v>
                </c:pt>
                <c:pt idx="171">
                  <c:v>916: J. 08-04h</c:v>
                </c:pt>
                <c:pt idx="172">
                  <c:v>917: J. 08-05h</c:v>
                </c:pt>
                <c:pt idx="173">
                  <c:v>918: J. 08-06h</c:v>
                </c:pt>
                <c:pt idx="174">
                  <c:v>919: J. 08-07h</c:v>
                </c:pt>
                <c:pt idx="175">
                  <c:v>920: J. 08-08h</c:v>
                </c:pt>
                <c:pt idx="176">
                  <c:v>921: J. 08-09h</c:v>
                </c:pt>
                <c:pt idx="177">
                  <c:v>922: J. 08-10h</c:v>
                </c:pt>
                <c:pt idx="178">
                  <c:v>923: J. 08-11h</c:v>
                </c:pt>
                <c:pt idx="179">
                  <c:v>924: J. 08-12h</c:v>
                </c:pt>
                <c:pt idx="180">
                  <c:v>925: J. 08-13h</c:v>
                </c:pt>
                <c:pt idx="181">
                  <c:v>926: J. 08-14h</c:v>
                </c:pt>
                <c:pt idx="182">
                  <c:v>927: J. 08-15h</c:v>
                </c:pt>
                <c:pt idx="183">
                  <c:v>928: J. 08-16h</c:v>
                </c:pt>
                <c:pt idx="184">
                  <c:v>929: J. 08-17h</c:v>
                </c:pt>
                <c:pt idx="185">
                  <c:v>930: J. 08-18h</c:v>
                </c:pt>
                <c:pt idx="186">
                  <c:v>931: J. 08-19h</c:v>
                </c:pt>
                <c:pt idx="187">
                  <c:v>932: J. 08-20h</c:v>
                </c:pt>
                <c:pt idx="188">
                  <c:v>933: J. 08-21h</c:v>
                </c:pt>
                <c:pt idx="189">
                  <c:v>934: J. 08-22h</c:v>
                </c:pt>
                <c:pt idx="190">
                  <c:v>935: J. 08-23h</c:v>
                </c:pt>
                <c:pt idx="191">
                  <c:v>936: J. 08-24h</c:v>
                </c:pt>
                <c:pt idx="192">
                  <c:v>937: V. 09-01h</c:v>
                </c:pt>
                <c:pt idx="193">
                  <c:v>938: V. 09-02h</c:v>
                </c:pt>
                <c:pt idx="194">
                  <c:v>939: V. 09-03h</c:v>
                </c:pt>
                <c:pt idx="195">
                  <c:v>940: V. 09-04h</c:v>
                </c:pt>
                <c:pt idx="196">
                  <c:v>941: V. 09-05h</c:v>
                </c:pt>
                <c:pt idx="197">
                  <c:v>942: V. 09-06h</c:v>
                </c:pt>
                <c:pt idx="198">
                  <c:v>943: V. 09-07h</c:v>
                </c:pt>
                <c:pt idx="199">
                  <c:v>944: V. 09-08h</c:v>
                </c:pt>
                <c:pt idx="200">
                  <c:v>945: V. 09-09h</c:v>
                </c:pt>
                <c:pt idx="201">
                  <c:v>946: V. 09-10h</c:v>
                </c:pt>
                <c:pt idx="202">
                  <c:v>947: V. 09-11h</c:v>
                </c:pt>
                <c:pt idx="203">
                  <c:v>948: V. 09-12h</c:v>
                </c:pt>
                <c:pt idx="204">
                  <c:v>949: V. 09-13h</c:v>
                </c:pt>
                <c:pt idx="205">
                  <c:v>950: V. 09-14h</c:v>
                </c:pt>
                <c:pt idx="206">
                  <c:v>951: V. 09-15h</c:v>
                </c:pt>
                <c:pt idx="207">
                  <c:v>952: V. 09-16h</c:v>
                </c:pt>
                <c:pt idx="208">
                  <c:v>953: V. 09-17h</c:v>
                </c:pt>
                <c:pt idx="209">
                  <c:v>954: V. 09-18h</c:v>
                </c:pt>
                <c:pt idx="210">
                  <c:v>955: V. 09-19h</c:v>
                </c:pt>
                <c:pt idx="211">
                  <c:v>956: V. 09-20h</c:v>
                </c:pt>
                <c:pt idx="212">
                  <c:v>957: V. 09-21h</c:v>
                </c:pt>
                <c:pt idx="213">
                  <c:v>958: V. 09-22h</c:v>
                </c:pt>
                <c:pt idx="214">
                  <c:v>959: V. 09-23h</c:v>
                </c:pt>
                <c:pt idx="215">
                  <c:v>960: V. 09-24h</c:v>
                </c:pt>
                <c:pt idx="216">
                  <c:v>961: S. 10-01h</c:v>
                </c:pt>
                <c:pt idx="217">
                  <c:v>962: S. 10-02h</c:v>
                </c:pt>
                <c:pt idx="218">
                  <c:v>963: S. 10-03h</c:v>
                </c:pt>
                <c:pt idx="219">
                  <c:v>964: S. 10-04h</c:v>
                </c:pt>
                <c:pt idx="220">
                  <c:v>965: S. 10-05h</c:v>
                </c:pt>
                <c:pt idx="221">
                  <c:v>966: S. 10-06h</c:v>
                </c:pt>
                <c:pt idx="222">
                  <c:v>967: S. 10-07h</c:v>
                </c:pt>
                <c:pt idx="223">
                  <c:v>968: S. 10-08h</c:v>
                </c:pt>
                <c:pt idx="224">
                  <c:v>969: S. 10-09h</c:v>
                </c:pt>
                <c:pt idx="225">
                  <c:v>970: S. 10-10h</c:v>
                </c:pt>
                <c:pt idx="226">
                  <c:v>971: S. 10-11h</c:v>
                </c:pt>
                <c:pt idx="227">
                  <c:v>972: S. 10-12h</c:v>
                </c:pt>
                <c:pt idx="228">
                  <c:v>973: S. 10-13h</c:v>
                </c:pt>
                <c:pt idx="229">
                  <c:v>974: S. 10-14h</c:v>
                </c:pt>
                <c:pt idx="230">
                  <c:v>975: S. 10-15h</c:v>
                </c:pt>
                <c:pt idx="231">
                  <c:v>976: S. 10-16h</c:v>
                </c:pt>
                <c:pt idx="232">
                  <c:v>977: S. 10-17h</c:v>
                </c:pt>
                <c:pt idx="233">
                  <c:v>978: S. 10-18h</c:v>
                </c:pt>
                <c:pt idx="234">
                  <c:v>979: S. 10-19h</c:v>
                </c:pt>
                <c:pt idx="235">
                  <c:v>980: S. 10-20h</c:v>
                </c:pt>
                <c:pt idx="236">
                  <c:v>981: S. 10-21h</c:v>
                </c:pt>
                <c:pt idx="237">
                  <c:v>982: S. 10-22h</c:v>
                </c:pt>
                <c:pt idx="238">
                  <c:v>983: S. 10-23h</c:v>
                </c:pt>
                <c:pt idx="239">
                  <c:v>984: S. 10-24h</c:v>
                </c:pt>
                <c:pt idx="240">
                  <c:v>985: D. 11-01h</c:v>
                </c:pt>
                <c:pt idx="241">
                  <c:v>986: D. 11-02h</c:v>
                </c:pt>
                <c:pt idx="242">
                  <c:v>987: D. 11-03h</c:v>
                </c:pt>
                <c:pt idx="243">
                  <c:v>988: D. 11-04h</c:v>
                </c:pt>
                <c:pt idx="244">
                  <c:v>989: D. 11-05h</c:v>
                </c:pt>
                <c:pt idx="245">
                  <c:v>990: D. 11-06h</c:v>
                </c:pt>
                <c:pt idx="246">
                  <c:v>991: D. 11-07h</c:v>
                </c:pt>
                <c:pt idx="247">
                  <c:v>992: D. 11-08h</c:v>
                </c:pt>
                <c:pt idx="248">
                  <c:v>993: D. 11-09h</c:v>
                </c:pt>
                <c:pt idx="249">
                  <c:v>994: D. 11-10h</c:v>
                </c:pt>
                <c:pt idx="250">
                  <c:v>995: D. 11-11h</c:v>
                </c:pt>
                <c:pt idx="251">
                  <c:v>996: D. 11-12h</c:v>
                </c:pt>
                <c:pt idx="252">
                  <c:v>997: D. 11-13h</c:v>
                </c:pt>
                <c:pt idx="253">
                  <c:v>998: D. 11-14h</c:v>
                </c:pt>
                <c:pt idx="254">
                  <c:v>999: D. 11-15h</c:v>
                </c:pt>
                <c:pt idx="255">
                  <c:v>1000: D. 11-16h</c:v>
                </c:pt>
                <c:pt idx="256">
                  <c:v>1001: D. 11-17h</c:v>
                </c:pt>
                <c:pt idx="257">
                  <c:v>1002: D. 11-18h</c:v>
                </c:pt>
                <c:pt idx="258">
                  <c:v>1003: D. 11-19h</c:v>
                </c:pt>
                <c:pt idx="259">
                  <c:v>1004: D. 11-20h</c:v>
                </c:pt>
                <c:pt idx="260">
                  <c:v>1005: D. 11-21h</c:v>
                </c:pt>
                <c:pt idx="261">
                  <c:v>1006: D. 11-22h</c:v>
                </c:pt>
                <c:pt idx="262">
                  <c:v>1007: D. 11-23h</c:v>
                </c:pt>
                <c:pt idx="263">
                  <c:v>1008: D. 11-24h</c:v>
                </c:pt>
                <c:pt idx="264">
                  <c:v>1009: L. 12-01h</c:v>
                </c:pt>
                <c:pt idx="265">
                  <c:v>1010: L. 12-02h</c:v>
                </c:pt>
                <c:pt idx="266">
                  <c:v>1011: L. 12-03h</c:v>
                </c:pt>
                <c:pt idx="267">
                  <c:v>1012: L. 12-04h</c:v>
                </c:pt>
                <c:pt idx="268">
                  <c:v>1013: L. 12-05h</c:v>
                </c:pt>
                <c:pt idx="269">
                  <c:v>1014: L. 12-06h</c:v>
                </c:pt>
                <c:pt idx="270">
                  <c:v>1015: L. 12-07h</c:v>
                </c:pt>
                <c:pt idx="271">
                  <c:v>1016: L. 12-08h</c:v>
                </c:pt>
                <c:pt idx="272">
                  <c:v>1017: L. 12-09h</c:v>
                </c:pt>
                <c:pt idx="273">
                  <c:v>1018: L. 12-10h</c:v>
                </c:pt>
                <c:pt idx="274">
                  <c:v>1019: L. 12-11h</c:v>
                </c:pt>
                <c:pt idx="275">
                  <c:v>1020: L. 12-12h</c:v>
                </c:pt>
                <c:pt idx="276">
                  <c:v>1021: L. 12-13h</c:v>
                </c:pt>
                <c:pt idx="277">
                  <c:v>1022: L. 12-14h</c:v>
                </c:pt>
                <c:pt idx="278">
                  <c:v>1023: L. 12-15h</c:v>
                </c:pt>
                <c:pt idx="279">
                  <c:v>1024: L. 12-16h</c:v>
                </c:pt>
                <c:pt idx="280">
                  <c:v>1025: L. 12-17h</c:v>
                </c:pt>
                <c:pt idx="281">
                  <c:v>1026: L. 12-18h</c:v>
                </c:pt>
                <c:pt idx="282">
                  <c:v>1027: L. 12-19h</c:v>
                </c:pt>
                <c:pt idx="283">
                  <c:v>1028: L. 12-20h</c:v>
                </c:pt>
                <c:pt idx="284">
                  <c:v>1029: L. 12-21h</c:v>
                </c:pt>
                <c:pt idx="285">
                  <c:v>1030: L. 12-22h</c:v>
                </c:pt>
                <c:pt idx="286">
                  <c:v>1031: L. 12-23h</c:v>
                </c:pt>
                <c:pt idx="287">
                  <c:v>1032: L. 12-24h</c:v>
                </c:pt>
                <c:pt idx="288">
                  <c:v>1033: M. 13-01h</c:v>
                </c:pt>
                <c:pt idx="289">
                  <c:v>1034: M. 13-02h</c:v>
                </c:pt>
                <c:pt idx="290">
                  <c:v>1035: M. 13-03h</c:v>
                </c:pt>
                <c:pt idx="291">
                  <c:v>1036: M. 13-04h</c:v>
                </c:pt>
                <c:pt idx="292">
                  <c:v>1037: M. 13-05h</c:v>
                </c:pt>
                <c:pt idx="293">
                  <c:v>1038: M. 13-06h</c:v>
                </c:pt>
                <c:pt idx="294">
                  <c:v>1039: M. 13-07h</c:v>
                </c:pt>
                <c:pt idx="295">
                  <c:v>1040: M. 13-08h</c:v>
                </c:pt>
                <c:pt idx="296">
                  <c:v>1041: M. 13-09h</c:v>
                </c:pt>
                <c:pt idx="297">
                  <c:v>1042: M. 13-10h</c:v>
                </c:pt>
                <c:pt idx="298">
                  <c:v>1043: M. 13-11h</c:v>
                </c:pt>
                <c:pt idx="299">
                  <c:v>1044: M. 13-12h</c:v>
                </c:pt>
                <c:pt idx="300">
                  <c:v>1045: M. 13-13h</c:v>
                </c:pt>
                <c:pt idx="301">
                  <c:v>1046: M. 13-14h</c:v>
                </c:pt>
                <c:pt idx="302">
                  <c:v>1047: M. 13-15h</c:v>
                </c:pt>
                <c:pt idx="303">
                  <c:v>1048: M. 13-16h</c:v>
                </c:pt>
                <c:pt idx="304">
                  <c:v>1049: M. 13-17h</c:v>
                </c:pt>
                <c:pt idx="305">
                  <c:v>1050: M. 13-18h</c:v>
                </c:pt>
                <c:pt idx="306">
                  <c:v>1051: M. 13-19h</c:v>
                </c:pt>
                <c:pt idx="307">
                  <c:v>1052: M. 13-20h</c:v>
                </c:pt>
                <c:pt idx="308">
                  <c:v>1053: M. 13-21h</c:v>
                </c:pt>
                <c:pt idx="309">
                  <c:v>1054: M. 13-22h</c:v>
                </c:pt>
                <c:pt idx="310">
                  <c:v>1055: M. 13-23h</c:v>
                </c:pt>
                <c:pt idx="311">
                  <c:v>1056: M. 13-24h</c:v>
                </c:pt>
                <c:pt idx="312">
                  <c:v>1057: M. 14-01h</c:v>
                </c:pt>
                <c:pt idx="313">
                  <c:v>1058: M. 14-02h</c:v>
                </c:pt>
                <c:pt idx="314">
                  <c:v>1059: M. 14-03h</c:v>
                </c:pt>
                <c:pt idx="315">
                  <c:v>1060: M. 14-04h</c:v>
                </c:pt>
                <c:pt idx="316">
                  <c:v>1061: M. 14-05h</c:v>
                </c:pt>
                <c:pt idx="317">
                  <c:v>1062: M. 14-06h</c:v>
                </c:pt>
                <c:pt idx="318">
                  <c:v>1063: M. 14-07h</c:v>
                </c:pt>
                <c:pt idx="319">
                  <c:v>1064: M. 14-08h</c:v>
                </c:pt>
                <c:pt idx="320">
                  <c:v>1065: M. 14-09h</c:v>
                </c:pt>
                <c:pt idx="321">
                  <c:v>1066: M. 14-10h</c:v>
                </c:pt>
                <c:pt idx="322">
                  <c:v>1067: M. 14-11h</c:v>
                </c:pt>
                <c:pt idx="323">
                  <c:v>1068: M. 14-12h</c:v>
                </c:pt>
                <c:pt idx="324">
                  <c:v>1069: M. 14-13h</c:v>
                </c:pt>
                <c:pt idx="325">
                  <c:v>1070: M. 14-14h</c:v>
                </c:pt>
                <c:pt idx="326">
                  <c:v>1071: M. 14-15h</c:v>
                </c:pt>
                <c:pt idx="327">
                  <c:v>1072: M. 14-16h</c:v>
                </c:pt>
                <c:pt idx="328">
                  <c:v>1073: M. 14-17h</c:v>
                </c:pt>
                <c:pt idx="329">
                  <c:v>1074: M. 14-18h</c:v>
                </c:pt>
                <c:pt idx="330">
                  <c:v>1075: M. 14-19h</c:v>
                </c:pt>
                <c:pt idx="331">
                  <c:v>1076: M. 14-20h</c:v>
                </c:pt>
                <c:pt idx="332">
                  <c:v>1077: M. 14-21h</c:v>
                </c:pt>
                <c:pt idx="333">
                  <c:v>1078: M. 14-22h</c:v>
                </c:pt>
                <c:pt idx="334">
                  <c:v>1079: M. 14-23h</c:v>
                </c:pt>
                <c:pt idx="335">
                  <c:v>1080: M. 14-24h</c:v>
                </c:pt>
                <c:pt idx="336">
                  <c:v>1081: J. 15-01h</c:v>
                </c:pt>
                <c:pt idx="337">
                  <c:v>1082: J. 15-02h</c:v>
                </c:pt>
                <c:pt idx="338">
                  <c:v>1083: J. 15-03h</c:v>
                </c:pt>
                <c:pt idx="339">
                  <c:v>1084: J. 15-04h</c:v>
                </c:pt>
                <c:pt idx="340">
                  <c:v>1085: J. 15-05h</c:v>
                </c:pt>
                <c:pt idx="341">
                  <c:v>1086: J. 15-06h</c:v>
                </c:pt>
                <c:pt idx="342">
                  <c:v>1087: J. 15-07h</c:v>
                </c:pt>
                <c:pt idx="343">
                  <c:v>1088: J. 15-08h</c:v>
                </c:pt>
                <c:pt idx="344">
                  <c:v>1089: J. 15-09h</c:v>
                </c:pt>
                <c:pt idx="345">
                  <c:v>1090: J. 15-10h</c:v>
                </c:pt>
                <c:pt idx="346">
                  <c:v>1091: J. 15-11h</c:v>
                </c:pt>
                <c:pt idx="347">
                  <c:v>1092: J. 15-12h</c:v>
                </c:pt>
                <c:pt idx="348">
                  <c:v>1093: J. 15-13h</c:v>
                </c:pt>
                <c:pt idx="349">
                  <c:v>1094: J. 15-14h</c:v>
                </c:pt>
                <c:pt idx="350">
                  <c:v>1095: J. 15-15h</c:v>
                </c:pt>
                <c:pt idx="351">
                  <c:v>1096: J. 15-16h</c:v>
                </c:pt>
                <c:pt idx="352">
                  <c:v>1097: J. 15-17h</c:v>
                </c:pt>
                <c:pt idx="353">
                  <c:v>1098: J. 15-18h</c:v>
                </c:pt>
                <c:pt idx="354">
                  <c:v>1099: J. 15-19h</c:v>
                </c:pt>
                <c:pt idx="355">
                  <c:v>1100: J. 15-20h</c:v>
                </c:pt>
                <c:pt idx="356">
                  <c:v>1101: J. 15-21h</c:v>
                </c:pt>
                <c:pt idx="357">
                  <c:v>1102: J. 15-22h</c:v>
                </c:pt>
                <c:pt idx="358">
                  <c:v>1103: J. 15-23h</c:v>
                </c:pt>
                <c:pt idx="359">
                  <c:v>1104: J. 15-24h</c:v>
                </c:pt>
                <c:pt idx="360">
                  <c:v>1105: V. 16-01h</c:v>
                </c:pt>
                <c:pt idx="361">
                  <c:v>1106: V. 16-02h</c:v>
                </c:pt>
                <c:pt idx="362">
                  <c:v>1107: V. 16-03h</c:v>
                </c:pt>
                <c:pt idx="363">
                  <c:v>1108: V. 16-04h</c:v>
                </c:pt>
                <c:pt idx="364">
                  <c:v>1109: V. 16-05h</c:v>
                </c:pt>
                <c:pt idx="365">
                  <c:v>1110: V. 16-06h</c:v>
                </c:pt>
                <c:pt idx="366">
                  <c:v>1111: V. 16-07h</c:v>
                </c:pt>
                <c:pt idx="367">
                  <c:v>1112: V. 16-08h</c:v>
                </c:pt>
                <c:pt idx="368">
                  <c:v>1113: V. 16-09h</c:v>
                </c:pt>
                <c:pt idx="369">
                  <c:v>1114: V. 16-10h</c:v>
                </c:pt>
                <c:pt idx="370">
                  <c:v>1115: V. 16-11h</c:v>
                </c:pt>
                <c:pt idx="371">
                  <c:v>1116: V. 16-12h</c:v>
                </c:pt>
                <c:pt idx="372">
                  <c:v>1117: V. 16-13h</c:v>
                </c:pt>
                <c:pt idx="373">
                  <c:v>1118: V. 16-14h</c:v>
                </c:pt>
                <c:pt idx="374">
                  <c:v>1119: V. 16-15h</c:v>
                </c:pt>
                <c:pt idx="375">
                  <c:v>1120: V. 16-16h</c:v>
                </c:pt>
                <c:pt idx="376">
                  <c:v>1121: V. 16-17h</c:v>
                </c:pt>
                <c:pt idx="377">
                  <c:v>1122: V. 16-18h</c:v>
                </c:pt>
                <c:pt idx="378">
                  <c:v>1123: V. 16-19h</c:v>
                </c:pt>
                <c:pt idx="379">
                  <c:v>1124: V. 16-20h</c:v>
                </c:pt>
                <c:pt idx="380">
                  <c:v>1125: V. 16-21h</c:v>
                </c:pt>
                <c:pt idx="381">
                  <c:v>1126: V. 16-22h</c:v>
                </c:pt>
                <c:pt idx="382">
                  <c:v>1127: V. 16-23h</c:v>
                </c:pt>
                <c:pt idx="383">
                  <c:v>1128: V. 16-24h</c:v>
                </c:pt>
                <c:pt idx="384">
                  <c:v>1129: S. 17-01h</c:v>
                </c:pt>
                <c:pt idx="385">
                  <c:v>1130: S. 17-02h</c:v>
                </c:pt>
                <c:pt idx="386">
                  <c:v>1131: S. 17-03h</c:v>
                </c:pt>
                <c:pt idx="387">
                  <c:v>1132: S. 17-04h</c:v>
                </c:pt>
                <c:pt idx="388">
                  <c:v>1133: S. 17-05h</c:v>
                </c:pt>
                <c:pt idx="389">
                  <c:v>1134: S. 17-06h</c:v>
                </c:pt>
                <c:pt idx="390">
                  <c:v>1135: S. 17-07h</c:v>
                </c:pt>
                <c:pt idx="391">
                  <c:v>1136: S. 17-08h</c:v>
                </c:pt>
                <c:pt idx="392">
                  <c:v>1137: S. 17-09h</c:v>
                </c:pt>
                <c:pt idx="393">
                  <c:v>1138: S. 17-10h</c:v>
                </c:pt>
                <c:pt idx="394">
                  <c:v>1139: S. 17-11h</c:v>
                </c:pt>
                <c:pt idx="395">
                  <c:v>1140: S. 17-12h</c:v>
                </c:pt>
                <c:pt idx="396">
                  <c:v>1141: S. 17-13h</c:v>
                </c:pt>
                <c:pt idx="397">
                  <c:v>1142: S. 17-14h</c:v>
                </c:pt>
                <c:pt idx="398">
                  <c:v>1143: S. 17-15h</c:v>
                </c:pt>
                <c:pt idx="399">
                  <c:v>1144: S. 17-16h</c:v>
                </c:pt>
                <c:pt idx="400">
                  <c:v>1145: S. 17-17h</c:v>
                </c:pt>
                <c:pt idx="401">
                  <c:v>1146: S. 17-18h</c:v>
                </c:pt>
                <c:pt idx="402">
                  <c:v>1147: S. 17-19h</c:v>
                </c:pt>
                <c:pt idx="403">
                  <c:v>1148: S. 17-20h</c:v>
                </c:pt>
                <c:pt idx="404">
                  <c:v>1149: S. 17-21h</c:v>
                </c:pt>
                <c:pt idx="405">
                  <c:v>1150: S. 17-22h</c:v>
                </c:pt>
                <c:pt idx="406">
                  <c:v>1151: S. 17-23h</c:v>
                </c:pt>
                <c:pt idx="407">
                  <c:v>1152: S. 17-24h</c:v>
                </c:pt>
                <c:pt idx="408">
                  <c:v>1153: D. 18-01h</c:v>
                </c:pt>
                <c:pt idx="409">
                  <c:v>1154: D. 18-02h</c:v>
                </c:pt>
                <c:pt idx="410">
                  <c:v>1155: D. 18-03h</c:v>
                </c:pt>
                <c:pt idx="411">
                  <c:v>1156: D. 18-04h</c:v>
                </c:pt>
                <c:pt idx="412">
                  <c:v>1157: D. 18-05h</c:v>
                </c:pt>
                <c:pt idx="413">
                  <c:v>1158: D. 18-06h</c:v>
                </c:pt>
                <c:pt idx="414">
                  <c:v>1159: D. 18-07h</c:v>
                </c:pt>
                <c:pt idx="415">
                  <c:v>1160: D. 18-08h</c:v>
                </c:pt>
                <c:pt idx="416">
                  <c:v>1161: D. 18-09h</c:v>
                </c:pt>
                <c:pt idx="417">
                  <c:v>1162: D. 18-10h</c:v>
                </c:pt>
                <c:pt idx="418">
                  <c:v>1163: D. 18-11h</c:v>
                </c:pt>
                <c:pt idx="419">
                  <c:v>1164: D. 18-12h</c:v>
                </c:pt>
                <c:pt idx="420">
                  <c:v>1165: D. 18-13h</c:v>
                </c:pt>
                <c:pt idx="421">
                  <c:v>1166: D. 18-14h</c:v>
                </c:pt>
                <c:pt idx="422">
                  <c:v>1167: D. 18-15h</c:v>
                </c:pt>
                <c:pt idx="423">
                  <c:v>1168: D. 18-16h</c:v>
                </c:pt>
                <c:pt idx="424">
                  <c:v>1169: D. 18-17h</c:v>
                </c:pt>
                <c:pt idx="425">
                  <c:v>1170: D. 18-18h</c:v>
                </c:pt>
                <c:pt idx="426">
                  <c:v>1171: D. 18-19h</c:v>
                </c:pt>
                <c:pt idx="427">
                  <c:v>1172: D. 18-20h</c:v>
                </c:pt>
                <c:pt idx="428">
                  <c:v>1173: D. 18-21h</c:v>
                </c:pt>
                <c:pt idx="429">
                  <c:v>1174: D. 18-22h</c:v>
                </c:pt>
                <c:pt idx="430">
                  <c:v>1175: D. 18-23h</c:v>
                </c:pt>
                <c:pt idx="431">
                  <c:v>1176: D. 18-24h</c:v>
                </c:pt>
                <c:pt idx="432">
                  <c:v>1177: L. 19-01h</c:v>
                </c:pt>
                <c:pt idx="433">
                  <c:v>1178: L. 19-02h</c:v>
                </c:pt>
                <c:pt idx="434">
                  <c:v>1179: L. 19-03h</c:v>
                </c:pt>
                <c:pt idx="435">
                  <c:v>1180: L. 19-04h</c:v>
                </c:pt>
                <c:pt idx="436">
                  <c:v>1181: L. 19-05h</c:v>
                </c:pt>
                <c:pt idx="437">
                  <c:v>1182: L. 19-06h</c:v>
                </c:pt>
                <c:pt idx="438">
                  <c:v>1183: L. 19-07h</c:v>
                </c:pt>
                <c:pt idx="439">
                  <c:v>1184: L. 19-08h</c:v>
                </c:pt>
                <c:pt idx="440">
                  <c:v>1185: L. 19-09h</c:v>
                </c:pt>
                <c:pt idx="441">
                  <c:v>1186: L. 19-10h</c:v>
                </c:pt>
                <c:pt idx="442">
                  <c:v>1187: L. 19-11h</c:v>
                </c:pt>
                <c:pt idx="443">
                  <c:v>1188: L. 19-12h</c:v>
                </c:pt>
                <c:pt idx="444">
                  <c:v>1189: L. 19-13h</c:v>
                </c:pt>
                <c:pt idx="445">
                  <c:v>1190: L. 19-14h</c:v>
                </c:pt>
                <c:pt idx="446">
                  <c:v>1191: L. 19-15h</c:v>
                </c:pt>
                <c:pt idx="447">
                  <c:v>1192: L. 19-16h</c:v>
                </c:pt>
                <c:pt idx="448">
                  <c:v>1193: L. 19-17h</c:v>
                </c:pt>
                <c:pt idx="449">
                  <c:v>1194: L. 19-18h</c:v>
                </c:pt>
                <c:pt idx="450">
                  <c:v>1195: L. 19-19h</c:v>
                </c:pt>
                <c:pt idx="451">
                  <c:v>1196: L. 19-20h</c:v>
                </c:pt>
                <c:pt idx="452">
                  <c:v>1197: L. 19-21h</c:v>
                </c:pt>
                <c:pt idx="453">
                  <c:v>1198: L. 19-22h</c:v>
                </c:pt>
                <c:pt idx="454">
                  <c:v>1199: L. 19-23h</c:v>
                </c:pt>
                <c:pt idx="455">
                  <c:v>1200: L. 19-24h</c:v>
                </c:pt>
                <c:pt idx="456">
                  <c:v>1201: M. 20-01h</c:v>
                </c:pt>
                <c:pt idx="457">
                  <c:v>1202: M. 20-02h</c:v>
                </c:pt>
                <c:pt idx="458">
                  <c:v>1203: M. 20-03h</c:v>
                </c:pt>
                <c:pt idx="459">
                  <c:v>1204: M. 20-04h</c:v>
                </c:pt>
                <c:pt idx="460">
                  <c:v>1205: M. 20-05h</c:v>
                </c:pt>
                <c:pt idx="461">
                  <c:v>1206: M. 20-06h</c:v>
                </c:pt>
                <c:pt idx="462">
                  <c:v>1207: M. 20-07h</c:v>
                </c:pt>
                <c:pt idx="463">
                  <c:v>1208: M. 20-08h</c:v>
                </c:pt>
                <c:pt idx="464">
                  <c:v>1209: M. 20-09h</c:v>
                </c:pt>
                <c:pt idx="465">
                  <c:v>1210: M. 20-10h</c:v>
                </c:pt>
                <c:pt idx="466">
                  <c:v>1211: M. 20-11h</c:v>
                </c:pt>
                <c:pt idx="467">
                  <c:v>1212: M. 20-12h</c:v>
                </c:pt>
                <c:pt idx="468">
                  <c:v>1213: M. 20-13h</c:v>
                </c:pt>
                <c:pt idx="469">
                  <c:v>1214: M. 20-14h</c:v>
                </c:pt>
                <c:pt idx="470">
                  <c:v>1215: M. 20-15h</c:v>
                </c:pt>
                <c:pt idx="471">
                  <c:v>1216: M. 20-16h</c:v>
                </c:pt>
                <c:pt idx="472">
                  <c:v>1217: M. 20-17h</c:v>
                </c:pt>
                <c:pt idx="473">
                  <c:v>1218: M. 20-18h</c:v>
                </c:pt>
                <c:pt idx="474">
                  <c:v>1219: M. 20-19h</c:v>
                </c:pt>
                <c:pt idx="475">
                  <c:v>1220: M. 20-20h</c:v>
                </c:pt>
                <c:pt idx="476">
                  <c:v>1221: M. 20-21h</c:v>
                </c:pt>
                <c:pt idx="477">
                  <c:v>1222: M. 20-22h</c:v>
                </c:pt>
                <c:pt idx="478">
                  <c:v>1223: M. 20-23h</c:v>
                </c:pt>
                <c:pt idx="479">
                  <c:v>1224: M. 20-24h</c:v>
                </c:pt>
                <c:pt idx="480">
                  <c:v>1225: M. 21-01h</c:v>
                </c:pt>
                <c:pt idx="481">
                  <c:v>1226: M. 21-02h</c:v>
                </c:pt>
                <c:pt idx="482">
                  <c:v>1227: M. 21-03h</c:v>
                </c:pt>
                <c:pt idx="483">
                  <c:v>1228: M. 21-04h</c:v>
                </c:pt>
                <c:pt idx="484">
                  <c:v>1229: M. 21-05h</c:v>
                </c:pt>
                <c:pt idx="485">
                  <c:v>1230: M. 21-06h</c:v>
                </c:pt>
                <c:pt idx="486">
                  <c:v>1231: M. 21-07h</c:v>
                </c:pt>
                <c:pt idx="487">
                  <c:v>1232: M. 21-08h</c:v>
                </c:pt>
                <c:pt idx="488">
                  <c:v>1233: M. 21-09h</c:v>
                </c:pt>
                <c:pt idx="489">
                  <c:v>1234: M. 21-10h</c:v>
                </c:pt>
                <c:pt idx="490">
                  <c:v>1235: M. 21-11h</c:v>
                </c:pt>
                <c:pt idx="491">
                  <c:v>1236: M. 21-12h</c:v>
                </c:pt>
                <c:pt idx="492">
                  <c:v>1237: M. 21-13h</c:v>
                </c:pt>
                <c:pt idx="493">
                  <c:v>1238: M. 21-14h</c:v>
                </c:pt>
                <c:pt idx="494">
                  <c:v>1239: M. 21-15h</c:v>
                </c:pt>
                <c:pt idx="495">
                  <c:v>1240: M. 21-16h</c:v>
                </c:pt>
                <c:pt idx="496">
                  <c:v>1241: M. 21-17h</c:v>
                </c:pt>
                <c:pt idx="497">
                  <c:v>1242: M. 21-18h</c:v>
                </c:pt>
                <c:pt idx="498">
                  <c:v>1243: M. 21-19h</c:v>
                </c:pt>
                <c:pt idx="499">
                  <c:v>1244: M. 21-20h</c:v>
                </c:pt>
                <c:pt idx="500">
                  <c:v>1245: M. 21-21h</c:v>
                </c:pt>
                <c:pt idx="501">
                  <c:v>1246: M. 21-22h</c:v>
                </c:pt>
                <c:pt idx="502">
                  <c:v>1247: M. 21-23h</c:v>
                </c:pt>
                <c:pt idx="503">
                  <c:v>1248: M. 21-24h</c:v>
                </c:pt>
                <c:pt idx="504">
                  <c:v>1249: J. 22-01h</c:v>
                </c:pt>
                <c:pt idx="505">
                  <c:v>1250: J. 22-02h</c:v>
                </c:pt>
                <c:pt idx="506">
                  <c:v>1251: J. 22-03h</c:v>
                </c:pt>
                <c:pt idx="507">
                  <c:v>1252: J. 22-04h</c:v>
                </c:pt>
                <c:pt idx="508">
                  <c:v>1253: J. 22-05h</c:v>
                </c:pt>
                <c:pt idx="509">
                  <c:v>1254: J. 22-06h</c:v>
                </c:pt>
                <c:pt idx="510">
                  <c:v>1255: J. 22-07h</c:v>
                </c:pt>
                <c:pt idx="511">
                  <c:v>1256: J. 22-08h</c:v>
                </c:pt>
                <c:pt idx="512">
                  <c:v>1257: J. 22-09h</c:v>
                </c:pt>
                <c:pt idx="513">
                  <c:v>1258: J. 22-10h</c:v>
                </c:pt>
                <c:pt idx="514">
                  <c:v>1259: J. 22-11h</c:v>
                </c:pt>
                <c:pt idx="515">
                  <c:v>1260: J. 22-12h</c:v>
                </c:pt>
                <c:pt idx="516">
                  <c:v>1261: J. 22-13h</c:v>
                </c:pt>
                <c:pt idx="517">
                  <c:v>1262: J. 22-14h</c:v>
                </c:pt>
                <c:pt idx="518">
                  <c:v>1263: J. 22-15h</c:v>
                </c:pt>
                <c:pt idx="519">
                  <c:v>1264: J. 22-16h</c:v>
                </c:pt>
                <c:pt idx="520">
                  <c:v>1265: J. 22-17h</c:v>
                </c:pt>
                <c:pt idx="521">
                  <c:v>1266: J. 22-18h</c:v>
                </c:pt>
                <c:pt idx="522">
                  <c:v>1267: J. 22-19h</c:v>
                </c:pt>
                <c:pt idx="523">
                  <c:v>1268: J. 22-20h</c:v>
                </c:pt>
                <c:pt idx="524">
                  <c:v>1269: J. 22-21h</c:v>
                </c:pt>
                <c:pt idx="525">
                  <c:v>1270: J. 22-22h</c:v>
                </c:pt>
                <c:pt idx="526">
                  <c:v>1271: J. 22-23h</c:v>
                </c:pt>
                <c:pt idx="527">
                  <c:v>1272: J. 22-24h</c:v>
                </c:pt>
                <c:pt idx="528">
                  <c:v>1273: V. 23-01h</c:v>
                </c:pt>
                <c:pt idx="529">
                  <c:v>1274: V. 23-02h</c:v>
                </c:pt>
                <c:pt idx="530">
                  <c:v>1275: V. 23-03h</c:v>
                </c:pt>
                <c:pt idx="531">
                  <c:v>1276: V. 23-04h</c:v>
                </c:pt>
                <c:pt idx="532">
                  <c:v>1277: V. 23-05h</c:v>
                </c:pt>
                <c:pt idx="533">
                  <c:v>1278: V. 23-06h</c:v>
                </c:pt>
                <c:pt idx="534">
                  <c:v>1279: V. 23-07h</c:v>
                </c:pt>
                <c:pt idx="535">
                  <c:v>1280: V. 23-08h</c:v>
                </c:pt>
                <c:pt idx="536">
                  <c:v>1281: V. 23-09h</c:v>
                </c:pt>
                <c:pt idx="537">
                  <c:v>1282: V. 23-10h</c:v>
                </c:pt>
                <c:pt idx="538">
                  <c:v>1283: V. 23-11h</c:v>
                </c:pt>
                <c:pt idx="539">
                  <c:v>1284: V. 23-12h</c:v>
                </c:pt>
                <c:pt idx="540">
                  <c:v>1285: V. 23-13h</c:v>
                </c:pt>
                <c:pt idx="541">
                  <c:v>1286: V. 23-14h</c:v>
                </c:pt>
                <c:pt idx="542">
                  <c:v>1287: V. 23-15h</c:v>
                </c:pt>
                <c:pt idx="543">
                  <c:v>1288: V. 23-16h</c:v>
                </c:pt>
                <c:pt idx="544">
                  <c:v>1289: V. 23-17h</c:v>
                </c:pt>
                <c:pt idx="545">
                  <c:v>1290: V. 23-18h</c:v>
                </c:pt>
                <c:pt idx="546">
                  <c:v>1291: V. 23-19h</c:v>
                </c:pt>
                <c:pt idx="547">
                  <c:v>1292: V. 23-20h</c:v>
                </c:pt>
                <c:pt idx="548">
                  <c:v>1293: V. 23-21h</c:v>
                </c:pt>
                <c:pt idx="549">
                  <c:v>1294: V. 23-22h</c:v>
                </c:pt>
                <c:pt idx="550">
                  <c:v>1295: V. 23-23h</c:v>
                </c:pt>
                <c:pt idx="551">
                  <c:v>1296: V. 23-24h</c:v>
                </c:pt>
                <c:pt idx="552">
                  <c:v>1297: S. 24-01h</c:v>
                </c:pt>
                <c:pt idx="553">
                  <c:v>1298: S. 24-02h</c:v>
                </c:pt>
                <c:pt idx="554">
                  <c:v>1299: S. 24-03h</c:v>
                </c:pt>
                <c:pt idx="555">
                  <c:v>1300: S. 24-04h</c:v>
                </c:pt>
                <c:pt idx="556">
                  <c:v>1301: S. 24-05h</c:v>
                </c:pt>
                <c:pt idx="557">
                  <c:v>1302: S. 24-06h</c:v>
                </c:pt>
                <c:pt idx="558">
                  <c:v>1303: S. 24-07h</c:v>
                </c:pt>
                <c:pt idx="559">
                  <c:v>1304: S. 24-08h</c:v>
                </c:pt>
                <c:pt idx="560">
                  <c:v>1305: S. 24-09h</c:v>
                </c:pt>
                <c:pt idx="561">
                  <c:v>1306: S. 24-10h</c:v>
                </c:pt>
                <c:pt idx="562">
                  <c:v>1307: S. 24-11h</c:v>
                </c:pt>
                <c:pt idx="563">
                  <c:v>1308: S. 24-12h</c:v>
                </c:pt>
                <c:pt idx="564">
                  <c:v>1309: S. 24-13h</c:v>
                </c:pt>
                <c:pt idx="565">
                  <c:v>1310: S. 24-14h</c:v>
                </c:pt>
                <c:pt idx="566">
                  <c:v>1311: S. 24-15h</c:v>
                </c:pt>
                <c:pt idx="567">
                  <c:v>1312: S. 24-16h</c:v>
                </c:pt>
                <c:pt idx="568">
                  <c:v>1313: S. 24-17h</c:v>
                </c:pt>
                <c:pt idx="569">
                  <c:v>1314: S. 24-18h</c:v>
                </c:pt>
                <c:pt idx="570">
                  <c:v>1315: S. 24-19h</c:v>
                </c:pt>
                <c:pt idx="571">
                  <c:v>1316: S. 24-20h</c:v>
                </c:pt>
                <c:pt idx="572">
                  <c:v>1317: S. 24-21h</c:v>
                </c:pt>
                <c:pt idx="573">
                  <c:v>1318: S. 24-22h</c:v>
                </c:pt>
                <c:pt idx="574">
                  <c:v>1319: S. 24-23h</c:v>
                </c:pt>
                <c:pt idx="575">
                  <c:v>1320: S. 24-24h</c:v>
                </c:pt>
                <c:pt idx="576">
                  <c:v>1321: D. 25-01h</c:v>
                </c:pt>
                <c:pt idx="577">
                  <c:v>1322: D. 25-02h</c:v>
                </c:pt>
                <c:pt idx="578">
                  <c:v>1323: D. 25-03h</c:v>
                </c:pt>
                <c:pt idx="579">
                  <c:v>1324: D. 25-04h</c:v>
                </c:pt>
                <c:pt idx="580">
                  <c:v>1325: D. 25-05h</c:v>
                </c:pt>
                <c:pt idx="581">
                  <c:v>1326: D. 25-06h</c:v>
                </c:pt>
                <c:pt idx="582">
                  <c:v>1327: D. 25-07h</c:v>
                </c:pt>
                <c:pt idx="583">
                  <c:v>1328: D. 25-08h</c:v>
                </c:pt>
                <c:pt idx="584">
                  <c:v>1329: D. 25-09h</c:v>
                </c:pt>
                <c:pt idx="585">
                  <c:v>1330: D. 25-10h</c:v>
                </c:pt>
                <c:pt idx="586">
                  <c:v>1331: D. 25-11h</c:v>
                </c:pt>
                <c:pt idx="587">
                  <c:v>1332: D. 25-12h</c:v>
                </c:pt>
                <c:pt idx="588">
                  <c:v>1333: D. 25-13h</c:v>
                </c:pt>
                <c:pt idx="589">
                  <c:v>1334: D. 25-14h</c:v>
                </c:pt>
                <c:pt idx="590">
                  <c:v>1335: D. 25-15h</c:v>
                </c:pt>
                <c:pt idx="591">
                  <c:v>1336: D. 25-16h</c:v>
                </c:pt>
                <c:pt idx="592">
                  <c:v>1337: D. 25-17h</c:v>
                </c:pt>
                <c:pt idx="593">
                  <c:v>1338: D. 25-18h</c:v>
                </c:pt>
                <c:pt idx="594">
                  <c:v>1339: D. 25-19h</c:v>
                </c:pt>
                <c:pt idx="595">
                  <c:v>1340: D. 25-20h</c:v>
                </c:pt>
                <c:pt idx="596">
                  <c:v>1341: D. 25-21h</c:v>
                </c:pt>
                <c:pt idx="597">
                  <c:v>1342: D. 25-22h</c:v>
                </c:pt>
                <c:pt idx="598">
                  <c:v>1343: D. 25-23h</c:v>
                </c:pt>
                <c:pt idx="599">
                  <c:v>1344: D. 25-24h</c:v>
                </c:pt>
                <c:pt idx="600">
                  <c:v>1345: L. 26-01h</c:v>
                </c:pt>
                <c:pt idx="601">
                  <c:v>1346: L. 26-02h</c:v>
                </c:pt>
                <c:pt idx="602">
                  <c:v>1347: L. 26-03h</c:v>
                </c:pt>
                <c:pt idx="603">
                  <c:v>1348: L. 26-04h</c:v>
                </c:pt>
                <c:pt idx="604">
                  <c:v>1349: L. 26-05h</c:v>
                </c:pt>
                <c:pt idx="605">
                  <c:v>1350: L. 26-06h</c:v>
                </c:pt>
                <c:pt idx="606">
                  <c:v>1351: L. 26-07h</c:v>
                </c:pt>
                <c:pt idx="607">
                  <c:v>1352: L. 26-08h</c:v>
                </c:pt>
                <c:pt idx="608">
                  <c:v>1353: L. 26-09h</c:v>
                </c:pt>
                <c:pt idx="609">
                  <c:v>1354: L. 26-10h</c:v>
                </c:pt>
                <c:pt idx="610">
                  <c:v>1355: L. 26-11h</c:v>
                </c:pt>
                <c:pt idx="611">
                  <c:v>1356: L. 26-12h</c:v>
                </c:pt>
                <c:pt idx="612">
                  <c:v>1357: L. 26-13h</c:v>
                </c:pt>
                <c:pt idx="613">
                  <c:v>1358: L. 26-14h</c:v>
                </c:pt>
                <c:pt idx="614">
                  <c:v>1359: L. 26-15h</c:v>
                </c:pt>
                <c:pt idx="615">
                  <c:v>1360: L. 26-16h</c:v>
                </c:pt>
                <c:pt idx="616">
                  <c:v>1361: L. 26-17h</c:v>
                </c:pt>
                <c:pt idx="617">
                  <c:v>1362: L. 26-18h</c:v>
                </c:pt>
                <c:pt idx="618">
                  <c:v>1363: L. 26-19h</c:v>
                </c:pt>
                <c:pt idx="619">
                  <c:v>1364: L. 26-20h</c:v>
                </c:pt>
                <c:pt idx="620">
                  <c:v>1365: L. 26-21h</c:v>
                </c:pt>
                <c:pt idx="621">
                  <c:v>1366: L. 26-22h</c:v>
                </c:pt>
                <c:pt idx="622">
                  <c:v>1367: L. 26-23h</c:v>
                </c:pt>
                <c:pt idx="623">
                  <c:v>1368: L. 26-24h</c:v>
                </c:pt>
                <c:pt idx="624">
                  <c:v>1369: M. 27-01h</c:v>
                </c:pt>
                <c:pt idx="625">
                  <c:v>1370: M. 27-02h</c:v>
                </c:pt>
                <c:pt idx="626">
                  <c:v>1371: M. 27-03h</c:v>
                </c:pt>
                <c:pt idx="627">
                  <c:v>1372: M. 27-04h</c:v>
                </c:pt>
                <c:pt idx="628">
                  <c:v>1373: M. 27-05h</c:v>
                </c:pt>
                <c:pt idx="629">
                  <c:v>1374: M. 27-06h</c:v>
                </c:pt>
                <c:pt idx="630">
                  <c:v>1375: M. 27-07h</c:v>
                </c:pt>
                <c:pt idx="631">
                  <c:v>1376: M. 27-08h</c:v>
                </c:pt>
                <c:pt idx="632">
                  <c:v>1377: M. 27-09h</c:v>
                </c:pt>
                <c:pt idx="633">
                  <c:v>1378: M. 27-10h</c:v>
                </c:pt>
                <c:pt idx="634">
                  <c:v>1379: M. 27-11h</c:v>
                </c:pt>
                <c:pt idx="635">
                  <c:v>1380: M. 27-12h</c:v>
                </c:pt>
                <c:pt idx="636">
                  <c:v>1381: M. 27-13h</c:v>
                </c:pt>
                <c:pt idx="637">
                  <c:v>1382: M. 27-14h</c:v>
                </c:pt>
                <c:pt idx="638">
                  <c:v>1383: M. 27-15h</c:v>
                </c:pt>
                <c:pt idx="639">
                  <c:v>1384: M. 27-16h</c:v>
                </c:pt>
                <c:pt idx="640">
                  <c:v>1385: M. 27-17h</c:v>
                </c:pt>
                <c:pt idx="641">
                  <c:v>1386: M. 27-18h</c:v>
                </c:pt>
                <c:pt idx="642">
                  <c:v>1387: M. 27-19h</c:v>
                </c:pt>
                <c:pt idx="643">
                  <c:v>1388: M. 27-20h</c:v>
                </c:pt>
                <c:pt idx="644">
                  <c:v>1389: M. 27-21h</c:v>
                </c:pt>
                <c:pt idx="645">
                  <c:v>1390: M. 27-22h</c:v>
                </c:pt>
                <c:pt idx="646">
                  <c:v>1391: M. 27-23h</c:v>
                </c:pt>
                <c:pt idx="647">
                  <c:v>1392: M. 27-24h</c:v>
                </c:pt>
                <c:pt idx="648">
                  <c:v>1393: M. 28-01h</c:v>
                </c:pt>
                <c:pt idx="649">
                  <c:v>1394: M. 28-02h</c:v>
                </c:pt>
                <c:pt idx="650">
                  <c:v>1395: M. 28-03h</c:v>
                </c:pt>
                <c:pt idx="651">
                  <c:v>1396: M. 28-04h</c:v>
                </c:pt>
                <c:pt idx="652">
                  <c:v>1397: M. 28-05h</c:v>
                </c:pt>
                <c:pt idx="653">
                  <c:v>1398: M. 28-06h</c:v>
                </c:pt>
                <c:pt idx="654">
                  <c:v>1399: M. 28-07h</c:v>
                </c:pt>
                <c:pt idx="655">
                  <c:v>1400: M. 28-08h</c:v>
                </c:pt>
                <c:pt idx="656">
                  <c:v>1401: M. 28-09h</c:v>
                </c:pt>
                <c:pt idx="657">
                  <c:v>1402: M. 28-10h</c:v>
                </c:pt>
                <c:pt idx="658">
                  <c:v>1403: M. 28-11h</c:v>
                </c:pt>
                <c:pt idx="659">
                  <c:v>1404: M. 28-12h</c:v>
                </c:pt>
                <c:pt idx="660">
                  <c:v>1405: M. 28-13h</c:v>
                </c:pt>
                <c:pt idx="661">
                  <c:v>1406: M. 28-14h</c:v>
                </c:pt>
                <c:pt idx="662">
                  <c:v>1407: M. 28-15h</c:v>
                </c:pt>
                <c:pt idx="663">
                  <c:v>1408: M. 28-16h</c:v>
                </c:pt>
                <c:pt idx="664">
                  <c:v>1409: M. 28-17h</c:v>
                </c:pt>
                <c:pt idx="665">
                  <c:v>1410: M. 28-18h</c:v>
                </c:pt>
                <c:pt idx="666">
                  <c:v>1411: M. 28-19h</c:v>
                </c:pt>
                <c:pt idx="667">
                  <c:v>1412: M. 28-20h</c:v>
                </c:pt>
                <c:pt idx="668">
                  <c:v>1413: M. 28-21h</c:v>
                </c:pt>
                <c:pt idx="669">
                  <c:v>1414: M. 28-22h</c:v>
                </c:pt>
                <c:pt idx="670">
                  <c:v>1415: M. 28-23h</c:v>
                </c:pt>
                <c:pt idx="671">
                  <c:v>1416: M. 28-24h</c:v>
                </c:pt>
              </c:strCache>
            </c:strRef>
          </c:cat>
          <c:val>
            <c:numRef>
              <c:f>IFRANE!$D$2:$D$673</c:f>
              <c:numCache>
                <c:formatCode>General</c:formatCode>
                <c:ptCount val="672"/>
                <c:pt idx="0">
                  <c:v>19.25</c:v>
                </c:pt>
                <c:pt idx="1">
                  <c:v>19.16</c:v>
                </c:pt>
                <c:pt idx="2">
                  <c:v>19.149999999999999</c:v>
                </c:pt>
                <c:pt idx="3">
                  <c:v>19.13</c:v>
                </c:pt>
                <c:pt idx="4">
                  <c:v>19.12</c:v>
                </c:pt>
                <c:pt idx="5">
                  <c:v>19.13</c:v>
                </c:pt>
                <c:pt idx="6">
                  <c:v>19.12</c:v>
                </c:pt>
                <c:pt idx="7">
                  <c:v>19.100000000000001</c:v>
                </c:pt>
                <c:pt idx="8">
                  <c:v>19.149999999999999</c:v>
                </c:pt>
                <c:pt idx="9">
                  <c:v>18.96</c:v>
                </c:pt>
                <c:pt idx="10">
                  <c:v>19.59</c:v>
                </c:pt>
                <c:pt idx="11">
                  <c:v>19.82</c:v>
                </c:pt>
                <c:pt idx="12">
                  <c:v>19.79</c:v>
                </c:pt>
                <c:pt idx="13">
                  <c:v>20.11</c:v>
                </c:pt>
                <c:pt idx="14">
                  <c:v>20.53</c:v>
                </c:pt>
                <c:pt idx="15">
                  <c:v>21.24</c:v>
                </c:pt>
                <c:pt idx="16">
                  <c:v>21.51</c:v>
                </c:pt>
                <c:pt idx="17">
                  <c:v>21.68</c:v>
                </c:pt>
                <c:pt idx="18">
                  <c:v>20.87</c:v>
                </c:pt>
                <c:pt idx="19">
                  <c:v>20.28</c:v>
                </c:pt>
                <c:pt idx="20">
                  <c:v>19.809999999999999</c:v>
                </c:pt>
                <c:pt idx="21">
                  <c:v>19.37</c:v>
                </c:pt>
                <c:pt idx="22">
                  <c:v>19.239999999999998</c:v>
                </c:pt>
                <c:pt idx="23">
                  <c:v>19.16</c:v>
                </c:pt>
                <c:pt idx="24">
                  <c:v>19.149999999999999</c:v>
                </c:pt>
                <c:pt idx="25">
                  <c:v>19.13</c:v>
                </c:pt>
                <c:pt idx="26">
                  <c:v>19.12</c:v>
                </c:pt>
                <c:pt idx="27">
                  <c:v>19.12</c:v>
                </c:pt>
                <c:pt idx="28">
                  <c:v>19.13</c:v>
                </c:pt>
                <c:pt idx="29">
                  <c:v>19.149999999999999</c:v>
                </c:pt>
                <c:pt idx="30">
                  <c:v>19.16</c:v>
                </c:pt>
                <c:pt idx="31">
                  <c:v>19.170000000000002</c:v>
                </c:pt>
                <c:pt idx="32">
                  <c:v>19.18</c:v>
                </c:pt>
                <c:pt idx="33">
                  <c:v>18.98</c:v>
                </c:pt>
                <c:pt idx="34">
                  <c:v>18.46</c:v>
                </c:pt>
                <c:pt idx="35">
                  <c:v>19.059999999999999</c:v>
                </c:pt>
                <c:pt idx="36">
                  <c:v>18.920000000000002</c:v>
                </c:pt>
                <c:pt idx="37">
                  <c:v>19.21</c:v>
                </c:pt>
                <c:pt idx="38">
                  <c:v>19.68</c:v>
                </c:pt>
                <c:pt idx="39">
                  <c:v>19.920000000000002</c:v>
                </c:pt>
                <c:pt idx="40">
                  <c:v>20.51</c:v>
                </c:pt>
                <c:pt idx="41">
                  <c:v>20.54</c:v>
                </c:pt>
                <c:pt idx="42">
                  <c:v>19.850000000000001</c:v>
                </c:pt>
                <c:pt idx="43">
                  <c:v>19.64</c:v>
                </c:pt>
                <c:pt idx="44">
                  <c:v>19.39</c:v>
                </c:pt>
                <c:pt idx="45">
                  <c:v>19.23</c:v>
                </c:pt>
                <c:pt idx="46">
                  <c:v>19.16</c:v>
                </c:pt>
                <c:pt idx="47">
                  <c:v>19.149999999999999</c:v>
                </c:pt>
                <c:pt idx="48">
                  <c:v>19.14</c:v>
                </c:pt>
                <c:pt idx="49">
                  <c:v>19.14</c:v>
                </c:pt>
                <c:pt idx="50">
                  <c:v>19.149999999999999</c:v>
                </c:pt>
                <c:pt idx="51">
                  <c:v>19.149999999999999</c:v>
                </c:pt>
                <c:pt idx="52">
                  <c:v>19.149999999999999</c:v>
                </c:pt>
                <c:pt idx="53">
                  <c:v>19.170000000000002</c:v>
                </c:pt>
                <c:pt idx="54">
                  <c:v>19.16</c:v>
                </c:pt>
                <c:pt idx="55">
                  <c:v>19.13</c:v>
                </c:pt>
                <c:pt idx="56">
                  <c:v>19.13</c:v>
                </c:pt>
                <c:pt idx="57">
                  <c:v>19.079999999999998</c:v>
                </c:pt>
                <c:pt idx="58">
                  <c:v>19.079999999999998</c:v>
                </c:pt>
                <c:pt idx="59">
                  <c:v>19.100000000000001</c:v>
                </c:pt>
                <c:pt idx="60">
                  <c:v>19.11</c:v>
                </c:pt>
                <c:pt idx="61">
                  <c:v>19.11</c:v>
                </c:pt>
                <c:pt idx="62">
                  <c:v>19.100000000000001</c:v>
                </c:pt>
                <c:pt idx="63">
                  <c:v>19.13</c:v>
                </c:pt>
                <c:pt idx="64">
                  <c:v>19.12</c:v>
                </c:pt>
                <c:pt idx="65">
                  <c:v>19.12</c:v>
                </c:pt>
                <c:pt idx="66">
                  <c:v>19.13</c:v>
                </c:pt>
                <c:pt idx="67">
                  <c:v>19.149999999999999</c:v>
                </c:pt>
                <c:pt idx="68">
                  <c:v>19.190000000000001</c:v>
                </c:pt>
                <c:pt idx="69">
                  <c:v>19.149999999999999</c:v>
                </c:pt>
                <c:pt idx="70">
                  <c:v>19.12</c:v>
                </c:pt>
                <c:pt idx="71">
                  <c:v>19.11</c:v>
                </c:pt>
                <c:pt idx="72">
                  <c:v>19.100000000000001</c:v>
                </c:pt>
                <c:pt idx="73">
                  <c:v>19.12</c:v>
                </c:pt>
                <c:pt idx="74">
                  <c:v>19.13</c:v>
                </c:pt>
                <c:pt idx="75">
                  <c:v>19.13</c:v>
                </c:pt>
                <c:pt idx="76">
                  <c:v>19.14</c:v>
                </c:pt>
                <c:pt idx="77">
                  <c:v>19.170000000000002</c:v>
                </c:pt>
                <c:pt idx="78">
                  <c:v>19.18</c:v>
                </c:pt>
                <c:pt idx="79">
                  <c:v>19.18</c:v>
                </c:pt>
                <c:pt idx="80">
                  <c:v>19.149999999999999</c:v>
                </c:pt>
                <c:pt idx="81">
                  <c:v>19.14</c:v>
                </c:pt>
                <c:pt idx="82">
                  <c:v>19.13</c:v>
                </c:pt>
                <c:pt idx="83">
                  <c:v>19.149999999999999</c:v>
                </c:pt>
                <c:pt idx="84">
                  <c:v>19.16</c:v>
                </c:pt>
                <c:pt idx="85">
                  <c:v>19.170000000000002</c:v>
                </c:pt>
                <c:pt idx="86">
                  <c:v>19.18</c:v>
                </c:pt>
                <c:pt idx="87">
                  <c:v>19.190000000000001</c:v>
                </c:pt>
                <c:pt idx="88">
                  <c:v>19.2</c:v>
                </c:pt>
                <c:pt idx="89">
                  <c:v>19.22</c:v>
                </c:pt>
                <c:pt idx="90">
                  <c:v>19.23</c:v>
                </c:pt>
                <c:pt idx="91">
                  <c:v>19.239999999999998</c:v>
                </c:pt>
                <c:pt idx="92">
                  <c:v>19.25</c:v>
                </c:pt>
                <c:pt idx="93">
                  <c:v>19.22</c:v>
                </c:pt>
                <c:pt idx="94">
                  <c:v>19.22</c:v>
                </c:pt>
                <c:pt idx="95">
                  <c:v>19.22</c:v>
                </c:pt>
                <c:pt idx="96">
                  <c:v>19.22</c:v>
                </c:pt>
                <c:pt idx="97">
                  <c:v>19.22</c:v>
                </c:pt>
                <c:pt idx="98">
                  <c:v>19.22</c:v>
                </c:pt>
                <c:pt idx="99">
                  <c:v>19.22</c:v>
                </c:pt>
                <c:pt idx="100">
                  <c:v>19.21</c:v>
                </c:pt>
                <c:pt idx="101">
                  <c:v>19.22</c:v>
                </c:pt>
                <c:pt idx="102">
                  <c:v>19.22</c:v>
                </c:pt>
                <c:pt idx="103">
                  <c:v>19.21</c:v>
                </c:pt>
                <c:pt idx="104">
                  <c:v>19.22</c:v>
                </c:pt>
                <c:pt idx="105">
                  <c:v>19.350000000000001</c:v>
                </c:pt>
                <c:pt idx="106">
                  <c:v>19.62</c:v>
                </c:pt>
                <c:pt idx="107">
                  <c:v>19.690000000000001</c:v>
                </c:pt>
                <c:pt idx="108">
                  <c:v>19.72</c:v>
                </c:pt>
                <c:pt idx="109">
                  <c:v>19.920000000000002</c:v>
                </c:pt>
                <c:pt idx="110">
                  <c:v>20.309999999999999</c:v>
                </c:pt>
                <c:pt idx="111">
                  <c:v>20.93</c:v>
                </c:pt>
                <c:pt idx="112">
                  <c:v>20.98</c:v>
                </c:pt>
                <c:pt idx="113">
                  <c:v>21.08</c:v>
                </c:pt>
                <c:pt idx="114">
                  <c:v>20.149999999999999</c:v>
                </c:pt>
                <c:pt idx="115">
                  <c:v>20.03</c:v>
                </c:pt>
                <c:pt idx="116">
                  <c:v>19.86</c:v>
                </c:pt>
                <c:pt idx="117">
                  <c:v>19.440000000000001</c:v>
                </c:pt>
                <c:pt idx="118">
                  <c:v>19.29</c:v>
                </c:pt>
                <c:pt idx="119">
                  <c:v>19.2</c:v>
                </c:pt>
                <c:pt idx="120">
                  <c:v>19.170000000000002</c:v>
                </c:pt>
                <c:pt idx="121">
                  <c:v>19.16</c:v>
                </c:pt>
                <c:pt idx="122">
                  <c:v>19.149999999999999</c:v>
                </c:pt>
                <c:pt idx="123">
                  <c:v>19.149999999999999</c:v>
                </c:pt>
                <c:pt idx="124">
                  <c:v>19.149999999999999</c:v>
                </c:pt>
                <c:pt idx="125">
                  <c:v>19.16</c:v>
                </c:pt>
                <c:pt idx="126">
                  <c:v>19.16</c:v>
                </c:pt>
                <c:pt idx="127">
                  <c:v>19.16</c:v>
                </c:pt>
                <c:pt idx="128">
                  <c:v>19.170000000000002</c:v>
                </c:pt>
                <c:pt idx="129">
                  <c:v>19.45</c:v>
                </c:pt>
                <c:pt idx="130">
                  <c:v>20.09</c:v>
                </c:pt>
                <c:pt idx="131">
                  <c:v>20.260000000000002</c:v>
                </c:pt>
                <c:pt idx="132">
                  <c:v>20.350000000000001</c:v>
                </c:pt>
                <c:pt idx="133">
                  <c:v>20.54</c:v>
                </c:pt>
                <c:pt idx="134">
                  <c:v>21.01</c:v>
                </c:pt>
                <c:pt idx="135">
                  <c:v>21.68</c:v>
                </c:pt>
                <c:pt idx="136">
                  <c:v>22.01</c:v>
                </c:pt>
                <c:pt idx="137">
                  <c:v>21.94</c:v>
                </c:pt>
                <c:pt idx="138">
                  <c:v>20.92</c:v>
                </c:pt>
                <c:pt idx="139">
                  <c:v>20.170000000000002</c:v>
                </c:pt>
                <c:pt idx="140">
                  <c:v>19.809999999999999</c:v>
                </c:pt>
                <c:pt idx="141">
                  <c:v>19.34</c:v>
                </c:pt>
                <c:pt idx="142">
                  <c:v>19.21</c:v>
                </c:pt>
                <c:pt idx="143">
                  <c:v>19.11</c:v>
                </c:pt>
                <c:pt idx="144">
                  <c:v>19.100000000000001</c:v>
                </c:pt>
                <c:pt idx="145">
                  <c:v>19.100000000000001</c:v>
                </c:pt>
                <c:pt idx="146">
                  <c:v>19.100000000000001</c:v>
                </c:pt>
                <c:pt idx="147">
                  <c:v>19.100000000000001</c:v>
                </c:pt>
                <c:pt idx="148">
                  <c:v>19.11</c:v>
                </c:pt>
                <c:pt idx="149">
                  <c:v>19.14</c:v>
                </c:pt>
                <c:pt idx="150">
                  <c:v>19.149999999999999</c:v>
                </c:pt>
                <c:pt idx="151">
                  <c:v>19.16</c:v>
                </c:pt>
                <c:pt idx="152">
                  <c:v>19.170000000000002</c:v>
                </c:pt>
                <c:pt idx="153">
                  <c:v>19.05</c:v>
                </c:pt>
                <c:pt idx="154">
                  <c:v>19.8</c:v>
                </c:pt>
                <c:pt idx="155">
                  <c:v>20.32</c:v>
                </c:pt>
                <c:pt idx="156">
                  <c:v>20.56</c:v>
                </c:pt>
                <c:pt idx="157">
                  <c:v>21.12</c:v>
                </c:pt>
                <c:pt idx="158">
                  <c:v>21.39</c:v>
                </c:pt>
                <c:pt idx="159">
                  <c:v>21.76</c:v>
                </c:pt>
                <c:pt idx="160">
                  <c:v>21.94</c:v>
                </c:pt>
                <c:pt idx="161">
                  <c:v>22.06</c:v>
                </c:pt>
                <c:pt idx="162">
                  <c:v>21.35</c:v>
                </c:pt>
                <c:pt idx="163">
                  <c:v>20.82</c:v>
                </c:pt>
                <c:pt idx="164">
                  <c:v>20.2</c:v>
                </c:pt>
                <c:pt idx="165">
                  <c:v>19.7</c:v>
                </c:pt>
                <c:pt idx="166">
                  <c:v>19.510000000000002</c:v>
                </c:pt>
                <c:pt idx="167">
                  <c:v>19.34</c:v>
                </c:pt>
                <c:pt idx="168">
                  <c:v>19.29</c:v>
                </c:pt>
                <c:pt idx="169">
                  <c:v>19.28</c:v>
                </c:pt>
                <c:pt idx="170">
                  <c:v>19.239999999999998</c:v>
                </c:pt>
                <c:pt idx="171">
                  <c:v>19.21</c:v>
                </c:pt>
                <c:pt idx="172">
                  <c:v>19.23</c:v>
                </c:pt>
                <c:pt idx="173">
                  <c:v>19.28</c:v>
                </c:pt>
                <c:pt idx="174">
                  <c:v>19.27</c:v>
                </c:pt>
                <c:pt idx="175">
                  <c:v>19.28</c:v>
                </c:pt>
                <c:pt idx="176">
                  <c:v>19.260000000000002</c:v>
                </c:pt>
                <c:pt idx="177">
                  <c:v>18.75</c:v>
                </c:pt>
                <c:pt idx="178">
                  <c:v>18.940000000000001</c:v>
                </c:pt>
                <c:pt idx="179">
                  <c:v>19.309999999999999</c:v>
                </c:pt>
                <c:pt idx="180">
                  <c:v>19.510000000000002</c:v>
                </c:pt>
                <c:pt idx="181">
                  <c:v>19.96</c:v>
                </c:pt>
                <c:pt idx="182">
                  <c:v>20.2</c:v>
                </c:pt>
                <c:pt idx="183">
                  <c:v>20.58</c:v>
                </c:pt>
                <c:pt idx="184">
                  <c:v>20.7</c:v>
                </c:pt>
                <c:pt idx="185">
                  <c:v>20.85</c:v>
                </c:pt>
                <c:pt idx="186">
                  <c:v>20.239999999999998</c:v>
                </c:pt>
                <c:pt idx="187">
                  <c:v>19.82</c:v>
                </c:pt>
                <c:pt idx="188">
                  <c:v>19.43</c:v>
                </c:pt>
                <c:pt idx="189">
                  <c:v>19.28</c:v>
                </c:pt>
                <c:pt idx="190">
                  <c:v>19.22</c:v>
                </c:pt>
                <c:pt idx="191">
                  <c:v>19.190000000000001</c:v>
                </c:pt>
                <c:pt idx="192">
                  <c:v>19.190000000000001</c:v>
                </c:pt>
                <c:pt idx="193">
                  <c:v>19.190000000000001</c:v>
                </c:pt>
                <c:pt idx="194">
                  <c:v>19.190000000000001</c:v>
                </c:pt>
                <c:pt idx="195">
                  <c:v>19.190000000000001</c:v>
                </c:pt>
                <c:pt idx="196">
                  <c:v>19.2</c:v>
                </c:pt>
                <c:pt idx="197">
                  <c:v>19.23</c:v>
                </c:pt>
                <c:pt idx="198">
                  <c:v>19.239999999999998</c:v>
                </c:pt>
                <c:pt idx="199">
                  <c:v>19.239999999999998</c:v>
                </c:pt>
                <c:pt idx="200">
                  <c:v>19.25</c:v>
                </c:pt>
                <c:pt idx="201">
                  <c:v>18.760000000000002</c:v>
                </c:pt>
                <c:pt idx="202">
                  <c:v>19.37</c:v>
                </c:pt>
                <c:pt idx="203">
                  <c:v>19.510000000000002</c:v>
                </c:pt>
                <c:pt idx="204">
                  <c:v>19.75</c:v>
                </c:pt>
                <c:pt idx="205">
                  <c:v>20.14</c:v>
                </c:pt>
                <c:pt idx="206">
                  <c:v>20.059999999999999</c:v>
                </c:pt>
                <c:pt idx="207">
                  <c:v>20.13</c:v>
                </c:pt>
                <c:pt idx="208">
                  <c:v>19.87</c:v>
                </c:pt>
                <c:pt idx="209">
                  <c:v>19.940000000000001</c:v>
                </c:pt>
                <c:pt idx="210">
                  <c:v>19.59</c:v>
                </c:pt>
                <c:pt idx="211">
                  <c:v>19.329999999999998</c:v>
                </c:pt>
                <c:pt idx="212">
                  <c:v>19.29</c:v>
                </c:pt>
                <c:pt idx="213">
                  <c:v>19.21</c:v>
                </c:pt>
                <c:pt idx="214">
                  <c:v>19.21</c:v>
                </c:pt>
                <c:pt idx="215">
                  <c:v>19.21</c:v>
                </c:pt>
                <c:pt idx="216">
                  <c:v>19.21</c:v>
                </c:pt>
                <c:pt idx="217">
                  <c:v>19.21</c:v>
                </c:pt>
                <c:pt idx="218">
                  <c:v>19.21</c:v>
                </c:pt>
                <c:pt idx="219">
                  <c:v>19.22</c:v>
                </c:pt>
                <c:pt idx="220">
                  <c:v>19.23</c:v>
                </c:pt>
                <c:pt idx="221">
                  <c:v>19.25</c:v>
                </c:pt>
                <c:pt idx="222">
                  <c:v>19.25</c:v>
                </c:pt>
                <c:pt idx="223">
                  <c:v>19.25</c:v>
                </c:pt>
                <c:pt idx="224">
                  <c:v>19.260000000000002</c:v>
                </c:pt>
                <c:pt idx="225">
                  <c:v>19.61</c:v>
                </c:pt>
                <c:pt idx="226">
                  <c:v>20.29</c:v>
                </c:pt>
                <c:pt idx="227">
                  <c:v>20.56</c:v>
                </c:pt>
                <c:pt idx="228">
                  <c:v>21.09</c:v>
                </c:pt>
                <c:pt idx="229">
                  <c:v>21.09</c:v>
                </c:pt>
                <c:pt idx="230">
                  <c:v>21.02</c:v>
                </c:pt>
                <c:pt idx="231">
                  <c:v>21.29</c:v>
                </c:pt>
                <c:pt idx="232">
                  <c:v>21.04</c:v>
                </c:pt>
                <c:pt idx="233">
                  <c:v>20.81</c:v>
                </c:pt>
                <c:pt idx="234">
                  <c:v>20.47</c:v>
                </c:pt>
                <c:pt idx="235">
                  <c:v>20.100000000000001</c:v>
                </c:pt>
                <c:pt idx="236">
                  <c:v>19.72</c:v>
                </c:pt>
                <c:pt idx="237">
                  <c:v>19.329999999999998</c:v>
                </c:pt>
                <c:pt idx="238">
                  <c:v>19.29</c:v>
                </c:pt>
                <c:pt idx="239">
                  <c:v>19.23</c:v>
                </c:pt>
                <c:pt idx="240">
                  <c:v>19.21</c:v>
                </c:pt>
                <c:pt idx="241">
                  <c:v>19.21</c:v>
                </c:pt>
                <c:pt idx="242">
                  <c:v>19.21</c:v>
                </c:pt>
                <c:pt idx="243">
                  <c:v>19.21</c:v>
                </c:pt>
                <c:pt idx="244">
                  <c:v>19.21</c:v>
                </c:pt>
                <c:pt idx="245">
                  <c:v>19.239999999999998</c:v>
                </c:pt>
                <c:pt idx="246">
                  <c:v>19.239999999999998</c:v>
                </c:pt>
                <c:pt idx="247">
                  <c:v>19.25</c:v>
                </c:pt>
                <c:pt idx="248">
                  <c:v>19.25</c:v>
                </c:pt>
                <c:pt idx="249">
                  <c:v>19.309999999999999</c:v>
                </c:pt>
                <c:pt idx="250">
                  <c:v>20.03</c:v>
                </c:pt>
                <c:pt idx="251">
                  <c:v>20.52</c:v>
                </c:pt>
                <c:pt idx="252">
                  <c:v>20.96</c:v>
                </c:pt>
                <c:pt idx="253">
                  <c:v>20.5</c:v>
                </c:pt>
                <c:pt idx="254">
                  <c:v>21.26</c:v>
                </c:pt>
                <c:pt idx="255">
                  <c:v>21.05</c:v>
                </c:pt>
                <c:pt idx="256">
                  <c:v>21.05</c:v>
                </c:pt>
                <c:pt idx="257">
                  <c:v>20.76</c:v>
                </c:pt>
                <c:pt idx="258">
                  <c:v>20.43</c:v>
                </c:pt>
                <c:pt idx="259">
                  <c:v>20.09</c:v>
                </c:pt>
                <c:pt idx="260">
                  <c:v>19.68</c:v>
                </c:pt>
                <c:pt idx="261">
                  <c:v>19.34</c:v>
                </c:pt>
                <c:pt idx="262">
                  <c:v>19.3</c:v>
                </c:pt>
                <c:pt idx="263">
                  <c:v>19.25</c:v>
                </c:pt>
                <c:pt idx="264">
                  <c:v>19.21</c:v>
                </c:pt>
                <c:pt idx="265">
                  <c:v>19.21</c:v>
                </c:pt>
                <c:pt idx="266">
                  <c:v>19.21</c:v>
                </c:pt>
                <c:pt idx="267">
                  <c:v>19.21</c:v>
                </c:pt>
                <c:pt idx="268">
                  <c:v>19.21</c:v>
                </c:pt>
                <c:pt idx="269">
                  <c:v>19.23</c:v>
                </c:pt>
                <c:pt idx="270">
                  <c:v>19.23</c:v>
                </c:pt>
                <c:pt idx="271">
                  <c:v>19.23</c:v>
                </c:pt>
                <c:pt idx="272">
                  <c:v>19.25</c:v>
                </c:pt>
                <c:pt idx="273">
                  <c:v>19.190000000000001</c:v>
                </c:pt>
                <c:pt idx="274">
                  <c:v>19.63</c:v>
                </c:pt>
                <c:pt idx="275">
                  <c:v>20.05</c:v>
                </c:pt>
                <c:pt idx="276">
                  <c:v>20.059999999999999</c:v>
                </c:pt>
                <c:pt idx="277">
                  <c:v>20.47</c:v>
                </c:pt>
                <c:pt idx="278">
                  <c:v>19.89</c:v>
                </c:pt>
                <c:pt idx="279">
                  <c:v>19.59</c:v>
                </c:pt>
                <c:pt idx="280">
                  <c:v>19.97</c:v>
                </c:pt>
                <c:pt idx="281">
                  <c:v>19.93</c:v>
                </c:pt>
                <c:pt idx="282">
                  <c:v>19.36</c:v>
                </c:pt>
                <c:pt idx="283">
                  <c:v>19.34</c:v>
                </c:pt>
                <c:pt idx="284">
                  <c:v>19.29</c:v>
                </c:pt>
                <c:pt idx="285">
                  <c:v>19.21</c:v>
                </c:pt>
                <c:pt idx="286">
                  <c:v>19.2</c:v>
                </c:pt>
                <c:pt idx="287">
                  <c:v>19.190000000000001</c:v>
                </c:pt>
                <c:pt idx="288">
                  <c:v>19.2</c:v>
                </c:pt>
                <c:pt idx="289">
                  <c:v>19.190000000000001</c:v>
                </c:pt>
                <c:pt idx="290">
                  <c:v>19.2</c:v>
                </c:pt>
                <c:pt idx="291">
                  <c:v>19.2</c:v>
                </c:pt>
                <c:pt idx="292">
                  <c:v>19.2</c:v>
                </c:pt>
                <c:pt idx="293">
                  <c:v>19.23</c:v>
                </c:pt>
                <c:pt idx="294">
                  <c:v>19.23</c:v>
                </c:pt>
                <c:pt idx="295">
                  <c:v>19.22</c:v>
                </c:pt>
                <c:pt idx="296">
                  <c:v>19.239999999999998</c:v>
                </c:pt>
                <c:pt idx="297">
                  <c:v>19.149999999999999</c:v>
                </c:pt>
                <c:pt idx="298">
                  <c:v>19.670000000000002</c:v>
                </c:pt>
                <c:pt idx="299">
                  <c:v>20.149999999999999</c:v>
                </c:pt>
                <c:pt idx="300">
                  <c:v>20.49</c:v>
                </c:pt>
                <c:pt idx="301">
                  <c:v>20.91</c:v>
                </c:pt>
                <c:pt idx="302">
                  <c:v>21.36</c:v>
                </c:pt>
                <c:pt idx="303">
                  <c:v>21.79</c:v>
                </c:pt>
                <c:pt idx="304">
                  <c:v>21.89</c:v>
                </c:pt>
                <c:pt idx="305">
                  <c:v>21.84</c:v>
                </c:pt>
                <c:pt idx="306">
                  <c:v>21.14</c:v>
                </c:pt>
                <c:pt idx="307">
                  <c:v>20.77</c:v>
                </c:pt>
                <c:pt idx="308">
                  <c:v>20.32</c:v>
                </c:pt>
                <c:pt idx="309">
                  <c:v>19.559999999999999</c:v>
                </c:pt>
                <c:pt idx="310">
                  <c:v>19.39</c:v>
                </c:pt>
                <c:pt idx="311">
                  <c:v>19.309999999999999</c:v>
                </c:pt>
                <c:pt idx="312">
                  <c:v>19.25</c:v>
                </c:pt>
                <c:pt idx="313">
                  <c:v>19.190000000000001</c:v>
                </c:pt>
                <c:pt idx="314">
                  <c:v>19.190000000000001</c:v>
                </c:pt>
                <c:pt idx="315">
                  <c:v>19.190000000000001</c:v>
                </c:pt>
                <c:pt idx="316">
                  <c:v>19.190000000000001</c:v>
                </c:pt>
                <c:pt idx="317">
                  <c:v>19.21</c:v>
                </c:pt>
                <c:pt idx="318">
                  <c:v>19.22</c:v>
                </c:pt>
                <c:pt idx="319">
                  <c:v>19.23</c:v>
                </c:pt>
                <c:pt idx="320">
                  <c:v>19.25</c:v>
                </c:pt>
                <c:pt idx="321">
                  <c:v>19.36</c:v>
                </c:pt>
                <c:pt idx="322">
                  <c:v>19.86</c:v>
                </c:pt>
                <c:pt idx="323">
                  <c:v>20.47</c:v>
                </c:pt>
                <c:pt idx="324">
                  <c:v>20.72</c:v>
                </c:pt>
                <c:pt idx="325">
                  <c:v>21.37</c:v>
                </c:pt>
                <c:pt idx="326">
                  <c:v>21.66</c:v>
                </c:pt>
                <c:pt idx="327">
                  <c:v>21.51</c:v>
                </c:pt>
                <c:pt idx="328">
                  <c:v>21.65</c:v>
                </c:pt>
                <c:pt idx="329">
                  <c:v>21.72</c:v>
                </c:pt>
                <c:pt idx="330">
                  <c:v>20.89</c:v>
                </c:pt>
                <c:pt idx="331">
                  <c:v>20.51</c:v>
                </c:pt>
                <c:pt idx="332">
                  <c:v>20.03</c:v>
                </c:pt>
                <c:pt idx="333">
                  <c:v>19.420000000000002</c:v>
                </c:pt>
                <c:pt idx="334">
                  <c:v>19.309999999999999</c:v>
                </c:pt>
                <c:pt idx="335">
                  <c:v>19.23</c:v>
                </c:pt>
                <c:pt idx="336">
                  <c:v>19.190000000000001</c:v>
                </c:pt>
                <c:pt idx="337">
                  <c:v>19.18</c:v>
                </c:pt>
                <c:pt idx="338">
                  <c:v>19.18</c:v>
                </c:pt>
                <c:pt idx="339">
                  <c:v>19.18</c:v>
                </c:pt>
                <c:pt idx="340">
                  <c:v>19.18</c:v>
                </c:pt>
                <c:pt idx="341">
                  <c:v>19.2</c:v>
                </c:pt>
                <c:pt idx="342">
                  <c:v>19.21</c:v>
                </c:pt>
                <c:pt idx="343">
                  <c:v>19.21</c:v>
                </c:pt>
                <c:pt idx="344">
                  <c:v>19.239999999999998</c:v>
                </c:pt>
                <c:pt idx="345">
                  <c:v>19.559999999999999</c:v>
                </c:pt>
                <c:pt idx="346">
                  <c:v>20.07</c:v>
                </c:pt>
                <c:pt idx="347">
                  <c:v>20.440000000000001</c:v>
                </c:pt>
                <c:pt idx="348">
                  <c:v>20.63</c:v>
                </c:pt>
                <c:pt idx="349">
                  <c:v>21.11</c:v>
                </c:pt>
                <c:pt idx="350">
                  <c:v>21.77</c:v>
                </c:pt>
                <c:pt idx="351">
                  <c:v>22.43</c:v>
                </c:pt>
                <c:pt idx="352">
                  <c:v>22.57</c:v>
                </c:pt>
                <c:pt idx="353">
                  <c:v>22.55</c:v>
                </c:pt>
                <c:pt idx="354">
                  <c:v>21.71</c:v>
                </c:pt>
                <c:pt idx="355">
                  <c:v>21.41</c:v>
                </c:pt>
                <c:pt idx="356">
                  <c:v>20.96</c:v>
                </c:pt>
                <c:pt idx="357">
                  <c:v>20.12</c:v>
                </c:pt>
                <c:pt idx="358">
                  <c:v>19.75</c:v>
                </c:pt>
                <c:pt idx="359">
                  <c:v>19.48</c:v>
                </c:pt>
                <c:pt idx="360">
                  <c:v>19.350000000000001</c:v>
                </c:pt>
                <c:pt idx="361">
                  <c:v>19.29</c:v>
                </c:pt>
                <c:pt idx="362">
                  <c:v>19.23</c:v>
                </c:pt>
                <c:pt idx="363">
                  <c:v>19.190000000000001</c:v>
                </c:pt>
                <c:pt idx="364">
                  <c:v>19.2</c:v>
                </c:pt>
                <c:pt idx="365">
                  <c:v>19.23</c:v>
                </c:pt>
                <c:pt idx="366">
                  <c:v>19.23</c:v>
                </c:pt>
                <c:pt idx="367">
                  <c:v>19.22</c:v>
                </c:pt>
                <c:pt idx="368">
                  <c:v>19.32</c:v>
                </c:pt>
                <c:pt idx="369">
                  <c:v>19.73</c:v>
                </c:pt>
                <c:pt idx="370">
                  <c:v>20.059999999999999</c:v>
                </c:pt>
                <c:pt idx="371">
                  <c:v>20.36</c:v>
                </c:pt>
                <c:pt idx="372">
                  <c:v>20.49</c:v>
                </c:pt>
                <c:pt idx="373">
                  <c:v>20.86</c:v>
                </c:pt>
                <c:pt idx="374">
                  <c:v>21.44</c:v>
                </c:pt>
                <c:pt idx="375">
                  <c:v>22.07</c:v>
                </c:pt>
                <c:pt idx="376">
                  <c:v>22.41</c:v>
                </c:pt>
                <c:pt idx="377">
                  <c:v>22.4</c:v>
                </c:pt>
                <c:pt idx="378">
                  <c:v>21.57</c:v>
                </c:pt>
                <c:pt idx="379">
                  <c:v>21.27</c:v>
                </c:pt>
                <c:pt idx="380">
                  <c:v>20.92</c:v>
                </c:pt>
                <c:pt idx="381">
                  <c:v>20.170000000000002</c:v>
                </c:pt>
                <c:pt idx="382">
                  <c:v>19.93</c:v>
                </c:pt>
                <c:pt idx="383">
                  <c:v>19.71</c:v>
                </c:pt>
                <c:pt idx="384">
                  <c:v>19.489999999999998</c:v>
                </c:pt>
                <c:pt idx="385">
                  <c:v>19.38</c:v>
                </c:pt>
                <c:pt idx="386">
                  <c:v>19.34</c:v>
                </c:pt>
                <c:pt idx="387">
                  <c:v>19.29</c:v>
                </c:pt>
                <c:pt idx="388">
                  <c:v>19.239999999999998</c:v>
                </c:pt>
                <c:pt idx="389">
                  <c:v>19.239999999999998</c:v>
                </c:pt>
                <c:pt idx="390">
                  <c:v>19.239999999999998</c:v>
                </c:pt>
                <c:pt idx="391">
                  <c:v>19.239999999999998</c:v>
                </c:pt>
                <c:pt idx="392">
                  <c:v>19.350000000000001</c:v>
                </c:pt>
                <c:pt idx="393">
                  <c:v>19.91</c:v>
                </c:pt>
                <c:pt idx="394">
                  <c:v>20.2</c:v>
                </c:pt>
                <c:pt idx="395">
                  <c:v>20.440000000000001</c:v>
                </c:pt>
                <c:pt idx="396">
                  <c:v>20.57</c:v>
                </c:pt>
                <c:pt idx="397">
                  <c:v>21.03</c:v>
                </c:pt>
                <c:pt idx="398">
                  <c:v>21.37</c:v>
                </c:pt>
                <c:pt idx="399">
                  <c:v>21.76</c:v>
                </c:pt>
                <c:pt idx="400">
                  <c:v>21.97</c:v>
                </c:pt>
                <c:pt idx="401">
                  <c:v>21.21</c:v>
                </c:pt>
                <c:pt idx="402">
                  <c:v>20.78</c:v>
                </c:pt>
                <c:pt idx="403">
                  <c:v>20.47</c:v>
                </c:pt>
                <c:pt idx="404">
                  <c:v>20.100000000000001</c:v>
                </c:pt>
                <c:pt idx="405">
                  <c:v>19.579999999999998</c:v>
                </c:pt>
                <c:pt idx="406">
                  <c:v>19.45</c:v>
                </c:pt>
                <c:pt idx="407">
                  <c:v>19.34</c:v>
                </c:pt>
                <c:pt idx="408">
                  <c:v>19.3</c:v>
                </c:pt>
                <c:pt idx="409">
                  <c:v>19.25</c:v>
                </c:pt>
                <c:pt idx="410">
                  <c:v>19.22</c:v>
                </c:pt>
                <c:pt idx="411">
                  <c:v>19.22</c:v>
                </c:pt>
                <c:pt idx="412">
                  <c:v>19.22</c:v>
                </c:pt>
                <c:pt idx="413">
                  <c:v>19.25</c:v>
                </c:pt>
                <c:pt idx="414">
                  <c:v>19.260000000000002</c:v>
                </c:pt>
                <c:pt idx="415">
                  <c:v>19.260000000000002</c:v>
                </c:pt>
                <c:pt idx="416">
                  <c:v>19.27</c:v>
                </c:pt>
                <c:pt idx="417">
                  <c:v>19.260000000000002</c:v>
                </c:pt>
                <c:pt idx="418">
                  <c:v>19.34</c:v>
                </c:pt>
                <c:pt idx="419">
                  <c:v>19.48</c:v>
                </c:pt>
                <c:pt idx="420">
                  <c:v>19.850000000000001</c:v>
                </c:pt>
                <c:pt idx="421">
                  <c:v>20.100000000000001</c:v>
                </c:pt>
                <c:pt idx="422">
                  <c:v>20.43</c:v>
                </c:pt>
                <c:pt idx="423">
                  <c:v>20.74</c:v>
                </c:pt>
                <c:pt idx="424">
                  <c:v>21.05</c:v>
                </c:pt>
                <c:pt idx="425">
                  <c:v>21.13</c:v>
                </c:pt>
                <c:pt idx="426">
                  <c:v>20.39</c:v>
                </c:pt>
                <c:pt idx="427">
                  <c:v>20.05</c:v>
                </c:pt>
                <c:pt idx="428">
                  <c:v>19.77</c:v>
                </c:pt>
                <c:pt idx="429">
                  <c:v>19.53</c:v>
                </c:pt>
                <c:pt idx="430">
                  <c:v>19.399999999999999</c:v>
                </c:pt>
                <c:pt idx="431">
                  <c:v>19.329999999999998</c:v>
                </c:pt>
                <c:pt idx="432">
                  <c:v>19.25</c:v>
                </c:pt>
                <c:pt idx="433">
                  <c:v>19.18</c:v>
                </c:pt>
                <c:pt idx="434">
                  <c:v>19.170000000000002</c:v>
                </c:pt>
                <c:pt idx="435">
                  <c:v>19.170000000000002</c:v>
                </c:pt>
                <c:pt idx="436">
                  <c:v>19.16</c:v>
                </c:pt>
                <c:pt idx="437">
                  <c:v>19.170000000000002</c:v>
                </c:pt>
                <c:pt idx="438">
                  <c:v>19.149999999999999</c:v>
                </c:pt>
                <c:pt idx="439">
                  <c:v>19.149999999999999</c:v>
                </c:pt>
                <c:pt idx="440">
                  <c:v>19.149999999999999</c:v>
                </c:pt>
                <c:pt idx="441">
                  <c:v>18.149999999999999</c:v>
                </c:pt>
                <c:pt idx="442">
                  <c:v>18.36</c:v>
                </c:pt>
                <c:pt idx="443">
                  <c:v>18.52</c:v>
                </c:pt>
                <c:pt idx="444">
                  <c:v>18.39</c:v>
                </c:pt>
                <c:pt idx="445">
                  <c:v>17.79</c:v>
                </c:pt>
                <c:pt idx="446">
                  <c:v>17.04</c:v>
                </c:pt>
                <c:pt idx="447">
                  <c:v>19.11</c:v>
                </c:pt>
                <c:pt idx="448">
                  <c:v>19.149999999999999</c:v>
                </c:pt>
                <c:pt idx="449">
                  <c:v>19.21</c:v>
                </c:pt>
                <c:pt idx="450">
                  <c:v>19.2</c:v>
                </c:pt>
                <c:pt idx="451">
                  <c:v>19.21</c:v>
                </c:pt>
                <c:pt idx="452">
                  <c:v>19.2</c:v>
                </c:pt>
                <c:pt idx="453">
                  <c:v>19.18</c:v>
                </c:pt>
                <c:pt idx="454">
                  <c:v>19.18</c:v>
                </c:pt>
                <c:pt idx="455">
                  <c:v>19.190000000000001</c:v>
                </c:pt>
                <c:pt idx="456">
                  <c:v>19.18</c:v>
                </c:pt>
                <c:pt idx="457">
                  <c:v>19.16</c:v>
                </c:pt>
                <c:pt idx="458">
                  <c:v>19.16</c:v>
                </c:pt>
                <c:pt idx="459">
                  <c:v>19.14</c:v>
                </c:pt>
                <c:pt idx="460">
                  <c:v>19.11</c:v>
                </c:pt>
                <c:pt idx="461">
                  <c:v>19.13</c:v>
                </c:pt>
                <c:pt idx="462">
                  <c:v>19.149999999999999</c:v>
                </c:pt>
                <c:pt idx="463">
                  <c:v>19.149999999999999</c:v>
                </c:pt>
                <c:pt idx="464">
                  <c:v>19.100000000000001</c:v>
                </c:pt>
                <c:pt idx="465">
                  <c:v>17.18</c:v>
                </c:pt>
                <c:pt idx="466">
                  <c:v>16.87</c:v>
                </c:pt>
                <c:pt idx="467">
                  <c:v>16.84</c:v>
                </c:pt>
                <c:pt idx="468">
                  <c:v>16.489999999999998</c:v>
                </c:pt>
                <c:pt idx="469">
                  <c:v>16.170000000000002</c:v>
                </c:pt>
                <c:pt idx="470">
                  <c:v>16.28</c:v>
                </c:pt>
                <c:pt idx="471">
                  <c:v>19.079999999999998</c:v>
                </c:pt>
                <c:pt idx="472">
                  <c:v>19.12</c:v>
                </c:pt>
                <c:pt idx="473">
                  <c:v>19.16</c:v>
                </c:pt>
                <c:pt idx="474">
                  <c:v>19.149999999999999</c:v>
                </c:pt>
                <c:pt idx="475">
                  <c:v>19.14</c:v>
                </c:pt>
                <c:pt idx="476">
                  <c:v>19.11</c:v>
                </c:pt>
                <c:pt idx="477">
                  <c:v>19.11</c:v>
                </c:pt>
                <c:pt idx="478">
                  <c:v>19.079999999999998</c:v>
                </c:pt>
                <c:pt idx="479">
                  <c:v>19.13</c:v>
                </c:pt>
                <c:pt idx="480">
                  <c:v>19.13</c:v>
                </c:pt>
                <c:pt idx="481">
                  <c:v>19.13</c:v>
                </c:pt>
                <c:pt idx="482">
                  <c:v>19.13</c:v>
                </c:pt>
                <c:pt idx="483">
                  <c:v>19.149999999999999</c:v>
                </c:pt>
                <c:pt idx="484">
                  <c:v>19.14</c:v>
                </c:pt>
                <c:pt idx="485">
                  <c:v>19.18</c:v>
                </c:pt>
                <c:pt idx="486">
                  <c:v>19.18</c:v>
                </c:pt>
                <c:pt idx="487">
                  <c:v>19.18</c:v>
                </c:pt>
                <c:pt idx="488">
                  <c:v>19.190000000000001</c:v>
                </c:pt>
                <c:pt idx="489">
                  <c:v>17.670000000000002</c:v>
                </c:pt>
                <c:pt idx="490">
                  <c:v>17.03</c:v>
                </c:pt>
                <c:pt idx="491">
                  <c:v>19.2</c:v>
                </c:pt>
                <c:pt idx="492">
                  <c:v>19.21</c:v>
                </c:pt>
                <c:pt idx="493">
                  <c:v>19.23</c:v>
                </c:pt>
                <c:pt idx="494">
                  <c:v>19.21</c:v>
                </c:pt>
                <c:pt idx="495">
                  <c:v>19.190000000000001</c:v>
                </c:pt>
                <c:pt idx="496">
                  <c:v>19.18</c:v>
                </c:pt>
                <c:pt idx="497">
                  <c:v>19.2</c:v>
                </c:pt>
                <c:pt idx="498">
                  <c:v>19.18</c:v>
                </c:pt>
                <c:pt idx="499">
                  <c:v>19.22</c:v>
                </c:pt>
                <c:pt idx="500">
                  <c:v>19.239999999999998</c:v>
                </c:pt>
                <c:pt idx="501">
                  <c:v>19.21</c:v>
                </c:pt>
                <c:pt idx="502">
                  <c:v>19.2</c:v>
                </c:pt>
                <c:pt idx="503">
                  <c:v>19.2</c:v>
                </c:pt>
                <c:pt idx="504">
                  <c:v>19.18</c:v>
                </c:pt>
                <c:pt idx="505">
                  <c:v>19.170000000000002</c:v>
                </c:pt>
                <c:pt idx="506">
                  <c:v>19.16</c:v>
                </c:pt>
                <c:pt idx="507">
                  <c:v>19.14</c:v>
                </c:pt>
                <c:pt idx="508">
                  <c:v>19.13</c:v>
                </c:pt>
                <c:pt idx="509">
                  <c:v>19.14</c:v>
                </c:pt>
                <c:pt idx="510">
                  <c:v>19.14</c:v>
                </c:pt>
                <c:pt idx="511">
                  <c:v>19.149999999999999</c:v>
                </c:pt>
                <c:pt idx="512">
                  <c:v>19.170000000000002</c:v>
                </c:pt>
                <c:pt idx="513">
                  <c:v>17.14</c:v>
                </c:pt>
                <c:pt idx="514">
                  <c:v>16.41</c:v>
                </c:pt>
                <c:pt idx="515">
                  <c:v>16.16</c:v>
                </c:pt>
                <c:pt idx="516">
                  <c:v>16.100000000000001</c:v>
                </c:pt>
                <c:pt idx="517">
                  <c:v>16.059999999999999</c:v>
                </c:pt>
                <c:pt idx="518">
                  <c:v>16.059999999999999</c:v>
                </c:pt>
                <c:pt idx="519">
                  <c:v>19.11</c:v>
                </c:pt>
                <c:pt idx="520">
                  <c:v>19.12</c:v>
                </c:pt>
                <c:pt idx="521">
                  <c:v>19.13</c:v>
                </c:pt>
                <c:pt idx="522">
                  <c:v>19.14</c:v>
                </c:pt>
                <c:pt idx="523">
                  <c:v>19.05</c:v>
                </c:pt>
                <c:pt idx="524">
                  <c:v>19.13</c:v>
                </c:pt>
                <c:pt idx="525">
                  <c:v>19.079999999999998</c:v>
                </c:pt>
                <c:pt idx="526">
                  <c:v>19.100000000000001</c:v>
                </c:pt>
                <c:pt idx="527">
                  <c:v>19.100000000000001</c:v>
                </c:pt>
                <c:pt idx="528">
                  <c:v>19.09</c:v>
                </c:pt>
                <c:pt idx="529">
                  <c:v>19.12</c:v>
                </c:pt>
                <c:pt idx="530">
                  <c:v>19.11</c:v>
                </c:pt>
                <c:pt idx="531">
                  <c:v>19.11</c:v>
                </c:pt>
                <c:pt idx="532">
                  <c:v>19.11</c:v>
                </c:pt>
                <c:pt idx="533">
                  <c:v>19.13</c:v>
                </c:pt>
                <c:pt idx="534">
                  <c:v>19.149999999999999</c:v>
                </c:pt>
                <c:pt idx="535">
                  <c:v>19.16</c:v>
                </c:pt>
                <c:pt idx="536">
                  <c:v>19.079999999999998</c:v>
                </c:pt>
                <c:pt idx="537">
                  <c:v>17.14</c:v>
                </c:pt>
                <c:pt idx="538">
                  <c:v>16.95</c:v>
                </c:pt>
                <c:pt idx="539">
                  <c:v>16.62</c:v>
                </c:pt>
                <c:pt idx="540">
                  <c:v>16.309999999999999</c:v>
                </c:pt>
                <c:pt idx="541">
                  <c:v>16.28</c:v>
                </c:pt>
                <c:pt idx="542">
                  <c:v>16.309999999999999</c:v>
                </c:pt>
                <c:pt idx="543">
                  <c:v>19.14</c:v>
                </c:pt>
                <c:pt idx="544">
                  <c:v>19.149999999999999</c:v>
                </c:pt>
                <c:pt idx="545">
                  <c:v>19.27</c:v>
                </c:pt>
                <c:pt idx="546">
                  <c:v>19.21</c:v>
                </c:pt>
                <c:pt idx="547">
                  <c:v>19.16</c:v>
                </c:pt>
                <c:pt idx="548">
                  <c:v>19.09</c:v>
                </c:pt>
                <c:pt idx="549">
                  <c:v>19.04</c:v>
                </c:pt>
                <c:pt idx="550">
                  <c:v>19.05</c:v>
                </c:pt>
                <c:pt idx="551">
                  <c:v>19.05</c:v>
                </c:pt>
                <c:pt idx="552">
                  <c:v>19.09</c:v>
                </c:pt>
                <c:pt idx="553">
                  <c:v>19.03</c:v>
                </c:pt>
                <c:pt idx="554">
                  <c:v>18.989999999999998</c:v>
                </c:pt>
                <c:pt idx="555">
                  <c:v>18.98</c:v>
                </c:pt>
                <c:pt idx="556">
                  <c:v>18.97</c:v>
                </c:pt>
                <c:pt idx="557">
                  <c:v>19.04</c:v>
                </c:pt>
                <c:pt idx="558">
                  <c:v>19.14</c:v>
                </c:pt>
                <c:pt idx="559">
                  <c:v>19.149999999999999</c:v>
                </c:pt>
                <c:pt idx="560">
                  <c:v>19.239999999999998</c:v>
                </c:pt>
                <c:pt idx="561">
                  <c:v>19.3</c:v>
                </c:pt>
                <c:pt idx="562">
                  <c:v>19.190000000000001</c:v>
                </c:pt>
                <c:pt idx="563">
                  <c:v>19.190000000000001</c:v>
                </c:pt>
                <c:pt idx="564">
                  <c:v>19.18</c:v>
                </c:pt>
                <c:pt idx="565">
                  <c:v>19.18</c:v>
                </c:pt>
                <c:pt idx="566">
                  <c:v>19.18</c:v>
                </c:pt>
                <c:pt idx="567">
                  <c:v>19.14</c:v>
                </c:pt>
                <c:pt idx="568">
                  <c:v>19.32</c:v>
                </c:pt>
                <c:pt idx="569">
                  <c:v>19.399999999999999</c:v>
                </c:pt>
                <c:pt idx="570">
                  <c:v>19.14</c:v>
                </c:pt>
                <c:pt idx="571">
                  <c:v>19.170000000000002</c:v>
                </c:pt>
                <c:pt idx="572">
                  <c:v>19.170000000000002</c:v>
                </c:pt>
                <c:pt idx="573">
                  <c:v>19.149999999999999</c:v>
                </c:pt>
                <c:pt idx="574">
                  <c:v>19.149999999999999</c:v>
                </c:pt>
                <c:pt idx="575">
                  <c:v>19.16</c:v>
                </c:pt>
                <c:pt idx="576">
                  <c:v>19.16</c:v>
                </c:pt>
                <c:pt idx="577">
                  <c:v>19.16</c:v>
                </c:pt>
                <c:pt idx="578">
                  <c:v>19.149999999999999</c:v>
                </c:pt>
                <c:pt idx="579">
                  <c:v>19.16</c:v>
                </c:pt>
                <c:pt idx="580">
                  <c:v>19.149999999999999</c:v>
                </c:pt>
                <c:pt idx="581">
                  <c:v>19.18</c:v>
                </c:pt>
                <c:pt idx="582">
                  <c:v>19.18</c:v>
                </c:pt>
                <c:pt idx="583">
                  <c:v>19.18</c:v>
                </c:pt>
                <c:pt idx="584">
                  <c:v>19.2</c:v>
                </c:pt>
                <c:pt idx="585">
                  <c:v>19.2</c:v>
                </c:pt>
                <c:pt idx="586">
                  <c:v>19.170000000000002</c:v>
                </c:pt>
                <c:pt idx="587">
                  <c:v>19.18</c:v>
                </c:pt>
                <c:pt idx="588">
                  <c:v>19.41</c:v>
                </c:pt>
                <c:pt idx="589">
                  <c:v>19.440000000000001</c:v>
                </c:pt>
                <c:pt idx="590">
                  <c:v>19.68</c:v>
                </c:pt>
                <c:pt idx="591">
                  <c:v>20.03</c:v>
                </c:pt>
                <c:pt idx="592">
                  <c:v>19.670000000000002</c:v>
                </c:pt>
                <c:pt idx="593">
                  <c:v>20.09</c:v>
                </c:pt>
                <c:pt idx="594">
                  <c:v>19.55</c:v>
                </c:pt>
                <c:pt idx="595">
                  <c:v>19.420000000000002</c:v>
                </c:pt>
                <c:pt idx="596">
                  <c:v>19.29</c:v>
                </c:pt>
                <c:pt idx="597">
                  <c:v>19.12</c:v>
                </c:pt>
                <c:pt idx="598">
                  <c:v>19.09</c:v>
                </c:pt>
                <c:pt idx="599">
                  <c:v>19.07</c:v>
                </c:pt>
                <c:pt idx="600">
                  <c:v>19.02</c:v>
                </c:pt>
                <c:pt idx="601">
                  <c:v>19</c:v>
                </c:pt>
                <c:pt idx="602">
                  <c:v>19.02</c:v>
                </c:pt>
                <c:pt idx="603">
                  <c:v>19.03</c:v>
                </c:pt>
                <c:pt idx="604">
                  <c:v>19.04</c:v>
                </c:pt>
                <c:pt idx="605">
                  <c:v>19.03</c:v>
                </c:pt>
                <c:pt idx="606">
                  <c:v>19.079999999999998</c:v>
                </c:pt>
                <c:pt idx="607">
                  <c:v>19.07</c:v>
                </c:pt>
                <c:pt idx="608">
                  <c:v>19.07</c:v>
                </c:pt>
                <c:pt idx="609">
                  <c:v>17.46</c:v>
                </c:pt>
                <c:pt idx="610">
                  <c:v>16.98</c:v>
                </c:pt>
                <c:pt idx="611">
                  <c:v>16.52</c:v>
                </c:pt>
                <c:pt idx="612">
                  <c:v>16.22</c:v>
                </c:pt>
                <c:pt idx="613">
                  <c:v>16.170000000000002</c:v>
                </c:pt>
                <c:pt idx="614">
                  <c:v>16.16</c:v>
                </c:pt>
                <c:pt idx="615">
                  <c:v>19.14</c:v>
                </c:pt>
                <c:pt idx="616">
                  <c:v>19.2</c:v>
                </c:pt>
                <c:pt idx="617">
                  <c:v>19.16</c:v>
                </c:pt>
                <c:pt idx="618">
                  <c:v>19.170000000000002</c:v>
                </c:pt>
                <c:pt idx="619">
                  <c:v>19.190000000000001</c:v>
                </c:pt>
                <c:pt idx="620">
                  <c:v>19.18</c:v>
                </c:pt>
                <c:pt idx="621">
                  <c:v>19.16</c:v>
                </c:pt>
                <c:pt idx="622">
                  <c:v>19.149999999999999</c:v>
                </c:pt>
                <c:pt idx="623">
                  <c:v>19.12</c:v>
                </c:pt>
                <c:pt idx="624">
                  <c:v>19.12</c:v>
                </c:pt>
                <c:pt idx="625">
                  <c:v>19.11</c:v>
                </c:pt>
                <c:pt idx="626">
                  <c:v>19.11</c:v>
                </c:pt>
                <c:pt idx="627">
                  <c:v>19.13</c:v>
                </c:pt>
                <c:pt idx="628">
                  <c:v>19.14</c:v>
                </c:pt>
                <c:pt idx="629">
                  <c:v>19.18</c:v>
                </c:pt>
                <c:pt idx="630">
                  <c:v>19.190000000000001</c:v>
                </c:pt>
                <c:pt idx="631">
                  <c:v>19.18</c:v>
                </c:pt>
                <c:pt idx="632">
                  <c:v>19.18</c:v>
                </c:pt>
                <c:pt idx="633">
                  <c:v>18.440000000000001</c:v>
                </c:pt>
                <c:pt idx="634">
                  <c:v>17.600000000000001</c:v>
                </c:pt>
                <c:pt idx="635">
                  <c:v>17.97</c:v>
                </c:pt>
                <c:pt idx="636">
                  <c:v>18.260000000000002</c:v>
                </c:pt>
                <c:pt idx="637">
                  <c:v>18.489999999999998</c:v>
                </c:pt>
                <c:pt idx="638">
                  <c:v>18.78</c:v>
                </c:pt>
                <c:pt idx="639">
                  <c:v>19.739999999999998</c:v>
                </c:pt>
                <c:pt idx="640">
                  <c:v>20.13</c:v>
                </c:pt>
                <c:pt idx="641">
                  <c:v>20.23</c:v>
                </c:pt>
                <c:pt idx="642">
                  <c:v>19.77</c:v>
                </c:pt>
                <c:pt idx="643">
                  <c:v>19.7</c:v>
                </c:pt>
                <c:pt idx="644">
                  <c:v>19.45</c:v>
                </c:pt>
                <c:pt idx="645">
                  <c:v>19.27</c:v>
                </c:pt>
                <c:pt idx="646">
                  <c:v>19.2</c:v>
                </c:pt>
                <c:pt idx="647">
                  <c:v>19.16</c:v>
                </c:pt>
                <c:pt idx="648">
                  <c:v>19.149999999999999</c:v>
                </c:pt>
                <c:pt idx="649">
                  <c:v>19.149999999999999</c:v>
                </c:pt>
                <c:pt idx="650">
                  <c:v>19.149999999999999</c:v>
                </c:pt>
                <c:pt idx="651">
                  <c:v>19.149999999999999</c:v>
                </c:pt>
                <c:pt idx="652">
                  <c:v>19.149999999999999</c:v>
                </c:pt>
                <c:pt idx="653">
                  <c:v>19.170000000000002</c:v>
                </c:pt>
                <c:pt idx="654">
                  <c:v>19.18</c:v>
                </c:pt>
                <c:pt idx="655">
                  <c:v>19.18</c:v>
                </c:pt>
                <c:pt idx="656">
                  <c:v>19.2</c:v>
                </c:pt>
                <c:pt idx="657">
                  <c:v>18.690000000000001</c:v>
                </c:pt>
                <c:pt idx="658">
                  <c:v>19.190000000000001</c:v>
                </c:pt>
                <c:pt idx="659">
                  <c:v>19.66</c:v>
                </c:pt>
                <c:pt idx="660">
                  <c:v>20.170000000000002</c:v>
                </c:pt>
                <c:pt idx="661">
                  <c:v>20.74</c:v>
                </c:pt>
                <c:pt idx="662">
                  <c:v>20.95</c:v>
                </c:pt>
                <c:pt idx="663">
                  <c:v>21.01</c:v>
                </c:pt>
                <c:pt idx="664">
                  <c:v>20.77</c:v>
                </c:pt>
                <c:pt idx="665">
                  <c:v>20.239999999999998</c:v>
                </c:pt>
                <c:pt idx="666">
                  <c:v>19.97</c:v>
                </c:pt>
                <c:pt idx="667">
                  <c:v>19.68</c:v>
                </c:pt>
                <c:pt idx="668">
                  <c:v>19.38</c:v>
                </c:pt>
                <c:pt idx="669">
                  <c:v>19.260000000000002</c:v>
                </c:pt>
                <c:pt idx="670">
                  <c:v>19.190000000000001</c:v>
                </c:pt>
                <c:pt idx="671">
                  <c:v>19.170000000000002</c:v>
                </c:pt>
              </c:numCache>
            </c:numRef>
          </c:val>
          <c:smooth val="0"/>
          <c:extLst>
            <c:ext xmlns:c16="http://schemas.microsoft.com/office/drawing/2014/chart" uri="{C3380CC4-5D6E-409C-BE32-E72D297353CC}">
              <c16:uniqueId val="{00000002-ECB1-4C7E-8B00-35AF38FB7689}"/>
            </c:ext>
          </c:extLst>
        </c:ser>
        <c:dLbls>
          <c:showLegendKey val="0"/>
          <c:showVal val="0"/>
          <c:showCatName val="0"/>
          <c:showSerName val="0"/>
          <c:showPercent val="0"/>
          <c:showBubbleSize val="0"/>
        </c:dLbls>
        <c:smooth val="0"/>
        <c:axId val="1432241631"/>
        <c:axId val="1"/>
      </c:lineChart>
      <c:catAx>
        <c:axId val="14322416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
        <c:crosses val="autoZero"/>
        <c:auto val="1"/>
        <c:lblAlgn val="ctr"/>
        <c:lblOffset val="100"/>
        <c:noMultiLvlLbl val="0"/>
      </c:catAx>
      <c:valAx>
        <c:axId val="1"/>
        <c:scaling>
          <c:orientation val="minMax"/>
          <c:min val="1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32241631"/>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100" dirty="0" err="1"/>
              <a:t>Hourly</a:t>
            </a:r>
            <a:r>
              <a:rPr lang="fr-FR" sz="1100" dirty="0"/>
              <a:t> </a:t>
            </a:r>
            <a:r>
              <a:rPr lang="fr-FR" sz="1100" dirty="0" err="1"/>
              <a:t>Indor</a:t>
            </a:r>
            <a:r>
              <a:rPr lang="fr-FR" sz="1100" dirty="0"/>
              <a:t> </a:t>
            </a:r>
            <a:r>
              <a:rPr lang="fr-FR" sz="1100" dirty="0" err="1"/>
              <a:t>Temperature</a:t>
            </a:r>
            <a:r>
              <a:rPr lang="fr-FR" sz="1100" dirty="0"/>
              <a:t> variation - July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strRef>
              <c:f>IFRANE!$B$1</c:f>
              <c:strCache>
                <c:ptCount val="1"/>
                <c:pt idx="0">
                  <c:v> Text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IFRANE!$A$2:$A$673</c:f>
              <c:strCache>
                <c:ptCount val="672"/>
                <c:pt idx="0">
                  <c:v>745: J. 01-01h</c:v>
                </c:pt>
                <c:pt idx="1">
                  <c:v>746: J. 01-02h</c:v>
                </c:pt>
                <c:pt idx="2">
                  <c:v>747: J. 01-03h</c:v>
                </c:pt>
                <c:pt idx="3">
                  <c:v>748: J. 01-04h</c:v>
                </c:pt>
                <c:pt idx="4">
                  <c:v>749: J. 01-05h</c:v>
                </c:pt>
                <c:pt idx="5">
                  <c:v>750: J. 01-06h</c:v>
                </c:pt>
                <c:pt idx="6">
                  <c:v>751: J. 01-07h</c:v>
                </c:pt>
                <c:pt idx="7">
                  <c:v>752: J. 01-08h</c:v>
                </c:pt>
                <c:pt idx="8">
                  <c:v>753: J. 01-09h</c:v>
                </c:pt>
                <c:pt idx="9">
                  <c:v>754: J. 01-10h</c:v>
                </c:pt>
                <c:pt idx="10">
                  <c:v>755: J. 01-11h</c:v>
                </c:pt>
                <c:pt idx="11">
                  <c:v>756: J. 01-12h</c:v>
                </c:pt>
                <c:pt idx="12">
                  <c:v>757: J. 01-13h</c:v>
                </c:pt>
                <c:pt idx="13">
                  <c:v>758: J. 01-14h</c:v>
                </c:pt>
                <c:pt idx="14">
                  <c:v>759: J. 01-15h</c:v>
                </c:pt>
                <c:pt idx="15">
                  <c:v>760: J. 01-16h</c:v>
                </c:pt>
                <c:pt idx="16">
                  <c:v>761: J. 01-17h</c:v>
                </c:pt>
                <c:pt idx="17">
                  <c:v>762: J. 01-18h</c:v>
                </c:pt>
                <c:pt idx="18">
                  <c:v>763: J. 01-19h</c:v>
                </c:pt>
                <c:pt idx="19">
                  <c:v>764: J. 01-20h</c:v>
                </c:pt>
                <c:pt idx="20">
                  <c:v>765: J. 01-21h</c:v>
                </c:pt>
                <c:pt idx="21">
                  <c:v>766: J. 01-22h</c:v>
                </c:pt>
                <c:pt idx="22">
                  <c:v>767: J. 01-23h</c:v>
                </c:pt>
                <c:pt idx="23">
                  <c:v>768: J. 01-24h</c:v>
                </c:pt>
                <c:pt idx="24">
                  <c:v>769: V. 02-01h</c:v>
                </c:pt>
                <c:pt idx="25">
                  <c:v>770: V. 02-02h</c:v>
                </c:pt>
                <c:pt idx="26">
                  <c:v>771: V. 02-03h</c:v>
                </c:pt>
                <c:pt idx="27">
                  <c:v>772: V. 02-04h</c:v>
                </c:pt>
                <c:pt idx="28">
                  <c:v>773: V. 02-05h</c:v>
                </c:pt>
                <c:pt idx="29">
                  <c:v>774: V. 02-06h</c:v>
                </c:pt>
                <c:pt idx="30">
                  <c:v>775: V. 02-07h</c:v>
                </c:pt>
                <c:pt idx="31">
                  <c:v>776: V. 02-08h</c:v>
                </c:pt>
                <c:pt idx="32">
                  <c:v>777: V. 02-09h</c:v>
                </c:pt>
                <c:pt idx="33">
                  <c:v>778: V. 02-10h</c:v>
                </c:pt>
                <c:pt idx="34">
                  <c:v>779: V. 02-11h</c:v>
                </c:pt>
                <c:pt idx="35">
                  <c:v>780: V. 02-12h</c:v>
                </c:pt>
                <c:pt idx="36">
                  <c:v>781: V. 02-13h</c:v>
                </c:pt>
                <c:pt idx="37">
                  <c:v>782: V. 02-14h</c:v>
                </c:pt>
                <c:pt idx="38">
                  <c:v>783: V. 02-15h</c:v>
                </c:pt>
                <c:pt idx="39">
                  <c:v>784: V. 02-16h</c:v>
                </c:pt>
                <c:pt idx="40">
                  <c:v>785: V. 02-17h</c:v>
                </c:pt>
                <c:pt idx="41">
                  <c:v>786: V. 02-18h</c:v>
                </c:pt>
                <c:pt idx="42">
                  <c:v>787: V. 02-19h</c:v>
                </c:pt>
                <c:pt idx="43">
                  <c:v>788: V. 02-20h</c:v>
                </c:pt>
                <c:pt idx="44">
                  <c:v>789: V. 02-21h</c:v>
                </c:pt>
                <c:pt idx="45">
                  <c:v>790: V. 02-22h</c:v>
                </c:pt>
                <c:pt idx="46">
                  <c:v>791: V. 02-23h</c:v>
                </c:pt>
                <c:pt idx="47">
                  <c:v>792: V. 02-24h</c:v>
                </c:pt>
                <c:pt idx="48">
                  <c:v>793: S. 03-01h</c:v>
                </c:pt>
                <c:pt idx="49">
                  <c:v>794: S. 03-02h</c:v>
                </c:pt>
                <c:pt idx="50">
                  <c:v>795: S. 03-03h</c:v>
                </c:pt>
                <c:pt idx="51">
                  <c:v>796: S. 03-04h</c:v>
                </c:pt>
                <c:pt idx="52">
                  <c:v>797: S. 03-05h</c:v>
                </c:pt>
                <c:pt idx="53">
                  <c:v>798: S. 03-06h</c:v>
                </c:pt>
                <c:pt idx="54">
                  <c:v>799: S. 03-07h</c:v>
                </c:pt>
                <c:pt idx="55">
                  <c:v>800: S. 03-08h</c:v>
                </c:pt>
                <c:pt idx="56">
                  <c:v>801: S. 03-09h</c:v>
                </c:pt>
                <c:pt idx="57">
                  <c:v>802: S. 03-10h</c:v>
                </c:pt>
                <c:pt idx="58">
                  <c:v>803: S. 03-11h</c:v>
                </c:pt>
                <c:pt idx="59">
                  <c:v>804: S. 03-12h</c:v>
                </c:pt>
                <c:pt idx="60">
                  <c:v>805: S. 03-13h</c:v>
                </c:pt>
                <c:pt idx="61">
                  <c:v>806: S. 03-14h</c:v>
                </c:pt>
                <c:pt idx="62">
                  <c:v>807: S. 03-15h</c:v>
                </c:pt>
                <c:pt idx="63">
                  <c:v>808: S. 03-16h</c:v>
                </c:pt>
                <c:pt idx="64">
                  <c:v>809: S. 03-17h</c:v>
                </c:pt>
                <c:pt idx="65">
                  <c:v>810: S. 03-18h</c:v>
                </c:pt>
                <c:pt idx="66">
                  <c:v>811: S. 03-19h</c:v>
                </c:pt>
                <c:pt idx="67">
                  <c:v>812: S. 03-20h</c:v>
                </c:pt>
                <c:pt idx="68">
                  <c:v>813: S. 03-21h</c:v>
                </c:pt>
                <c:pt idx="69">
                  <c:v>814: S. 03-22h</c:v>
                </c:pt>
                <c:pt idx="70">
                  <c:v>815: S. 03-23h</c:v>
                </c:pt>
                <c:pt idx="71">
                  <c:v>816: S. 03-24h</c:v>
                </c:pt>
                <c:pt idx="72">
                  <c:v>817: D. 04-01h</c:v>
                </c:pt>
                <c:pt idx="73">
                  <c:v>818: D. 04-02h</c:v>
                </c:pt>
                <c:pt idx="74">
                  <c:v>819: D. 04-03h</c:v>
                </c:pt>
                <c:pt idx="75">
                  <c:v>820: D. 04-04h</c:v>
                </c:pt>
                <c:pt idx="76">
                  <c:v>821: D. 04-05h</c:v>
                </c:pt>
                <c:pt idx="77">
                  <c:v>822: D. 04-06h</c:v>
                </c:pt>
                <c:pt idx="78">
                  <c:v>823: D. 04-07h</c:v>
                </c:pt>
                <c:pt idx="79">
                  <c:v>824: D. 04-08h</c:v>
                </c:pt>
                <c:pt idx="80">
                  <c:v>825: D. 04-09h</c:v>
                </c:pt>
                <c:pt idx="81">
                  <c:v>826: D. 04-10h</c:v>
                </c:pt>
                <c:pt idx="82">
                  <c:v>827: D. 04-11h</c:v>
                </c:pt>
                <c:pt idx="83">
                  <c:v>828: D. 04-12h</c:v>
                </c:pt>
                <c:pt idx="84">
                  <c:v>829: D. 04-13h</c:v>
                </c:pt>
                <c:pt idx="85">
                  <c:v>830: D. 04-14h</c:v>
                </c:pt>
                <c:pt idx="86">
                  <c:v>831: D. 04-15h</c:v>
                </c:pt>
                <c:pt idx="87">
                  <c:v>832: D. 04-16h</c:v>
                </c:pt>
                <c:pt idx="88">
                  <c:v>833: D. 04-17h</c:v>
                </c:pt>
                <c:pt idx="89">
                  <c:v>834: D. 04-18h</c:v>
                </c:pt>
                <c:pt idx="90">
                  <c:v>835: D. 04-19h</c:v>
                </c:pt>
                <c:pt idx="91">
                  <c:v>836: D. 04-20h</c:v>
                </c:pt>
                <c:pt idx="92">
                  <c:v>837: D. 04-21h</c:v>
                </c:pt>
                <c:pt idx="93">
                  <c:v>838: D. 04-22h</c:v>
                </c:pt>
                <c:pt idx="94">
                  <c:v>839: D. 04-23h</c:v>
                </c:pt>
                <c:pt idx="95">
                  <c:v>840: D. 04-24h</c:v>
                </c:pt>
                <c:pt idx="96">
                  <c:v>841: L. 05-01h</c:v>
                </c:pt>
                <c:pt idx="97">
                  <c:v>842: L. 05-02h</c:v>
                </c:pt>
                <c:pt idx="98">
                  <c:v>843: L. 05-03h</c:v>
                </c:pt>
                <c:pt idx="99">
                  <c:v>844: L. 05-04h</c:v>
                </c:pt>
                <c:pt idx="100">
                  <c:v>845: L. 05-05h</c:v>
                </c:pt>
                <c:pt idx="101">
                  <c:v>846: L. 05-06h</c:v>
                </c:pt>
                <c:pt idx="102">
                  <c:v>847: L. 05-07h</c:v>
                </c:pt>
                <c:pt idx="103">
                  <c:v>848: L. 05-08h</c:v>
                </c:pt>
                <c:pt idx="104">
                  <c:v>849: L. 05-09h</c:v>
                </c:pt>
                <c:pt idx="105">
                  <c:v>850: L. 05-10h</c:v>
                </c:pt>
                <c:pt idx="106">
                  <c:v>851: L. 05-11h</c:v>
                </c:pt>
                <c:pt idx="107">
                  <c:v>852: L. 05-12h</c:v>
                </c:pt>
                <c:pt idx="108">
                  <c:v>853: L. 05-13h</c:v>
                </c:pt>
                <c:pt idx="109">
                  <c:v>854: L. 05-14h</c:v>
                </c:pt>
                <c:pt idx="110">
                  <c:v>855: L. 05-15h</c:v>
                </c:pt>
                <c:pt idx="111">
                  <c:v>856: L. 05-16h</c:v>
                </c:pt>
                <c:pt idx="112">
                  <c:v>857: L. 05-17h</c:v>
                </c:pt>
                <c:pt idx="113">
                  <c:v>858: L. 05-18h</c:v>
                </c:pt>
                <c:pt idx="114">
                  <c:v>859: L. 05-19h</c:v>
                </c:pt>
                <c:pt idx="115">
                  <c:v>860: L. 05-20h</c:v>
                </c:pt>
                <c:pt idx="116">
                  <c:v>861: L. 05-21h</c:v>
                </c:pt>
                <c:pt idx="117">
                  <c:v>862: L. 05-22h</c:v>
                </c:pt>
                <c:pt idx="118">
                  <c:v>863: L. 05-23h</c:v>
                </c:pt>
                <c:pt idx="119">
                  <c:v>864: L. 05-24h</c:v>
                </c:pt>
                <c:pt idx="120">
                  <c:v>865: M. 06-01h</c:v>
                </c:pt>
                <c:pt idx="121">
                  <c:v>866: M. 06-02h</c:v>
                </c:pt>
                <c:pt idx="122">
                  <c:v>867: M. 06-03h</c:v>
                </c:pt>
                <c:pt idx="123">
                  <c:v>868: M. 06-04h</c:v>
                </c:pt>
                <c:pt idx="124">
                  <c:v>869: M. 06-05h</c:v>
                </c:pt>
                <c:pt idx="125">
                  <c:v>870: M. 06-06h</c:v>
                </c:pt>
                <c:pt idx="126">
                  <c:v>871: M. 06-07h</c:v>
                </c:pt>
                <c:pt idx="127">
                  <c:v>872: M. 06-08h</c:v>
                </c:pt>
                <c:pt idx="128">
                  <c:v>873: M. 06-09h</c:v>
                </c:pt>
                <c:pt idx="129">
                  <c:v>874: M. 06-10h</c:v>
                </c:pt>
                <c:pt idx="130">
                  <c:v>875: M. 06-11h</c:v>
                </c:pt>
                <c:pt idx="131">
                  <c:v>876: M. 06-12h</c:v>
                </c:pt>
                <c:pt idx="132">
                  <c:v>877: M. 06-13h</c:v>
                </c:pt>
                <c:pt idx="133">
                  <c:v>878: M. 06-14h</c:v>
                </c:pt>
                <c:pt idx="134">
                  <c:v>879: M. 06-15h</c:v>
                </c:pt>
                <c:pt idx="135">
                  <c:v>880: M. 06-16h</c:v>
                </c:pt>
                <c:pt idx="136">
                  <c:v>881: M. 06-17h</c:v>
                </c:pt>
                <c:pt idx="137">
                  <c:v>882: M. 06-18h</c:v>
                </c:pt>
                <c:pt idx="138">
                  <c:v>883: M. 06-19h</c:v>
                </c:pt>
                <c:pt idx="139">
                  <c:v>884: M. 06-20h</c:v>
                </c:pt>
                <c:pt idx="140">
                  <c:v>885: M. 06-21h</c:v>
                </c:pt>
                <c:pt idx="141">
                  <c:v>886: M. 06-22h</c:v>
                </c:pt>
                <c:pt idx="142">
                  <c:v>887: M. 06-23h</c:v>
                </c:pt>
                <c:pt idx="143">
                  <c:v>888: M. 06-24h</c:v>
                </c:pt>
                <c:pt idx="144">
                  <c:v>889: M. 07-01h</c:v>
                </c:pt>
                <c:pt idx="145">
                  <c:v>890: M. 07-02h</c:v>
                </c:pt>
                <c:pt idx="146">
                  <c:v>891: M. 07-03h</c:v>
                </c:pt>
                <c:pt idx="147">
                  <c:v>892: M. 07-04h</c:v>
                </c:pt>
                <c:pt idx="148">
                  <c:v>893: M. 07-05h</c:v>
                </c:pt>
                <c:pt idx="149">
                  <c:v>894: M. 07-06h</c:v>
                </c:pt>
                <c:pt idx="150">
                  <c:v>895: M. 07-07h</c:v>
                </c:pt>
                <c:pt idx="151">
                  <c:v>896: M. 07-08h</c:v>
                </c:pt>
                <c:pt idx="152">
                  <c:v>897: M. 07-09h</c:v>
                </c:pt>
                <c:pt idx="153">
                  <c:v>898: M. 07-10h</c:v>
                </c:pt>
                <c:pt idx="154">
                  <c:v>899: M. 07-11h</c:v>
                </c:pt>
                <c:pt idx="155">
                  <c:v>900: M. 07-12h</c:v>
                </c:pt>
                <c:pt idx="156">
                  <c:v>901: M. 07-13h</c:v>
                </c:pt>
                <c:pt idx="157">
                  <c:v>902: M. 07-14h</c:v>
                </c:pt>
                <c:pt idx="158">
                  <c:v>903: M. 07-15h</c:v>
                </c:pt>
                <c:pt idx="159">
                  <c:v>904: M. 07-16h</c:v>
                </c:pt>
                <c:pt idx="160">
                  <c:v>905: M. 07-17h</c:v>
                </c:pt>
                <c:pt idx="161">
                  <c:v>906: M. 07-18h</c:v>
                </c:pt>
                <c:pt idx="162">
                  <c:v>907: M. 07-19h</c:v>
                </c:pt>
                <c:pt idx="163">
                  <c:v>908: M. 07-20h</c:v>
                </c:pt>
                <c:pt idx="164">
                  <c:v>909: M. 07-21h</c:v>
                </c:pt>
                <c:pt idx="165">
                  <c:v>910: M. 07-22h</c:v>
                </c:pt>
                <c:pt idx="166">
                  <c:v>911: M. 07-23h</c:v>
                </c:pt>
                <c:pt idx="167">
                  <c:v>912: M. 07-24h</c:v>
                </c:pt>
                <c:pt idx="168">
                  <c:v>913: J. 08-01h</c:v>
                </c:pt>
                <c:pt idx="169">
                  <c:v>914: J. 08-02h</c:v>
                </c:pt>
                <c:pt idx="170">
                  <c:v>915: J. 08-03h</c:v>
                </c:pt>
                <c:pt idx="171">
                  <c:v>916: J. 08-04h</c:v>
                </c:pt>
                <c:pt idx="172">
                  <c:v>917: J. 08-05h</c:v>
                </c:pt>
                <c:pt idx="173">
                  <c:v>918: J. 08-06h</c:v>
                </c:pt>
                <c:pt idx="174">
                  <c:v>919: J. 08-07h</c:v>
                </c:pt>
                <c:pt idx="175">
                  <c:v>920: J. 08-08h</c:v>
                </c:pt>
                <c:pt idx="176">
                  <c:v>921: J. 08-09h</c:v>
                </c:pt>
                <c:pt idx="177">
                  <c:v>922: J. 08-10h</c:v>
                </c:pt>
                <c:pt idx="178">
                  <c:v>923: J. 08-11h</c:v>
                </c:pt>
                <c:pt idx="179">
                  <c:v>924: J. 08-12h</c:v>
                </c:pt>
                <c:pt idx="180">
                  <c:v>925: J. 08-13h</c:v>
                </c:pt>
                <c:pt idx="181">
                  <c:v>926: J. 08-14h</c:v>
                </c:pt>
                <c:pt idx="182">
                  <c:v>927: J. 08-15h</c:v>
                </c:pt>
                <c:pt idx="183">
                  <c:v>928: J. 08-16h</c:v>
                </c:pt>
                <c:pt idx="184">
                  <c:v>929: J. 08-17h</c:v>
                </c:pt>
                <c:pt idx="185">
                  <c:v>930: J. 08-18h</c:v>
                </c:pt>
                <c:pt idx="186">
                  <c:v>931: J. 08-19h</c:v>
                </c:pt>
                <c:pt idx="187">
                  <c:v>932: J. 08-20h</c:v>
                </c:pt>
                <c:pt idx="188">
                  <c:v>933: J. 08-21h</c:v>
                </c:pt>
                <c:pt idx="189">
                  <c:v>934: J. 08-22h</c:v>
                </c:pt>
                <c:pt idx="190">
                  <c:v>935: J. 08-23h</c:v>
                </c:pt>
                <c:pt idx="191">
                  <c:v>936: J. 08-24h</c:v>
                </c:pt>
                <c:pt idx="192">
                  <c:v>937: V. 09-01h</c:v>
                </c:pt>
                <c:pt idx="193">
                  <c:v>938: V. 09-02h</c:v>
                </c:pt>
                <c:pt idx="194">
                  <c:v>939: V. 09-03h</c:v>
                </c:pt>
                <c:pt idx="195">
                  <c:v>940: V. 09-04h</c:v>
                </c:pt>
                <c:pt idx="196">
                  <c:v>941: V. 09-05h</c:v>
                </c:pt>
                <c:pt idx="197">
                  <c:v>942: V. 09-06h</c:v>
                </c:pt>
                <c:pt idx="198">
                  <c:v>943: V. 09-07h</c:v>
                </c:pt>
                <c:pt idx="199">
                  <c:v>944: V. 09-08h</c:v>
                </c:pt>
                <c:pt idx="200">
                  <c:v>945: V. 09-09h</c:v>
                </c:pt>
                <c:pt idx="201">
                  <c:v>946: V. 09-10h</c:v>
                </c:pt>
                <c:pt idx="202">
                  <c:v>947: V. 09-11h</c:v>
                </c:pt>
                <c:pt idx="203">
                  <c:v>948: V. 09-12h</c:v>
                </c:pt>
                <c:pt idx="204">
                  <c:v>949: V. 09-13h</c:v>
                </c:pt>
                <c:pt idx="205">
                  <c:v>950: V. 09-14h</c:v>
                </c:pt>
                <c:pt idx="206">
                  <c:v>951: V. 09-15h</c:v>
                </c:pt>
                <c:pt idx="207">
                  <c:v>952: V. 09-16h</c:v>
                </c:pt>
                <c:pt idx="208">
                  <c:v>953: V. 09-17h</c:v>
                </c:pt>
                <c:pt idx="209">
                  <c:v>954: V. 09-18h</c:v>
                </c:pt>
                <c:pt idx="210">
                  <c:v>955: V. 09-19h</c:v>
                </c:pt>
                <c:pt idx="211">
                  <c:v>956: V. 09-20h</c:v>
                </c:pt>
                <c:pt idx="212">
                  <c:v>957: V. 09-21h</c:v>
                </c:pt>
                <c:pt idx="213">
                  <c:v>958: V. 09-22h</c:v>
                </c:pt>
                <c:pt idx="214">
                  <c:v>959: V. 09-23h</c:v>
                </c:pt>
                <c:pt idx="215">
                  <c:v>960: V. 09-24h</c:v>
                </c:pt>
                <c:pt idx="216">
                  <c:v>961: S. 10-01h</c:v>
                </c:pt>
                <c:pt idx="217">
                  <c:v>962: S. 10-02h</c:v>
                </c:pt>
                <c:pt idx="218">
                  <c:v>963: S. 10-03h</c:v>
                </c:pt>
                <c:pt idx="219">
                  <c:v>964: S. 10-04h</c:v>
                </c:pt>
                <c:pt idx="220">
                  <c:v>965: S. 10-05h</c:v>
                </c:pt>
                <c:pt idx="221">
                  <c:v>966: S. 10-06h</c:v>
                </c:pt>
                <c:pt idx="222">
                  <c:v>967: S. 10-07h</c:v>
                </c:pt>
                <c:pt idx="223">
                  <c:v>968: S. 10-08h</c:v>
                </c:pt>
                <c:pt idx="224">
                  <c:v>969: S. 10-09h</c:v>
                </c:pt>
                <c:pt idx="225">
                  <c:v>970: S. 10-10h</c:v>
                </c:pt>
                <c:pt idx="226">
                  <c:v>971: S. 10-11h</c:v>
                </c:pt>
                <c:pt idx="227">
                  <c:v>972: S. 10-12h</c:v>
                </c:pt>
                <c:pt idx="228">
                  <c:v>973: S. 10-13h</c:v>
                </c:pt>
                <c:pt idx="229">
                  <c:v>974: S. 10-14h</c:v>
                </c:pt>
                <c:pt idx="230">
                  <c:v>975: S. 10-15h</c:v>
                </c:pt>
                <c:pt idx="231">
                  <c:v>976: S. 10-16h</c:v>
                </c:pt>
                <c:pt idx="232">
                  <c:v>977: S. 10-17h</c:v>
                </c:pt>
                <c:pt idx="233">
                  <c:v>978: S. 10-18h</c:v>
                </c:pt>
                <c:pt idx="234">
                  <c:v>979: S. 10-19h</c:v>
                </c:pt>
                <c:pt idx="235">
                  <c:v>980: S. 10-20h</c:v>
                </c:pt>
                <c:pt idx="236">
                  <c:v>981: S. 10-21h</c:v>
                </c:pt>
                <c:pt idx="237">
                  <c:v>982: S. 10-22h</c:v>
                </c:pt>
                <c:pt idx="238">
                  <c:v>983: S. 10-23h</c:v>
                </c:pt>
                <c:pt idx="239">
                  <c:v>984: S. 10-24h</c:v>
                </c:pt>
                <c:pt idx="240">
                  <c:v>985: D. 11-01h</c:v>
                </c:pt>
                <c:pt idx="241">
                  <c:v>986: D. 11-02h</c:v>
                </c:pt>
                <c:pt idx="242">
                  <c:v>987: D. 11-03h</c:v>
                </c:pt>
                <c:pt idx="243">
                  <c:v>988: D. 11-04h</c:v>
                </c:pt>
                <c:pt idx="244">
                  <c:v>989: D. 11-05h</c:v>
                </c:pt>
                <c:pt idx="245">
                  <c:v>990: D. 11-06h</c:v>
                </c:pt>
                <c:pt idx="246">
                  <c:v>991: D. 11-07h</c:v>
                </c:pt>
                <c:pt idx="247">
                  <c:v>992: D. 11-08h</c:v>
                </c:pt>
                <c:pt idx="248">
                  <c:v>993: D. 11-09h</c:v>
                </c:pt>
                <c:pt idx="249">
                  <c:v>994: D. 11-10h</c:v>
                </c:pt>
                <c:pt idx="250">
                  <c:v>995: D. 11-11h</c:v>
                </c:pt>
                <c:pt idx="251">
                  <c:v>996: D. 11-12h</c:v>
                </c:pt>
                <c:pt idx="252">
                  <c:v>997: D. 11-13h</c:v>
                </c:pt>
                <c:pt idx="253">
                  <c:v>998: D. 11-14h</c:v>
                </c:pt>
                <c:pt idx="254">
                  <c:v>999: D. 11-15h</c:v>
                </c:pt>
                <c:pt idx="255">
                  <c:v>1000: D. 11-16h</c:v>
                </c:pt>
                <c:pt idx="256">
                  <c:v>1001: D. 11-17h</c:v>
                </c:pt>
                <c:pt idx="257">
                  <c:v>1002: D. 11-18h</c:v>
                </c:pt>
                <c:pt idx="258">
                  <c:v>1003: D. 11-19h</c:v>
                </c:pt>
                <c:pt idx="259">
                  <c:v>1004: D. 11-20h</c:v>
                </c:pt>
                <c:pt idx="260">
                  <c:v>1005: D. 11-21h</c:v>
                </c:pt>
                <c:pt idx="261">
                  <c:v>1006: D. 11-22h</c:v>
                </c:pt>
                <c:pt idx="262">
                  <c:v>1007: D. 11-23h</c:v>
                </c:pt>
                <c:pt idx="263">
                  <c:v>1008: D. 11-24h</c:v>
                </c:pt>
                <c:pt idx="264">
                  <c:v>1009: L. 12-01h</c:v>
                </c:pt>
                <c:pt idx="265">
                  <c:v>1010: L. 12-02h</c:v>
                </c:pt>
                <c:pt idx="266">
                  <c:v>1011: L. 12-03h</c:v>
                </c:pt>
                <c:pt idx="267">
                  <c:v>1012: L. 12-04h</c:v>
                </c:pt>
                <c:pt idx="268">
                  <c:v>1013: L. 12-05h</c:v>
                </c:pt>
                <c:pt idx="269">
                  <c:v>1014: L. 12-06h</c:v>
                </c:pt>
                <c:pt idx="270">
                  <c:v>1015: L. 12-07h</c:v>
                </c:pt>
                <c:pt idx="271">
                  <c:v>1016: L. 12-08h</c:v>
                </c:pt>
                <c:pt idx="272">
                  <c:v>1017: L. 12-09h</c:v>
                </c:pt>
                <c:pt idx="273">
                  <c:v>1018: L. 12-10h</c:v>
                </c:pt>
                <c:pt idx="274">
                  <c:v>1019: L. 12-11h</c:v>
                </c:pt>
                <c:pt idx="275">
                  <c:v>1020: L. 12-12h</c:v>
                </c:pt>
                <c:pt idx="276">
                  <c:v>1021: L. 12-13h</c:v>
                </c:pt>
                <c:pt idx="277">
                  <c:v>1022: L. 12-14h</c:v>
                </c:pt>
                <c:pt idx="278">
                  <c:v>1023: L. 12-15h</c:v>
                </c:pt>
                <c:pt idx="279">
                  <c:v>1024: L. 12-16h</c:v>
                </c:pt>
                <c:pt idx="280">
                  <c:v>1025: L. 12-17h</c:v>
                </c:pt>
                <c:pt idx="281">
                  <c:v>1026: L. 12-18h</c:v>
                </c:pt>
                <c:pt idx="282">
                  <c:v>1027: L. 12-19h</c:v>
                </c:pt>
                <c:pt idx="283">
                  <c:v>1028: L. 12-20h</c:v>
                </c:pt>
                <c:pt idx="284">
                  <c:v>1029: L. 12-21h</c:v>
                </c:pt>
                <c:pt idx="285">
                  <c:v>1030: L. 12-22h</c:v>
                </c:pt>
                <c:pt idx="286">
                  <c:v>1031: L. 12-23h</c:v>
                </c:pt>
                <c:pt idx="287">
                  <c:v>1032: L. 12-24h</c:v>
                </c:pt>
                <c:pt idx="288">
                  <c:v>1033: M. 13-01h</c:v>
                </c:pt>
                <c:pt idx="289">
                  <c:v>1034: M. 13-02h</c:v>
                </c:pt>
                <c:pt idx="290">
                  <c:v>1035: M. 13-03h</c:v>
                </c:pt>
                <c:pt idx="291">
                  <c:v>1036: M. 13-04h</c:v>
                </c:pt>
                <c:pt idx="292">
                  <c:v>1037: M. 13-05h</c:v>
                </c:pt>
                <c:pt idx="293">
                  <c:v>1038: M. 13-06h</c:v>
                </c:pt>
                <c:pt idx="294">
                  <c:v>1039: M. 13-07h</c:v>
                </c:pt>
                <c:pt idx="295">
                  <c:v>1040: M. 13-08h</c:v>
                </c:pt>
                <c:pt idx="296">
                  <c:v>1041: M. 13-09h</c:v>
                </c:pt>
                <c:pt idx="297">
                  <c:v>1042: M. 13-10h</c:v>
                </c:pt>
                <c:pt idx="298">
                  <c:v>1043: M. 13-11h</c:v>
                </c:pt>
                <c:pt idx="299">
                  <c:v>1044: M. 13-12h</c:v>
                </c:pt>
                <c:pt idx="300">
                  <c:v>1045: M. 13-13h</c:v>
                </c:pt>
                <c:pt idx="301">
                  <c:v>1046: M. 13-14h</c:v>
                </c:pt>
                <c:pt idx="302">
                  <c:v>1047: M. 13-15h</c:v>
                </c:pt>
                <c:pt idx="303">
                  <c:v>1048: M. 13-16h</c:v>
                </c:pt>
                <c:pt idx="304">
                  <c:v>1049: M. 13-17h</c:v>
                </c:pt>
                <c:pt idx="305">
                  <c:v>1050: M. 13-18h</c:v>
                </c:pt>
                <c:pt idx="306">
                  <c:v>1051: M. 13-19h</c:v>
                </c:pt>
                <c:pt idx="307">
                  <c:v>1052: M. 13-20h</c:v>
                </c:pt>
                <c:pt idx="308">
                  <c:v>1053: M. 13-21h</c:v>
                </c:pt>
                <c:pt idx="309">
                  <c:v>1054: M. 13-22h</c:v>
                </c:pt>
                <c:pt idx="310">
                  <c:v>1055: M. 13-23h</c:v>
                </c:pt>
                <c:pt idx="311">
                  <c:v>1056: M. 13-24h</c:v>
                </c:pt>
                <c:pt idx="312">
                  <c:v>1057: M. 14-01h</c:v>
                </c:pt>
                <c:pt idx="313">
                  <c:v>1058: M. 14-02h</c:v>
                </c:pt>
                <c:pt idx="314">
                  <c:v>1059: M. 14-03h</c:v>
                </c:pt>
                <c:pt idx="315">
                  <c:v>1060: M. 14-04h</c:v>
                </c:pt>
                <c:pt idx="316">
                  <c:v>1061: M. 14-05h</c:v>
                </c:pt>
                <c:pt idx="317">
                  <c:v>1062: M. 14-06h</c:v>
                </c:pt>
                <c:pt idx="318">
                  <c:v>1063: M. 14-07h</c:v>
                </c:pt>
                <c:pt idx="319">
                  <c:v>1064: M. 14-08h</c:v>
                </c:pt>
                <c:pt idx="320">
                  <c:v>1065: M. 14-09h</c:v>
                </c:pt>
                <c:pt idx="321">
                  <c:v>1066: M. 14-10h</c:v>
                </c:pt>
                <c:pt idx="322">
                  <c:v>1067: M. 14-11h</c:v>
                </c:pt>
                <c:pt idx="323">
                  <c:v>1068: M. 14-12h</c:v>
                </c:pt>
                <c:pt idx="324">
                  <c:v>1069: M. 14-13h</c:v>
                </c:pt>
                <c:pt idx="325">
                  <c:v>1070: M. 14-14h</c:v>
                </c:pt>
                <c:pt idx="326">
                  <c:v>1071: M. 14-15h</c:v>
                </c:pt>
                <c:pt idx="327">
                  <c:v>1072: M. 14-16h</c:v>
                </c:pt>
                <c:pt idx="328">
                  <c:v>1073: M. 14-17h</c:v>
                </c:pt>
                <c:pt idx="329">
                  <c:v>1074: M. 14-18h</c:v>
                </c:pt>
                <c:pt idx="330">
                  <c:v>1075: M. 14-19h</c:v>
                </c:pt>
                <c:pt idx="331">
                  <c:v>1076: M. 14-20h</c:v>
                </c:pt>
                <c:pt idx="332">
                  <c:v>1077: M. 14-21h</c:v>
                </c:pt>
                <c:pt idx="333">
                  <c:v>1078: M. 14-22h</c:v>
                </c:pt>
                <c:pt idx="334">
                  <c:v>1079: M. 14-23h</c:v>
                </c:pt>
                <c:pt idx="335">
                  <c:v>1080: M. 14-24h</c:v>
                </c:pt>
                <c:pt idx="336">
                  <c:v>1081: J. 15-01h</c:v>
                </c:pt>
                <c:pt idx="337">
                  <c:v>1082: J. 15-02h</c:v>
                </c:pt>
                <c:pt idx="338">
                  <c:v>1083: J. 15-03h</c:v>
                </c:pt>
                <c:pt idx="339">
                  <c:v>1084: J. 15-04h</c:v>
                </c:pt>
                <c:pt idx="340">
                  <c:v>1085: J. 15-05h</c:v>
                </c:pt>
                <c:pt idx="341">
                  <c:v>1086: J. 15-06h</c:v>
                </c:pt>
                <c:pt idx="342">
                  <c:v>1087: J. 15-07h</c:v>
                </c:pt>
                <c:pt idx="343">
                  <c:v>1088: J. 15-08h</c:v>
                </c:pt>
                <c:pt idx="344">
                  <c:v>1089: J. 15-09h</c:v>
                </c:pt>
                <c:pt idx="345">
                  <c:v>1090: J. 15-10h</c:v>
                </c:pt>
                <c:pt idx="346">
                  <c:v>1091: J. 15-11h</c:v>
                </c:pt>
                <c:pt idx="347">
                  <c:v>1092: J. 15-12h</c:v>
                </c:pt>
                <c:pt idx="348">
                  <c:v>1093: J. 15-13h</c:v>
                </c:pt>
                <c:pt idx="349">
                  <c:v>1094: J. 15-14h</c:v>
                </c:pt>
                <c:pt idx="350">
                  <c:v>1095: J. 15-15h</c:v>
                </c:pt>
                <c:pt idx="351">
                  <c:v>1096: J. 15-16h</c:v>
                </c:pt>
                <c:pt idx="352">
                  <c:v>1097: J. 15-17h</c:v>
                </c:pt>
                <c:pt idx="353">
                  <c:v>1098: J. 15-18h</c:v>
                </c:pt>
                <c:pt idx="354">
                  <c:v>1099: J. 15-19h</c:v>
                </c:pt>
                <c:pt idx="355">
                  <c:v>1100: J. 15-20h</c:v>
                </c:pt>
                <c:pt idx="356">
                  <c:v>1101: J. 15-21h</c:v>
                </c:pt>
                <c:pt idx="357">
                  <c:v>1102: J. 15-22h</c:v>
                </c:pt>
                <c:pt idx="358">
                  <c:v>1103: J. 15-23h</c:v>
                </c:pt>
                <c:pt idx="359">
                  <c:v>1104: J. 15-24h</c:v>
                </c:pt>
                <c:pt idx="360">
                  <c:v>1105: V. 16-01h</c:v>
                </c:pt>
                <c:pt idx="361">
                  <c:v>1106: V. 16-02h</c:v>
                </c:pt>
                <c:pt idx="362">
                  <c:v>1107: V. 16-03h</c:v>
                </c:pt>
                <c:pt idx="363">
                  <c:v>1108: V. 16-04h</c:v>
                </c:pt>
                <c:pt idx="364">
                  <c:v>1109: V. 16-05h</c:v>
                </c:pt>
                <c:pt idx="365">
                  <c:v>1110: V. 16-06h</c:v>
                </c:pt>
                <c:pt idx="366">
                  <c:v>1111: V. 16-07h</c:v>
                </c:pt>
                <c:pt idx="367">
                  <c:v>1112: V. 16-08h</c:v>
                </c:pt>
                <c:pt idx="368">
                  <c:v>1113: V. 16-09h</c:v>
                </c:pt>
                <c:pt idx="369">
                  <c:v>1114: V. 16-10h</c:v>
                </c:pt>
                <c:pt idx="370">
                  <c:v>1115: V. 16-11h</c:v>
                </c:pt>
                <c:pt idx="371">
                  <c:v>1116: V. 16-12h</c:v>
                </c:pt>
                <c:pt idx="372">
                  <c:v>1117: V. 16-13h</c:v>
                </c:pt>
                <c:pt idx="373">
                  <c:v>1118: V. 16-14h</c:v>
                </c:pt>
                <c:pt idx="374">
                  <c:v>1119: V. 16-15h</c:v>
                </c:pt>
                <c:pt idx="375">
                  <c:v>1120: V. 16-16h</c:v>
                </c:pt>
                <c:pt idx="376">
                  <c:v>1121: V. 16-17h</c:v>
                </c:pt>
                <c:pt idx="377">
                  <c:v>1122: V. 16-18h</c:v>
                </c:pt>
                <c:pt idx="378">
                  <c:v>1123: V. 16-19h</c:v>
                </c:pt>
                <c:pt idx="379">
                  <c:v>1124: V. 16-20h</c:v>
                </c:pt>
                <c:pt idx="380">
                  <c:v>1125: V. 16-21h</c:v>
                </c:pt>
                <c:pt idx="381">
                  <c:v>1126: V. 16-22h</c:v>
                </c:pt>
                <c:pt idx="382">
                  <c:v>1127: V. 16-23h</c:v>
                </c:pt>
                <c:pt idx="383">
                  <c:v>1128: V. 16-24h</c:v>
                </c:pt>
                <c:pt idx="384">
                  <c:v>1129: S. 17-01h</c:v>
                </c:pt>
                <c:pt idx="385">
                  <c:v>1130: S. 17-02h</c:v>
                </c:pt>
                <c:pt idx="386">
                  <c:v>1131: S. 17-03h</c:v>
                </c:pt>
                <c:pt idx="387">
                  <c:v>1132: S. 17-04h</c:v>
                </c:pt>
                <c:pt idx="388">
                  <c:v>1133: S. 17-05h</c:v>
                </c:pt>
                <c:pt idx="389">
                  <c:v>1134: S. 17-06h</c:v>
                </c:pt>
                <c:pt idx="390">
                  <c:v>1135: S. 17-07h</c:v>
                </c:pt>
                <c:pt idx="391">
                  <c:v>1136: S. 17-08h</c:v>
                </c:pt>
                <c:pt idx="392">
                  <c:v>1137: S. 17-09h</c:v>
                </c:pt>
                <c:pt idx="393">
                  <c:v>1138: S. 17-10h</c:v>
                </c:pt>
                <c:pt idx="394">
                  <c:v>1139: S. 17-11h</c:v>
                </c:pt>
                <c:pt idx="395">
                  <c:v>1140: S. 17-12h</c:v>
                </c:pt>
                <c:pt idx="396">
                  <c:v>1141: S. 17-13h</c:v>
                </c:pt>
                <c:pt idx="397">
                  <c:v>1142: S. 17-14h</c:v>
                </c:pt>
                <c:pt idx="398">
                  <c:v>1143: S. 17-15h</c:v>
                </c:pt>
                <c:pt idx="399">
                  <c:v>1144: S. 17-16h</c:v>
                </c:pt>
                <c:pt idx="400">
                  <c:v>1145: S. 17-17h</c:v>
                </c:pt>
                <c:pt idx="401">
                  <c:v>1146: S. 17-18h</c:v>
                </c:pt>
                <c:pt idx="402">
                  <c:v>1147: S. 17-19h</c:v>
                </c:pt>
                <c:pt idx="403">
                  <c:v>1148: S. 17-20h</c:v>
                </c:pt>
                <c:pt idx="404">
                  <c:v>1149: S. 17-21h</c:v>
                </c:pt>
                <c:pt idx="405">
                  <c:v>1150: S. 17-22h</c:v>
                </c:pt>
                <c:pt idx="406">
                  <c:v>1151: S. 17-23h</c:v>
                </c:pt>
                <c:pt idx="407">
                  <c:v>1152: S. 17-24h</c:v>
                </c:pt>
                <c:pt idx="408">
                  <c:v>1153: D. 18-01h</c:v>
                </c:pt>
                <c:pt idx="409">
                  <c:v>1154: D. 18-02h</c:v>
                </c:pt>
                <c:pt idx="410">
                  <c:v>1155: D. 18-03h</c:v>
                </c:pt>
                <c:pt idx="411">
                  <c:v>1156: D. 18-04h</c:v>
                </c:pt>
                <c:pt idx="412">
                  <c:v>1157: D. 18-05h</c:v>
                </c:pt>
                <c:pt idx="413">
                  <c:v>1158: D. 18-06h</c:v>
                </c:pt>
                <c:pt idx="414">
                  <c:v>1159: D. 18-07h</c:v>
                </c:pt>
                <c:pt idx="415">
                  <c:v>1160: D. 18-08h</c:v>
                </c:pt>
                <c:pt idx="416">
                  <c:v>1161: D. 18-09h</c:v>
                </c:pt>
                <c:pt idx="417">
                  <c:v>1162: D. 18-10h</c:v>
                </c:pt>
                <c:pt idx="418">
                  <c:v>1163: D. 18-11h</c:v>
                </c:pt>
                <c:pt idx="419">
                  <c:v>1164: D. 18-12h</c:v>
                </c:pt>
                <c:pt idx="420">
                  <c:v>1165: D. 18-13h</c:v>
                </c:pt>
                <c:pt idx="421">
                  <c:v>1166: D. 18-14h</c:v>
                </c:pt>
                <c:pt idx="422">
                  <c:v>1167: D. 18-15h</c:v>
                </c:pt>
                <c:pt idx="423">
                  <c:v>1168: D. 18-16h</c:v>
                </c:pt>
                <c:pt idx="424">
                  <c:v>1169: D. 18-17h</c:v>
                </c:pt>
                <c:pt idx="425">
                  <c:v>1170: D. 18-18h</c:v>
                </c:pt>
                <c:pt idx="426">
                  <c:v>1171: D. 18-19h</c:v>
                </c:pt>
                <c:pt idx="427">
                  <c:v>1172: D. 18-20h</c:v>
                </c:pt>
                <c:pt idx="428">
                  <c:v>1173: D. 18-21h</c:v>
                </c:pt>
                <c:pt idx="429">
                  <c:v>1174: D. 18-22h</c:v>
                </c:pt>
                <c:pt idx="430">
                  <c:v>1175: D. 18-23h</c:v>
                </c:pt>
                <c:pt idx="431">
                  <c:v>1176: D. 18-24h</c:v>
                </c:pt>
                <c:pt idx="432">
                  <c:v>1177: L. 19-01h</c:v>
                </c:pt>
                <c:pt idx="433">
                  <c:v>1178: L. 19-02h</c:v>
                </c:pt>
                <c:pt idx="434">
                  <c:v>1179: L. 19-03h</c:v>
                </c:pt>
                <c:pt idx="435">
                  <c:v>1180: L. 19-04h</c:v>
                </c:pt>
                <c:pt idx="436">
                  <c:v>1181: L. 19-05h</c:v>
                </c:pt>
                <c:pt idx="437">
                  <c:v>1182: L. 19-06h</c:v>
                </c:pt>
                <c:pt idx="438">
                  <c:v>1183: L. 19-07h</c:v>
                </c:pt>
                <c:pt idx="439">
                  <c:v>1184: L. 19-08h</c:v>
                </c:pt>
                <c:pt idx="440">
                  <c:v>1185: L. 19-09h</c:v>
                </c:pt>
                <c:pt idx="441">
                  <c:v>1186: L. 19-10h</c:v>
                </c:pt>
                <c:pt idx="442">
                  <c:v>1187: L. 19-11h</c:v>
                </c:pt>
                <c:pt idx="443">
                  <c:v>1188: L. 19-12h</c:v>
                </c:pt>
                <c:pt idx="444">
                  <c:v>1189: L. 19-13h</c:v>
                </c:pt>
                <c:pt idx="445">
                  <c:v>1190: L. 19-14h</c:v>
                </c:pt>
                <c:pt idx="446">
                  <c:v>1191: L. 19-15h</c:v>
                </c:pt>
                <c:pt idx="447">
                  <c:v>1192: L. 19-16h</c:v>
                </c:pt>
                <c:pt idx="448">
                  <c:v>1193: L. 19-17h</c:v>
                </c:pt>
                <c:pt idx="449">
                  <c:v>1194: L. 19-18h</c:v>
                </c:pt>
                <c:pt idx="450">
                  <c:v>1195: L. 19-19h</c:v>
                </c:pt>
                <c:pt idx="451">
                  <c:v>1196: L. 19-20h</c:v>
                </c:pt>
                <c:pt idx="452">
                  <c:v>1197: L. 19-21h</c:v>
                </c:pt>
                <c:pt idx="453">
                  <c:v>1198: L. 19-22h</c:v>
                </c:pt>
                <c:pt idx="454">
                  <c:v>1199: L. 19-23h</c:v>
                </c:pt>
                <c:pt idx="455">
                  <c:v>1200: L. 19-24h</c:v>
                </c:pt>
                <c:pt idx="456">
                  <c:v>1201: M. 20-01h</c:v>
                </c:pt>
                <c:pt idx="457">
                  <c:v>1202: M. 20-02h</c:v>
                </c:pt>
                <c:pt idx="458">
                  <c:v>1203: M. 20-03h</c:v>
                </c:pt>
                <c:pt idx="459">
                  <c:v>1204: M. 20-04h</c:v>
                </c:pt>
                <c:pt idx="460">
                  <c:v>1205: M. 20-05h</c:v>
                </c:pt>
                <c:pt idx="461">
                  <c:v>1206: M. 20-06h</c:v>
                </c:pt>
                <c:pt idx="462">
                  <c:v>1207: M. 20-07h</c:v>
                </c:pt>
                <c:pt idx="463">
                  <c:v>1208: M. 20-08h</c:v>
                </c:pt>
                <c:pt idx="464">
                  <c:v>1209: M. 20-09h</c:v>
                </c:pt>
                <c:pt idx="465">
                  <c:v>1210: M. 20-10h</c:v>
                </c:pt>
                <c:pt idx="466">
                  <c:v>1211: M. 20-11h</c:v>
                </c:pt>
                <c:pt idx="467">
                  <c:v>1212: M. 20-12h</c:v>
                </c:pt>
                <c:pt idx="468">
                  <c:v>1213: M. 20-13h</c:v>
                </c:pt>
                <c:pt idx="469">
                  <c:v>1214: M. 20-14h</c:v>
                </c:pt>
                <c:pt idx="470">
                  <c:v>1215: M. 20-15h</c:v>
                </c:pt>
                <c:pt idx="471">
                  <c:v>1216: M. 20-16h</c:v>
                </c:pt>
                <c:pt idx="472">
                  <c:v>1217: M. 20-17h</c:v>
                </c:pt>
                <c:pt idx="473">
                  <c:v>1218: M. 20-18h</c:v>
                </c:pt>
                <c:pt idx="474">
                  <c:v>1219: M. 20-19h</c:v>
                </c:pt>
                <c:pt idx="475">
                  <c:v>1220: M. 20-20h</c:v>
                </c:pt>
                <c:pt idx="476">
                  <c:v>1221: M. 20-21h</c:v>
                </c:pt>
                <c:pt idx="477">
                  <c:v>1222: M. 20-22h</c:v>
                </c:pt>
                <c:pt idx="478">
                  <c:v>1223: M. 20-23h</c:v>
                </c:pt>
                <c:pt idx="479">
                  <c:v>1224: M. 20-24h</c:v>
                </c:pt>
                <c:pt idx="480">
                  <c:v>1225: M. 21-01h</c:v>
                </c:pt>
                <c:pt idx="481">
                  <c:v>1226: M. 21-02h</c:v>
                </c:pt>
                <c:pt idx="482">
                  <c:v>1227: M. 21-03h</c:v>
                </c:pt>
                <c:pt idx="483">
                  <c:v>1228: M. 21-04h</c:v>
                </c:pt>
                <c:pt idx="484">
                  <c:v>1229: M. 21-05h</c:v>
                </c:pt>
                <c:pt idx="485">
                  <c:v>1230: M. 21-06h</c:v>
                </c:pt>
                <c:pt idx="486">
                  <c:v>1231: M. 21-07h</c:v>
                </c:pt>
                <c:pt idx="487">
                  <c:v>1232: M. 21-08h</c:v>
                </c:pt>
                <c:pt idx="488">
                  <c:v>1233: M. 21-09h</c:v>
                </c:pt>
                <c:pt idx="489">
                  <c:v>1234: M. 21-10h</c:v>
                </c:pt>
                <c:pt idx="490">
                  <c:v>1235: M. 21-11h</c:v>
                </c:pt>
                <c:pt idx="491">
                  <c:v>1236: M. 21-12h</c:v>
                </c:pt>
                <c:pt idx="492">
                  <c:v>1237: M. 21-13h</c:v>
                </c:pt>
                <c:pt idx="493">
                  <c:v>1238: M. 21-14h</c:v>
                </c:pt>
                <c:pt idx="494">
                  <c:v>1239: M. 21-15h</c:v>
                </c:pt>
                <c:pt idx="495">
                  <c:v>1240: M. 21-16h</c:v>
                </c:pt>
                <c:pt idx="496">
                  <c:v>1241: M. 21-17h</c:v>
                </c:pt>
                <c:pt idx="497">
                  <c:v>1242: M. 21-18h</c:v>
                </c:pt>
                <c:pt idx="498">
                  <c:v>1243: M. 21-19h</c:v>
                </c:pt>
                <c:pt idx="499">
                  <c:v>1244: M. 21-20h</c:v>
                </c:pt>
                <c:pt idx="500">
                  <c:v>1245: M. 21-21h</c:v>
                </c:pt>
                <c:pt idx="501">
                  <c:v>1246: M. 21-22h</c:v>
                </c:pt>
                <c:pt idx="502">
                  <c:v>1247: M. 21-23h</c:v>
                </c:pt>
                <c:pt idx="503">
                  <c:v>1248: M. 21-24h</c:v>
                </c:pt>
                <c:pt idx="504">
                  <c:v>1249: J. 22-01h</c:v>
                </c:pt>
                <c:pt idx="505">
                  <c:v>1250: J. 22-02h</c:v>
                </c:pt>
                <c:pt idx="506">
                  <c:v>1251: J. 22-03h</c:v>
                </c:pt>
                <c:pt idx="507">
                  <c:v>1252: J. 22-04h</c:v>
                </c:pt>
                <c:pt idx="508">
                  <c:v>1253: J. 22-05h</c:v>
                </c:pt>
                <c:pt idx="509">
                  <c:v>1254: J. 22-06h</c:v>
                </c:pt>
                <c:pt idx="510">
                  <c:v>1255: J. 22-07h</c:v>
                </c:pt>
                <c:pt idx="511">
                  <c:v>1256: J. 22-08h</c:v>
                </c:pt>
                <c:pt idx="512">
                  <c:v>1257: J. 22-09h</c:v>
                </c:pt>
                <c:pt idx="513">
                  <c:v>1258: J. 22-10h</c:v>
                </c:pt>
                <c:pt idx="514">
                  <c:v>1259: J. 22-11h</c:v>
                </c:pt>
                <c:pt idx="515">
                  <c:v>1260: J. 22-12h</c:v>
                </c:pt>
                <c:pt idx="516">
                  <c:v>1261: J. 22-13h</c:v>
                </c:pt>
                <c:pt idx="517">
                  <c:v>1262: J. 22-14h</c:v>
                </c:pt>
                <c:pt idx="518">
                  <c:v>1263: J. 22-15h</c:v>
                </c:pt>
                <c:pt idx="519">
                  <c:v>1264: J. 22-16h</c:v>
                </c:pt>
                <c:pt idx="520">
                  <c:v>1265: J. 22-17h</c:v>
                </c:pt>
                <c:pt idx="521">
                  <c:v>1266: J. 22-18h</c:v>
                </c:pt>
                <c:pt idx="522">
                  <c:v>1267: J. 22-19h</c:v>
                </c:pt>
                <c:pt idx="523">
                  <c:v>1268: J. 22-20h</c:v>
                </c:pt>
                <c:pt idx="524">
                  <c:v>1269: J. 22-21h</c:v>
                </c:pt>
                <c:pt idx="525">
                  <c:v>1270: J. 22-22h</c:v>
                </c:pt>
                <c:pt idx="526">
                  <c:v>1271: J. 22-23h</c:v>
                </c:pt>
                <c:pt idx="527">
                  <c:v>1272: J. 22-24h</c:v>
                </c:pt>
                <c:pt idx="528">
                  <c:v>1273: V. 23-01h</c:v>
                </c:pt>
                <c:pt idx="529">
                  <c:v>1274: V. 23-02h</c:v>
                </c:pt>
                <c:pt idx="530">
                  <c:v>1275: V. 23-03h</c:v>
                </c:pt>
                <c:pt idx="531">
                  <c:v>1276: V. 23-04h</c:v>
                </c:pt>
                <c:pt idx="532">
                  <c:v>1277: V. 23-05h</c:v>
                </c:pt>
                <c:pt idx="533">
                  <c:v>1278: V. 23-06h</c:v>
                </c:pt>
                <c:pt idx="534">
                  <c:v>1279: V. 23-07h</c:v>
                </c:pt>
                <c:pt idx="535">
                  <c:v>1280: V. 23-08h</c:v>
                </c:pt>
                <c:pt idx="536">
                  <c:v>1281: V. 23-09h</c:v>
                </c:pt>
                <c:pt idx="537">
                  <c:v>1282: V. 23-10h</c:v>
                </c:pt>
                <c:pt idx="538">
                  <c:v>1283: V. 23-11h</c:v>
                </c:pt>
                <c:pt idx="539">
                  <c:v>1284: V. 23-12h</c:v>
                </c:pt>
                <c:pt idx="540">
                  <c:v>1285: V. 23-13h</c:v>
                </c:pt>
                <c:pt idx="541">
                  <c:v>1286: V. 23-14h</c:v>
                </c:pt>
                <c:pt idx="542">
                  <c:v>1287: V. 23-15h</c:v>
                </c:pt>
                <c:pt idx="543">
                  <c:v>1288: V. 23-16h</c:v>
                </c:pt>
                <c:pt idx="544">
                  <c:v>1289: V. 23-17h</c:v>
                </c:pt>
                <c:pt idx="545">
                  <c:v>1290: V. 23-18h</c:v>
                </c:pt>
                <c:pt idx="546">
                  <c:v>1291: V. 23-19h</c:v>
                </c:pt>
                <c:pt idx="547">
                  <c:v>1292: V. 23-20h</c:v>
                </c:pt>
                <c:pt idx="548">
                  <c:v>1293: V. 23-21h</c:v>
                </c:pt>
                <c:pt idx="549">
                  <c:v>1294: V. 23-22h</c:v>
                </c:pt>
                <c:pt idx="550">
                  <c:v>1295: V. 23-23h</c:v>
                </c:pt>
                <c:pt idx="551">
                  <c:v>1296: V. 23-24h</c:v>
                </c:pt>
                <c:pt idx="552">
                  <c:v>1297: S. 24-01h</c:v>
                </c:pt>
                <c:pt idx="553">
                  <c:v>1298: S. 24-02h</c:v>
                </c:pt>
                <c:pt idx="554">
                  <c:v>1299: S. 24-03h</c:v>
                </c:pt>
                <c:pt idx="555">
                  <c:v>1300: S. 24-04h</c:v>
                </c:pt>
                <c:pt idx="556">
                  <c:v>1301: S. 24-05h</c:v>
                </c:pt>
                <c:pt idx="557">
                  <c:v>1302: S. 24-06h</c:v>
                </c:pt>
                <c:pt idx="558">
                  <c:v>1303: S. 24-07h</c:v>
                </c:pt>
                <c:pt idx="559">
                  <c:v>1304: S. 24-08h</c:v>
                </c:pt>
                <c:pt idx="560">
                  <c:v>1305: S. 24-09h</c:v>
                </c:pt>
                <c:pt idx="561">
                  <c:v>1306: S. 24-10h</c:v>
                </c:pt>
                <c:pt idx="562">
                  <c:v>1307: S. 24-11h</c:v>
                </c:pt>
                <c:pt idx="563">
                  <c:v>1308: S. 24-12h</c:v>
                </c:pt>
                <c:pt idx="564">
                  <c:v>1309: S. 24-13h</c:v>
                </c:pt>
                <c:pt idx="565">
                  <c:v>1310: S. 24-14h</c:v>
                </c:pt>
                <c:pt idx="566">
                  <c:v>1311: S. 24-15h</c:v>
                </c:pt>
                <c:pt idx="567">
                  <c:v>1312: S. 24-16h</c:v>
                </c:pt>
                <c:pt idx="568">
                  <c:v>1313: S. 24-17h</c:v>
                </c:pt>
                <c:pt idx="569">
                  <c:v>1314: S. 24-18h</c:v>
                </c:pt>
                <c:pt idx="570">
                  <c:v>1315: S. 24-19h</c:v>
                </c:pt>
                <c:pt idx="571">
                  <c:v>1316: S. 24-20h</c:v>
                </c:pt>
                <c:pt idx="572">
                  <c:v>1317: S. 24-21h</c:v>
                </c:pt>
                <c:pt idx="573">
                  <c:v>1318: S. 24-22h</c:v>
                </c:pt>
                <c:pt idx="574">
                  <c:v>1319: S. 24-23h</c:v>
                </c:pt>
                <c:pt idx="575">
                  <c:v>1320: S. 24-24h</c:v>
                </c:pt>
                <c:pt idx="576">
                  <c:v>1321: D. 25-01h</c:v>
                </c:pt>
                <c:pt idx="577">
                  <c:v>1322: D. 25-02h</c:v>
                </c:pt>
                <c:pt idx="578">
                  <c:v>1323: D. 25-03h</c:v>
                </c:pt>
                <c:pt idx="579">
                  <c:v>1324: D. 25-04h</c:v>
                </c:pt>
                <c:pt idx="580">
                  <c:v>1325: D. 25-05h</c:v>
                </c:pt>
                <c:pt idx="581">
                  <c:v>1326: D. 25-06h</c:v>
                </c:pt>
                <c:pt idx="582">
                  <c:v>1327: D. 25-07h</c:v>
                </c:pt>
                <c:pt idx="583">
                  <c:v>1328: D. 25-08h</c:v>
                </c:pt>
                <c:pt idx="584">
                  <c:v>1329: D. 25-09h</c:v>
                </c:pt>
                <c:pt idx="585">
                  <c:v>1330: D. 25-10h</c:v>
                </c:pt>
                <c:pt idx="586">
                  <c:v>1331: D. 25-11h</c:v>
                </c:pt>
                <c:pt idx="587">
                  <c:v>1332: D. 25-12h</c:v>
                </c:pt>
                <c:pt idx="588">
                  <c:v>1333: D. 25-13h</c:v>
                </c:pt>
                <c:pt idx="589">
                  <c:v>1334: D. 25-14h</c:v>
                </c:pt>
                <c:pt idx="590">
                  <c:v>1335: D. 25-15h</c:v>
                </c:pt>
                <c:pt idx="591">
                  <c:v>1336: D. 25-16h</c:v>
                </c:pt>
                <c:pt idx="592">
                  <c:v>1337: D. 25-17h</c:v>
                </c:pt>
                <c:pt idx="593">
                  <c:v>1338: D. 25-18h</c:v>
                </c:pt>
                <c:pt idx="594">
                  <c:v>1339: D. 25-19h</c:v>
                </c:pt>
                <c:pt idx="595">
                  <c:v>1340: D. 25-20h</c:v>
                </c:pt>
                <c:pt idx="596">
                  <c:v>1341: D. 25-21h</c:v>
                </c:pt>
                <c:pt idx="597">
                  <c:v>1342: D. 25-22h</c:v>
                </c:pt>
                <c:pt idx="598">
                  <c:v>1343: D. 25-23h</c:v>
                </c:pt>
                <c:pt idx="599">
                  <c:v>1344: D. 25-24h</c:v>
                </c:pt>
                <c:pt idx="600">
                  <c:v>1345: L. 26-01h</c:v>
                </c:pt>
                <c:pt idx="601">
                  <c:v>1346: L. 26-02h</c:v>
                </c:pt>
                <c:pt idx="602">
                  <c:v>1347: L. 26-03h</c:v>
                </c:pt>
                <c:pt idx="603">
                  <c:v>1348: L. 26-04h</c:v>
                </c:pt>
                <c:pt idx="604">
                  <c:v>1349: L. 26-05h</c:v>
                </c:pt>
                <c:pt idx="605">
                  <c:v>1350: L. 26-06h</c:v>
                </c:pt>
                <c:pt idx="606">
                  <c:v>1351: L. 26-07h</c:v>
                </c:pt>
                <c:pt idx="607">
                  <c:v>1352: L. 26-08h</c:v>
                </c:pt>
                <c:pt idx="608">
                  <c:v>1353: L. 26-09h</c:v>
                </c:pt>
                <c:pt idx="609">
                  <c:v>1354: L. 26-10h</c:v>
                </c:pt>
                <c:pt idx="610">
                  <c:v>1355: L. 26-11h</c:v>
                </c:pt>
                <c:pt idx="611">
                  <c:v>1356: L. 26-12h</c:v>
                </c:pt>
                <c:pt idx="612">
                  <c:v>1357: L. 26-13h</c:v>
                </c:pt>
                <c:pt idx="613">
                  <c:v>1358: L. 26-14h</c:v>
                </c:pt>
                <c:pt idx="614">
                  <c:v>1359: L. 26-15h</c:v>
                </c:pt>
                <c:pt idx="615">
                  <c:v>1360: L. 26-16h</c:v>
                </c:pt>
                <c:pt idx="616">
                  <c:v>1361: L. 26-17h</c:v>
                </c:pt>
                <c:pt idx="617">
                  <c:v>1362: L. 26-18h</c:v>
                </c:pt>
                <c:pt idx="618">
                  <c:v>1363: L. 26-19h</c:v>
                </c:pt>
                <c:pt idx="619">
                  <c:v>1364: L. 26-20h</c:v>
                </c:pt>
                <c:pt idx="620">
                  <c:v>1365: L. 26-21h</c:v>
                </c:pt>
                <c:pt idx="621">
                  <c:v>1366: L. 26-22h</c:v>
                </c:pt>
                <c:pt idx="622">
                  <c:v>1367: L. 26-23h</c:v>
                </c:pt>
                <c:pt idx="623">
                  <c:v>1368: L. 26-24h</c:v>
                </c:pt>
                <c:pt idx="624">
                  <c:v>1369: M. 27-01h</c:v>
                </c:pt>
                <c:pt idx="625">
                  <c:v>1370: M. 27-02h</c:v>
                </c:pt>
                <c:pt idx="626">
                  <c:v>1371: M. 27-03h</c:v>
                </c:pt>
                <c:pt idx="627">
                  <c:v>1372: M. 27-04h</c:v>
                </c:pt>
                <c:pt idx="628">
                  <c:v>1373: M. 27-05h</c:v>
                </c:pt>
                <c:pt idx="629">
                  <c:v>1374: M. 27-06h</c:v>
                </c:pt>
                <c:pt idx="630">
                  <c:v>1375: M. 27-07h</c:v>
                </c:pt>
                <c:pt idx="631">
                  <c:v>1376: M. 27-08h</c:v>
                </c:pt>
                <c:pt idx="632">
                  <c:v>1377: M. 27-09h</c:v>
                </c:pt>
                <c:pt idx="633">
                  <c:v>1378: M. 27-10h</c:v>
                </c:pt>
                <c:pt idx="634">
                  <c:v>1379: M. 27-11h</c:v>
                </c:pt>
                <c:pt idx="635">
                  <c:v>1380: M. 27-12h</c:v>
                </c:pt>
                <c:pt idx="636">
                  <c:v>1381: M. 27-13h</c:v>
                </c:pt>
                <c:pt idx="637">
                  <c:v>1382: M. 27-14h</c:v>
                </c:pt>
                <c:pt idx="638">
                  <c:v>1383: M. 27-15h</c:v>
                </c:pt>
                <c:pt idx="639">
                  <c:v>1384: M. 27-16h</c:v>
                </c:pt>
                <c:pt idx="640">
                  <c:v>1385: M. 27-17h</c:v>
                </c:pt>
                <c:pt idx="641">
                  <c:v>1386: M. 27-18h</c:v>
                </c:pt>
                <c:pt idx="642">
                  <c:v>1387: M. 27-19h</c:v>
                </c:pt>
                <c:pt idx="643">
                  <c:v>1388: M. 27-20h</c:v>
                </c:pt>
                <c:pt idx="644">
                  <c:v>1389: M. 27-21h</c:v>
                </c:pt>
                <c:pt idx="645">
                  <c:v>1390: M. 27-22h</c:v>
                </c:pt>
                <c:pt idx="646">
                  <c:v>1391: M. 27-23h</c:v>
                </c:pt>
                <c:pt idx="647">
                  <c:v>1392: M. 27-24h</c:v>
                </c:pt>
                <c:pt idx="648">
                  <c:v>1393: M. 28-01h</c:v>
                </c:pt>
                <c:pt idx="649">
                  <c:v>1394: M. 28-02h</c:v>
                </c:pt>
                <c:pt idx="650">
                  <c:v>1395: M. 28-03h</c:v>
                </c:pt>
                <c:pt idx="651">
                  <c:v>1396: M. 28-04h</c:v>
                </c:pt>
                <c:pt idx="652">
                  <c:v>1397: M. 28-05h</c:v>
                </c:pt>
                <c:pt idx="653">
                  <c:v>1398: M. 28-06h</c:v>
                </c:pt>
                <c:pt idx="654">
                  <c:v>1399: M. 28-07h</c:v>
                </c:pt>
                <c:pt idx="655">
                  <c:v>1400: M. 28-08h</c:v>
                </c:pt>
                <c:pt idx="656">
                  <c:v>1401: M. 28-09h</c:v>
                </c:pt>
                <c:pt idx="657">
                  <c:v>1402: M. 28-10h</c:v>
                </c:pt>
                <c:pt idx="658">
                  <c:v>1403: M. 28-11h</c:v>
                </c:pt>
                <c:pt idx="659">
                  <c:v>1404: M. 28-12h</c:v>
                </c:pt>
                <c:pt idx="660">
                  <c:v>1405: M. 28-13h</c:v>
                </c:pt>
                <c:pt idx="661">
                  <c:v>1406: M. 28-14h</c:v>
                </c:pt>
                <c:pt idx="662">
                  <c:v>1407: M. 28-15h</c:v>
                </c:pt>
                <c:pt idx="663">
                  <c:v>1408: M. 28-16h</c:v>
                </c:pt>
                <c:pt idx="664">
                  <c:v>1409: M. 28-17h</c:v>
                </c:pt>
                <c:pt idx="665">
                  <c:v>1410: M. 28-18h</c:v>
                </c:pt>
                <c:pt idx="666">
                  <c:v>1411: M. 28-19h</c:v>
                </c:pt>
                <c:pt idx="667">
                  <c:v>1412: M. 28-20h</c:v>
                </c:pt>
                <c:pt idx="668">
                  <c:v>1413: M. 28-21h</c:v>
                </c:pt>
                <c:pt idx="669">
                  <c:v>1414: M. 28-22h</c:v>
                </c:pt>
                <c:pt idx="670">
                  <c:v>1415: M. 28-23h</c:v>
                </c:pt>
                <c:pt idx="671">
                  <c:v>1416: M. 28-24h</c:v>
                </c:pt>
              </c:strCache>
            </c:strRef>
          </c:cat>
          <c:val>
            <c:numRef>
              <c:f>IFRANE!$B$2:$B$673</c:f>
            </c:numRef>
          </c:val>
          <c:smooth val="0"/>
          <c:extLst>
            <c:ext xmlns:c16="http://schemas.microsoft.com/office/drawing/2014/chart" uri="{C3380CC4-5D6E-409C-BE32-E72D297353CC}">
              <c16:uniqueId val="{00000000-C34C-4CF4-B28B-5DF94D6ABAB6}"/>
            </c:ext>
          </c:extLst>
        </c:ser>
        <c:ser>
          <c:idx val="1"/>
          <c:order val="1"/>
          <c:tx>
            <c:strRef>
              <c:f>ERRACHIDIA!$C$1</c:f>
              <c:strCache>
                <c:ptCount val="1"/>
                <c:pt idx="0">
                  <c:v>Tint Without TB Treatement</c:v>
                </c:pt>
              </c:strCache>
            </c:strRef>
          </c:tx>
          <c:spPr>
            <a:ln w="0" cap="rnd">
              <a:solidFill>
                <a:schemeClr val="accent6">
                  <a:lumMod val="50000"/>
                </a:schemeClr>
              </a:solidFill>
              <a:round/>
            </a:ln>
            <a:effectLst/>
          </c:spPr>
          <c:marker>
            <c:symbol val="none"/>
          </c:marker>
          <c:cat>
            <c:strRef>
              <c:f>ERRACHIDIA!$A$2:$A$673</c:f>
              <c:strCache>
                <c:ptCount val="672"/>
                <c:pt idx="0">
                  <c:v>4345: D. 01-01h</c:v>
                </c:pt>
                <c:pt idx="1">
                  <c:v>4346: D. 01-02h</c:v>
                </c:pt>
                <c:pt idx="2">
                  <c:v>4347: D. 01-03h</c:v>
                </c:pt>
                <c:pt idx="3">
                  <c:v>4348: D. 01-04h</c:v>
                </c:pt>
                <c:pt idx="4">
                  <c:v>4349: D. 01-05h</c:v>
                </c:pt>
                <c:pt idx="5">
                  <c:v>4350: D. 01-06h</c:v>
                </c:pt>
                <c:pt idx="6">
                  <c:v>4351: D. 01-07h</c:v>
                </c:pt>
                <c:pt idx="7">
                  <c:v>4352: D. 01-08h</c:v>
                </c:pt>
                <c:pt idx="8">
                  <c:v>4353: D. 01-09h</c:v>
                </c:pt>
                <c:pt idx="9">
                  <c:v>4354: D. 01-10h</c:v>
                </c:pt>
                <c:pt idx="10">
                  <c:v>4355: D. 01-11h</c:v>
                </c:pt>
                <c:pt idx="11">
                  <c:v>4356: D. 01-12h</c:v>
                </c:pt>
                <c:pt idx="12">
                  <c:v>4357: D. 01-13h</c:v>
                </c:pt>
                <c:pt idx="13">
                  <c:v>4358: D. 01-14h</c:v>
                </c:pt>
                <c:pt idx="14">
                  <c:v>4359: D. 01-15h</c:v>
                </c:pt>
                <c:pt idx="15">
                  <c:v>4360: D. 01-16h</c:v>
                </c:pt>
                <c:pt idx="16">
                  <c:v>4361: D. 01-17h</c:v>
                </c:pt>
                <c:pt idx="17">
                  <c:v>4362: D. 01-18h</c:v>
                </c:pt>
                <c:pt idx="18">
                  <c:v>4363: D. 01-19h</c:v>
                </c:pt>
                <c:pt idx="19">
                  <c:v>4364: D. 01-20h</c:v>
                </c:pt>
                <c:pt idx="20">
                  <c:v>4365: D. 01-21h</c:v>
                </c:pt>
                <c:pt idx="21">
                  <c:v>4366: D. 01-22h</c:v>
                </c:pt>
                <c:pt idx="22">
                  <c:v>4367: D. 01-23h</c:v>
                </c:pt>
                <c:pt idx="23">
                  <c:v>4368: D. 01-24h</c:v>
                </c:pt>
                <c:pt idx="24">
                  <c:v>4369: L. 02-01h</c:v>
                </c:pt>
                <c:pt idx="25">
                  <c:v>4370: L. 02-02h</c:v>
                </c:pt>
                <c:pt idx="26">
                  <c:v>4371: L. 02-03h</c:v>
                </c:pt>
                <c:pt idx="27">
                  <c:v>4372: L. 02-04h</c:v>
                </c:pt>
                <c:pt idx="28">
                  <c:v>4373: L. 02-05h</c:v>
                </c:pt>
                <c:pt idx="29">
                  <c:v>4374: L. 02-06h</c:v>
                </c:pt>
                <c:pt idx="30">
                  <c:v>4375: L. 02-07h</c:v>
                </c:pt>
                <c:pt idx="31">
                  <c:v>4376: L. 02-08h</c:v>
                </c:pt>
                <c:pt idx="32">
                  <c:v>4377: L. 02-09h</c:v>
                </c:pt>
                <c:pt idx="33">
                  <c:v>4378: L. 02-10h</c:v>
                </c:pt>
                <c:pt idx="34">
                  <c:v>4379: L. 02-11h</c:v>
                </c:pt>
                <c:pt idx="35">
                  <c:v>4380: L. 02-12h</c:v>
                </c:pt>
                <c:pt idx="36">
                  <c:v>4381: L. 02-13h</c:v>
                </c:pt>
                <c:pt idx="37">
                  <c:v>4382: L. 02-14h</c:v>
                </c:pt>
                <c:pt idx="38">
                  <c:v>4383: L. 02-15h</c:v>
                </c:pt>
                <c:pt idx="39">
                  <c:v>4384: L. 02-16h</c:v>
                </c:pt>
                <c:pt idx="40">
                  <c:v>4385: L. 02-17h</c:v>
                </c:pt>
                <c:pt idx="41">
                  <c:v>4386: L. 02-18h</c:v>
                </c:pt>
                <c:pt idx="42">
                  <c:v>4387: L. 02-19h</c:v>
                </c:pt>
                <c:pt idx="43">
                  <c:v>4388: L. 02-20h</c:v>
                </c:pt>
                <c:pt idx="44">
                  <c:v>4389: L. 02-21h</c:v>
                </c:pt>
                <c:pt idx="45">
                  <c:v>4390: L. 02-22h</c:v>
                </c:pt>
                <c:pt idx="46">
                  <c:v>4391: L. 02-23h</c:v>
                </c:pt>
                <c:pt idx="47">
                  <c:v>4392: L. 02-24h</c:v>
                </c:pt>
                <c:pt idx="48">
                  <c:v>4393: M. 03-01h</c:v>
                </c:pt>
                <c:pt idx="49">
                  <c:v>4394: M. 03-02h</c:v>
                </c:pt>
                <c:pt idx="50">
                  <c:v>4395: M. 03-03h</c:v>
                </c:pt>
                <c:pt idx="51">
                  <c:v>4396: M. 03-04h</c:v>
                </c:pt>
                <c:pt idx="52">
                  <c:v>4397: M. 03-05h</c:v>
                </c:pt>
                <c:pt idx="53">
                  <c:v>4398: M. 03-06h</c:v>
                </c:pt>
                <c:pt idx="54">
                  <c:v>4399: M. 03-07h</c:v>
                </c:pt>
                <c:pt idx="55">
                  <c:v>4400: M. 03-08h</c:v>
                </c:pt>
                <c:pt idx="56">
                  <c:v>4401: M. 03-09h</c:v>
                </c:pt>
                <c:pt idx="57">
                  <c:v>4402: M. 03-10h</c:v>
                </c:pt>
                <c:pt idx="58">
                  <c:v>4403: M. 03-11h</c:v>
                </c:pt>
                <c:pt idx="59">
                  <c:v>4404: M. 03-12h</c:v>
                </c:pt>
                <c:pt idx="60">
                  <c:v>4405: M. 03-13h</c:v>
                </c:pt>
                <c:pt idx="61">
                  <c:v>4406: M. 03-14h</c:v>
                </c:pt>
                <c:pt idx="62">
                  <c:v>4407: M. 03-15h</c:v>
                </c:pt>
                <c:pt idx="63">
                  <c:v>4408: M. 03-16h</c:v>
                </c:pt>
                <c:pt idx="64">
                  <c:v>4409: M. 03-17h</c:v>
                </c:pt>
                <c:pt idx="65">
                  <c:v>4410: M. 03-18h</c:v>
                </c:pt>
                <c:pt idx="66">
                  <c:v>4411: M. 03-19h</c:v>
                </c:pt>
                <c:pt idx="67">
                  <c:v>4412: M. 03-20h</c:v>
                </c:pt>
                <c:pt idx="68">
                  <c:v>4413: M. 03-21h</c:v>
                </c:pt>
                <c:pt idx="69">
                  <c:v>4414: M. 03-22h</c:v>
                </c:pt>
                <c:pt idx="70">
                  <c:v>4415: M. 03-23h</c:v>
                </c:pt>
                <c:pt idx="71">
                  <c:v>4416: M. 03-24h</c:v>
                </c:pt>
                <c:pt idx="72">
                  <c:v>4417: M. 04-01h</c:v>
                </c:pt>
                <c:pt idx="73">
                  <c:v>4418: M. 04-02h</c:v>
                </c:pt>
                <c:pt idx="74">
                  <c:v>4419: M. 04-03h</c:v>
                </c:pt>
                <c:pt idx="75">
                  <c:v>4420: M. 04-04h</c:v>
                </c:pt>
                <c:pt idx="76">
                  <c:v>4421: M. 04-05h</c:v>
                </c:pt>
                <c:pt idx="77">
                  <c:v>4422: M. 04-06h</c:v>
                </c:pt>
                <c:pt idx="78">
                  <c:v>4423: M. 04-07h</c:v>
                </c:pt>
                <c:pt idx="79">
                  <c:v>4424: M. 04-08h</c:v>
                </c:pt>
                <c:pt idx="80">
                  <c:v>4425: M. 04-09h</c:v>
                </c:pt>
                <c:pt idx="81">
                  <c:v>4426: M. 04-10h</c:v>
                </c:pt>
                <c:pt idx="82">
                  <c:v>4427: M. 04-11h</c:v>
                </c:pt>
                <c:pt idx="83">
                  <c:v>4428: M. 04-12h</c:v>
                </c:pt>
                <c:pt idx="84">
                  <c:v>4429: M. 04-13h</c:v>
                </c:pt>
                <c:pt idx="85">
                  <c:v>4430: M. 04-14h</c:v>
                </c:pt>
                <c:pt idx="86">
                  <c:v>4431: M. 04-15h</c:v>
                </c:pt>
                <c:pt idx="87">
                  <c:v>4432: M. 04-16h</c:v>
                </c:pt>
                <c:pt idx="88">
                  <c:v>4433: M. 04-17h</c:v>
                </c:pt>
                <c:pt idx="89">
                  <c:v>4434: M. 04-18h</c:v>
                </c:pt>
                <c:pt idx="90">
                  <c:v>4435: M. 04-19h</c:v>
                </c:pt>
                <c:pt idx="91">
                  <c:v>4436: M. 04-20h</c:v>
                </c:pt>
                <c:pt idx="92">
                  <c:v>4437: M. 04-21h</c:v>
                </c:pt>
                <c:pt idx="93">
                  <c:v>4438: M. 04-22h</c:v>
                </c:pt>
                <c:pt idx="94">
                  <c:v>4439: M. 04-23h</c:v>
                </c:pt>
                <c:pt idx="95">
                  <c:v>4440: M. 04-24h</c:v>
                </c:pt>
                <c:pt idx="96">
                  <c:v>4441: J. 05-01h</c:v>
                </c:pt>
                <c:pt idx="97">
                  <c:v>4442: J. 05-02h</c:v>
                </c:pt>
                <c:pt idx="98">
                  <c:v>4443: J. 05-03h</c:v>
                </c:pt>
                <c:pt idx="99">
                  <c:v>4444: J. 05-04h</c:v>
                </c:pt>
                <c:pt idx="100">
                  <c:v>4445: J. 05-05h</c:v>
                </c:pt>
                <c:pt idx="101">
                  <c:v>4446: J. 05-06h</c:v>
                </c:pt>
                <c:pt idx="102">
                  <c:v>4447: J. 05-07h</c:v>
                </c:pt>
                <c:pt idx="103">
                  <c:v>4448: J. 05-08h</c:v>
                </c:pt>
                <c:pt idx="104">
                  <c:v>4449: J. 05-09h</c:v>
                </c:pt>
                <c:pt idx="105">
                  <c:v>4450: J. 05-10h</c:v>
                </c:pt>
                <c:pt idx="106">
                  <c:v>4451: J. 05-11h</c:v>
                </c:pt>
                <c:pt idx="107">
                  <c:v>4452: J. 05-12h</c:v>
                </c:pt>
                <c:pt idx="108">
                  <c:v>4453: J. 05-13h</c:v>
                </c:pt>
                <c:pt idx="109">
                  <c:v>4454: J. 05-14h</c:v>
                </c:pt>
                <c:pt idx="110">
                  <c:v>4455: J. 05-15h</c:v>
                </c:pt>
                <c:pt idx="111">
                  <c:v>4456: J. 05-16h</c:v>
                </c:pt>
                <c:pt idx="112">
                  <c:v>4457: J. 05-17h</c:v>
                </c:pt>
                <c:pt idx="113">
                  <c:v>4458: J. 05-18h</c:v>
                </c:pt>
                <c:pt idx="114">
                  <c:v>4459: J. 05-19h</c:v>
                </c:pt>
                <c:pt idx="115">
                  <c:v>4460: J. 05-20h</c:v>
                </c:pt>
                <c:pt idx="116">
                  <c:v>4461: J. 05-21h</c:v>
                </c:pt>
                <c:pt idx="117">
                  <c:v>4462: J. 05-22h</c:v>
                </c:pt>
                <c:pt idx="118">
                  <c:v>4463: J. 05-23h</c:v>
                </c:pt>
                <c:pt idx="119">
                  <c:v>4464: J. 05-24h</c:v>
                </c:pt>
                <c:pt idx="120">
                  <c:v>4465: V. 06-01h</c:v>
                </c:pt>
                <c:pt idx="121">
                  <c:v>4466: V. 06-02h</c:v>
                </c:pt>
                <c:pt idx="122">
                  <c:v>4467: V. 06-03h</c:v>
                </c:pt>
                <c:pt idx="123">
                  <c:v>4468: V. 06-04h</c:v>
                </c:pt>
                <c:pt idx="124">
                  <c:v>4469: V. 06-05h</c:v>
                </c:pt>
                <c:pt idx="125">
                  <c:v>4470: V. 06-06h</c:v>
                </c:pt>
                <c:pt idx="126">
                  <c:v>4471: V. 06-07h</c:v>
                </c:pt>
                <c:pt idx="127">
                  <c:v>4472: V. 06-08h</c:v>
                </c:pt>
                <c:pt idx="128">
                  <c:v>4473: V. 06-09h</c:v>
                </c:pt>
                <c:pt idx="129">
                  <c:v>4474: V. 06-10h</c:v>
                </c:pt>
                <c:pt idx="130">
                  <c:v>4475: V. 06-11h</c:v>
                </c:pt>
                <c:pt idx="131">
                  <c:v>4476: V. 06-12h</c:v>
                </c:pt>
                <c:pt idx="132">
                  <c:v>4477: V. 06-13h</c:v>
                </c:pt>
                <c:pt idx="133">
                  <c:v>4478: V. 06-14h</c:v>
                </c:pt>
                <c:pt idx="134">
                  <c:v>4479: V. 06-15h</c:v>
                </c:pt>
                <c:pt idx="135">
                  <c:v>4480: V. 06-16h</c:v>
                </c:pt>
                <c:pt idx="136">
                  <c:v>4481: V. 06-17h</c:v>
                </c:pt>
                <c:pt idx="137">
                  <c:v>4482: V. 06-18h</c:v>
                </c:pt>
                <c:pt idx="138">
                  <c:v>4483: V. 06-19h</c:v>
                </c:pt>
                <c:pt idx="139">
                  <c:v>4484: V. 06-20h</c:v>
                </c:pt>
                <c:pt idx="140">
                  <c:v>4485: V. 06-21h</c:v>
                </c:pt>
                <c:pt idx="141">
                  <c:v>4486: V. 06-22h</c:v>
                </c:pt>
                <c:pt idx="142">
                  <c:v>4487: V. 06-23h</c:v>
                </c:pt>
                <c:pt idx="143">
                  <c:v>4488: V. 06-24h</c:v>
                </c:pt>
                <c:pt idx="144">
                  <c:v>4489: S. 07-01h</c:v>
                </c:pt>
                <c:pt idx="145">
                  <c:v>4490: S. 07-02h</c:v>
                </c:pt>
                <c:pt idx="146">
                  <c:v>4491: S. 07-03h</c:v>
                </c:pt>
                <c:pt idx="147">
                  <c:v>4492: S. 07-04h</c:v>
                </c:pt>
                <c:pt idx="148">
                  <c:v>4493: S. 07-05h</c:v>
                </c:pt>
                <c:pt idx="149">
                  <c:v>4494: S. 07-06h</c:v>
                </c:pt>
                <c:pt idx="150">
                  <c:v>4495: S. 07-07h</c:v>
                </c:pt>
                <c:pt idx="151">
                  <c:v>4496: S. 07-08h</c:v>
                </c:pt>
                <c:pt idx="152">
                  <c:v>4497: S. 07-09h</c:v>
                </c:pt>
                <c:pt idx="153">
                  <c:v>4498: S. 07-10h</c:v>
                </c:pt>
                <c:pt idx="154">
                  <c:v>4499: S. 07-11h</c:v>
                </c:pt>
                <c:pt idx="155">
                  <c:v>4500: S. 07-12h</c:v>
                </c:pt>
                <c:pt idx="156">
                  <c:v>4501: S. 07-13h</c:v>
                </c:pt>
                <c:pt idx="157">
                  <c:v>4502: S. 07-14h</c:v>
                </c:pt>
                <c:pt idx="158">
                  <c:v>4503: S. 07-15h</c:v>
                </c:pt>
                <c:pt idx="159">
                  <c:v>4504: S. 07-16h</c:v>
                </c:pt>
                <c:pt idx="160">
                  <c:v>4505: S. 07-17h</c:v>
                </c:pt>
                <c:pt idx="161">
                  <c:v>4506: S. 07-18h</c:v>
                </c:pt>
                <c:pt idx="162">
                  <c:v>4507: S. 07-19h</c:v>
                </c:pt>
                <c:pt idx="163">
                  <c:v>4508: S. 07-20h</c:v>
                </c:pt>
                <c:pt idx="164">
                  <c:v>4509: S. 07-21h</c:v>
                </c:pt>
                <c:pt idx="165">
                  <c:v>4510: S. 07-22h</c:v>
                </c:pt>
                <c:pt idx="166">
                  <c:v>4511: S. 07-23h</c:v>
                </c:pt>
                <c:pt idx="167">
                  <c:v>4512: S. 07-24h</c:v>
                </c:pt>
                <c:pt idx="168">
                  <c:v>4513: D. 08-01h</c:v>
                </c:pt>
                <c:pt idx="169">
                  <c:v>4514: D. 08-02h</c:v>
                </c:pt>
                <c:pt idx="170">
                  <c:v>4515: D. 08-03h</c:v>
                </c:pt>
                <c:pt idx="171">
                  <c:v>4516: D. 08-04h</c:v>
                </c:pt>
                <c:pt idx="172">
                  <c:v>4517: D. 08-05h</c:v>
                </c:pt>
                <c:pt idx="173">
                  <c:v>4518: D. 08-06h</c:v>
                </c:pt>
                <c:pt idx="174">
                  <c:v>4519: D. 08-07h</c:v>
                </c:pt>
                <c:pt idx="175">
                  <c:v>4520: D. 08-08h</c:v>
                </c:pt>
                <c:pt idx="176">
                  <c:v>4521: D. 08-09h</c:v>
                </c:pt>
                <c:pt idx="177">
                  <c:v>4522: D. 08-10h</c:v>
                </c:pt>
                <c:pt idx="178">
                  <c:v>4523: D. 08-11h</c:v>
                </c:pt>
                <c:pt idx="179">
                  <c:v>4524: D. 08-12h</c:v>
                </c:pt>
                <c:pt idx="180">
                  <c:v>4525: D. 08-13h</c:v>
                </c:pt>
                <c:pt idx="181">
                  <c:v>4526: D. 08-14h</c:v>
                </c:pt>
                <c:pt idx="182">
                  <c:v>4527: D. 08-15h</c:v>
                </c:pt>
                <c:pt idx="183">
                  <c:v>4528: D. 08-16h</c:v>
                </c:pt>
                <c:pt idx="184">
                  <c:v>4529: D. 08-17h</c:v>
                </c:pt>
                <c:pt idx="185">
                  <c:v>4530: D. 08-18h</c:v>
                </c:pt>
                <c:pt idx="186">
                  <c:v>4531: D. 08-19h</c:v>
                </c:pt>
                <c:pt idx="187">
                  <c:v>4532: D. 08-20h</c:v>
                </c:pt>
                <c:pt idx="188">
                  <c:v>4533: D. 08-21h</c:v>
                </c:pt>
                <c:pt idx="189">
                  <c:v>4534: D. 08-22h</c:v>
                </c:pt>
                <c:pt idx="190">
                  <c:v>4535: D. 08-23h</c:v>
                </c:pt>
                <c:pt idx="191">
                  <c:v>4536: D. 08-24h</c:v>
                </c:pt>
                <c:pt idx="192">
                  <c:v>4537: L. 09-01h</c:v>
                </c:pt>
                <c:pt idx="193">
                  <c:v>4538: L. 09-02h</c:v>
                </c:pt>
                <c:pt idx="194">
                  <c:v>4539: L. 09-03h</c:v>
                </c:pt>
                <c:pt idx="195">
                  <c:v>4540: L. 09-04h</c:v>
                </c:pt>
                <c:pt idx="196">
                  <c:v>4541: L. 09-05h</c:v>
                </c:pt>
                <c:pt idx="197">
                  <c:v>4542: L. 09-06h</c:v>
                </c:pt>
                <c:pt idx="198">
                  <c:v>4543: L. 09-07h</c:v>
                </c:pt>
                <c:pt idx="199">
                  <c:v>4544: L. 09-08h</c:v>
                </c:pt>
                <c:pt idx="200">
                  <c:v>4545: L. 09-09h</c:v>
                </c:pt>
                <c:pt idx="201">
                  <c:v>4546: L. 09-10h</c:v>
                </c:pt>
                <c:pt idx="202">
                  <c:v>4547: L. 09-11h</c:v>
                </c:pt>
                <c:pt idx="203">
                  <c:v>4548: L. 09-12h</c:v>
                </c:pt>
                <c:pt idx="204">
                  <c:v>4549: L. 09-13h</c:v>
                </c:pt>
                <c:pt idx="205">
                  <c:v>4550: L. 09-14h</c:v>
                </c:pt>
                <c:pt idx="206">
                  <c:v>4551: L. 09-15h</c:v>
                </c:pt>
                <c:pt idx="207">
                  <c:v>4552: L. 09-16h</c:v>
                </c:pt>
                <c:pt idx="208">
                  <c:v>4553: L. 09-17h</c:v>
                </c:pt>
                <c:pt idx="209">
                  <c:v>4554: L. 09-18h</c:v>
                </c:pt>
                <c:pt idx="210">
                  <c:v>4555: L. 09-19h</c:v>
                </c:pt>
                <c:pt idx="211">
                  <c:v>4556: L. 09-20h</c:v>
                </c:pt>
                <c:pt idx="212">
                  <c:v>4557: L. 09-21h</c:v>
                </c:pt>
                <c:pt idx="213">
                  <c:v>4558: L. 09-22h</c:v>
                </c:pt>
                <c:pt idx="214">
                  <c:v>4559: L. 09-23h</c:v>
                </c:pt>
                <c:pt idx="215">
                  <c:v>4560: L. 09-24h</c:v>
                </c:pt>
                <c:pt idx="216">
                  <c:v>4561: M. 10-01h</c:v>
                </c:pt>
                <c:pt idx="217">
                  <c:v>4562: M. 10-02h</c:v>
                </c:pt>
                <c:pt idx="218">
                  <c:v>4563: M. 10-03h</c:v>
                </c:pt>
                <c:pt idx="219">
                  <c:v>4564: M. 10-04h</c:v>
                </c:pt>
                <c:pt idx="220">
                  <c:v>4565: M. 10-05h</c:v>
                </c:pt>
                <c:pt idx="221">
                  <c:v>4566: M. 10-06h</c:v>
                </c:pt>
                <c:pt idx="222">
                  <c:v>4567: M. 10-07h</c:v>
                </c:pt>
                <c:pt idx="223">
                  <c:v>4568: M. 10-08h</c:v>
                </c:pt>
                <c:pt idx="224">
                  <c:v>4569: M. 10-09h</c:v>
                </c:pt>
                <c:pt idx="225">
                  <c:v>4570: M. 10-10h</c:v>
                </c:pt>
                <c:pt idx="226">
                  <c:v>4571: M. 10-11h</c:v>
                </c:pt>
                <c:pt idx="227">
                  <c:v>4572: M. 10-12h</c:v>
                </c:pt>
                <c:pt idx="228">
                  <c:v>4573: M. 10-13h</c:v>
                </c:pt>
                <c:pt idx="229">
                  <c:v>4574: M. 10-14h</c:v>
                </c:pt>
                <c:pt idx="230">
                  <c:v>4575: M. 10-15h</c:v>
                </c:pt>
                <c:pt idx="231">
                  <c:v>4576: M. 10-16h</c:v>
                </c:pt>
                <c:pt idx="232">
                  <c:v>4577: M. 10-17h</c:v>
                </c:pt>
                <c:pt idx="233">
                  <c:v>4578: M. 10-18h</c:v>
                </c:pt>
                <c:pt idx="234">
                  <c:v>4579: M. 10-19h</c:v>
                </c:pt>
                <c:pt idx="235">
                  <c:v>4580: M. 10-20h</c:v>
                </c:pt>
                <c:pt idx="236">
                  <c:v>4581: M. 10-21h</c:v>
                </c:pt>
                <c:pt idx="237">
                  <c:v>4582: M. 10-22h</c:v>
                </c:pt>
                <c:pt idx="238">
                  <c:v>4583: M. 10-23h</c:v>
                </c:pt>
                <c:pt idx="239">
                  <c:v>4584: M. 10-24h</c:v>
                </c:pt>
                <c:pt idx="240">
                  <c:v>4585: M. 11-01h</c:v>
                </c:pt>
                <c:pt idx="241">
                  <c:v>4586: M. 11-02h</c:v>
                </c:pt>
                <c:pt idx="242">
                  <c:v>4587: M. 11-03h</c:v>
                </c:pt>
                <c:pt idx="243">
                  <c:v>4588: M. 11-04h</c:v>
                </c:pt>
                <c:pt idx="244">
                  <c:v>4589: M. 11-05h</c:v>
                </c:pt>
                <c:pt idx="245">
                  <c:v>4590: M. 11-06h</c:v>
                </c:pt>
                <c:pt idx="246">
                  <c:v>4591: M. 11-07h</c:v>
                </c:pt>
                <c:pt idx="247">
                  <c:v>4592: M. 11-08h</c:v>
                </c:pt>
                <c:pt idx="248">
                  <c:v>4593: M. 11-09h</c:v>
                </c:pt>
                <c:pt idx="249">
                  <c:v>4594: M. 11-10h</c:v>
                </c:pt>
                <c:pt idx="250">
                  <c:v>4595: M. 11-11h</c:v>
                </c:pt>
                <c:pt idx="251">
                  <c:v>4596: M. 11-12h</c:v>
                </c:pt>
                <c:pt idx="252">
                  <c:v>4597: M. 11-13h</c:v>
                </c:pt>
                <c:pt idx="253">
                  <c:v>4598: M. 11-14h</c:v>
                </c:pt>
                <c:pt idx="254">
                  <c:v>4599: M. 11-15h</c:v>
                </c:pt>
                <c:pt idx="255">
                  <c:v>4600: M. 11-16h</c:v>
                </c:pt>
                <c:pt idx="256">
                  <c:v>4601: M. 11-17h</c:v>
                </c:pt>
                <c:pt idx="257">
                  <c:v>4602: M. 11-18h</c:v>
                </c:pt>
                <c:pt idx="258">
                  <c:v>4603: M. 11-19h</c:v>
                </c:pt>
                <c:pt idx="259">
                  <c:v>4604: M. 11-20h</c:v>
                </c:pt>
                <c:pt idx="260">
                  <c:v>4605: M. 11-21h</c:v>
                </c:pt>
                <c:pt idx="261">
                  <c:v>4606: M. 11-22h</c:v>
                </c:pt>
                <c:pt idx="262">
                  <c:v>4607: M. 11-23h</c:v>
                </c:pt>
                <c:pt idx="263">
                  <c:v>4608: M. 11-24h</c:v>
                </c:pt>
                <c:pt idx="264">
                  <c:v>4609: J. 12-01h</c:v>
                </c:pt>
                <c:pt idx="265">
                  <c:v>4610: J. 12-02h</c:v>
                </c:pt>
                <c:pt idx="266">
                  <c:v>4611: J. 12-03h</c:v>
                </c:pt>
                <c:pt idx="267">
                  <c:v>4612: J. 12-04h</c:v>
                </c:pt>
                <c:pt idx="268">
                  <c:v>4613: J. 12-05h</c:v>
                </c:pt>
                <c:pt idx="269">
                  <c:v>4614: J. 12-06h</c:v>
                </c:pt>
                <c:pt idx="270">
                  <c:v>4615: J. 12-07h</c:v>
                </c:pt>
                <c:pt idx="271">
                  <c:v>4616: J. 12-08h</c:v>
                </c:pt>
                <c:pt idx="272">
                  <c:v>4617: J. 12-09h</c:v>
                </c:pt>
                <c:pt idx="273">
                  <c:v>4618: J. 12-10h</c:v>
                </c:pt>
                <c:pt idx="274">
                  <c:v>4619: J. 12-11h</c:v>
                </c:pt>
                <c:pt idx="275">
                  <c:v>4620: J. 12-12h</c:v>
                </c:pt>
                <c:pt idx="276">
                  <c:v>4621: J. 12-13h</c:v>
                </c:pt>
                <c:pt idx="277">
                  <c:v>4622: J. 12-14h</c:v>
                </c:pt>
                <c:pt idx="278">
                  <c:v>4623: J. 12-15h</c:v>
                </c:pt>
                <c:pt idx="279">
                  <c:v>4624: J. 12-16h</c:v>
                </c:pt>
                <c:pt idx="280">
                  <c:v>4625: J. 12-17h</c:v>
                </c:pt>
                <c:pt idx="281">
                  <c:v>4626: J. 12-18h</c:v>
                </c:pt>
                <c:pt idx="282">
                  <c:v>4627: J. 12-19h</c:v>
                </c:pt>
                <c:pt idx="283">
                  <c:v>4628: J. 12-20h</c:v>
                </c:pt>
                <c:pt idx="284">
                  <c:v>4629: J. 12-21h</c:v>
                </c:pt>
                <c:pt idx="285">
                  <c:v>4630: J. 12-22h</c:v>
                </c:pt>
                <c:pt idx="286">
                  <c:v>4631: J. 12-23h</c:v>
                </c:pt>
                <c:pt idx="287">
                  <c:v>4632: J. 12-24h</c:v>
                </c:pt>
                <c:pt idx="288">
                  <c:v>4633: V. 13-01h</c:v>
                </c:pt>
                <c:pt idx="289">
                  <c:v>4634: V. 13-02h</c:v>
                </c:pt>
                <c:pt idx="290">
                  <c:v>4635: V. 13-03h</c:v>
                </c:pt>
                <c:pt idx="291">
                  <c:v>4636: V. 13-04h</c:v>
                </c:pt>
                <c:pt idx="292">
                  <c:v>4637: V. 13-05h</c:v>
                </c:pt>
                <c:pt idx="293">
                  <c:v>4638: V. 13-06h</c:v>
                </c:pt>
                <c:pt idx="294">
                  <c:v>4639: V. 13-07h</c:v>
                </c:pt>
                <c:pt idx="295">
                  <c:v>4640: V. 13-08h</c:v>
                </c:pt>
                <c:pt idx="296">
                  <c:v>4641: V. 13-09h</c:v>
                </c:pt>
                <c:pt idx="297">
                  <c:v>4642: V. 13-10h</c:v>
                </c:pt>
                <c:pt idx="298">
                  <c:v>4643: V. 13-11h</c:v>
                </c:pt>
                <c:pt idx="299">
                  <c:v>4644: V. 13-12h</c:v>
                </c:pt>
                <c:pt idx="300">
                  <c:v>4645: V. 13-13h</c:v>
                </c:pt>
                <c:pt idx="301">
                  <c:v>4646: V. 13-14h</c:v>
                </c:pt>
                <c:pt idx="302">
                  <c:v>4647: V. 13-15h</c:v>
                </c:pt>
                <c:pt idx="303">
                  <c:v>4648: V. 13-16h</c:v>
                </c:pt>
                <c:pt idx="304">
                  <c:v>4649: V. 13-17h</c:v>
                </c:pt>
                <c:pt idx="305">
                  <c:v>4650: V. 13-18h</c:v>
                </c:pt>
                <c:pt idx="306">
                  <c:v>4651: V. 13-19h</c:v>
                </c:pt>
                <c:pt idx="307">
                  <c:v>4652: V. 13-20h</c:v>
                </c:pt>
                <c:pt idx="308">
                  <c:v>4653: V. 13-21h</c:v>
                </c:pt>
                <c:pt idx="309">
                  <c:v>4654: V. 13-22h</c:v>
                </c:pt>
                <c:pt idx="310">
                  <c:v>4655: V. 13-23h</c:v>
                </c:pt>
                <c:pt idx="311">
                  <c:v>4656: V. 13-24h</c:v>
                </c:pt>
                <c:pt idx="312">
                  <c:v>4657: S. 14-01h</c:v>
                </c:pt>
                <c:pt idx="313">
                  <c:v>4658: S. 14-02h</c:v>
                </c:pt>
                <c:pt idx="314">
                  <c:v>4659: S. 14-03h</c:v>
                </c:pt>
                <c:pt idx="315">
                  <c:v>4660: S. 14-04h</c:v>
                </c:pt>
                <c:pt idx="316">
                  <c:v>4661: S. 14-05h</c:v>
                </c:pt>
                <c:pt idx="317">
                  <c:v>4662: S. 14-06h</c:v>
                </c:pt>
                <c:pt idx="318">
                  <c:v>4663: S. 14-07h</c:v>
                </c:pt>
                <c:pt idx="319">
                  <c:v>4664: S. 14-08h</c:v>
                </c:pt>
                <c:pt idx="320">
                  <c:v>4665: S. 14-09h</c:v>
                </c:pt>
                <c:pt idx="321">
                  <c:v>4666: S. 14-10h</c:v>
                </c:pt>
                <c:pt idx="322">
                  <c:v>4667: S. 14-11h</c:v>
                </c:pt>
                <c:pt idx="323">
                  <c:v>4668: S. 14-12h</c:v>
                </c:pt>
                <c:pt idx="324">
                  <c:v>4669: S. 14-13h</c:v>
                </c:pt>
                <c:pt idx="325">
                  <c:v>4670: S. 14-14h</c:v>
                </c:pt>
                <c:pt idx="326">
                  <c:v>4671: S. 14-15h</c:v>
                </c:pt>
                <c:pt idx="327">
                  <c:v>4672: S. 14-16h</c:v>
                </c:pt>
                <c:pt idx="328">
                  <c:v>4673: S. 14-17h</c:v>
                </c:pt>
                <c:pt idx="329">
                  <c:v>4674: S. 14-18h</c:v>
                </c:pt>
                <c:pt idx="330">
                  <c:v>4675: S. 14-19h</c:v>
                </c:pt>
                <c:pt idx="331">
                  <c:v>4676: S. 14-20h</c:v>
                </c:pt>
                <c:pt idx="332">
                  <c:v>4677: S. 14-21h</c:v>
                </c:pt>
                <c:pt idx="333">
                  <c:v>4678: S. 14-22h</c:v>
                </c:pt>
                <c:pt idx="334">
                  <c:v>4679: S. 14-23h</c:v>
                </c:pt>
                <c:pt idx="335">
                  <c:v>4680: S. 14-24h</c:v>
                </c:pt>
                <c:pt idx="336">
                  <c:v>4681: D. 15-01h</c:v>
                </c:pt>
                <c:pt idx="337">
                  <c:v>4682: D. 15-02h</c:v>
                </c:pt>
                <c:pt idx="338">
                  <c:v>4683: D. 15-03h</c:v>
                </c:pt>
                <c:pt idx="339">
                  <c:v>4684: D. 15-04h</c:v>
                </c:pt>
                <c:pt idx="340">
                  <c:v>4685: D. 15-05h</c:v>
                </c:pt>
                <c:pt idx="341">
                  <c:v>4686: D. 15-06h</c:v>
                </c:pt>
                <c:pt idx="342">
                  <c:v>4687: D. 15-07h</c:v>
                </c:pt>
                <c:pt idx="343">
                  <c:v>4688: D. 15-08h</c:v>
                </c:pt>
                <c:pt idx="344">
                  <c:v>4689: D. 15-09h</c:v>
                </c:pt>
                <c:pt idx="345">
                  <c:v>4690: D. 15-10h</c:v>
                </c:pt>
                <c:pt idx="346">
                  <c:v>4691: D. 15-11h</c:v>
                </c:pt>
                <c:pt idx="347">
                  <c:v>4692: D. 15-12h</c:v>
                </c:pt>
                <c:pt idx="348">
                  <c:v>4693: D. 15-13h</c:v>
                </c:pt>
                <c:pt idx="349">
                  <c:v>4694: D. 15-14h</c:v>
                </c:pt>
                <c:pt idx="350">
                  <c:v>4695: D. 15-15h</c:v>
                </c:pt>
                <c:pt idx="351">
                  <c:v>4696: D. 15-16h</c:v>
                </c:pt>
                <c:pt idx="352">
                  <c:v>4697: D. 15-17h</c:v>
                </c:pt>
                <c:pt idx="353">
                  <c:v>4698: D. 15-18h</c:v>
                </c:pt>
                <c:pt idx="354">
                  <c:v>4699: D. 15-19h</c:v>
                </c:pt>
                <c:pt idx="355">
                  <c:v>4700: D. 15-20h</c:v>
                </c:pt>
                <c:pt idx="356">
                  <c:v>4701: D. 15-21h</c:v>
                </c:pt>
                <c:pt idx="357">
                  <c:v>4702: D. 15-22h</c:v>
                </c:pt>
                <c:pt idx="358">
                  <c:v>4703: D. 15-23h</c:v>
                </c:pt>
                <c:pt idx="359">
                  <c:v>4704: D. 15-24h</c:v>
                </c:pt>
                <c:pt idx="360">
                  <c:v>4705: L. 16-01h</c:v>
                </c:pt>
                <c:pt idx="361">
                  <c:v>4706: L. 16-02h</c:v>
                </c:pt>
                <c:pt idx="362">
                  <c:v>4707: L. 16-03h</c:v>
                </c:pt>
                <c:pt idx="363">
                  <c:v>4708: L. 16-04h</c:v>
                </c:pt>
                <c:pt idx="364">
                  <c:v>4709: L. 16-05h</c:v>
                </c:pt>
                <c:pt idx="365">
                  <c:v>4710: L. 16-06h</c:v>
                </c:pt>
                <c:pt idx="366">
                  <c:v>4711: L. 16-07h</c:v>
                </c:pt>
                <c:pt idx="367">
                  <c:v>4712: L. 16-08h</c:v>
                </c:pt>
                <c:pt idx="368">
                  <c:v>4713: L. 16-09h</c:v>
                </c:pt>
                <c:pt idx="369">
                  <c:v>4714: L. 16-10h</c:v>
                </c:pt>
                <c:pt idx="370">
                  <c:v>4715: L. 16-11h</c:v>
                </c:pt>
                <c:pt idx="371">
                  <c:v>4716: L. 16-12h</c:v>
                </c:pt>
                <c:pt idx="372">
                  <c:v>4717: L. 16-13h</c:v>
                </c:pt>
                <c:pt idx="373">
                  <c:v>4718: L. 16-14h</c:v>
                </c:pt>
                <c:pt idx="374">
                  <c:v>4719: L. 16-15h</c:v>
                </c:pt>
                <c:pt idx="375">
                  <c:v>4720: L. 16-16h</c:v>
                </c:pt>
                <c:pt idx="376">
                  <c:v>4721: L. 16-17h</c:v>
                </c:pt>
                <c:pt idx="377">
                  <c:v>4722: L. 16-18h</c:v>
                </c:pt>
                <c:pt idx="378">
                  <c:v>4723: L. 16-19h</c:v>
                </c:pt>
                <c:pt idx="379">
                  <c:v>4724: L. 16-20h</c:v>
                </c:pt>
                <c:pt idx="380">
                  <c:v>4725: L. 16-21h</c:v>
                </c:pt>
                <c:pt idx="381">
                  <c:v>4726: L. 16-22h</c:v>
                </c:pt>
                <c:pt idx="382">
                  <c:v>4727: L. 16-23h</c:v>
                </c:pt>
                <c:pt idx="383">
                  <c:v>4728: L. 16-24h</c:v>
                </c:pt>
                <c:pt idx="384">
                  <c:v>4729: M. 17-01h</c:v>
                </c:pt>
                <c:pt idx="385">
                  <c:v>4730: M. 17-02h</c:v>
                </c:pt>
                <c:pt idx="386">
                  <c:v>4731: M. 17-03h</c:v>
                </c:pt>
                <c:pt idx="387">
                  <c:v>4732: M. 17-04h</c:v>
                </c:pt>
                <c:pt idx="388">
                  <c:v>4733: M. 17-05h</c:v>
                </c:pt>
                <c:pt idx="389">
                  <c:v>4734: M. 17-06h</c:v>
                </c:pt>
                <c:pt idx="390">
                  <c:v>4735: M. 17-07h</c:v>
                </c:pt>
                <c:pt idx="391">
                  <c:v>4736: M. 17-08h</c:v>
                </c:pt>
                <c:pt idx="392">
                  <c:v>4737: M. 17-09h</c:v>
                </c:pt>
                <c:pt idx="393">
                  <c:v>4738: M. 17-10h</c:v>
                </c:pt>
                <c:pt idx="394">
                  <c:v>4739: M. 17-11h</c:v>
                </c:pt>
                <c:pt idx="395">
                  <c:v>4740: M. 17-12h</c:v>
                </c:pt>
                <c:pt idx="396">
                  <c:v>4741: M. 17-13h</c:v>
                </c:pt>
                <c:pt idx="397">
                  <c:v>4742: M. 17-14h</c:v>
                </c:pt>
                <c:pt idx="398">
                  <c:v>4743: M. 17-15h</c:v>
                </c:pt>
                <c:pt idx="399">
                  <c:v>4744: M. 17-16h</c:v>
                </c:pt>
                <c:pt idx="400">
                  <c:v>4745: M. 17-17h</c:v>
                </c:pt>
                <c:pt idx="401">
                  <c:v>4746: M. 17-18h</c:v>
                </c:pt>
                <c:pt idx="402">
                  <c:v>4747: M. 17-19h</c:v>
                </c:pt>
                <c:pt idx="403">
                  <c:v>4748: M. 17-20h</c:v>
                </c:pt>
                <c:pt idx="404">
                  <c:v>4749: M. 17-21h</c:v>
                </c:pt>
                <c:pt idx="405">
                  <c:v>4750: M. 17-22h</c:v>
                </c:pt>
                <c:pt idx="406">
                  <c:v>4751: M. 17-23h</c:v>
                </c:pt>
                <c:pt idx="407">
                  <c:v>4752: M. 17-24h</c:v>
                </c:pt>
                <c:pt idx="408">
                  <c:v>4753: M. 18-01h</c:v>
                </c:pt>
                <c:pt idx="409">
                  <c:v>4754: M. 18-02h</c:v>
                </c:pt>
                <c:pt idx="410">
                  <c:v>4755: M. 18-03h</c:v>
                </c:pt>
                <c:pt idx="411">
                  <c:v>4756: M. 18-04h</c:v>
                </c:pt>
                <c:pt idx="412">
                  <c:v>4757: M. 18-05h</c:v>
                </c:pt>
                <c:pt idx="413">
                  <c:v>4758: M. 18-06h</c:v>
                </c:pt>
                <c:pt idx="414">
                  <c:v>4759: M. 18-07h</c:v>
                </c:pt>
                <c:pt idx="415">
                  <c:v>4760: M. 18-08h</c:v>
                </c:pt>
                <c:pt idx="416">
                  <c:v>4761: M. 18-09h</c:v>
                </c:pt>
                <c:pt idx="417">
                  <c:v>4762: M. 18-10h</c:v>
                </c:pt>
                <c:pt idx="418">
                  <c:v>4763: M. 18-11h</c:v>
                </c:pt>
                <c:pt idx="419">
                  <c:v>4764: M. 18-12h</c:v>
                </c:pt>
                <c:pt idx="420">
                  <c:v>4765: M. 18-13h</c:v>
                </c:pt>
                <c:pt idx="421">
                  <c:v>4766: M. 18-14h</c:v>
                </c:pt>
                <c:pt idx="422">
                  <c:v>4767: M. 18-15h</c:v>
                </c:pt>
                <c:pt idx="423">
                  <c:v>4768: M. 18-16h</c:v>
                </c:pt>
                <c:pt idx="424">
                  <c:v>4769: M. 18-17h</c:v>
                </c:pt>
                <c:pt idx="425">
                  <c:v>4770: M. 18-18h</c:v>
                </c:pt>
                <c:pt idx="426">
                  <c:v>4771: M. 18-19h</c:v>
                </c:pt>
                <c:pt idx="427">
                  <c:v>4772: M. 18-20h</c:v>
                </c:pt>
                <c:pt idx="428">
                  <c:v>4773: M. 18-21h</c:v>
                </c:pt>
                <c:pt idx="429">
                  <c:v>4774: M. 18-22h</c:v>
                </c:pt>
                <c:pt idx="430">
                  <c:v>4775: M. 18-23h</c:v>
                </c:pt>
                <c:pt idx="431">
                  <c:v>4776: M. 18-24h</c:v>
                </c:pt>
                <c:pt idx="432">
                  <c:v>4777: J. 19-01h</c:v>
                </c:pt>
                <c:pt idx="433">
                  <c:v>4778: J. 19-02h</c:v>
                </c:pt>
                <c:pt idx="434">
                  <c:v>4779: J. 19-03h</c:v>
                </c:pt>
                <c:pt idx="435">
                  <c:v>4780: J. 19-04h</c:v>
                </c:pt>
                <c:pt idx="436">
                  <c:v>4781: J. 19-05h</c:v>
                </c:pt>
                <c:pt idx="437">
                  <c:v>4782: J. 19-06h</c:v>
                </c:pt>
                <c:pt idx="438">
                  <c:v>4783: J. 19-07h</c:v>
                </c:pt>
                <c:pt idx="439">
                  <c:v>4784: J. 19-08h</c:v>
                </c:pt>
                <c:pt idx="440">
                  <c:v>4785: J. 19-09h</c:v>
                </c:pt>
                <c:pt idx="441">
                  <c:v>4786: J. 19-10h</c:v>
                </c:pt>
                <c:pt idx="442">
                  <c:v>4787: J. 19-11h</c:v>
                </c:pt>
                <c:pt idx="443">
                  <c:v>4788: J. 19-12h</c:v>
                </c:pt>
                <c:pt idx="444">
                  <c:v>4789: J. 19-13h</c:v>
                </c:pt>
                <c:pt idx="445">
                  <c:v>4790: J. 19-14h</c:v>
                </c:pt>
                <c:pt idx="446">
                  <c:v>4791: J. 19-15h</c:v>
                </c:pt>
                <c:pt idx="447">
                  <c:v>4792: J. 19-16h</c:v>
                </c:pt>
                <c:pt idx="448">
                  <c:v>4793: J. 19-17h</c:v>
                </c:pt>
                <c:pt idx="449">
                  <c:v>4794: J. 19-18h</c:v>
                </c:pt>
                <c:pt idx="450">
                  <c:v>4795: J. 19-19h</c:v>
                </c:pt>
                <c:pt idx="451">
                  <c:v>4796: J. 19-20h</c:v>
                </c:pt>
                <c:pt idx="452">
                  <c:v>4797: J. 19-21h</c:v>
                </c:pt>
                <c:pt idx="453">
                  <c:v>4798: J. 19-22h</c:v>
                </c:pt>
                <c:pt idx="454">
                  <c:v>4799: J. 19-23h</c:v>
                </c:pt>
                <c:pt idx="455">
                  <c:v>4800: J. 19-24h</c:v>
                </c:pt>
                <c:pt idx="456">
                  <c:v>4801: V. 20-01h</c:v>
                </c:pt>
                <c:pt idx="457">
                  <c:v>4802: V. 20-02h</c:v>
                </c:pt>
                <c:pt idx="458">
                  <c:v>4803: V. 20-03h</c:v>
                </c:pt>
                <c:pt idx="459">
                  <c:v>4804: V. 20-04h</c:v>
                </c:pt>
                <c:pt idx="460">
                  <c:v>4805: V. 20-05h</c:v>
                </c:pt>
                <c:pt idx="461">
                  <c:v>4806: V. 20-06h</c:v>
                </c:pt>
                <c:pt idx="462">
                  <c:v>4807: V. 20-07h</c:v>
                </c:pt>
                <c:pt idx="463">
                  <c:v>4808: V. 20-08h</c:v>
                </c:pt>
                <c:pt idx="464">
                  <c:v>4809: V. 20-09h</c:v>
                </c:pt>
                <c:pt idx="465">
                  <c:v>4810: V. 20-10h</c:v>
                </c:pt>
                <c:pt idx="466">
                  <c:v>4811: V. 20-11h</c:v>
                </c:pt>
                <c:pt idx="467">
                  <c:v>4812: V. 20-12h</c:v>
                </c:pt>
                <c:pt idx="468">
                  <c:v>4813: V. 20-13h</c:v>
                </c:pt>
                <c:pt idx="469">
                  <c:v>4814: V. 20-14h</c:v>
                </c:pt>
                <c:pt idx="470">
                  <c:v>4815: V. 20-15h</c:v>
                </c:pt>
                <c:pt idx="471">
                  <c:v>4816: V. 20-16h</c:v>
                </c:pt>
                <c:pt idx="472">
                  <c:v>4817: V. 20-17h</c:v>
                </c:pt>
                <c:pt idx="473">
                  <c:v>4818: V. 20-18h</c:v>
                </c:pt>
                <c:pt idx="474">
                  <c:v>4819: V. 20-19h</c:v>
                </c:pt>
                <c:pt idx="475">
                  <c:v>4820: V. 20-20h</c:v>
                </c:pt>
                <c:pt idx="476">
                  <c:v>4821: V. 20-21h</c:v>
                </c:pt>
                <c:pt idx="477">
                  <c:v>4822: V. 20-22h</c:v>
                </c:pt>
                <c:pt idx="478">
                  <c:v>4823: V. 20-23h</c:v>
                </c:pt>
                <c:pt idx="479">
                  <c:v>4824: V. 20-24h</c:v>
                </c:pt>
                <c:pt idx="480">
                  <c:v>4825: S. 21-01h</c:v>
                </c:pt>
                <c:pt idx="481">
                  <c:v>4826: S. 21-02h</c:v>
                </c:pt>
                <c:pt idx="482">
                  <c:v>4827: S. 21-03h</c:v>
                </c:pt>
                <c:pt idx="483">
                  <c:v>4828: S. 21-04h</c:v>
                </c:pt>
                <c:pt idx="484">
                  <c:v>4829: S. 21-05h</c:v>
                </c:pt>
                <c:pt idx="485">
                  <c:v>4830: S. 21-06h</c:v>
                </c:pt>
                <c:pt idx="486">
                  <c:v>4831: S. 21-07h</c:v>
                </c:pt>
                <c:pt idx="487">
                  <c:v>4832: S. 21-08h</c:v>
                </c:pt>
                <c:pt idx="488">
                  <c:v>4833: S. 21-09h</c:v>
                </c:pt>
                <c:pt idx="489">
                  <c:v>4834: S. 21-10h</c:v>
                </c:pt>
                <c:pt idx="490">
                  <c:v>4835: S. 21-11h</c:v>
                </c:pt>
                <c:pt idx="491">
                  <c:v>4836: S. 21-12h</c:v>
                </c:pt>
                <c:pt idx="492">
                  <c:v>4837: S. 21-13h</c:v>
                </c:pt>
                <c:pt idx="493">
                  <c:v>4838: S. 21-14h</c:v>
                </c:pt>
                <c:pt idx="494">
                  <c:v>4839: S. 21-15h</c:v>
                </c:pt>
                <c:pt idx="495">
                  <c:v>4840: S. 21-16h</c:v>
                </c:pt>
                <c:pt idx="496">
                  <c:v>4841: S. 21-17h</c:v>
                </c:pt>
                <c:pt idx="497">
                  <c:v>4842: S. 21-18h</c:v>
                </c:pt>
                <c:pt idx="498">
                  <c:v>4843: S. 21-19h</c:v>
                </c:pt>
                <c:pt idx="499">
                  <c:v>4844: S. 21-20h</c:v>
                </c:pt>
                <c:pt idx="500">
                  <c:v>4845: S. 21-21h</c:v>
                </c:pt>
                <c:pt idx="501">
                  <c:v>4846: S. 21-22h</c:v>
                </c:pt>
                <c:pt idx="502">
                  <c:v>4847: S. 21-23h</c:v>
                </c:pt>
                <c:pt idx="503">
                  <c:v>4848: S. 21-24h</c:v>
                </c:pt>
                <c:pt idx="504">
                  <c:v>4849: D. 22-01h</c:v>
                </c:pt>
                <c:pt idx="505">
                  <c:v>4850: D. 22-02h</c:v>
                </c:pt>
                <c:pt idx="506">
                  <c:v>4851: D. 22-03h</c:v>
                </c:pt>
                <c:pt idx="507">
                  <c:v>4852: D. 22-04h</c:v>
                </c:pt>
                <c:pt idx="508">
                  <c:v>4853: D. 22-05h</c:v>
                </c:pt>
                <c:pt idx="509">
                  <c:v>4854: D. 22-06h</c:v>
                </c:pt>
                <c:pt idx="510">
                  <c:v>4855: D. 22-07h</c:v>
                </c:pt>
                <c:pt idx="511">
                  <c:v>4856: D. 22-08h</c:v>
                </c:pt>
                <c:pt idx="512">
                  <c:v>4857: D. 22-09h</c:v>
                </c:pt>
                <c:pt idx="513">
                  <c:v>4858: D. 22-10h</c:v>
                </c:pt>
                <c:pt idx="514">
                  <c:v>4859: D. 22-11h</c:v>
                </c:pt>
                <c:pt idx="515">
                  <c:v>4860: D. 22-12h</c:v>
                </c:pt>
                <c:pt idx="516">
                  <c:v>4861: D. 22-13h</c:v>
                </c:pt>
                <c:pt idx="517">
                  <c:v>4862: D. 22-14h</c:v>
                </c:pt>
                <c:pt idx="518">
                  <c:v>4863: D. 22-15h</c:v>
                </c:pt>
                <c:pt idx="519">
                  <c:v>4864: D. 22-16h</c:v>
                </c:pt>
                <c:pt idx="520">
                  <c:v>4865: D. 22-17h</c:v>
                </c:pt>
                <c:pt idx="521">
                  <c:v>4866: D. 22-18h</c:v>
                </c:pt>
                <c:pt idx="522">
                  <c:v>4867: D. 22-19h</c:v>
                </c:pt>
                <c:pt idx="523">
                  <c:v>4868: D. 22-20h</c:v>
                </c:pt>
                <c:pt idx="524">
                  <c:v>4869: D. 22-21h</c:v>
                </c:pt>
                <c:pt idx="525">
                  <c:v>4870: D. 22-22h</c:v>
                </c:pt>
                <c:pt idx="526">
                  <c:v>4871: D. 22-23h</c:v>
                </c:pt>
                <c:pt idx="527">
                  <c:v>4872: D. 22-24h</c:v>
                </c:pt>
                <c:pt idx="528">
                  <c:v>4873: L. 23-01h</c:v>
                </c:pt>
                <c:pt idx="529">
                  <c:v>4874: L. 23-02h</c:v>
                </c:pt>
                <c:pt idx="530">
                  <c:v>4875: L. 23-03h</c:v>
                </c:pt>
                <c:pt idx="531">
                  <c:v>4876: L. 23-04h</c:v>
                </c:pt>
                <c:pt idx="532">
                  <c:v>4877: L. 23-05h</c:v>
                </c:pt>
                <c:pt idx="533">
                  <c:v>4878: L. 23-06h</c:v>
                </c:pt>
                <c:pt idx="534">
                  <c:v>4879: L. 23-07h</c:v>
                </c:pt>
                <c:pt idx="535">
                  <c:v>4880: L. 23-08h</c:v>
                </c:pt>
                <c:pt idx="536">
                  <c:v>4881: L. 23-09h</c:v>
                </c:pt>
                <c:pt idx="537">
                  <c:v>4882: L. 23-10h</c:v>
                </c:pt>
                <c:pt idx="538">
                  <c:v>4883: L. 23-11h</c:v>
                </c:pt>
                <c:pt idx="539">
                  <c:v>4884: L. 23-12h</c:v>
                </c:pt>
                <c:pt idx="540">
                  <c:v>4885: L. 23-13h</c:v>
                </c:pt>
                <c:pt idx="541">
                  <c:v>4886: L. 23-14h</c:v>
                </c:pt>
                <c:pt idx="542">
                  <c:v>4887: L. 23-15h</c:v>
                </c:pt>
                <c:pt idx="543">
                  <c:v>4888: L. 23-16h</c:v>
                </c:pt>
                <c:pt idx="544">
                  <c:v>4889: L. 23-17h</c:v>
                </c:pt>
                <c:pt idx="545">
                  <c:v>4890: L. 23-18h</c:v>
                </c:pt>
                <c:pt idx="546">
                  <c:v>4891: L. 23-19h</c:v>
                </c:pt>
                <c:pt idx="547">
                  <c:v>4892: L. 23-20h</c:v>
                </c:pt>
                <c:pt idx="548">
                  <c:v>4893: L. 23-21h</c:v>
                </c:pt>
                <c:pt idx="549">
                  <c:v>4894: L. 23-22h</c:v>
                </c:pt>
                <c:pt idx="550">
                  <c:v>4895: L. 23-23h</c:v>
                </c:pt>
                <c:pt idx="551">
                  <c:v>4896: L. 23-24h</c:v>
                </c:pt>
                <c:pt idx="552">
                  <c:v>4897: M. 24-01h</c:v>
                </c:pt>
                <c:pt idx="553">
                  <c:v>4898: M. 24-02h</c:v>
                </c:pt>
                <c:pt idx="554">
                  <c:v>4899: M. 24-03h</c:v>
                </c:pt>
                <c:pt idx="555">
                  <c:v>4900: M. 24-04h</c:v>
                </c:pt>
                <c:pt idx="556">
                  <c:v>4901: M. 24-05h</c:v>
                </c:pt>
                <c:pt idx="557">
                  <c:v>4902: M. 24-06h</c:v>
                </c:pt>
                <c:pt idx="558">
                  <c:v>4903: M. 24-07h</c:v>
                </c:pt>
                <c:pt idx="559">
                  <c:v>4904: M. 24-08h</c:v>
                </c:pt>
                <c:pt idx="560">
                  <c:v>4905: M. 24-09h</c:v>
                </c:pt>
                <c:pt idx="561">
                  <c:v>4906: M. 24-10h</c:v>
                </c:pt>
                <c:pt idx="562">
                  <c:v>4907: M. 24-11h</c:v>
                </c:pt>
                <c:pt idx="563">
                  <c:v>4908: M. 24-12h</c:v>
                </c:pt>
                <c:pt idx="564">
                  <c:v>4909: M. 24-13h</c:v>
                </c:pt>
                <c:pt idx="565">
                  <c:v>4910: M. 24-14h</c:v>
                </c:pt>
                <c:pt idx="566">
                  <c:v>4911: M. 24-15h</c:v>
                </c:pt>
                <c:pt idx="567">
                  <c:v>4912: M. 24-16h</c:v>
                </c:pt>
                <c:pt idx="568">
                  <c:v>4913: M. 24-17h</c:v>
                </c:pt>
                <c:pt idx="569">
                  <c:v>4914: M. 24-18h</c:v>
                </c:pt>
                <c:pt idx="570">
                  <c:v>4915: M. 24-19h</c:v>
                </c:pt>
                <c:pt idx="571">
                  <c:v>4916: M. 24-20h</c:v>
                </c:pt>
                <c:pt idx="572">
                  <c:v>4917: M. 24-21h</c:v>
                </c:pt>
                <c:pt idx="573">
                  <c:v>4918: M. 24-22h</c:v>
                </c:pt>
                <c:pt idx="574">
                  <c:v>4919: M. 24-23h</c:v>
                </c:pt>
                <c:pt idx="575">
                  <c:v>4920: M. 24-24h</c:v>
                </c:pt>
                <c:pt idx="576">
                  <c:v>4921: M. 25-01h</c:v>
                </c:pt>
                <c:pt idx="577">
                  <c:v>4922: M. 25-02h</c:v>
                </c:pt>
                <c:pt idx="578">
                  <c:v>4923: M. 25-03h</c:v>
                </c:pt>
                <c:pt idx="579">
                  <c:v>4924: M. 25-04h</c:v>
                </c:pt>
                <c:pt idx="580">
                  <c:v>4925: M. 25-05h</c:v>
                </c:pt>
                <c:pt idx="581">
                  <c:v>4926: M. 25-06h</c:v>
                </c:pt>
                <c:pt idx="582">
                  <c:v>4927: M. 25-07h</c:v>
                </c:pt>
                <c:pt idx="583">
                  <c:v>4928: M. 25-08h</c:v>
                </c:pt>
                <c:pt idx="584">
                  <c:v>4929: M. 25-09h</c:v>
                </c:pt>
                <c:pt idx="585">
                  <c:v>4930: M. 25-10h</c:v>
                </c:pt>
                <c:pt idx="586">
                  <c:v>4931: M. 25-11h</c:v>
                </c:pt>
                <c:pt idx="587">
                  <c:v>4932: M. 25-12h</c:v>
                </c:pt>
                <c:pt idx="588">
                  <c:v>4933: M. 25-13h</c:v>
                </c:pt>
                <c:pt idx="589">
                  <c:v>4934: M. 25-14h</c:v>
                </c:pt>
                <c:pt idx="590">
                  <c:v>4935: M. 25-15h</c:v>
                </c:pt>
                <c:pt idx="591">
                  <c:v>4936: M. 25-16h</c:v>
                </c:pt>
                <c:pt idx="592">
                  <c:v>4937: M. 25-17h</c:v>
                </c:pt>
                <c:pt idx="593">
                  <c:v>4938: M. 25-18h</c:v>
                </c:pt>
                <c:pt idx="594">
                  <c:v>4939: M. 25-19h</c:v>
                </c:pt>
                <c:pt idx="595">
                  <c:v>4940: M. 25-20h</c:v>
                </c:pt>
                <c:pt idx="596">
                  <c:v>4941: M. 25-21h</c:v>
                </c:pt>
                <c:pt idx="597">
                  <c:v>4942: M. 25-22h</c:v>
                </c:pt>
                <c:pt idx="598">
                  <c:v>4943: M. 25-23h</c:v>
                </c:pt>
                <c:pt idx="599">
                  <c:v>4944: M. 25-24h</c:v>
                </c:pt>
                <c:pt idx="600">
                  <c:v>4945: J. 26-01h</c:v>
                </c:pt>
                <c:pt idx="601">
                  <c:v>4946: J. 26-02h</c:v>
                </c:pt>
                <c:pt idx="602">
                  <c:v>4947: J. 26-03h</c:v>
                </c:pt>
                <c:pt idx="603">
                  <c:v>4948: J. 26-04h</c:v>
                </c:pt>
                <c:pt idx="604">
                  <c:v>4949: J. 26-05h</c:v>
                </c:pt>
                <c:pt idx="605">
                  <c:v>4950: J. 26-06h</c:v>
                </c:pt>
                <c:pt idx="606">
                  <c:v>4951: J. 26-07h</c:v>
                </c:pt>
                <c:pt idx="607">
                  <c:v>4952: J. 26-08h</c:v>
                </c:pt>
                <c:pt idx="608">
                  <c:v>4953: J. 26-09h</c:v>
                </c:pt>
                <c:pt idx="609">
                  <c:v>4954: J. 26-10h</c:v>
                </c:pt>
                <c:pt idx="610">
                  <c:v>4955: J. 26-11h</c:v>
                </c:pt>
                <c:pt idx="611">
                  <c:v>4956: J. 26-12h</c:v>
                </c:pt>
                <c:pt idx="612">
                  <c:v>4957: J. 26-13h</c:v>
                </c:pt>
                <c:pt idx="613">
                  <c:v>4958: J. 26-14h</c:v>
                </c:pt>
                <c:pt idx="614">
                  <c:v>4959: J. 26-15h</c:v>
                </c:pt>
                <c:pt idx="615">
                  <c:v>4960: J. 26-16h</c:v>
                </c:pt>
                <c:pt idx="616">
                  <c:v>4961: J. 26-17h</c:v>
                </c:pt>
                <c:pt idx="617">
                  <c:v>4962: J. 26-18h</c:v>
                </c:pt>
                <c:pt idx="618">
                  <c:v>4963: J. 26-19h</c:v>
                </c:pt>
                <c:pt idx="619">
                  <c:v>4964: J. 26-20h</c:v>
                </c:pt>
                <c:pt idx="620">
                  <c:v>4965: J. 26-21h</c:v>
                </c:pt>
                <c:pt idx="621">
                  <c:v>4966: J. 26-22h</c:v>
                </c:pt>
                <c:pt idx="622">
                  <c:v>4967: J. 26-23h</c:v>
                </c:pt>
                <c:pt idx="623">
                  <c:v>4968: J. 26-24h</c:v>
                </c:pt>
                <c:pt idx="624">
                  <c:v>4969: V. 27-01h</c:v>
                </c:pt>
                <c:pt idx="625">
                  <c:v>4970: V. 27-02h</c:v>
                </c:pt>
                <c:pt idx="626">
                  <c:v>4971: V. 27-03h</c:v>
                </c:pt>
                <c:pt idx="627">
                  <c:v>4972: V. 27-04h</c:v>
                </c:pt>
                <c:pt idx="628">
                  <c:v>4973: V. 27-05h</c:v>
                </c:pt>
                <c:pt idx="629">
                  <c:v>4974: V. 27-06h</c:v>
                </c:pt>
                <c:pt idx="630">
                  <c:v>4975: V. 27-07h</c:v>
                </c:pt>
                <c:pt idx="631">
                  <c:v>4976: V. 27-08h</c:v>
                </c:pt>
                <c:pt idx="632">
                  <c:v>4977: V. 27-09h</c:v>
                </c:pt>
                <c:pt idx="633">
                  <c:v>4978: V. 27-10h</c:v>
                </c:pt>
                <c:pt idx="634">
                  <c:v>4979: V. 27-11h</c:v>
                </c:pt>
                <c:pt idx="635">
                  <c:v>4980: V. 27-12h</c:v>
                </c:pt>
                <c:pt idx="636">
                  <c:v>4981: V. 27-13h</c:v>
                </c:pt>
                <c:pt idx="637">
                  <c:v>4982: V. 27-14h</c:v>
                </c:pt>
                <c:pt idx="638">
                  <c:v>4983: V. 27-15h</c:v>
                </c:pt>
                <c:pt idx="639">
                  <c:v>4984: V. 27-16h</c:v>
                </c:pt>
                <c:pt idx="640">
                  <c:v>4985: V. 27-17h</c:v>
                </c:pt>
                <c:pt idx="641">
                  <c:v>4986: V. 27-18h</c:v>
                </c:pt>
                <c:pt idx="642">
                  <c:v>4987: V. 27-19h</c:v>
                </c:pt>
                <c:pt idx="643">
                  <c:v>4988: V. 27-20h</c:v>
                </c:pt>
                <c:pt idx="644">
                  <c:v>4989: V. 27-21h</c:v>
                </c:pt>
                <c:pt idx="645">
                  <c:v>4990: V. 27-22h</c:v>
                </c:pt>
                <c:pt idx="646">
                  <c:v>4991: V. 27-23h</c:v>
                </c:pt>
                <c:pt idx="647">
                  <c:v>4992: V. 27-24h</c:v>
                </c:pt>
                <c:pt idx="648">
                  <c:v>4993: S. 28-01h</c:v>
                </c:pt>
                <c:pt idx="649">
                  <c:v>4994: S. 28-02h</c:v>
                </c:pt>
                <c:pt idx="650">
                  <c:v>4995: S. 28-03h</c:v>
                </c:pt>
                <c:pt idx="651">
                  <c:v>4996: S. 28-04h</c:v>
                </c:pt>
                <c:pt idx="652">
                  <c:v>4997: S. 28-05h</c:v>
                </c:pt>
                <c:pt idx="653">
                  <c:v>4998: S. 28-06h</c:v>
                </c:pt>
                <c:pt idx="654">
                  <c:v>4999: S. 28-07h</c:v>
                </c:pt>
                <c:pt idx="655">
                  <c:v>5000: S. 28-08h</c:v>
                </c:pt>
                <c:pt idx="656">
                  <c:v>5001: S. 28-09h</c:v>
                </c:pt>
                <c:pt idx="657">
                  <c:v>5002: S. 28-10h</c:v>
                </c:pt>
                <c:pt idx="658">
                  <c:v>5003: S. 28-11h</c:v>
                </c:pt>
                <c:pt idx="659">
                  <c:v>5004: S. 28-12h</c:v>
                </c:pt>
                <c:pt idx="660">
                  <c:v>5005: S. 28-13h</c:v>
                </c:pt>
                <c:pt idx="661">
                  <c:v>5006: S. 28-14h</c:v>
                </c:pt>
                <c:pt idx="662">
                  <c:v>5007: S. 28-15h</c:v>
                </c:pt>
                <c:pt idx="663">
                  <c:v>5008: S. 28-16h</c:v>
                </c:pt>
                <c:pt idx="664">
                  <c:v>5009: S. 28-17h</c:v>
                </c:pt>
                <c:pt idx="665">
                  <c:v>5010: S. 28-18h</c:v>
                </c:pt>
                <c:pt idx="666">
                  <c:v>5011: S. 28-19h</c:v>
                </c:pt>
                <c:pt idx="667">
                  <c:v>5012: S. 28-20h</c:v>
                </c:pt>
                <c:pt idx="668">
                  <c:v>5013: S. 28-21h</c:v>
                </c:pt>
                <c:pt idx="669">
                  <c:v>5014: S. 28-22h</c:v>
                </c:pt>
                <c:pt idx="670">
                  <c:v>5015: S. 28-23h</c:v>
                </c:pt>
                <c:pt idx="671">
                  <c:v>5016: S. 28-24h</c:v>
                </c:pt>
              </c:strCache>
            </c:strRef>
          </c:cat>
          <c:val>
            <c:numRef>
              <c:f>ERRACHIDIA!$C$2:$C$673</c:f>
              <c:numCache>
                <c:formatCode>General</c:formatCode>
                <c:ptCount val="672"/>
                <c:pt idx="0">
                  <c:v>26.51</c:v>
                </c:pt>
                <c:pt idx="1">
                  <c:v>26.45</c:v>
                </c:pt>
                <c:pt idx="2">
                  <c:v>26.39</c:v>
                </c:pt>
                <c:pt idx="3">
                  <c:v>26.32</c:v>
                </c:pt>
                <c:pt idx="4">
                  <c:v>26.26</c:v>
                </c:pt>
                <c:pt idx="5">
                  <c:v>26.19</c:v>
                </c:pt>
                <c:pt idx="6">
                  <c:v>26.1</c:v>
                </c:pt>
                <c:pt idx="7">
                  <c:v>26.04</c:v>
                </c:pt>
                <c:pt idx="8">
                  <c:v>26.27</c:v>
                </c:pt>
                <c:pt idx="9">
                  <c:v>26.31</c:v>
                </c:pt>
                <c:pt idx="10">
                  <c:v>26.35</c:v>
                </c:pt>
                <c:pt idx="11">
                  <c:v>26.39</c:v>
                </c:pt>
                <c:pt idx="12">
                  <c:v>26.43</c:v>
                </c:pt>
                <c:pt idx="13">
                  <c:v>26.45</c:v>
                </c:pt>
                <c:pt idx="14">
                  <c:v>26.47</c:v>
                </c:pt>
                <c:pt idx="15">
                  <c:v>26.48</c:v>
                </c:pt>
                <c:pt idx="16">
                  <c:v>26.57</c:v>
                </c:pt>
                <c:pt idx="17">
                  <c:v>26.61</c:v>
                </c:pt>
                <c:pt idx="18">
                  <c:v>26.64</c:v>
                </c:pt>
                <c:pt idx="19">
                  <c:v>26.64</c:v>
                </c:pt>
                <c:pt idx="20">
                  <c:v>26.63</c:v>
                </c:pt>
                <c:pt idx="21">
                  <c:v>26.61</c:v>
                </c:pt>
                <c:pt idx="22">
                  <c:v>26.58</c:v>
                </c:pt>
                <c:pt idx="23">
                  <c:v>26.54</c:v>
                </c:pt>
                <c:pt idx="24">
                  <c:v>26.51</c:v>
                </c:pt>
                <c:pt idx="25">
                  <c:v>26.45</c:v>
                </c:pt>
                <c:pt idx="26">
                  <c:v>26.39</c:v>
                </c:pt>
                <c:pt idx="27">
                  <c:v>26.35</c:v>
                </c:pt>
                <c:pt idx="28">
                  <c:v>26.3</c:v>
                </c:pt>
                <c:pt idx="29">
                  <c:v>26.24</c:v>
                </c:pt>
                <c:pt idx="30">
                  <c:v>26.17</c:v>
                </c:pt>
                <c:pt idx="31">
                  <c:v>26.23</c:v>
                </c:pt>
                <c:pt idx="32">
                  <c:v>28</c:v>
                </c:pt>
                <c:pt idx="33">
                  <c:v>28.33</c:v>
                </c:pt>
                <c:pt idx="34">
                  <c:v>28.38</c:v>
                </c:pt>
                <c:pt idx="35">
                  <c:v>28.39</c:v>
                </c:pt>
                <c:pt idx="36">
                  <c:v>28.39</c:v>
                </c:pt>
                <c:pt idx="37">
                  <c:v>28.38</c:v>
                </c:pt>
                <c:pt idx="38">
                  <c:v>28.36</c:v>
                </c:pt>
                <c:pt idx="39">
                  <c:v>26.28</c:v>
                </c:pt>
                <c:pt idx="40">
                  <c:v>26.4</c:v>
                </c:pt>
                <c:pt idx="41">
                  <c:v>26.43</c:v>
                </c:pt>
                <c:pt idx="42">
                  <c:v>26.49</c:v>
                </c:pt>
                <c:pt idx="43">
                  <c:v>26.59</c:v>
                </c:pt>
                <c:pt idx="44">
                  <c:v>26.6</c:v>
                </c:pt>
                <c:pt idx="45">
                  <c:v>26.58</c:v>
                </c:pt>
                <c:pt idx="46">
                  <c:v>26.55</c:v>
                </c:pt>
                <c:pt idx="47">
                  <c:v>26.5</c:v>
                </c:pt>
                <c:pt idx="48">
                  <c:v>26.46</c:v>
                </c:pt>
                <c:pt idx="49">
                  <c:v>26.4</c:v>
                </c:pt>
                <c:pt idx="50">
                  <c:v>26.35</c:v>
                </c:pt>
                <c:pt idx="51">
                  <c:v>26.27</c:v>
                </c:pt>
                <c:pt idx="52">
                  <c:v>26.21</c:v>
                </c:pt>
                <c:pt idx="53">
                  <c:v>26.12</c:v>
                </c:pt>
                <c:pt idx="54">
                  <c:v>26.06</c:v>
                </c:pt>
                <c:pt idx="55">
                  <c:v>26.12</c:v>
                </c:pt>
                <c:pt idx="56">
                  <c:v>27.91</c:v>
                </c:pt>
                <c:pt idx="57">
                  <c:v>28.31</c:v>
                </c:pt>
                <c:pt idx="58">
                  <c:v>28.38</c:v>
                </c:pt>
                <c:pt idx="59">
                  <c:v>28.4</c:v>
                </c:pt>
                <c:pt idx="60">
                  <c:v>28.42</c:v>
                </c:pt>
                <c:pt idx="61">
                  <c:v>28.42</c:v>
                </c:pt>
                <c:pt idx="62">
                  <c:v>28.41</c:v>
                </c:pt>
                <c:pt idx="63">
                  <c:v>26.33</c:v>
                </c:pt>
                <c:pt idx="64">
                  <c:v>26.44</c:v>
                </c:pt>
                <c:pt idx="65">
                  <c:v>26.48</c:v>
                </c:pt>
                <c:pt idx="66">
                  <c:v>26.55</c:v>
                </c:pt>
                <c:pt idx="67">
                  <c:v>26.64</c:v>
                </c:pt>
                <c:pt idx="68">
                  <c:v>26.65</c:v>
                </c:pt>
                <c:pt idx="69">
                  <c:v>26.65</c:v>
                </c:pt>
                <c:pt idx="70">
                  <c:v>26.62</c:v>
                </c:pt>
                <c:pt idx="71">
                  <c:v>26.58</c:v>
                </c:pt>
                <c:pt idx="72">
                  <c:v>26.56</c:v>
                </c:pt>
                <c:pt idx="73">
                  <c:v>26.54</c:v>
                </c:pt>
                <c:pt idx="74">
                  <c:v>26.51</c:v>
                </c:pt>
                <c:pt idx="75">
                  <c:v>26.34</c:v>
                </c:pt>
                <c:pt idx="76">
                  <c:v>26.26</c:v>
                </c:pt>
                <c:pt idx="77">
                  <c:v>26.17</c:v>
                </c:pt>
                <c:pt idx="78">
                  <c:v>26.08</c:v>
                </c:pt>
                <c:pt idx="79">
                  <c:v>26.17</c:v>
                </c:pt>
                <c:pt idx="80">
                  <c:v>27.97</c:v>
                </c:pt>
                <c:pt idx="81">
                  <c:v>28.36</c:v>
                </c:pt>
                <c:pt idx="82">
                  <c:v>28.39</c:v>
                </c:pt>
                <c:pt idx="83">
                  <c:v>26.33</c:v>
                </c:pt>
                <c:pt idx="84">
                  <c:v>26.42</c:v>
                </c:pt>
                <c:pt idx="85">
                  <c:v>26.47</c:v>
                </c:pt>
                <c:pt idx="86">
                  <c:v>26.51</c:v>
                </c:pt>
                <c:pt idx="87">
                  <c:v>26.54</c:v>
                </c:pt>
                <c:pt idx="88">
                  <c:v>26.57</c:v>
                </c:pt>
                <c:pt idx="89">
                  <c:v>26.64</c:v>
                </c:pt>
                <c:pt idx="90">
                  <c:v>26.64</c:v>
                </c:pt>
                <c:pt idx="91">
                  <c:v>26.71</c:v>
                </c:pt>
                <c:pt idx="92">
                  <c:v>26.7</c:v>
                </c:pt>
                <c:pt idx="93">
                  <c:v>26.69</c:v>
                </c:pt>
                <c:pt idx="94">
                  <c:v>26.64</c:v>
                </c:pt>
                <c:pt idx="95">
                  <c:v>26.61</c:v>
                </c:pt>
                <c:pt idx="96">
                  <c:v>26.57</c:v>
                </c:pt>
                <c:pt idx="97">
                  <c:v>26.51</c:v>
                </c:pt>
                <c:pt idx="98">
                  <c:v>26.45</c:v>
                </c:pt>
                <c:pt idx="99">
                  <c:v>26.39</c:v>
                </c:pt>
                <c:pt idx="100">
                  <c:v>26.35</c:v>
                </c:pt>
                <c:pt idx="101">
                  <c:v>26.3</c:v>
                </c:pt>
                <c:pt idx="102">
                  <c:v>26.24</c:v>
                </c:pt>
                <c:pt idx="103">
                  <c:v>26.28</c:v>
                </c:pt>
                <c:pt idx="104">
                  <c:v>28.16</c:v>
                </c:pt>
                <c:pt idx="105">
                  <c:v>28.44</c:v>
                </c:pt>
                <c:pt idx="106">
                  <c:v>28.47</c:v>
                </c:pt>
                <c:pt idx="107">
                  <c:v>28.48</c:v>
                </c:pt>
                <c:pt idx="108">
                  <c:v>28.49</c:v>
                </c:pt>
                <c:pt idx="109">
                  <c:v>28.46</c:v>
                </c:pt>
                <c:pt idx="110">
                  <c:v>28.57</c:v>
                </c:pt>
                <c:pt idx="111">
                  <c:v>26.49</c:v>
                </c:pt>
                <c:pt idx="112">
                  <c:v>26.53</c:v>
                </c:pt>
                <c:pt idx="113">
                  <c:v>26.54</c:v>
                </c:pt>
                <c:pt idx="114">
                  <c:v>26.63</c:v>
                </c:pt>
                <c:pt idx="115">
                  <c:v>26.64</c:v>
                </c:pt>
                <c:pt idx="116">
                  <c:v>26.65</c:v>
                </c:pt>
                <c:pt idx="117">
                  <c:v>26.64</c:v>
                </c:pt>
                <c:pt idx="118">
                  <c:v>26.59</c:v>
                </c:pt>
                <c:pt idx="119">
                  <c:v>26.56</c:v>
                </c:pt>
                <c:pt idx="120">
                  <c:v>26.52</c:v>
                </c:pt>
                <c:pt idx="121">
                  <c:v>26.48</c:v>
                </c:pt>
                <c:pt idx="122">
                  <c:v>26.44</c:v>
                </c:pt>
                <c:pt idx="123">
                  <c:v>26.37</c:v>
                </c:pt>
                <c:pt idx="124">
                  <c:v>26.33</c:v>
                </c:pt>
                <c:pt idx="125">
                  <c:v>26.28</c:v>
                </c:pt>
                <c:pt idx="126">
                  <c:v>26.22</c:v>
                </c:pt>
                <c:pt idx="127">
                  <c:v>26.24</c:v>
                </c:pt>
                <c:pt idx="128">
                  <c:v>28.12</c:v>
                </c:pt>
                <c:pt idx="129">
                  <c:v>28.42</c:v>
                </c:pt>
                <c:pt idx="130">
                  <c:v>28.45</c:v>
                </c:pt>
                <c:pt idx="131">
                  <c:v>28.46</c:v>
                </c:pt>
                <c:pt idx="132">
                  <c:v>28.47</c:v>
                </c:pt>
                <c:pt idx="133">
                  <c:v>28.45</c:v>
                </c:pt>
                <c:pt idx="134">
                  <c:v>28.44</c:v>
                </c:pt>
                <c:pt idx="135">
                  <c:v>26.36</c:v>
                </c:pt>
                <c:pt idx="136">
                  <c:v>26.48</c:v>
                </c:pt>
                <c:pt idx="137">
                  <c:v>26.56</c:v>
                </c:pt>
                <c:pt idx="138">
                  <c:v>26.63</c:v>
                </c:pt>
                <c:pt idx="139">
                  <c:v>26.69</c:v>
                </c:pt>
                <c:pt idx="140">
                  <c:v>26.69</c:v>
                </c:pt>
                <c:pt idx="141">
                  <c:v>26.68</c:v>
                </c:pt>
                <c:pt idx="142">
                  <c:v>26.64</c:v>
                </c:pt>
                <c:pt idx="143">
                  <c:v>26.63</c:v>
                </c:pt>
                <c:pt idx="144">
                  <c:v>26.58</c:v>
                </c:pt>
                <c:pt idx="145">
                  <c:v>26.48</c:v>
                </c:pt>
                <c:pt idx="146">
                  <c:v>26.41</c:v>
                </c:pt>
                <c:pt idx="147">
                  <c:v>26.31</c:v>
                </c:pt>
                <c:pt idx="148">
                  <c:v>26.27</c:v>
                </c:pt>
                <c:pt idx="149">
                  <c:v>26.23</c:v>
                </c:pt>
                <c:pt idx="150">
                  <c:v>26.17</c:v>
                </c:pt>
                <c:pt idx="151">
                  <c:v>26.22</c:v>
                </c:pt>
                <c:pt idx="152">
                  <c:v>26.33</c:v>
                </c:pt>
                <c:pt idx="153">
                  <c:v>26.38</c:v>
                </c:pt>
                <c:pt idx="154">
                  <c:v>26.43</c:v>
                </c:pt>
                <c:pt idx="155">
                  <c:v>26.47</c:v>
                </c:pt>
                <c:pt idx="156">
                  <c:v>26.51</c:v>
                </c:pt>
                <c:pt idx="157">
                  <c:v>26.55</c:v>
                </c:pt>
                <c:pt idx="158">
                  <c:v>26.57</c:v>
                </c:pt>
                <c:pt idx="159">
                  <c:v>26.59</c:v>
                </c:pt>
                <c:pt idx="160">
                  <c:v>26.63</c:v>
                </c:pt>
                <c:pt idx="161">
                  <c:v>26.63</c:v>
                </c:pt>
                <c:pt idx="162">
                  <c:v>26.66</c:v>
                </c:pt>
                <c:pt idx="163">
                  <c:v>26.72</c:v>
                </c:pt>
                <c:pt idx="164">
                  <c:v>26.72</c:v>
                </c:pt>
                <c:pt idx="165">
                  <c:v>26.7</c:v>
                </c:pt>
                <c:pt idx="166">
                  <c:v>26.67</c:v>
                </c:pt>
                <c:pt idx="167">
                  <c:v>26.65</c:v>
                </c:pt>
                <c:pt idx="168">
                  <c:v>26.56</c:v>
                </c:pt>
                <c:pt idx="169">
                  <c:v>26.51</c:v>
                </c:pt>
                <c:pt idx="170">
                  <c:v>26.42</c:v>
                </c:pt>
                <c:pt idx="171">
                  <c:v>26.32</c:v>
                </c:pt>
                <c:pt idx="172">
                  <c:v>26.27</c:v>
                </c:pt>
                <c:pt idx="173">
                  <c:v>26.2</c:v>
                </c:pt>
                <c:pt idx="174">
                  <c:v>26.13</c:v>
                </c:pt>
                <c:pt idx="175">
                  <c:v>26.21</c:v>
                </c:pt>
                <c:pt idx="176">
                  <c:v>26.35</c:v>
                </c:pt>
                <c:pt idx="177">
                  <c:v>26.38</c:v>
                </c:pt>
                <c:pt idx="178">
                  <c:v>26.44</c:v>
                </c:pt>
                <c:pt idx="179">
                  <c:v>26.49</c:v>
                </c:pt>
                <c:pt idx="180">
                  <c:v>26.53</c:v>
                </c:pt>
                <c:pt idx="181">
                  <c:v>26.55</c:v>
                </c:pt>
                <c:pt idx="182">
                  <c:v>26.57</c:v>
                </c:pt>
                <c:pt idx="183">
                  <c:v>26.59</c:v>
                </c:pt>
                <c:pt idx="184">
                  <c:v>26.6</c:v>
                </c:pt>
                <c:pt idx="185">
                  <c:v>26.64</c:v>
                </c:pt>
                <c:pt idx="186">
                  <c:v>26.63</c:v>
                </c:pt>
                <c:pt idx="187">
                  <c:v>26.71</c:v>
                </c:pt>
                <c:pt idx="188">
                  <c:v>26.71</c:v>
                </c:pt>
                <c:pt idx="189">
                  <c:v>26.69</c:v>
                </c:pt>
                <c:pt idx="190">
                  <c:v>26.65</c:v>
                </c:pt>
                <c:pt idx="191">
                  <c:v>26.61</c:v>
                </c:pt>
                <c:pt idx="192">
                  <c:v>26.59</c:v>
                </c:pt>
                <c:pt idx="193">
                  <c:v>26.55</c:v>
                </c:pt>
                <c:pt idx="194">
                  <c:v>26.52</c:v>
                </c:pt>
                <c:pt idx="195">
                  <c:v>26.44</c:v>
                </c:pt>
                <c:pt idx="196">
                  <c:v>26.4</c:v>
                </c:pt>
                <c:pt idx="197">
                  <c:v>26.34</c:v>
                </c:pt>
                <c:pt idx="198">
                  <c:v>26.27</c:v>
                </c:pt>
                <c:pt idx="199">
                  <c:v>26.34</c:v>
                </c:pt>
                <c:pt idx="200">
                  <c:v>28.27</c:v>
                </c:pt>
                <c:pt idx="201">
                  <c:v>28.47</c:v>
                </c:pt>
                <c:pt idx="202">
                  <c:v>28.46</c:v>
                </c:pt>
                <c:pt idx="203">
                  <c:v>28.46</c:v>
                </c:pt>
                <c:pt idx="204">
                  <c:v>28.46</c:v>
                </c:pt>
                <c:pt idx="205">
                  <c:v>28.45</c:v>
                </c:pt>
                <c:pt idx="206">
                  <c:v>28.44</c:v>
                </c:pt>
                <c:pt idx="207">
                  <c:v>26.39</c:v>
                </c:pt>
                <c:pt idx="208">
                  <c:v>26.47</c:v>
                </c:pt>
                <c:pt idx="209">
                  <c:v>26.53</c:v>
                </c:pt>
                <c:pt idx="210">
                  <c:v>26.62</c:v>
                </c:pt>
                <c:pt idx="211">
                  <c:v>26.7</c:v>
                </c:pt>
                <c:pt idx="212">
                  <c:v>26.72</c:v>
                </c:pt>
                <c:pt idx="213">
                  <c:v>26.72</c:v>
                </c:pt>
                <c:pt idx="214">
                  <c:v>26.7</c:v>
                </c:pt>
                <c:pt idx="215">
                  <c:v>26.67</c:v>
                </c:pt>
                <c:pt idx="216">
                  <c:v>26.63</c:v>
                </c:pt>
                <c:pt idx="217">
                  <c:v>26.58</c:v>
                </c:pt>
                <c:pt idx="218">
                  <c:v>26.54</c:v>
                </c:pt>
                <c:pt idx="219">
                  <c:v>26.49</c:v>
                </c:pt>
                <c:pt idx="220">
                  <c:v>26.47</c:v>
                </c:pt>
                <c:pt idx="221">
                  <c:v>26.44</c:v>
                </c:pt>
                <c:pt idx="222">
                  <c:v>26.41</c:v>
                </c:pt>
                <c:pt idx="223">
                  <c:v>26.41</c:v>
                </c:pt>
                <c:pt idx="224">
                  <c:v>28.35</c:v>
                </c:pt>
                <c:pt idx="225">
                  <c:v>28.5</c:v>
                </c:pt>
                <c:pt idx="226">
                  <c:v>28.5</c:v>
                </c:pt>
                <c:pt idx="227">
                  <c:v>28.51</c:v>
                </c:pt>
                <c:pt idx="228">
                  <c:v>28.51</c:v>
                </c:pt>
                <c:pt idx="229">
                  <c:v>28.49</c:v>
                </c:pt>
                <c:pt idx="230">
                  <c:v>28.47</c:v>
                </c:pt>
                <c:pt idx="231">
                  <c:v>26.38</c:v>
                </c:pt>
                <c:pt idx="232">
                  <c:v>26.51</c:v>
                </c:pt>
                <c:pt idx="233">
                  <c:v>26.59</c:v>
                </c:pt>
                <c:pt idx="234">
                  <c:v>26.59</c:v>
                </c:pt>
                <c:pt idx="235">
                  <c:v>26.69</c:v>
                </c:pt>
                <c:pt idx="236">
                  <c:v>26.67</c:v>
                </c:pt>
                <c:pt idx="237">
                  <c:v>26.66</c:v>
                </c:pt>
                <c:pt idx="238">
                  <c:v>26.63</c:v>
                </c:pt>
                <c:pt idx="239">
                  <c:v>26.57</c:v>
                </c:pt>
                <c:pt idx="240">
                  <c:v>26.53</c:v>
                </c:pt>
                <c:pt idx="241">
                  <c:v>26.47</c:v>
                </c:pt>
                <c:pt idx="242">
                  <c:v>26.41</c:v>
                </c:pt>
                <c:pt idx="243">
                  <c:v>26.34</c:v>
                </c:pt>
                <c:pt idx="244">
                  <c:v>26.3</c:v>
                </c:pt>
                <c:pt idx="245">
                  <c:v>26.24</c:v>
                </c:pt>
                <c:pt idx="246">
                  <c:v>26.18</c:v>
                </c:pt>
                <c:pt idx="247">
                  <c:v>26.22</c:v>
                </c:pt>
                <c:pt idx="248">
                  <c:v>28.08</c:v>
                </c:pt>
                <c:pt idx="249">
                  <c:v>28.42</c:v>
                </c:pt>
                <c:pt idx="250">
                  <c:v>28.45</c:v>
                </c:pt>
                <c:pt idx="251">
                  <c:v>26.38</c:v>
                </c:pt>
                <c:pt idx="252">
                  <c:v>26.48</c:v>
                </c:pt>
                <c:pt idx="253">
                  <c:v>26.53</c:v>
                </c:pt>
                <c:pt idx="254">
                  <c:v>26.57</c:v>
                </c:pt>
                <c:pt idx="255">
                  <c:v>26.6</c:v>
                </c:pt>
                <c:pt idx="256">
                  <c:v>26.62</c:v>
                </c:pt>
                <c:pt idx="257">
                  <c:v>26.62</c:v>
                </c:pt>
                <c:pt idx="258">
                  <c:v>26.64</c:v>
                </c:pt>
                <c:pt idx="259">
                  <c:v>26.73</c:v>
                </c:pt>
                <c:pt idx="260">
                  <c:v>26.73</c:v>
                </c:pt>
                <c:pt idx="261">
                  <c:v>26.72</c:v>
                </c:pt>
                <c:pt idx="262">
                  <c:v>26.67</c:v>
                </c:pt>
                <c:pt idx="263">
                  <c:v>26.67</c:v>
                </c:pt>
                <c:pt idx="264">
                  <c:v>26.56</c:v>
                </c:pt>
                <c:pt idx="265">
                  <c:v>26.49</c:v>
                </c:pt>
                <c:pt idx="266">
                  <c:v>26.42</c:v>
                </c:pt>
                <c:pt idx="267">
                  <c:v>26.34</c:v>
                </c:pt>
                <c:pt idx="268">
                  <c:v>26.29</c:v>
                </c:pt>
                <c:pt idx="269">
                  <c:v>26.24</c:v>
                </c:pt>
                <c:pt idx="270">
                  <c:v>26.2</c:v>
                </c:pt>
                <c:pt idx="271">
                  <c:v>26.23</c:v>
                </c:pt>
                <c:pt idx="272">
                  <c:v>28.08</c:v>
                </c:pt>
                <c:pt idx="273">
                  <c:v>28.37</c:v>
                </c:pt>
                <c:pt idx="274">
                  <c:v>28.42</c:v>
                </c:pt>
                <c:pt idx="275">
                  <c:v>28.44</c:v>
                </c:pt>
                <c:pt idx="276">
                  <c:v>28.46</c:v>
                </c:pt>
                <c:pt idx="277">
                  <c:v>28.56</c:v>
                </c:pt>
                <c:pt idx="278">
                  <c:v>28.47</c:v>
                </c:pt>
                <c:pt idx="279">
                  <c:v>26.38</c:v>
                </c:pt>
                <c:pt idx="280">
                  <c:v>26.5</c:v>
                </c:pt>
                <c:pt idx="281">
                  <c:v>26.62</c:v>
                </c:pt>
                <c:pt idx="282">
                  <c:v>26.58</c:v>
                </c:pt>
                <c:pt idx="283">
                  <c:v>26.66</c:v>
                </c:pt>
                <c:pt idx="284">
                  <c:v>26.62</c:v>
                </c:pt>
                <c:pt idx="285">
                  <c:v>26.62</c:v>
                </c:pt>
                <c:pt idx="286">
                  <c:v>26.6</c:v>
                </c:pt>
                <c:pt idx="287">
                  <c:v>26.56</c:v>
                </c:pt>
                <c:pt idx="288">
                  <c:v>26.52</c:v>
                </c:pt>
                <c:pt idx="289">
                  <c:v>26.46</c:v>
                </c:pt>
                <c:pt idx="290">
                  <c:v>26.4</c:v>
                </c:pt>
                <c:pt idx="291">
                  <c:v>26.33</c:v>
                </c:pt>
                <c:pt idx="292">
                  <c:v>26.28</c:v>
                </c:pt>
                <c:pt idx="293">
                  <c:v>26.2</c:v>
                </c:pt>
                <c:pt idx="294">
                  <c:v>26.13</c:v>
                </c:pt>
                <c:pt idx="295">
                  <c:v>26.19</c:v>
                </c:pt>
                <c:pt idx="296">
                  <c:v>27.84</c:v>
                </c:pt>
                <c:pt idx="297">
                  <c:v>28.22</c:v>
                </c:pt>
                <c:pt idx="298">
                  <c:v>28.25</c:v>
                </c:pt>
                <c:pt idx="299">
                  <c:v>28.32</c:v>
                </c:pt>
                <c:pt idx="300">
                  <c:v>28.33</c:v>
                </c:pt>
                <c:pt idx="301">
                  <c:v>28.32</c:v>
                </c:pt>
                <c:pt idx="302">
                  <c:v>28.32</c:v>
                </c:pt>
                <c:pt idx="303">
                  <c:v>26.31</c:v>
                </c:pt>
                <c:pt idx="304">
                  <c:v>26.44</c:v>
                </c:pt>
                <c:pt idx="305">
                  <c:v>26.48</c:v>
                </c:pt>
                <c:pt idx="306">
                  <c:v>26.54</c:v>
                </c:pt>
                <c:pt idx="307">
                  <c:v>26.61</c:v>
                </c:pt>
                <c:pt idx="308">
                  <c:v>26.64</c:v>
                </c:pt>
                <c:pt idx="309">
                  <c:v>26.65</c:v>
                </c:pt>
                <c:pt idx="310">
                  <c:v>26.62</c:v>
                </c:pt>
                <c:pt idx="311">
                  <c:v>26.55</c:v>
                </c:pt>
                <c:pt idx="312">
                  <c:v>26.49</c:v>
                </c:pt>
                <c:pt idx="313">
                  <c:v>26.42</c:v>
                </c:pt>
                <c:pt idx="314">
                  <c:v>26.32</c:v>
                </c:pt>
                <c:pt idx="315">
                  <c:v>26.24</c:v>
                </c:pt>
                <c:pt idx="316">
                  <c:v>26.18</c:v>
                </c:pt>
                <c:pt idx="317">
                  <c:v>26.1</c:v>
                </c:pt>
                <c:pt idx="318">
                  <c:v>26.09</c:v>
                </c:pt>
                <c:pt idx="319">
                  <c:v>26.13</c:v>
                </c:pt>
                <c:pt idx="320">
                  <c:v>26.22</c:v>
                </c:pt>
                <c:pt idx="321">
                  <c:v>26.3</c:v>
                </c:pt>
                <c:pt idx="322">
                  <c:v>26.36</c:v>
                </c:pt>
                <c:pt idx="323">
                  <c:v>26.4</c:v>
                </c:pt>
                <c:pt idx="324">
                  <c:v>26.46</c:v>
                </c:pt>
                <c:pt idx="325">
                  <c:v>26.5</c:v>
                </c:pt>
                <c:pt idx="326">
                  <c:v>26.52</c:v>
                </c:pt>
                <c:pt idx="327">
                  <c:v>26.55</c:v>
                </c:pt>
                <c:pt idx="328">
                  <c:v>26.6</c:v>
                </c:pt>
                <c:pt idx="329">
                  <c:v>26.59</c:v>
                </c:pt>
                <c:pt idx="330">
                  <c:v>26.62</c:v>
                </c:pt>
                <c:pt idx="331">
                  <c:v>26.67</c:v>
                </c:pt>
                <c:pt idx="332">
                  <c:v>26.64</c:v>
                </c:pt>
                <c:pt idx="333">
                  <c:v>26.59</c:v>
                </c:pt>
                <c:pt idx="334">
                  <c:v>26.48</c:v>
                </c:pt>
                <c:pt idx="335">
                  <c:v>26.47</c:v>
                </c:pt>
                <c:pt idx="336">
                  <c:v>26.4</c:v>
                </c:pt>
                <c:pt idx="337">
                  <c:v>26.33</c:v>
                </c:pt>
                <c:pt idx="338">
                  <c:v>26.26</c:v>
                </c:pt>
                <c:pt idx="339">
                  <c:v>26.17</c:v>
                </c:pt>
                <c:pt idx="340">
                  <c:v>26.12</c:v>
                </c:pt>
                <c:pt idx="341">
                  <c:v>26.06</c:v>
                </c:pt>
                <c:pt idx="342">
                  <c:v>26.15</c:v>
                </c:pt>
                <c:pt idx="343">
                  <c:v>26.15</c:v>
                </c:pt>
                <c:pt idx="344">
                  <c:v>26.2</c:v>
                </c:pt>
                <c:pt idx="345">
                  <c:v>26.22</c:v>
                </c:pt>
                <c:pt idx="346">
                  <c:v>26.31</c:v>
                </c:pt>
                <c:pt idx="347">
                  <c:v>26.36</c:v>
                </c:pt>
                <c:pt idx="348">
                  <c:v>26.4</c:v>
                </c:pt>
                <c:pt idx="349">
                  <c:v>26.42</c:v>
                </c:pt>
                <c:pt idx="350">
                  <c:v>26.43</c:v>
                </c:pt>
                <c:pt idx="351">
                  <c:v>26.43</c:v>
                </c:pt>
                <c:pt idx="352">
                  <c:v>26.45</c:v>
                </c:pt>
                <c:pt idx="353">
                  <c:v>26.45</c:v>
                </c:pt>
                <c:pt idx="354">
                  <c:v>26.49</c:v>
                </c:pt>
                <c:pt idx="355">
                  <c:v>26.58</c:v>
                </c:pt>
                <c:pt idx="356">
                  <c:v>26.59</c:v>
                </c:pt>
                <c:pt idx="357">
                  <c:v>26.58</c:v>
                </c:pt>
                <c:pt idx="358">
                  <c:v>26.55</c:v>
                </c:pt>
                <c:pt idx="359">
                  <c:v>26.49</c:v>
                </c:pt>
                <c:pt idx="360">
                  <c:v>26.45</c:v>
                </c:pt>
                <c:pt idx="361">
                  <c:v>26.37</c:v>
                </c:pt>
                <c:pt idx="362">
                  <c:v>26.28</c:v>
                </c:pt>
                <c:pt idx="363">
                  <c:v>26.2</c:v>
                </c:pt>
                <c:pt idx="364">
                  <c:v>26.14</c:v>
                </c:pt>
                <c:pt idx="365">
                  <c:v>26.07</c:v>
                </c:pt>
                <c:pt idx="366">
                  <c:v>26.14</c:v>
                </c:pt>
                <c:pt idx="367">
                  <c:v>26.15</c:v>
                </c:pt>
                <c:pt idx="368">
                  <c:v>27.74</c:v>
                </c:pt>
                <c:pt idx="369">
                  <c:v>28.16</c:v>
                </c:pt>
                <c:pt idx="370">
                  <c:v>28.27</c:v>
                </c:pt>
                <c:pt idx="371">
                  <c:v>28.32</c:v>
                </c:pt>
                <c:pt idx="372">
                  <c:v>28.35</c:v>
                </c:pt>
                <c:pt idx="373">
                  <c:v>28.38</c:v>
                </c:pt>
                <c:pt idx="374">
                  <c:v>28.38</c:v>
                </c:pt>
                <c:pt idx="375">
                  <c:v>26.32</c:v>
                </c:pt>
                <c:pt idx="376">
                  <c:v>26.44</c:v>
                </c:pt>
                <c:pt idx="377">
                  <c:v>26.47</c:v>
                </c:pt>
                <c:pt idx="378">
                  <c:v>26.6</c:v>
                </c:pt>
                <c:pt idx="379">
                  <c:v>26.64</c:v>
                </c:pt>
                <c:pt idx="380">
                  <c:v>26.64</c:v>
                </c:pt>
                <c:pt idx="381">
                  <c:v>26.63</c:v>
                </c:pt>
                <c:pt idx="382">
                  <c:v>26.6</c:v>
                </c:pt>
                <c:pt idx="383">
                  <c:v>26.56</c:v>
                </c:pt>
                <c:pt idx="384">
                  <c:v>26.53</c:v>
                </c:pt>
                <c:pt idx="385">
                  <c:v>26.5</c:v>
                </c:pt>
                <c:pt idx="386">
                  <c:v>26.45</c:v>
                </c:pt>
                <c:pt idx="387">
                  <c:v>26.4</c:v>
                </c:pt>
                <c:pt idx="388">
                  <c:v>26.36</c:v>
                </c:pt>
                <c:pt idx="389">
                  <c:v>26.3</c:v>
                </c:pt>
                <c:pt idx="390">
                  <c:v>26.24</c:v>
                </c:pt>
                <c:pt idx="391">
                  <c:v>26.28</c:v>
                </c:pt>
                <c:pt idx="392">
                  <c:v>28.05</c:v>
                </c:pt>
                <c:pt idx="393">
                  <c:v>28.36</c:v>
                </c:pt>
                <c:pt idx="394">
                  <c:v>28.41</c:v>
                </c:pt>
                <c:pt idx="395">
                  <c:v>28.42</c:v>
                </c:pt>
                <c:pt idx="396">
                  <c:v>28.42</c:v>
                </c:pt>
                <c:pt idx="397">
                  <c:v>28.42</c:v>
                </c:pt>
                <c:pt idx="398">
                  <c:v>28.41</c:v>
                </c:pt>
                <c:pt idx="399">
                  <c:v>26.33</c:v>
                </c:pt>
                <c:pt idx="400">
                  <c:v>26.44</c:v>
                </c:pt>
                <c:pt idx="401">
                  <c:v>26.48</c:v>
                </c:pt>
                <c:pt idx="402">
                  <c:v>26.55</c:v>
                </c:pt>
                <c:pt idx="403">
                  <c:v>26.63</c:v>
                </c:pt>
                <c:pt idx="404">
                  <c:v>26.63</c:v>
                </c:pt>
                <c:pt idx="405">
                  <c:v>26.6</c:v>
                </c:pt>
                <c:pt idx="406">
                  <c:v>26.57</c:v>
                </c:pt>
                <c:pt idx="407">
                  <c:v>26.53</c:v>
                </c:pt>
                <c:pt idx="408">
                  <c:v>26.48</c:v>
                </c:pt>
                <c:pt idx="409">
                  <c:v>26.42</c:v>
                </c:pt>
                <c:pt idx="410">
                  <c:v>26.38</c:v>
                </c:pt>
                <c:pt idx="411">
                  <c:v>26.31</c:v>
                </c:pt>
                <c:pt idx="412">
                  <c:v>26.29</c:v>
                </c:pt>
                <c:pt idx="413">
                  <c:v>26.24</c:v>
                </c:pt>
                <c:pt idx="414">
                  <c:v>26.19</c:v>
                </c:pt>
                <c:pt idx="415">
                  <c:v>26.21</c:v>
                </c:pt>
                <c:pt idx="416">
                  <c:v>28.04</c:v>
                </c:pt>
                <c:pt idx="417">
                  <c:v>28.36</c:v>
                </c:pt>
                <c:pt idx="418">
                  <c:v>28.41</c:v>
                </c:pt>
                <c:pt idx="419">
                  <c:v>26.33</c:v>
                </c:pt>
                <c:pt idx="420">
                  <c:v>26.42</c:v>
                </c:pt>
                <c:pt idx="421">
                  <c:v>26.47</c:v>
                </c:pt>
                <c:pt idx="422">
                  <c:v>26.51</c:v>
                </c:pt>
                <c:pt idx="423">
                  <c:v>26.55</c:v>
                </c:pt>
                <c:pt idx="424">
                  <c:v>26.58</c:v>
                </c:pt>
                <c:pt idx="425">
                  <c:v>26.67</c:v>
                </c:pt>
                <c:pt idx="426">
                  <c:v>26.69</c:v>
                </c:pt>
                <c:pt idx="427">
                  <c:v>26.72</c:v>
                </c:pt>
                <c:pt idx="428">
                  <c:v>26.72</c:v>
                </c:pt>
                <c:pt idx="429">
                  <c:v>26.71</c:v>
                </c:pt>
                <c:pt idx="430">
                  <c:v>26.68</c:v>
                </c:pt>
                <c:pt idx="431">
                  <c:v>26.63</c:v>
                </c:pt>
                <c:pt idx="432">
                  <c:v>26.59</c:v>
                </c:pt>
                <c:pt idx="433">
                  <c:v>26.53</c:v>
                </c:pt>
                <c:pt idx="434">
                  <c:v>26.45</c:v>
                </c:pt>
                <c:pt idx="435">
                  <c:v>26.37</c:v>
                </c:pt>
                <c:pt idx="436">
                  <c:v>26.31</c:v>
                </c:pt>
                <c:pt idx="437">
                  <c:v>26.24</c:v>
                </c:pt>
                <c:pt idx="438">
                  <c:v>26.17</c:v>
                </c:pt>
                <c:pt idx="439">
                  <c:v>26.21</c:v>
                </c:pt>
                <c:pt idx="440">
                  <c:v>28.04</c:v>
                </c:pt>
                <c:pt idx="441">
                  <c:v>28.38</c:v>
                </c:pt>
                <c:pt idx="442">
                  <c:v>28.42</c:v>
                </c:pt>
                <c:pt idx="443">
                  <c:v>28.42</c:v>
                </c:pt>
                <c:pt idx="444">
                  <c:v>28.42</c:v>
                </c:pt>
                <c:pt idx="445">
                  <c:v>28.4</c:v>
                </c:pt>
                <c:pt idx="446">
                  <c:v>28.39</c:v>
                </c:pt>
                <c:pt idx="447">
                  <c:v>26.29</c:v>
                </c:pt>
                <c:pt idx="448">
                  <c:v>26.41</c:v>
                </c:pt>
                <c:pt idx="449">
                  <c:v>26.46</c:v>
                </c:pt>
                <c:pt idx="450">
                  <c:v>26.57</c:v>
                </c:pt>
                <c:pt idx="451">
                  <c:v>26.64</c:v>
                </c:pt>
                <c:pt idx="452">
                  <c:v>26.64</c:v>
                </c:pt>
                <c:pt idx="453">
                  <c:v>26.63</c:v>
                </c:pt>
                <c:pt idx="454">
                  <c:v>26.6</c:v>
                </c:pt>
                <c:pt idx="455">
                  <c:v>26.56</c:v>
                </c:pt>
                <c:pt idx="456">
                  <c:v>26.52</c:v>
                </c:pt>
                <c:pt idx="457">
                  <c:v>26.47</c:v>
                </c:pt>
                <c:pt idx="458">
                  <c:v>26.4</c:v>
                </c:pt>
                <c:pt idx="459">
                  <c:v>26.32</c:v>
                </c:pt>
                <c:pt idx="460">
                  <c:v>26.28</c:v>
                </c:pt>
                <c:pt idx="461">
                  <c:v>26.24</c:v>
                </c:pt>
                <c:pt idx="462">
                  <c:v>26.2</c:v>
                </c:pt>
                <c:pt idx="463">
                  <c:v>26.24</c:v>
                </c:pt>
                <c:pt idx="464">
                  <c:v>28.12</c:v>
                </c:pt>
                <c:pt idx="465">
                  <c:v>28.4</c:v>
                </c:pt>
                <c:pt idx="466">
                  <c:v>28.44</c:v>
                </c:pt>
                <c:pt idx="467">
                  <c:v>28.45</c:v>
                </c:pt>
                <c:pt idx="468">
                  <c:v>28.44</c:v>
                </c:pt>
                <c:pt idx="469">
                  <c:v>28.42</c:v>
                </c:pt>
                <c:pt idx="470">
                  <c:v>28.4</c:v>
                </c:pt>
                <c:pt idx="471">
                  <c:v>26.32</c:v>
                </c:pt>
                <c:pt idx="472">
                  <c:v>26.44</c:v>
                </c:pt>
                <c:pt idx="473">
                  <c:v>26.48</c:v>
                </c:pt>
                <c:pt idx="474">
                  <c:v>26.55</c:v>
                </c:pt>
                <c:pt idx="475">
                  <c:v>26.64</c:v>
                </c:pt>
                <c:pt idx="476">
                  <c:v>26.66</c:v>
                </c:pt>
                <c:pt idx="477">
                  <c:v>26.63</c:v>
                </c:pt>
                <c:pt idx="478">
                  <c:v>26.6</c:v>
                </c:pt>
                <c:pt idx="479">
                  <c:v>26.57</c:v>
                </c:pt>
                <c:pt idx="480">
                  <c:v>26.52</c:v>
                </c:pt>
                <c:pt idx="481">
                  <c:v>26.48</c:v>
                </c:pt>
                <c:pt idx="482">
                  <c:v>26.42</c:v>
                </c:pt>
                <c:pt idx="483">
                  <c:v>26.39</c:v>
                </c:pt>
                <c:pt idx="484">
                  <c:v>26.33</c:v>
                </c:pt>
                <c:pt idx="485">
                  <c:v>26.25</c:v>
                </c:pt>
                <c:pt idx="486">
                  <c:v>26.18</c:v>
                </c:pt>
                <c:pt idx="487">
                  <c:v>26.24</c:v>
                </c:pt>
                <c:pt idx="488">
                  <c:v>26.35</c:v>
                </c:pt>
                <c:pt idx="489">
                  <c:v>26.4</c:v>
                </c:pt>
                <c:pt idx="490">
                  <c:v>26.45</c:v>
                </c:pt>
                <c:pt idx="491">
                  <c:v>26.49</c:v>
                </c:pt>
                <c:pt idx="492">
                  <c:v>26.53</c:v>
                </c:pt>
                <c:pt idx="493">
                  <c:v>26.56</c:v>
                </c:pt>
                <c:pt idx="494">
                  <c:v>26.57</c:v>
                </c:pt>
                <c:pt idx="495">
                  <c:v>26.58</c:v>
                </c:pt>
                <c:pt idx="496">
                  <c:v>26.59</c:v>
                </c:pt>
                <c:pt idx="497">
                  <c:v>26.6</c:v>
                </c:pt>
                <c:pt idx="498">
                  <c:v>26.64</c:v>
                </c:pt>
                <c:pt idx="499">
                  <c:v>26.7</c:v>
                </c:pt>
                <c:pt idx="500">
                  <c:v>26.7</c:v>
                </c:pt>
                <c:pt idx="501">
                  <c:v>26.67</c:v>
                </c:pt>
                <c:pt idx="502">
                  <c:v>26.64</c:v>
                </c:pt>
                <c:pt idx="503">
                  <c:v>26.6</c:v>
                </c:pt>
                <c:pt idx="504">
                  <c:v>26.56</c:v>
                </c:pt>
                <c:pt idx="505">
                  <c:v>26.52</c:v>
                </c:pt>
                <c:pt idx="506">
                  <c:v>26.47</c:v>
                </c:pt>
                <c:pt idx="507">
                  <c:v>26.4</c:v>
                </c:pt>
                <c:pt idx="508">
                  <c:v>26.35</c:v>
                </c:pt>
                <c:pt idx="509">
                  <c:v>26.3</c:v>
                </c:pt>
                <c:pt idx="510">
                  <c:v>26.24</c:v>
                </c:pt>
                <c:pt idx="511">
                  <c:v>26.32</c:v>
                </c:pt>
                <c:pt idx="512">
                  <c:v>26.39</c:v>
                </c:pt>
                <c:pt idx="513">
                  <c:v>26.41</c:v>
                </c:pt>
                <c:pt idx="514">
                  <c:v>26.47</c:v>
                </c:pt>
                <c:pt idx="515">
                  <c:v>26.5</c:v>
                </c:pt>
                <c:pt idx="516">
                  <c:v>26.53</c:v>
                </c:pt>
                <c:pt idx="517">
                  <c:v>26.54</c:v>
                </c:pt>
                <c:pt idx="518">
                  <c:v>26.55</c:v>
                </c:pt>
                <c:pt idx="519">
                  <c:v>26.55</c:v>
                </c:pt>
                <c:pt idx="520">
                  <c:v>26.57</c:v>
                </c:pt>
                <c:pt idx="521">
                  <c:v>26.57</c:v>
                </c:pt>
                <c:pt idx="522">
                  <c:v>26.64</c:v>
                </c:pt>
                <c:pt idx="523">
                  <c:v>26.69</c:v>
                </c:pt>
                <c:pt idx="524">
                  <c:v>26.68</c:v>
                </c:pt>
                <c:pt idx="525">
                  <c:v>26.68</c:v>
                </c:pt>
                <c:pt idx="526">
                  <c:v>26.66</c:v>
                </c:pt>
                <c:pt idx="527">
                  <c:v>26.64</c:v>
                </c:pt>
                <c:pt idx="528">
                  <c:v>26.61</c:v>
                </c:pt>
                <c:pt idx="529">
                  <c:v>26.56</c:v>
                </c:pt>
                <c:pt idx="530">
                  <c:v>26.5</c:v>
                </c:pt>
                <c:pt idx="531">
                  <c:v>26.44</c:v>
                </c:pt>
                <c:pt idx="532">
                  <c:v>26.38</c:v>
                </c:pt>
                <c:pt idx="533">
                  <c:v>26.32</c:v>
                </c:pt>
                <c:pt idx="534">
                  <c:v>26.23</c:v>
                </c:pt>
                <c:pt idx="535">
                  <c:v>26.28</c:v>
                </c:pt>
                <c:pt idx="536">
                  <c:v>28.16</c:v>
                </c:pt>
                <c:pt idx="537">
                  <c:v>28.44</c:v>
                </c:pt>
                <c:pt idx="538">
                  <c:v>28.46</c:v>
                </c:pt>
                <c:pt idx="539">
                  <c:v>28.47</c:v>
                </c:pt>
                <c:pt idx="540">
                  <c:v>28.47</c:v>
                </c:pt>
                <c:pt idx="541">
                  <c:v>28.45</c:v>
                </c:pt>
                <c:pt idx="542">
                  <c:v>28.42</c:v>
                </c:pt>
                <c:pt idx="543">
                  <c:v>26.33</c:v>
                </c:pt>
                <c:pt idx="544">
                  <c:v>26.47</c:v>
                </c:pt>
                <c:pt idx="545">
                  <c:v>26.52</c:v>
                </c:pt>
                <c:pt idx="546">
                  <c:v>26.62</c:v>
                </c:pt>
                <c:pt idx="547">
                  <c:v>26.67</c:v>
                </c:pt>
                <c:pt idx="548">
                  <c:v>26.64</c:v>
                </c:pt>
                <c:pt idx="549">
                  <c:v>26.64</c:v>
                </c:pt>
                <c:pt idx="550">
                  <c:v>26.62</c:v>
                </c:pt>
                <c:pt idx="551">
                  <c:v>26.59</c:v>
                </c:pt>
                <c:pt idx="552">
                  <c:v>26.56</c:v>
                </c:pt>
                <c:pt idx="553">
                  <c:v>26.53</c:v>
                </c:pt>
                <c:pt idx="554">
                  <c:v>26.49</c:v>
                </c:pt>
                <c:pt idx="555">
                  <c:v>26.44</c:v>
                </c:pt>
                <c:pt idx="556">
                  <c:v>26.41</c:v>
                </c:pt>
                <c:pt idx="557">
                  <c:v>26.36</c:v>
                </c:pt>
                <c:pt idx="558">
                  <c:v>26.33</c:v>
                </c:pt>
                <c:pt idx="559">
                  <c:v>26.35</c:v>
                </c:pt>
                <c:pt idx="560">
                  <c:v>28.2</c:v>
                </c:pt>
                <c:pt idx="561">
                  <c:v>28.48</c:v>
                </c:pt>
                <c:pt idx="562">
                  <c:v>28.47</c:v>
                </c:pt>
                <c:pt idx="563">
                  <c:v>28.48</c:v>
                </c:pt>
                <c:pt idx="564">
                  <c:v>28.49</c:v>
                </c:pt>
                <c:pt idx="565">
                  <c:v>28.48</c:v>
                </c:pt>
                <c:pt idx="566">
                  <c:v>28.59</c:v>
                </c:pt>
                <c:pt idx="567">
                  <c:v>26.56</c:v>
                </c:pt>
                <c:pt idx="568">
                  <c:v>26.53</c:v>
                </c:pt>
                <c:pt idx="569">
                  <c:v>26.46</c:v>
                </c:pt>
                <c:pt idx="570">
                  <c:v>26.57</c:v>
                </c:pt>
                <c:pt idx="571">
                  <c:v>26.62</c:v>
                </c:pt>
                <c:pt idx="572">
                  <c:v>26.61</c:v>
                </c:pt>
                <c:pt idx="573">
                  <c:v>26.61</c:v>
                </c:pt>
                <c:pt idx="574">
                  <c:v>26.55</c:v>
                </c:pt>
                <c:pt idx="575">
                  <c:v>26.53</c:v>
                </c:pt>
                <c:pt idx="576">
                  <c:v>26.5</c:v>
                </c:pt>
                <c:pt idx="577">
                  <c:v>26.47</c:v>
                </c:pt>
                <c:pt idx="578">
                  <c:v>26.41</c:v>
                </c:pt>
                <c:pt idx="579">
                  <c:v>26.35</c:v>
                </c:pt>
                <c:pt idx="580">
                  <c:v>26.31</c:v>
                </c:pt>
                <c:pt idx="581">
                  <c:v>26.26</c:v>
                </c:pt>
                <c:pt idx="582">
                  <c:v>26.2</c:v>
                </c:pt>
                <c:pt idx="583">
                  <c:v>26.24</c:v>
                </c:pt>
                <c:pt idx="584">
                  <c:v>28.08</c:v>
                </c:pt>
                <c:pt idx="585">
                  <c:v>28.4</c:v>
                </c:pt>
                <c:pt idx="586">
                  <c:v>28.41</c:v>
                </c:pt>
                <c:pt idx="587">
                  <c:v>26.35</c:v>
                </c:pt>
                <c:pt idx="588">
                  <c:v>26.47</c:v>
                </c:pt>
                <c:pt idx="589">
                  <c:v>26.52</c:v>
                </c:pt>
                <c:pt idx="590">
                  <c:v>26.56</c:v>
                </c:pt>
                <c:pt idx="591">
                  <c:v>26.66</c:v>
                </c:pt>
                <c:pt idx="592">
                  <c:v>26.68</c:v>
                </c:pt>
                <c:pt idx="593">
                  <c:v>26.61</c:v>
                </c:pt>
                <c:pt idx="594">
                  <c:v>26.66</c:v>
                </c:pt>
                <c:pt idx="595">
                  <c:v>26.67</c:v>
                </c:pt>
                <c:pt idx="596">
                  <c:v>26.65</c:v>
                </c:pt>
                <c:pt idx="597">
                  <c:v>26.63</c:v>
                </c:pt>
                <c:pt idx="598">
                  <c:v>26.6</c:v>
                </c:pt>
                <c:pt idx="599">
                  <c:v>26.54</c:v>
                </c:pt>
                <c:pt idx="600">
                  <c:v>26.49</c:v>
                </c:pt>
                <c:pt idx="601">
                  <c:v>26.43</c:v>
                </c:pt>
                <c:pt idx="602">
                  <c:v>26.36</c:v>
                </c:pt>
                <c:pt idx="603">
                  <c:v>26.28</c:v>
                </c:pt>
                <c:pt idx="604">
                  <c:v>26.23</c:v>
                </c:pt>
                <c:pt idx="605">
                  <c:v>26.16</c:v>
                </c:pt>
                <c:pt idx="606">
                  <c:v>26.09</c:v>
                </c:pt>
                <c:pt idx="607">
                  <c:v>26.12</c:v>
                </c:pt>
                <c:pt idx="608">
                  <c:v>27.89</c:v>
                </c:pt>
                <c:pt idx="609">
                  <c:v>28.3</c:v>
                </c:pt>
                <c:pt idx="610">
                  <c:v>28.38</c:v>
                </c:pt>
                <c:pt idx="611">
                  <c:v>28.39</c:v>
                </c:pt>
                <c:pt idx="612">
                  <c:v>28.4</c:v>
                </c:pt>
                <c:pt idx="613">
                  <c:v>28.38</c:v>
                </c:pt>
                <c:pt idx="614">
                  <c:v>28.37</c:v>
                </c:pt>
                <c:pt idx="615">
                  <c:v>26.28</c:v>
                </c:pt>
                <c:pt idx="616">
                  <c:v>26.41</c:v>
                </c:pt>
                <c:pt idx="617">
                  <c:v>26.53</c:v>
                </c:pt>
                <c:pt idx="618">
                  <c:v>26.57</c:v>
                </c:pt>
                <c:pt idx="619">
                  <c:v>26.66</c:v>
                </c:pt>
                <c:pt idx="620">
                  <c:v>26.68</c:v>
                </c:pt>
                <c:pt idx="621">
                  <c:v>26.67</c:v>
                </c:pt>
                <c:pt idx="622">
                  <c:v>26.65</c:v>
                </c:pt>
                <c:pt idx="623">
                  <c:v>26.63</c:v>
                </c:pt>
                <c:pt idx="624">
                  <c:v>26.59</c:v>
                </c:pt>
                <c:pt idx="625">
                  <c:v>26.54</c:v>
                </c:pt>
                <c:pt idx="626">
                  <c:v>26.5</c:v>
                </c:pt>
                <c:pt idx="627">
                  <c:v>26.44</c:v>
                </c:pt>
                <c:pt idx="628">
                  <c:v>26.37</c:v>
                </c:pt>
                <c:pt idx="629">
                  <c:v>26.3</c:v>
                </c:pt>
                <c:pt idx="630">
                  <c:v>26.23</c:v>
                </c:pt>
                <c:pt idx="631">
                  <c:v>26.28</c:v>
                </c:pt>
                <c:pt idx="632">
                  <c:v>28.18</c:v>
                </c:pt>
                <c:pt idx="633">
                  <c:v>28.45</c:v>
                </c:pt>
                <c:pt idx="634">
                  <c:v>28.47</c:v>
                </c:pt>
                <c:pt idx="635">
                  <c:v>28.48</c:v>
                </c:pt>
                <c:pt idx="636">
                  <c:v>28.47</c:v>
                </c:pt>
                <c:pt idx="637">
                  <c:v>28.44</c:v>
                </c:pt>
                <c:pt idx="638">
                  <c:v>28.42</c:v>
                </c:pt>
                <c:pt idx="639">
                  <c:v>26.41</c:v>
                </c:pt>
                <c:pt idx="640">
                  <c:v>26.57</c:v>
                </c:pt>
                <c:pt idx="641">
                  <c:v>26.63</c:v>
                </c:pt>
                <c:pt idx="642">
                  <c:v>26.66</c:v>
                </c:pt>
                <c:pt idx="643">
                  <c:v>26.67</c:v>
                </c:pt>
                <c:pt idx="644">
                  <c:v>26.66</c:v>
                </c:pt>
                <c:pt idx="645">
                  <c:v>26.63</c:v>
                </c:pt>
                <c:pt idx="646">
                  <c:v>26.6</c:v>
                </c:pt>
                <c:pt idx="647">
                  <c:v>26.58</c:v>
                </c:pt>
                <c:pt idx="648">
                  <c:v>26.56</c:v>
                </c:pt>
                <c:pt idx="649">
                  <c:v>26.52</c:v>
                </c:pt>
                <c:pt idx="650">
                  <c:v>26.47</c:v>
                </c:pt>
                <c:pt idx="651">
                  <c:v>26.39</c:v>
                </c:pt>
                <c:pt idx="652">
                  <c:v>26.33</c:v>
                </c:pt>
                <c:pt idx="653">
                  <c:v>26.27</c:v>
                </c:pt>
                <c:pt idx="654">
                  <c:v>26.2</c:v>
                </c:pt>
                <c:pt idx="655">
                  <c:v>26.25</c:v>
                </c:pt>
                <c:pt idx="656">
                  <c:v>26.37</c:v>
                </c:pt>
                <c:pt idx="657">
                  <c:v>26.39</c:v>
                </c:pt>
                <c:pt idx="658">
                  <c:v>26.42</c:v>
                </c:pt>
                <c:pt idx="659">
                  <c:v>26.47</c:v>
                </c:pt>
                <c:pt idx="660">
                  <c:v>26.51</c:v>
                </c:pt>
                <c:pt idx="661">
                  <c:v>26.54</c:v>
                </c:pt>
                <c:pt idx="662">
                  <c:v>26.56</c:v>
                </c:pt>
                <c:pt idx="663">
                  <c:v>26.59</c:v>
                </c:pt>
                <c:pt idx="664">
                  <c:v>26.67</c:v>
                </c:pt>
                <c:pt idx="665">
                  <c:v>26.63</c:v>
                </c:pt>
                <c:pt idx="666">
                  <c:v>26.67</c:v>
                </c:pt>
                <c:pt idx="667">
                  <c:v>26.67</c:v>
                </c:pt>
                <c:pt idx="668">
                  <c:v>26.62</c:v>
                </c:pt>
                <c:pt idx="669">
                  <c:v>26.61</c:v>
                </c:pt>
                <c:pt idx="670">
                  <c:v>26.58</c:v>
                </c:pt>
                <c:pt idx="671">
                  <c:v>26.54</c:v>
                </c:pt>
              </c:numCache>
            </c:numRef>
          </c:val>
          <c:smooth val="0"/>
          <c:extLst>
            <c:ext xmlns:c16="http://schemas.microsoft.com/office/drawing/2014/chart" uri="{C3380CC4-5D6E-409C-BE32-E72D297353CC}">
              <c16:uniqueId val="{00000001-C34C-4CF4-B28B-5DF94D6ABAB6}"/>
            </c:ext>
          </c:extLst>
        </c:ser>
        <c:ser>
          <c:idx val="2"/>
          <c:order val="2"/>
          <c:tx>
            <c:strRef>
              <c:f>ERRACHIDIA!$D$1</c:f>
              <c:strCache>
                <c:ptCount val="1"/>
                <c:pt idx="0">
                  <c:v>Tint With TB Treatement</c:v>
                </c:pt>
              </c:strCache>
            </c:strRef>
          </c:tx>
          <c:spPr>
            <a:ln w="0" cap="rnd">
              <a:solidFill>
                <a:srgbClr val="FF0000"/>
              </a:solidFill>
              <a:round/>
            </a:ln>
            <a:effectLst/>
          </c:spPr>
          <c:marker>
            <c:symbol val="none"/>
          </c:marker>
          <c:cat>
            <c:strRef>
              <c:f>ERRACHIDIA!$A$2:$A$673</c:f>
              <c:strCache>
                <c:ptCount val="672"/>
                <c:pt idx="0">
                  <c:v>4345: D. 01-01h</c:v>
                </c:pt>
                <c:pt idx="1">
                  <c:v>4346: D. 01-02h</c:v>
                </c:pt>
                <c:pt idx="2">
                  <c:v>4347: D. 01-03h</c:v>
                </c:pt>
                <c:pt idx="3">
                  <c:v>4348: D. 01-04h</c:v>
                </c:pt>
                <c:pt idx="4">
                  <c:v>4349: D. 01-05h</c:v>
                </c:pt>
                <c:pt idx="5">
                  <c:v>4350: D. 01-06h</c:v>
                </c:pt>
                <c:pt idx="6">
                  <c:v>4351: D. 01-07h</c:v>
                </c:pt>
                <c:pt idx="7">
                  <c:v>4352: D. 01-08h</c:v>
                </c:pt>
                <c:pt idx="8">
                  <c:v>4353: D. 01-09h</c:v>
                </c:pt>
                <c:pt idx="9">
                  <c:v>4354: D. 01-10h</c:v>
                </c:pt>
                <c:pt idx="10">
                  <c:v>4355: D. 01-11h</c:v>
                </c:pt>
                <c:pt idx="11">
                  <c:v>4356: D. 01-12h</c:v>
                </c:pt>
                <c:pt idx="12">
                  <c:v>4357: D. 01-13h</c:v>
                </c:pt>
                <c:pt idx="13">
                  <c:v>4358: D. 01-14h</c:v>
                </c:pt>
                <c:pt idx="14">
                  <c:v>4359: D. 01-15h</c:v>
                </c:pt>
                <c:pt idx="15">
                  <c:v>4360: D. 01-16h</c:v>
                </c:pt>
                <c:pt idx="16">
                  <c:v>4361: D. 01-17h</c:v>
                </c:pt>
                <c:pt idx="17">
                  <c:v>4362: D. 01-18h</c:v>
                </c:pt>
                <c:pt idx="18">
                  <c:v>4363: D. 01-19h</c:v>
                </c:pt>
                <c:pt idx="19">
                  <c:v>4364: D. 01-20h</c:v>
                </c:pt>
                <c:pt idx="20">
                  <c:v>4365: D. 01-21h</c:v>
                </c:pt>
                <c:pt idx="21">
                  <c:v>4366: D. 01-22h</c:v>
                </c:pt>
                <c:pt idx="22">
                  <c:v>4367: D. 01-23h</c:v>
                </c:pt>
                <c:pt idx="23">
                  <c:v>4368: D. 01-24h</c:v>
                </c:pt>
                <c:pt idx="24">
                  <c:v>4369: L. 02-01h</c:v>
                </c:pt>
                <c:pt idx="25">
                  <c:v>4370: L. 02-02h</c:v>
                </c:pt>
                <c:pt idx="26">
                  <c:v>4371: L. 02-03h</c:v>
                </c:pt>
                <c:pt idx="27">
                  <c:v>4372: L. 02-04h</c:v>
                </c:pt>
                <c:pt idx="28">
                  <c:v>4373: L. 02-05h</c:v>
                </c:pt>
                <c:pt idx="29">
                  <c:v>4374: L. 02-06h</c:v>
                </c:pt>
                <c:pt idx="30">
                  <c:v>4375: L. 02-07h</c:v>
                </c:pt>
                <c:pt idx="31">
                  <c:v>4376: L. 02-08h</c:v>
                </c:pt>
                <c:pt idx="32">
                  <c:v>4377: L. 02-09h</c:v>
                </c:pt>
                <c:pt idx="33">
                  <c:v>4378: L. 02-10h</c:v>
                </c:pt>
                <c:pt idx="34">
                  <c:v>4379: L. 02-11h</c:v>
                </c:pt>
                <c:pt idx="35">
                  <c:v>4380: L. 02-12h</c:v>
                </c:pt>
                <c:pt idx="36">
                  <c:v>4381: L. 02-13h</c:v>
                </c:pt>
                <c:pt idx="37">
                  <c:v>4382: L. 02-14h</c:v>
                </c:pt>
                <c:pt idx="38">
                  <c:v>4383: L. 02-15h</c:v>
                </c:pt>
                <c:pt idx="39">
                  <c:v>4384: L. 02-16h</c:v>
                </c:pt>
                <c:pt idx="40">
                  <c:v>4385: L. 02-17h</c:v>
                </c:pt>
                <c:pt idx="41">
                  <c:v>4386: L. 02-18h</c:v>
                </c:pt>
                <c:pt idx="42">
                  <c:v>4387: L. 02-19h</c:v>
                </c:pt>
                <c:pt idx="43">
                  <c:v>4388: L. 02-20h</c:v>
                </c:pt>
                <c:pt idx="44">
                  <c:v>4389: L. 02-21h</c:v>
                </c:pt>
                <c:pt idx="45">
                  <c:v>4390: L. 02-22h</c:v>
                </c:pt>
                <c:pt idx="46">
                  <c:v>4391: L. 02-23h</c:v>
                </c:pt>
                <c:pt idx="47">
                  <c:v>4392: L. 02-24h</c:v>
                </c:pt>
                <c:pt idx="48">
                  <c:v>4393: M. 03-01h</c:v>
                </c:pt>
                <c:pt idx="49">
                  <c:v>4394: M. 03-02h</c:v>
                </c:pt>
                <c:pt idx="50">
                  <c:v>4395: M. 03-03h</c:v>
                </c:pt>
                <c:pt idx="51">
                  <c:v>4396: M. 03-04h</c:v>
                </c:pt>
                <c:pt idx="52">
                  <c:v>4397: M. 03-05h</c:v>
                </c:pt>
                <c:pt idx="53">
                  <c:v>4398: M. 03-06h</c:v>
                </c:pt>
                <c:pt idx="54">
                  <c:v>4399: M. 03-07h</c:v>
                </c:pt>
                <c:pt idx="55">
                  <c:v>4400: M. 03-08h</c:v>
                </c:pt>
                <c:pt idx="56">
                  <c:v>4401: M. 03-09h</c:v>
                </c:pt>
                <c:pt idx="57">
                  <c:v>4402: M. 03-10h</c:v>
                </c:pt>
                <c:pt idx="58">
                  <c:v>4403: M. 03-11h</c:v>
                </c:pt>
                <c:pt idx="59">
                  <c:v>4404: M. 03-12h</c:v>
                </c:pt>
                <c:pt idx="60">
                  <c:v>4405: M. 03-13h</c:v>
                </c:pt>
                <c:pt idx="61">
                  <c:v>4406: M. 03-14h</c:v>
                </c:pt>
                <c:pt idx="62">
                  <c:v>4407: M. 03-15h</c:v>
                </c:pt>
                <c:pt idx="63">
                  <c:v>4408: M. 03-16h</c:v>
                </c:pt>
                <c:pt idx="64">
                  <c:v>4409: M. 03-17h</c:v>
                </c:pt>
                <c:pt idx="65">
                  <c:v>4410: M. 03-18h</c:v>
                </c:pt>
                <c:pt idx="66">
                  <c:v>4411: M. 03-19h</c:v>
                </c:pt>
                <c:pt idx="67">
                  <c:v>4412: M. 03-20h</c:v>
                </c:pt>
                <c:pt idx="68">
                  <c:v>4413: M. 03-21h</c:v>
                </c:pt>
                <c:pt idx="69">
                  <c:v>4414: M. 03-22h</c:v>
                </c:pt>
                <c:pt idx="70">
                  <c:v>4415: M. 03-23h</c:v>
                </c:pt>
                <c:pt idx="71">
                  <c:v>4416: M. 03-24h</c:v>
                </c:pt>
                <c:pt idx="72">
                  <c:v>4417: M. 04-01h</c:v>
                </c:pt>
                <c:pt idx="73">
                  <c:v>4418: M. 04-02h</c:v>
                </c:pt>
                <c:pt idx="74">
                  <c:v>4419: M. 04-03h</c:v>
                </c:pt>
                <c:pt idx="75">
                  <c:v>4420: M. 04-04h</c:v>
                </c:pt>
                <c:pt idx="76">
                  <c:v>4421: M. 04-05h</c:v>
                </c:pt>
                <c:pt idx="77">
                  <c:v>4422: M. 04-06h</c:v>
                </c:pt>
                <c:pt idx="78">
                  <c:v>4423: M. 04-07h</c:v>
                </c:pt>
                <c:pt idx="79">
                  <c:v>4424: M. 04-08h</c:v>
                </c:pt>
                <c:pt idx="80">
                  <c:v>4425: M. 04-09h</c:v>
                </c:pt>
                <c:pt idx="81">
                  <c:v>4426: M. 04-10h</c:v>
                </c:pt>
                <c:pt idx="82">
                  <c:v>4427: M. 04-11h</c:v>
                </c:pt>
                <c:pt idx="83">
                  <c:v>4428: M. 04-12h</c:v>
                </c:pt>
                <c:pt idx="84">
                  <c:v>4429: M. 04-13h</c:v>
                </c:pt>
                <c:pt idx="85">
                  <c:v>4430: M. 04-14h</c:v>
                </c:pt>
                <c:pt idx="86">
                  <c:v>4431: M. 04-15h</c:v>
                </c:pt>
                <c:pt idx="87">
                  <c:v>4432: M. 04-16h</c:v>
                </c:pt>
                <c:pt idx="88">
                  <c:v>4433: M. 04-17h</c:v>
                </c:pt>
                <c:pt idx="89">
                  <c:v>4434: M. 04-18h</c:v>
                </c:pt>
                <c:pt idx="90">
                  <c:v>4435: M. 04-19h</c:v>
                </c:pt>
                <c:pt idx="91">
                  <c:v>4436: M. 04-20h</c:v>
                </c:pt>
                <c:pt idx="92">
                  <c:v>4437: M. 04-21h</c:v>
                </c:pt>
                <c:pt idx="93">
                  <c:v>4438: M. 04-22h</c:v>
                </c:pt>
                <c:pt idx="94">
                  <c:v>4439: M. 04-23h</c:v>
                </c:pt>
                <c:pt idx="95">
                  <c:v>4440: M. 04-24h</c:v>
                </c:pt>
                <c:pt idx="96">
                  <c:v>4441: J. 05-01h</c:v>
                </c:pt>
                <c:pt idx="97">
                  <c:v>4442: J. 05-02h</c:v>
                </c:pt>
                <c:pt idx="98">
                  <c:v>4443: J. 05-03h</c:v>
                </c:pt>
                <c:pt idx="99">
                  <c:v>4444: J. 05-04h</c:v>
                </c:pt>
                <c:pt idx="100">
                  <c:v>4445: J. 05-05h</c:v>
                </c:pt>
                <c:pt idx="101">
                  <c:v>4446: J. 05-06h</c:v>
                </c:pt>
                <c:pt idx="102">
                  <c:v>4447: J. 05-07h</c:v>
                </c:pt>
                <c:pt idx="103">
                  <c:v>4448: J. 05-08h</c:v>
                </c:pt>
                <c:pt idx="104">
                  <c:v>4449: J. 05-09h</c:v>
                </c:pt>
                <c:pt idx="105">
                  <c:v>4450: J. 05-10h</c:v>
                </c:pt>
                <c:pt idx="106">
                  <c:v>4451: J. 05-11h</c:v>
                </c:pt>
                <c:pt idx="107">
                  <c:v>4452: J. 05-12h</c:v>
                </c:pt>
                <c:pt idx="108">
                  <c:v>4453: J. 05-13h</c:v>
                </c:pt>
                <c:pt idx="109">
                  <c:v>4454: J. 05-14h</c:v>
                </c:pt>
                <c:pt idx="110">
                  <c:v>4455: J. 05-15h</c:v>
                </c:pt>
                <c:pt idx="111">
                  <c:v>4456: J. 05-16h</c:v>
                </c:pt>
                <c:pt idx="112">
                  <c:v>4457: J. 05-17h</c:v>
                </c:pt>
                <c:pt idx="113">
                  <c:v>4458: J. 05-18h</c:v>
                </c:pt>
                <c:pt idx="114">
                  <c:v>4459: J. 05-19h</c:v>
                </c:pt>
                <c:pt idx="115">
                  <c:v>4460: J. 05-20h</c:v>
                </c:pt>
                <c:pt idx="116">
                  <c:v>4461: J. 05-21h</c:v>
                </c:pt>
                <c:pt idx="117">
                  <c:v>4462: J. 05-22h</c:v>
                </c:pt>
                <c:pt idx="118">
                  <c:v>4463: J. 05-23h</c:v>
                </c:pt>
                <c:pt idx="119">
                  <c:v>4464: J. 05-24h</c:v>
                </c:pt>
                <c:pt idx="120">
                  <c:v>4465: V. 06-01h</c:v>
                </c:pt>
                <c:pt idx="121">
                  <c:v>4466: V. 06-02h</c:v>
                </c:pt>
                <c:pt idx="122">
                  <c:v>4467: V. 06-03h</c:v>
                </c:pt>
                <c:pt idx="123">
                  <c:v>4468: V. 06-04h</c:v>
                </c:pt>
                <c:pt idx="124">
                  <c:v>4469: V. 06-05h</c:v>
                </c:pt>
                <c:pt idx="125">
                  <c:v>4470: V. 06-06h</c:v>
                </c:pt>
                <c:pt idx="126">
                  <c:v>4471: V. 06-07h</c:v>
                </c:pt>
                <c:pt idx="127">
                  <c:v>4472: V. 06-08h</c:v>
                </c:pt>
                <c:pt idx="128">
                  <c:v>4473: V. 06-09h</c:v>
                </c:pt>
                <c:pt idx="129">
                  <c:v>4474: V. 06-10h</c:v>
                </c:pt>
                <c:pt idx="130">
                  <c:v>4475: V. 06-11h</c:v>
                </c:pt>
                <c:pt idx="131">
                  <c:v>4476: V. 06-12h</c:v>
                </c:pt>
                <c:pt idx="132">
                  <c:v>4477: V. 06-13h</c:v>
                </c:pt>
                <c:pt idx="133">
                  <c:v>4478: V. 06-14h</c:v>
                </c:pt>
                <c:pt idx="134">
                  <c:v>4479: V. 06-15h</c:v>
                </c:pt>
                <c:pt idx="135">
                  <c:v>4480: V. 06-16h</c:v>
                </c:pt>
                <c:pt idx="136">
                  <c:v>4481: V. 06-17h</c:v>
                </c:pt>
                <c:pt idx="137">
                  <c:v>4482: V. 06-18h</c:v>
                </c:pt>
                <c:pt idx="138">
                  <c:v>4483: V. 06-19h</c:v>
                </c:pt>
                <c:pt idx="139">
                  <c:v>4484: V. 06-20h</c:v>
                </c:pt>
                <c:pt idx="140">
                  <c:v>4485: V. 06-21h</c:v>
                </c:pt>
                <c:pt idx="141">
                  <c:v>4486: V. 06-22h</c:v>
                </c:pt>
                <c:pt idx="142">
                  <c:v>4487: V. 06-23h</c:v>
                </c:pt>
                <c:pt idx="143">
                  <c:v>4488: V. 06-24h</c:v>
                </c:pt>
                <c:pt idx="144">
                  <c:v>4489: S. 07-01h</c:v>
                </c:pt>
                <c:pt idx="145">
                  <c:v>4490: S. 07-02h</c:v>
                </c:pt>
                <c:pt idx="146">
                  <c:v>4491: S. 07-03h</c:v>
                </c:pt>
                <c:pt idx="147">
                  <c:v>4492: S. 07-04h</c:v>
                </c:pt>
                <c:pt idx="148">
                  <c:v>4493: S. 07-05h</c:v>
                </c:pt>
                <c:pt idx="149">
                  <c:v>4494: S. 07-06h</c:v>
                </c:pt>
                <c:pt idx="150">
                  <c:v>4495: S. 07-07h</c:v>
                </c:pt>
                <c:pt idx="151">
                  <c:v>4496: S. 07-08h</c:v>
                </c:pt>
                <c:pt idx="152">
                  <c:v>4497: S. 07-09h</c:v>
                </c:pt>
                <c:pt idx="153">
                  <c:v>4498: S. 07-10h</c:v>
                </c:pt>
                <c:pt idx="154">
                  <c:v>4499: S. 07-11h</c:v>
                </c:pt>
                <c:pt idx="155">
                  <c:v>4500: S. 07-12h</c:v>
                </c:pt>
                <c:pt idx="156">
                  <c:v>4501: S. 07-13h</c:v>
                </c:pt>
                <c:pt idx="157">
                  <c:v>4502: S. 07-14h</c:v>
                </c:pt>
                <c:pt idx="158">
                  <c:v>4503: S. 07-15h</c:v>
                </c:pt>
                <c:pt idx="159">
                  <c:v>4504: S. 07-16h</c:v>
                </c:pt>
                <c:pt idx="160">
                  <c:v>4505: S. 07-17h</c:v>
                </c:pt>
                <c:pt idx="161">
                  <c:v>4506: S. 07-18h</c:v>
                </c:pt>
                <c:pt idx="162">
                  <c:v>4507: S. 07-19h</c:v>
                </c:pt>
                <c:pt idx="163">
                  <c:v>4508: S. 07-20h</c:v>
                </c:pt>
                <c:pt idx="164">
                  <c:v>4509: S. 07-21h</c:v>
                </c:pt>
                <c:pt idx="165">
                  <c:v>4510: S. 07-22h</c:v>
                </c:pt>
                <c:pt idx="166">
                  <c:v>4511: S. 07-23h</c:v>
                </c:pt>
                <c:pt idx="167">
                  <c:v>4512: S. 07-24h</c:v>
                </c:pt>
                <c:pt idx="168">
                  <c:v>4513: D. 08-01h</c:v>
                </c:pt>
                <c:pt idx="169">
                  <c:v>4514: D. 08-02h</c:v>
                </c:pt>
                <c:pt idx="170">
                  <c:v>4515: D. 08-03h</c:v>
                </c:pt>
                <c:pt idx="171">
                  <c:v>4516: D. 08-04h</c:v>
                </c:pt>
                <c:pt idx="172">
                  <c:v>4517: D. 08-05h</c:v>
                </c:pt>
                <c:pt idx="173">
                  <c:v>4518: D. 08-06h</c:v>
                </c:pt>
                <c:pt idx="174">
                  <c:v>4519: D. 08-07h</c:v>
                </c:pt>
                <c:pt idx="175">
                  <c:v>4520: D. 08-08h</c:v>
                </c:pt>
                <c:pt idx="176">
                  <c:v>4521: D. 08-09h</c:v>
                </c:pt>
                <c:pt idx="177">
                  <c:v>4522: D. 08-10h</c:v>
                </c:pt>
                <c:pt idx="178">
                  <c:v>4523: D. 08-11h</c:v>
                </c:pt>
                <c:pt idx="179">
                  <c:v>4524: D. 08-12h</c:v>
                </c:pt>
                <c:pt idx="180">
                  <c:v>4525: D. 08-13h</c:v>
                </c:pt>
                <c:pt idx="181">
                  <c:v>4526: D. 08-14h</c:v>
                </c:pt>
                <c:pt idx="182">
                  <c:v>4527: D. 08-15h</c:v>
                </c:pt>
                <c:pt idx="183">
                  <c:v>4528: D. 08-16h</c:v>
                </c:pt>
                <c:pt idx="184">
                  <c:v>4529: D. 08-17h</c:v>
                </c:pt>
                <c:pt idx="185">
                  <c:v>4530: D. 08-18h</c:v>
                </c:pt>
                <c:pt idx="186">
                  <c:v>4531: D. 08-19h</c:v>
                </c:pt>
                <c:pt idx="187">
                  <c:v>4532: D. 08-20h</c:v>
                </c:pt>
                <c:pt idx="188">
                  <c:v>4533: D. 08-21h</c:v>
                </c:pt>
                <c:pt idx="189">
                  <c:v>4534: D. 08-22h</c:v>
                </c:pt>
                <c:pt idx="190">
                  <c:v>4535: D. 08-23h</c:v>
                </c:pt>
                <c:pt idx="191">
                  <c:v>4536: D. 08-24h</c:v>
                </c:pt>
                <c:pt idx="192">
                  <c:v>4537: L. 09-01h</c:v>
                </c:pt>
                <c:pt idx="193">
                  <c:v>4538: L. 09-02h</c:v>
                </c:pt>
                <c:pt idx="194">
                  <c:v>4539: L. 09-03h</c:v>
                </c:pt>
                <c:pt idx="195">
                  <c:v>4540: L. 09-04h</c:v>
                </c:pt>
                <c:pt idx="196">
                  <c:v>4541: L. 09-05h</c:v>
                </c:pt>
                <c:pt idx="197">
                  <c:v>4542: L. 09-06h</c:v>
                </c:pt>
                <c:pt idx="198">
                  <c:v>4543: L. 09-07h</c:v>
                </c:pt>
                <c:pt idx="199">
                  <c:v>4544: L. 09-08h</c:v>
                </c:pt>
                <c:pt idx="200">
                  <c:v>4545: L. 09-09h</c:v>
                </c:pt>
                <c:pt idx="201">
                  <c:v>4546: L. 09-10h</c:v>
                </c:pt>
                <c:pt idx="202">
                  <c:v>4547: L. 09-11h</c:v>
                </c:pt>
                <c:pt idx="203">
                  <c:v>4548: L. 09-12h</c:v>
                </c:pt>
                <c:pt idx="204">
                  <c:v>4549: L. 09-13h</c:v>
                </c:pt>
                <c:pt idx="205">
                  <c:v>4550: L. 09-14h</c:v>
                </c:pt>
                <c:pt idx="206">
                  <c:v>4551: L. 09-15h</c:v>
                </c:pt>
                <c:pt idx="207">
                  <c:v>4552: L. 09-16h</c:v>
                </c:pt>
                <c:pt idx="208">
                  <c:v>4553: L. 09-17h</c:v>
                </c:pt>
                <c:pt idx="209">
                  <c:v>4554: L. 09-18h</c:v>
                </c:pt>
                <c:pt idx="210">
                  <c:v>4555: L. 09-19h</c:v>
                </c:pt>
                <c:pt idx="211">
                  <c:v>4556: L. 09-20h</c:v>
                </c:pt>
                <c:pt idx="212">
                  <c:v>4557: L. 09-21h</c:v>
                </c:pt>
                <c:pt idx="213">
                  <c:v>4558: L. 09-22h</c:v>
                </c:pt>
                <c:pt idx="214">
                  <c:v>4559: L. 09-23h</c:v>
                </c:pt>
                <c:pt idx="215">
                  <c:v>4560: L. 09-24h</c:v>
                </c:pt>
                <c:pt idx="216">
                  <c:v>4561: M. 10-01h</c:v>
                </c:pt>
                <c:pt idx="217">
                  <c:v>4562: M. 10-02h</c:v>
                </c:pt>
                <c:pt idx="218">
                  <c:v>4563: M. 10-03h</c:v>
                </c:pt>
                <c:pt idx="219">
                  <c:v>4564: M. 10-04h</c:v>
                </c:pt>
                <c:pt idx="220">
                  <c:v>4565: M. 10-05h</c:v>
                </c:pt>
                <c:pt idx="221">
                  <c:v>4566: M. 10-06h</c:v>
                </c:pt>
                <c:pt idx="222">
                  <c:v>4567: M. 10-07h</c:v>
                </c:pt>
                <c:pt idx="223">
                  <c:v>4568: M. 10-08h</c:v>
                </c:pt>
                <c:pt idx="224">
                  <c:v>4569: M. 10-09h</c:v>
                </c:pt>
                <c:pt idx="225">
                  <c:v>4570: M. 10-10h</c:v>
                </c:pt>
                <c:pt idx="226">
                  <c:v>4571: M. 10-11h</c:v>
                </c:pt>
                <c:pt idx="227">
                  <c:v>4572: M. 10-12h</c:v>
                </c:pt>
                <c:pt idx="228">
                  <c:v>4573: M. 10-13h</c:v>
                </c:pt>
                <c:pt idx="229">
                  <c:v>4574: M. 10-14h</c:v>
                </c:pt>
                <c:pt idx="230">
                  <c:v>4575: M. 10-15h</c:v>
                </c:pt>
                <c:pt idx="231">
                  <c:v>4576: M. 10-16h</c:v>
                </c:pt>
                <c:pt idx="232">
                  <c:v>4577: M. 10-17h</c:v>
                </c:pt>
                <c:pt idx="233">
                  <c:v>4578: M. 10-18h</c:v>
                </c:pt>
                <c:pt idx="234">
                  <c:v>4579: M. 10-19h</c:v>
                </c:pt>
                <c:pt idx="235">
                  <c:v>4580: M. 10-20h</c:v>
                </c:pt>
                <c:pt idx="236">
                  <c:v>4581: M. 10-21h</c:v>
                </c:pt>
                <c:pt idx="237">
                  <c:v>4582: M. 10-22h</c:v>
                </c:pt>
                <c:pt idx="238">
                  <c:v>4583: M. 10-23h</c:v>
                </c:pt>
                <c:pt idx="239">
                  <c:v>4584: M. 10-24h</c:v>
                </c:pt>
                <c:pt idx="240">
                  <c:v>4585: M. 11-01h</c:v>
                </c:pt>
                <c:pt idx="241">
                  <c:v>4586: M. 11-02h</c:v>
                </c:pt>
                <c:pt idx="242">
                  <c:v>4587: M. 11-03h</c:v>
                </c:pt>
                <c:pt idx="243">
                  <c:v>4588: M. 11-04h</c:v>
                </c:pt>
                <c:pt idx="244">
                  <c:v>4589: M. 11-05h</c:v>
                </c:pt>
                <c:pt idx="245">
                  <c:v>4590: M. 11-06h</c:v>
                </c:pt>
                <c:pt idx="246">
                  <c:v>4591: M. 11-07h</c:v>
                </c:pt>
                <c:pt idx="247">
                  <c:v>4592: M. 11-08h</c:v>
                </c:pt>
                <c:pt idx="248">
                  <c:v>4593: M. 11-09h</c:v>
                </c:pt>
                <c:pt idx="249">
                  <c:v>4594: M. 11-10h</c:v>
                </c:pt>
                <c:pt idx="250">
                  <c:v>4595: M. 11-11h</c:v>
                </c:pt>
                <c:pt idx="251">
                  <c:v>4596: M. 11-12h</c:v>
                </c:pt>
                <c:pt idx="252">
                  <c:v>4597: M. 11-13h</c:v>
                </c:pt>
                <c:pt idx="253">
                  <c:v>4598: M. 11-14h</c:v>
                </c:pt>
                <c:pt idx="254">
                  <c:v>4599: M. 11-15h</c:v>
                </c:pt>
                <c:pt idx="255">
                  <c:v>4600: M. 11-16h</c:v>
                </c:pt>
                <c:pt idx="256">
                  <c:v>4601: M. 11-17h</c:v>
                </c:pt>
                <c:pt idx="257">
                  <c:v>4602: M. 11-18h</c:v>
                </c:pt>
                <c:pt idx="258">
                  <c:v>4603: M. 11-19h</c:v>
                </c:pt>
                <c:pt idx="259">
                  <c:v>4604: M. 11-20h</c:v>
                </c:pt>
                <c:pt idx="260">
                  <c:v>4605: M. 11-21h</c:v>
                </c:pt>
                <c:pt idx="261">
                  <c:v>4606: M. 11-22h</c:v>
                </c:pt>
                <c:pt idx="262">
                  <c:v>4607: M. 11-23h</c:v>
                </c:pt>
                <c:pt idx="263">
                  <c:v>4608: M. 11-24h</c:v>
                </c:pt>
                <c:pt idx="264">
                  <c:v>4609: J. 12-01h</c:v>
                </c:pt>
                <c:pt idx="265">
                  <c:v>4610: J. 12-02h</c:v>
                </c:pt>
                <c:pt idx="266">
                  <c:v>4611: J. 12-03h</c:v>
                </c:pt>
                <c:pt idx="267">
                  <c:v>4612: J. 12-04h</c:v>
                </c:pt>
                <c:pt idx="268">
                  <c:v>4613: J. 12-05h</c:v>
                </c:pt>
                <c:pt idx="269">
                  <c:v>4614: J. 12-06h</c:v>
                </c:pt>
                <c:pt idx="270">
                  <c:v>4615: J. 12-07h</c:v>
                </c:pt>
                <c:pt idx="271">
                  <c:v>4616: J. 12-08h</c:v>
                </c:pt>
                <c:pt idx="272">
                  <c:v>4617: J. 12-09h</c:v>
                </c:pt>
                <c:pt idx="273">
                  <c:v>4618: J. 12-10h</c:v>
                </c:pt>
                <c:pt idx="274">
                  <c:v>4619: J. 12-11h</c:v>
                </c:pt>
                <c:pt idx="275">
                  <c:v>4620: J. 12-12h</c:v>
                </c:pt>
                <c:pt idx="276">
                  <c:v>4621: J. 12-13h</c:v>
                </c:pt>
                <c:pt idx="277">
                  <c:v>4622: J. 12-14h</c:v>
                </c:pt>
                <c:pt idx="278">
                  <c:v>4623: J. 12-15h</c:v>
                </c:pt>
                <c:pt idx="279">
                  <c:v>4624: J. 12-16h</c:v>
                </c:pt>
                <c:pt idx="280">
                  <c:v>4625: J. 12-17h</c:v>
                </c:pt>
                <c:pt idx="281">
                  <c:v>4626: J. 12-18h</c:v>
                </c:pt>
                <c:pt idx="282">
                  <c:v>4627: J. 12-19h</c:v>
                </c:pt>
                <c:pt idx="283">
                  <c:v>4628: J. 12-20h</c:v>
                </c:pt>
                <c:pt idx="284">
                  <c:v>4629: J. 12-21h</c:v>
                </c:pt>
                <c:pt idx="285">
                  <c:v>4630: J. 12-22h</c:v>
                </c:pt>
                <c:pt idx="286">
                  <c:v>4631: J. 12-23h</c:v>
                </c:pt>
                <c:pt idx="287">
                  <c:v>4632: J. 12-24h</c:v>
                </c:pt>
                <c:pt idx="288">
                  <c:v>4633: V. 13-01h</c:v>
                </c:pt>
                <c:pt idx="289">
                  <c:v>4634: V. 13-02h</c:v>
                </c:pt>
                <c:pt idx="290">
                  <c:v>4635: V. 13-03h</c:v>
                </c:pt>
                <c:pt idx="291">
                  <c:v>4636: V. 13-04h</c:v>
                </c:pt>
                <c:pt idx="292">
                  <c:v>4637: V. 13-05h</c:v>
                </c:pt>
                <c:pt idx="293">
                  <c:v>4638: V. 13-06h</c:v>
                </c:pt>
                <c:pt idx="294">
                  <c:v>4639: V. 13-07h</c:v>
                </c:pt>
                <c:pt idx="295">
                  <c:v>4640: V. 13-08h</c:v>
                </c:pt>
                <c:pt idx="296">
                  <c:v>4641: V. 13-09h</c:v>
                </c:pt>
                <c:pt idx="297">
                  <c:v>4642: V. 13-10h</c:v>
                </c:pt>
                <c:pt idx="298">
                  <c:v>4643: V. 13-11h</c:v>
                </c:pt>
                <c:pt idx="299">
                  <c:v>4644: V. 13-12h</c:v>
                </c:pt>
                <c:pt idx="300">
                  <c:v>4645: V. 13-13h</c:v>
                </c:pt>
                <c:pt idx="301">
                  <c:v>4646: V. 13-14h</c:v>
                </c:pt>
                <c:pt idx="302">
                  <c:v>4647: V. 13-15h</c:v>
                </c:pt>
                <c:pt idx="303">
                  <c:v>4648: V. 13-16h</c:v>
                </c:pt>
                <c:pt idx="304">
                  <c:v>4649: V. 13-17h</c:v>
                </c:pt>
                <c:pt idx="305">
                  <c:v>4650: V. 13-18h</c:v>
                </c:pt>
                <c:pt idx="306">
                  <c:v>4651: V. 13-19h</c:v>
                </c:pt>
                <c:pt idx="307">
                  <c:v>4652: V. 13-20h</c:v>
                </c:pt>
                <c:pt idx="308">
                  <c:v>4653: V. 13-21h</c:v>
                </c:pt>
                <c:pt idx="309">
                  <c:v>4654: V. 13-22h</c:v>
                </c:pt>
                <c:pt idx="310">
                  <c:v>4655: V. 13-23h</c:v>
                </c:pt>
                <c:pt idx="311">
                  <c:v>4656: V. 13-24h</c:v>
                </c:pt>
                <c:pt idx="312">
                  <c:v>4657: S. 14-01h</c:v>
                </c:pt>
                <c:pt idx="313">
                  <c:v>4658: S. 14-02h</c:v>
                </c:pt>
                <c:pt idx="314">
                  <c:v>4659: S. 14-03h</c:v>
                </c:pt>
                <c:pt idx="315">
                  <c:v>4660: S. 14-04h</c:v>
                </c:pt>
                <c:pt idx="316">
                  <c:v>4661: S. 14-05h</c:v>
                </c:pt>
                <c:pt idx="317">
                  <c:v>4662: S. 14-06h</c:v>
                </c:pt>
                <c:pt idx="318">
                  <c:v>4663: S. 14-07h</c:v>
                </c:pt>
                <c:pt idx="319">
                  <c:v>4664: S. 14-08h</c:v>
                </c:pt>
                <c:pt idx="320">
                  <c:v>4665: S. 14-09h</c:v>
                </c:pt>
                <c:pt idx="321">
                  <c:v>4666: S. 14-10h</c:v>
                </c:pt>
                <c:pt idx="322">
                  <c:v>4667: S. 14-11h</c:v>
                </c:pt>
                <c:pt idx="323">
                  <c:v>4668: S. 14-12h</c:v>
                </c:pt>
                <c:pt idx="324">
                  <c:v>4669: S. 14-13h</c:v>
                </c:pt>
                <c:pt idx="325">
                  <c:v>4670: S. 14-14h</c:v>
                </c:pt>
                <c:pt idx="326">
                  <c:v>4671: S. 14-15h</c:v>
                </c:pt>
                <c:pt idx="327">
                  <c:v>4672: S. 14-16h</c:v>
                </c:pt>
                <c:pt idx="328">
                  <c:v>4673: S. 14-17h</c:v>
                </c:pt>
                <c:pt idx="329">
                  <c:v>4674: S. 14-18h</c:v>
                </c:pt>
                <c:pt idx="330">
                  <c:v>4675: S. 14-19h</c:v>
                </c:pt>
                <c:pt idx="331">
                  <c:v>4676: S. 14-20h</c:v>
                </c:pt>
                <c:pt idx="332">
                  <c:v>4677: S. 14-21h</c:v>
                </c:pt>
                <c:pt idx="333">
                  <c:v>4678: S. 14-22h</c:v>
                </c:pt>
                <c:pt idx="334">
                  <c:v>4679: S. 14-23h</c:v>
                </c:pt>
                <c:pt idx="335">
                  <c:v>4680: S. 14-24h</c:v>
                </c:pt>
                <c:pt idx="336">
                  <c:v>4681: D. 15-01h</c:v>
                </c:pt>
                <c:pt idx="337">
                  <c:v>4682: D. 15-02h</c:v>
                </c:pt>
                <c:pt idx="338">
                  <c:v>4683: D. 15-03h</c:v>
                </c:pt>
                <c:pt idx="339">
                  <c:v>4684: D. 15-04h</c:v>
                </c:pt>
                <c:pt idx="340">
                  <c:v>4685: D. 15-05h</c:v>
                </c:pt>
                <c:pt idx="341">
                  <c:v>4686: D. 15-06h</c:v>
                </c:pt>
                <c:pt idx="342">
                  <c:v>4687: D. 15-07h</c:v>
                </c:pt>
                <c:pt idx="343">
                  <c:v>4688: D. 15-08h</c:v>
                </c:pt>
                <c:pt idx="344">
                  <c:v>4689: D. 15-09h</c:v>
                </c:pt>
                <c:pt idx="345">
                  <c:v>4690: D. 15-10h</c:v>
                </c:pt>
                <c:pt idx="346">
                  <c:v>4691: D. 15-11h</c:v>
                </c:pt>
                <c:pt idx="347">
                  <c:v>4692: D. 15-12h</c:v>
                </c:pt>
                <c:pt idx="348">
                  <c:v>4693: D. 15-13h</c:v>
                </c:pt>
                <c:pt idx="349">
                  <c:v>4694: D. 15-14h</c:v>
                </c:pt>
                <c:pt idx="350">
                  <c:v>4695: D. 15-15h</c:v>
                </c:pt>
                <c:pt idx="351">
                  <c:v>4696: D. 15-16h</c:v>
                </c:pt>
                <c:pt idx="352">
                  <c:v>4697: D. 15-17h</c:v>
                </c:pt>
                <c:pt idx="353">
                  <c:v>4698: D. 15-18h</c:v>
                </c:pt>
                <c:pt idx="354">
                  <c:v>4699: D. 15-19h</c:v>
                </c:pt>
                <c:pt idx="355">
                  <c:v>4700: D. 15-20h</c:v>
                </c:pt>
                <c:pt idx="356">
                  <c:v>4701: D. 15-21h</c:v>
                </c:pt>
                <c:pt idx="357">
                  <c:v>4702: D. 15-22h</c:v>
                </c:pt>
                <c:pt idx="358">
                  <c:v>4703: D. 15-23h</c:v>
                </c:pt>
                <c:pt idx="359">
                  <c:v>4704: D. 15-24h</c:v>
                </c:pt>
                <c:pt idx="360">
                  <c:v>4705: L. 16-01h</c:v>
                </c:pt>
                <c:pt idx="361">
                  <c:v>4706: L. 16-02h</c:v>
                </c:pt>
                <c:pt idx="362">
                  <c:v>4707: L. 16-03h</c:v>
                </c:pt>
                <c:pt idx="363">
                  <c:v>4708: L. 16-04h</c:v>
                </c:pt>
                <c:pt idx="364">
                  <c:v>4709: L. 16-05h</c:v>
                </c:pt>
                <c:pt idx="365">
                  <c:v>4710: L. 16-06h</c:v>
                </c:pt>
                <c:pt idx="366">
                  <c:v>4711: L. 16-07h</c:v>
                </c:pt>
                <c:pt idx="367">
                  <c:v>4712: L. 16-08h</c:v>
                </c:pt>
                <c:pt idx="368">
                  <c:v>4713: L. 16-09h</c:v>
                </c:pt>
                <c:pt idx="369">
                  <c:v>4714: L. 16-10h</c:v>
                </c:pt>
                <c:pt idx="370">
                  <c:v>4715: L. 16-11h</c:v>
                </c:pt>
                <c:pt idx="371">
                  <c:v>4716: L. 16-12h</c:v>
                </c:pt>
                <c:pt idx="372">
                  <c:v>4717: L. 16-13h</c:v>
                </c:pt>
                <c:pt idx="373">
                  <c:v>4718: L. 16-14h</c:v>
                </c:pt>
                <c:pt idx="374">
                  <c:v>4719: L. 16-15h</c:v>
                </c:pt>
                <c:pt idx="375">
                  <c:v>4720: L. 16-16h</c:v>
                </c:pt>
                <c:pt idx="376">
                  <c:v>4721: L. 16-17h</c:v>
                </c:pt>
                <c:pt idx="377">
                  <c:v>4722: L. 16-18h</c:v>
                </c:pt>
                <c:pt idx="378">
                  <c:v>4723: L. 16-19h</c:v>
                </c:pt>
                <c:pt idx="379">
                  <c:v>4724: L. 16-20h</c:v>
                </c:pt>
                <c:pt idx="380">
                  <c:v>4725: L. 16-21h</c:v>
                </c:pt>
                <c:pt idx="381">
                  <c:v>4726: L. 16-22h</c:v>
                </c:pt>
                <c:pt idx="382">
                  <c:v>4727: L. 16-23h</c:v>
                </c:pt>
                <c:pt idx="383">
                  <c:v>4728: L. 16-24h</c:v>
                </c:pt>
                <c:pt idx="384">
                  <c:v>4729: M. 17-01h</c:v>
                </c:pt>
                <c:pt idx="385">
                  <c:v>4730: M. 17-02h</c:v>
                </c:pt>
                <c:pt idx="386">
                  <c:v>4731: M. 17-03h</c:v>
                </c:pt>
                <c:pt idx="387">
                  <c:v>4732: M. 17-04h</c:v>
                </c:pt>
                <c:pt idx="388">
                  <c:v>4733: M. 17-05h</c:v>
                </c:pt>
                <c:pt idx="389">
                  <c:v>4734: M. 17-06h</c:v>
                </c:pt>
                <c:pt idx="390">
                  <c:v>4735: M. 17-07h</c:v>
                </c:pt>
                <c:pt idx="391">
                  <c:v>4736: M. 17-08h</c:v>
                </c:pt>
                <c:pt idx="392">
                  <c:v>4737: M. 17-09h</c:v>
                </c:pt>
                <c:pt idx="393">
                  <c:v>4738: M. 17-10h</c:v>
                </c:pt>
                <c:pt idx="394">
                  <c:v>4739: M. 17-11h</c:v>
                </c:pt>
                <c:pt idx="395">
                  <c:v>4740: M. 17-12h</c:v>
                </c:pt>
                <c:pt idx="396">
                  <c:v>4741: M. 17-13h</c:v>
                </c:pt>
                <c:pt idx="397">
                  <c:v>4742: M. 17-14h</c:v>
                </c:pt>
                <c:pt idx="398">
                  <c:v>4743: M. 17-15h</c:v>
                </c:pt>
                <c:pt idx="399">
                  <c:v>4744: M. 17-16h</c:v>
                </c:pt>
                <c:pt idx="400">
                  <c:v>4745: M. 17-17h</c:v>
                </c:pt>
                <c:pt idx="401">
                  <c:v>4746: M. 17-18h</c:v>
                </c:pt>
                <c:pt idx="402">
                  <c:v>4747: M. 17-19h</c:v>
                </c:pt>
                <c:pt idx="403">
                  <c:v>4748: M. 17-20h</c:v>
                </c:pt>
                <c:pt idx="404">
                  <c:v>4749: M. 17-21h</c:v>
                </c:pt>
                <c:pt idx="405">
                  <c:v>4750: M. 17-22h</c:v>
                </c:pt>
                <c:pt idx="406">
                  <c:v>4751: M. 17-23h</c:v>
                </c:pt>
                <c:pt idx="407">
                  <c:v>4752: M. 17-24h</c:v>
                </c:pt>
                <c:pt idx="408">
                  <c:v>4753: M. 18-01h</c:v>
                </c:pt>
                <c:pt idx="409">
                  <c:v>4754: M. 18-02h</c:v>
                </c:pt>
                <c:pt idx="410">
                  <c:v>4755: M. 18-03h</c:v>
                </c:pt>
                <c:pt idx="411">
                  <c:v>4756: M. 18-04h</c:v>
                </c:pt>
                <c:pt idx="412">
                  <c:v>4757: M. 18-05h</c:v>
                </c:pt>
                <c:pt idx="413">
                  <c:v>4758: M. 18-06h</c:v>
                </c:pt>
                <c:pt idx="414">
                  <c:v>4759: M. 18-07h</c:v>
                </c:pt>
                <c:pt idx="415">
                  <c:v>4760: M. 18-08h</c:v>
                </c:pt>
                <c:pt idx="416">
                  <c:v>4761: M. 18-09h</c:v>
                </c:pt>
                <c:pt idx="417">
                  <c:v>4762: M. 18-10h</c:v>
                </c:pt>
                <c:pt idx="418">
                  <c:v>4763: M. 18-11h</c:v>
                </c:pt>
                <c:pt idx="419">
                  <c:v>4764: M. 18-12h</c:v>
                </c:pt>
                <c:pt idx="420">
                  <c:v>4765: M. 18-13h</c:v>
                </c:pt>
                <c:pt idx="421">
                  <c:v>4766: M. 18-14h</c:v>
                </c:pt>
                <c:pt idx="422">
                  <c:v>4767: M. 18-15h</c:v>
                </c:pt>
                <c:pt idx="423">
                  <c:v>4768: M. 18-16h</c:v>
                </c:pt>
                <c:pt idx="424">
                  <c:v>4769: M. 18-17h</c:v>
                </c:pt>
                <c:pt idx="425">
                  <c:v>4770: M. 18-18h</c:v>
                </c:pt>
                <c:pt idx="426">
                  <c:v>4771: M. 18-19h</c:v>
                </c:pt>
                <c:pt idx="427">
                  <c:v>4772: M. 18-20h</c:v>
                </c:pt>
                <c:pt idx="428">
                  <c:v>4773: M. 18-21h</c:v>
                </c:pt>
                <c:pt idx="429">
                  <c:v>4774: M. 18-22h</c:v>
                </c:pt>
                <c:pt idx="430">
                  <c:v>4775: M. 18-23h</c:v>
                </c:pt>
                <c:pt idx="431">
                  <c:v>4776: M. 18-24h</c:v>
                </c:pt>
                <c:pt idx="432">
                  <c:v>4777: J. 19-01h</c:v>
                </c:pt>
                <c:pt idx="433">
                  <c:v>4778: J. 19-02h</c:v>
                </c:pt>
                <c:pt idx="434">
                  <c:v>4779: J. 19-03h</c:v>
                </c:pt>
                <c:pt idx="435">
                  <c:v>4780: J. 19-04h</c:v>
                </c:pt>
                <c:pt idx="436">
                  <c:v>4781: J. 19-05h</c:v>
                </c:pt>
                <c:pt idx="437">
                  <c:v>4782: J. 19-06h</c:v>
                </c:pt>
                <c:pt idx="438">
                  <c:v>4783: J. 19-07h</c:v>
                </c:pt>
                <c:pt idx="439">
                  <c:v>4784: J. 19-08h</c:v>
                </c:pt>
                <c:pt idx="440">
                  <c:v>4785: J. 19-09h</c:v>
                </c:pt>
                <c:pt idx="441">
                  <c:v>4786: J. 19-10h</c:v>
                </c:pt>
                <c:pt idx="442">
                  <c:v>4787: J. 19-11h</c:v>
                </c:pt>
                <c:pt idx="443">
                  <c:v>4788: J. 19-12h</c:v>
                </c:pt>
                <c:pt idx="444">
                  <c:v>4789: J. 19-13h</c:v>
                </c:pt>
                <c:pt idx="445">
                  <c:v>4790: J. 19-14h</c:v>
                </c:pt>
                <c:pt idx="446">
                  <c:v>4791: J. 19-15h</c:v>
                </c:pt>
                <c:pt idx="447">
                  <c:v>4792: J. 19-16h</c:v>
                </c:pt>
                <c:pt idx="448">
                  <c:v>4793: J. 19-17h</c:v>
                </c:pt>
                <c:pt idx="449">
                  <c:v>4794: J. 19-18h</c:v>
                </c:pt>
                <c:pt idx="450">
                  <c:v>4795: J. 19-19h</c:v>
                </c:pt>
                <c:pt idx="451">
                  <c:v>4796: J. 19-20h</c:v>
                </c:pt>
                <c:pt idx="452">
                  <c:v>4797: J. 19-21h</c:v>
                </c:pt>
                <c:pt idx="453">
                  <c:v>4798: J. 19-22h</c:v>
                </c:pt>
                <c:pt idx="454">
                  <c:v>4799: J. 19-23h</c:v>
                </c:pt>
                <c:pt idx="455">
                  <c:v>4800: J. 19-24h</c:v>
                </c:pt>
                <c:pt idx="456">
                  <c:v>4801: V. 20-01h</c:v>
                </c:pt>
                <c:pt idx="457">
                  <c:v>4802: V. 20-02h</c:v>
                </c:pt>
                <c:pt idx="458">
                  <c:v>4803: V. 20-03h</c:v>
                </c:pt>
                <c:pt idx="459">
                  <c:v>4804: V. 20-04h</c:v>
                </c:pt>
                <c:pt idx="460">
                  <c:v>4805: V. 20-05h</c:v>
                </c:pt>
                <c:pt idx="461">
                  <c:v>4806: V. 20-06h</c:v>
                </c:pt>
                <c:pt idx="462">
                  <c:v>4807: V. 20-07h</c:v>
                </c:pt>
                <c:pt idx="463">
                  <c:v>4808: V. 20-08h</c:v>
                </c:pt>
                <c:pt idx="464">
                  <c:v>4809: V. 20-09h</c:v>
                </c:pt>
                <c:pt idx="465">
                  <c:v>4810: V. 20-10h</c:v>
                </c:pt>
                <c:pt idx="466">
                  <c:v>4811: V. 20-11h</c:v>
                </c:pt>
                <c:pt idx="467">
                  <c:v>4812: V. 20-12h</c:v>
                </c:pt>
                <c:pt idx="468">
                  <c:v>4813: V. 20-13h</c:v>
                </c:pt>
                <c:pt idx="469">
                  <c:v>4814: V. 20-14h</c:v>
                </c:pt>
                <c:pt idx="470">
                  <c:v>4815: V. 20-15h</c:v>
                </c:pt>
                <c:pt idx="471">
                  <c:v>4816: V. 20-16h</c:v>
                </c:pt>
                <c:pt idx="472">
                  <c:v>4817: V. 20-17h</c:v>
                </c:pt>
                <c:pt idx="473">
                  <c:v>4818: V. 20-18h</c:v>
                </c:pt>
                <c:pt idx="474">
                  <c:v>4819: V. 20-19h</c:v>
                </c:pt>
                <c:pt idx="475">
                  <c:v>4820: V. 20-20h</c:v>
                </c:pt>
                <c:pt idx="476">
                  <c:v>4821: V. 20-21h</c:v>
                </c:pt>
                <c:pt idx="477">
                  <c:v>4822: V. 20-22h</c:v>
                </c:pt>
                <c:pt idx="478">
                  <c:v>4823: V. 20-23h</c:v>
                </c:pt>
                <c:pt idx="479">
                  <c:v>4824: V. 20-24h</c:v>
                </c:pt>
                <c:pt idx="480">
                  <c:v>4825: S. 21-01h</c:v>
                </c:pt>
                <c:pt idx="481">
                  <c:v>4826: S. 21-02h</c:v>
                </c:pt>
                <c:pt idx="482">
                  <c:v>4827: S. 21-03h</c:v>
                </c:pt>
                <c:pt idx="483">
                  <c:v>4828: S. 21-04h</c:v>
                </c:pt>
                <c:pt idx="484">
                  <c:v>4829: S. 21-05h</c:v>
                </c:pt>
                <c:pt idx="485">
                  <c:v>4830: S. 21-06h</c:v>
                </c:pt>
                <c:pt idx="486">
                  <c:v>4831: S. 21-07h</c:v>
                </c:pt>
                <c:pt idx="487">
                  <c:v>4832: S. 21-08h</c:v>
                </c:pt>
                <c:pt idx="488">
                  <c:v>4833: S. 21-09h</c:v>
                </c:pt>
                <c:pt idx="489">
                  <c:v>4834: S. 21-10h</c:v>
                </c:pt>
                <c:pt idx="490">
                  <c:v>4835: S. 21-11h</c:v>
                </c:pt>
                <c:pt idx="491">
                  <c:v>4836: S. 21-12h</c:v>
                </c:pt>
                <c:pt idx="492">
                  <c:v>4837: S. 21-13h</c:v>
                </c:pt>
                <c:pt idx="493">
                  <c:v>4838: S. 21-14h</c:v>
                </c:pt>
                <c:pt idx="494">
                  <c:v>4839: S. 21-15h</c:v>
                </c:pt>
                <c:pt idx="495">
                  <c:v>4840: S. 21-16h</c:v>
                </c:pt>
                <c:pt idx="496">
                  <c:v>4841: S. 21-17h</c:v>
                </c:pt>
                <c:pt idx="497">
                  <c:v>4842: S. 21-18h</c:v>
                </c:pt>
                <c:pt idx="498">
                  <c:v>4843: S. 21-19h</c:v>
                </c:pt>
                <c:pt idx="499">
                  <c:v>4844: S. 21-20h</c:v>
                </c:pt>
                <c:pt idx="500">
                  <c:v>4845: S. 21-21h</c:v>
                </c:pt>
                <c:pt idx="501">
                  <c:v>4846: S. 21-22h</c:v>
                </c:pt>
                <c:pt idx="502">
                  <c:v>4847: S. 21-23h</c:v>
                </c:pt>
                <c:pt idx="503">
                  <c:v>4848: S. 21-24h</c:v>
                </c:pt>
                <c:pt idx="504">
                  <c:v>4849: D. 22-01h</c:v>
                </c:pt>
                <c:pt idx="505">
                  <c:v>4850: D. 22-02h</c:v>
                </c:pt>
                <c:pt idx="506">
                  <c:v>4851: D. 22-03h</c:v>
                </c:pt>
                <c:pt idx="507">
                  <c:v>4852: D. 22-04h</c:v>
                </c:pt>
                <c:pt idx="508">
                  <c:v>4853: D. 22-05h</c:v>
                </c:pt>
                <c:pt idx="509">
                  <c:v>4854: D. 22-06h</c:v>
                </c:pt>
                <c:pt idx="510">
                  <c:v>4855: D. 22-07h</c:v>
                </c:pt>
                <c:pt idx="511">
                  <c:v>4856: D. 22-08h</c:v>
                </c:pt>
                <c:pt idx="512">
                  <c:v>4857: D. 22-09h</c:v>
                </c:pt>
                <c:pt idx="513">
                  <c:v>4858: D. 22-10h</c:v>
                </c:pt>
                <c:pt idx="514">
                  <c:v>4859: D. 22-11h</c:v>
                </c:pt>
                <c:pt idx="515">
                  <c:v>4860: D. 22-12h</c:v>
                </c:pt>
                <c:pt idx="516">
                  <c:v>4861: D. 22-13h</c:v>
                </c:pt>
                <c:pt idx="517">
                  <c:v>4862: D. 22-14h</c:v>
                </c:pt>
                <c:pt idx="518">
                  <c:v>4863: D. 22-15h</c:v>
                </c:pt>
                <c:pt idx="519">
                  <c:v>4864: D. 22-16h</c:v>
                </c:pt>
                <c:pt idx="520">
                  <c:v>4865: D. 22-17h</c:v>
                </c:pt>
                <c:pt idx="521">
                  <c:v>4866: D. 22-18h</c:v>
                </c:pt>
                <c:pt idx="522">
                  <c:v>4867: D. 22-19h</c:v>
                </c:pt>
                <c:pt idx="523">
                  <c:v>4868: D. 22-20h</c:v>
                </c:pt>
                <c:pt idx="524">
                  <c:v>4869: D. 22-21h</c:v>
                </c:pt>
                <c:pt idx="525">
                  <c:v>4870: D. 22-22h</c:v>
                </c:pt>
                <c:pt idx="526">
                  <c:v>4871: D. 22-23h</c:v>
                </c:pt>
                <c:pt idx="527">
                  <c:v>4872: D. 22-24h</c:v>
                </c:pt>
                <c:pt idx="528">
                  <c:v>4873: L. 23-01h</c:v>
                </c:pt>
                <c:pt idx="529">
                  <c:v>4874: L. 23-02h</c:v>
                </c:pt>
                <c:pt idx="530">
                  <c:v>4875: L. 23-03h</c:v>
                </c:pt>
                <c:pt idx="531">
                  <c:v>4876: L. 23-04h</c:v>
                </c:pt>
                <c:pt idx="532">
                  <c:v>4877: L. 23-05h</c:v>
                </c:pt>
                <c:pt idx="533">
                  <c:v>4878: L. 23-06h</c:v>
                </c:pt>
                <c:pt idx="534">
                  <c:v>4879: L. 23-07h</c:v>
                </c:pt>
                <c:pt idx="535">
                  <c:v>4880: L. 23-08h</c:v>
                </c:pt>
                <c:pt idx="536">
                  <c:v>4881: L. 23-09h</c:v>
                </c:pt>
                <c:pt idx="537">
                  <c:v>4882: L. 23-10h</c:v>
                </c:pt>
                <c:pt idx="538">
                  <c:v>4883: L. 23-11h</c:v>
                </c:pt>
                <c:pt idx="539">
                  <c:v>4884: L. 23-12h</c:v>
                </c:pt>
                <c:pt idx="540">
                  <c:v>4885: L. 23-13h</c:v>
                </c:pt>
                <c:pt idx="541">
                  <c:v>4886: L. 23-14h</c:v>
                </c:pt>
                <c:pt idx="542">
                  <c:v>4887: L. 23-15h</c:v>
                </c:pt>
                <c:pt idx="543">
                  <c:v>4888: L. 23-16h</c:v>
                </c:pt>
                <c:pt idx="544">
                  <c:v>4889: L. 23-17h</c:v>
                </c:pt>
                <c:pt idx="545">
                  <c:v>4890: L. 23-18h</c:v>
                </c:pt>
                <c:pt idx="546">
                  <c:v>4891: L. 23-19h</c:v>
                </c:pt>
                <c:pt idx="547">
                  <c:v>4892: L. 23-20h</c:v>
                </c:pt>
                <c:pt idx="548">
                  <c:v>4893: L. 23-21h</c:v>
                </c:pt>
                <c:pt idx="549">
                  <c:v>4894: L. 23-22h</c:v>
                </c:pt>
                <c:pt idx="550">
                  <c:v>4895: L. 23-23h</c:v>
                </c:pt>
                <c:pt idx="551">
                  <c:v>4896: L. 23-24h</c:v>
                </c:pt>
                <c:pt idx="552">
                  <c:v>4897: M. 24-01h</c:v>
                </c:pt>
                <c:pt idx="553">
                  <c:v>4898: M. 24-02h</c:v>
                </c:pt>
                <c:pt idx="554">
                  <c:v>4899: M. 24-03h</c:v>
                </c:pt>
                <c:pt idx="555">
                  <c:v>4900: M. 24-04h</c:v>
                </c:pt>
                <c:pt idx="556">
                  <c:v>4901: M. 24-05h</c:v>
                </c:pt>
                <c:pt idx="557">
                  <c:v>4902: M. 24-06h</c:v>
                </c:pt>
                <c:pt idx="558">
                  <c:v>4903: M. 24-07h</c:v>
                </c:pt>
                <c:pt idx="559">
                  <c:v>4904: M. 24-08h</c:v>
                </c:pt>
                <c:pt idx="560">
                  <c:v>4905: M. 24-09h</c:v>
                </c:pt>
                <c:pt idx="561">
                  <c:v>4906: M. 24-10h</c:v>
                </c:pt>
                <c:pt idx="562">
                  <c:v>4907: M. 24-11h</c:v>
                </c:pt>
                <c:pt idx="563">
                  <c:v>4908: M. 24-12h</c:v>
                </c:pt>
                <c:pt idx="564">
                  <c:v>4909: M. 24-13h</c:v>
                </c:pt>
                <c:pt idx="565">
                  <c:v>4910: M. 24-14h</c:v>
                </c:pt>
                <c:pt idx="566">
                  <c:v>4911: M. 24-15h</c:v>
                </c:pt>
                <c:pt idx="567">
                  <c:v>4912: M. 24-16h</c:v>
                </c:pt>
                <c:pt idx="568">
                  <c:v>4913: M. 24-17h</c:v>
                </c:pt>
                <c:pt idx="569">
                  <c:v>4914: M. 24-18h</c:v>
                </c:pt>
                <c:pt idx="570">
                  <c:v>4915: M. 24-19h</c:v>
                </c:pt>
                <c:pt idx="571">
                  <c:v>4916: M. 24-20h</c:v>
                </c:pt>
                <c:pt idx="572">
                  <c:v>4917: M. 24-21h</c:v>
                </c:pt>
                <c:pt idx="573">
                  <c:v>4918: M. 24-22h</c:v>
                </c:pt>
                <c:pt idx="574">
                  <c:v>4919: M. 24-23h</c:v>
                </c:pt>
                <c:pt idx="575">
                  <c:v>4920: M. 24-24h</c:v>
                </c:pt>
                <c:pt idx="576">
                  <c:v>4921: M. 25-01h</c:v>
                </c:pt>
                <c:pt idx="577">
                  <c:v>4922: M. 25-02h</c:v>
                </c:pt>
                <c:pt idx="578">
                  <c:v>4923: M. 25-03h</c:v>
                </c:pt>
                <c:pt idx="579">
                  <c:v>4924: M. 25-04h</c:v>
                </c:pt>
                <c:pt idx="580">
                  <c:v>4925: M. 25-05h</c:v>
                </c:pt>
                <c:pt idx="581">
                  <c:v>4926: M. 25-06h</c:v>
                </c:pt>
                <c:pt idx="582">
                  <c:v>4927: M. 25-07h</c:v>
                </c:pt>
                <c:pt idx="583">
                  <c:v>4928: M. 25-08h</c:v>
                </c:pt>
                <c:pt idx="584">
                  <c:v>4929: M. 25-09h</c:v>
                </c:pt>
                <c:pt idx="585">
                  <c:v>4930: M. 25-10h</c:v>
                </c:pt>
                <c:pt idx="586">
                  <c:v>4931: M. 25-11h</c:v>
                </c:pt>
                <c:pt idx="587">
                  <c:v>4932: M. 25-12h</c:v>
                </c:pt>
                <c:pt idx="588">
                  <c:v>4933: M. 25-13h</c:v>
                </c:pt>
                <c:pt idx="589">
                  <c:v>4934: M. 25-14h</c:v>
                </c:pt>
                <c:pt idx="590">
                  <c:v>4935: M. 25-15h</c:v>
                </c:pt>
                <c:pt idx="591">
                  <c:v>4936: M. 25-16h</c:v>
                </c:pt>
                <c:pt idx="592">
                  <c:v>4937: M. 25-17h</c:v>
                </c:pt>
                <c:pt idx="593">
                  <c:v>4938: M. 25-18h</c:v>
                </c:pt>
                <c:pt idx="594">
                  <c:v>4939: M. 25-19h</c:v>
                </c:pt>
                <c:pt idx="595">
                  <c:v>4940: M. 25-20h</c:v>
                </c:pt>
                <c:pt idx="596">
                  <c:v>4941: M. 25-21h</c:v>
                </c:pt>
                <c:pt idx="597">
                  <c:v>4942: M. 25-22h</c:v>
                </c:pt>
                <c:pt idx="598">
                  <c:v>4943: M. 25-23h</c:v>
                </c:pt>
                <c:pt idx="599">
                  <c:v>4944: M. 25-24h</c:v>
                </c:pt>
                <c:pt idx="600">
                  <c:v>4945: J. 26-01h</c:v>
                </c:pt>
                <c:pt idx="601">
                  <c:v>4946: J. 26-02h</c:v>
                </c:pt>
                <c:pt idx="602">
                  <c:v>4947: J. 26-03h</c:v>
                </c:pt>
                <c:pt idx="603">
                  <c:v>4948: J. 26-04h</c:v>
                </c:pt>
                <c:pt idx="604">
                  <c:v>4949: J. 26-05h</c:v>
                </c:pt>
                <c:pt idx="605">
                  <c:v>4950: J. 26-06h</c:v>
                </c:pt>
                <c:pt idx="606">
                  <c:v>4951: J. 26-07h</c:v>
                </c:pt>
                <c:pt idx="607">
                  <c:v>4952: J. 26-08h</c:v>
                </c:pt>
                <c:pt idx="608">
                  <c:v>4953: J. 26-09h</c:v>
                </c:pt>
                <c:pt idx="609">
                  <c:v>4954: J. 26-10h</c:v>
                </c:pt>
                <c:pt idx="610">
                  <c:v>4955: J. 26-11h</c:v>
                </c:pt>
                <c:pt idx="611">
                  <c:v>4956: J. 26-12h</c:v>
                </c:pt>
                <c:pt idx="612">
                  <c:v>4957: J. 26-13h</c:v>
                </c:pt>
                <c:pt idx="613">
                  <c:v>4958: J. 26-14h</c:v>
                </c:pt>
                <c:pt idx="614">
                  <c:v>4959: J. 26-15h</c:v>
                </c:pt>
                <c:pt idx="615">
                  <c:v>4960: J. 26-16h</c:v>
                </c:pt>
                <c:pt idx="616">
                  <c:v>4961: J. 26-17h</c:v>
                </c:pt>
                <c:pt idx="617">
                  <c:v>4962: J. 26-18h</c:v>
                </c:pt>
                <c:pt idx="618">
                  <c:v>4963: J. 26-19h</c:v>
                </c:pt>
                <c:pt idx="619">
                  <c:v>4964: J. 26-20h</c:v>
                </c:pt>
                <c:pt idx="620">
                  <c:v>4965: J. 26-21h</c:v>
                </c:pt>
                <c:pt idx="621">
                  <c:v>4966: J. 26-22h</c:v>
                </c:pt>
                <c:pt idx="622">
                  <c:v>4967: J. 26-23h</c:v>
                </c:pt>
                <c:pt idx="623">
                  <c:v>4968: J. 26-24h</c:v>
                </c:pt>
                <c:pt idx="624">
                  <c:v>4969: V. 27-01h</c:v>
                </c:pt>
                <c:pt idx="625">
                  <c:v>4970: V. 27-02h</c:v>
                </c:pt>
                <c:pt idx="626">
                  <c:v>4971: V. 27-03h</c:v>
                </c:pt>
                <c:pt idx="627">
                  <c:v>4972: V. 27-04h</c:v>
                </c:pt>
                <c:pt idx="628">
                  <c:v>4973: V. 27-05h</c:v>
                </c:pt>
                <c:pt idx="629">
                  <c:v>4974: V. 27-06h</c:v>
                </c:pt>
                <c:pt idx="630">
                  <c:v>4975: V. 27-07h</c:v>
                </c:pt>
                <c:pt idx="631">
                  <c:v>4976: V. 27-08h</c:v>
                </c:pt>
                <c:pt idx="632">
                  <c:v>4977: V. 27-09h</c:v>
                </c:pt>
                <c:pt idx="633">
                  <c:v>4978: V. 27-10h</c:v>
                </c:pt>
                <c:pt idx="634">
                  <c:v>4979: V. 27-11h</c:v>
                </c:pt>
                <c:pt idx="635">
                  <c:v>4980: V. 27-12h</c:v>
                </c:pt>
                <c:pt idx="636">
                  <c:v>4981: V. 27-13h</c:v>
                </c:pt>
                <c:pt idx="637">
                  <c:v>4982: V. 27-14h</c:v>
                </c:pt>
                <c:pt idx="638">
                  <c:v>4983: V. 27-15h</c:v>
                </c:pt>
                <c:pt idx="639">
                  <c:v>4984: V. 27-16h</c:v>
                </c:pt>
                <c:pt idx="640">
                  <c:v>4985: V. 27-17h</c:v>
                </c:pt>
                <c:pt idx="641">
                  <c:v>4986: V. 27-18h</c:v>
                </c:pt>
                <c:pt idx="642">
                  <c:v>4987: V. 27-19h</c:v>
                </c:pt>
                <c:pt idx="643">
                  <c:v>4988: V. 27-20h</c:v>
                </c:pt>
                <c:pt idx="644">
                  <c:v>4989: V. 27-21h</c:v>
                </c:pt>
                <c:pt idx="645">
                  <c:v>4990: V. 27-22h</c:v>
                </c:pt>
                <c:pt idx="646">
                  <c:v>4991: V. 27-23h</c:v>
                </c:pt>
                <c:pt idx="647">
                  <c:v>4992: V. 27-24h</c:v>
                </c:pt>
                <c:pt idx="648">
                  <c:v>4993: S. 28-01h</c:v>
                </c:pt>
                <c:pt idx="649">
                  <c:v>4994: S. 28-02h</c:v>
                </c:pt>
                <c:pt idx="650">
                  <c:v>4995: S. 28-03h</c:v>
                </c:pt>
                <c:pt idx="651">
                  <c:v>4996: S. 28-04h</c:v>
                </c:pt>
                <c:pt idx="652">
                  <c:v>4997: S. 28-05h</c:v>
                </c:pt>
                <c:pt idx="653">
                  <c:v>4998: S. 28-06h</c:v>
                </c:pt>
                <c:pt idx="654">
                  <c:v>4999: S. 28-07h</c:v>
                </c:pt>
                <c:pt idx="655">
                  <c:v>5000: S. 28-08h</c:v>
                </c:pt>
                <c:pt idx="656">
                  <c:v>5001: S. 28-09h</c:v>
                </c:pt>
                <c:pt idx="657">
                  <c:v>5002: S. 28-10h</c:v>
                </c:pt>
                <c:pt idx="658">
                  <c:v>5003: S. 28-11h</c:v>
                </c:pt>
                <c:pt idx="659">
                  <c:v>5004: S. 28-12h</c:v>
                </c:pt>
                <c:pt idx="660">
                  <c:v>5005: S. 28-13h</c:v>
                </c:pt>
                <c:pt idx="661">
                  <c:v>5006: S. 28-14h</c:v>
                </c:pt>
                <c:pt idx="662">
                  <c:v>5007: S. 28-15h</c:v>
                </c:pt>
                <c:pt idx="663">
                  <c:v>5008: S. 28-16h</c:v>
                </c:pt>
                <c:pt idx="664">
                  <c:v>5009: S. 28-17h</c:v>
                </c:pt>
                <c:pt idx="665">
                  <c:v>5010: S. 28-18h</c:v>
                </c:pt>
                <c:pt idx="666">
                  <c:v>5011: S. 28-19h</c:v>
                </c:pt>
                <c:pt idx="667">
                  <c:v>5012: S. 28-20h</c:v>
                </c:pt>
                <c:pt idx="668">
                  <c:v>5013: S. 28-21h</c:v>
                </c:pt>
                <c:pt idx="669">
                  <c:v>5014: S. 28-22h</c:v>
                </c:pt>
                <c:pt idx="670">
                  <c:v>5015: S. 28-23h</c:v>
                </c:pt>
                <c:pt idx="671">
                  <c:v>5016: S. 28-24h</c:v>
                </c:pt>
              </c:strCache>
            </c:strRef>
          </c:cat>
          <c:val>
            <c:numRef>
              <c:f>ERRACHIDIA!$D$2:$D$673</c:f>
              <c:numCache>
                <c:formatCode>General</c:formatCode>
                <c:ptCount val="672"/>
                <c:pt idx="0">
                  <c:v>26.78</c:v>
                </c:pt>
                <c:pt idx="1">
                  <c:v>26.71</c:v>
                </c:pt>
                <c:pt idx="2">
                  <c:v>26.63</c:v>
                </c:pt>
                <c:pt idx="3">
                  <c:v>26.55</c:v>
                </c:pt>
                <c:pt idx="4">
                  <c:v>26.48</c:v>
                </c:pt>
                <c:pt idx="5">
                  <c:v>26.4</c:v>
                </c:pt>
                <c:pt idx="6">
                  <c:v>26.3</c:v>
                </c:pt>
                <c:pt idx="7">
                  <c:v>26.2</c:v>
                </c:pt>
                <c:pt idx="8">
                  <c:v>26.44</c:v>
                </c:pt>
                <c:pt idx="9">
                  <c:v>26.51</c:v>
                </c:pt>
                <c:pt idx="10">
                  <c:v>26.58</c:v>
                </c:pt>
                <c:pt idx="11">
                  <c:v>26.66</c:v>
                </c:pt>
                <c:pt idx="12">
                  <c:v>26.74</c:v>
                </c:pt>
                <c:pt idx="13">
                  <c:v>26.79</c:v>
                </c:pt>
                <c:pt idx="14">
                  <c:v>26.83</c:v>
                </c:pt>
                <c:pt idx="15">
                  <c:v>26.86</c:v>
                </c:pt>
                <c:pt idx="16">
                  <c:v>26.95</c:v>
                </c:pt>
                <c:pt idx="17">
                  <c:v>26.99</c:v>
                </c:pt>
                <c:pt idx="18">
                  <c:v>27.02</c:v>
                </c:pt>
                <c:pt idx="19">
                  <c:v>27.03</c:v>
                </c:pt>
                <c:pt idx="20">
                  <c:v>26.98</c:v>
                </c:pt>
                <c:pt idx="21">
                  <c:v>26.94</c:v>
                </c:pt>
                <c:pt idx="22">
                  <c:v>26.89</c:v>
                </c:pt>
                <c:pt idx="23">
                  <c:v>26.83</c:v>
                </c:pt>
                <c:pt idx="24">
                  <c:v>26.77</c:v>
                </c:pt>
                <c:pt idx="25">
                  <c:v>26.67</c:v>
                </c:pt>
                <c:pt idx="26">
                  <c:v>26.6</c:v>
                </c:pt>
                <c:pt idx="27">
                  <c:v>26.55</c:v>
                </c:pt>
                <c:pt idx="28">
                  <c:v>26.5</c:v>
                </c:pt>
                <c:pt idx="29">
                  <c:v>26.43</c:v>
                </c:pt>
                <c:pt idx="30">
                  <c:v>26.36</c:v>
                </c:pt>
                <c:pt idx="31">
                  <c:v>26.41</c:v>
                </c:pt>
                <c:pt idx="32">
                  <c:v>28.14</c:v>
                </c:pt>
                <c:pt idx="33">
                  <c:v>28.46</c:v>
                </c:pt>
                <c:pt idx="34">
                  <c:v>28.51</c:v>
                </c:pt>
                <c:pt idx="35">
                  <c:v>28.55</c:v>
                </c:pt>
                <c:pt idx="36">
                  <c:v>28.58</c:v>
                </c:pt>
                <c:pt idx="37">
                  <c:v>28.59</c:v>
                </c:pt>
                <c:pt idx="38">
                  <c:v>28.59</c:v>
                </c:pt>
                <c:pt idx="39">
                  <c:v>26.65</c:v>
                </c:pt>
                <c:pt idx="40">
                  <c:v>26.76</c:v>
                </c:pt>
                <c:pt idx="41">
                  <c:v>26.8</c:v>
                </c:pt>
                <c:pt idx="42">
                  <c:v>26.86</c:v>
                </c:pt>
                <c:pt idx="43">
                  <c:v>26.98</c:v>
                </c:pt>
                <c:pt idx="44">
                  <c:v>26.98</c:v>
                </c:pt>
                <c:pt idx="45">
                  <c:v>26.93</c:v>
                </c:pt>
                <c:pt idx="46">
                  <c:v>26.86</c:v>
                </c:pt>
                <c:pt idx="47">
                  <c:v>26.78</c:v>
                </c:pt>
                <c:pt idx="48">
                  <c:v>26.72</c:v>
                </c:pt>
                <c:pt idx="49">
                  <c:v>26.65</c:v>
                </c:pt>
                <c:pt idx="50">
                  <c:v>26.58</c:v>
                </c:pt>
                <c:pt idx="51">
                  <c:v>26.5</c:v>
                </c:pt>
                <c:pt idx="52">
                  <c:v>26.42</c:v>
                </c:pt>
                <c:pt idx="53">
                  <c:v>26.33</c:v>
                </c:pt>
                <c:pt idx="54">
                  <c:v>26.23</c:v>
                </c:pt>
                <c:pt idx="55">
                  <c:v>26.3</c:v>
                </c:pt>
                <c:pt idx="56">
                  <c:v>28.09</c:v>
                </c:pt>
                <c:pt idx="57">
                  <c:v>28.43</c:v>
                </c:pt>
                <c:pt idx="58">
                  <c:v>28.52</c:v>
                </c:pt>
                <c:pt idx="59">
                  <c:v>28.56</c:v>
                </c:pt>
                <c:pt idx="60">
                  <c:v>28.61</c:v>
                </c:pt>
                <c:pt idx="61">
                  <c:v>28.64</c:v>
                </c:pt>
                <c:pt idx="62">
                  <c:v>28.66</c:v>
                </c:pt>
                <c:pt idx="63">
                  <c:v>26.72</c:v>
                </c:pt>
                <c:pt idx="64">
                  <c:v>26.83</c:v>
                </c:pt>
                <c:pt idx="65">
                  <c:v>26.88</c:v>
                </c:pt>
                <c:pt idx="66">
                  <c:v>26.95</c:v>
                </c:pt>
                <c:pt idx="67">
                  <c:v>27.03</c:v>
                </c:pt>
                <c:pt idx="68">
                  <c:v>27.02</c:v>
                </c:pt>
                <c:pt idx="69">
                  <c:v>27.01</c:v>
                </c:pt>
                <c:pt idx="70">
                  <c:v>26.96</c:v>
                </c:pt>
                <c:pt idx="71">
                  <c:v>26.89</c:v>
                </c:pt>
                <c:pt idx="72">
                  <c:v>26.84</c:v>
                </c:pt>
                <c:pt idx="73">
                  <c:v>26.83</c:v>
                </c:pt>
                <c:pt idx="74">
                  <c:v>26.78</c:v>
                </c:pt>
                <c:pt idx="75">
                  <c:v>26.58</c:v>
                </c:pt>
                <c:pt idx="76">
                  <c:v>26.49</c:v>
                </c:pt>
                <c:pt idx="77">
                  <c:v>26.39</c:v>
                </c:pt>
                <c:pt idx="78">
                  <c:v>26.29</c:v>
                </c:pt>
                <c:pt idx="79">
                  <c:v>26.37</c:v>
                </c:pt>
                <c:pt idx="80">
                  <c:v>28.15</c:v>
                </c:pt>
                <c:pt idx="81">
                  <c:v>28.52</c:v>
                </c:pt>
                <c:pt idx="82">
                  <c:v>28.56</c:v>
                </c:pt>
                <c:pt idx="83">
                  <c:v>26.65</c:v>
                </c:pt>
                <c:pt idx="84">
                  <c:v>26.76</c:v>
                </c:pt>
                <c:pt idx="85">
                  <c:v>26.83</c:v>
                </c:pt>
                <c:pt idx="86">
                  <c:v>26.91</c:v>
                </c:pt>
                <c:pt idx="87">
                  <c:v>26.96</c:v>
                </c:pt>
                <c:pt idx="88">
                  <c:v>26.99</c:v>
                </c:pt>
                <c:pt idx="89">
                  <c:v>27.06</c:v>
                </c:pt>
                <c:pt idx="90">
                  <c:v>27.07</c:v>
                </c:pt>
                <c:pt idx="91">
                  <c:v>27.14</c:v>
                </c:pt>
                <c:pt idx="92">
                  <c:v>27.1</c:v>
                </c:pt>
                <c:pt idx="93">
                  <c:v>27.07</c:v>
                </c:pt>
                <c:pt idx="94">
                  <c:v>26.99</c:v>
                </c:pt>
                <c:pt idx="95">
                  <c:v>26.93</c:v>
                </c:pt>
                <c:pt idx="96">
                  <c:v>26.89</c:v>
                </c:pt>
                <c:pt idx="97">
                  <c:v>26.8</c:v>
                </c:pt>
                <c:pt idx="98">
                  <c:v>26.7</c:v>
                </c:pt>
                <c:pt idx="99">
                  <c:v>26.64</c:v>
                </c:pt>
                <c:pt idx="100">
                  <c:v>26.59</c:v>
                </c:pt>
                <c:pt idx="101">
                  <c:v>26.52</c:v>
                </c:pt>
                <c:pt idx="102">
                  <c:v>26.46</c:v>
                </c:pt>
                <c:pt idx="103">
                  <c:v>26.49</c:v>
                </c:pt>
                <c:pt idx="104">
                  <c:v>28.32</c:v>
                </c:pt>
                <c:pt idx="105">
                  <c:v>28.62</c:v>
                </c:pt>
                <c:pt idx="106">
                  <c:v>28.65</c:v>
                </c:pt>
                <c:pt idx="107">
                  <c:v>28.68</c:v>
                </c:pt>
                <c:pt idx="108">
                  <c:v>28.72</c:v>
                </c:pt>
                <c:pt idx="109">
                  <c:v>28.72</c:v>
                </c:pt>
                <c:pt idx="110">
                  <c:v>28.83</c:v>
                </c:pt>
                <c:pt idx="111">
                  <c:v>26.89</c:v>
                </c:pt>
                <c:pt idx="112">
                  <c:v>26.92</c:v>
                </c:pt>
                <c:pt idx="113">
                  <c:v>26.94</c:v>
                </c:pt>
                <c:pt idx="114">
                  <c:v>27.05</c:v>
                </c:pt>
                <c:pt idx="115">
                  <c:v>27.07</c:v>
                </c:pt>
                <c:pt idx="116">
                  <c:v>27.05</c:v>
                </c:pt>
                <c:pt idx="117">
                  <c:v>27.01</c:v>
                </c:pt>
                <c:pt idx="118">
                  <c:v>26.93</c:v>
                </c:pt>
                <c:pt idx="119">
                  <c:v>26.87</c:v>
                </c:pt>
                <c:pt idx="120">
                  <c:v>26.81</c:v>
                </c:pt>
                <c:pt idx="121">
                  <c:v>26.75</c:v>
                </c:pt>
                <c:pt idx="122">
                  <c:v>26.69</c:v>
                </c:pt>
                <c:pt idx="123">
                  <c:v>26.62</c:v>
                </c:pt>
                <c:pt idx="124">
                  <c:v>26.56</c:v>
                </c:pt>
                <c:pt idx="125">
                  <c:v>26.5</c:v>
                </c:pt>
                <c:pt idx="126">
                  <c:v>26.43</c:v>
                </c:pt>
                <c:pt idx="127">
                  <c:v>26.45</c:v>
                </c:pt>
                <c:pt idx="128">
                  <c:v>28.27</c:v>
                </c:pt>
                <c:pt idx="129">
                  <c:v>28.59</c:v>
                </c:pt>
                <c:pt idx="130">
                  <c:v>28.63</c:v>
                </c:pt>
                <c:pt idx="131">
                  <c:v>28.67</c:v>
                </c:pt>
                <c:pt idx="132">
                  <c:v>28.7</c:v>
                </c:pt>
                <c:pt idx="133">
                  <c:v>28.72</c:v>
                </c:pt>
                <c:pt idx="134">
                  <c:v>28.72</c:v>
                </c:pt>
                <c:pt idx="135">
                  <c:v>26.79</c:v>
                </c:pt>
                <c:pt idx="136">
                  <c:v>26.89</c:v>
                </c:pt>
                <c:pt idx="137">
                  <c:v>26.98</c:v>
                </c:pt>
                <c:pt idx="138">
                  <c:v>27.05</c:v>
                </c:pt>
                <c:pt idx="139">
                  <c:v>27.12</c:v>
                </c:pt>
                <c:pt idx="140">
                  <c:v>27.09</c:v>
                </c:pt>
                <c:pt idx="141">
                  <c:v>27.07</c:v>
                </c:pt>
                <c:pt idx="142">
                  <c:v>27.01</c:v>
                </c:pt>
                <c:pt idx="143">
                  <c:v>26.98</c:v>
                </c:pt>
                <c:pt idx="144">
                  <c:v>26.91</c:v>
                </c:pt>
                <c:pt idx="145">
                  <c:v>26.77</c:v>
                </c:pt>
                <c:pt idx="146">
                  <c:v>26.69</c:v>
                </c:pt>
                <c:pt idx="147">
                  <c:v>26.57</c:v>
                </c:pt>
                <c:pt idx="148">
                  <c:v>26.51</c:v>
                </c:pt>
                <c:pt idx="149">
                  <c:v>26.45</c:v>
                </c:pt>
                <c:pt idx="150">
                  <c:v>26.38</c:v>
                </c:pt>
                <c:pt idx="151">
                  <c:v>26.42</c:v>
                </c:pt>
                <c:pt idx="152">
                  <c:v>26.53</c:v>
                </c:pt>
                <c:pt idx="153">
                  <c:v>26.62</c:v>
                </c:pt>
                <c:pt idx="154">
                  <c:v>26.72</c:v>
                </c:pt>
                <c:pt idx="155">
                  <c:v>26.81</c:v>
                </c:pt>
                <c:pt idx="156">
                  <c:v>26.89</c:v>
                </c:pt>
                <c:pt idx="157">
                  <c:v>26.96</c:v>
                </c:pt>
                <c:pt idx="158">
                  <c:v>27.01</c:v>
                </c:pt>
                <c:pt idx="159">
                  <c:v>27.04</c:v>
                </c:pt>
                <c:pt idx="160">
                  <c:v>27.09</c:v>
                </c:pt>
                <c:pt idx="161">
                  <c:v>27.1</c:v>
                </c:pt>
                <c:pt idx="162">
                  <c:v>27.12</c:v>
                </c:pt>
                <c:pt idx="163">
                  <c:v>27.18</c:v>
                </c:pt>
                <c:pt idx="164">
                  <c:v>27.14</c:v>
                </c:pt>
                <c:pt idx="165">
                  <c:v>27.12</c:v>
                </c:pt>
                <c:pt idx="166">
                  <c:v>27.08</c:v>
                </c:pt>
                <c:pt idx="167">
                  <c:v>27.03</c:v>
                </c:pt>
                <c:pt idx="168">
                  <c:v>26.9</c:v>
                </c:pt>
                <c:pt idx="169">
                  <c:v>26.82</c:v>
                </c:pt>
                <c:pt idx="170">
                  <c:v>26.7</c:v>
                </c:pt>
                <c:pt idx="171">
                  <c:v>26.59</c:v>
                </c:pt>
                <c:pt idx="172">
                  <c:v>26.52</c:v>
                </c:pt>
                <c:pt idx="173">
                  <c:v>26.43</c:v>
                </c:pt>
                <c:pt idx="174">
                  <c:v>26.36</c:v>
                </c:pt>
                <c:pt idx="175">
                  <c:v>26.43</c:v>
                </c:pt>
                <c:pt idx="176">
                  <c:v>26.57</c:v>
                </c:pt>
                <c:pt idx="177">
                  <c:v>26.64</c:v>
                </c:pt>
                <c:pt idx="178">
                  <c:v>26.74</c:v>
                </c:pt>
                <c:pt idx="179">
                  <c:v>26.84</c:v>
                </c:pt>
                <c:pt idx="180">
                  <c:v>26.94</c:v>
                </c:pt>
                <c:pt idx="181">
                  <c:v>26.98</c:v>
                </c:pt>
                <c:pt idx="182">
                  <c:v>27.03</c:v>
                </c:pt>
                <c:pt idx="183">
                  <c:v>27.07</c:v>
                </c:pt>
                <c:pt idx="184">
                  <c:v>27.09</c:v>
                </c:pt>
                <c:pt idx="185">
                  <c:v>27.13</c:v>
                </c:pt>
                <c:pt idx="186">
                  <c:v>27.12</c:v>
                </c:pt>
                <c:pt idx="187">
                  <c:v>27.21</c:v>
                </c:pt>
                <c:pt idx="188">
                  <c:v>27.16</c:v>
                </c:pt>
                <c:pt idx="189">
                  <c:v>27.1</c:v>
                </c:pt>
                <c:pt idx="190">
                  <c:v>27.03</c:v>
                </c:pt>
                <c:pt idx="191">
                  <c:v>26.97</c:v>
                </c:pt>
                <c:pt idx="192">
                  <c:v>26.92</c:v>
                </c:pt>
                <c:pt idx="193">
                  <c:v>26.86</c:v>
                </c:pt>
                <c:pt idx="194">
                  <c:v>26.8</c:v>
                </c:pt>
                <c:pt idx="195">
                  <c:v>26.71</c:v>
                </c:pt>
                <c:pt idx="196">
                  <c:v>26.66</c:v>
                </c:pt>
                <c:pt idx="197">
                  <c:v>26.58</c:v>
                </c:pt>
                <c:pt idx="198">
                  <c:v>26.49</c:v>
                </c:pt>
                <c:pt idx="199">
                  <c:v>26.56</c:v>
                </c:pt>
                <c:pt idx="200">
                  <c:v>28.43</c:v>
                </c:pt>
                <c:pt idx="201">
                  <c:v>28.64</c:v>
                </c:pt>
                <c:pt idx="202">
                  <c:v>28.66</c:v>
                </c:pt>
                <c:pt idx="203">
                  <c:v>28.7</c:v>
                </c:pt>
                <c:pt idx="204">
                  <c:v>28.74</c:v>
                </c:pt>
                <c:pt idx="205">
                  <c:v>28.76</c:v>
                </c:pt>
                <c:pt idx="206">
                  <c:v>28.78</c:v>
                </c:pt>
                <c:pt idx="207">
                  <c:v>26.89</c:v>
                </c:pt>
                <c:pt idx="208">
                  <c:v>26.98</c:v>
                </c:pt>
                <c:pt idx="209">
                  <c:v>27.03</c:v>
                </c:pt>
                <c:pt idx="210">
                  <c:v>27.13</c:v>
                </c:pt>
                <c:pt idx="211">
                  <c:v>27.2</c:v>
                </c:pt>
                <c:pt idx="212">
                  <c:v>27.18</c:v>
                </c:pt>
                <c:pt idx="213">
                  <c:v>27.17</c:v>
                </c:pt>
                <c:pt idx="214">
                  <c:v>27.13</c:v>
                </c:pt>
                <c:pt idx="215">
                  <c:v>27.06</c:v>
                </c:pt>
                <c:pt idx="216">
                  <c:v>26.99</c:v>
                </c:pt>
                <c:pt idx="217">
                  <c:v>26.91</c:v>
                </c:pt>
                <c:pt idx="218">
                  <c:v>26.84</c:v>
                </c:pt>
                <c:pt idx="219">
                  <c:v>26.77</c:v>
                </c:pt>
                <c:pt idx="220">
                  <c:v>26.74</c:v>
                </c:pt>
                <c:pt idx="221">
                  <c:v>26.69</c:v>
                </c:pt>
                <c:pt idx="222">
                  <c:v>26.64</c:v>
                </c:pt>
                <c:pt idx="223">
                  <c:v>26.66</c:v>
                </c:pt>
                <c:pt idx="224">
                  <c:v>28.53</c:v>
                </c:pt>
                <c:pt idx="225">
                  <c:v>28.71</c:v>
                </c:pt>
                <c:pt idx="226">
                  <c:v>28.74</c:v>
                </c:pt>
                <c:pt idx="227">
                  <c:v>28.76</c:v>
                </c:pt>
                <c:pt idx="228">
                  <c:v>28.8</c:v>
                </c:pt>
                <c:pt idx="229">
                  <c:v>28.81</c:v>
                </c:pt>
                <c:pt idx="230">
                  <c:v>28.81</c:v>
                </c:pt>
                <c:pt idx="231">
                  <c:v>26.88</c:v>
                </c:pt>
                <c:pt idx="232">
                  <c:v>26.99</c:v>
                </c:pt>
                <c:pt idx="233">
                  <c:v>27.08</c:v>
                </c:pt>
                <c:pt idx="234">
                  <c:v>27.11</c:v>
                </c:pt>
                <c:pt idx="235">
                  <c:v>27.15</c:v>
                </c:pt>
                <c:pt idx="236">
                  <c:v>27.08</c:v>
                </c:pt>
                <c:pt idx="237">
                  <c:v>27.07</c:v>
                </c:pt>
                <c:pt idx="238">
                  <c:v>27.02</c:v>
                </c:pt>
                <c:pt idx="239">
                  <c:v>26.93</c:v>
                </c:pt>
                <c:pt idx="240">
                  <c:v>26.85</c:v>
                </c:pt>
                <c:pt idx="241">
                  <c:v>26.77</c:v>
                </c:pt>
                <c:pt idx="242">
                  <c:v>26.69</c:v>
                </c:pt>
                <c:pt idx="243">
                  <c:v>26.61</c:v>
                </c:pt>
                <c:pt idx="244">
                  <c:v>26.55</c:v>
                </c:pt>
                <c:pt idx="245">
                  <c:v>26.48</c:v>
                </c:pt>
                <c:pt idx="246">
                  <c:v>26.41</c:v>
                </c:pt>
                <c:pt idx="247">
                  <c:v>26.43</c:v>
                </c:pt>
                <c:pt idx="248">
                  <c:v>28.29</c:v>
                </c:pt>
                <c:pt idx="249">
                  <c:v>28.63</c:v>
                </c:pt>
                <c:pt idx="250">
                  <c:v>28.66</c:v>
                </c:pt>
                <c:pt idx="251">
                  <c:v>26.74</c:v>
                </c:pt>
                <c:pt idx="252">
                  <c:v>26.87</c:v>
                </c:pt>
                <c:pt idx="253">
                  <c:v>26.95</c:v>
                </c:pt>
                <c:pt idx="254">
                  <c:v>27.02</c:v>
                </c:pt>
                <c:pt idx="255">
                  <c:v>27.06</c:v>
                </c:pt>
                <c:pt idx="256">
                  <c:v>27.09</c:v>
                </c:pt>
                <c:pt idx="257">
                  <c:v>27.1</c:v>
                </c:pt>
                <c:pt idx="258">
                  <c:v>27.12</c:v>
                </c:pt>
                <c:pt idx="259">
                  <c:v>27.19</c:v>
                </c:pt>
                <c:pt idx="260">
                  <c:v>27.17</c:v>
                </c:pt>
                <c:pt idx="261">
                  <c:v>27.14</c:v>
                </c:pt>
                <c:pt idx="262">
                  <c:v>27.08</c:v>
                </c:pt>
                <c:pt idx="263">
                  <c:v>27.06</c:v>
                </c:pt>
                <c:pt idx="264">
                  <c:v>26.91</c:v>
                </c:pt>
                <c:pt idx="265">
                  <c:v>26.8</c:v>
                </c:pt>
                <c:pt idx="266">
                  <c:v>26.71</c:v>
                </c:pt>
                <c:pt idx="267">
                  <c:v>26.61</c:v>
                </c:pt>
                <c:pt idx="268">
                  <c:v>26.54</c:v>
                </c:pt>
                <c:pt idx="269">
                  <c:v>26.48</c:v>
                </c:pt>
                <c:pt idx="270">
                  <c:v>26.42</c:v>
                </c:pt>
                <c:pt idx="271">
                  <c:v>26.45</c:v>
                </c:pt>
                <c:pt idx="272">
                  <c:v>28.26</c:v>
                </c:pt>
                <c:pt idx="273">
                  <c:v>28.54</c:v>
                </c:pt>
                <c:pt idx="274">
                  <c:v>28.6</c:v>
                </c:pt>
                <c:pt idx="275">
                  <c:v>28.64</c:v>
                </c:pt>
                <c:pt idx="276">
                  <c:v>28.68</c:v>
                </c:pt>
                <c:pt idx="277">
                  <c:v>28.78</c:v>
                </c:pt>
                <c:pt idx="278">
                  <c:v>28.72</c:v>
                </c:pt>
                <c:pt idx="279">
                  <c:v>26.79</c:v>
                </c:pt>
                <c:pt idx="280">
                  <c:v>26.91</c:v>
                </c:pt>
                <c:pt idx="281">
                  <c:v>27.02</c:v>
                </c:pt>
                <c:pt idx="282">
                  <c:v>26.98</c:v>
                </c:pt>
                <c:pt idx="283">
                  <c:v>27.06</c:v>
                </c:pt>
                <c:pt idx="284">
                  <c:v>26.97</c:v>
                </c:pt>
                <c:pt idx="285">
                  <c:v>26.97</c:v>
                </c:pt>
                <c:pt idx="286">
                  <c:v>26.92</c:v>
                </c:pt>
                <c:pt idx="287">
                  <c:v>26.86</c:v>
                </c:pt>
                <c:pt idx="288">
                  <c:v>26.8</c:v>
                </c:pt>
                <c:pt idx="289">
                  <c:v>26.72</c:v>
                </c:pt>
                <c:pt idx="290">
                  <c:v>26.63</c:v>
                </c:pt>
                <c:pt idx="291">
                  <c:v>26.55</c:v>
                </c:pt>
                <c:pt idx="292">
                  <c:v>26.49</c:v>
                </c:pt>
                <c:pt idx="293">
                  <c:v>26.41</c:v>
                </c:pt>
                <c:pt idx="294">
                  <c:v>26.33</c:v>
                </c:pt>
                <c:pt idx="295">
                  <c:v>26.39</c:v>
                </c:pt>
                <c:pt idx="296">
                  <c:v>28.02</c:v>
                </c:pt>
                <c:pt idx="297">
                  <c:v>28.37</c:v>
                </c:pt>
                <c:pt idx="298">
                  <c:v>28.4</c:v>
                </c:pt>
                <c:pt idx="299">
                  <c:v>28.46</c:v>
                </c:pt>
                <c:pt idx="300">
                  <c:v>28.5</c:v>
                </c:pt>
                <c:pt idx="301">
                  <c:v>28.52</c:v>
                </c:pt>
                <c:pt idx="302">
                  <c:v>28.54</c:v>
                </c:pt>
                <c:pt idx="303">
                  <c:v>26.66</c:v>
                </c:pt>
                <c:pt idx="304">
                  <c:v>26.76</c:v>
                </c:pt>
                <c:pt idx="305">
                  <c:v>26.81</c:v>
                </c:pt>
                <c:pt idx="306">
                  <c:v>26.87</c:v>
                </c:pt>
                <c:pt idx="307">
                  <c:v>26.94</c:v>
                </c:pt>
                <c:pt idx="308">
                  <c:v>26.96</c:v>
                </c:pt>
                <c:pt idx="309">
                  <c:v>26.98</c:v>
                </c:pt>
                <c:pt idx="310">
                  <c:v>26.95</c:v>
                </c:pt>
                <c:pt idx="311">
                  <c:v>26.84</c:v>
                </c:pt>
                <c:pt idx="312">
                  <c:v>26.76</c:v>
                </c:pt>
                <c:pt idx="313">
                  <c:v>26.67</c:v>
                </c:pt>
                <c:pt idx="314">
                  <c:v>26.56</c:v>
                </c:pt>
                <c:pt idx="315">
                  <c:v>26.46</c:v>
                </c:pt>
                <c:pt idx="316">
                  <c:v>26.39</c:v>
                </c:pt>
                <c:pt idx="317">
                  <c:v>26.31</c:v>
                </c:pt>
                <c:pt idx="318">
                  <c:v>26.22</c:v>
                </c:pt>
                <c:pt idx="319">
                  <c:v>26.27</c:v>
                </c:pt>
                <c:pt idx="320">
                  <c:v>26.37</c:v>
                </c:pt>
                <c:pt idx="321">
                  <c:v>26.47</c:v>
                </c:pt>
                <c:pt idx="322">
                  <c:v>26.57</c:v>
                </c:pt>
                <c:pt idx="323">
                  <c:v>26.66</c:v>
                </c:pt>
                <c:pt idx="324">
                  <c:v>26.76</c:v>
                </c:pt>
                <c:pt idx="325">
                  <c:v>26.83</c:v>
                </c:pt>
                <c:pt idx="326">
                  <c:v>26.89</c:v>
                </c:pt>
                <c:pt idx="327">
                  <c:v>26.93</c:v>
                </c:pt>
                <c:pt idx="328">
                  <c:v>26.99</c:v>
                </c:pt>
                <c:pt idx="329">
                  <c:v>26.98</c:v>
                </c:pt>
                <c:pt idx="330">
                  <c:v>27.03</c:v>
                </c:pt>
                <c:pt idx="331">
                  <c:v>27.12</c:v>
                </c:pt>
                <c:pt idx="332">
                  <c:v>27.03</c:v>
                </c:pt>
                <c:pt idx="333">
                  <c:v>26.92</c:v>
                </c:pt>
                <c:pt idx="334">
                  <c:v>26.75</c:v>
                </c:pt>
                <c:pt idx="335">
                  <c:v>26.74</c:v>
                </c:pt>
                <c:pt idx="336">
                  <c:v>26.65</c:v>
                </c:pt>
                <c:pt idx="337">
                  <c:v>26.57</c:v>
                </c:pt>
                <c:pt idx="338">
                  <c:v>26.48</c:v>
                </c:pt>
                <c:pt idx="339">
                  <c:v>26.39</c:v>
                </c:pt>
                <c:pt idx="340">
                  <c:v>26.33</c:v>
                </c:pt>
                <c:pt idx="341">
                  <c:v>26.26</c:v>
                </c:pt>
                <c:pt idx="342">
                  <c:v>26.24</c:v>
                </c:pt>
                <c:pt idx="343">
                  <c:v>26.23</c:v>
                </c:pt>
                <c:pt idx="344">
                  <c:v>26.28</c:v>
                </c:pt>
                <c:pt idx="345">
                  <c:v>26.36</c:v>
                </c:pt>
                <c:pt idx="346">
                  <c:v>26.44</c:v>
                </c:pt>
                <c:pt idx="347">
                  <c:v>26.54</c:v>
                </c:pt>
                <c:pt idx="348">
                  <c:v>26.64</c:v>
                </c:pt>
                <c:pt idx="349">
                  <c:v>26.7</c:v>
                </c:pt>
                <c:pt idx="350">
                  <c:v>26.75</c:v>
                </c:pt>
                <c:pt idx="351">
                  <c:v>26.79</c:v>
                </c:pt>
                <c:pt idx="352">
                  <c:v>26.82</c:v>
                </c:pt>
                <c:pt idx="353">
                  <c:v>26.83</c:v>
                </c:pt>
                <c:pt idx="354">
                  <c:v>26.88</c:v>
                </c:pt>
                <c:pt idx="355">
                  <c:v>26.96</c:v>
                </c:pt>
                <c:pt idx="356">
                  <c:v>26.94</c:v>
                </c:pt>
                <c:pt idx="357">
                  <c:v>26.91</c:v>
                </c:pt>
                <c:pt idx="358">
                  <c:v>26.85</c:v>
                </c:pt>
                <c:pt idx="359">
                  <c:v>26.76</c:v>
                </c:pt>
                <c:pt idx="360">
                  <c:v>26.7</c:v>
                </c:pt>
                <c:pt idx="361">
                  <c:v>26.6</c:v>
                </c:pt>
                <c:pt idx="362">
                  <c:v>26.49</c:v>
                </c:pt>
                <c:pt idx="363">
                  <c:v>26.4</c:v>
                </c:pt>
                <c:pt idx="364">
                  <c:v>26.34</c:v>
                </c:pt>
                <c:pt idx="365">
                  <c:v>26.26</c:v>
                </c:pt>
                <c:pt idx="366">
                  <c:v>26.23</c:v>
                </c:pt>
                <c:pt idx="367">
                  <c:v>26.26</c:v>
                </c:pt>
                <c:pt idx="368">
                  <c:v>27.85</c:v>
                </c:pt>
                <c:pt idx="369">
                  <c:v>28.26</c:v>
                </c:pt>
                <c:pt idx="370">
                  <c:v>28.36</c:v>
                </c:pt>
                <c:pt idx="371">
                  <c:v>28.41</c:v>
                </c:pt>
                <c:pt idx="372">
                  <c:v>28.48</c:v>
                </c:pt>
                <c:pt idx="373">
                  <c:v>28.54</c:v>
                </c:pt>
                <c:pt idx="374">
                  <c:v>28.58</c:v>
                </c:pt>
                <c:pt idx="375">
                  <c:v>26.66</c:v>
                </c:pt>
                <c:pt idx="376">
                  <c:v>26.76</c:v>
                </c:pt>
                <c:pt idx="377">
                  <c:v>26.8</c:v>
                </c:pt>
                <c:pt idx="378">
                  <c:v>26.94</c:v>
                </c:pt>
                <c:pt idx="379">
                  <c:v>26.99</c:v>
                </c:pt>
                <c:pt idx="380">
                  <c:v>26.98</c:v>
                </c:pt>
                <c:pt idx="381">
                  <c:v>26.96</c:v>
                </c:pt>
                <c:pt idx="382">
                  <c:v>26.91</c:v>
                </c:pt>
                <c:pt idx="383">
                  <c:v>26.84</c:v>
                </c:pt>
                <c:pt idx="384">
                  <c:v>26.79</c:v>
                </c:pt>
                <c:pt idx="385">
                  <c:v>26.74</c:v>
                </c:pt>
                <c:pt idx="386">
                  <c:v>26.67</c:v>
                </c:pt>
                <c:pt idx="387">
                  <c:v>26.61</c:v>
                </c:pt>
                <c:pt idx="388">
                  <c:v>26.57</c:v>
                </c:pt>
                <c:pt idx="389">
                  <c:v>26.5</c:v>
                </c:pt>
                <c:pt idx="390">
                  <c:v>26.43</c:v>
                </c:pt>
                <c:pt idx="391">
                  <c:v>26.46</c:v>
                </c:pt>
                <c:pt idx="392">
                  <c:v>28.18</c:v>
                </c:pt>
                <c:pt idx="393">
                  <c:v>28.5</c:v>
                </c:pt>
                <c:pt idx="394">
                  <c:v>28.55</c:v>
                </c:pt>
                <c:pt idx="395">
                  <c:v>28.59</c:v>
                </c:pt>
                <c:pt idx="396">
                  <c:v>28.63</c:v>
                </c:pt>
                <c:pt idx="397">
                  <c:v>28.65</c:v>
                </c:pt>
                <c:pt idx="398">
                  <c:v>28.66</c:v>
                </c:pt>
                <c:pt idx="399">
                  <c:v>26.74</c:v>
                </c:pt>
                <c:pt idx="400">
                  <c:v>26.86</c:v>
                </c:pt>
                <c:pt idx="401">
                  <c:v>26.91</c:v>
                </c:pt>
                <c:pt idx="402">
                  <c:v>26.98</c:v>
                </c:pt>
                <c:pt idx="403">
                  <c:v>27.07</c:v>
                </c:pt>
                <c:pt idx="404">
                  <c:v>27.04</c:v>
                </c:pt>
                <c:pt idx="405">
                  <c:v>26.98</c:v>
                </c:pt>
                <c:pt idx="406">
                  <c:v>26.91</c:v>
                </c:pt>
                <c:pt idx="407">
                  <c:v>26.84</c:v>
                </c:pt>
                <c:pt idx="408">
                  <c:v>26.77</c:v>
                </c:pt>
                <c:pt idx="409">
                  <c:v>26.69</c:v>
                </c:pt>
                <c:pt idx="410">
                  <c:v>26.62</c:v>
                </c:pt>
                <c:pt idx="411">
                  <c:v>26.55</c:v>
                </c:pt>
                <c:pt idx="412">
                  <c:v>26.51</c:v>
                </c:pt>
                <c:pt idx="413">
                  <c:v>26.46</c:v>
                </c:pt>
                <c:pt idx="414">
                  <c:v>26.39</c:v>
                </c:pt>
                <c:pt idx="415">
                  <c:v>26.41</c:v>
                </c:pt>
                <c:pt idx="416">
                  <c:v>28.21</c:v>
                </c:pt>
                <c:pt idx="417">
                  <c:v>28.54</c:v>
                </c:pt>
                <c:pt idx="418">
                  <c:v>28.58</c:v>
                </c:pt>
                <c:pt idx="419">
                  <c:v>26.67</c:v>
                </c:pt>
                <c:pt idx="420">
                  <c:v>26.79</c:v>
                </c:pt>
                <c:pt idx="421">
                  <c:v>26.87</c:v>
                </c:pt>
                <c:pt idx="422">
                  <c:v>26.93</c:v>
                </c:pt>
                <c:pt idx="423">
                  <c:v>26.99</c:v>
                </c:pt>
                <c:pt idx="424">
                  <c:v>27.03</c:v>
                </c:pt>
                <c:pt idx="425">
                  <c:v>27.12</c:v>
                </c:pt>
                <c:pt idx="426">
                  <c:v>27.16</c:v>
                </c:pt>
                <c:pt idx="427">
                  <c:v>27.17</c:v>
                </c:pt>
                <c:pt idx="428">
                  <c:v>27.16</c:v>
                </c:pt>
                <c:pt idx="429">
                  <c:v>27.12</c:v>
                </c:pt>
                <c:pt idx="430">
                  <c:v>27.06</c:v>
                </c:pt>
                <c:pt idx="431">
                  <c:v>26.98</c:v>
                </c:pt>
                <c:pt idx="432">
                  <c:v>26.92</c:v>
                </c:pt>
                <c:pt idx="433">
                  <c:v>26.83</c:v>
                </c:pt>
                <c:pt idx="434">
                  <c:v>26.72</c:v>
                </c:pt>
                <c:pt idx="435">
                  <c:v>26.63</c:v>
                </c:pt>
                <c:pt idx="436">
                  <c:v>26.56</c:v>
                </c:pt>
                <c:pt idx="437">
                  <c:v>26.48</c:v>
                </c:pt>
                <c:pt idx="438">
                  <c:v>26.39</c:v>
                </c:pt>
                <c:pt idx="439">
                  <c:v>26.43</c:v>
                </c:pt>
                <c:pt idx="440">
                  <c:v>28.26</c:v>
                </c:pt>
                <c:pt idx="441">
                  <c:v>28.58</c:v>
                </c:pt>
                <c:pt idx="442">
                  <c:v>28.61</c:v>
                </c:pt>
                <c:pt idx="443">
                  <c:v>28.64</c:v>
                </c:pt>
                <c:pt idx="444">
                  <c:v>28.69</c:v>
                </c:pt>
                <c:pt idx="445">
                  <c:v>28.69</c:v>
                </c:pt>
                <c:pt idx="446">
                  <c:v>28.7</c:v>
                </c:pt>
                <c:pt idx="447">
                  <c:v>26.76</c:v>
                </c:pt>
                <c:pt idx="448">
                  <c:v>26.88</c:v>
                </c:pt>
                <c:pt idx="449">
                  <c:v>26.94</c:v>
                </c:pt>
                <c:pt idx="450">
                  <c:v>27.04</c:v>
                </c:pt>
                <c:pt idx="451">
                  <c:v>27.11</c:v>
                </c:pt>
                <c:pt idx="452">
                  <c:v>27.05</c:v>
                </c:pt>
                <c:pt idx="453">
                  <c:v>27.01</c:v>
                </c:pt>
                <c:pt idx="454">
                  <c:v>26.95</c:v>
                </c:pt>
                <c:pt idx="455">
                  <c:v>26.88</c:v>
                </c:pt>
                <c:pt idx="456">
                  <c:v>26.82</c:v>
                </c:pt>
                <c:pt idx="457">
                  <c:v>26.75</c:v>
                </c:pt>
                <c:pt idx="458">
                  <c:v>26.66</c:v>
                </c:pt>
                <c:pt idx="459">
                  <c:v>26.56</c:v>
                </c:pt>
                <c:pt idx="460">
                  <c:v>26.5</c:v>
                </c:pt>
                <c:pt idx="461">
                  <c:v>26.45</c:v>
                </c:pt>
                <c:pt idx="462">
                  <c:v>26.4</c:v>
                </c:pt>
                <c:pt idx="463">
                  <c:v>26.44</c:v>
                </c:pt>
                <c:pt idx="464">
                  <c:v>28.28</c:v>
                </c:pt>
                <c:pt idx="465">
                  <c:v>28.56</c:v>
                </c:pt>
                <c:pt idx="466">
                  <c:v>28.62</c:v>
                </c:pt>
                <c:pt idx="467">
                  <c:v>28.66</c:v>
                </c:pt>
                <c:pt idx="468">
                  <c:v>28.71</c:v>
                </c:pt>
                <c:pt idx="469">
                  <c:v>28.72</c:v>
                </c:pt>
                <c:pt idx="470">
                  <c:v>28.72</c:v>
                </c:pt>
                <c:pt idx="471">
                  <c:v>26.78</c:v>
                </c:pt>
                <c:pt idx="472">
                  <c:v>26.9</c:v>
                </c:pt>
                <c:pt idx="473">
                  <c:v>26.95</c:v>
                </c:pt>
                <c:pt idx="474">
                  <c:v>27.02</c:v>
                </c:pt>
                <c:pt idx="475">
                  <c:v>27.12</c:v>
                </c:pt>
                <c:pt idx="476">
                  <c:v>27.09</c:v>
                </c:pt>
                <c:pt idx="477">
                  <c:v>27.04</c:v>
                </c:pt>
                <c:pt idx="478">
                  <c:v>26.97</c:v>
                </c:pt>
                <c:pt idx="479">
                  <c:v>26.9</c:v>
                </c:pt>
                <c:pt idx="480">
                  <c:v>26.83</c:v>
                </c:pt>
                <c:pt idx="481">
                  <c:v>26.76</c:v>
                </c:pt>
                <c:pt idx="482">
                  <c:v>26.68</c:v>
                </c:pt>
                <c:pt idx="483">
                  <c:v>26.63</c:v>
                </c:pt>
                <c:pt idx="484">
                  <c:v>26.56</c:v>
                </c:pt>
                <c:pt idx="485">
                  <c:v>26.47</c:v>
                </c:pt>
                <c:pt idx="486">
                  <c:v>26.39</c:v>
                </c:pt>
                <c:pt idx="487">
                  <c:v>26.45</c:v>
                </c:pt>
                <c:pt idx="488">
                  <c:v>26.57</c:v>
                </c:pt>
                <c:pt idx="489">
                  <c:v>26.64</c:v>
                </c:pt>
                <c:pt idx="490">
                  <c:v>26.74</c:v>
                </c:pt>
                <c:pt idx="491">
                  <c:v>26.83</c:v>
                </c:pt>
                <c:pt idx="492">
                  <c:v>26.91</c:v>
                </c:pt>
                <c:pt idx="493">
                  <c:v>26.98</c:v>
                </c:pt>
                <c:pt idx="494">
                  <c:v>27.02</c:v>
                </c:pt>
                <c:pt idx="495">
                  <c:v>27.04</c:v>
                </c:pt>
                <c:pt idx="496">
                  <c:v>27.05</c:v>
                </c:pt>
                <c:pt idx="497">
                  <c:v>27.07</c:v>
                </c:pt>
                <c:pt idx="498">
                  <c:v>27.11</c:v>
                </c:pt>
                <c:pt idx="499">
                  <c:v>27.18</c:v>
                </c:pt>
                <c:pt idx="500">
                  <c:v>27.13</c:v>
                </c:pt>
                <c:pt idx="501">
                  <c:v>27.06</c:v>
                </c:pt>
                <c:pt idx="502">
                  <c:v>27</c:v>
                </c:pt>
                <c:pt idx="503">
                  <c:v>26.94</c:v>
                </c:pt>
                <c:pt idx="504">
                  <c:v>26.87</c:v>
                </c:pt>
                <c:pt idx="505">
                  <c:v>26.81</c:v>
                </c:pt>
                <c:pt idx="506">
                  <c:v>26.74</c:v>
                </c:pt>
                <c:pt idx="507">
                  <c:v>26.65</c:v>
                </c:pt>
                <c:pt idx="508">
                  <c:v>26.59</c:v>
                </c:pt>
                <c:pt idx="509">
                  <c:v>26.52</c:v>
                </c:pt>
                <c:pt idx="510">
                  <c:v>26.45</c:v>
                </c:pt>
                <c:pt idx="511">
                  <c:v>26.53</c:v>
                </c:pt>
                <c:pt idx="512">
                  <c:v>26.61</c:v>
                </c:pt>
                <c:pt idx="513">
                  <c:v>26.67</c:v>
                </c:pt>
                <c:pt idx="514">
                  <c:v>26.77</c:v>
                </c:pt>
                <c:pt idx="515">
                  <c:v>26.86</c:v>
                </c:pt>
                <c:pt idx="516">
                  <c:v>26.94</c:v>
                </c:pt>
                <c:pt idx="517">
                  <c:v>26.99</c:v>
                </c:pt>
                <c:pt idx="518">
                  <c:v>27.03</c:v>
                </c:pt>
                <c:pt idx="519">
                  <c:v>27.05</c:v>
                </c:pt>
                <c:pt idx="520">
                  <c:v>27.07</c:v>
                </c:pt>
                <c:pt idx="521">
                  <c:v>27.09</c:v>
                </c:pt>
                <c:pt idx="522">
                  <c:v>27.14</c:v>
                </c:pt>
                <c:pt idx="523">
                  <c:v>27.17</c:v>
                </c:pt>
                <c:pt idx="524">
                  <c:v>27.12</c:v>
                </c:pt>
                <c:pt idx="525">
                  <c:v>27.09</c:v>
                </c:pt>
                <c:pt idx="526">
                  <c:v>27.04</c:v>
                </c:pt>
                <c:pt idx="527">
                  <c:v>27</c:v>
                </c:pt>
                <c:pt idx="528">
                  <c:v>26.95</c:v>
                </c:pt>
                <c:pt idx="529">
                  <c:v>26.88</c:v>
                </c:pt>
                <c:pt idx="530">
                  <c:v>26.8</c:v>
                </c:pt>
                <c:pt idx="531">
                  <c:v>26.71</c:v>
                </c:pt>
                <c:pt idx="532">
                  <c:v>26.65</c:v>
                </c:pt>
                <c:pt idx="533">
                  <c:v>26.56</c:v>
                </c:pt>
                <c:pt idx="534">
                  <c:v>26.46</c:v>
                </c:pt>
                <c:pt idx="535">
                  <c:v>26.51</c:v>
                </c:pt>
                <c:pt idx="536">
                  <c:v>28.35</c:v>
                </c:pt>
                <c:pt idx="537">
                  <c:v>28.63</c:v>
                </c:pt>
                <c:pt idx="538">
                  <c:v>28.65</c:v>
                </c:pt>
                <c:pt idx="539">
                  <c:v>28.69</c:v>
                </c:pt>
                <c:pt idx="540">
                  <c:v>28.74</c:v>
                </c:pt>
                <c:pt idx="541">
                  <c:v>28.75</c:v>
                </c:pt>
                <c:pt idx="542">
                  <c:v>28.75</c:v>
                </c:pt>
                <c:pt idx="543">
                  <c:v>26.81</c:v>
                </c:pt>
                <c:pt idx="544">
                  <c:v>26.95</c:v>
                </c:pt>
                <c:pt idx="545">
                  <c:v>27</c:v>
                </c:pt>
                <c:pt idx="546">
                  <c:v>27.1</c:v>
                </c:pt>
                <c:pt idx="547">
                  <c:v>27.1</c:v>
                </c:pt>
                <c:pt idx="548">
                  <c:v>27.02</c:v>
                </c:pt>
                <c:pt idx="549">
                  <c:v>27.02</c:v>
                </c:pt>
                <c:pt idx="550">
                  <c:v>26.97</c:v>
                </c:pt>
                <c:pt idx="551">
                  <c:v>26.92</c:v>
                </c:pt>
                <c:pt idx="552">
                  <c:v>26.87</c:v>
                </c:pt>
                <c:pt idx="553">
                  <c:v>26.82</c:v>
                </c:pt>
                <c:pt idx="554">
                  <c:v>26.76</c:v>
                </c:pt>
                <c:pt idx="555">
                  <c:v>26.69</c:v>
                </c:pt>
                <c:pt idx="556">
                  <c:v>26.65</c:v>
                </c:pt>
                <c:pt idx="557">
                  <c:v>26.59</c:v>
                </c:pt>
                <c:pt idx="558">
                  <c:v>26.55</c:v>
                </c:pt>
                <c:pt idx="559">
                  <c:v>26.57</c:v>
                </c:pt>
                <c:pt idx="560">
                  <c:v>28.34</c:v>
                </c:pt>
                <c:pt idx="561">
                  <c:v>28.66</c:v>
                </c:pt>
                <c:pt idx="562">
                  <c:v>28.68</c:v>
                </c:pt>
                <c:pt idx="563">
                  <c:v>28.71</c:v>
                </c:pt>
                <c:pt idx="564">
                  <c:v>28.74</c:v>
                </c:pt>
                <c:pt idx="565">
                  <c:v>28.75</c:v>
                </c:pt>
                <c:pt idx="566">
                  <c:v>28.86</c:v>
                </c:pt>
                <c:pt idx="567">
                  <c:v>26.95</c:v>
                </c:pt>
                <c:pt idx="568">
                  <c:v>26.85</c:v>
                </c:pt>
                <c:pt idx="569">
                  <c:v>26.77</c:v>
                </c:pt>
                <c:pt idx="570">
                  <c:v>26.92</c:v>
                </c:pt>
                <c:pt idx="571">
                  <c:v>26.98</c:v>
                </c:pt>
                <c:pt idx="572">
                  <c:v>26.96</c:v>
                </c:pt>
                <c:pt idx="573">
                  <c:v>26.95</c:v>
                </c:pt>
                <c:pt idx="574">
                  <c:v>26.84</c:v>
                </c:pt>
                <c:pt idx="575">
                  <c:v>26.8</c:v>
                </c:pt>
                <c:pt idx="576">
                  <c:v>26.77</c:v>
                </c:pt>
                <c:pt idx="577">
                  <c:v>26.72</c:v>
                </c:pt>
                <c:pt idx="578">
                  <c:v>26.63</c:v>
                </c:pt>
                <c:pt idx="579">
                  <c:v>26.56</c:v>
                </c:pt>
                <c:pt idx="580">
                  <c:v>26.51</c:v>
                </c:pt>
                <c:pt idx="581">
                  <c:v>26.45</c:v>
                </c:pt>
                <c:pt idx="582">
                  <c:v>26.39</c:v>
                </c:pt>
                <c:pt idx="583">
                  <c:v>26.43</c:v>
                </c:pt>
                <c:pt idx="584">
                  <c:v>28.25</c:v>
                </c:pt>
                <c:pt idx="585">
                  <c:v>28.56</c:v>
                </c:pt>
                <c:pt idx="586">
                  <c:v>28.58</c:v>
                </c:pt>
                <c:pt idx="587">
                  <c:v>26.68</c:v>
                </c:pt>
                <c:pt idx="588">
                  <c:v>26.81</c:v>
                </c:pt>
                <c:pt idx="589">
                  <c:v>26.89</c:v>
                </c:pt>
                <c:pt idx="590">
                  <c:v>26.96</c:v>
                </c:pt>
                <c:pt idx="591">
                  <c:v>27.06</c:v>
                </c:pt>
                <c:pt idx="592">
                  <c:v>27.08</c:v>
                </c:pt>
                <c:pt idx="593">
                  <c:v>26.95</c:v>
                </c:pt>
                <c:pt idx="594">
                  <c:v>27</c:v>
                </c:pt>
                <c:pt idx="595">
                  <c:v>27.05</c:v>
                </c:pt>
                <c:pt idx="596">
                  <c:v>26.99</c:v>
                </c:pt>
                <c:pt idx="597">
                  <c:v>26.97</c:v>
                </c:pt>
                <c:pt idx="598">
                  <c:v>26.92</c:v>
                </c:pt>
                <c:pt idx="599">
                  <c:v>26.83</c:v>
                </c:pt>
                <c:pt idx="600">
                  <c:v>26.76</c:v>
                </c:pt>
                <c:pt idx="601">
                  <c:v>26.68</c:v>
                </c:pt>
                <c:pt idx="602">
                  <c:v>26.59</c:v>
                </c:pt>
                <c:pt idx="603">
                  <c:v>26.5</c:v>
                </c:pt>
                <c:pt idx="604">
                  <c:v>26.44</c:v>
                </c:pt>
                <c:pt idx="605">
                  <c:v>26.37</c:v>
                </c:pt>
                <c:pt idx="606">
                  <c:v>26.29</c:v>
                </c:pt>
                <c:pt idx="607">
                  <c:v>26.31</c:v>
                </c:pt>
                <c:pt idx="608">
                  <c:v>28.08</c:v>
                </c:pt>
                <c:pt idx="609">
                  <c:v>28.47</c:v>
                </c:pt>
                <c:pt idx="610">
                  <c:v>28.53</c:v>
                </c:pt>
                <c:pt idx="611">
                  <c:v>28.58</c:v>
                </c:pt>
                <c:pt idx="612">
                  <c:v>28.63</c:v>
                </c:pt>
                <c:pt idx="613">
                  <c:v>28.65</c:v>
                </c:pt>
                <c:pt idx="614">
                  <c:v>28.66</c:v>
                </c:pt>
                <c:pt idx="615">
                  <c:v>26.73</c:v>
                </c:pt>
                <c:pt idx="616">
                  <c:v>26.86</c:v>
                </c:pt>
                <c:pt idx="617">
                  <c:v>26.98</c:v>
                </c:pt>
                <c:pt idx="618">
                  <c:v>27.03</c:v>
                </c:pt>
                <c:pt idx="619">
                  <c:v>27.1</c:v>
                </c:pt>
                <c:pt idx="620">
                  <c:v>27.07</c:v>
                </c:pt>
                <c:pt idx="621">
                  <c:v>27.03</c:v>
                </c:pt>
                <c:pt idx="622">
                  <c:v>26.99</c:v>
                </c:pt>
                <c:pt idx="623">
                  <c:v>26.96</c:v>
                </c:pt>
                <c:pt idx="624">
                  <c:v>26.9</c:v>
                </c:pt>
                <c:pt idx="625">
                  <c:v>26.83</c:v>
                </c:pt>
                <c:pt idx="626">
                  <c:v>26.77</c:v>
                </c:pt>
                <c:pt idx="627">
                  <c:v>26.69</c:v>
                </c:pt>
                <c:pt idx="628">
                  <c:v>26.61</c:v>
                </c:pt>
                <c:pt idx="629">
                  <c:v>26.53</c:v>
                </c:pt>
                <c:pt idx="630">
                  <c:v>26.44</c:v>
                </c:pt>
                <c:pt idx="631">
                  <c:v>26.5</c:v>
                </c:pt>
                <c:pt idx="632">
                  <c:v>28.34</c:v>
                </c:pt>
                <c:pt idx="633">
                  <c:v>28.63</c:v>
                </c:pt>
                <c:pt idx="634">
                  <c:v>28.66</c:v>
                </c:pt>
                <c:pt idx="635">
                  <c:v>28.69</c:v>
                </c:pt>
                <c:pt idx="636">
                  <c:v>28.73</c:v>
                </c:pt>
                <c:pt idx="637">
                  <c:v>28.74</c:v>
                </c:pt>
                <c:pt idx="638">
                  <c:v>28.73</c:v>
                </c:pt>
                <c:pt idx="639">
                  <c:v>26.86</c:v>
                </c:pt>
                <c:pt idx="640">
                  <c:v>27.01</c:v>
                </c:pt>
                <c:pt idx="641">
                  <c:v>27.06</c:v>
                </c:pt>
                <c:pt idx="642">
                  <c:v>27.05</c:v>
                </c:pt>
                <c:pt idx="643">
                  <c:v>27.05</c:v>
                </c:pt>
                <c:pt idx="644">
                  <c:v>27.04</c:v>
                </c:pt>
                <c:pt idx="645">
                  <c:v>26.98</c:v>
                </c:pt>
                <c:pt idx="646">
                  <c:v>26.91</c:v>
                </c:pt>
                <c:pt idx="647">
                  <c:v>26.87</c:v>
                </c:pt>
                <c:pt idx="648">
                  <c:v>26.83</c:v>
                </c:pt>
                <c:pt idx="649">
                  <c:v>26.78</c:v>
                </c:pt>
                <c:pt idx="650">
                  <c:v>26.71</c:v>
                </c:pt>
                <c:pt idx="651">
                  <c:v>26.62</c:v>
                </c:pt>
                <c:pt idx="652">
                  <c:v>26.55</c:v>
                </c:pt>
                <c:pt idx="653">
                  <c:v>26.48</c:v>
                </c:pt>
                <c:pt idx="654">
                  <c:v>26.39</c:v>
                </c:pt>
                <c:pt idx="655">
                  <c:v>26.44</c:v>
                </c:pt>
                <c:pt idx="656">
                  <c:v>26.58</c:v>
                </c:pt>
                <c:pt idx="657">
                  <c:v>26.64</c:v>
                </c:pt>
                <c:pt idx="658">
                  <c:v>26.72</c:v>
                </c:pt>
                <c:pt idx="659">
                  <c:v>26.79</c:v>
                </c:pt>
                <c:pt idx="660">
                  <c:v>26.87</c:v>
                </c:pt>
                <c:pt idx="661">
                  <c:v>26.94</c:v>
                </c:pt>
                <c:pt idx="662">
                  <c:v>26.97</c:v>
                </c:pt>
                <c:pt idx="663">
                  <c:v>27.02</c:v>
                </c:pt>
                <c:pt idx="664">
                  <c:v>27.09</c:v>
                </c:pt>
                <c:pt idx="665">
                  <c:v>27.08</c:v>
                </c:pt>
                <c:pt idx="666">
                  <c:v>27.13</c:v>
                </c:pt>
                <c:pt idx="667">
                  <c:v>27.07</c:v>
                </c:pt>
                <c:pt idx="668">
                  <c:v>26.96</c:v>
                </c:pt>
                <c:pt idx="669">
                  <c:v>26.95</c:v>
                </c:pt>
                <c:pt idx="670">
                  <c:v>26.91</c:v>
                </c:pt>
                <c:pt idx="671">
                  <c:v>26.83</c:v>
                </c:pt>
              </c:numCache>
            </c:numRef>
          </c:val>
          <c:smooth val="0"/>
          <c:extLst>
            <c:ext xmlns:c16="http://schemas.microsoft.com/office/drawing/2014/chart" uri="{C3380CC4-5D6E-409C-BE32-E72D297353CC}">
              <c16:uniqueId val="{00000002-C34C-4CF4-B28B-5DF94D6ABAB6}"/>
            </c:ext>
          </c:extLst>
        </c:ser>
        <c:dLbls>
          <c:showLegendKey val="0"/>
          <c:showVal val="0"/>
          <c:showCatName val="0"/>
          <c:showSerName val="0"/>
          <c:showPercent val="0"/>
          <c:showBubbleSize val="0"/>
        </c:dLbls>
        <c:smooth val="0"/>
        <c:axId val="1551416176"/>
        <c:axId val="1551419504"/>
      </c:lineChart>
      <c:catAx>
        <c:axId val="1551416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Time</a:t>
                </a:r>
                <a:r>
                  <a:rPr lang="fr-FR" baseline="0"/>
                  <a:t> (h)</a:t>
                </a:r>
                <a:endParaRPr lang="fr-F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551419504"/>
        <c:crosses val="autoZero"/>
        <c:auto val="1"/>
        <c:lblAlgn val="ctr"/>
        <c:lblOffset val="100"/>
        <c:noMultiLvlLbl val="0"/>
      </c:catAx>
      <c:valAx>
        <c:axId val="1551419504"/>
        <c:scaling>
          <c:orientation val="minMax"/>
          <c:min val="2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fr-FR" sz="800"/>
                  <a:t>T</a:t>
                </a:r>
                <a:r>
                  <a:rPr lang="fr-FR" sz="800" baseline="0"/>
                  <a:t> °C</a:t>
                </a:r>
                <a:endParaRPr lang="fr-FR" sz="800"/>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softEdge rad="139700"/>
          </a:effectLst>
        </c:spPr>
        <c:txPr>
          <a:bodyPr rot="-60000000" spcFirstLastPara="1" vertOverflow="ellipsis" vert="horz" wrap="square" anchor="ctr" anchorCtr="0"/>
          <a:lstStyle/>
          <a:p>
            <a:pPr>
              <a:defRPr sz="900" b="0" i="0" u="none" strike="noStrike" kern="1200" baseline="0">
                <a:ln>
                  <a:noFill/>
                </a:ln>
                <a:solidFill>
                  <a:schemeClr val="tx1">
                    <a:lumMod val="65000"/>
                    <a:lumOff val="35000"/>
                  </a:schemeClr>
                </a:solidFill>
                <a:latin typeface="+mn-lt"/>
                <a:ea typeface="+mn-ea"/>
                <a:cs typeface="+mn-cs"/>
              </a:defRPr>
            </a:pPr>
            <a:endParaRPr lang="fr-FR"/>
          </a:p>
        </c:txPr>
        <c:crossAx val="1551416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000" b="0" i="1"/>
            </a:pPr>
            <a:r>
              <a:rPr lang="fr-FR" sz="1000" b="0" i="1"/>
              <a:t>Ifrane</a:t>
            </a:r>
            <a:r>
              <a:rPr lang="fr-FR" sz="1000" b="0" i="1" baseline="0"/>
              <a:t> - </a:t>
            </a:r>
            <a:r>
              <a:rPr lang="fr-FR" sz="1000" b="0" i="1"/>
              <a:t>Hourly heating demand (KWh/m²)-</a:t>
            </a:r>
            <a:r>
              <a:rPr lang="fr-FR" sz="1000" b="0" i="1" baseline="0"/>
              <a:t> FEBRERY</a:t>
            </a:r>
            <a:endParaRPr lang="fr-FR" sz="1000" b="0" i="1"/>
          </a:p>
        </c:rich>
      </c:tx>
      <c:overlay val="0"/>
    </c:title>
    <c:autoTitleDeleted val="0"/>
    <c:plotArea>
      <c:layout/>
      <c:lineChart>
        <c:grouping val="standard"/>
        <c:varyColors val="0"/>
        <c:ser>
          <c:idx val="0"/>
          <c:order val="0"/>
          <c:tx>
            <c:strRef>
              <c:f>Ifrane!$B$1</c:f>
              <c:strCache>
                <c:ptCount val="1"/>
                <c:pt idx="0">
                  <c:v>Chauffage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Ifrane!$A$2:$A$673</c:f>
              <c:strCache>
                <c:ptCount val="672"/>
                <c:pt idx="0">
                  <c:v>745: J. 01-01h</c:v>
                </c:pt>
                <c:pt idx="1">
                  <c:v>746: J. 01-02h</c:v>
                </c:pt>
                <c:pt idx="2">
                  <c:v>747: J. 01-03h</c:v>
                </c:pt>
                <c:pt idx="3">
                  <c:v>748: J. 01-04h</c:v>
                </c:pt>
                <c:pt idx="4">
                  <c:v>749: J. 01-05h</c:v>
                </c:pt>
                <c:pt idx="5">
                  <c:v>750: J. 01-06h</c:v>
                </c:pt>
                <c:pt idx="6">
                  <c:v>751: J. 01-07h</c:v>
                </c:pt>
                <c:pt idx="7">
                  <c:v>752: J. 01-08h</c:v>
                </c:pt>
                <c:pt idx="8">
                  <c:v>753: J. 01-09h</c:v>
                </c:pt>
                <c:pt idx="9">
                  <c:v>754: J. 01-10h</c:v>
                </c:pt>
                <c:pt idx="10">
                  <c:v>755: J. 01-11h</c:v>
                </c:pt>
                <c:pt idx="11">
                  <c:v>756: J. 01-12h</c:v>
                </c:pt>
                <c:pt idx="12">
                  <c:v>757: J. 01-13h</c:v>
                </c:pt>
                <c:pt idx="13">
                  <c:v>758: J. 01-14h</c:v>
                </c:pt>
                <c:pt idx="14">
                  <c:v>759: J. 01-15h</c:v>
                </c:pt>
                <c:pt idx="15">
                  <c:v>760: J. 01-16h</c:v>
                </c:pt>
                <c:pt idx="16">
                  <c:v>761: J. 01-17h</c:v>
                </c:pt>
                <c:pt idx="17">
                  <c:v>762: J. 01-18h</c:v>
                </c:pt>
                <c:pt idx="18">
                  <c:v>763: J. 01-19h</c:v>
                </c:pt>
                <c:pt idx="19">
                  <c:v>764: J. 01-20h</c:v>
                </c:pt>
                <c:pt idx="20">
                  <c:v>765: J. 01-21h</c:v>
                </c:pt>
                <c:pt idx="21">
                  <c:v>766: J. 01-22h</c:v>
                </c:pt>
                <c:pt idx="22">
                  <c:v>767: J. 01-23h</c:v>
                </c:pt>
                <c:pt idx="23">
                  <c:v>768: J. 01-24h</c:v>
                </c:pt>
                <c:pt idx="24">
                  <c:v>769: V. 02-01h</c:v>
                </c:pt>
                <c:pt idx="25">
                  <c:v>770: V. 02-02h</c:v>
                </c:pt>
                <c:pt idx="26">
                  <c:v>771: V. 02-03h</c:v>
                </c:pt>
                <c:pt idx="27">
                  <c:v>772: V. 02-04h</c:v>
                </c:pt>
                <c:pt idx="28">
                  <c:v>773: V. 02-05h</c:v>
                </c:pt>
                <c:pt idx="29">
                  <c:v>774: V. 02-06h</c:v>
                </c:pt>
                <c:pt idx="30">
                  <c:v>775: V. 02-07h</c:v>
                </c:pt>
                <c:pt idx="31">
                  <c:v>776: V. 02-08h</c:v>
                </c:pt>
                <c:pt idx="32">
                  <c:v>777: V. 02-09h</c:v>
                </c:pt>
                <c:pt idx="33">
                  <c:v>778: V. 02-10h</c:v>
                </c:pt>
                <c:pt idx="34">
                  <c:v>779: V. 02-11h</c:v>
                </c:pt>
                <c:pt idx="35">
                  <c:v>780: V. 02-12h</c:v>
                </c:pt>
                <c:pt idx="36">
                  <c:v>781: V. 02-13h</c:v>
                </c:pt>
                <c:pt idx="37">
                  <c:v>782: V. 02-14h</c:v>
                </c:pt>
                <c:pt idx="38">
                  <c:v>783: V. 02-15h</c:v>
                </c:pt>
                <c:pt idx="39">
                  <c:v>784: V. 02-16h</c:v>
                </c:pt>
                <c:pt idx="40">
                  <c:v>785: V. 02-17h</c:v>
                </c:pt>
                <c:pt idx="41">
                  <c:v>786: V. 02-18h</c:v>
                </c:pt>
                <c:pt idx="42">
                  <c:v>787: V. 02-19h</c:v>
                </c:pt>
                <c:pt idx="43">
                  <c:v>788: V. 02-20h</c:v>
                </c:pt>
                <c:pt idx="44">
                  <c:v>789: V. 02-21h</c:v>
                </c:pt>
                <c:pt idx="45">
                  <c:v>790: V. 02-22h</c:v>
                </c:pt>
                <c:pt idx="46">
                  <c:v>791: V. 02-23h</c:v>
                </c:pt>
                <c:pt idx="47">
                  <c:v>792: V. 02-24h</c:v>
                </c:pt>
                <c:pt idx="48">
                  <c:v>793: S. 03-01h</c:v>
                </c:pt>
                <c:pt idx="49">
                  <c:v>794: S. 03-02h</c:v>
                </c:pt>
                <c:pt idx="50">
                  <c:v>795: S. 03-03h</c:v>
                </c:pt>
                <c:pt idx="51">
                  <c:v>796: S. 03-04h</c:v>
                </c:pt>
                <c:pt idx="52">
                  <c:v>797: S. 03-05h</c:v>
                </c:pt>
                <c:pt idx="53">
                  <c:v>798: S. 03-06h</c:v>
                </c:pt>
                <c:pt idx="54">
                  <c:v>799: S. 03-07h</c:v>
                </c:pt>
                <c:pt idx="55">
                  <c:v>800: S. 03-08h</c:v>
                </c:pt>
                <c:pt idx="56">
                  <c:v>801: S. 03-09h</c:v>
                </c:pt>
                <c:pt idx="57">
                  <c:v>802: S. 03-10h</c:v>
                </c:pt>
                <c:pt idx="58">
                  <c:v>803: S. 03-11h</c:v>
                </c:pt>
                <c:pt idx="59">
                  <c:v>804: S. 03-12h</c:v>
                </c:pt>
                <c:pt idx="60">
                  <c:v>805: S. 03-13h</c:v>
                </c:pt>
                <c:pt idx="61">
                  <c:v>806: S. 03-14h</c:v>
                </c:pt>
                <c:pt idx="62">
                  <c:v>807: S. 03-15h</c:v>
                </c:pt>
                <c:pt idx="63">
                  <c:v>808: S. 03-16h</c:v>
                </c:pt>
                <c:pt idx="64">
                  <c:v>809: S. 03-17h</c:v>
                </c:pt>
                <c:pt idx="65">
                  <c:v>810: S. 03-18h</c:v>
                </c:pt>
                <c:pt idx="66">
                  <c:v>811: S. 03-19h</c:v>
                </c:pt>
                <c:pt idx="67">
                  <c:v>812: S. 03-20h</c:v>
                </c:pt>
                <c:pt idx="68">
                  <c:v>813: S. 03-21h</c:v>
                </c:pt>
                <c:pt idx="69">
                  <c:v>814: S. 03-22h</c:v>
                </c:pt>
                <c:pt idx="70">
                  <c:v>815: S. 03-23h</c:v>
                </c:pt>
                <c:pt idx="71">
                  <c:v>816: S. 03-24h</c:v>
                </c:pt>
                <c:pt idx="72">
                  <c:v>817: D. 04-01h</c:v>
                </c:pt>
                <c:pt idx="73">
                  <c:v>818: D. 04-02h</c:v>
                </c:pt>
                <c:pt idx="74">
                  <c:v>819: D. 04-03h</c:v>
                </c:pt>
                <c:pt idx="75">
                  <c:v>820: D. 04-04h</c:v>
                </c:pt>
                <c:pt idx="76">
                  <c:v>821: D. 04-05h</c:v>
                </c:pt>
                <c:pt idx="77">
                  <c:v>822: D. 04-06h</c:v>
                </c:pt>
                <c:pt idx="78">
                  <c:v>823: D. 04-07h</c:v>
                </c:pt>
                <c:pt idx="79">
                  <c:v>824: D. 04-08h</c:v>
                </c:pt>
                <c:pt idx="80">
                  <c:v>825: D. 04-09h</c:v>
                </c:pt>
                <c:pt idx="81">
                  <c:v>826: D. 04-10h</c:v>
                </c:pt>
                <c:pt idx="82">
                  <c:v>827: D. 04-11h</c:v>
                </c:pt>
                <c:pt idx="83">
                  <c:v>828: D. 04-12h</c:v>
                </c:pt>
                <c:pt idx="84">
                  <c:v>829: D. 04-13h</c:v>
                </c:pt>
                <c:pt idx="85">
                  <c:v>830: D. 04-14h</c:v>
                </c:pt>
                <c:pt idx="86">
                  <c:v>831: D. 04-15h</c:v>
                </c:pt>
                <c:pt idx="87">
                  <c:v>832: D. 04-16h</c:v>
                </c:pt>
                <c:pt idx="88">
                  <c:v>833: D. 04-17h</c:v>
                </c:pt>
                <c:pt idx="89">
                  <c:v>834: D. 04-18h</c:v>
                </c:pt>
                <c:pt idx="90">
                  <c:v>835: D. 04-19h</c:v>
                </c:pt>
                <c:pt idx="91">
                  <c:v>836: D. 04-20h</c:v>
                </c:pt>
                <c:pt idx="92">
                  <c:v>837: D. 04-21h</c:v>
                </c:pt>
                <c:pt idx="93">
                  <c:v>838: D. 04-22h</c:v>
                </c:pt>
                <c:pt idx="94">
                  <c:v>839: D. 04-23h</c:v>
                </c:pt>
                <c:pt idx="95">
                  <c:v>840: D. 04-24h</c:v>
                </c:pt>
                <c:pt idx="96">
                  <c:v>841: L. 05-01h</c:v>
                </c:pt>
                <c:pt idx="97">
                  <c:v>842: L. 05-02h</c:v>
                </c:pt>
                <c:pt idx="98">
                  <c:v>843: L. 05-03h</c:v>
                </c:pt>
                <c:pt idx="99">
                  <c:v>844: L. 05-04h</c:v>
                </c:pt>
                <c:pt idx="100">
                  <c:v>845: L. 05-05h</c:v>
                </c:pt>
                <c:pt idx="101">
                  <c:v>846: L. 05-06h</c:v>
                </c:pt>
                <c:pt idx="102">
                  <c:v>847: L. 05-07h</c:v>
                </c:pt>
                <c:pt idx="103">
                  <c:v>848: L. 05-08h</c:v>
                </c:pt>
                <c:pt idx="104">
                  <c:v>849: L. 05-09h</c:v>
                </c:pt>
                <c:pt idx="105">
                  <c:v>850: L. 05-10h</c:v>
                </c:pt>
                <c:pt idx="106">
                  <c:v>851: L. 05-11h</c:v>
                </c:pt>
                <c:pt idx="107">
                  <c:v>852: L. 05-12h</c:v>
                </c:pt>
                <c:pt idx="108">
                  <c:v>853: L. 05-13h</c:v>
                </c:pt>
                <c:pt idx="109">
                  <c:v>854: L. 05-14h</c:v>
                </c:pt>
                <c:pt idx="110">
                  <c:v>855: L. 05-15h</c:v>
                </c:pt>
                <c:pt idx="111">
                  <c:v>856: L. 05-16h</c:v>
                </c:pt>
                <c:pt idx="112">
                  <c:v>857: L. 05-17h</c:v>
                </c:pt>
                <c:pt idx="113">
                  <c:v>858: L. 05-18h</c:v>
                </c:pt>
                <c:pt idx="114">
                  <c:v>859: L. 05-19h</c:v>
                </c:pt>
                <c:pt idx="115">
                  <c:v>860: L. 05-20h</c:v>
                </c:pt>
                <c:pt idx="116">
                  <c:v>861: L. 05-21h</c:v>
                </c:pt>
                <c:pt idx="117">
                  <c:v>862: L. 05-22h</c:v>
                </c:pt>
                <c:pt idx="118">
                  <c:v>863: L. 05-23h</c:v>
                </c:pt>
                <c:pt idx="119">
                  <c:v>864: L. 05-24h</c:v>
                </c:pt>
                <c:pt idx="120">
                  <c:v>865: M. 06-01h</c:v>
                </c:pt>
                <c:pt idx="121">
                  <c:v>866: M. 06-02h</c:v>
                </c:pt>
                <c:pt idx="122">
                  <c:v>867: M. 06-03h</c:v>
                </c:pt>
                <c:pt idx="123">
                  <c:v>868: M. 06-04h</c:v>
                </c:pt>
                <c:pt idx="124">
                  <c:v>869: M. 06-05h</c:v>
                </c:pt>
                <c:pt idx="125">
                  <c:v>870: M. 06-06h</c:v>
                </c:pt>
                <c:pt idx="126">
                  <c:v>871: M. 06-07h</c:v>
                </c:pt>
                <c:pt idx="127">
                  <c:v>872: M. 06-08h</c:v>
                </c:pt>
                <c:pt idx="128">
                  <c:v>873: M. 06-09h</c:v>
                </c:pt>
                <c:pt idx="129">
                  <c:v>874: M. 06-10h</c:v>
                </c:pt>
                <c:pt idx="130">
                  <c:v>875: M. 06-11h</c:v>
                </c:pt>
                <c:pt idx="131">
                  <c:v>876: M. 06-12h</c:v>
                </c:pt>
                <c:pt idx="132">
                  <c:v>877: M. 06-13h</c:v>
                </c:pt>
                <c:pt idx="133">
                  <c:v>878: M. 06-14h</c:v>
                </c:pt>
                <c:pt idx="134">
                  <c:v>879: M. 06-15h</c:v>
                </c:pt>
                <c:pt idx="135">
                  <c:v>880: M. 06-16h</c:v>
                </c:pt>
                <c:pt idx="136">
                  <c:v>881: M. 06-17h</c:v>
                </c:pt>
                <c:pt idx="137">
                  <c:v>882: M. 06-18h</c:v>
                </c:pt>
                <c:pt idx="138">
                  <c:v>883: M. 06-19h</c:v>
                </c:pt>
                <c:pt idx="139">
                  <c:v>884: M. 06-20h</c:v>
                </c:pt>
                <c:pt idx="140">
                  <c:v>885: M. 06-21h</c:v>
                </c:pt>
                <c:pt idx="141">
                  <c:v>886: M. 06-22h</c:v>
                </c:pt>
                <c:pt idx="142">
                  <c:v>887: M. 06-23h</c:v>
                </c:pt>
                <c:pt idx="143">
                  <c:v>888: M. 06-24h</c:v>
                </c:pt>
                <c:pt idx="144">
                  <c:v>889: M. 07-01h</c:v>
                </c:pt>
                <c:pt idx="145">
                  <c:v>890: M. 07-02h</c:v>
                </c:pt>
                <c:pt idx="146">
                  <c:v>891: M. 07-03h</c:v>
                </c:pt>
                <c:pt idx="147">
                  <c:v>892: M. 07-04h</c:v>
                </c:pt>
                <c:pt idx="148">
                  <c:v>893: M. 07-05h</c:v>
                </c:pt>
                <c:pt idx="149">
                  <c:v>894: M. 07-06h</c:v>
                </c:pt>
                <c:pt idx="150">
                  <c:v>895: M. 07-07h</c:v>
                </c:pt>
                <c:pt idx="151">
                  <c:v>896: M. 07-08h</c:v>
                </c:pt>
                <c:pt idx="152">
                  <c:v>897: M. 07-09h</c:v>
                </c:pt>
                <c:pt idx="153">
                  <c:v>898: M. 07-10h</c:v>
                </c:pt>
                <c:pt idx="154">
                  <c:v>899: M. 07-11h</c:v>
                </c:pt>
                <c:pt idx="155">
                  <c:v>900: M. 07-12h</c:v>
                </c:pt>
                <c:pt idx="156">
                  <c:v>901: M. 07-13h</c:v>
                </c:pt>
                <c:pt idx="157">
                  <c:v>902: M. 07-14h</c:v>
                </c:pt>
                <c:pt idx="158">
                  <c:v>903: M. 07-15h</c:v>
                </c:pt>
                <c:pt idx="159">
                  <c:v>904: M. 07-16h</c:v>
                </c:pt>
                <c:pt idx="160">
                  <c:v>905: M. 07-17h</c:v>
                </c:pt>
                <c:pt idx="161">
                  <c:v>906: M. 07-18h</c:v>
                </c:pt>
                <c:pt idx="162">
                  <c:v>907: M. 07-19h</c:v>
                </c:pt>
                <c:pt idx="163">
                  <c:v>908: M. 07-20h</c:v>
                </c:pt>
                <c:pt idx="164">
                  <c:v>909: M. 07-21h</c:v>
                </c:pt>
                <c:pt idx="165">
                  <c:v>910: M. 07-22h</c:v>
                </c:pt>
                <c:pt idx="166">
                  <c:v>911: M. 07-23h</c:v>
                </c:pt>
                <c:pt idx="167">
                  <c:v>912: M. 07-24h</c:v>
                </c:pt>
                <c:pt idx="168">
                  <c:v>913: J. 08-01h</c:v>
                </c:pt>
                <c:pt idx="169">
                  <c:v>914: J. 08-02h</c:v>
                </c:pt>
                <c:pt idx="170">
                  <c:v>915: J. 08-03h</c:v>
                </c:pt>
                <c:pt idx="171">
                  <c:v>916: J. 08-04h</c:v>
                </c:pt>
                <c:pt idx="172">
                  <c:v>917: J. 08-05h</c:v>
                </c:pt>
                <c:pt idx="173">
                  <c:v>918: J. 08-06h</c:v>
                </c:pt>
                <c:pt idx="174">
                  <c:v>919: J. 08-07h</c:v>
                </c:pt>
                <c:pt idx="175">
                  <c:v>920: J. 08-08h</c:v>
                </c:pt>
                <c:pt idx="176">
                  <c:v>921: J. 08-09h</c:v>
                </c:pt>
                <c:pt idx="177">
                  <c:v>922: J. 08-10h</c:v>
                </c:pt>
                <c:pt idx="178">
                  <c:v>923: J. 08-11h</c:v>
                </c:pt>
                <c:pt idx="179">
                  <c:v>924: J. 08-12h</c:v>
                </c:pt>
                <c:pt idx="180">
                  <c:v>925: J. 08-13h</c:v>
                </c:pt>
                <c:pt idx="181">
                  <c:v>926: J. 08-14h</c:v>
                </c:pt>
                <c:pt idx="182">
                  <c:v>927: J. 08-15h</c:v>
                </c:pt>
                <c:pt idx="183">
                  <c:v>928: J. 08-16h</c:v>
                </c:pt>
                <c:pt idx="184">
                  <c:v>929: J. 08-17h</c:v>
                </c:pt>
                <c:pt idx="185">
                  <c:v>930: J. 08-18h</c:v>
                </c:pt>
                <c:pt idx="186">
                  <c:v>931: J. 08-19h</c:v>
                </c:pt>
                <c:pt idx="187">
                  <c:v>932: J. 08-20h</c:v>
                </c:pt>
                <c:pt idx="188">
                  <c:v>933: J. 08-21h</c:v>
                </c:pt>
                <c:pt idx="189">
                  <c:v>934: J. 08-22h</c:v>
                </c:pt>
                <c:pt idx="190">
                  <c:v>935: J. 08-23h</c:v>
                </c:pt>
                <c:pt idx="191">
                  <c:v>936: J. 08-24h</c:v>
                </c:pt>
                <c:pt idx="192">
                  <c:v>937: V. 09-01h</c:v>
                </c:pt>
                <c:pt idx="193">
                  <c:v>938: V. 09-02h</c:v>
                </c:pt>
                <c:pt idx="194">
                  <c:v>939: V. 09-03h</c:v>
                </c:pt>
                <c:pt idx="195">
                  <c:v>940: V. 09-04h</c:v>
                </c:pt>
                <c:pt idx="196">
                  <c:v>941: V. 09-05h</c:v>
                </c:pt>
                <c:pt idx="197">
                  <c:v>942: V. 09-06h</c:v>
                </c:pt>
                <c:pt idx="198">
                  <c:v>943: V. 09-07h</c:v>
                </c:pt>
                <c:pt idx="199">
                  <c:v>944: V. 09-08h</c:v>
                </c:pt>
                <c:pt idx="200">
                  <c:v>945: V. 09-09h</c:v>
                </c:pt>
                <c:pt idx="201">
                  <c:v>946: V. 09-10h</c:v>
                </c:pt>
                <c:pt idx="202">
                  <c:v>947: V. 09-11h</c:v>
                </c:pt>
                <c:pt idx="203">
                  <c:v>948: V. 09-12h</c:v>
                </c:pt>
                <c:pt idx="204">
                  <c:v>949: V. 09-13h</c:v>
                </c:pt>
                <c:pt idx="205">
                  <c:v>950: V. 09-14h</c:v>
                </c:pt>
                <c:pt idx="206">
                  <c:v>951: V. 09-15h</c:v>
                </c:pt>
                <c:pt idx="207">
                  <c:v>952: V. 09-16h</c:v>
                </c:pt>
                <c:pt idx="208">
                  <c:v>953: V. 09-17h</c:v>
                </c:pt>
                <c:pt idx="209">
                  <c:v>954: V. 09-18h</c:v>
                </c:pt>
                <c:pt idx="210">
                  <c:v>955: V. 09-19h</c:v>
                </c:pt>
                <c:pt idx="211">
                  <c:v>956: V. 09-20h</c:v>
                </c:pt>
                <c:pt idx="212">
                  <c:v>957: V. 09-21h</c:v>
                </c:pt>
                <c:pt idx="213">
                  <c:v>958: V. 09-22h</c:v>
                </c:pt>
                <c:pt idx="214">
                  <c:v>959: V. 09-23h</c:v>
                </c:pt>
                <c:pt idx="215">
                  <c:v>960: V. 09-24h</c:v>
                </c:pt>
                <c:pt idx="216">
                  <c:v>961: S. 10-01h</c:v>
                </c:pt>
                <c:pt idx="217">
                  <c:v>962: S. 10-02h</c:v>
                </c:pt>
                <c:pt idx="218">
                  <c:v>963: S. 10-03h</c:v>
                </c:pt>
                <c:pt idx="219">
                  <c:v>964: S. 10-04h</c:v>
                </c:pt>
                <c:pt idx="220">
                  <c:v>965: S. 10-05h</c:v>
                </c:pt>
                <c:pt idx="221">
                  <c:v>966: S. 10-06h</c:v>
                </c:pt>
                <c:pt idx="222">
                  <c:v>967: S. 10-07h</c:v>
                </c:pt>
                <c:pt idx="223">
                  <c:v>968: S. 10-08h</c:v>
                </c:pt>
                <c:pt idx="224">
                  <c:v>969: S. 10-09h</c:v>
                </c:pt>
                <c:pt idx="225">
                  <c:v>970: S. 10-10h</c:v>
                </c:pt>
                <c:pt idx="226">
                  <c:v>971: S. 10-11h</c:v>
                </c:pt>
                <c:pt idx="227">
                  <c:v>972: S. 10-12h</c:v>
                </c:pt>
                <c:pt idx="228">
                  <c:v>973: S. 10-13h</c:v>
                </c:pt>
                <c:pt idx="229">
                  <c:v>974: S. 10-14h</c:v>
                </c:pt>
                <c:pt idx="230">
                  <c:v>975: S. 10-15h</c:v>
                </c:pt>
                <c:pt idx="231">
                  <c:v>976: S. 10-16h</c:v>
                </c:pt>
                <c:pt idx="232">
                  <c:v>977: S. 10-17h</c:v>
                </c:pt>
                <c:pt idx="233">
                  <c:v>978: S. 10-18h</c:v>
                </c:pt>
                <c:pt idx="234">
                  <c:v>979: S. 10-19h</c:v>
                </c:pt>
                <c:pt idx="235">
                  <c:v>980: S. 10-20h</c:v>
                </c:pt>
                <c:pt idx="236">
                  <c:v>981: S. 10-21h</c:v>
                </c:pt>
                <c:pt idx="237">
                  <c:v>982: S. 10-22h</c:v>
                </c:pt>
                <c:pt idx="238">
                  <c:v>983: S. 10-23h</c:v>
                </c:pt>
                <c:pt idx="239">
                  <c:v>984: S. 10-24h</c:v>
                </c:pt>
                <c:pt idx="240">
                  <c:v>985: D. 11-01h</c:v>
                </c:pt>
                <c:pt idx="241">
                  <c:v>986: D. 11-02h</c:v>
                </c:pt>
                <c:pt idx="242">
                  <c:v>987: D. 11-03h</c:v>
                </c:pt>
                <c:pt idx="243">
                  <c:v>988: D. 11-04h</c:v>
                </c:pt>
                <c:pt idx="244">
                  <c:v>989: D. 11-05h</c:v>
                </c:pt>
                <c:pt idx="245">
                  <c:v>990: D. 11-06h</c:v>
                </c:pt>
                <c:pt idx="246">
                  <c:v>991: D. 11-07h</c:v>
                </c:pt>
                <c:pt idx="247">
                  <c:v>992: D. 11-08h</c:v>
                </c:pt>
                <c:pt idx="248">
                  <c:v>993: D. 11-09h</c:v>
                </c:pt>
                <c:pt idx="249">
                  <c:v>994: D. 11-10h</c:v>
                </c:pt>
                <c:pt idx="250">
                  <c:v>995: D. 11-11h</c:v>
                </c:pt>
                <c:pt idx="251">
                  <c:v>996: D. 11-12h</c:v>
                </c:pt>
                <c:pt idx="252">
                  <c:v>997: D. 11-13h</c:v>
                </c:pt>
                <c:pt idx="253">
                  <c:v>998: D. 11-14h</c:v>
                </c:pt>
                <c:pt idx="254">
                  <c:v>999: D. 11-15h</c:v>
                </c:pt>
                <c:pt idx="255">
                  <c:v>1000: D. 11-16h</c:v>
                </c:pt>
                <c:pt idx="256">
                  <c:v>1001: D. 11-17h</c:v>
                </c:pt>
                <c:pt idx="257">
                  <c:v>1002: D. 11-18h</c:v>
                </c:pt>
                <c:pt idx="258">
                  <c:v>1003: D. 11-19h</c:v>
                </c:pt>
                <c:pt idx="259">
                  <c:v>1004: D. 11-20h</c:v>
                </c:pt>
                <c:pt idx="260">
                  <c:v>1005: D. 11-21h</c:v>
                </c:pt>
                <c:pt idx="261">
                  <c:v>1006: D. 11-22h</c:v>
                </c:pt>
                <c:pt idx="262">
                  <c:v>1007: D. 11-23h</c:v>
                </c:pt>
                <c:pt idx="263">
                  <c:v>1008: D. 11-24h</c:v>
                </c:pt>
                <c:pt idx="264">
                  <c:v>1009: L. 12-01h</c:v>
                </c:pt>
                <c:pt idx="265">
                  <c:v>1010: L. 12-02h</c:v>
                </c:pt>
                <c:pt idx="266">
                  <c:v>1011: L. 12-03h</c:v>
                </c:pt>
                <c:pt idx="267">
                  <c:v>1012: L. 12-04h</c:v>
                </c:pt>
                <c:pt idx="268">
                  <c:v>1013: L. 12-05h</c:v>
                </c:pt>
                <c:pt idx="269">
                  <c:v>1014: L. 12-06h</c:v>
                </c:pt>
                <c:pt idx="270">
                  <c:v>1015: L. 12-07h</c:v>
                </c:pt>
                <c:pt idx="271">
                  <c:v>1016: L. 12-08h</c:v>
                </c:pt>
                <c:pt idx="272">
                  <c:v>1017: L. 12-09h</c:v>
                </c:pt>
                <c:pt idx="273">
                  <c:v>1018: L. 12-10h</c:v>
                </c:pt>
                <c:pt idx="274">
                  <c:v>1019: L. 12-11h</c:v>
                </c:pt>
                <c:pt idx="275">
                  <c:v>1020: L. 12-12h</c:v>
                </c:pt>
                <c:pt idx="276">
                  <c:v>1021: L. 12-13h</c:v>
                </c:pt>
                <c:pt idx="277">
                  <c:v>1022: L. 12-14h</c:v>
                </c:pt>
                <c:pt idx="278">
                  <c:v>1023: L. 12-15h</c:v>
                </c:pt>
                <c:pt idx="279">
                  <c:v>1024: L. 12-16h</c:v>
                </c:pt>
                <c:pt idx="280">
                  <c:v>1025: L. 12-17h</c:v>
                </c:pt>
                <c:pt idx="281">
                  <c:v>1026: L. 12-18h</c:v>
                </c:pt>
                <c:pt idx="282">
                  <c:v>1027: L. 12-19h</c:v>
                </c:pt>
                <c:pt idx="283">
                  <c:v>1028: L. 12-20h</c:v>
                </c:pt>
                <c:pt idx="284">
                  <c:v>1029: L. 12-21h</c:v>
                </c:pt>
                <c:pt idx="285">
                  <c:v>1030: L. 12-22h</c:v>
                </c:pt>
                <c:pt idx="286">
                  <c:v>1031: L. 12-23h</c:v>
                </c:pt>
                <c:pt idx="287">
                  <c:v>1032: L. 12-24h</c:v>
                </c:pt>
                <c:pt idx="288">
                  <c:v>1033: M. 13-01h</c:v>
                </c:pt>
                <c:pt idx="289">
                  <c:v>1034: M. 13-02h</c:v>
                </c:pt>
                <c:pt idx="290">
                  <c:v>1035: M. 13-03h</c:v>
                </c:pt>
                <c:pt idx="291">
                  <c:v>1036: M. 13-04h</c:v>
                </c:pt>
                <c:pt idx="292">
                  <c:v>1037: M. 13-05h</c:v>
                </c:pt>
                <c:pt idx="293">
                  <c:v>1038: M. 13-06h</c:v>
                </c:pt>
                <c:pt idx="294">
                  <c:v>1039: M. 13-07h</c:v>
                </c:pt>
                <c:pt idx="295">
                  <c:v>1040: M. 13-08h</c:v>
                </c:pt>
                <c:pt idx="296">
                  <c:v>1041: M. 13-09h</c:v>
                </c:pt>
                <c:pt idx="297">
                  <c:v>1042: M. 13-10h</c:v>
                </c:pt>
                <c:pt idx="298">
                  <c:v>1043: M. 13-11h</c:v>
                </c:pt>
                <c:pt idx="299">
                  <c:v>1044: M. 13-12h</c:v>
                </c:pt>
                <c:pt idx="300">
                  <c:v>1045: M. 13-13h</c:v>
                </c:pt>
                <c:pt idx="301">
                  <c:v>1046: M. 13-14h</c:v>
                </c:pt>
                <c:pt idx="302">
                  <c:v>1047: M. 13-15h</c:v>
                </c:pt>
                <c:pt idx="303">
                  <c:v>1048: M. 13-16h</c:v>
                </c:pt>
                <c:pt idx="304">
                  <c:v>1049: M. 13-17h</c:v>
                </c:pt>
                <c:pt idx="305">
                  <c:v>1050: M. 13-18h</c:v>
                </c:pt>
                <c:pt idx="306">
                  <c:v>1051: M. 13-19h</c:v>
                </c:pt>
                <c:pt idx="307">
                  <c:v>1052: M. 13-20h</c:v>
                </c:pt>
                <c:pt idx="308">
                  <c:v>1053: M. 13-21h</c:v>
                </c:pt>
                <c:pt idx="309">
                  <c:v>1054: M. 13-22h</c:v>
                </c:pt>
                <c:pt idx="310">
                  <c:v>1055: M. 13-23h</c:v>
                </c:pt>
                <c:pt idx="311">
                  <c:v>1056: M. 13-24h</c:v>
                </c:pt>
                <c:pt idx="312">
                  <c:v>1057: M. 14-01h</c:v>
                </c:pt>
                <c:pt idx="313">
                  <c:v>1058: M. 14-02h</c:v>
                </c:pt>
                <c:pt idx="314">
                  <c:v>1059: M. 14-03h</c:v>
                </c:pt>
                <c:pt idx="315">
                  <c:v>1060: M. 14-04h</c:v>
                </c:pt>
                <c:pt idx="316">
                  <c:v>1061: M. 14-05h</c:v>
                </c:pt>
                <c:pt idx="317">
                  <c:v>1062: M. 14-06h</c:v>
                </c:pt>
                <c:pt idx="318">
                  <c:v>1063: M. 14-07h</c:v>
                </c:pt>
                <c:pt idx="319">
                  <c:v>1064: M. 14-08h</c:v>
                </c:pt>
                <c:pt idx="320">
                  <c:v>1065: M. 14-09h</c:v>
                </c:pt>
                <c:pt idx="321">
                  <c:v>1066: M. 14-10h</c:v>
                </c:pt>
                <c:pt idx="322">
                  <c:v>1067: M. 14-11h</c:v>
                </c:pt>
                <c:pt idx="323">
                  <c:v>1068: M. 14-12h</c:v>
                </c:pt>
                <c:pt idx="324">
                  <c:v>1069: M. 14-13h</c:v>
                </c:pt>
                <c:pt idx="325">
                  <c:v>1070: M. 14-14h</c:v>
                </c:pt>
                <c:pt idx="326">
                  <c:v>1071: M. 14-15h</c:v>
                </c:pt>
                <c:pt idx="327">
                  <c:v>1072: M. 14-16h</c:v>
                </c:pt>
                <c:pt idx="328">
                  <c:v>1073: M. 14-17h</c:v>
                </c:pt>
                <c:pt idx="329">
                  <c:v>1074: M. 14-18h</c:v>
                </c:pt>
                <c:pt idx="330">
                  <c:v>1075: M. 14-19h</c:v>
                </c:pt>
                <c:pt idx="331">
                  <c:v>1076: M. 14-20h</c:v>
                </c:pt>
                <c:pt idx="332">
                  <c:v>1077: M. 14-21h</c:v>
                </c:pt>
                <c:pt idx="333">
                  <c:v>1078: M. 14-22h</c:v>
                </c:pt>
                <c:pt idx="334">
                  <c:v>1079: M. 14-23h</c:v>
                </c:pt>
                <c:pt idx="335">
                  <c:v>1080: M. 14-24h</c:v>
                </c:pt>
                <c:pt idx="336">
                  <c:v>1081: J. 15-01h</c:v>
                </c:pt>
                <c:pt idx="337">
                  <c:v>1082: J. 15-02h</c:v>
                </c:pt>
                <c:pt idx="338">
                  <c:v>1083: J. 15-03h</c:v>
                </c:pt>
                <c:pt idx="339">
                  <c:v>1084: J. 15-04h</c:v>
                </c:pt>
                <c:pt idx="340">
                  <c:v>1085: J. 15-05h</c:v>
                </c:pt>
                <c:pt idx="341">
                  <c:v>1086: J. 15-06h</c:v>
                </c:pt>
                <c:pt idx="342">
                  <c:v>1087: J. 15-07h</c:v>
                </c:pt>
                <c:pt idx="343">
                  <c:v>1088: J. 15-08h</c:v>
                </c:pt>
                <c:pt idx="344">
                  <c:v>1089: J. 15-09h</c:v>
                </c:pt>
                <c:pt idx="345">
                  <c:v>1090: J. 15-10h</c:v>
                </c:pt>
                <c:pt idx="346">
                  <c:v>1091: J. 15-11h</c:v>
                </c:pt>
                <c:pt idx="347">
                  <c:v>1092: J. 15-12h</c:v>
                </c:pt>
                <c:pt idx="348">
                  <c:v>1093: J. 15-13h</c:v>
                </c:pt>
                <c:pt idx="349">
                  <c:v>1094: J. 15-14h</c:v>
                </c:pt>
                <c:pt idx="350">
                  <c:v>1095: J. 15-15h</c:v>
                </c:pt>
                <c:pt idx="351">
                  <c:v>1096: J. 15-16h</c:v>
                </c:pt>
                <c:pt idx="352">
                  <c:v>1097: J. 15-17h</c:v>
                </c:pt>
                <c:pt idx="353">
                  <c:v>1098: J. 15-18h</c:v>
                </c:pt>
                <c:pt idx="354">
                  <c:v>1099: J. 15-19h</c:v>
                </c:pt>
                <c:pt idx="355">
                  <c:v>1100: J. 15-20h</c:v>
                </c:pt>
                <c:pt idx="356">
                  <c:v>1101: J. 15-21h</c:v>
                </c:pt>
                <c:pt idx="357">
                  <c:v>1102: J. 15-22h</c:v>
                </c:pt>
                <c:pt idx="358">
                  <c:v>1103: J. 15-23h</c:v>
                </c:pt>
                <c:pt idx="359">
                  <c:v>1104: J. 15-24h</c:v>
                </c:pt>
                <c:pt idx="360">
                  <c:v>1105: V. 16-01h</c:v>
                </c:pt>
                <c:pt idx="361">
                  <c:v>1106: V. 16-02h</c:v>
                </c:pt>
                <c:pt idx="362">
                  <c:v>1107: V. 16-03h</c:v>
                </c:pt>
                <c:pt idx="363">
                  <c:v>1108: V. 16-04h</c:v>
                </c:pt>
                <c:pt idx="364">
                  <c:v>1109: V. 16-05h</c:v>
                </c:pt>
                <c:pt idx="365">
                  <c:v>1110: V. 16-06h</c:v>
                </c:pt>
                <c:pt idx="366">
                  <c:v>1111: V. 16-07h</c:v>
                </c:pt>
                <c:pt idx="367">
                  <c:v>1112: V. 16-08h</c:v>
                </c:pt>
                <c:pt idx="368">
                  <c:v>1113: V. 16-09h</c:v>
                </c:pt>
                <c:pt idx="369">
                  <c:v>1114: V. 16-10h</c:v>
                </c:pt>
                <c:pt idx="370">
                  <c:v>1115: V. 16-11h</c:v>
                </c:pt>
                <c:pt idx="371">
                  <c:v>1116: V. 16-12h</c:v>
                </c:pt>
                <c:pt idx="372">
                  <c:v>1117: V. 16-13h</c:v>
                </c:pt>
                <c:pt idx="373">
                  <c:v>1118: V. 16-14h</c:v>
                </c:pt>
                <c:pt idx="374">
                  <c:v>1119: V. 16-15h</c:v>
                </c:pt>
                <c:pt idx="375">
                  <c:v>1120: V. 16-16h</c:v>
                </c:pt>
                <c:pt idx="376">
                  <c:v>1121: V. 16-17h</c:v>
                </c:pt>
                <c:pt idx="377">
                  <c:v>1122: V. 16-18h</c:v>
                </c:pt>
                <c:pt idx="378">
                  <c:v>1123: V. 16-19h</c:v>
                </c:pt>
                <c:pt idx="379">
                  <c:v>1124: V. 16-20h</c:v>
                </c:pt>
                <c:pt idx="380">
                  <c:v>1125: V. 16-21h</c:v>
                </c:pt>
                <c:pt idx="381">
                  <c:v>1126: V. 16-22h</c:v>
                </c:pt>
                <c:pt idx="382">
                  <c:v>1127: V. 16-23h</c:v>
                </c:pt>
                <c:pt idx="383">
                  <c:v>1128: V. 16-24h</c:v>
                </c:pt>
                <c:pt idx="384">
                  <c:v>1129: S. 17-01h</c:v>
                </c:pt>
                <c:pt idx="385">
                  <c:v>1130: S. 17-02h</c:v>
                </c:pt>
                <c:pt idx="386">
                  <c:v>1131: S. 17-03h</c:v>
                </c:pt>
                <c:pt idx="387">
                  <c:v>1132: S. 17-04h</c:v>
                </c:pt>
                <c:pt idx="388">
                  <c:v>1133: S. 17-05h</c:v>
                </c:pt>
                <c:pt idx="389">
                  <c:v>1134: S. 17-06h</c:v>
                </c:pt>
                <c:pt idx="390">
                  <c:v>1135: S. 17-07h</c:v>
                </c:pt>
                <c:pt idx="391">
                  <c:v>1136: S. 17-08h</c:v>
                </c:pt>
                <c:pt idx="392">
                  <c:v>1137: S. 17-09h</c:v>
                </c:pt>
                <c:pt idx="393">
                  <c:v>1138: S. 17-10h</c:v>
                </c:pt>
                <c:pt idx="394">
                  <c:v>1139: S. 17-11h</c:v>
                </c:pt>
                <c:pt idx="395">
                  <c:v>1140: S. 17-12h</c:v>
                </c:pt>
                <c:pt idx="396">
                  <c:v>1141: S. 17-13h</c:v>
                </c:pt>
                <c:pt idx="397">
                  <c:v>1142: S. 17-14h</c:v>
                </c:pt>
                <c:pt idx="398">
                  <c:v>1143: S. 17-15h</c:v>
                </c:pt>
                <c:pt idx="399">
                  <c:v>1144: S. 17-16h</c:v>
                </c:pt>
                <c:pt idx="400">
                  <c:v>1145: S. 17-17h</c:v>
                </c:pt>
                <c:pt idx="401">
                  <c:v>1146: S. 17-18h</c:v>
                </c:pt>
                <c:pt idx="402">
                  <c:v>1147: S. 17-19h</c:v>
                </c:pt>
                <c:pt idx="403">
                  <c:v>1148: S. 17-20h</c:v>
                </c:pt>
                <c:pt idx="404">
                  <c:v>1149: S. 17-21h</c:v>
                </c:pt>
                <c:pt idx="405">
                  <c:v>1150: S. 17-22h</c:v>
                </c:pt>
                <c:pt idx="406">
                  <c:v>1151: S. 17-23h</c:v>
                </c:pt>
                <c:pt idx="407">
                  <c:v>1152: S. 17-24h</c:v>
                </c:pt>
                <c:pt idx="408">
                  <c:v>1153: D. 18-01h</c:v>
                </c:pt>
                <c:pt idx="409">
                  <c:v>1154: D. 18-02h</c:v>
                </c:pt>
                <c:pt idx="410">
                  <c:v>1155: D. 18-03h</c:v>
                </c:pt>
                <c:pt idx="411">
                  <c:v>1156: D. 18-04h</c:v>
                </c:pt>
                <c:pt idx="412">
                  <c:v>1157: D. 18-05h</c:v>
                </c:pt>
                <c:pt idx="413">
                  <c:v>1158: D. 18-06h</c:v>
                </c:pt>
                <c:pt idx="414">
                  <c:v>1159: D. 18-07h</c:v>
                </c:pt>
                <c:pt idx="415">
                  <c:v>1160: D. 18-08h</c:v>
                </c:pt>
                <c:pt idx="416">
                  <c:v>1161: D. 18-09h</c:v>
                </c:pt>
                <c:pt idx="417">
                  <c:v>1162: D. 18-10h</c:v>
                </c:pt>
                <c:pt idx="418">
                  <c:v>1163: D. 18-11h</c:v>
                </c:pt>
                <c:pt idx="419">
                  <c:v>1164: D. 18-12h</c:v>
                </c:pt>
                <c:pt idx="420">
                  <c:v>1165: D. 18-13h</c:v>
                </c:pt>
                <c:pt idx="421">
                  <c:v>1166: D. 18-14h</c:v>
                </c:pt>
                <c:pt idx="422">
                  <c:v>1167: D. 18-15h</c:v>
                </c:pt>
                <c:pt idx="423">
                  <c:v>1168: D. 18-16h</c:v>
                </c:pt>
                <c:pt idx="424">
                  <c:v>1169: D. 18-17h</c:v>
                </c:pt>
                <c:pt idx="425">
                  <c:v>1170: D. 18-18h</c:v>
                </c:pt>
                <c:pt idx="426">
                  <c:v>1171: D. 18-19h</c:v>
                </c:pt>
                <c:pt idx="427">
                  <c:v>1172: D. 18-20h</c:v>
                </c:pt>
                <c:pt idx="428">
                  <c:v>1173: D. 18-21h</c:v>
                </c:pt>
                <c:pt idx="429">
                  <c:v>1174: D. 18-22h</c:v>
                </c:pt>
                <c:pt idx="430">
                  <c:v>1175: D. 18-23h</c:v>
                </c:pt>
                <c:pt idx="431">
                  <c:v>1176: D. 18-24h</c:v>
                </c:pt>
                <c:pt idx="432">
                  <c:v>1177: L. 19-01h</c:v>
                </c:pt>
                <c:pt idx="433">
                  <c:v>1178: L. 19-02h</c:v>
                </c:pt>
                <c:pt idx="434">
                  <c:v>1179: L. 19-03h</c:v>
                </c:pt>
                <c:pt idx="435">
                  <c:v>1180: L. 19-04h</c:v>
                </c:pt>
                <c:pt idx="436">
                  <c:v>1181: L. 19-05h</c:v>
                </c:pt>
                <c:pt idx="437">
                  <c:v>1182: L. 19-06h</c:v>
                </c:pt>
                <c:pt idx="438">
                  <c:v>1183: L. 19-07h</c:v>
                </c:pt>
                <c:pt idx="439">
                  <c:v>1184: L. 19-08h</c:v>
                </c:pt>
                <c:pt idx="440">
                  <c:v>1185: L. 19-09h</c:v>
                </c:pt>
                <c:pt idx="441">
                  <c:v>1186: L. 19-10h</c:v>
                </c:pt>
                <c:pt idx="442">
                  <c:v>1187: L. 19-11h</c:v>
                </c:pt>
                <c:pt idx="443">
                  <c:v>1188: L. 19-12h</c:v>
                </c:pt>
                <c:pt idx="444">
                  <c:v>1189: L. 19-13h</c:v>
                </c:pt>
                <c:pt idx="445">
                  <c:v>1190: L. 19-14h</c:v>
                </c:pt>
                <c:pt idx="446">
                  <c:v>1191: L. 19-15h</c:v>
                </c:pt>
                <c:pt idx="447">
                  <c:v>1192: L. 19-16h</c:v>
                </c:pt>
                <c:pt idx="448">
                  <c:v>1193: L. 19-17h</c:v>
                </c:pt>
                <c:pt idx="449">
                  <c:v>1194: L. 19-18h</c:v>
                </c:pt>
                <c:pt idx="450">
                  <c:v>1195: L. 19-19h</c:v>
                </c:pt>
                <c:pt idx="451">
                  <c:v>1196: L. 19-20h</c:v>
                </c:pt>
                <c:pt idx="452">
                  <c:v>1197: L. 19-21h</c:v>
                </c:pt>
                <c:pt idx="453">
                  <c:v>1198: L. 19-22h</c:v>
                </c:pt>
                <c:pt idx="454">
                  <c:v>1199: L. 19-23h</c:v>
                </c:pt>
                <c:pt idx="455">
                  <c:v>1200: L. 19-24h</c:v>
                </c:pt>
                <c:pt idx="456">
                  <c:v>1201: M. 20-01h</c:v>
                </c:pt>
                <c:pt idx="457">
                  <c:v>1202: M. 20-02h</c:v>
                </c:pt>
                <c:pt idx="458">
                  <c:v>1203: M. 20-03h</c:v>
                </c:pt>
                <c:pt idx="459">
                  <c:v>1204: M. 20-04h</c:v>
                </c:pt>
                <c:pt idx="460">
                  <c:v>1205: M. 20-05h</c:v>
                </c:pt>
                <c:pt idx="461">
                  <c:v>1206: M. 20-06h</c:v>
                </c:pt>
                <c:pt idx="462">
                  <c:v>1207: M. 20-07h</c:v>
                </c:pt>
                <c:pt idx="463">
                  <c:v>1208: M. 20-08h</c:v>
                </c:pt>
                <c:pt idx="464">
                  <c:v>1209: M. 20-09h</c:v>
                </c:pt>
                <c:pt idx="465">
                  <c:v>1210: M. 20-10h</c:v>
                </c:pt>
                <c:pt idx="466">
                  <c:v>1211: M. 20-11h</c:v>
                </c:pt>
                <c:pt idx="467">
                  <c:v>1212: M. 20-12h</c:v>
                </c:pt>
                <c:pt idx="468">
                  <c:v>1213: M. 20-13h</c:v>
                </c:pt>
                <c:pt idx="469">
                  <c:v>1214: M. 20-14h</c:v>
                </c:pt>
                <c:pt idx="470">
                  <c:v>1215: M. 20-15h</c:v>
                </c:pt>
                <c:pt idx="471">
                  <c:v>1216: M. 20-16h</c:v>
                </c:pt>
                <c:pt idx="472">
                  <c:v>1217: M. 20-17h</c:v>
                </c:pt>
                <c:pt idx="473">
                  <c:v>1218: M. 20-18h</c:v>
                </c:pt>
                <c:pt idx="474">
                  <c:v>1219: M. 20-19h</c:v>
                </c:pt>
                <c:pt idx="475">
                  <c:v>1220: M. 20-20h</c:v>
                </c:pt>
                <c:pt idx="476">
                  <c:v>1221: M. 20-21h</c:v>
                </c:pt>
                <c:pt idx="477">
                  <c:v>1222: M. 20-22h</c:v>
                </c:pt>
                <c:pt idx="478">
                  <c:v>1223: M. 20-23h</c:v>
                </c:pt>
                <c:pt idx="479">
                  <c:v>1224: M. 20-24h</c:v>
                </c:pt>
                <c:pt idx="480">
                  <c:v>1225: M. 21-01h</c:v>
                </c:pt>
                <c:pt idx="481">
                  <c:v>1226: M. 21-02h</c:v>
                </c:pt>
                <c:pt idx="482">
                  <c:v>1227: M. 21-03h</c:v>
                </c:pt>
                <c:pt idx="483">
                  <c:v>1228: M. 21-04h</c:v>
                </c:pt>
                <c:pt idx="484">
                  <c:v>1229: M. 21-05h</c:v>
                </c:pt>
                <c:pt idx="485">
                  <c:v>1230: M. 21-06h</c:v>
                </c:pt>
                <c:pt idx="486">
                  <c:v>1231: M. 21-07h</c:v>
                </c:pt>
                <c:pt idx="487">
                  <c:v>1232: M. 21-08h</c:v>
                </c:pt>
                <c:pt idx="488">
                  <c:v>1233: M. 21-09h</c:v>
                </c:pt>
                <c:pt idx="489">
                  <c:v>1234: M. 21-10h</c:v>
                </c:pt>
                <c:pt idx="490">
                  <c:v>1235: M. 21-11h</c:v>
                </c:pt>
                <c:pt idx="491">
                  <c:v>1236: M. 21-12h</c:v>
                </c:pt>
                <c:pt idx="492">
                  <c:v>1237: M. 21-13h</c:v>
                </c:pt>
                <c:pt idx="493">
                  <c:v>1238: M. 21-14h</c:v>
                </c:pt>
                <c:pt idx="494">
                  <c:v>1239: M. 21-15h</c:v>
                </c:pt>
                <c:pt idx="495">
                  <c:v>1240: M. 21-16h</c:v>
                </c:pt>
                <c:pt idx="496">
                  <c:v>1241: M. 21-17h</c:v>
                </c:pt>
                <c:pt idx="497">
                  <c:v>1242: M. 21-18h</c:v>
                </c:pt>
                <c:pt idx="498">
                  <c:v>1243: M. 21-19h</c:v>
                </c:pt>
                <c:pt idx="499">
                  <c:v>1244: M. 21-20h</c:v>
                </c:pt>
                <c:pt idx="500">
                  <c:v>1245: M. 21-21h</c:v>
                </c:pt>
                <c:pt idx="501">
                  <c:v>1246: M. 21-22h</c:v>
                </c:pt>
                <c:pt idx="502">
                  <c:v>1247: M. 21-23h</c:v>
                </c:pt>
                <c:pt idx="503">
                  <c:v>1248: M. 21-24h</c:v>
                </c:pt>
                <c:pt idx="504">
                  <c:v>1249: J. 22-01h</c:v>
                </c:pt>
                <c:pt idx="505">
                  <c:v>1250: J. 22-02h</c:v>
                </c:pt>
                <c:pt idx="506">
                  <c:v>1251: J. 22-03h</c:v>
                </c:pt>
                <c:pt idx="507">
                  <c:v>1252: J. 22-04h</c:v>
                </c:pt>
                <c:pt idx="508">
                  <c:v>1253: J. 22-05h</c:v>
                </c:pt>
                <c:pt idx="509">
                  <c:v>1254: J. 22-06h</c:v>
                </c:pt>
                <c:pt idx="510">
                  <c:v>1255: J. 22-07h</c:v>
                </c:pt>
                <c:pt idx="511">
                  <c:v>1256: J. 22-08h</c:v>
                </c:pt>
                <c:pt idx="512">
                  <c:v>1257: J. 22-09h</c:v>
                </c:pt>
                <c:pt idx="513">
                  <c:v>1258: J. 22-10h</c:v>
                </c:pt>
                <c:pt idx="514">
                  <c:v>1259: J. 22-11h</c:v>
                </c:pt>
                <c:pt idx="515">
                  <c:v>1260: J. 22-12h</c:v>
                </c:pt>
                <c:pt idx="516">
                  <c:v>1261: J. 22-13h</c:v>
                </c:pt>
                <c:pt idx="517">
                  <c:v>1262: J. 22-14h</c:v>
                </c:pt>
                <c:pt idx="518">
                  <c:v>1263: J. 22-15h</c:v>
                </c:pt>
                <c:pt idx="519">
                  <c:v>1264: J. 22-16h</c:v>
                </c:pt>
                <c:pt idx="520">
                  <c:v>1265: J. 22-17h</c:v>
                </c:pt>
                <c:pt idx="521">
                  <c:v>1266: J. 22-18h</c:v>
                </c:pt>
                <c:pt idx="522">
                  <c:v>1267: J. 22-19h</c:v>
                </c:pt>
                <c:pt idx="523">
                  <c:v>1268: J. 22-20h</c:v>
                </c:pt>
                <c:pt idx="524">
                  <c:v>1269: J. 22-21h</c:v>
                </c:pt>
                <c:pt idx="525">
                  <c:v>1270: J. 22-22h</c:v>
                </c:pt>
                <c:pt idx="526">
                  <c:v>1271: J. 22-23h</c:v>
                </c:pt>
                <c:pt idx="527">
                  <c:v>1272: J. 22-24h</c:v>
                </c:pt>
                <c:pt idx="528">
                  <c:v>1273: V. 23-01h</c:v>
                </c:pt>
                <c:pt idx="529">
                  <c:v>1274: V. 23-02h</c:v>
                </c:pt>
                <c:pt idx="530">
                  <c:v>1275: V. 23-03h</c:v>
                </c:pt>
                <c:pt idx="531">
                  <c:v>1276: V. 23-04h</c:v>
                </c:pt>
                <c:pt idx="532">
                  <c:v>1277: V. 23-05h</c:v>
                </c:pt>
                <c:pt idx="533">
                  <c:v>1278: V. 23-06h</c:v>
                </c:pt>
                <c:pt idx="534">
                  <c:v>1279: V. 23-07h</c:v>
                </c:pt>
                <c:pt idx="535">
                  <c:v>1280: V. 23-08h</c:v>
                </c:pt>
                <c:pt idx="536">
                  <c:v>1281: V. 23-09h</c:v>
                </c:pt>
                <c:pt idx="537">
                  <c:v>1282: V. 23-10h</c:v>
                </c:pt>
                <c:pt idx="538">
                  <c:v>1283: V. 23-11h</c:v>
                </c:pt>
                <c:pt idx="539">
                  <c:v>1284: V. 23-12h</c:v>
                </c:pt>
                <c:pt idx="540">
                  <c:v>1285: V. 23-13h</c:v>
                </c:pt>
                <c:pt idx="541">
                  <c:v>1286: V. 23-14h</c:v>
                </c:pt>
                <c:pt idx="542">
                  <c:v>1287: V. 23-15h</c:v>
                </c:pt>
                <c:pt idx="543">
                  <c:v>1288: V. 23-16h</c:v>
                </c:pt>
                <c:pt idx="544">
                  <c:v>1289: V. 23-17h</c:v>
                </c:pt>
                <c:pt idx="545">
                  <c:v>1290: V. 23-18h</c:v>
                </c:pt>
                <c:pt idx="546">
                  <c:v>1291: V. 23-19h</c:v>
                </c:pt>
                <c:pt idx="547">
                  <c:v>1292: V. 23-20h</c:v>
                </c:pt>
                <c:pt idx="548">
                  <c:v>1293: V. 23-21h</c:v>
                </c:pt>
                <c:pt idx="549">
                  <c:v>1294: V. 23-22h</c:v>
                </c:pt>
                <c:pt idx="550">
                  <c:v>1295: V. 23-23h</c:v>
                </c:pt>
                <c:pt idx="551">
                  <c:v>1296: V. 23-24h</c:v>
                </c:pt>
                <c:pt idx="552">
                  <c:v>1297: S. 24-01h</c:v>
                </c:pt>
                <c:pt idx="553">
                  <c:v>1298: S. 24-02h</c:v>
                </c:pt>
                <c:pt idx="554">
                  <c:v>1299: S. 24-03h</c:v>
                </c:pt>
                <c:pt idx="555">
                  <c:v>1300: S. 24-04h</c:v>
                </c:pt>
                <c:pt idx="556">
                  <c:v>1301: S. 24-05h</c:v>
                </c:pt>
                <c:pt idx="557">
                  <c:v>1302: S. 24-06h</c:v>
                </c:pt>
                <c:pt idx="558">
                  <c:v>1303: S. 24-07h</c:v>
                </c:pt>
                <c:pt idx="559">
                  <c:v>1304: S. 24-08h</c:v>
                </c:pt>
                <c:pt idx="560">
                  <c:v>1305: S. 24-09h</c:v>
                </c:pt>
                <c:pt idx="561">
                  <c:v>1306: S. 24-10h</c:v>
                </c:pt>
                <c:pt idx="562">
                  <c:v>1307: S. 24-11h</c:v>
                </c:pt>
                <c:pt idx="563">
                  <c:v>1308: S. 24-12h</c:v>
                </c:pt>
                <c:pt idx="564">
                  <c:v>1309: S. 24-13h</c:v>
                </c:pt>
                <c:pt idx="565">
                  <c:v>1310: S. 24-14h</c:v>
                </c:pt>
                <c:pt idx="566">
                  <c:v>1311: S. 24-15h</c:v>
                </c:pt>
                <c:pt idx="567">
                  <c:v>1312: S. 24-16h</c:v>
                </c:pt>
                <c:pt idx="568">
                  <c:v>1313: S. 24-17h</c:v>
                </c:pt>
                <c:pt idx="569">
                  <c:v>1314: S. 24-18h</c:v>
                </c:pt>
                <c:pt idx="570">
                  <c:v>1315: S. 24-19h</c:v>
                </c:pt>
                <c:pt idx="571">
                  <c:v>1316: S. 24-20h</c:v>
                </c:pt>
                <c:pt idx="572">
                  <c:v>1317: S. 24-21h</c:v>
                </c:pt>
                <c:pt idx="573">
                  <c:v>1318: S. 24-22h</c:v>
                </c:pt>
                <c:pt idx="574">
                  <c:v>1319: S. 24-23h</c:v>
                </c:pt>
                <c:pt idx="575">
                  <c:v>1320: S. 24-24h</c:v>
                </c:pt>
                <c:pt idx="576">
                  <c:v>1321: D. 25-01h</c:v>
                </c:pt>
                <c:pt idx="577">
                  <c:v>1322: D. 25-02h</c:v>
                </c:pt>
                <c:pt idx="578">
                  <c:v>1323: D. 25-03h</c:v>
                </c:pt>
                <c:pt idx="579">
                  <c:v>1324: D. 25-04h</c:v>
                </c:pt>
                <c:pt idx="580">
                  <c:v>1325: D. 25-05h</c:v>
                </c:pt>
                <c:pt idx="581">
                  <c:v>1326: D. 25-06h</c:v>
                </c:pt>
                <c:pt idx="582">
                  <c:v>1327: D. 25-07h</c:v>
                </c:pt>
                <c:pt idx="583">
                  <c:v>1328: D. 25-08h</c:v>
                </c:pt>
                <c:pt idx="584">
                  <c:v>1329: D. 25-09h</c:v>
                </c:pt>
                <c:pt idx="585">
                  <c:v>1330: D. 25-10h</c:v>
                </c:pt>
                <c:pt idx="586">
                  <c:v>1331: D. 25-11h</c:v>
                </c:pt>
                <c:pt idx="587">
                  <c:v>1332: D. 25-12h</c:v>
                </c:pt>
                <c:pt idx="588">
                  <c:v>1333: D. 25-13h</c:v>
                </c:pt>
                <c:pt idx="589">
                  <c:v>1334: D. 25-14h</c:v>
                </c:pt>
                <c:pt idx="590">
                  <c:v>1335: D. 25-15h</c:v>
                </c:pt>
                <c:pt idx="591">
                  <c:v>1336: D. 25-16h</c:v>
                </c:pt>
                <c:pt idx="592">
                  <c:v>1337: D. 25-17h</c:v>
                </c:pt>
                <c:pt idx="593">
                  <c:v>1338: D. 25-18h</c:v>
                </c:pt>
                <c:pt idx="594">
                  <c:v>1339: D. 25-19h</c:v>
                </c:pt>
                <c:pt idx="595">
                  <c:v>1340: D. 25-20h</c:v>
                </c:pt>
                <c:pt idx="596">
                  <c:v>1341: D. 25-21h</c:v>
                </c:pt>
                <c:pt idx="597">
                  <c:v>1342: D. 25-22h</c:v>
                </c:pt>
                <c:pt idx="598">
                  <c:v>1343: D. 25-23h</c:v>
                </c:pt>
                <c:pt idx="599">
                  <c:v>1344: D. 25-24h</c:v>
                </c:pt>
                <c:pt idx="600">
                  <c:v>1345: L. 26-01h</c:v>
                </c:pt>
                <c:pt idx="601">
                  <c:v>1346: L. 26-02h</c:v>
                </c:pt>
                <c:pt idx="602">
                  <c:v>1347: L. 26-03h</c:v>
                </c:pt>
                <c:pt idx="603">
                  <c:v>1348: L. 26-04h</c:v>
                </c:pt>
                <c:pt idx="604">
                  <c:v>1349: L. 26-05h</c:v>
                </c:pt>
                <c:pt idx="605">
                  <c:v>1350: L. 26-06h</c:v>
                </c:pt>
                <c:pt idx="606">
                  <c:v>1351: L. 26-07h</c:v>
                </c:pt>
                <c:pt idx="607">
                  <c:v>1352: L. 26-08h</c:v>
                </c:pt>
                <c:pt idx="608">
                  <c:v>1353: L. 26-09h</c:v>
                </c:pt>
                <c:pt idx="609">
                  <c:v>1354: L. 26-10h</c:v>
                </c:pt>
                <c:pt idx="610">
                  <c:v>1355: L. 26-11h</c:v>
                </c:pt>
                <c:pt idx="611">
                  <c:v>1356: L. 26-12h</c:v>
                </c:pt>
                <c:pt idx="612">
                  <c:v>1357: L. 26-13h</c:v>
                </c:pt>
                <c:pt idx="613">
                  <c:v>1358: L. 26-14h</c:v>
                </c:pt>
                <c:pt idx="614">
                  <c:v>1359: L. 26-15h</c:v>
                </c:pt>
                <c:pt idx="615">
                  <c:v>1360: L. 26-16h</c:v>
                </c:pt>
                <c:pt idx="616">
                  <c:v>1361: L. 26-17h</c:v>
                </c:pt>
                <c:pt idx="617">
                  <c:v>1362: L. 26-18h</c:v>
                </c:pt>
                <c:pt idx="618">
                  <c:v>1363: L. 26-19h</c:v>
                </c:pt>
                <c:pt idx="619">
                  <c:v>1364: L. 26-20h</c:v>
                </c:pt>
                <c:pt idx="620">
                  <c:v>1365: L. 26-21h</c:v>
                </c:pt>
                <c:pt idx="621">
                  <c:v>1366: L. 26-22h</c:v>
                </c:pt>
                <c:pt idx="622">
                  <c:v>1367: L. 26-23h</c:v>
                </c:pt>
                <c:pt idx="623">
                  <c:v>1368: L. 26-24h</c:v>
                </c:pt>
                <c:pt idx="624">
                  <c:v>1369: M. 27-01h</c:v>
                </c:pt>
                <c:pt idx="625">
                  <c:v>1370: M. 27-02h</c:v>
                </c:pt>
                <c:pt idx="626">
                  <c:v>1371: M. 27-03h</c:v>
                </c:pt>
                <c:pt idx="627">
                  <c:v>1372: M. 27-04h</c:v>
                </c:pt>
                <c:pt idx="628">
                  <c:v>1373: M. 27-05h</c:v>
                </c:pt>
                <c:pt idx="629">
                  <c:v>1374: M. 27-06h</c:v>
                </c:pt>
                <c:pt idx="630">
                  <c:v>1375: M. 27-07h</c:v>
                </c:pt>
                <c:pt idx="631">
                  <c:v>1376: M. 27-08h</c:v>
                </c:pt>
                <c:pt idx="632">
                  <c:v>1377: M. 27-09h</c:v>
                </c:pt>
                <c:pt idx="633">
                  <c:v>1378: M. 27-10h</c:v>
                </c:pt>
                <c:pt idx="634">
                  <c:v>1379: M. 27-11h</c:v>
                </c:pt>
                <c:pt idx="635">
                  <c:v>1380: M. 27-12h</c:v>
                </c:pt>
                <c:pt idx="636">
                  <c:v>1381: M. 27-13h</c:v>
                </c:pt>
                <c:pt idx="637">
                  <c:v>1382: M. 27-14h</c:v>
                </c:pt>
                <c:pt idx="638">
                  <c:v>1383: M. 27-15h</c:v>
                </c:pt>
                <c:pt idx="639">
                  <c:v>1384: M. 27-16h</c:v>
                </c:pt>
                <c:pt idx="640">
                  <c:v>1385: M. 27-17h</c:v>
                </c:pt>
                <c:pt idx="641">
                  <c:v>1386: M. 27-18h</c:v>
                </c:pt>
                <c:pt idx="642">
                  <c:v>1387: M. 27-19h</c:v>
                </c:pt>
                <c:pt idx="643">
                  <c:v>1388: M. 27-20h</c:v>
                </c:pt>
                <c:pt idx="644">
                  <c:v>1389: M. 27-21h</c:v>
                </c:pt>
                <c:pt idx="645">
                  <c:v>1390: M. 27-22h</c:v>
                </c:pt>
                <c:pt idx="646">
                  <c:v>1391: M. 27-23h</c:v>
                </c:pt>
                <c:pt idx="647">
                  <c:v>1392: M. 27-24h</c:v>
                </c:pt>
                <c:pt idx="648">
                  <c:v>1393: M. 28-01h</c:v>
                </c:pt>
                <c:pt idx="649">
                  <c:v>1394: M. 28-02h</c:v>
                </c:pt>
                <c:pt idx="650">
                  <c:v>1395: M. 28-03h</c:v>
                </c:pt>
                <c:pt idx="651">
                  <c:v>1396: M. 28-04h</c:v>
                </c:pt>
                <c:pt idx="652">
                  <c:v>1397: M. 28-05h</c:v>
                </c:pt>
                <c:pt idx="653">
                  <c:v>1398: M. 28-06h</c:v>
                </c:pt>
                <c:pt idx="654">
                  <c:v>1399: M. 28-07h</c:v>
                </c:pt>
                <c:pt idx="655">
                  <c:v>1400: M. 28-08h</c:v>
                </c:pt>
                <c:pt idx="656">
                  <c:v>1401: M. 28-09h</c:v>
                </c:pt>
                <c:pt idx="657">
                  <c:v>1402: M. 28-10h</c:v>
                </c:pt>
                <c:pt idx="658">
                  <c:v>1403: M. 28-11h</c:v>
                </c:pt>
                <c:pt idx="659">
                  <c:v>1404: M. 28-12h</c:v>
                </c:pt>
                <c:pt idx="660">
                  <c:v>1405: M. 28-13h</c:v>
                </c:pt>
                <c:pt idx="661">
                  <c:v>1406: M. 28-14h</c:v>
                </c:pt>
                <c:pt idx="662">
                  <c:v>1407: M. 28-15h</c:v>
                </c:pt>
                <c:pt idx="663">
                  <c:v>1408: M. 28-16h</c:v>
                </c:pt>
                <c:pt idx="664">
                  <c:v>1409: M. 28-17h</c:v>
                </c:pt>
                <c:pt idx="665">
                  <c:v>1410: M. 28-18h</c:v>
                </c:pt>
                <c:pt idx="666">
                  <c:v>1411: M. 28-19h</c:v>
                </c:pt>
                <c:pt idx="667">
                  <c:v>1412: M. 28-20h</c:v>
                </c:pt>
                <c:pt idx="668">
                  <c:v>1413: M. 28-21h</c:v>
                </c:pt>
                <c:pt idx="669">
                  <c:v>1414: M. 28-22h</c:v>
                </c:pt>
                <c:pt idx="670">
                  <c:v>1415: M. 28-23h</c:v>
                </c:pt>
                <c:pt idx="671">
                  <c:v>1416: M. 28-24h</c:v>
                </c:pt>
              </c:strCache>
            </c:strRef>
          </c:cat>
          <c:val>
            <c:numRef>
              <c:f>Ifrane!$B$2:$B$673</c:f>
            </c:numRef>
          </c:val>
          <c:smooth val="0"/>
          <c:extLst>
            <c:ext xmlns:c16="http://schemas.microsoft.com/office/drawing/2014/chart" uri="{C3380CC4-5D6E-409C-BE32-E72D297353CC}">
              <c16:uniqueId val="{00000000-0253-41D6-9DB9-C33450772473}"/>
            </c:ext>
          </c:extLst>
        </c:ser>
        <c:ser>
          <c:idx val="1"/>
          <c:order val="1"/>
          <c:tx>
            <c:strRef>
              <c:f>Ifrane!$C$1</c:f>
              <c:strCache>
                <c:ptCount val="1"/>
                <c:pt idx="0">
                  <c:v>Préchauf.</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Ifrane!$A$2:$A$673</c:f>
              <c:strCache>
                <c:ptCount val="672"/>
                <c:pt idx="0">
                  <c:v>745: J. 01-01h</c:v>
                </c:pt>
                <c:pt idx="1">
                  <c:v>746: J. 01-02h</c:v>
                </c:pt>
                <c:pt idx="2">
                  <c:v>747: J. 01-03h</c:v>
                </c:pt>
                <c:pt idx="3">
                  <c:v>748: J. 01-04h</c:v>
                </c:pt>
                <c:pt idx="4">
                  <c:v>749: J. 01-05h</c:v>
                </c:pt>
                <c:pt idx="5">
                  <c:v>750: J. 01-06h</c:v>
                </c:pt>
                <c:pt idx="6">
                  <c:v>751: J. 01-07h</c:v>
                </c:pt>
                <c:pt idx="7">
                  <c:v>752: J. 01-08h</c:v>
                </c:pt>
                <c:pt idx="8">
                  <c:v>753: J. 01-09h</c:v>
                </c:pt>
                <c:pt idx="9">
                  <c:v>754: J. 01-10h</c:v>
                </c:pt>
                <c:pt idx="10">
                  <c:v>755: J. 01-11h</c:v>
                </c:pt>
                <c:pt idx="11">
                  <c:v>756: J. 01-12h</c:v>
                </c:pt>
                <c:pt idx="12">
                  <c:v>757: J. 01-13h</c:v>
                </c:pt>
                <c:pt idx="13">
                  <c:v>758: J. 01-14h</c:v>
                </c:pt>
                <c:pt idx="14">
                  <c:v>759: J. 01-15h</c:v>
                </c:pt>
                <c:pt idx="15">
                  <c:v>760: J. 01-16h</c:v>
                </c:pt>
                <c:pt idx="16">
                  <c:v>761: J. 01-17h</c:v>
                </c:pt>
                <c:pt idx="17">
                  <c:v>762: J. 01-18h</c:v>
                </c:pt>
                <c:pt idx="18">
                  <c:v>763: J. 01-19h</c:v>
                </c:pt>
                <c:pt idx="19">
                  <c:v>764: J. 01-20h</c:v>
                </c:pt>
                <c:pt idx="20">
                  <c:v>765: J. 01-21h</c:v>
                </c:pt>
                <c:pt idx="21">
                  <c:v>766: J. 01-22h</c:v>
                </c:pt>
                <c:pt idx="22">
                  <c:v>767: J. 01-23h</c:v>
                </c:pt>
                <c:pt idx="23">
                  <c:v>768: J. 01-24h</c:v>
                </c:pt>
                <c:pt idx="24">
                  <c:v>769: V. 02-01h</c:v>
                </c:pt>
                <c:pt idx="25">
                  <c:v>770: V. 02-02h</c:v>
                </c:pt>
                <c:pt idx="26">
                  <c:v>771: V. 02-03h</c:v>
                </c:pt>
                <c:pt idx="27">
                  <c:v>772: V. 02-04h</c:v>
                </c:pt>
                <c:pt idx="28">
                  <c:v>773: V. 02-05h</c:v>
                </c:pt>
                <c:pt idx="29">
                  <c:v>774: V. 02-06h</c:v>
                </c:pt>
                <c:pt idx="30">
                  <c:v>775: V. 02-07h</c:v>
                </c:pt>
                <c:pt idx="31">
                  <c:v>776: V. 02-08h</c:v>
                </c:pt>
                <c:pt idx="32">
                  <c:v>777: V. 02-09h</c:v>
                </c:pt>
                <c:pt idx="33">
                  <c:v>778: V. 02-10h</c:v>
                </c:pt>
                <c:pt idx="34">
                  <c:v>779: V. 02-11h</c:v>
                </c:pt>
                <c:pt idx="35">
                  <c:v>780: V. 02-12h</c:v>
                </c:pt>
                <c:pt idx="36">
                  <c:v>781: V. 02-13h</c:v>
                </c:pt>
                <c:pt idx="37">
                  <c:v>782: V. 02-14h</c:v>
                </c:pt>
                <c:pt idx="38">
                  <c:v>783: V. 02-15h</c:v>
                </c:pt>
                <c:pt idx="39">
                  <c:v>784: V. 02-16h</c:v>
                </c:pt>
                <c:pt idx="40">
                  <c:v>785: V. 02-17h</c:v>
                </c:pt>
                <c:pt idx="41">
                  <c:v>786: V. 02-18h</c:v>
                </c:pt>
                <c:pt idx="42">
                  <c:v>787: V. 02-19h</c:v>
                </c:pt>
                <c:pt idx="43">
                  <c:v>788: V. 02-20h</c:v>
                </c:pt>
                <c:pt idx="44">
                  <c:v>789: V. 02-21h</c:v>
                </c:pt>
                <c:pt idx="45">
                  <c:v>790: V. 02-22h</c:v>
                </c:pt>
                <c:pt idx="46">
                  <c:v>791: V. 02-23h</c:v>
                </c:pt>
                <c:pt idx="47">
                  <c:v>792: V. 02-24h</c:v>
                </c:pt>
                <c:pt idx="48">
                  <c:v>793: S. 03-01h</c:v>
                </c:pt>
                <c:pt idx="49">
                  <c:v>794: S. 03-02h</c:v>
                </c:pt>
                <c:pt idx="50">
                  <c:v>795: S. 03-03h</c:v>
                </c:pt>
                <c:pt idx="51">
                  <c:v>796: S. 03-04h</c:v>
                </c:pt>
                <c:pt idx="52">
                  <c:v>797: S. 03-05h</c:v>
                </c:pt>
                <c:pt idx="53">
                  <c:v>798: S. 03-06h</c:v>
                </c:pt>
                <c:pt idx="54">
                  <c:v>799: S. 03-07h</c:v>
                </c:pt>
                <c:pt idx="55">
                  <c:v>800: S. 03-08h</c:v>
                </c:pt>
                <c:pt idx="56">
                  <c:v>801: S. 03-09h</c:v>
                </c:pt>
                <c:pt idx="57">
                  <c:v>802: S. 03-10h</c:v>
                </c:pt>
                <c:pt idx="58">
                  <c:v>803: S. 03-11h</c:v>
                </c:pt>
                <c:pt idx="59">
                  <c:v>804: S. 03-12h</c:v>
                </c:pt>
                <c:pt idx="60">
                  <c:v>805: S. 03-13h</c:v>
                </c:pt>
                <c:pt idx="61">
                  <c:v>806: S. 03-14h</c:v>
                </c:pt>
                <c:pt idx="62">
                  <c:v>807: S. 03-15h</c:v>
                </c:pt>
                <c:pt idx="63">
                  <c:v>808: S. 03-16h</c:v>
                </c:pt>
                <c:pt idx="64">
                  <c:v>809: S. 03-17h</c:v>
                </c:pt>
                <c:pt idx="65">
                  <c:v>810: S. 03-18h</c:v>
                </c:pt>
                <c:pt idx="66">
                  <c:v>811: S. 03-19h</c:v>
                </c:pt>
                <c:pt idx="67">
                  <c:v>812: S. 03-20h</c:v>
                </c:pt>
                <c:pt idx="68">
                  <c:v>813: S. 03-21h</c:v>
                </c:pt>
                <c:pt idx="69">
                  <c:v>814: S. 03-22h</c:v>
                </c:pt>
                <c:pt idx="70">
                  <c:v>815: S. 03-23h</c:v>
                </c:pt>
                <c:pt idx="71">
                  <c:v>816: S. 03-24h</c:v>
                </c:pt>
                <c:pt idx="72">
                  <c:v>817: D. 04-01h</c:v>
                </c:pt>
                <c:pt idx="73">
                  <c:v>818: D. 04-02h</c:v>
                </c:pt>
                <c:pt idx="74">
                  <c:v>819: D. 04-03h</c:v>
                </c:pt>
                <c:pt idx="75">
                  <c:v>820: D. 04-04h</c:v>
                </c:pt>
                <c:pt idx="76">
                  <c:v>821: D. 04-05h</c:v>
                </c:pt>
                <c:pt idx="77">
                  <c:v>822: D. 04-06h</c:v>
                </c:pt>
                <c:pt idx="78">
                  <c:v>823: D. 04-07h</c:v>
                </c:pt>
                <c:pt idx="79">
                  <c:v>824: D. 04-08h</c:v>
                </c:pt>
                <c:pt idx="80">
                  <c:v>825: D. 04-09h</c:v>
                </c:pt>
                <c:pt idx="81">
                  <c:v>826: D. 04-10h</c:v>
                </c:pt>
                <c:pt idx="82">
                  <c:v>827: D. 04-11h</c:v>
                </c:pt>
                <c:pt idx="83">
                  <c:v>828: D. 04-12h</c:v>
                </c:pt>
                <c:pt idx="84">
                  <c:v>829: D. 04-13h</c:v>
                </c:pt>
                <c:pt idx="85">
                  <c:v>830: D. 04-14h</c:v>
                </c:pt>
                <c:pt idx="86">
                  <c:v>831: D. 04-15h</c:v>
                </c:pt>
                <c:pt idx="87">
                  <c:v>832: D. 04-16h</c:v>
                </c:pt>
                <c:pt idx="88">
                  <c:v>833: D. 04-17h</c:v>
                </c:pt>
                <c:pt idx="89">
                  <c:v>834: D. 04-18h</c:v>
                </c:pt>
                <c:pt idx="90">
                  <c:v>835: D. 04-19h</c:v>
                </c:pt>
                <c:pt idx="91">
                  <c:v>836: D. 04-20h</c:v>
                </c:pt>
                <c:pt idx="92">
                  <c:v>837: D. 04-21h</c:v>
                </c:pt>
                <c:pt idx="93">
                  <c:v>838: D. 04-22h</c:v>
                </c:pt>
                <c:pt idx="94">
                  <c:v>839: D. 04-23h</c:v>
                </c:pt>
                <c:pt idx="95">
                  <c:v>840: D. 04-24h</c:v>
                </c:pt>
                <c:pt idx="96">
                  <c:v>841: L. 05-01h</c:v>
                </c:pt>
                <c:pt idx="97">
                  <c:v>842: L. 05-02h</c:v>
                </c:pt>
                <c:pt idx="98">
                  <c:v>843: L. 05-03h</c:v>
                </c:pt>
                <c:pt idx="99">
                  <c:v>844: L. 05-04h</c:v>
                </c:pt>
                <c:pt idx="100">
                  <c:v>845: L. 05-05h</c:v>
                </c:pt>
                <c:pt idx="101">
                  <c:v>846: L. 05-06h</c:v>
                </c:pt>
                <c:pt idx="102">
                  <c:v>847: L. 05-07h</c:v>
                </c:pt>
                <c:pt idx="103">
                  <c:v>848: L. 05-08h</c:v>
                </c:pt>
                <c:pt idx="104">
                  <c:v>849: L. 05-09h</c:v>
                </c:pt>
                <c:pt idx="105">
                  <c:v>850: L. 05-10h</c:v>
                </c:pt>
                <c:pt idx="106">
                  <c:v>851: L. 05-11h</c:v>
                </c:pt>
                <c:pt idx="107">
                  <c:v>852: L. 05-12h</c:v>
                </c:pt>
                <c:pt idx="108">
                  <c:v>853: L. 05-13h</c:v>
                </c:pt>
                <c:pt idx="109">
                  <c:v>854: L. 05-14h</c:v>
                </c:pt>
                <c:pt idx="110">
                  <c:v>855: L. 05-15h</c:v>
                </c:pt>
                <c:pt idx="111">
                  <c:v>856: L. 05-16h</c:v>
                </c:pt>
                <c:pt idx="112">
                  <c:v>857: L. 05-17h</c:v>
                </c:pt>
                <c:pt idx="113">
                  <c:v>858: L. 05-18h</c:v>
                </c:pt>
                <c:pt idx="114">
                  <c:v>859: L. 05-19h</c:v>
                </c:pt>
                <c:pt idx="115">
                  <c:v>860: L. 05-20h</c:v>
                </c:pt>
                <c:pt idx="116">
                  <c:v>861: L. 05-21h</c:v>
                </c:pt>
                <c:pt idx="117">
                  <c:v>862: L. 05-22h</c:v>
                </c:pt>
                <c:pt idx="118">
                  <c:v>863: L. 05-23h</c:v>
                </c:pt>
                <c:pt idx="119">
                  <c:v>864: L. 05-24h</c:v>
                </c:pt>
                <c:pt idx="120">
                  <c:v>865: M. 06-01h</c:v>
                </c:pt>
                <c:pt idx="121">
                  <c:v>866: M. 06-02h</c:v>
                </c:pt>
                <c:pt idx="122">
                  <c:v>867: M. 06-03h</c:v>
                </c:pt>
                <c:pt idx="123">
                  <c:v>868: M. 06-04h</c:v>
                </c:pt>
                <c:pt idx="124">
                  <c:v>869: M. 06-05h</c:v>
                </c:pt>
                <c:pt idx="125">
                  <c:v>870: M. 06-06h</c:v>
                </c:pt>
                <c:pt idx="126">
                  <c:v>871: M. 06-07h</c:v>
                </c:pt>
                <c:pt idx="127">
                  <c:v>872: M. 06-08h</c:v>
                </c:pt>
                <c:pt idx="128">
                  <c:v>873: M. 06-09h</c:v>
                </c:pt>
                <c:pt idx="129">
                  <c:v>874: M. 06-10h</c:v>
                </c:pt>
                <c:pt idx="130">
                  <c:v>875: M. 06-11h</c:v>
                </c:pt>
                <c:pt idx="131">
                  <c:v>876: M. 06-12h</c:v>
                </c:pt>
                <c:pt idx="132">
                  <c:v>877: M. 06-13h</c:v>
                </c:pt>
                <c:pt idx="133">
                  <c:v>878: M. 06-14h</c:v>
                </c:pt>
                <c:pt idx="134">
                  <c:v>879: M. 06-15h</c:v>
                </c:pt>
                <c:pt idx="135">
                  <c:v>880: M. 06-16h</c:v>
                </c:pt>
                <c:pt idx="136">
                  <c:v>881: M. 06-17h</c:v>
                </c:pt>
                <c:pt idx="137">
                  <c:v>882: M. 06-18h</c:v>
                </c:pt>
                <c:pt idx="138">
                  <c:v>883: M. 06-19h</c:v>
                </c:pt>
                <c:pt idx="139">
                  <c:v>884: M. 06-20h</c:v>
                </c:pt>
                <c:pt idx="140">
                  <c:v>885: M. 06-21h</c:v>
                </c:pt>
                <c:pt idx="141">
                  <c:v>886: M. 06-22h</c:v>
                </c:pt>
                <c:pt idx="142">
                  <c:v>887: M. 06-23h</c:v>
                </c:pt>
                <c:pt idx="143">
                  <c:v>888: M. 06-24h</c:v>
                </c:pt>
                <c:pt idx="144">
                  <c:v>889: M. 07-01h</c:v>
                </c:pt>
                <c:pt idx="145">
                  <c:v>890: M. 07-02h</c:v>
                </c:pt>
                <c:pt idx="146">
                  <c:v>891: M. 07-03h</c:v>
                </c:pt>
                <c:pt idx="147">
                  <c:v>892: M. 07-04h</c:v>
                </c:pt>
                <c:pt idx="148">
                  <c:v>893: M. 07-05h</c:v>
                </c:pt>
                <c:pt idx="149">
                  <c:v>894: M. 07-06h</c:v>
                </c:pt>
                <c:pt idx="150">
                  <c:v>895: M. 07-07h</c:v>
                </c:pt>
                <c:pt idx="151">
                  <c:v>896: M. 07-08h</c:v>
                </c:pt>
                <c:pt idx="152">
                  <c:v>897: M. 07-09h</c:v>
                </c:pt>
                <c:pt idx="153">
                  <c:v>898: M. 07-10h</c:v>
                </c:pt>
                <c:pt idx="154">
                  <c:v>899: M. 07-11h</c:v>
                </c:pt>
                <c:pt idx="155">
                  <c:v>900: M. 07-12h</c:v>
                </c:pt>
                <c:pt idx="156">
                  <c:v>901: M. 07-13h</c:v>
                </c:pt>
                <c:pt idx="157">
                  <c:v>902: M. 07-14h</c:v>
                </c:pt>
                <c:pt idx="158">
                  <c:v>903: M. 07-15h</c:v>
                </c:pt>
                <c:pt idx="159">
                  <c:v>904: M. 07-16h</c:v>
                </c:pt>
                <c:pt idx="160">
                  <c:v>905: M. 07-17h</c:v>
                </c:pt>
                <c:pt idx="161">
                  <c:v>906: M. 07-18h</c:v>
                </c:pt>
                <c:pt idx="162">
                  <c:v>907: M. 07-19h</c:v>
                </c:pt>
                <c:pt idx="163">
                  <c:v>908: M. 07-20h</c:v>
                </c:pt>
                <c:pt idx="164">
                  <c:v>909: M. 07-21h</c:v>
                </c:pt>
                <c:pt idx="165">
                  <c:v>910: M. 07-22h</c:v>
                </c:pt>
                <c:pt idx="166">
                  <c:v>911: M. 07-23h</c:v>
                </c:pt>
                <c:pt idx="167">
                  <c:v>912: M. 07-24h</c:v>
                </c:pt>
                <c:pt idx="168">
                  <c:v>913: J. 08-01h</c:v>
                </c:pt>
                <c:pt idx="169">
                  <c:v>914: J. 08-02h</c:v>
                </c:pt>
                <c:pt idx="170">
                  <c:v>915: J. 08-03h</c:v>
                </c:pt>
                <c:pt idx="171">
                  <c:v>916: J. 08-04h</c:v>
                </c:pt>
                <c:pt idx="172">
                  <c:v>917: J. 08-05h</c:v>
                </c:pt>
                <c:pt idx="173">
                  <c:v>918: J. 08-06h</c:v>
                </c:pt>
                <c:pt idx="174">
                  <c:v>919: J. 08-07h</c:v>
                </c:pt>
                <c:pt idx="175">
                  <c:v>920: J. 08-08h</c:v>
                </c:pt>
                <c:pt idx="176">
                  <c:v>921: J. 08-09h</c:v>
                </c:pt>
                <c:pt idx="177">
                  <c:v>922: J. 08-10h</c:v>
                </c:pt>
                <c:pt idx="178">
                  <c:v>923: J. 08-11h</c:v>
                </c:pt>
                <c:pt idx="179">
                  <c:v>924: J. 08-12h</c:v>
                </c:pt>
                <c:pt idx="180">
                  <c:v>925: J. 08-13h</c:v>
                </c:pt>
                <c:pt idx="181">
                  <c:v>926: J. 08-14h</c:v>
                </c:pt>
                <c:pt idx="182">
                  <c:v>927: J. 08-15h</c:v>
                </c:pt>
                <c:pt idx="183">
                  <c:v>928: J. 08-16h</c:v>
                </c:pt>
                <c:pt idx="184">
                  <c:v>929: J. 08-17h</c:v>
                </c:pt>
                <c:pt idx="185">
                  <c:v>930: J. 08-18h</c:v>
                </c:pt>
                <c:pt idx="186">
                  <c:v>931: J. 08-19h</c:v>
                </c:pt>
                <c:pt idx="187">
                  <c:v>932: J. 08-20h</c:v>
                </c:pt>
                <c:pt idx="188">
                  <c:v>933: J. 08-21h</c:v>
                </c:pt>
                <c:pt idx="189">
                  <c:v>934: J. 08-22h</c:v>
                </c:pt>
                <c:pt idx="190">
                  <c:v>935: J. 08-23h</c:v>
                </c:pt>
                <c:pt idx="191">
                  <c:v>936: J. 08-24h</c:v>
                </c:pt>
                <c:pt idx="192">
                  <c:v>937: V. 09-01h</c:v>
                </c:pt>
                <c:pt idx="193">
                  <c:v>938: V. 09-02h</c:v>
                </c:pt>
                <c:pt idx="194">
                  <c:v>939: V. 09-03h</c:v>
                </c:pt>
                <c:pt idx="195">
                  <c:v>940: V. 09-04h</c:v>
                </c:pt>
                <c:pt idx="196">
                  <c:v>941: V. 09-05h</c:v>
                </c:pt>
                <c:pt idx="197">
                  <c:v>942: V. 09-06h</c:v>
                </c:pt>
                <c:pt idx="198">
                  <c:v>943: V. 09-07h</c:v>
                </c:pt>
                <c:pt idx="199">
                  <c:v>944: V. 09-08h</c:v>
                </c:pt>
                <c:pt idx="200">
                  <c:v>945: V. 09-09h</c:v>
                </c:pt>
                <c:pt idx="201">
                  <c:v>946: V. 09-10h</c:v>
                </c:pt>
                <c:pt idx="202">
                  <c:v>947: V. 09-11h</c:v>
                </c:pt>
                <c:pt idx="203">
                  <c:v>948: V. 09-12h</c:v>
                </c:pt>
                <c:pt idx="204">
                  <c:v>949: V. 09-13h</c:v>
                </c:pt>
                <c:pt idx="205">
                  <c:v>950: V. 09-14h</c:v>
                </c:pt>
                <c:pt idx="206">
                  <c:v>951: V. 09-15h</c:v>
                </c:pt>
                <c:pt idx="207">
                  <c:v>952: V. 09-16h</c:v>
                </c:pt>
                <c:pt idx="208">
                  <c:v>953: V. 09-17h</c:v>
                </c:pt>
                <c:pt idx="209">
                  <c:v>954: V. 09-18h</c:v>
                </c:pt>
                <c:pt idx="210">
                  <c:v>955: V. 09-19h</c:v>
                </c:pt>
                <c:pt idx="211">
                  <c:v>956: V. 09-20h</c:v>
                </c:pt>
                <c:pt idx="212">
                  <c:v>957: V. 09-21h</c:v>
                </c:pt>
                <c:pt idx="213">
                  <c:v>958: V. 09-22h</c:v>
                </c:pt>
                <c:pt idx="214">
                  <c:v>959: V. 09-23h</c:v>
                </c:pt>
                <c:pt idx="215">
                  <c:v>960: V. 09-24h</c:v>
                </c:pt>
                <c:pt idx="216">
                  <c:v>961: S. 10-01h</c:v>
                </c:pt>
                <c:pt idx="217">
                  <c:v>962: S. 10-02h</c:v>
                </c:pt>
                <c:pt idx="218">
                  <c:v>963: S. 10-03h</c:v>
                </c:pt>
                <c:pt idx="219">
                  <c:v>964: S. 10-04h</c:v>
                </c:pt>
                <c:pt idx="220">
                  <c:v>965: S. 10-05h</c:v>
                </c:pt>
                <c:pt idx="221">
                  <c:v>966: S. 10-06h</c:v>
                </c:pt>
                <c:pt idx="222">
                  <c:v>967: S. 10-07h</c:v>
                </c:pt>
                <c:pt idx="223">
                  <c:v>968: S. 10-08h</c:v>
                </c:pt>
                <c:pt idx="224">
                  <c:v>969: S. 10-09h</c:v>
                </c:pt>
                <c:pt idx="225">
                  <c:v>970: S. 10-10h</c:v>
                </c:pt>
                <c:pt idx="226">
                  <c:v>971: S. 10-11h</c:v>
                </c:pt>
                <c:pt idx="227">
                  <c:v>972: S. 10-12h</c:v>
                </c:pt>
                <c:pt idx="228">
                  <c:v>973: S. 10-13h</c:v>
                </c:pt>
                <c:pt idx="229">
                  <c:v>974: S. 10-14h</c:v>
                </c:pt>
                <c:pt idx="230">
                  <c:v>975: S. 10-15h</c:v>
                </c:pt>
                <c:pt idx="231">
                  <c:v>976: S. 10-16h</c:v>
                </c:pt>
                <c:pt idx="232">
                  <c:v>977: S. 10-17h</c:v>
                </c:pt>
                <c:pt idx="233">
                  <c:v>978: S. 10-18h</c:v>
                </c:pt>
                <c:pt idx="234">
                  <c:v>979: S. 10-19h</c:v>
                </c:pt>
                <c:pt idx="235">
                  <c:v>980: S. 10-20h</c:v>
                </c:pt>
                <c:pt idx="236">
                  <c:v>981: S. 10-21h</c:v>
                </c:pt>
                <c:pt idx="237">
                  <c:v>982: S. 10-22h</c:v>
                </c:pt>
                <c:pt idx="238">
                  <c:v>983: S. 10-23h</c:v>
                </c:pt>
                <c:pt idx="239">
                  <c:v>984: S. 10-24h</c:v>
                </c:pt>
                <c:pt idx="240">
                  <c:v>985: D. 11-01h</c:v>
                </c:pt>
                <c:pt idx="241">
                  <c:v>986: D. 11-02h</c:v>
                </c:pt>
                <c:pt idx="242">
                  <c:v>987: D. 11-03h</c:v>
                </c:pt>
                <c:pt idx="243">
                  <c:v>988: D. 11-04h</c:v>
                </c:pt>
                <c:pt idx="244">
                  <c:v>989: D. 11-05h</c:v>
                </c:pt>
                <c:pt idx="245">
                  <c:v>990: D. 11-06h</c:v>
                </c:pt>
                <c:pt idx="246">
                  <c:v>991: D. 11-07h</c:v>
                </c:pt>
                <c:pt idx="247">
                  <c:v>992: D. 11-08h</c:v>
                </c:pt>
                <c:pt idx="248">
                  <c:v>993: D. 11-09h</c:v>
                </c:pt>
                <c:pt idx="249">
                  <c:v>994: D. 11-10h</c:v>
                </c:pt>
                <c:pt idx="250">
                  <c:v>995: D. 11-11h</c:v>
                </c:pt>
                <c:pt idx="251">
                  <c:v>996: D. 11-12h</c:v>
                </c:pt>
                <c:pt idx="252">
                  <c:v>997: D. 11-13h</c:v>
                </c:pt>
                <c:pt idx="253">
                  <c:v>998: D. 11-14h</c:v>
                </c:pt>
                <c:pt idx="254">
                  <c:v>999: D. 11-15h</c:v>
                </c:pt>
                <c:pt idx="255">
                  <c:v>1000: D. 11-16h</c:v>
                </c:pt>
                <c:pt idx="256">
                  <c:v>1001: D. 11-17h</c:v>
                </c:pt>
                <c:pt idx="257">
                  <c:v>1002: D. 11-18h</c:v>
                </c:pt>
                <c:pt idx="258">
                  <c:v>1003: D. 11-19h</c:v>
                </c:pt>
                <c:pt idx="259">
                  <c:v>1004: D. 11-20h</c:v>
                </c:pt>
                <c:pt idx="260">
                  <c:v>1005: D. 11-21h</c:v>
                </c:pt>
                <c:pt idx="261">
                  <c:v>1006: D. 11-22h</c:v>
                </c:pt>
                <c:pt idx="262">
                  <c:v>1007: D. 11-23h</c:v>
                </c:pt>
                <c:pt idx="263">
                  <c:v>1008: D. 11-24h</c:v>
                </c:pt>
                <c:pt idx="264">
                  <c:v>1009: L. 12-01h</c:v>
                </c:pt>
                <c:pt idx="265">
                  <c:v>1010: L. 12-02h</c:v>
                </c:pt>
                <c:pt idx="266">
                  <c:v>1011: L. 12-03h</c:v>
                </c:pt>
                <c:pt idx="267">
                  <c:v>1012: L. 12-04h</c:v>
                </c:pt>
                <c:pt idx="268">
                  <c:v>1013: L. 12-05h</c:v>
                </c:pt>
                <c:pt idx="269">
                  <c:v>1014: L. 12-06h</c:v>
                </c:pt>
                <c:pt idx="270">
                  <c:v>1015: L. 12-07h</c:v>
                </c:pt>
                <c:pt idx="271">
                  <c:v>1016: L. 12-08h</c:v>
                </c:pt>
                <c:pt idx="272">
                  <c:v>1017: L. 12-09h</c:v>
                </c:pt>
                <c:pt idx="273">
                  <c:v>1018: L. 12-10h</c:v>
                </c:pt>
                <c:pt idx="274">
                  <c:v>1019: L. 12-11h</c:v>
                </c:pt>
                <c:pt idx="275">
                  <c:v>1020: L. 12-12h</c:v>
                </c:pt>
                <c:pt idx="276">
                  <c:v>1021: L. 12-13h</c:v>
                </c:pt>
                <c:pt idx="277">
                  <c:v>1022: L. 12-14h</c:v>
                </c:pt>
                <c:pt idx="278">
                  <c:v>1023: L. 12-15h</c:v>
                </c:pt>
                <c:pt idx="279">
                  <c:v>1024: L. 12-16h</c:v>
                </c:pt>
                <c:pt idx="280">
                  <c:v>1025: L. 12-17h</c:v>
                </c:pt>
                <c:pt idx="281">
                  <c:v>1026: L. 12-18h</c:v>
                </c:pt>
                <c:pt idx="282">
                  <c:v>1027: L. 12-19h</c:v>
                </c:pt>
                <c:pt idx="283">
                  <c:v>1028: L. 12-20h</c:v>
                </c:pt>
                <c:pt idx="284">
                  <c:v>1029: L. 12-21h</c:v>
                </c:pt>
                <c:pt idx="285">
                  <c:v>1030: L. 12-22h</c:v>
                </c:pt>
                <c:pt idx="286">
                  <c:v>1031: L. 12-23h</c:v>
                </c:pt>
                <c:pt idx="287">
                  <c:v>1032: L. 12-24h</c:v>
                </c:pt>
                <c:pt idx="288">
                  <c:v>1033: M. 13-01h</c:v>
                </c:pt>
                <c:pt idx="289">
                  <c:v>1034: M. 13-02h</c:v>
                </c:pt>
                <c:pt idx="290">
                  <c:v>1035: M. 13-03h</c:v>
                </c:pt>
                <c:pt idx="291">
                  <c:v>1036: M. 13-04h</c:v>
                </c:pt>
                <c:pt idx="292">
                  <c:v>1037: M. 13-05h</c:v>
                </c:pt>
                <c:pt idx="293">
                  <c:v>1038: M. 13-06h</c:v>
                </c:pt>
                <c:pt idx="294">
                  <c:v>1039: M. 13-07h</c:v>
                </c:pt>
                <c:pt idx="295">
                  <c:v>1040: M. 13-08h</c:v>
                </c:pt>
                <c:pt idx="296">
                  <c:v>1041: M. 13-09h</c:v>
                </c:pt>
                <c:pt idx="297">
                  <c:v>1042: M. 13-10h</c:v>
                </c:pt>
                <c:pt idx="298">
                  <c:v>1043: M. 13-11h</c:v>
                </c:pt>
                <c:pt idx="299">
                  <c:v>1044: M. 13-12h</c:v>
                </c:pt>
                <c:pt idx="300">
                  <c:v>1045: M. 13-13h</c:v>
                </c:pt>
                <c:pt idx="301">
                  <c:v>1046: M. 13-14h</c:v>
                </c:pt>
                <c:pt idx="302">
                  <c:v>1047: M. 13-15h</c:v>
                </c:pt>
                <c:pt idx="303">
                  <c:v>1048: M. 13-16h</c:v>
                </c:pt>
                <c:pt idx="304">
                  <c:v>1049: M. 13-17h</c:v>
                </c:pt>
                <c:pt idx="305">
                  <c:v>1050: M. 13-18h</c:v>
                </c:pt>
                <c:pt idx="306">
                  <c:v>1051: M. 13-19h</c:v>
                </c:pt>
                <c:pt idx="307">
                  <c:v>1052: M. 13-20h</c:v>
                </c:pt>
                <c:pt idx="308">
                  <c:v>1053: M. 13-21h</c:v>
                </c:pt>
                <c:pt idx="309">
                  <c:v>1054: M. 13-22h</c:v>
                </c:pt>
                <c:pt idx="310">
                  <c:v>1055: M. 13-23h</c:v>
                </c:pt>
                <c:pt idx="311">
                  <c:v>1056: M. 13-24h</c:v>
                </c:pt>
                <c:pt idx="312">
                  <c:v>1057: M. 14-01h</c:v>
                </c:pt>
                <c:pt idx="313">
                  <c:v>1058: M. 14-02h</c:v>
                </c:pt>
                <c:pt idx="314">
                  <c:v>1059: M. 14-03h</c:v>
                </c:pt>
                <c:pt idx="315">
                  <c:v>1060: M. 14-04h</c:v>
                </c:pt>
                <c:pt idx="316">
                  <c:v>1061: M. 14-05h</c:v>
                </c:pt>
                <c:pt idx="317">
                  <c:v>1062: M. 14-06h</c:v>
                </c:pt>
                <c:pt idx="318">
                  <c:v>1063: M. 14-07h</c:v>
                </c:pt>
                <c:pt idx="319">
                  <c:v>1064: M. 14-08h</c:v>
                </c:pt>
                <c:pt idx="320">
                  <c:v>1065: M. 14-09h</c:v>
                </c:pt>
                <c:pt idx="321">
                  <c:v>1066: M. 14-10h</c:v>
                </c:pt>
                <c:pt idx="322">
                  <c:v>1067: M. 14-11h</c:v>
                </c:pt>
                <c:pt idx="323">
                  <c:v>1068: M. 14-12h</c:v>
                </c:pt>
                <c:pt idx="324">
                  <c:v>1069: M. 14-13h</c:v>
                </c:pt>
                <c:pt idx="325">
                  <c:v>1070: M. 14-14h</c:v>
                </c:pt>
                <c:pt idx="326">
                  <c:v>1071: M. 14-15h</c:v>
                </c:pt>
                <c:pt idx="327">
                  <c:v>1072: M. 14-16h</c:v>
                </c:pt>
                <c:pt idx="328">
                  <c:v>1073: M. 14-17h</c:v>
                </c:pt>
                <c:pt idx="329">
                  <c:v>1074: M. 14-18h</c:v>
                </c:pt>
                <c:pt idx="330">
                  <c:v>1075: M. 14-19h</c:v>
                </c:pt>
                <c:pt idx="331">
                  <c:v>1076: M. 14-20h</c:v>
                </c:pt>
                <c:pt idx="332">
                  <c:v>1077: M. 14-21h</c:v>
                </c:pt>
                <c:pt idx="333">
                  <c:v>1078: M. 14-22h</c:v>
                </c:pt>
                <c:pt idx="334">
                  <c:v>1079: M. 14-23h</c:v>
                </c:pt>
                <c:pt idx="335">
                  <c:v>1080: M. 14-24h</c:v>
                </c:pt>
                <c:pt idx="336">
                  <c:v>1081: J. 15-01h</c:v>
                </c:pt>
                <c:pt idx="337">
                  <c:v>1082: J. 15-02h</c:v>
                </c:pt>
                <c:pt idx="338">
                  <c:v>1083: J. 15-03h</c:v>
                </c:pt>
                <c:pt idx="339">
                  <c:v>1084: J. 15-04h</c:v>
                </c:pt>
                <c:pt idx="340">
                  <c:v>1085: J. 15-05h</c:v>
                </c:pt>
                <c:pt idx="341">
                  <c:v>1086: J. 15-06h</c:v>
                </c:pt>
                <c:pt idx="342">
                  <c:v>1087: J. 15-07h</c:v>
                </c:pt>
                <c:pt idx="343">
                  <c:v>1088: J. 15-08h</c:v>
                </c:pt>
                <c:pt idx="344">
                  <c:v>1089: J. 15-09h</c:v>
                </c:pt>
                <c:pt idx="345">
                  <c:v>1090: J. 15-10h</c:v>
                </c:pt>
                <c:pt idx="346">
                  <c:v>1091: J. 15-11h</c:v>
                </c:pt>
                <c:pt idx="347">
                  <c:v>1092: J. 15-12h</c:v>
                </c:pt>
                <c:pt idx="348">
                  <c:v>1093: J. 15-13h</c:v>
                </c:pt>
                <c:pt idx="349">
                  <c:v>1094: J. 15-14h</c:v>
                </c:pt>
                <c:pt idx="350">
                  <c:v>1095: J. 15-15h</c:v>
                </c:pt>
                <c:pt idx="351">
                  <c:v>1096: J. 15-16h</c:v>
                </c:pt>
                <c:pt idx="352">
                  <c:v>1097: J. 15-17h</c:v>
                </c:pt>
                <c:pt idx="353">
                  <c:v>1098: J. 15-18h</c:v>
                </c:pt>
                <c:pt idx="354">
                  <c:v>1099: J. 15-19h</c:v>
                </c:pt>
                <c:pt idx="355">
                  <c:v>1100: J. 15-20h</c:v>
                </c:pt>
                <c:pt idx="356">
                  <c:v>1101: J. 15-21h</c:v>
                </c:pt>
                <c:pt idx="357">
                  <c:v>1102: J. 15-22h</c:v>
                </c:pt>
                <c:pt idx="358">
                  <c:v>1103: J. 15-23h</c:v>
                </c:pt>
                <c:pt idx="359">
                  <c:v>1104: J. 15-24h</c:v>
                </c:pt>
                <c:pt idx="360">
                  <c:v>1105: V. 16-01h</c:v>
                </c:pt>
                <c:pt idx="361">
                  <c:v>1106: V. 16-02h</c:v>
                </c:pt>
                <c:pt idx="362">
                  <c:v>1107: V. 16-03h</c:v>
                </c:pt>
                <c:pt idx="363">
                  <c:v>1108: V. 16-04h</c:v>
                </c:pt>
                <c:pt idx="364">
                  <c:v>1109: V. 16-05h</c:v>
                </c:pt>
                <c:pt idx="365">
                  <c:v>1110: V. 16-06h</c:v>
                </c:pt>
                <c:pt idx="366">
                  <c:v>1111: V. 16-07h</c:v>
                </c:pt>
                <c:pt idx="367">
                  <c:v>1112: V. 16-08h</c:v>
                </c:pt>
                <c:pt idx="368">
                  <c:v>1113: V. 16-09h</c:v>
                </c:pt>
                <c:pt idx="369">
                  <c:v>1114: V. 16-10h</c:v>
                </c:pt>
                <c:pt idx="370">
                  <c:v>1115: V. 16-11h</c:v>
                </c:pt>
                <c:pt idx="371">
                  <c:v>1116: V. 16-12h</c:v>
                </c:pt>
                <c:pt idx="372">
                  <c:v>1117: V. 16-13h</c:v>
                </c:pt>
                <c:pt idx="373">
                  <c:v>1118: V. 16-14h</c:v>
                </c:pt>
                <c:pt idx="374">
                  <c:v>1119: V. 16-15h</c:v>
                </c:pt>
                <c:pt idx="375">
                  <c:v>1120: V. 16-16h</c:v>
                </c:pt>
                <c:pt idx="376">
                  <c:v>1121: V. 16-17h</c:v>
                </c:pt>
                <c:pt idx="377">
                  <c:v>1122: V. 16-18h</c:v>
                </c:pt>
                <c:pt idx="378">
                  <c:v>1123: V. 16-19h</c:v>
                </c:pt>
                <c:pt idx="379">
                  <c:v>1124: V. 16-20h</c:v>
                </c:pt>
                <c:pt idx="380">
                  <c:v>1125: V. 16-21h</c:v>
                </c:pt>
                <c:pt idx="381">
                  <c:v>1126: V. 16-22h</c:v>
                </c:pt>
                <c:pt idx="382">
                  <c:v>1127: V. 16-23h</c:v>
                </c:pt>
                <c:pt idx="383">
                  <c:v>1128: V. 16-24h</c:v>
                </c:pt>
                <c:pt idx="384">
                  <c:v>1129: S. 17-01h</c:v>
                </c:pt>
                <c:pt idx="385">
                  <c:v>1130: S. 17-02h</c:v>
                </c:pt>
                <c:pt idx="386">
                  <c:v>1131: S. 17-03h</c:v>
                </c:pt>
                <c:pt idx="387">
                  <c:v>1132: S. 17-04h</c:v>
                </c:pt>
                <c:pt idx="388">
                  <c:v>1133: S. 17-05h</c:v>
                </c:pt>
                <c:pt idx="389">
                  <c:v>1134: S. 17-06h</c:v>
                </c:pt>
                <c:pt idx="390">
                  <c:v>1135: S. 17-07h</c:v>
                </c:pt>
                <c:pt idx="391">
                  <c:v>1136: S. 17-08h</c:v>
                </c:pt>
                <c:pt idx="392">
                  <c:v>1137: S. 17-09h</c:v>
                </c:pt>
                <c:pt idx="393">
                  <c:v>1138: S. 17-10h</c:v>
                </c:pt>
                <c:pt idx="394">
                  <c:v>1139: S. 17-11h</c:v>
                </c:pt>
                <c:pt idx="395">
                  <c:v>1140: S. 17-12h</c:v>
                </c:pt>
                <c:pt idx="396">
                  <c:v>1141: S. 17-13h</c:v>
                </c:pt>
                <c:pt idx="397">
                  <c:v>1142: S. 17-14h</c:v>
                </c:pt>
                <c:pt idx="398">
                  <c:v>1143: S. 17-15h</c:v>
                </c:pt>
                <c:pt idx="399">
                  <c:v>1144: S. 17-16h</c:v>
                </c:pt>
                <c:pt idx="400">
                  <c:v>1145: S. 17-17h</c:v>
                </c:pt>
                <c:pt idx="401">
                  <c:v>1146: S. 17-18h</c:v>
                </c:pt>
                <c:pt idx="402">
                  <c:v>1147: S. 17-19h</c:v>
                </c:pt>
                <c:pt idx="403">
                  <c:v>1148: S. 17-20h</c:v>
                </c:pt>
                <c:pt idx="404">
                  <c:v>1149: S. 17-21h</c:v>
                </c:pt>
                <c:pt idx="405">
                  <c:v>1150: S. 17-22h</c:v>
                </c:pt>
                <c:pt idx="406">
                  <c:v>1151: S. 17-23h</c:v>
                </c:pt>
                <c:pt idx="407">
                  <c:v>1152: S. 17-24h</c:v>
                </c:pt>
                <c:pt idx="408">
                  <c:v>1153: D. 18-01h</c:v>
                </c:pt>
                <c:pt idx="409">
                  <c:v>1154: D. 18-02h</c:v>
                </c:pt>
                <c:pt idx="410">
                  <c:v>1155: D. 18-03h</c:v>
                </c:pt>
                <c:pt idx="411">
                  <c:v>1156: D. 18-04h</c:v>
                </c:pt>
                <c:pt idx="412">
                  <c:v>1157: D. 18-05h</c:v>
                </c:pt>
                <c:pt idx="413">
                  <c:v>1158: D. 18-06h</c:v>
                </c:pt>
                <c:pt idx="414">
                  <c:v>1159: D. 18-07h</c:v>
                </c:pt>
                <c:pt idx="415">
                  <c:v>1160: D. 18-08h</c:v>
                </c:pt>
                <c:pt idx="416">
                  <c:v>1161: D. 18-09h</c:v>
                </c:pt>
                <c:pt idx="417">
                  <c:v>1162: D. 18-10h</c:v>
                </c:pt>
                <c:pt idx="418">
                  <c:v>1163: D. 18-11h</c:v>
                </c:pt>
                <c:pt idx="419">
                  <c:v>1164: D. 18-12h</c:v>
                </c:pt>
                <c:pt idx="420">
                  <c:v>1165: D. 18-13h</c:v>
                </c:pt>
                <c:pt idx="421">
                  <c:v>1166: D. 18-14h</c:v>
                </c:pt>
                <c:pt idx="422">
                  <c:v>1167: D. 18-15h</c:v>
                </c:pt>
                <c:pt idx="423">
                  <c:v>1168: D. 18-16h</c:v>
                </c:pt>
                <c:pt idx="424">
                  <c:v>1169: D. 18-17h</c:v>
                </c:pt>
                <c:pt idx="425">
                  <c:v>1170: D. 18-18h</c:v>
                </c:pt>
                <c:pt idx="426">
                  <c:v>1171: D. 18-19h</c:v>
                </c:pt>
                <c:pt idx="427">
                  <c:v>1172: D. 18-20h</c:v>
                </c:pt>
                <c:pt idx="428">
                  <c:v>1173: D. 18-21h</c:v>
                </c:pt>
                <c:pt idx="429">
                  <c:v>1174: D. 18-22h</c:v>
                </c:pt>
                <c:pt idx="430">
                  <c:v>1175: D. 18-23h</c:v>
                </c:pt>
                <c:pt idx="431">
                  <c:v>1176: D. 18-24h</c:v>
                </c:pt>
                <c:pt idx="432">
                  <c:v>1177: L. 19-01h</c:v>
                </c:pt>
                <c:pt idx="433">
                  <c:v>1178: L. 19-02h</c:v>
                </c:pt>
                <c:pt idx="434">
                  <c:v>1179: L. 19-03h</c:v>
                </c:pt>
                <c:pt idx="435">
                  <c:v>1180: L. 19-04h</c:v>
                </c:pt>
                <c:pt idx="436">
                  <c:v>1181: L. 19-05h</c:v>
                </c:pt>
                <c:pt idx="437">
                  <c:v>1182: L. 19-06h</c:v>
                </c:pt>
                <c:pt idx="438">
                  <c:v>1183: L. 19-07h</c:v>
                </c:pt>
                <c:pt idx="439">
                  <c:v>1184: L. 19-08h</c:v>
                </c:pt>
                <c:pt idx="440">
                  <c:v>1185: L. 19-09h</c:v>
                </c:pt>
                <c:pt idx="441">
                  <c:v>1186: L. 19-10h</c:v>
                </c:pt>
                <c:pt idx="442">
                  <c:v>1187: L. 19-11h</c:v>
                </c:pt>
                <c:pt idx="443">
                  <c:v>1188: L. 19-12h</c:v>
                </c:pt>
                <c:pt idx="444">
                  <c:v>1189: L. 19-13h</c:v>
                </c:pt>
                <c:pt idx="445">
                  <c:v>1190: L. 19-14h</c:v>
                </c:pt>
                <c:pt idx="446">
                  <c:v>1191: L. 19-15h</c:v>
                </c:pt>
                <c:pt idx="447">
                  <c:v>1192: L. 19-16h</c:v>
                </c:pt>
                <c:pt idx="448">
                  <c:v>1193: L. 19-17h</c:v>
                </c:pt>
                <c:pt idx="449">
                  <c:v>1194: L. 19-18h</c:v>
                </c:pt>
                <c:pt idx="450">
                  <c:v>1195: L. 19-19h</c:v>
                </c:pt>
                <c:pt idx="451">
                  <c:v>1196: L. 19-20h</c:v>
                </c:pt>
                <c:pt idx="452">
                  <c:v>1197: L. 19-21h</c:v>
                </c:pt>
                <c:pt idx="453">
                  <c:v>1198: L. 19-22h</c:v>
                </c:pt>
                <c:pt idx="454">
                  <c:v>1199: L. 19-23h</c:v>
                </c:pt>
                <c:pt idx="455">
                  <c:v>1200: L. 19-24h</c:v>
                </c:pt>
                <c:pt idx="456">
                  <c:v>1201: M. 20-01h</c:v>
                </c:pt>
                <c:pt idx="457">
                  <c:v>1202: M. 20-02h</c:v>
                </c:pt>
                <c:pt idx="458">
                  <c:v>1203: M. 20-03h</c:v>
                </c:pt>
                <c:pt idx="459">
                  <c:v>1204: M. 20-04h</c:v>
                </c:pt>
                <c:pt idx="460">
                  <c:v>1205: M. 20-05h</c:v>
                </c:pt>
                <c:pt idx="461">
                  <c:v>1206: M. 20-06h</c:v>
                </c:pt>
                <c:pt idx="462">
                  <c:v>1207: M. 20-07h</c:v>
                </c:pt>
                <c:pt idx="463">
                  <c:v>1208: M. 20-08h</c:v>
                </c:pt>
                <c:pt idx="464">
                  <c:v>1209: M. 20-09h</c:v>
                </c:pt>
                <c:pt idx="465">
                  <c:v>1210: M. 20-10h</c:v>
                </c:pt>
                <c:pt idx="466">
                  <c:v>1211: M. 20-11h</c:v>
                </c:pt>
                <c:pt idx="467">
                  <c:v>1212: M. 20-12h</c:v>
                </c:pt>
                <c:pt idx="468">
                  <c:v>1213: M. 20-13h</c:v>
                </c:pt>
                <c:pt idx="469">
                  <c:v>1214: M. 20-14h</c:v>
                </c:pt>
                <c:pt idx="470">
                  <c:v>1215: M. 20-15h</c:v>
                </c:pt>
                <c:pt idx="471">
                  <c:v>1216: M. 20-16h</c:v>
                </c:pt>
                <c:pt idx="472">
                  <c:v>1217: M. 20-17h</c:v>
                </c:pt>
                <c:pt idx="473">
                  <c:v>1218: M. 20-18h</c:v>
                </c:pt>
                <c:pt idx="474">
                  <c:v>1219: M. 20-19h</c:v>
                </c:pt>
                <c:pt idx="475">
                  <c:v>1220: M. 20-20h</c:v>
                </c:pt>
                <c:pt idx="476">
                  <c:v>1221: M. 20-21h</c:v>
                </c:pt>
                <c:pt idx="477">
                  <c:v>1222: M. 20-22h</c:v>
                </c:pt>
                <c:pt idx="478">
                  <c:v>1223: M. 20-23h</c:v>
                </c:pt>
                <c:pt idx="479">
                  <c:v>1224: M. 20-24h</c:v>
                </c:pt>
                <c:pt idx="480">
                  <c:v>1225: M. 21-01h</c:v>
                </c:pt>
                <c:pt idx="481">
                  <c:v>1226: M. 21-02h</c:v>
                </c:pt>
                <c:pt idx="482">
                  <c:v>1227: M. 21-03h</c:v>
                </c:pt>
                <c:pt idx="483">
                  <c:v>1228: M. 21-04h</c:v>
                </c:pt>
                <c:pt idx="484">
                  <c:v>1229: M. 21-05h</c:v>
                </c:pt>
                <c:pt idx="485">
                  <c:v>1230: M. 21-06h</c:v>
                </c:pt>
                <c:pt idx="486">
                  <c:v>1231: M. 21-07h</c:v>
                </c:pt>
                <c:pt idx="487">
                  <c:v>1232: M. 21-08h</c:v>
                </c:pt>
                <c:pt idx="488">
                  <c:v>1233: M. 21-09h</c:v>
                </c:pt>
                <c:pt idx="489">
                  <c:v>1234: M. 21-10h</c:v>
                </c:pt>
                <c:pt idx="490">
                  <c:v>1235: M. 21-11h</c:v>
                </c:pt>
                <c:pt idx="491">
                  <c:v>1236: M. 21-12h</c:v>
                </c:pt>
                <c:pt idx="492">
                  <c:v>1237: M. 21-13h</c:v>
                </c:pt>
                <c:pt idx="493">
                  <c:v>1238: M. 21-14h</c:v>
                </c:pt>
                <c:pt idx="494">
                  <c:v>1239: M. 21-15h</c:v>
                </c:pt>
                <c:pt idx="495">
                  <c:v>1240: M. 21-16h</c:v>
                </c:pt>
                <c:pt idx="496">
                  <c:v>1241: M. 21-17h</c:v>
                </c:pt>
                <c:pt idx="497">
                  <c:v>1242: M. 21-18h</c:v>
                </c:pt>
                <c:pt idx="498">
                  <c:v>1243: M. 21-19h</c:v>
                </c:pt>
                <c:pt idx="499">
                  <c:v>1244: M. 21-20h</c:v>
                </c:pt>
                <c:pt idx="500">
                  <c:v>1245: M. 21-21h</c:v>
                </c:pt>
                <c:pt idx="501">
                  <c:v>1246: M. 21-22h</c:v>
                </c:pt>
                <c:pt idx="502">
                  <c:v>1247: M. 21-23h</c:v>
                </c:pt>
                <c:pt idx="503">
                  <c:v>1248: M. 21-24h</c:v>
                </c:pt>
                <c:pt idx="504">
                  <c:v>1249: J. 22-01h</c:v>
                </c:pt>
                <c:pt idx="505">
                  <c:v>1250: J. 22-02h</c:v>
                </c:pt>
                <c:pt idx="506">
                  <c:v>1251: J. 22-03h</c:v>
                </c:pt>
                <c:pt idx="507">
                  <c:v>1252: J. 22-04h</c:v>
                </c:pt>
                <c:pt idx="508">
                  <c:v>1253: J. 22-05h</c:v>
                </c:pt>
                <c:pt idx="509">
                  <c:v>1254: J. 22-06h</c:v>
                </c:pt>
                <c:pt idx="510">
                  <c:v>1255: J. 22-07h</c:v>
                </c:pt>
                <c:pt idx="511">
                  <c:v>1256: J. 22-08h</c:v>
                </c:pt>
                <c:pt idx="512">
                  <c:v>1257: J. 22-09h</c:v>
                </c:pt>
                <c:pt idx="513">
                  <c:v>1258: J. 22-10h</c:v>
                </c:pt>
                <c:pt idx="514">
                  <c:v>1259: J. 22-11h</c:v>
                </c:pt>
                <c:pt idx="515">
                  <c:v>1260: J. 22-12h</c:v>
                </c:pt>
                <c:pt idx="516">
                  <c:v>1261: J. 22-13h</c:v>
                </c:pt>
                <c:pt idx="517">
                  <c:v>1262: J. 22-14h</c:v>
                </c:pt>
                <c:pt idx="518">
                  <c:v>1263: J. 22-15h</c:v>
                </c:pt>
                <c:pt idx="519">
                  <c:v>1264: J. 22-16h</c:v>
                </c:pt>
                <c:pt idx="520">
                  <c:v>1265: J. 22-17h</c:v>
                </c:pt>
                <c:pt idx="521">
                  <c:v>1266: J. 22-18h</c:v>
                </c:pt>
                <c:pt idx="522">
                  <c:v>1267: J. 22-19h</c:v>
                </c:pt>
                <c:pt idx="523">
                  <c:v>1268: J. 22-20h</c:v>
                </c:pt>
                <c:pt idx="524">
                  <c:v>1269: J. 22-21h</c:v>
                </c:pt>
                <c:pt idx="525">
                  <c:v>1270: J. 22-22h</c:v>
                </c:pt>
                <c:pt idx="526">
                  <c:v>1271: J. 22-23h</c:v>
                </c:pt>
                <c:pt idx="527">
                  <c:v>1272: J. 22-24h</c:v>
                </c:pt>
                <c:pt idx="528">
                  <c:v>1273: V. 23-01h</c:v>
                </c:pt>
                <c:pt idx="529">
                  <c:v>1274: V. 23-02h</c:v>
                </c:pt>
                <c:pt idx="530">
                  <c:v>1275: V. 23-03h</c:v>
                </c:pt>
                <c:pt idx="531">
                  <c:v>1276: V. 23-04h</c:v>
                </c:pt>
                <c:pt idx="532">
                  <c:v>1277: V. 23-05h</c:v>
                </c:pt>
                <c:pt idx="533">
                  <c:v>1278: V. 23-06h</c:v>
                </c:pt>
                <c:pt idx="534">
                  <c:v>1279: V. 23-07h</c:v>
                </c:pt>
                <c:pt idx="535">
                  <c:v>1280: V. 23-08h</c:v>
                </c:pt>
                <c:pt idx="536">
                  <c:v>1281: V. 23-09h</c:v>
                </c:pt>
                <c:pt idx="537">
                  <c:v>1282: V. 23-10h</c:v>
                </c:pt>
                <c:pt idx="538">
                  <c:v>1283: V. 23-11h</c:v>
                </c:pt>
                <c:pt idx="539">
                  <c:v>1284: V. 23-12h</c:v>
                </c:pt>
                <c:pt idx="540">
                  <c:v>1285: V. 23-13h</c:v>
                </c:pt>
                <c:pt idx="541">
                  <c:v>1286: V. 23-14h</c:v>
                </c:pt>
                <c:pt idx="542">
                  <c:v>1287: V. 23-15h</c:v>
                </c:pt>
                <c:pt idx="543">
                  <c:v>1288: V. 23-16h</c:v>
                </c:pt>
                <c:pt idx="544">
                  <c:v>1289: V. 23-17h</c:v>
                </c:pt>
                <c:pt idx="545">
                  <c:v>1290: V. 23-18h</c:v>
                </c:pt>
                <c:pt idx="546">
                  <c:v>1291: V. 23-19h</c:v>
                </c:pt>
                <c:pt idx="547">
                  <c:v>1292: V. 23-20h</c:v>
                </c:pt>
                <c:pt idx="548">
                  <c:v>1293: V. 23-21h</c:v>
                </c:pt>
                <c:pt idx="549">
                  <c:v>1294: V. 23-22h</c:v>
                </c:pt>
                <c:pt idx="550">
                  <c:v>1295: V. 23-23h</c:v>
                </c:pt>
                <c:pt idx="551">
                  <c:v>1296: V. 23-24h</c:v>
                </c:pt>
                <c:pt idx="552">
                  <c:v>1297: S. 24-01h</c:v>
                </c:pt>
                <c:pt idx="553">
                  <c:v>1298: S. 24-02h</c:v>
                </c:pt>
                <c:pt idx="554">
                  <c:v>1299: S. 24-03h</c:v>
                </c:pt>
                <c:pt idx="555">
                  <c:v>1300: S. 24-04h</c:v>
                </c:pt>
                <c:pt idx="556">
                  <c:v>1301: S. 24-05h</c:v>
                </c:pt>
                <c:pt idx="557">
                  <c:v>1302: S. 24-06h</c:v>
                </c:pt>
                <c:pt idx="558">
                  <c:v>1303: S. 24-07h</c:v>
                </c:pt>
                <c:pt idx="559">
                  <c:v>1304: S. 24-08h</c:v>
                </c:pt>
                <c:pt idx="560">
                  <c:v>1305: S. 24-09h</c:v>
                </c:pt>
                <c:pt idx="561">
                  <c:v>1306: S. 24-10h</c:v>
                </c:pt>
                <c:pt idx="562">
                  <c:v>1307: S. 24-11h</c:v>
                </c:pt>
                <c:pt idx="563">
                  <c:v>1308: S. 24-12h</c:v>
                </c:pt>
                <c:pt idx="564">
                  <c:v>1309: S. 24-13h</c:v>
                </c:pt>
                <c:pt idx="565">
                  <c:v>1310: S. 24-14h</c:v>
                </c:pt>
                <c:pt idx="566">
                  <c:v>1311: S. 24-15h</c:v>
                </c:pt>
                <c:pt idx="567">
                  <c:v>1312: S. 24-16h</c:v>
                </c:pt>
                <c:pt idx="568">
                  <c:v>1313: S. 24-17h</c:v>
                </c:pt>
                <c:pt idx="569">
                  <c:v>1314: S. 24-18h</c:v>
                </c:pt>
                <c:pt idx="570">
                  <c:v>1315: S. 24-19h</c:v>
                </c:pt>
                <c:pt idx="571">
                  <c:v>1316: S. 24-20h</c:v>
                </c:pt>
                <c:pt idx="572">
                  <c:v>1317: S. 24-21h</c:v>
                </c:pt>
                <c:pt idx="573">
                  <c:v>1318: S. 24-22h</c:v>
                </c:pt>
                <c:pt idx="574">
                  <c:v>1319: S. 24-23h</c:v>
                </c:pt>
                <c:pt idx="575">
                  <c:v>1320: S. 24-24h</c:v>
                </c:pt>
                <c:pt idx="576">
                  <c:v>1321: D. 25-01h</c:v>
                </c:pt>
                <c:pt idx="577">
                  <c:v>1322: D. 25-02h</c:v>
                </c:pt>
                <c:pt idx="578">
                  <c:v>1323: D. 25-03h</c:v>
                </c:pt>
                <c:pt idx="579">
                  <c:v>1324: D. 25-04h</c:v>
                </c:pt>
                <c:pt idx="580">
                  <c:v>1325: D. 25-05h</c:v>
                </c:pt>
                <c:pt idx="581">
                  <c:v>1326: D. 25-06h</c:v>
                </c:pt>
                <c:pt idx="582">
                  <c:v>1327: D. 25-07h</c:v>
                </c:pt>
                <c:pt idx="583">
                  <c:v>1328: D. 25-08h</c:v>
                </c:pt>
                <c:pt idx="584">
                  <c:v>1329: D. 25-09h</c:v>
                </c:pt>
                <c:pt idx="585">
                  <c:v>1330: D. 25-10h</c:v>
                </c:pt>
                <c:pt idx="586">
                  <c:v>1331: D. 25-11h</c:v>
                </c:pt>
                <c:pt idx="587">
                  <c:v>1332: D. 25-12h</c:v>
                </c:pt>
                <c:pt idx="588">
                  <c:v>1333: D. 25-13h</c:v>
                </c:pt>
                <c:pt idx="589">
                  <c:v>1334: D. 25-14h</c:v>
                </c:pt>
                <c:pt idx="590">
                  <c:v>1335: D. 25-15h</c:v>
                </c:pt>
                <c:pt idx="591">
                  <c:v>1336: D. 25-16h</c:v>
                </c:pt>
                <c:pt idx="592">
                  <c:v>1337: D. 25-17h</c:v>
                </c:pt>
                <c:pt idx="593">
                  <c:v>1338: D. 25-18h</c:v>
                </c:pt>
                <c:pt idx="594">
                  <c:v>1339: D. 25-19h</c:v>
                </c:pt>
                <c:pt idx="595">
                  <c:v>1340: D. 25-20h</c:v>
                </c:pt>
                <c:pt idx="596">
                  <c:v>1341: D. 25-21h</c:v>
                </c:pt>
                <c:pt idx="597">
                  <c:v>1342: D. 25-22h</c:v>
                </c:pt>
                <c:pt idx="598">
                  <c:v>1343: D. 25-23h</c:v>
                </c:pt>
                <c:pt idx="599">
                  <c:v>1344: D. 25-24h</c:v>
                </c:pt>
                <c:pt idx="600">
                  <c:v>1345: L. 26-01h</c:v>
                </c:pt>
                <c:pt idx="601">
                  <c:v>1346: L. 26-02h</c:v>
                </c:pt>
                <c:pt idx="602">
                  <c:v>1347: L. 26-03h</c:v>
                </c:pt>
                <c:pt idx="603">
                  <c:v>1348: L. 26-04h</c:v>
                </c:pt>
                <c:pt idx="604">
                  <c:v>1349: L. 26-05h</c:v>
                </c:pt>
                <c:pt idx="605">
                  <c:v>1350: L. 26-06h</c:v>
                </c:pt>
                <c:pt idx="606">
                  <c:v>1351: L. 26-07h</c:v>
                </c:pt>
                <c:pt idx="607">
                  <c:v>1352: L. 26-08h</c:v>
                </c:pt>
                <c:pt idx="608">
                  <c:v>1353: L. 26-09h</c:v>
                </c:pt>
                <c:pt idx="609">
                  <c:v>1354: L. 26-10h</c:v>
                </c:pt>
                <c:pt idx="610">
                  <c:v>1355: L. 26-11h</c:v>
                </c:pt>
                <c:pt idx="611">
                  <c:v>1356: L. 26-12h</c:v>
                </c:pt>
                <c:pt idx="612">
                  <c:v>1357: L. 26-13h</c:v>
                </c:pt>
                <c:pt idx="613">
                  <c:v>1358: L. 26-14h</c:v>
                </c:pt>
                <c:pt idx="614">
                  <c:v>1359: L. 26-15h</c:v>
                </c:pt>
                <c:pt idx="615">
                  <c:v>1360: L. 26-16h</c:v>
                </c:pt>
                <c:pt idx="616">
                  <c:v>1361: L. 26-17h</c:v>
                </c:pt>
                <c:pt idx="617">
                  <c:v>1362: L. 26-18h</c:v>
                </c:pt>
                <c:pt idx="618">
                  <c:v>1363: L. 26-19h</c:v>
                </c:pt>
                <c:pt idx="619">
                  <c:v>1364: L. 26-20h</c:v>
                </c:pt>
                <c:pt idx="620">
                  <c:v>1365: L. 26-21h</c:v>
                </c:pt>
                <c:pt idx="621">
                  <c:v>1366: L. 26-22h</c:v>
                </c:pt>
                <c:pt idx="622">
                  <c:v>1367: L. 26-23h</c:v>
                </c:pt>
                <c:pt idx="623">
                  <c:v>1368: L. 26-24h</c:v>
                </c:pt>
                <c:pt idx="624">
                  <c:v>1369: M. 27-01h</c:v>
                </c:pt>
                <c:pt idx="625">
                  <c:v>1370: M. 27-02h</c:v>
                </c:pt>
                <c:pt idx="626">
                  <c:v>1371: M. 27-03h</c:v>
                </c:pt>
                <c:pt idx="627">
                  <c:v>1372: M. 27-04h</c:v>
                </c:pt>
                <c:pt idx="628">
                  <c:v>1373: M. 27-05h</c:v>
                </c:pt>
                <c:pt idx="629">
                  <c:v>1374: M. 27-06h</c:v>
                </c:pt>
                <c:pt idx="630">
                  <c:v>1375: M. 27-07h</c:v>
                </c:pt>
                <c:pt idx="631">
                  <c:v>1376: M. 27-08h</c:v>
                </c:pt>
                <c:pt idx="632">
                  <c:v>1377: M. 27-09h</c:v>
                </c:pt>
                <c:pt idx="633">
                  <c:v>1378: M. 27-10h</c:v>
                </c:pt>
                <c:pt idx="634">
                  <c:v>1379: M. 27-11h</c:v>
                </c:pt>
                <c:pt idx="635">
                  <c:v>1380: M. 27-12h</c:v>
                </c:pt>
                <c:pt idx="636">
                  <c:v>1381: M. 27-13h</c:v>
                </c:pt>
                <c:pt idx="637">
                  <c:v>1382: M. 27-14h</c:v>
                </c:pt>
                <c:pt idx="638">
                  <c:v>1383: M. 27-15h</c:v>
                </c:pt>
                <c:pt idx="639">
                  <c:v>1384: M. 27-16h</c:v>
                </c:pt>
                <c:pt idx="640">
                  <c:v>1385: M. 27-17h</c:v>
                </c:pt>
                <c:pt idx="641">
                  <c:v>1386: M. 27-18h</c:v>
                </c:pt>
                <c:pt idx="642">
                  <c:v>1387: M. 27-19h</c:v>
                </c:pt>
                <c:pt idx="643">
                  <c:v>1388: M. 27-20h</c:v>
                </c:pt>
                <c:pt idx="644">
                  <c:v>1389: M. 27-21h</c:v>
                </c:pt>
                <c:pt idx="645">
                  <c:v>1390: M. 27-22h</c:v>
                </c:pt>
                <c:pt idx="646">
                  <c:v>1391: M. 27-23h</c:v>
                </c:pt>
                <c:pt idx="647">
                  <c:v>1392: M. 27-24h</c:v>
                </c:pt>
                <c:pt idx="648">
                  <c:v>1393: M. 28-01h</c:v>
                </c:pt>
                <c:pt idx="649">
                  <c:v>1394: M. 28-02h</c:v>
                </c:pt>
                <c:pt idx="650">
                  <c:v>1395: M. 28-03h</c:v>
                </c:pt>
                <c:pt idx="651">
                  <c:v>1396: M. 28-04h</c:v>
                </c:pt>
                <c:pt idx="652">
                  <c:v>1397: M. 28-05h</c:v>
                </c:pt>
                <c:pt idx="653">
                  <c:v>1398: M. 28-06h</c:v>
                </c:pt>
                <c:pt idx="654">
                  <c:v>1399: M. 28-07h</c:v>
                </c:pt>
                <c:pt idx="655">
                  <c:v>1400: M. 28-08h</c:v>
                </c:pt>
                <c:pt idx="656">
                  <c:v>1401: M. 28-09h</c:v>
                </c:pt>
                <c:pt idx="657">
                  <c:v>1402: M. 28-10h</c:v>
                </c:pt>
                <c:pt idx="658">
                  <c:v>1403: M. 28-11h</c:v>
                </c:pt>
                <c:pt idx="659">
                  <c:v>1404: M. 28-12h</c:v>
                </c:pt>
                <c:pt idx="660">
                  <c:v>1405: M. 28-13h</c:v>
                </c:pt>
                <c:pt idx="661">
                  <c:v>1406: M. 28-14h</c:v>
                </c:pt>
                <c:pt idx="662">
                  <c:v>1407: M. 28-15h</c:v>
                </c:pt>
                <c:pt idx="663">
                  <c:v>1408: M. 28-16h</c:v>
                </c:pt>
                <c:pt idx="664">
                  <c:v>1409: M. 28-17h</c:v>
                </c:pt>
                <c:pt idx="665">
                  <c:v>1410: M. 28-18h</c:v>
                </c:pt>
                <c:pt idx="666">
                  <c:v>1411: M. 28-19h</c:v>
                </c:pt>
                <c:pt idx="667">
                  <c:v>1412: M. 28-20h</c:v>
                </c:pt>
                <c:pt idx="668">
                  <c:v>1413: M. 28-21h</c:v>
                </c:pt>
                <c:pt idx="669">
                  <c:v>1414: M. 28-22h</c:v>
                </c:pt>
                <c:pt idx="670">
                  <c:v>1415: M. 28-23h</c:v>
                </c:pt>
                <c:pt idx="671">
                  <c:v>1416: M. 28-24h</c:v>
                </c:pt>
              </c:strCache>
            </c:strRef>
          </c:cat>
          <c:val>
            <c:numRef>
              <c:f>Ifrane!$C$2:$C$673</c:f>
            </c:numRef>
          </c:val>
          <c:smooth val="0"/>
          <c:extLst>
            <c:ext xmlns:c16="http://schemas.microsoft.com/office/drawing/2014/chart" uri="{C3380CC4-5D6E-409C-BE32-E72D297353CC}">
              <c16:uniqueId val="{00000001-0253-41D6-9DB9-C33450772473}"/>
            </c:ext>
          </c:extLst>
        </c:ser>
        <c:ser>
          <c:idx val="2"/>
          <c:order val="2"/>
          <c:tx>
            <c:strRef>
              <c:f>Ifrane!$D$1</c:f>
              <c:strCache>
                <c:ptCount val="1"/>
                <c:pt idx="0">
                  <c:v>Humidif.</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Ifrane!$A$2:$A$673</c:f>
              <c:strCache>
                <c:ptCount val="672"/>
                <c:pt idx="0">
                  <c:v>745: J. 01-01h</c:v>
                </c:pt>
                <c:pt idx="1">
                  <c:v>746: J. 01-02h</c:v>
                </c:pt>
                <c:pt idx="2">
                  <c:v>747: J. 01-03h</c:v>
                </c:pt>
                <c:pt idx="3">
                  <c:v>748: J. 01-04h</c:v>
                </c:pt>
                <c:pt idx="4">
                  <c:v>749: J. 01-05h</c:v>
                </c:pt>
                <c:pt idx="5">
                  <c:v>750: J. 01-06h</c:v>
                </c:pt>
                <c:pt idx="6">
                  <c:v>751: J. 01-07h</c:v>
                </c:pt>
                <c:pt idx="7">
                  <c:v>752: J. 01-08h</c:v>
                </c:pt>
                <c:pt idx="8">
                  <c:v>753: J. 01-09h</c:v>
                </c:pt>
                <c:pt idx="9">
                  <c:v>754: J. 01-10h</c:v>
                </c:pt>
                <c:pt idx="10">
                  <c:v>755: J. 01-11h</c:v>
                </c:pt>
                <c:pt idx="11">
                  <c:v>756: J. 01-12h</c:v>
                </c:pt>
                <c:pt idx="12">
                  <c:v>757: J. 01-13h</c:v>
                </c:pt>
                <c:pt idx="13">
                  <c:v>758: J. 01-14h</c:v>
                </c:pt>
                <c:pt idx="14">
                  <c:v>759: J. 01-15h</c:v>
                </c:pt>
                <c:pt idx="15">
                  <c:v>760: J. 01-16h</c:v>
                </c:pt>
                <c:pt idx="16">
                  <c:v>761: J. 01-17h</c:v>
                </c:pt>
                <c:pt idx="17">
                  <c:v>762: J. 01-18h</c:v>
                </c:pt>
                <c:pt idx="18">
                  <c:v>763: J. 01-19h</c:v>
                </c:pt>
                <c:pt idx="19">
                  <c:v>764: J. 01-20h</c:v>
                </c:pt>
                <c:pt idx="20">
                  <c:v>765: J. 01-21h</c:v>
                </c:pt>
                <c:pt idx="21">
                  <c:v>766: J. 01-22h</c:v>
                </c:pt>
                <c:pt idx="22">
                  <c:v>767: J. 01-23h</c:v>
                </c:pt>
                <c:pt idx="23">
                  <c:v>768: J. 01-24h</c:v>
                </c:pt>
                <c:pt idx="24">
                  <c:v>769: V. 02-01h</c:v>
                </c:pt>
                <c:pt idx="25">
                  <c:v>770: V. 02-02h</c:v>
                </c:pt>
                <c:pt idx="26">
                  <c:v>771: V. 02-03h</c:v>
                </c:pt>
                <c:pt idx="27">
                  <c:v>772: V. 02-04h</c:v>
                </c:pt>
                <c:pt idx="28">
                  <c:v>773: V. 02-05h</c:v>
                </c:pt>
                <c:pt idx="29">
                  <c:v>774: V. 02-06h</c:v>
                </c:pt>
                <c:pt idx="30">
                  <c:v>775: V. 02-07h</c:v>
                </c:pt>
                <c:pt idx="31">
                  <c:v>776: V. 02-08h</c:v>
                </c:pt>
                <c:pt idx="32">
                  <c:v>777: V. 02-09h</c:v>
                </c:pt>
                <c:pt idx="33">
                  <c:v>778: V. 02-10h</c:v>
                </c:pt>
                <c:pt idx="34">
                  <c:v>779: V. 02-11h</c:v>
                </c:pt>
                <c:pt idx="35">
                  <c:v>780: V. 02-12h</c:v>
                </c:pt>
                <c:pt idx="36">
                  <c:v>781: V. 02-13h</c:v>
                </c:pt>
                <c:pt idx="37">
                  <c:v>782: V. 02-14h</c:v>
                </c:pt>
                <c:pt idx="38">
                  <c:v>783: V. 02-15h</c:v>
                </c:pt>
                <c:pt idx="39">
                  <c:v>784: V. 02-16h</c:v>
                </c:pt>
                <c:pt idx="40">
                  <c:v>785: V. 02-17h</c:v>
                </c:pt>
                <c:pt idx="41">
                  <c:v>786: V. 02-18h</c:v>
                </c:pt>
                <c:pt idx="42">
                  <c:v>787: V. 02-19h</c:v>
                </c:pt>
                <c:pt idx="43">
                  <c:v>788: V. 02-20h</c:v>
                </c:pt>
                <c:pt idx="44">
                  <c:v>789: V. 02-21h</c:v>
                </c:pt>
                <c:pt idx="45">
                  <c:v>790: V. 02-22h</c:v>
                </c:pt>
                <c:pt idx="46">
                  <c:v>791: V. 02-23h</c:v>
                </c:pt>
                <c:pt idx="47">
                  <c:v>792: V. 02-24h</c:v>
                </c:pt>
                <c:pt idx="48">
                  <c:v>793: S. 03-01h</c:v>
                </c:pt>
                <c:pt idx="49">
                  <c:v>794: S. 03-02h</c:v>
                </c:pt>
                <c:pt idx="50">
                  <c:v>795: S. 03-03h</c:v>
                </c:pt>
                <c:pt idx="51">
                  <c:v>796: S. 03-04h</c:v>
                </c:pt>
                <c:pt idx="52">
                  <c:v>797: S. 03-05h</c:v>
                </c:pt>
                <c:pt idx="53">
                  <c:v>798: S. 03-06h</c:v>
                </c:pt>
                <c:pt idx="54">
                  <c:v>799: S. 03-07h</c:v>
                </c:pt>
                <c:pt idx="55">
                  <c:v>800: S. 03-08h</c:v>
                </c:pt>
                <c:pt idx="56">
                  <c:v>801: S. 03-09h</c:v>
                </c:pt>
                <c:pt idx="57">
                  <c:v>802: S. 03-10h</c:v>
                </c:pt>
                <c:pt idx="58">
                  <c:v>803: S. 03-11h</c:v>
                </c:pt>
                <c:pt idx="59">
                  <c:v>804: S. 03-12h</c:v>
                </c:pt>
                <c:pt idx="60">
                  <c:v>805: S. 03-13h</c:v>
                </c:pt>
                <c:pt idx="61">
                  <c:v>806: S. 03-14h</c:v>
                </c:pt>
                <c:pt idx="62">
                  <c:v>807: S. 03-15h</c:v>
                </c:pt>
                <c:pt idx="63">
                  <c:v>808: S. 03-16h</c:v>
                </c:pt>
                <c:pt idx="64">
                  <c:v>809: S. 03-17h</c:v>
                </c:pt>
                <c:pt idx="65">
                  <c:v>810: S. 03-18h</c:v>
                </c:pt>
                <c:pt idx="66">
                  <c:v>811: S. 03-19h</c:v>
                </c:pt>
                <c:pt idx="67">
                  <c:v>812: S. 03-20h</c:v>
                </c:pt>
                <c:pt idx="68">
                  <c:v>813: S. 03-21h</c:v>
                </c:pt>
                <c:pt idx="69">
                  <c:v>814: S. 03-22h</c:v>
                </c:pt>
                <c:pt idx="70">
                  <c:v>815: S. 03-23h</c:v>
                </c:pt>
                <c:pt idx="71">
                  <c:v>816: S. 03-24h</c:v>
                </c:pt>
                <c:pt idx="72">
                  <c:v>817: D. 04-01h</c:v>
                </c:pt>
                <c:pt idx="73">
                  <c:v>818: D. 04-02h</c:v>
                </c:pt>
                <c:pt idx="74">
                  <c:v>819: D. 04-03h</c:v>
                </c:pt>
                <c:pt idx="75">
                  <c:v>820: D. 04-04h</c:v>
                </c:pt>
                <c:pt idx="76">
                  <c:v>821: D. 04-05h</c:v>
                </c:pt>
                <c:pt idx="77">
                  <c:v>822: D. 04-06h</c:v>
                </c:pt>
                <c:pt idx="78">
                  <c:v>823: D. 04-07h</c:v>
                </c:pt>
                <c:pt idx="79">
                  <c:v>824: D. 04-08h</c:v>
                </c:pt>
                <c:pt idx="80">
                  <c:v>825: D. 04-09h</c:v>
                </c:pt>
                <c:pt idx="81">
                  <c:v>826: D. 04-10h</c:v>
                </c:pt>
                <c:pt idx="82">
                  <c:v>827: D. 04-11h</c:v>
                </c:pt>
                <c:pt idx="83">
                  <c:v>828: D. 04-12h</c:v>
                </c:pt>
                <c:pt idx="84">
                  <c:v>829: D. 04-13h</c:v>
                </c:pt>
                <c:pt idx="85">
                  <c:v>830: D. 04-14h</c:v>
                </c:pt>
                <c:pt idx="86">
                  <c:v>831: D. 04-15h</c:v>
                </c:pt>
                <c:pt idx="87">
                  <c:v>832: D. 04-16h</c:v>
                </c:pt>
                <c:pt idx="88">
                  <c:v>833: D. 04-17h</c:v>
                </c:pt>
                <c:pt idx="89">
                  <c:v>834: D. 04-18h</c:v>
                </c:pt>
                <c:pt idx="90">
                  <c:v>835: D. 04-19h</c:v>
                </c:pt>
                <c:pt idx="91">
                  <c:v>836: D. 04-20h</c:v>
                </c:pt>
                <c:pt idx="92">
                  <c:v>837: D. 04-21h</c:v>
                </c:pt>
                <c:pt idx="93">
                  <c:v>838: D. 04-22h</c:v>
                </c:pt>
                <c:pt idx="94">
                  <c:v>839: D. 04-23h</c:v>
                </c:pt>
                <c:pt idx="95">
                  <c:v>840: D. 04-24h</c:v>
                </c:pt>
                <c:pt idx="96">
                  <c:v>841: L. 05-01h</c:v>
                </c:pt>
                <c:pt idx="97">
                  <c:v>842: L. 05-02h</c:v>
                </c:pt>
                <c:pt idx="98">
                  <c:v>843: L. 05-03h</c:v>
                </c:pt>
                <c:pt idx="99">
                  <c:v>844: L. 05-04h</c:v>
                </c:pt>
                <c:pt idx="100">
                  <c:v>845: L. 05-05h</c:v>
                </c:pt>
                <c:pt idx="101">
                  <c:v>846: L. 05-06h</c:v>
                </c:pt>
                <c:pt idx="102">
                  <c:v>847: L. 05-07h</c:v>
                </c:pt>
                <c:pt idx="103">
                  <c:v>848: L. 05-08h</c:v>
                </c:pt>
                <c:pt idx="104">
                  <c:v>849: L. 05-09h</c:v>
                </c:pt>
                <c:pt idx="105">
                  <c:v>850: L. 05-10h</c:v>
                </c:pt>
                <c:pt idx="106">
                  <c:v>851: L. 05-11h</c:v>
                </c:pt>
                <c:pt idx="107">
                  <c:v>852: L. 05-12h</c:v>
                </c:pt>
                <c:pt idx="108">
                  <c:v>853: L. 05-13h</c:v>
                </c:pt>
                <c:pt idx="109">
                  <c:v>854: L. 05-14h</c:v>
                </c:pt>
                <c:pt idx="110">
                  <c:v>855: L. 05-15h</c:v>
                </c:pt>
                <c:pt idx="111">
                  <c:v>856: L. 05-16h</c:v>
                </c:pt>
                <c:pt idx="112">
                  <c:v>857: L. 05-17h</c:v>
                </c:pt>
                <c:pt idx="113">
                  <c:v>858: L. 05-18h</c:v>
                </c:pt>
                <c:pt idx="114">
                  <c:v>859: L. 05-19h</c:v>
                </c:pt>
                <c:pt idx="115">
                  <c:v>860: L. 05-20h</c:v>
                </c:pt>
                <c:pt idx="116">
                  <c:v>861: L. 05-21h</c:v>
                </c:pt>
                <c:pt idx="117">
                  <c:v>862: L. 05-22h</c:v>
                </c:pt>
                <c:pt idx="118">
                  <c:v>863: L. 05-23h</c:v>
                </c:pt>
                <c:pt idx="119">
                  <c:v>864: L. 05-24h</c:v>
                </c:pt>
                <c:pt idx="120">
                  <c:v>865: M. 06-01h</c:v>
                </c:pt>
                <c:pt idx="121">
                  <c:v>866: M. 06-02h</c:v>
                </c:pt>
                <c:pt idx="122">
                  <c:v>867: M. 06-03h</c:v>
                </c:pt>
                <c:pt idx="123">
                  <c:v>868: M. 06-04h</c:v>
                </c:pt>
                <c:pt idx="124">
                  <c:v>869: M. 06-05h</c:v>
                </c:pt>
                <c:pt idx="125">
                  <c:v>870: M. 06-06h</c:v>
                </c:pt>
                <c:pt idx="126">
                  <c:v>871: M. 06-07h</c:v>
                </c:pt>
                <c:pt idx="127">
                  <c:v>872: M. 06-08h</c:v>
                </c:pt>
                <c:pt idx="128">
                  <c:v>873: M. 06-09h</c:v>
                </c:pt>
                <c:pt idx="129">
                  <c:v>874: M. 06-10h</c:v>
                </c:pt>
                <c:pt idx="130">
                  <c:v>875: M. 06-11h</c:v>
                </c:pt>
                <c:pt idx="131">
                  <c:v>876: M. 06-12h</c:v>
                </c:pt>
                <c:pt idx="132">
                  <c:v>877: M. 06-13h</c:v>
                </c:pt>
                <c:pt idx="133">
                  <c:v>878: M. 06-14h</c:v>
                </c:pt>
                <c:pt idx="134">
                  <c:v>879: M. 06-15h</c:v>
                </c:pt>
                <c:pt idx="135">
                  <c:v>880: M. 06-16h</c:v>
                </c:pt>
                <c:pt idx="136">
                  <c:v>881: M. 06-17h</c:v>
                </c:pt>
                <c:pt idx="137">
                  <c:v>882: M. 06-18h</c:v>
                </c:pt>
                <c:pt idx="138">
                  <c:v>883: M. 06-19h</c:v>
                </c:pt>
                <c:pt idx="139">
                  <c:v>884: M. 06-20h</c:v>
                </c:pt>
                <c:pt idx="140">
                  <c:v>885: M. 06-21h</c:v>
                </c:pt>
                <c:pt idx="141">
                  <c:v>886: M. 06-22h</c:v>
                </c:pt>
                <c:pt idx="142">
                  <c:v>887: M. 06-23h</c:v>
                </c:pt>
                <c:pt idx="143">
                  <c:v>888: M. 06-24h</c:v>
                </c:pt>
                <c:pt idx="144">
                  <c:v>889: M. 07-01h</c:v>
                </c:pt>
                <c:pt idx="145">
                  <c:v>890: M. 07-02h</c:v>
                </c:pt>
                <c:pt idx="146">
                  <c:v>891: M. 07-03h</c:v>
                </c:pt>
                <c:pt idx="147">
                  <c:v>892: M. 07-04h</c:v>
                </c:pt>
                <c:pt idx="148">
                  <c:v>893: M. 07-05h</c:v>
                </c:pt>
                <c:pt idx="149">
                  <c:v>894: M. 07-06h</c:v>
                </c:pt>
                <c:pt idx="150">
                  <c:v>895: M. 07-07h</c:v>
                </c:pt>
                <c:pt idx="151">
                  <c:v>896: M. 07-08h</c:v>
                </c:pt>
                <c:pt idx="152">
                  <c:v>897: M. 07-09h</c:v>
                </c:pt>
                <c:pt idx="153">
                  <c:v>898: M. 07-10h</c:v>
                </c:pt>
                <c:pt idx="154">
                  <c:v>899: M. 07-11h</c:v>
                </c:pt>
                <c:pt idx="155">
                  <c:v>900: M. 07-12h</c:v>
                </c:pt>
                <c:pt idx="156">
                  <c:v>901: M. 07-13h</c:v>
                </c:pt>
                <c:pt idx="157">
                  <c:v>902: M. 07-14h</c:v>
                </c:pt>
                <c:pt idx="158">
                  <c:v>903: M. 07-15h</c:v>
                </c:pt>
                <c:pt idx="159">
                  <c:v>904: M. 07-16h</c:v>
                </c:pt>
                <c:pt idx="160">
                  <c:v>905: M. 07-17h</c:v>
                </c:pt>
                <c:pt idx="161">
                  <c:v>906: M. 07-18h</c:v>
                </c:pt>
                <c:pt idx="162">
                  <c:v>907: M. 07-19h</c:v>
                </c:pt>
                <c:pt idx="163">
                  <c:v>908: M. 07-20h</c:v>
                </c:pt>
                <c:pt idx="164">
                  <c:v>909: M. 07-21h</c:v>
                </c:pt>
                <c:pt idx="165">
                  <c:v>910: M. 07-22h</c:v>
                </c:pt>
                <c:pt idx="166">
                  <c:v>911: M. 07-23h</c:v>
                </c:pt>
                <c:pt idx="167">
                  <c:v>912: M. 07-24h</c:v>
                </c:pt>
                <c:pt idx="168">
                  <c:v>913: J. 08-01h</c:v>
                </c:pt>
                <c:pt idx="169">
                  <c:v>914: J. 08-02h</c:v>
                </c:pt>
                <c:pt idx="170">
                  <c:v>915: J. 08-03h</c:v>
                </c:pt>
                <c:pt idx="171">
                  <c:v>916: J. 08-04h</c:v>
                </c:pt>
                <c:pt idx="172">
                  <c:v>917: J. 08-05h</c:v>
                </c:pt>
                <c:pt idx="173">
                  <c:v>918: J. 08-06h</c:v>
                </c:pt>
                <c:pt idx="174">
                  <c:v>919: J. 08-07h</c:v>
                </c:pt>
                <c:pt idx="175">
                  <c:v>920: J. 08-08h</c:v>
                </c:pt>
                <c:pt idx="176">
                  <c:v>921: J. 08-09h</c:v>
                </c:pt>
                <c:pt idx="177">
                  <c:v>922: J. 08-10h</c:v>
                </c:pt>
                <c:pt idx="178">
                  <c:v>923: J. 08-11h</c:v>
                </c:pt>
                <c:pt idx="179">
                  <c:v>924: J. 08-12h</c:v>
                </c:pt>
                <c:pt idx="180">
                  <c:v>925: J. 08-13h</c:v>
                </c:pt>
                <c:pt idx="181">
                  <c:v>926: J. 08-14h</c:v>
                </c:pt>
                <c:pt idx="182">
                  <c:v>927: J. 08-15h</c:v>
                </c:pt>
                <c:pt idx="183">
                  <c:v>928: J. 08-16h</c:v>
                </c:pt>
                <c:pt idx="184">
                  <c:v>929: J. 08-17h</c:v>
                </c:pt>
                <c:pt idx="185">
                  <c:v>930: J. 08-18h</c:v>
                </c:pt>
                <c:pt idx="186">
                  <c:v>931: J. 08-19h</c:v>
                </c:pt>
                <c:pt idx="187">
                  <c:v>932: J. 08-20h</c:v>
                </c:pt>
                <c:pt idx="188">
                  <c:v>933: J. 08-21h</c:v>
                </c:pt>
                <c:pt idx="189">
                  <c:v>934: J. 08-22h</c:v>
                </c:pt>
                <c:pt idx="190">
                  <c:v>935: J. 08-23h</c:v>
                </c:pt>
                <c:pt idx="191">
                  <c:v>936: J. 08-24h</c:v>
                </c:pt>
                <c:pt idx="192">
                  <c:v>937: V. 09-01h</c:v>
                </c:pt>
                <c:pt idx="193">
                  <c:v>938: V. 09-02h</c:v>
                </c:pt>
                <c:pt idx="194">
                  <c:v>939: V. 09-03h</c:v>
                </c:pt>
                <c:pt idx="195">
                  <c:v>940: V. 09-04h</c:v>
                </c:pt>
                <c:pt idx="196">
                  <c:v>941: V. 09-05h</c:v>
                </c:pt>
                <c:pt idx="197">
                  <c:v>942: V. 09-06h</c:v>
                </c:pt>
                <c:pt idx="198">
                  <c:v>943: V. 09-07h</c:v>
                </c:pt>
                <c:pt idx="199">
                  <c:v>944: V. 09-08h</c:v>
                </c:pt>
                <c:pt idx="200">
                  <c:v>945: V. 09-09h</c:v>
                </c:pt>
                <c:pt idx="201">
                  <c:v>946: V. 09-10h</c:v>
                </c:pt>
                <c:pt idx="202">
                  <c:v>947: V. 09-11h</c:v>
                </c:pt>
                <c:pt idx="203">
                  <c:v>948: V. 09-12h</c:v>
                </c:pt>
                <c:pt idx="204">
                  <c:v>949: V. 09-13h</c:v>
                </c:pt>
                <c:pt idx="205">
                  <c:v>950: V. 09-14h</c:v>
                </c:pt>
                <c:pt idx="206">
                  <c:v>951: V. 09-15h</c:v>
                </c:pt>
                <c:pt idx="207">
                  <c:v>952: V. 09-16h</c:v>
                </c:pt>
                <c:pt idx="208">
                  <c:v>953: V. 09-17h</c:v>
                </c:pt>
                <c:pt idx="209">
                  <c:v>954: V. 09-18h</c:v>
                </c:pt>
                <c:pt idx="210">
                  <c:v>955: V. 09-19h</c:v>
                </c:pt>
                <c:pt idx="211">
                  <c:v>956: V. 09-20h</c:v>
                </c:pt>
                <c:pt idx="212">
                  <c:v>957: V. 09-21h</c:v>
                </c:pt>
                <c:pt idx="213">
                  <c:v>958: V. 09-22h</c:v>
                </c:pt>
                <c:pt idx="214">
                  <c:v>959: V. 09-23h</c:v>
                </c:pt>
                <c:pt idx="215">
                  <c:v>960: V. 09-24h</c:v>
                </c:pt>
                <c:pt idx="216">
                  <c:v>961: S. 10-01h</c:v>
                </c:pt>
                <c:pt idx="217">
                  <c:v>962: S. 10-02h</c:v>
                </c:pt>
                <c:pt idx="218">
                  <c:v>963: S. 10-03h</c:v>
                </c:pt>
                <c:pt idx="219">
                  <c:v>964: S. 10-04h</c:v>
                </c:pt>
                <c:pt idx="220">
                  <c:v>965: S. 10-05h</c:v>
                </c:pt>
                <c:pt idx="221">
                  <c:v>966: S. 10-06h</c:v>
                </c:pt>
                <c:pt idx="222">
                  <c:v>967: S. 10-07h</c:v>
                </c:pt>
                <c:pt idx="223">
                  <c:v>968: S. 10-08h</c:v>
                </c:pt>
                <c:pt idx="224">
                  <c:v>969: S. 10-09h</c:v>
                </c:pt>
                <c:pt idx="225">
                  <c:v>970: S. 10-10h</c:v>
                </c:pt>
                <c:pt idx="226">
                  <c:v>971: S. 10-11h</c:v>
                </c:pt>
                <c:pt idx="227">
                  <c:v>972: S. 10-12h</c:v>
                </c:pt>
                <c:pt idx="228">
                  <c:v>973: S. 10-13h</c:v>
                </c:pt>
                <c:pt idx="229">
                  <c:v>974: S. 10-14h</c:v>
                </c:pt>
                <c:pt idx="230">
                  <c:v>975: S. 10-15h</c:v>
                </c:pt>
                <c:pt idx="231">
                  <c:v>976: S. 10-16h</c:v>
                </c:pt>
                <c:pt idx="232">
                  <c:v>977: S. 10-17h</c:v>
                </c:pt>
                <c:pt idx="233">
                  <c:v>978: S. 10-18h</c:v>
                </c:pt>
                <c:pt idx="234">
                  <c:v>979: S. 10-19h</c:v>
                </c:pt>
                <c:pt idx="235">
                  <c:v>980: S. 10-20h</c:v>
                </c:pt>
                <c:pt idx="236">
                  <c:v>981: S. 10-21h</c:v>
                </c:pt>
                <c:pt idx="237">
                  <c:v>982: S. 10-22h</c:v>
                </c:pt>
                <c:pt idx="238">
                  <c:v>983: S. 10-23h</c:v>
                </c:pt>
                <c:pt idx="239">
                  <c:v>984: S. 10-24h</c:v>
                </c:pt>
                <c:pt idx="240">
                  <c:v>985: D. 11-01h</c:v>
                </c:pt>
                <c:pt idx="241">
                  <c:v>986: D. 11-02h</c:v>
                </c:pt>
                <c:pt idx="242">
                  <c:v>987: D. 11-03h</c:v>
                </c:pt>
                <c:pt idx="243">
                  <c:v>988: D. 11-04h</c:v>
                </c:pt>
                <c:pt idx="244">
                  <c:v>989: D. 11-05h</c:v>
                </c:pt>
                <c:pt idx="245">
                  <c:v>990: D. 11-06h</c:v>
                </c:pt>
                <c:pt idx="246">
                  <c:v>991: D. 11-07h</c:v>
                </c:pt>
                <c:pt idx="247">
                  <c:v>992: D. 11-08h</c:v>
                </c:pt>
                <c:pt idx="248">
                  <c:v>993: D. 11-09h</c:v>
                </c:pt>
                <c:pt idx="249">
                  <c:v>994: D. 11-10h</c:v>
                </c:pt>
                <c:pt idx="250">
                  <c:v>995: D. 11-11h</c:v>
                </c:pt>
                <c:pt idx="251">
                  <c:v>996: D. 11-12h</c:v>
                </c:pt>
                <c:pt idx="252">
                  <c:v>997: D. 11-13h</c:v>
                </c:pt>
                <c:pt idx="253">
                  <c:v>998: D. 11-14h</c:v>
                </c:pt>
                <c:pt idx="254">
                  <c:v>999: D. 11-15h</c:v>
                </c:pt>
                <c:pt idx="255">
                  <c:v>1000: D. 11-16h</c:v>
                </c:pt>
                <c:pt idx="256">
                  <c:v>1001: D. 11-17h</c:v>
                </c:pt>
                <c:pt idx="257">
                  <c:v>1002: D. 11-18h</c:v>
                </c:pt>
                <c:pt idx="258">
                  <c:v>1003: D. 11-19h</c:v>
                </c:pt>
                <c:pt idx="259">
                  <c:v>1004: D. 11-20h</c:v>
                </c:pt>
                <c:pt idx="260">
                  <c:v>1005: D. 11-21h</c:v>
                </c:pt>
                <c:pt idx="261">
                  <c:v>1006: D. 11-22h</c:v>
                </c:pt>
                <c:pt idx="262">
                  <c:v>1007: D. 11-23h</c:v>
                </c:pt>
                <c:pt idx="263">
                  <c:v>1008: D. 11-24h</c:v>
                </c:pt>
                <c:pt idx="264">
                  <c:v>1009: L. 12-01h</c:v>
                </c:pt>
                <c:pt idx="265">
                  <c:v>1010: L. 12-02h</c:v>
                </c:pt>
                <c:pt idx="266">
                  <c:v>1011: L. 12-03h</c:v>
                </c:pt>
                <c:pt idx="267">
                  <c:v>1012: L. 12-04h</c:v>
                </c:pt>
                <c:pt idx="268">
                  <c:v>1013: L. 12-05h</c:v>
                </c:pt>
                <c:pt idx="269">
                  <c:v>1014: L. 12-06h</c:v>
                </c:pt>
                <c:pt idx="270">
                  <c:v>1015: L. 12-07h</c:v>
                </c:pt>
                <c:pt idx="271">
                  <c:v>1016: L. 12-08h</c:v>
                </c:pt>
                <c:pt idx="272">
                  <c:v>1017: L. 12-09h</c:v>
                </c:pt>
                <c:pt idx="273">
                  <c:v>1018: L. 12-10h</c:v>
                </c:pt>
                <c:pt idx="274">
                  <c:v>1019: L. 12-11h</c:v>
                </c:pt>
                <c:pt idx="275">
                  <c:v>1020: L. 12-12h</c:v>
                </c:pt>
                <c:pt idx="276">
                  <c:v>1021: L. 12-13h</c:v>
                </c:pt>
                <c:pt idx="277">
                  <c:v>1022: L. 12-14h</c:v>
                </c:pt>
                <c:pt idx="278">
                  <c:v>1023: L. 12-15h</c:v>
                </c:pt>
                <c:pt idx="279">
                  <c:v>1024: L. 12-16h</c:v>
                </c:pt>
                <c:pt idx="280">
                  <c:v>1025: L. 12-17h</c:v>
                </c:pt>
                <c:pt idx="281">
                  <c:v>1026: L. 12-18h</c:v>
                </c:pt>
                <c:pt idx="282">
                  <c:v>1027: L. 12-19h</c:v>
                </c:pt>
                <c:pt idx="283">
                  <c:v>1028: L. 12-20h</c:v>
                </c:pt>
                <c:pt idx="284">
                  <c:v>1029: L. 12-21h</c:v>
                </c:pt>
                <c:pt idx="285">
                  <c:v>1030: L. 12-22h</c:v>
                </c:pt>
                <c:pt idx="286">
                  <c:v>1031: L. 12-23h</c:v>
                </c:pt>
                <c:pt idx="287">
                  <c:v>1032: L. 12-24h</c:v>
                </c:pt>
                <c:pt idx="288">
                  <c:v>1033: M. 13-01h</c:v>
                </c:pt>
                <c:pt idx="289">
                  <c:v>1034: M. 13-02h</c:v>
                </c:pt>
                <c:pt idx="290">
                  <c:v>1035: M. 13-03h</c:v>
                </c:pt>
                <c:pt idx="291">
                  <c:v>1036: M. 13-04h</c:v>
                </c:pt>
                <c:pt idx="292">
                  <c:v>1037: M. 13-05h</c:v>
                </c:pt>
                <c:pt idx="293">
                  <c:v>1038: M. 13-06h</c:v>
                </c:pt>
                <c:pt idx="294">
                  <c:v>1039: M. 13-07h</c:v>
                </c:pt>
                <c:pt idx="295">
                  <c:v>1040: M. 13-08h</c:v>
                </c:pt>
                <c:pt idx="296">
                  <c:v>1041: M. 13-09h</c:v>
                </c:pt>
                <c:pt idx="297">
                  <c:v>1042: M. 13-10h</c:v>
                </c:pt>
                <c:pt idx="298">
                  <c:v>1043: M. 13-11h</c:v>
                </c:pt>
                <c:pt idx="299">
                  <c:v>1044: M. 13-12h</c:v>
                </c:pt>
                <c:pt idx="300">
                  <c:v>1045: M. 13-13h</c:v>
                </c:pt>
                <c:pt idx="301">
                  <c:v>1046: M. 13-14h</c:v>
                </c:pt>
                <c:pt idx="302">
                  <c:v>1047: M. 13-15h</c:v>
                </c:pt>
                <c:pt idx="303">
                  <c:v>1048: M. 13-16h</c:v>
                </c:pt>
                <c:pt idx="304">
                  <c:v>1049: M. 13-17h</c:v>
                </c:pt>
                <c:pt idx="305">
                  <c:v>1050: M. 13-18h</c:v>
                </c:pt>
                <c:pt idx="306">
                  <c:v>1051: M. 13-19h</c:v>
                </c:pt>
                <c:pt idx="307">
                  <c:v>1052: M. 13-20h</c:v>
                </c:pt>
                <c:pt idx="308">
                  <c:v>1053: M. 13-21h</c:v>
                </c:pt>
                <c:pt idx="309">
                  <c:v>1054: M. 13-22h</c:v>
                </c:pt>
                <c:pt idx="310">
                  <c:v>1055: M. 13-23h</c:v>
                </c:pt>
                <c:pt idx="311">
                  <c:v>1056: M. 13-24h</c:v>
                </c:pt>
                <c:pt idx="312">
                  <c:v>1057: M. 14-01h</c:v>
                </c:pt>
                <c:pt idx="313">
                  <c:v>1058: M. 14-02h</c:v>
                </c:pt>
                <c:pt idx="314">
                  <c:v>1059: M. 14-03h</c:v>
                </c:pt>
                <c:pt idx="315">
                  <c:v>1060: M. 14-04h</c:v>
                </c:pt>
                <c:pt idx="316">
                  <c:v>1061: M. 14-05h</c:v>
                </c:pt>
                <c:pt idx="317">
                  <c:v>1062: M. 14-06h</c:v>
                </c:pt>
                <c:pt idx="318">
                  <c:v>1063: M. 14-07h</c:v>
                </c:pt>
                <c:pt idx="319">
                  <c:v>1064: M. 14-08h</c:v>
                </c:pt>
                <c:pt idx="320">
                  <c:v>1065: M. 14-09h</c:v>
                </c:pt>
                <c:pt idx="321">
                  <c:v>1066: M. 14-10h</c:v>
                </c:pt>
                <c:pt idx="322">
                  <c:v>1067: M. 14-11h</c:v>
                </c:pt>
                <c:pt idx="323">
                  <c:v>1068: M. 14-12h</c:v>
                </c:pt>
                <c:pt idx="324">
                  <c:v>1069: M. 14-13h</c:v>
                </c:pt>
                <c:pt idx="325">
                  <c:v>1070: M. 14-14h</c:v>
                </c:pt>
                <c:pt idx="326">
                  <c:v>1071: M. 14-15h</c:v>
                </c:pt>
                <c:pt idx="327">
                  <c:v>1072: M. 14-16h</c:v>
                </c:pt>
                <c:pt idx="328">
                  <c:v>1073: M. 14-17h</c:v>
                </c:pt>
                <c:pt idx="329">
                  <c:v>1074: M. 14-18h</c:v>
                </c:pt>
                <c:pt idx="330">
                  <c:v>1075: M. 14-19h</c:v>
                </c:pt>
                <c:pt idx="331">
                  <c:v>1076: M. 14-20h</c:v>
                </c:pt>
                <c:pt idx="332">
                  <c:v>1077: M. 14-21h</c:v>
                </c:pt>
                <c:pt idx="333">
                  <c:v>1078: M. 14-22h</c:v>
                </c:pt>
                <c:pt idx="334">
                  <c:v>1079: M. 14-23h</c:v>
                </c:pt>
                <c:pt idx="335">
                  <c:v>1080: M. 14-24h</c:v>
                </c:pt>
                <c:pt idx="336">
                  <c:v>1081: J. 15-01h</c:v>
                </c:pt>
                <c:pt idx="337">
                  <c:v>1082: J. 15-02h</c:v>
                </c:pt>
                <c:pt idx="338">
                  <c:v>1083: J. 15-03h</c:v>
                </c:pt>
                <c:pt idx="339">
                  <c:v>1084: J. 15-04h</c:v>
                </c:pt>
                <c:pt idx="340">
                  <c:v>1085: J. 15-05h</c:v>
                </c:pt>
                <c:pt idx="341">
                  <c:v>1086: J. 15-06h</c:v>
                </c:pt>
                <c:pt idx="342">
                  <c:v>1087: J. 15-07h</c:v>
                </c:pt>
                <c:pt idx="343">
                  <c:v>1088: J. 15-08h</c:v>
                </c:pt>
                <c:pt idx="344">
                  <c:v>1089: J. 15-09h</c:v>
                </c:pt>
                <c:pt idx="345">
                  <c:v>1090: J. 15-10h</c:v>
                </c:pt>
                <c:pt idx="346">
                  <c:v>1091: J. 15-11h</c:v>
                </c:pt>
                <c:pt idx="347">
                  <c:v>1092: J. 15-12h</c:v>
                </c:pt>
                <c:pt idx="348">
                  <c:v>1093: J. 15-13h</c:v>
                </c:pt>
                <c:pt idx="349">
                  <c:v>1094: J. 15-14h</c:v>
                </c:pt>
                <c:pt idx="350">
                  <c:v>1095: J. 15-15h</c:v>
                </c:pt>
                <c:pt idx="351">
                  <c:v>1096: J. 15-16h</c:v>
                </c:pt>
                <c:pt idx="352">
                  <c:v>1097: J. 15-17h</c:v>
                </c:pt>
                <c:pt idx="353">
                  <c:v>1098: J. 15-18h</c:v>
                </c:pt>
                <c:pt idx="354">
                  <c:v>1099: J. 15-19h</c:v>
                </c:pt>
                <c:pt idx="355">
                  <c:v>1100: J. 15-20h</c:v>
                </c:pt>
                <c:pt idx="356">
                  <c:v>1101: J. 15-21h</c:v>
                </c:pt>
                <c:pt idx="357">
                  <c:v>1102: J. 15-22h</c:v>
                </c:pt>
                <c:pt idx="358">
                  <c:v>1103: J. 15-23h</c:v>
                </c:pt>
                <c:pt idx="359">
                  <c:v>1104: J. 15-24h</c:v>
                </c:pt>
                <c:pt idx="360">
                  <c:v>1105: V. 16-01h</c:v>
                </c:pt>
                <c:pt idx="361">
                  <c:v>1106: V. 16-02h</c:v>
                </c:pt>
                <c:pt idx="362">
                  <c:v>1107: V. 16-03h</c:v>
                </c:pt>
                <c:pt idx="363">
                  <c:v>1108: V. 16-04h</c:v>
                </c:pt>
                <c:pt idx="364">
                  <c:v>1109: V. 16-05h</c:v>
                </c:pt>
                <c:pt idx="365">
                  <c:v>1110: V. 16-06h</c:v>
                </c:pt>
                <c:pt idx="366">
                  <c:v>1111: V. 16-07h</c:v>
                </c:pt>
                <c:pt idx="367">
                  <c:v>1112: V. 16-08h</c:v>
                </c:pt>
                <c:pt idx="368">
                  <c:v>1113: V. 16-09h</c:v>
                </c:pt>
                <c:pt idx="369">
                  <c:v>1114: V. 16-10h</c:v>
                </c:pt>
                <c:pt idx="370">
                  <c:v>1115: V. 16-11h</c:v>
                </c:pt>
                <c:pt idx="371">
                  <c:v>1116: V. 16-12h</c:v>
                </c:pt>
                <c:pt idx="372">
                  <c:v>1117: V. 16-13h</c:v>
                </c:pt>
                <c:pt idx="373">
                  <c:v>1118: V. 16-14h</c:v>
                </c:pt>
                <c:pt idx="374">
                  <c:v>1119: V. 16-15h</c:v>
                </c:pt>
                <c:pt idx="375">
                  <c:v>1120: V. 16-16h</c:v>
                </c:pt>
                <c:pt idx="376">
                  <c:v>1121: V. 16-17h</c:v>
                </c:pt>
                <c:pt idx="377">
                  <c:v>1122: V. 16-18h</c:v>
                </c:pt>
                <c:pt idx="378">
                  <c:v>1123: V. 16-19h</c:v>
                </c:pt>
                <c:pt idx="379">
                  <c:v>1124: V. 16-20h</c:v>
                </c:pt>
                <c:pt idx="380">
                  <c:v>1125: V. 16-21h</c:v>
                </c:pt>
                <c:pt idx="381">
                  <c:v>1126: V. 16-22h</c:v>
                </c:pt>
                <c:pt idx="382">
                  <c:v>1127: V. 16-23h</c:v>
                </c:pt>
                <c:pt idx="383">
                  <c:v>1128: V. 16-24h</c:v>
                </c:pt>
                <c:pt idx="384">
                  <c:v>1129: S. 17-01h</c:v>
                </c:pt>
                <c:pt idx="385">
                  <c:v>1130: S. 17-02h</c:v>
                </c:pt>
                <c:pt idx="386">
                  <c:v>1131: S. 17-03h</c:v>
                </c:pt>
                <c:pt idx="387">
                  <c:v>1132: S. 17-04h</c:v>
                </c:pt>
                <c:pt idx="388">
                  <c:v>1133: S. 17-05h</c:v>
                </c:pt>
                <c:pt idx="389">
                  <c:v>1134: S. 17-06h</c:v>
                </c:pt>
                <c:pt idx="390">
                  <c:v>1135: S. 17-07h</c:v>
                </c:pt>
                <c:pt idx="391">
                  <c:v>1136: S. 17-08h</c:v>
                </c:pt>
                <c:pt idx="392">
                  <c:v>1137: S. 17-09h</c:v>
                </c:pt>
                <c:pt idx="393">
                  <c:v>1138: S. 17-10h</c:v>
                </c:pt>
                <c:pt idx="394">
                  <c:v>1139: S. 17-11h</c:v>
                </c:pt>
                <c:pt idx="395">
                  <c:v>1140: S. 17-12h</c:v>
                </c:pt>
                <c:pt idx="396">
                  <c:v>1141: S. 17-13h</c:v>
                </c:pt>
                <c:pt idx="397">
                  <c:v>1142: S. 17-14h</c:v>
                </c:pt>
                <c:pt idx="398">
                  <c:v>1143: S. 17-15h</c:v>
                </c:pt>
                <c:pt idx="399">
                  <c:v>1144: S. 17-16h</c:v>
                </c:pt>
                <c:pt idx="400">
                  <c:v>1145: S. 17-17h</c:v>
                </c:pt>
                <c:pt idx="401">
                  <c:v>1146: S. 17-18h</c:v>
                </c:pt>
                <c:pt idx="402">
                  <c:v>1147: S. 17-19h</c:v>
                </c:pt>
                <c:pt idx="403">
                  <c:v>1148: S. 17-20h</c:v>
                </c:pt>
                <c:pt idx="404">
                  <c:v>1149: S. 17-21h</c:v>
                </c:pt>
                <c:pt idx="405">
                  <c:v>1150: S. 17-22h</c:v>
                </c:pt>
                <c:pt idx="406">
                  <c:v>1151: S. 17-23h</c:v>
                </c:pt>
                <c:pt idx="407">
                  <c:v>1152: S. 17-24h</c:v>
                </c:pt>
                <c:pt idx="408">
                  <c:v>1153: D. 18-01h</c:v>
                </c:pt>
                <c:pt idx="409">
                  <c:v>1154: D. 18-02h</c:v>
                </c:pt>
                <c:pt idx="410">
                  <c:v>1155: D. 18-03h</c:v>
                </c:pt>
                <c:pt idx="411">
                  <c:v>1156: D. 18-04h</c:v>
                </c:pt>
                <c:pt idx="412">
                  <c:v>1157: D. 18-05h</c:v>
                </c:pt>
                <c:pt idx="413">
                  <c:v>1158: D. 18-06h</c:v>
                </c:pt>
                <c:pt idx="414">
                  <c:v>1159: D. 18-07h</c:v>
                </c:pt>
                <c:pt idx="415">
                  <c:v>1160: D. 18-08h</c:v>
                </c:pt>
                <c:pt idx="416">
                  <c:v>1161: D. 18-09h</c:v>
                </c:pt>
                <c:pt idx="417">
                  <c:v>1162: D. 18-10h</c:v>
                </c:pt>
                <c:pt idx="418">
                  <c:v>1163: D. 18-11h</c:v>
                </c:pt>
                <c:pt idx="419">
                  <c:v>1164: D. 18-12h</c:v>
                </c:pt>
                <c:pt idx="420">
                  <c:v>1165: D. 18-13h</c:v>
                </c:pt>
                <c:pt idx="421">
                  <c:v>1166: D. 18-14h</c:v>
                </c:pt>
                <c:pt idx="422">
                  <c:v>1167: D. 18-15h</c:v>
                </c:pt>
                <c:pt idx="423">
                  <c:v>1168: D. 18-16h</c:v>
                </c:pt>
                <c:pt idx="424">
                  <c:v>1169: D. 18-17h</c:v>
                </c:pt>
                <c:pt idx="425">
                  <c:v>1170: D. 18-18h</c:v>
                </c:pt>
                <c:pt idx="426">
                  <c:v>1171: D. 18-19h</c:v>
                </c:pt>
                <c:pt idx="427">
                  <c:v>1172: D. 18-20h</c:v>
                </c:pt>
                <c:pt idx="428">
                  <c:v>1173: D. 18-21h</c:v>
                </c:pt>
                <c:pt idx="429">
                  <c:v>1174: D. 18-22h</c:v>
                </c:pt>
                <c:pt idx="430">
                  <c:v>1175: D. 18-23h</c:v>
                </c:pt>
                <c:pt idx="431">
                  <c:v>1176: D. 18-24h</c:v>
                </c:pt>
                <c:pt idx="432">
                  <c:v>1177: L. 19-01h</c:v>
                </c:pt>
                <c:pt idx="433">
                  <c:v>1178: L. 19-02h</c:v>
                </c:pt>
                <c:pt idx="434">
                  <c:v>1179: L. 19-03h</c:v>
                </c:pt>
                <c:pt idx="435">
                  <c:v>1180: L. 19-04h</c:v>
                </c:pt>
                <c:pt idx="436">
                  <c:v>1181: L. 19-05h</c:v>
                </c:pt>
                <c:pt idx="437">
                  <c:v>1182: L. 19-06h</c:v>
                </c:pt>
                <c:pt idx="438">
                  <c:v>1183: L. 19-07h</c:v>
                </c:pt>
                <c:pt idx="439">
                  <c:v>1184: L. 19-08h</c:v>
                </c:pt>
                <c:pt idx="440">
                  <c:v>1185: L. 19-09h</c:v>
                </c:pt>
                <c:pt idx="441">
                  <c:v>1186: L. 19-10h</c:v>
                </c:pt>
                <c:pt idx="442">
                  <c:v>1187: L. 19-11h</c:v>
                </c:pt>
                <c:pt idx="443">
                  <c:v>1188: L. 19-12h</c:v>
                </c:pt>
                <c:pt idx="444">
                  <c:v>1189: L. 19-13h</c:v>
                </c:pt>
                <c:pt idx="445">
                  <c:v>1190: L. 19-14h</c:v>
                </c:pt>
                <c:pt idx="446">
                  <c:v>1191: L. 19-15h</c:v>
                </c:pt>
                <c:pt idx="447">
                  <c:v>1192: L. 19-16h</c:v>
                </c:pt>
                <c:pt idx="448">
                  <c:v>1193: L. 19-17h</c:v>
                </c:pt>
                <c:pt idx="449">
                  <c:v>1194: L. 19-18h</c:v>
                </c:pt>
                <c:pt idx="450">
                  <c:v>1195: L. 19-19h</c:v>
                </c:pt>
                <c:pt idx="451">
                  <c:v>1196: L. 19-20h</c:v>
                </c:pt>
                <c:pt idx="452">
                  <c:v>1197: L. 19-21h</c:v>
                </c:pt>
                <c:pt idx="453">
                  <c:v>1198: L. 19-22h</c:v>
                </c:pt>
                <c:pt idx="454">
                  <c:v>1199: L. 19-23h</c:v>
                </c:pt>
                <c:pt idx="455">
                  <c:v>1200: L. 19-24h</c:v>
                </c:pt>
                <c:pt idx="456">
                  <c:v>1201: M. 20-01h</c:v>
                </c:pt>
                <c:pt idx="457">
                  <c:v>1202: M. 20-02h</c:v>
                </c:pt>
                <c:pt idx="458">
                  <c:v>1203: M. 20-03h</c:v>
                </c:pt>
                <c:pt idx="459">
                  <c:v>1204: M. 20-04h</c:v>
                </c:pt>
                <c:pt idx="460">
                  <c:v>1205: M. 20-05h</c:v>
                </c:pt>
                <c:pt idx="461">
                  <c:v>1206: M. 20-06h</c:v>
                </c:pt>
                <c:pt idx="462">
                  <c:v>1207: M. 20-07h</c:v>
                </c:pt>
                <c:pt idx="463">
                  <c:v>1208: M. 20-08h</c:v>
                </c:pt>
                <c:pt idx="464">
                  <c:v>1209: M. 20-09h</c:v>
                </c:pt>
                <c:pt idx="465">
                  <c:v>1210: M. 20-10h</c:v>
                </c:pt>
                <c:pt idx="466">
                  <c:v>1211: M. 20-11h</c:v>
                </c:pt>
                <c:pt idx="467">
                  <c:v>1212: M. 20-12h</c:v>
                </c:pt>
                <c:pt idx="468">
                  <c:v>1213: M. 20-13h</c:v>
                </c:pt>
                <c:pt idx="469">
                  <c:v>1214: M. 20-14h</c:v>
                </c:pt>
                <c:pt idx="470">
                  <c:v>1215: M. 20-15h</c:v>
                </c:pt>
                <c:pt idx="471">
                  <c:v>1216: M. 20-16h</c:v>
                </c:pt>
                <c:pt idx="472">
                  <c:v>1217: M. 20-17h</c:v>
                </c:pt>
                <c:pt idx="473">
                  <c:v>1218: M. 20-18h</c:v>
                </c:pt>
                <c:pt idx="474">
                  <c:v>1219: M. 20-19h</c:v>
                </c:pt>
                <c:pt idx="475">
                  <c:v>1220: M. 20-20h</c:v>
                </c:pt>
                <c:pt idx="476">
                  <c:v>1221: M. 20-21h</c:v>
                </c:pt>
                <c:pt idx="477">
                  <c:v>1222: M. 20-22h</c:v>
                </c:pt>
                <c:pt idx="478">
                  <c:v>1223: M. 20-23h</c:v>
                </c:pt>
                <c:pt idx="479">
                  <c:v>1224: M. 20-24h</c:v>
                </c:pt>
                <c:pt idx="480">
                  <c:v>1225: M. 21-01h</c:v>
                </c:pt>
                <c:pt idx="481">
                  <c:v>1226: M. 21-02h</c:v>
                </c:pt>
                <c:pt idx="482">
                  <c:v>1227: M. 21-03h</c:v>
                </c:pt>
                <c:pt idx="483">
                  <c:v>1228: M. 21-04h</c:v>
                </c:pt>
                <c:pt idx="484">
                  <c:v>1229: M. 21-05h</c:v>
                </c:pt>
                <c:pt idx="485">
                  <c:v>1230: M. 21-06h</c:v>
                </c:pt>
                <c:pt idx="486">
                  <c:v>1231: M. 21-07h</c:v>
                </c:pt>
                <c:pt idx="487">
                  <c:v>1232: M. 21-08h</c:v>
                </c:pt>
                <c:pt idx="488">
                  <c:v>1233: M. 21-09h</c:v>
                </c:pt>
                <c:pt idx="489">
                  <c:v>1234: M. 21-10h</c:v>
                </c:pt>
                <c:pt idx="490">
                  <c:v>1235: M. 21-11h</c:v>
                </c:pt>
                <c:pt idx="491">
                  <c:v>1236: M. 21-12h</c:v>
                </c:pt>
                <c:pt idx="492">
                  <c:v>1237: M. 21-13h</c:v>
                </c:pt>
                <c:pt idx="493">
                  <c:v>1238: M. 21-14h</c:v>
                </c:pt>
                <c:pt idx="494">
                  <c:v>1239: M. 21-15h</c:v>
                </c:pt>
                <c:pt idx="495">
                  <c:v>1240: M. 21-16h</c:v>
                </c:pt>
                <c:pt idx="496">
                  <c:v>1241: M. 21-17h</c:v>
                </c:pt>
                <c:pt idx="497">
                  <c:v>1242: M. 21-18h</c:v>
                </c:pt>
                <c:pt idx="498">
                  <c:v>1243: M. 21-19h</c:v>
                </c:pt>
                <c:pt idx="499">
                  <c:v>1244: M. 21-20h</c:v>
                </c:pt>
                <c:pt idx="500">
                  <c:v>1245: M. 21-21h</c:v>
                </c:pt>
                <c:pt idx="501">
                  <c:v>1246: M. 21-22h</c:v>
                </c:pt>
                <c:pt idx="502">
                  <c:v>1247: M. 21-23h</c:v>
                </c:pt>
                <c:pt idx="503">
                  <c:v>1248: M. 21-24h</c:v>
                </c:pt>
                <c:pt idx="504">
                  <c:v>1249: J. 22-01h</c:v>
                </c:pt>
                <c:pt idx="505">
                  <c:v>1250: J. 22-02h</c:v>
                </c:pt>
                <c:pt idx="506">
                  <c:v>1251: J. 22-03h</c:v>
                </c:pt>
                <c:pt idx="507">
                  <c:v>1252: J. 22-04h</c:v>
                </c:pt>
                <c:pt idx="508">
                  <c:v>1253: J. 22-05h</c:v>
                </c:pt>
                <c:pt idx="509">
                  <c:v>1254: J. 22-06h</c:v>
                </c:pt>
                <c:pt idx="510">
                  <c:v>1255: J. 22-07h</c:v>
                </c:pt>
                <c:pt idx="511">
                  <c:v>1256: J. 22-08h</c:v>
                </c:pt>
                <c:pt idx="512">
                  <c:v>1257: J. 22-09h</c:v>
                </c:pt>
                <c:pt idx="513">
                  <c:v>1258: J. 22-10h</c:v>
                </c:pt>
                <c:pt idx="514">
                  <c:v>1259: J. 22-11h</c:v>
                </c:pt>
                <c:pt idx="515">
                  <c:v>1260: J. 22-12h</c:v>
                </c:pt>
                <c:pt idx="516">
                  <c:v>1261: J. 22-13h</c:v>
                </c:pt>
                <c:pt idx="517">
                  <c:v>1262: J. 22-14h</c:v>
                </c:pt>
                <c:pt idx="518">
                  <c:v>1263: J. 22-15h</c:v>
                </c:pt>
                <c:pt idx="519">
                  <c:v>1264: J. 22-16h</c:v>
                </c:pt>
                <c:pt idx="520">
                  <c:v>1265: J. 22-17h</c:v>
                </c:pt>
                <c:pt idx="521">
                  <c:v>1266: J. 22-18h</c:v>
                </c:pt>
                <c:pt idx="522">
                  <c:v>1267: J. 22-19h</c:v>
                </c:pt>
                <c:pt idx="523">
                  <c:v>1268: J. 22-20h</c:v>
                </c:pt>
                <c:pt idx="524">
                  <c:v>1269: J. 22-21h</c:v>
                </c:pt>
                <c:pt idx="525">
                  <c:v>1270: J. 22-22h</c:v>
                </c:pt>
                <c:pt idx="526">
                  <c:v>1271: J. 22-23h</c:v>
                </c:pt>
                <c:pt idx="527">
                  <c:v>1272: J. 22-24h</c:v>
                </c:pt>
                <c:pt idx="528">
                  <c:v>1273: V. 23-01h</c:v>
                </c:pt>
                <c:pt idx="529">
                  <c:v>1274: V. 23-02h</c:v>
                </c:pt>
                <c:pt idx="530">
                  <c:v>1275: V. 23-03h</c:v>
                </c:pt>
                <c:pt idx="531">
                  <c:v>1276: V. 23-04h</c:v>
                </c:pt>
                <c:pt idx="532">
                  <c:v>1277: V. 23-05h</c:v>
                </c:pt>
                <c:pt idx="533">
                  <c:v>1278: V. 23-06h</c:v>
                </c:pt>
                <c:pt idx="534">
                  <c:v>1279: V. 23-07h</c:v>
                </c:pt>
                <c:pt idx="535">
                  <c:v>1280: V. 23-08h</c:v>
                </c:pt>
                <c:pt idx="536">
                  <c:v>1281: V. 23-09h</c:v>
                </c:pt>
                <c:pt idx="537">
                  <c:v>1282: V. 23-10h</c:v>
                </c:pt>
                <c:pt idx="538">
                  <c:v>1283: V. 23-11h</c:v>
                </c:pt>
                <c:pt idx="539">
                  <c:v>1284: V. 23-12h</c:v>
                </c:pt>
                <c:pt idx="540">
                  <c:v>1285: V. 23-13h</c:v>
                </c:pt>
                <c:pt idx="541">
                  <c:v>1286: V. 23-14h</c:v>
                </c:pt>
                <c:pt idx="542">
                  <c:v>1287: V. 23-15h</c:v>
                </c:pt>
                <c:pt idx="543">
                  <c:v>1288: V. 23-16h</c:v>
                </c:pt>
                <c:pt idx="544">
                  <c:v>1289: V. 23-17h</c:v>
                </c:pt>
                <c:pt idx="545">
                  <c:v>1290: V. 23-18h</c:v>
                </c:pt>
                <c:pt idx="546">
                  <c:v>1291: V. 23-19h</c:v>
                </c:pt>
                <c:pt idx="547">
                  <c:v>1292: V. 23-20h</c:v>
                </c:pt>
                <c:pt idx="548">
                  <c:v>1293: V. 23-21h</c:v>
                </c:pt>
                <c:pt idx="549">
                  <c:v>1294: V. 23-22h</c:v>
                </c:pt>
                <c:pt idx="550">
                  <c:v>1295: V. 23-23h</c:v>
                </c:pt>
                <c:pt idx="551">
                  <c:v>1296: V. 23-24h</c:v>
                </c:pt>
                <c:pt idx="552">
                  <c:v>1297: S. 24-01h</c:v>
                </c:pt>
                <c:pt idx="553">
                  <c:v>1298: S. 24-02h</c:v>
                </c:pt>
                <c:pt idx="554">
                  <c:v>1299: S. 24-03h</c:v>
                </c:pt>
                <c:pt idx="555">
                  <c:v>1300: S. 24-04h</c:v>
                </c:pt>
                <c:pt idx="556">
                  <c:v>1301: S. 24-05h</c:v>
                </c:pt>
                <c:pt idx="557">
                  <c:v>1302: S. 24-06h</c:v>
                </c:pt>
                <c:pt idx="558">
                  <c:v>1303: S. 24-07h</c:v>
                </c:pt>
                <c:pt idx="559">
                  <c:v>1304: S. 24-08h</c:v>
                </c:pt>
                <c:pt idx="560">
                  <c:v>1305: S. 24-09h</c:v>
                </c:pt>
                <c:pt idx="561">
                  <c:v>1306: S. 24-10h</c:v>
                </c:pt>
                <c:pt idx="562">
                  <c:v>1307: S. 24-11h</c:v>
                </c:pt>
                <c:pt idx="563">
                  <c:v>1308: S. 24-12h</c:v>
                </c:pt>
                <c:pt idx="564">
                  <c:v>1309: S. 24-13h</c:v>
                </c:pt>
                <c:pt idx="565">
                  <c:v>1310: S. 24-14h</c:v>
                </c:pt>
                <c:pt idx="566">
                  <c:v>1311: S. 24-15h</c:v>
                </c:pt>
                <c:pt idx="567">
                  <c:v>1312: S. 24-16h</c:v>
                </c:pt>
                <c:pt idx="568">
                  <c:v>1313: S. 24-17h</c:v>
                </c:pt>
                <c:pt idx="569">
                  <c:v>1314: S. 24-18h</c:v>
                </c:pt>
                <c:pt idx="570">
                  <c:v>1315: S. 24-19h</c:v>
                </c:pt>
                <c:pt idx="571">
                  <c:v>1316: S. 24-20h</c:v>
                </c:pt>
                <c:pt idx="572">
                  <c:v>1317: S. 24-21h</c:v>
                </c:pt>
                <c:pt idx="573">
                  <c:v>1318: S. 24-22h</c:v>
                </c:pt>
                <c:pt idx="574">
                  <c:v>1319: S. 24-23h</c:v>
                </c:pt>
                <c:pt idx="575">
                  <c:v>1320: S. 24-24h</c:v>
                </c:pt>
                <c:pt idx="576">
                  <c:v>1321: D. 25-01h</c:v>
                </c:pt>
                <c:pt idx="577">
                  <c:v>1322: D. 25-02h</c:v>
                </c:pt>
                <c:pt idx="578">
                  <c:v>1323: D. 25-03h</c:v>
                </c:pt>
                <c:pt idx="579">
                  <c:v>1324: D. 25-04h</c:v>
                </c:pt>
                <c:pt idx="580">
                  <c:v>1325: D. 25-05h</c:v>
                </c:pt>
                <c:pt idx="581">
                  <c:v>1326: D. 25-06h</c:v>
                </c:pt>
                <c:pt idx="582">
                  <c:v>1327: D. 25-07h</c:v>
                </c:pt>
                <c:pt idx="583">
                  <c:v>1328: D. 25-08h</c:v>
                </c:pt>
                <c:pt idx="584">
                  <c:v>1329: D. 25-09h</c:v>
                </c:pt>
                <c:pt idx="585">
                  <c:v>1330: D. 25-10h</c:v>
                </c:pt>
                <c:pt idx="586">
                  <c:v>1331: D. 25-11h</c:v>
                </c:pt>
                <c:pt idx="587">
                  <c:v>1332: D. 25-12h</c:v>
                </c:pt>
                <c:pt idx="588">
                  <c:v>1333: D. 25-13h</c:v>
                </c:pt>
                <c:pt idx="589">
                  <c:v>1334: D. 25-14h</c:v>
                </c:pt>
                <c:pt idx="590">
                  <c:v>1335: D. 25-15h</c:v>
                </c:pt>
                <c:pt idx="591">
                  <c:v>1336: D. 25-16h</c:v>
                </c:pt>
                <c:pt idx="592">
                  <c:v>1337: D. 25-17h</c:v>
                </c:pt>
                <c:pt idx="593">
                  <c:v>1338: D. 25-18h</c:v>
                </c:pt>
                <c:pt idx="594">
                  <c:v>1339: D. 25-19h</c:v>
                </c:pt>
                <c:pt idx="595">
                  <c:v>1340: D. 25-20h</c:v>
                </c:pt>
                <c:pt idx="596">
                  <c:v>1341: D. 25-21h</c:v>
                </c:pt>
                <c:pt idx="597">
                  <c:v>1342: D. 25-22h</c:v>
                </c:pt>
                <c:pt idx="598">
                  <c:v>1343: D. 25-23h</c:v>
                </c:pt>
                <c:pt idx="599">
                  <c:v>1344: D. 25-24h</c:v>
                </c:pt>
                <c:pt idx="600">
                  <c:v>1345: L. 26-01h</c:v>
                </c:pt>
                <c:pt idx="601">
                  <c:v>1346: L. 26-02h</c:v>
                </c:pt>
                <c:pt idx="602">
                  <c:v>1347: L. 26-03h</c:v>
                </c:pt>
                <c:pt idx="603">
                  <c:v>1348: L. 26-04h</c:v>
                </c:pt>
                <c:pt idx="604">
                  <c:v>1349: L. 26-05h</c:v>
                </c:pt>
                <c:pt idx="605">
                  <c:v>1350: L. 26-06h</c:v>
                </c:pt>
                <c:pt idx="606">
                  <c:v>1351: L. 26-07h</c:v>
                </c:pt>
                <c:pt idx="607">
                  <c:v>1352: L. 26-08h</c:v>
                </c:pt>
                <c:pt idx="608">
                  <c:v>1353: L. 26-09h</c:v>
                </c:pt>
                <c:pt idx="609">
                  <c:v>1354: L. 26-10h</c:v>
                </c:pt>
                <c:pt idx="610">
                  <c:v>1355: L. 26-11h</c:v>
                </c:pt>
                <c:pt idx="611">
                  <c:v>1356: L. 26-12h</c:v>
                </c:pt>
                <c:pt idx="612">
                  <c:v>1357: L. 26-13h</c:v>
                </c:pt>
                <c:pt idx="613">
                  <c:v>1358: L. 26-14h</c:v>
                </c:pt>
                <c:pt idx="614">
                  <c:v>1359: L. 26-15h</c:v>
                </c:pt>
                <c:pt idx="615">
                  <c:v>1360: L. 26-16h</c:v>
                </c:pt>
                <c:pt idx="616">
                  <c:v>1361: L. 26-17h</c:v>
                </c:pt>
                <c:pt idx="617">
                  <c:v>1362: L. 26-18h</c:v>
                </c:pt>
                <c:pt idx="618">
                  <c:v>1363: L. 26-19h</c:v>
                </c:pt>
                <c:pt idx="619">
                  <c:v>1364: L. 26-20h</c:v>
                </c:pt>
                <c:pt idx="620">
                  <c:v>1365: L. 26-21h</c:v>
                </c:pt>
                <c:pt idx="621">
                  <c:v>1366: L. 26-22h</c:v>
                </c:pt>
                <c:pt idx="622">
                  <c:v>1367: L. 26-23h</c:v>
                </c:pt>
                <c:pt idx="623">
                  <c:v>1368: L. 26-24h</c:v>
                </c:pt>
                <c:pt idx="624">
                  <c:v>1369: M. 27-01h</c:v>
                </c:pt>
                <c:pt idx="625">
                  <c:v>1370: M. 27-02h</c:v>
                </c:pt>
                <c:pt idx="626">
                  <c:v>1371: M. 27-03h</c:v>
                </c:pt>
                <c:pt idx="627">
                  <c:v>1372: M. 27-04h</c:v>
                </c:pt>
                <c:pt idx="628">
                  <c:v>1373: M. 27-05h</c:v>
                </c:pt>
                <c:pt idx="629">
                  <c:v>1374: M. 27-06h</c:v>
                </c:pt>
                <c:pt idx="630">
                  <c:v>1375: M. 27-07h</c:v>
                </c:pt>
                <c:pt idx="631">
                  <c:v>1376: M. 27-08h</c:v>
                </c:pt>
                <c:pt idx="632">
                  <c:v>1377: M. 27-09h</c:v>
                </c:pt>
                <c:pt idx="633">
                  <c:v>1378: M. 27-10h</c:v>
                </c:pt>
                <c:pt idx="634">
                  <c:v>1379: M. 27-11h</c:v>
                </c:pt>
                <c:pt idx="635">
                  <c:v>1380: M. 27-12h</c:v>
                </c:pt>
                <c:pt idx="636">
                  <c:v>1381: M. 27-13h</c:v>
                </c:pt>
                <c:pt idx="637">
                  <c:v>1382: M. 27-14h</c:v>
                </c:pt>
                <c:pt idx="638">
                  <c:v>1383: M. 27-15h</c:v>
                </c:pt>
                <c:pt idx="639">
                  <c:v>1384: M. 27-16h</c:v>
                </c:pt>
                <c:pt idx="640">
                  <c:v>1385: M. 27-17h</c:v>
                </c:pt>
                <c:pt idx="641">
                  <c:v>1386: M. 27-18h</c:v>
                </c:pt>
                <c:pt idx="642">
                  <c:v>1387: M. 27-19h</c:v>
                </c:pt>
                <c:pt idx="643">
                  <c:v>1388: M. 27-20h</c:v>
                </c:pt>
                <c:pt idx="644">
                  <c:v>1389: M. 27-21h</c:v>
                </c:pt>
                <c:pt idx="645">
                  <c:v>1390: M. 27-22h</c:v>
                </c:pt>
                <c:pt idx="646">
                  <c:v>1391: M. 27-23h</c:v>
                </c:pt>
                <c:pt idx="647">
                  <c:v>1392: M. 27-24h</c:v>
                </c:pt>
                <c:pt idx="648">
                  <c:v>1393: M. 28-01h</c:v>
                </c:pt>
                <c:pt idx="649">
                  <c:v>1394: M. 28-02h</c:v>
                </c:pt>
                <c:pt idx="650">
                  <c:v>1395: M. 28-03h</c:v>
                </c:pt>
                <c:pt idx="651">
                  <c:v>1396: M. 28-04h</c:v>
                </c:pt>
                <c:pt idx="652">
                  <c:v>1397: M. 28-05h</c:v>
                </c:pt>
                <c:pt idx="653">
                  <c:v>1398: M. 28-06h</c:v>
                </c:pt>
                <c:pt idx="654">
                  <c:v>1399: M. 28-07h</c:v>
                </c:pt>
                <c:pt idx="655">
                  <c:v>1400: M. 28-08h</c:v>
                </c:pt>
                <c:pt idx="656">
                  <c:v>1401: M. 28-09h</c:v>
                </c:pt>
                <c:pt idx="657">
                  <c:v>1402: M. 28-10h</c:v>
                </c:pt>
                <c:pt idx="658">
                  <c:v>1403: M. 28-11h</c:v>
                </c:pt>
                <c:pt idx="659">
                  <c:v>1404: M. 28-12h</c:v>
                </c:pt>
                <c:pt idx="660">
                  <c:v>1405: M. 28-13h</c:v>
                </c:pt>
                <c:pt idx="661">
                  <c:v>1406: M. 28-14h</c:v>
                </c:pt>
                <c:pt idx="662">
                  <c:v>1407: M. 28-15h</c:v>
                </c:pt>
                <c:pt idx="663">
                  <c:v>1408: M. 28-16h</c:v>
                </c:pt>
                <c:pt idx="664">
                  <c:v>1409: M. 28-17h</c:v>
                </c:pt>
                <c:pt idx="665">
                  <c:v>1410: M. 28-18h</c:v>
                </c:pt>
                <c:pt idx="666">
                  <c:v>1411: M. 28-19h</c:v>
                </c:pt>
                <c:pt idx="667">
                  <c:v>1412: M. 28-20h</c:v>
                </c:pt>
                <c:pt idx="668">
                  <c:v>1413: M. 28-21h</c:v>
                </c:pt>
                <c:pt idx="669">
                  <c:v>1414: M. 28-22h</c:v>
                </c:pt>
                <c:pt idx="670">
                  <c:v>1415: M. 28-23h</c:v>
                </c:pt>
                <c:pt idx="671">
                  <c:v>1416: M. 28-24h</c:v>
                </c:pt>
              </c:strCache>
            </c:strRef>
          </c:cat>
          <c:val>
            <c:numRef>
              <c:f>Ifrane!$D$2:$D$673</c:f>
            </c:numRef>
          </c:val>
          <c:smooth val="0"/>
          <c:extLst>
            <c:ext xmlns:c16="http://schemas.microsoft.com/office/drawing/2014/chart" uri="{C3380CC4-5D6E-409C-BE32-E72D297353CC}">
              <c16:uniqueId val="{00000002-0253-41D6-9DB9-C33450772473}"/>
            </c:ext>
          </c:extLst>
        </c:ser>
        <c:ser>
          <c:idx val="3"/>
          <c:order val="3"/>
          <c:tx>
            <c:strRef>
              <c:f>Ifrane!$E$1</c:f>
              <c:strCache>
                <c:ptCount val="1"/>
                <c:pt idx="0">
                  <c:v>Refroidissement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Ifrane!$A$2:$A$673</c:f>
              <c:strCache>
                <c:ptCount val="672"/>
                <c:pt idx="0">
                  <c:v>745: J. 01-01h</c:v>
                </c:pt>
                <c:pt idx="1">
                  <c:v>746: J. 01-02h</c:v>
                </c:pt>
                <c:pt idx="2">
                  <c:v>747: J. 01-03h</c:v>
                </c:pt>
                <c:pt idx="3">
                  <c:v>748: J. 01-04h</c:v>
                </c:pt>
                <c:pt idx="4">
                  <c:v>749: J. 01-05h</c:v>
                </c:pt>
                <c:pt idx="5">
                  <c:v>750: J. 01-06h</c:v>
                </c:pt>
                <c:pt idx="6">
                  <c:v>751: J. 01-07h</c:v>
                </c:pt>
                <c:pt idx="7">
                  <c:v>752: J. 01-08h</c:v>
                </c:pt>
                <c:pt idx="8">
                  <c:v>753: J. 01-09h</c:v>
                </c:pt>
                <c:pt idx="9">
                  <c:v>754: J. 01-10h</c:v>
                </c:pt>
                <c:pt idx="10">
                  <c:v>755: J. 01-11h</c:v>
                </c:pt>
                <c:pt idx="11">
                  <c:v>756: J. 01-12h</c:v>
                </c:pt>
                <c:pt idx="12">
                  <c:v>757: J. 01-13h</c:v>
                </c:pt>
                <c:pt idx="13">
                  <c:v>758: J. 01-14h</c:v>
                </c:pt>
                <c:pt idx="14">
                  <c:v>759: J. 01-15h</c:v>
                </c:pt>
                <c:pt idx="15">
                  <c:v>760: J. 01-16h</c:v>
                </c:pt>
                <c:pt idx="16">
                  <c:v>761: J. 01-17h</c:v>
                </c:pt>
                <c:pt idx="17">
                  <c:v>762: J. 01-18h</c:v>
                </c:pt>
                <c:pt idx="18">
                  <c:v>763: J. 01-19h</c:v>
                </c:pt>
                <c:pt idx="19">
                  <c:v>764: J. 01-20h</c:v>
                </c:pt>
                <c:pt idx="20">
                  <c:v>765: J. 01-21h</c:v>
                </c:pt>
                <c:pt idx="21">
                  <c:v>766: J. 01-22h</c:v>
                </c:pt>
                <c:pt idx="22">
                  <c:v>767: J. 01-23h</c:v>
                </c:pt>
                <c:pt idx="23">
                  <c:v>768: J. 01-24h</c:v>
                </c:pt>
                <c:pt idx="24">
                  <c:v>769: V. 02-01h</c:v>
                </c:pt>
                <c:pt idx="25">
                  <c:v>770: V. 02-02h</c:v>
                </c:pt>
                <c:pt idx="26">
                  <c:v>771: V. 02-03h</c:v>
                </c:pt>
                <c:pt idx="27">
                  <c:v>772: V. 02-04h</c:v>
                </c:pt>
                <c:pt idx="28">
                  <c:v>773: V. 02-05h</c:v>
                </c:pt>
                <c:pt idx="29">
                  <c:v>774: V. 02-06h</c:v>
                </c:pt>
                <c:pt idx="30">
                  <c:v>775: V. 02-07h</c:v>
                </c:pt>
                <c:pt idx="31">
                  <c:v>776: V. 02-08h</c:v>
                </c:pt>
                <c:pt idx="32">
                  <c:v>777: V. 02-09h</c:v>
                </c:pt>
                <c:pt idx="33">
                  <c:v>778: V. 02-10h</c:v>
                </c:pt>
                <c:pt idx="34">
                  <c:v>779: V. 02-11h</c:v>
                </c:pt>
                <c:pt idx="35">
                  <c:v>780: V. 02-12h</c:v>
                </c:pt>
                <c:pt idx="36">
                  <c:v>781: V. 02-13h</c:v>
                </c:pt>
                <c:pt idx="37">
                  <c:v>782: V. 02-14h</c:v>
                </c:pt>
                <c:pt idx="38">
                  <c:v>783: V. 02-15h</c:v>
                </c:pt>
                <c:pt idx="39">
                  <c:v>784: V. 02-16h</c:v>
                </c:pt>
                <c:pt idx="40">
                  <c:v>785: V. 02-17h</c:v>
                </c:pt>
                <c:pt idx="41">
                  <c:v>786: V. 02-18h</c:v>
                </c:pt>
                <c:pt idx="42">
                  <c:v>787: V. 02-19h</c:v>
                </c:pt>
                <c:pt idx="43">
                  <c:v>788: V. 02-20h</c:v>
                </c:pt>
                <c:pt idx="44">
                  <c:v>789: V. 02-21h</c:v>
                </c:pt>
                <c:pt idx="45">
                  <c:v>790: V. 02-22h</c:v>
                </c:pt>
                <c:pt idx="46">
                  <c:v>791: V. 02-23h</c:v>
                </c:pt>
                <c:pt idx="47">
                  <c:v>792: V. 02-24h</c:v>
                </c:pt>
                <c:pt idx="48">
                  <c:v>793: S. 03-01h</c:v>
                </c:pt>
                <c:pt idx="49">
                  <c:v>794: S. 03-02h</c:v>
                </c:pt>
                <c:pt idx="50">
                  <c:v>795: S. 03-03h</c:v>
                </c:pt>
                <c:pt idx="51">
                  <c:v>796: S. 03-04h</c:v>
                </c:pt>
                <c:pt idx="52">
                  <c:v>797: S. 03-05h</c:v>
                </c:pt>
                <c:pt idx="53">
                  <c:v>798: S. 03-06h</c:v>
                </c:pt>
                <c:pt idx="54">
                  <c:v>799: S. 03-07h</c:v>
                </c:pt>
                <c:pt idx="55">
                  <c:v>800: S. 03-08h</c:v>
                </c:pt>
                <c:pt idx="56">
                  <c:v>801: S. 03-09h</c:v>
                </c:pt>
                <c:pt idx="57">
                  <c:v>802: S. 03-10h</c:v>
                </c:pt>
                <c:pt idx="58">
                  <c:v>803: S. 03-11h</c:v>
                </c:pt>
                <c:pt idx="59">
                  <c:v>804: S. 03-12h</c:v>
                </c:pt>
                <c:pt idx="60">
                  <c:v>805: S. 03-13h</c:v>
                </c:pt>
                <c:pt idx="61">
                  <c:v>806: S. 03-14h</c:v>
                </c:pt>
                <c:pt idx="62">
                  <c:v>807: S. 03-15h</c:v>
                </c:pt>
                <c:pt idx="63">
                  <c:v>808: S. 03-16h</c:v>
                </c:pt>
                <c:pt idx="64">
                  <c:v>809: S. 03-17h</c:v>
                </c:pt>
                <c:pt idx="65">
                  <c:v>810: S. 03-18h</c:v>
                </c:pt>
                <c:pt idx="66">
                  <c:v>811: S. 03-19h</c:v>
                </c:pt>
                <c:pt idx="67">
                  <c:v>812: S. 03-20h</c:v>
                </c:pt>
                <c:pt idx="68">
                  <c:v>813: S. 03-21h</c:v>
                </c:pt>
                <c:pt idx="69">
                  <c:v>814: S. 03-22h</c:v>
                </c:pt>
                <c:pt idx="70">
                  <c:v>815: S. 03-23h</c:v>
                </c:pt>
                <c:pt idx="71">
                  <c:v>816: S. 03-24h</c:v>
                </c:pt>
                <c:pt idx="72">
                  <c:v>817: D. 04-01h</c:v>
                </c:pt>
                <c:pt idx="73">
                  <c:v>818: D. 04-02h</c:v>
                </c:pt>
                <c:pt idx="74">
                  <c:v>819: D. 04-03h</c:v>
                </c:pt>
                <c:pt idx="75">
                  <c:v>820: D. 04-04h</c:v>
                </c:pt>
                <c:pt idx="76">
                  <c:v>821: D. 04-05h</c:v>
                </c:pt>
                <c:pt idx="77">
                  <c:v>822: D. 04-06h</c:v>
                </c:pt>
                <c:pt idx="78">
                  <c:v>823: D. 04-07h</c:v>
                </c:pt>
                <c:pt idx="79">
                  <c:v>824: D. 04-08h</c:v>
                </c:pt>
                <c:pt idx="80">
                  <c:v>825: D. 04-09h</c:v>
                </c:pt>
                <c:pt idx="81">
                  <c:v>826: D. 04-10h</c:v>
                </c:pt>
                <c:pt idx="82">
                  <c:v>827: D. 04-11h</c:v>
                </c:pt>
                <c:pt idx="83">
                  <c:v>828: D. 04-12h</c:v>
                </c:pt>
                <c:pt idx="84">
                  <c:v>829: D. 04-13h</c:v>
                </c:pt>
                <c:pt idx="85">
                  <c:v>830: D. 04-14h</c:v>
                </c:pt>
                <c:pt idx="86">
                  <c:v>831: D. 04-15h</c:v>
                </c:pt>
                <c:pt idx="87">
                  <c:v>832: D. 04-16h</c:v>
                </c:pt>
                <c:pt idx="88">
                  <c:v>833: D. 04-17h</c:v>
                </c:pt>
                <c:pt idx="89">
                  <c:v>834: D. 04-18h</c:v>
                </c:pt>
                <c:pt idx="90">
                  <c:v>835: D. 04-19h</c:v>
                </c:pt>
                <c:pt idx="91">
                  <c:v>836: D. 04-20h</c:v>
                </c:pt>
                <c:pt idx="92">
                  <c:v>837: D. 04-21h</c:v>
                </c:pt>
                <c:pt idx="93">
                  <c:v>838: D. 04-22h</c:v>
                </c:pt>
                <c:pt idx="94">
                  <c:v>839: D. 04-23h</c:v>
                </c:pt>
                <c:pt idx="95">
                  <c:v>840: D. 04-24h</c:v>
                </c:pt>
                <c:pt idx="96">
                  <c:v>841: L. 05-01h</c:v>
                </c:pt>
                <c:pt idx="97">
                  <c:v>842: L. 05-02h</c:v>
                </c:pt>
                <c:pt idx="98">
                  <c:v>843: L. 05-03h</c:v>
                </c:pt>
                <c:pt idx="99">
                  <c:v>844: L. 05-04h</c:v>
                </c:pt>
                <c:pt idx="100">
                  <c:v>845: L. 05-05h</c:v>
                </c:pt>
                <c:pt idx="101">
                  <c:v>846: L. 05-06h</c:v>
                </c:pt>
                <c:pt idx="102">
                  <c:v>847: L. 05-07h</c:v>
                </c:pt>
                <c:pt idx="103">
                  <c:v>848: L. 05-08h</c:v>
                </c:pt>
                <c:pt idx="104">
                  <c:v>849: L. 05-09h</c:v>
                </c:pt>
                <c:pt idx="105">
                  <c:v>850: L. 05-10h</c:v>
                </c:pt>
                <c:pt idx="106">
                  <c:v>851: L. 05-11h</c:v>
                </c:pt>
                <c:pt idx="107">
                  <c:v>852: L. 05-12h</c:v>
                </c:pt>
                <c:pt idx="108">
                  <c:v>853: L. 05-13h</c:v>
                </c:pt>
                <c:pt idx="109">
                  <c:v>854: L. 05-14h</c:v>
                </c:pt>
                <c:pt idx="110">
                  <c:v>855: L. 05-15h</c:v>
                </c:pt>
                <c:pt idx="111">
                  <c:v>856: L. 05-16h</c:v>
                </c:pt>
                <c:pt idx="112">
                  <c:v>857: L. 05-17h</c:v>
                </c:pt>
                <c:pt idx="113">
                  <c:v>858: L. 05-18h</c:v>
                </c:pt>
                <c:pt idx="114">
                  <c:v>859: L. 05-19h</c:v>
                </c:pt>
                <c:pt idx="115">
                  <c:v>860: L. 05-20h</c:v>
                </c:pt>
                <c:pt idx="116">
                  <c:v>861: L. 05-21h</c:v>
                </c:pt>
                <c:pt idx="117">
                  <c:v>862: L. 05-22h</c:v>
                </c:pt>
                <c:pt idx="118">
                  <c:v>863: L. 05-23h</c:v>
                </c:pt>
                <c:pt idx="119">
                  <c:v>864: L. 05-24h</c:v>
                </c:pt>
                <c:pt idx="120">
                  <c:v>865: M. 06-01h</c:v>
                </c:pt>
                <c:pt idx="121">
                  <c:v>866: M. 06-02h</c:v>
                </c:pt>
                <c:pt idx="122">
                  <c:v>867: M. 06-03h</c:v>
                </c:pt>
                <c:pt idx="123">
                  <c:v>868: M. 06-04h</c:v>
                </c:pt>
                <c:pt idx="124">
                  <c:v>869: M. 06-05h</c:v>
                </c:pt>
                <c:pt idx="125">
                  <c:v>870: M. 06-06h</c:v>
                </c:pt>
                <c:pt idx="126">
                  <c:v>871: M. 06-07h</c:v>
                </c:pt>
                <c:pt idx="127">
                  <c:v>872: M. 06-08h</c:v>
                </c:pt>
                <c:pt idx="128">
                  <c:v>873: M. 06-09h</c:v>
                </c:pt>
                <c:pt idx="129">
                  <c:v>874: M. 06-10h</c:v>
                </c:pt>
                <c:pt idx="130">
                  <c:v>875: M. 06-11h</c:v>
                </c:pt>
                <c:pt idx="131">
                  <c:v>876: M. 06-12h</c:v>
                </c:pt>
                <c:pt idx="132">
                  <c:v>877: M. 06-13h</c:v>
                </c:pt>
                <c:pt idx="133">
                  <c:v>878: M. 06-14h</c:v>
                </c:pt>
                <c:pt idx="134">
                  <c:v>879: M. 06-15h</c:v>
                </c:pt>
                <c:pt idx="135">
                  <c:v>880: M. 06-16h</c:v>
                </c:pt>
                <c:pt idx="136">
                  <c:v>881: M. 06-17h</c:v>
                </c:pt>
                <c:pt idx="137">
                  <c:v>882: M. 06-18h</c:v>
                </c:pt>
                <c:pt idx="138">
                  <c:v>883: M. 06-19h</c:v>
                </c:pt>
                <c:pt idx="139">
                  <c:v>884: M. 06-20h</c:v>
                </c:pt>
                <c:pt idx="140">
                  <c:v>885: M. 06-21h</c:v>
                </c:pt>
                <c:pt idx="141">
                  <c:v>886: M. 06-22h</c:v>
                </c:pt>
                <c:pt idx="142">
                  <c:v>887: M. 06-23h</c:v>
                </c:pt>
                <c:pt idx="143">
                  <c:v>888: M. 06-24h</c:v>
                </c:pt>
                <c:pt idx="144">
                  <c:v>889: M. 07-01h</c:v>
                </c:pt>
                <c:pt idx="145">
                  <c:v>890: M. 07-02h</c:v>
                </c:pt>
                <c:pt idx="146">
                  <c:v>891: M. 07-03h</c:v>
                </c:pt>
                <c:pt idx="147">
                  <c:v>892: M. 07-04h</c:v>
                </c:pt>
                <c:pt idx="148">
                  <c:v>893: M. 07-05h</c:v>
                </c:pt>
                <c:pt idx="149">
                  <c:v>894: M. 07-06h</c:v>
                </c:pt>
                <c:pt idx="150">
                  <c:v>895: M. 07-07h</c:v>
                </c:pt>
                <c:pt idx="151">
                  <c:v>896: M. 07-08h</c:v>
                </c:pt>
                <c:pt idx="152">
                  <c:v>897: M. 07-09h</c:v>
                </c:pt>
                <c:pt idx="153">
                  <c:v>898: M. 07-10h</c:v>
                </c:pt>
                <c:pt idx="154">
                  <c:v>899: M. 07-11h</c:v>
                </c:pt>
                <c:pt idx="155">
                  <c:v>900: M. 07-12h</c:v>
                </c:pt>
                <c:pt idx="156">
                  <c:v>901: M. 07-13h</c:v>
                </c:pt>
                <c:pt idx="157">
                  <c:v>902: M. 07-14h</c:v>
                </c:pt>
                <c:pt idx="158">
                  <c:v>903: M. 07-15h</c:v>
                </c:pt>
                <c:pt idx="159">
                  <c:v>904: M. 07-16h</c:v>
                </c:pt>
                <c:pt idx="160">
                  <c:v>905: M. 07-17h</c:v>
                </c:pt>
                <c:pt idx="161">
                  <c:v>906: M. 07-18h</c:v>
                </c:pt>
                <c:pt idx="162">
                  <c:v>907: M. 07-19h</c:v>
                </c:pt>
                <c:pt idx="163">
                  <c:v>908: M. 07-20h</c:v>
                </c:pt>
                <c:pt idx="164">
                  <c:v>909: M. 07-21h</c:v>
                </c:pt>
                <c:pt idx="165">
                  <c:v>910: M. 07-22h</c:v>
                </c:pt>
                <c:pt idx="166">
                  <c:v>911: M. 07-23h</c:v>
                </c:pt>
                <c:pt idx="167">
                  <c:v>912: M. 07-24h</c:v>
                </c:pt>
                <c:pt idx="168">
                  <c:v>913: J. 08-01h</c:v>
                </c:pt>
                <c:pt idx="169">
                  <c:v>914: J. 08-02h</c:v>
                </c:pt>
                <c:pt idx="170">
                  <c:v>915: J. 08-03h</c:v>
                </c:pt>
                <c:pt idx="171">
                  <c:v>916: J. 08-04h</c:v>
                </c:pt>
                <c:pt idx="172">
                  <c:v>917: J. 08-05h</c:v>
                </c:pt>
                <c:pt idx="173">
                  <c:v>918: J. 08-06h</c:v>
                </c:pt>
                <c:pt idx="174">
                  <c:v>919: J. 08-07h</c:v>
                </c:pt>
                <c:pt idx="175">
                  <c:v>920: J. 08-08h</c:v>
                </c:pt>
                <c:pt idx="176">
                  <c:v>921: J. 08-09h</c:v>
                </c:pt>
                <c:pt idx="177">
                  <c:v>922: J. 08-10h</c:v>
                </c:pt>
                <c:pt idx="178">
                  <c:v>923: J. 08-11h</c:v>
                </c:pt>
                <c:pt idx="179">
                  <c:v>924: J. 08-12h</c:v>
                </c:pt>
                <c:pt idx="180">
                  <c:v>925: J. 08-13h</c:v>
                </c:pt>
                <c:pt idx="181">
                  <c:v>926: J. 08-14h</c:v>
                </c:pt>
                <c:pt idx="182">
                  <c:v>927: J. 08-15h</c:v>
                </c:pt>
                <c:pt idx="183">
                  <c:v>928: J. 08-16h</c:v>
                </c:pt>
                <c:pt idx="184">
                  <c:v>929: J. 08-17h</c:v>
                </c:pt>
                <c:pt idx="185">
                  <c:v>930: J. 08-18h</c:v>
                </c:pt>
                <c:pt idx="186">
                  <c:v>931: J. 08-19h</c:v>
                </c:pt>
                <c:pt idx="187">
                  <c:v>932: J. 08-20h</c:v>
                </c:pt>
                <c:pt idx="188">
                  <c:v>933: J. 08-21h</c:v>
                </c:pt>
                <c:pt idx="189">
                  <c:v>934: J. 08-22h</c:v>
                </c:pt>
                <c:pt idx="190">
                  <c:v>935: J. 08-23h</c:v>
                </c:pt>
                <c:pt idx="191">
                  <c:v>936: J. 08-24h</c:v>
                </c:pt>
                <c:pt idx="192">
                  <c:v>937: V. 09-01h</c:v>
                </c:pt>
                <c:pt idx="193">
                  <c:v>938: V. 09-02h</c:v>
                </c:pt>
                <c:pt idx="194">
                  <c:v>939: V. 09-03h</c:v>
                </c:pt>
                <c:pt idx="195">
                  <c:v>940: V. 09-04h</c:v>
                </c:pt>
                <c:pt idx="196">
                  <c:v>941: V. 09-05h</c:v>
                </c:pt>
                <c:pt idx="197">
                  <c:v>942: V. 09-06h</c:v>
                </c:pt>
                <c:pt idx="198">
                  <c:v>943: V. 09-07h</c:v>
                </c:pt>
                <c:pt idx="199">
                  <c:v>944: V. 09-08h</c:v>
                </c:pt>
                <c:pt idx="200">
                  <c:v>945: V. 09-09h</c:v>
                </c:pt>
                <c:pt idx="201">
                  <c:v>946: V. 09-10h</c:v>
                </c:pt>
                <c:pt idx="202">
                  <c:v>947: V. 09-11h</c:v>
                </c:pt>
                <c:pt idx="203">
                  <c:v>948: V. 09-12h</c:v>
                </c:pt>
                <c:pt idx="204">
                  <c:v>949: V. 09-13h</c:v>
                </c:pt>
                <c:pt idx="205">
                  <c:v>950: V. 09-14h</c:v>
                </c:pt>
                <c:pt idx="206">
                  <c:v>951: V. 09-15h</c:v>
                </c:pt>
                <c:pt idx="207">
                  <c:v>952: V. 09-16h</c:v>
                </c:pt>
                <c:pt idx="208">
                  <c:v>953: V. 09-17h</c:v>
                </c:pt>
                <c:pt idx="209">
                  <c:v>954: V. 09-18h</c:v>
                </c:pt>
                <c:pt idx="210">
                  <c:v>955: V. 09-19h</c:v>
                </c:pt>
                <c:pt idx="211">
                  <c:v>956: V. 09-20h</c:v>
                </c:pt>
                <c:pt idx="212">
                  <c:v>957: V. 09-21h</c:v>
                </c:pt>
                <c:pt idx="213">
                  <c:v>958: V. 09-22h</c:v>
                </c:pt>
                <c:pt idx="214">
                  <c:v>959: V. 09-23h</c:v>
                </c:pt>
                <c:pt idx="215">
                  <c:v>960: V. 09-24h</c:v>
                </c:pt>
                <c:pt idx="216">
                  <c:v>961: S. 10-01h</c:v>
                </c:pt>
                <c:pt idx="217">
                  <c:v>962: S. 10-02h</c:v>
                </c:pt>
                <c:pt idx="218">
                  <c:v>963: S. 10-03h</c:v>
                </c:pt>
                <c:pt idx="219">
                  <c:v>964: S. 10-04h</c:v>
                </c:pt>
                <c:pt idx="220">
                  <c:v>965: S. 10-05h</c:v>
                </c:pt>
                <c:pt idx="221">
                  <c:v>966: S. 10-06h</c:v>
                </c:pt>
                <c:pt idx="222">
                  <c:v>967: S. 10-07h</c:v>
                </c:pt>
                <c:pt idx="223">
                  <c:v>968: S. 10-08h</c:v>
                </c:pt>
                <c:pt idx="224">
                  <c:v>969: S. 10-09h</c:v>
                </c:pt>
                <c:pt idx="225">
                  <c:v>970: S. 10-10h</c:v>
                </c:pt>
                <c:pt idx="226">
                  <c:v>971: S. 10-11h</c:v>
                </c:pt>
                <c:pt idx="227">
                  <c:v>972: S. 10-12h</c:v>
                </c:pt>
                <c:pt idx="228">
                  <c:v>973: S. 10-13h</c:v>
                </c:pt>
                <c:pt idx="229">
                  <c:v>974: S. 10-14h</c:v>
                </c:pt>
                <c:pt idx="230">
                  <c:v>975: S. 10-15h</c:v>
                </c:pt>
                <c:pt idx="231">
                  <c:v>976: S. 10-16h</c:v>
                </c:pt>
                <c:pt idx="232">
                  <c:v>977: S. 10-17h</c:v>
                </c:pt>
                <c:pt idx="233">
                  <c:v>978: S. 10-18h</c:v>
                </c:pt>
                <c:pt idx="234">
                  <c:v>979: S. 10-19h</c:v>
                </c:pt>
                <c:pt idx="235">
                  <c:v>980: S. 10-20h</c:v>
                </c:pt>
                <c:pt idx="236">
                  <c:v>981: S. 10-21h</c:v>
                </c:pt>
                <c:pt idx="237">
                  <c:v>982: S. 10-22h</c:v>
                </c:pt>
                <c:pt idx="238">
                  <c:v>983: S. 10-23h</c:v>
                </c:pt>
                <c:pt idx="239">
                  <c:v>984: S. 10-24h</c:v>
                </c:pt>
                <c:pt idx="240">
                  <c:v>985: D. 11-01h</c:v>
                </c:pt>
                <c:pt idx="241">
                  <c:v>986: D. 11-02h</c:v>
                </c:pt>
                <c:pt idx="242">
                  <c:v>987: D. 11-03h</c:v>
                </c:pt>
                <c:pt idx="243">
                  <c:v>988: D. 11-04h</c:v>
                </c:pt>
                <c:pt idx="244">
                  <c:v>989: D. 11-05h</c:v>
                </c:pt>
                <c:pt idx="245">
                  <c:v>990: D. 11-06h</c:v>
                </c:pt>
                <c:pt idx="246">
                  <c:v>991: D. 11-07h</c:v>
                </c:pt>
                <c:pt idx="247">
                  <c:v>992: D. 11-08h</c:v>
                </c:pt>
                <c:pt idx="248">
                  <c:v>993: D. 11-09h</c:v>
                </c:pt>
                <c:pt idx="249">
                  <c:v>994: D. 11-10h</c:v>
                </c:pt>
                <c:pt idx="250">
                  <c:v>995: D. 11-11h</c:v>
                </c:pt>
                <c:pt idx="251">
                  <c:v>996: D. 11-12h</c:v>
                </c:pt>
                <c:pt idx="252">
                  <c:v>997: D. 11-13h</c:v>
                </c:pt>
                <c:pt idx="253">
                  <c:v>998: D. 11-14h</c:v>
                </c:pt>
                <c:pt idx="254">
                  <c:v>999: D. 11-15h</c:v>
                </c:pt>
                <c:pt idx="255">
                  <c:v>1000: D. 11-16h</c:v>
                </c:pt>
                <c:pt idx="256">
                  <c:v>1001: D. 11-17h</c:v>
                </c:pt>
                <c:pt idx="257">
                  <c:v>1002: D. 11-18h</c:v>
                </c:pt>
                <c:pt idx="258">
                  <c:v>1003: D. 11-19h</c:v>
                </c:pt>
                <c:pt idx="259">
                  <c:v>1004: D. 11-20h</c:v>
                </c:pt>
                <c:pt idx="260">
                  <c:v>1005: D. 11-21h</c:v>
                </c:pt>
                <c:pt idx="261">
                  <c:v>1006: D. 11-22h</c:v>
                </c:pt>
                <c:pt idx="262">
                  <c:v>1007: D. 11-23h</c:v>
                </c:pt>
                <c:pt idx="263">
                  <c:v>1008: D. 11-24h</c:v>
                </c:pt>
                <c:pt idx="264">
                  <c:v>1009: L. 12-01h</c:v>
                </c:pt>
                <c:pt idx="265">
                  <c:v>1010: L. 12-02h</c:v>
                </c:pt>
                <c:pt idx="266">
                  <c:v>1011: L. 12-03h</c:v>
                </c:pt>
                <c:pt idx="267">
                  <c:v>1012: L. 12-04h</c:v>
                </c:pt>
                <c:pt idx="268">
                  <c:v>1013: L. 12-05h</c:v>
                </c:pt>
                <c:pt idx="269">
                  <c:v>1014: L. 12-06h</c:v>
                </c:pt>
                <c:pt idx="270">
                  <c:v>1015: L. 12-07h</c:v>
                </c:pt>
                <c:pt idx="271">
                  <c:v>1016: L. 12-08h</c:v>
                </c:pt>
                <c:pt idx="272">
                  <c:v>1017: L. 12-09h</c:v>
                </c:pt>
                <c:pt idx="273">
                  <c:v>1018: L. 12-10h</c:v>
                </c:pt>
                <c:pt idx="274">
                  <c:v>1019: L. 12-11h</c:v>
                </c:pt>
                <c:pt idx="275">
                  <c:v>1020: L. 12-12h</c:v>
                </c:pt>
                <c:pt idx="276">
                  <c:v>1021: L. 12-13h</c:v>
                </c:pt>
                <c:pt idx="277">
                  <c:v>1022: L. 12-14h</c:v>
                </c:pt>
                <c:pt idx="278">
                  <c:v>1023: L. 12-15h</c:v>
                </c:pt>
                <c:pt idx="279">
                  <c:v>1024: L. 12-16h</c:v>
                </c:pt>
                <c:pt idx="280">
                  <c:v>1025: L. 12-17h</c:v>
                </c:pt>
                <c:pt idx="281">
                  <c:v>1026: L. 12-18h</c:v>
                </c:pt>
                <c:pt idx="282">
                  <c:v>1027: L. 12-19h</c:v>
                </c:pt>
                <c:pt idx="283">
                  <c:v>1028: L. 12-20h</c:v>
                </c:pt>
                <c:pt idx="284">
                  <c:v>1029: L. 12-21h</c:v>
                </c:pt>
                <c:pt idx="285">
                  <c:v>1030: L. 12-22h</c:v>
                </c:pt>
                <c:pt idx="286">
                  <c:v>1031: L. 12-23h</c:v>
                </c:pt>
                <c:pt idx="287">
                  <c:v>1032: L. 12-24h</c:v>
                </c:pt>
                <c:pt idx="288">
                  <c:v>1033: M. 13-01h</c:v>
                </c:pt>
                <c:pt idx="289">
                  <c:v>1034: M. 13-02h</c:v>
                </c:pt>
                <c:pt idx="290">
                  <c:v>1035: M. 13-03h</c:v>
                </c:pt>
                <c:pt idx="291">
                  <c:v>1036: M. 13-04h</c:v>
                </c:pt>
                <c:pt idx="292">
                  <c:v>1037: M. 13-05h</c:v>
                </c:pt>
                <c:pt idx="293">
                  <c:v>1038: M. 13-06h</c:v>
                </c:pt>
                <c:pt idx="294">
                  <c:v>1039: M. 13-07h</c:v>
                </c:pt>
                <c:pt idx="295">
                  <c:v>1040: M. 13-08h</c:v>
                </c:pt>
                <c:pt idx="296">
                  <c:v>1041: M. 13-09h</c:v>
                </c:pt>
                <c:pt idx="297">
                  <c:v>1042: M. 13-10h</c:v>
                </c:pt>
                <c:pt idx="298">
                  <c:v>1043: M. 13-11h</c:v>
                </c:pt>
                <c:pt idx="299">
                  <c:v>1044: M. 13-12h</c:v>
                </c:pt>
                <c:pt idx="300">
                  <c:v>1045: M. 13-13h</c:v>
                </c:pt>
                <c:pt idx="301">
                  <c:v>1046: M. 13-14h</c:v>
                </c:pt>
                <c:pt idx="302">
                  <c:v>1047: M. 13-15h</c:v>
                </c:pt>
                <c:pt idx="303">
                  <c:v>1048: M. 13-16h</c:v>
                </c:pt>
                <c:pt idx="304">
                  <c:v>1049: M. 13-17h</c:v>
                </c:pt>
                <c:pt idx="305">
                  <c:v>1050: M. 13-18h</c:v>
                </c:pt>
                <c:pt idx="306">
                  <c:v>1051: M. 13-19h</c:v>
                </c:pt>
                <c:pt idx="307">
                  <c:v>1052: M. 13-20h</c:v>
                </c:pt>
                <c:pt idx="308">
                  <c:v>1053: M. 13-21h</c:v>
                </c:pt>
                <c:pt idx="309">
                  <c:v>1054: M. 13-22h</c:v>
                </c:pt>
                <c:pt idx="310">
                  <c:v>1055: M. 13-23h</c:v>
                </c:pt>
                <c:pt idx="311">
                  <c:v>1056: M. 13-24h</c:v>
                </c:pt>
                <c:pt idx="312">
                  <c:v>1057: M. 14-01h</c:v>
                </c:pt>
                <c:pt idx="313">
                  <c:v>1058: M. 14-02h</c:v>
                </c:pt>
                <c:pt idx="314">
                  <c:v>1059: M. 14-03h</c:v>
                </c:pt>
                <c:pt idx="315">
                  <c:v>1060: M. 14-04h</c:v>
                </c:pt>
                <c:pt idx="316">
                  <c:v>1061: M. 14-05h</c:v>
                </c:pt>
                <c:pt idx="317">
                  <c:v>1062: M. 14-06h</c:v>
                </c:pt>
                <c:pt idx="318">
                  <c:v>1063: M. 14-07h</c:v>
                </c:pt>
                <c:pt idx="319">
                  <c:v>1064: M. 14-08h</c:v>
                </c:pt>
                <c:pt idx="320">
                  <c:v>1065: M. 14-09h</c:v>
                </c:pt>
                <c:pt idx="321">
                  <c:v>1066: M. 14-10h</c:v>
                </c:pt>
                <c:pt idx="322">
                  <c:v>1067: M. 14-11h</c:v>
                </c:pt>
                <c:pt idx="323">
                  <c:v>1068: M. 14-12h</c:v>
                </c:pt>
                <c:pt idx="324">
                  <c:v>1069: M. 14-13h</c:v>
                </c:pt>
                <c:pt idx="325">
                  <c:v>1070: M. 14-14h</c:v>
                </c:pt>
                <c:pt idx="326">
                  <c:v>1071: M. 14-15h</c:v>
                </c:pt>
                <c:pt idx="327">
                  <c:v>1072: M. 14-16h</c:v>
                </c:pt>
                <c:pt idx="328">
                  <c:v>1073: M. 14-17h</c:v>
                </c:pt>
                <c:pt idx="329">
                  <c:v>1074: M. 14-18h</c:v>
                </c:pt>
                <c:pt idx="330">
                  <c:v>1075: M. 14-19h</c:v>
                </c:pt>
                <c:pt idx="331">
                  <c:v>1076: M. 14-20h</c:v>
                </c:pt>
                <c:pt idx="332">
                  <c:v>1077: M. 14-21h</c:v>
                </c:pt>
                <c:pt idx="333">
                  <c:v>1078: M. 14-22h</c:v>
                </c:pt>
                <c:pt idx="334">
                  <c:v>1079: M. 14-23h</c:v>
                </c:pt>
                <c:pt idx="335">
                  <c:v>1080: M. 14-24h</c:v>
                </c:pt>
                <c:pt idx="336">
                  <c:v>1081: J. 15-01h</c:v>
                </c:pt>
                <c:pt idx="337">
                  <c:v>1082: J. 15-02h</c:v>
                </c:pt>
                <c:pt idx="338">
                  <c:v>1083: J. 15-03h</c:v>
                </c:pt>
                <c:pt idx="339">
                  <c:v>1084: J. 15-04h</c:v>
                </c:pt>
                <c:pt idx="340">
                  <c:v>1085: J. 15-05h</c:v>
                </c:pt>
                <c:pt idx="341">
                  <c:v>1086: J. 15-06h</c:v>
                </c:pt>
                <c:pt idx="342">
                  <c:v>1087: J. 15-07h</c:v>
                </c:pt>
                <c:pt idx="343">
                  <c:v>1088: J. 15-08h</c:v>
                </c:pt>
                <c:pt idx="344">
                  <c:v>1089: J. 15-09h</c:v>
                </c:pt>
                <c:pt idx="345">
                  <c:v>1090: J. 15-10h</c:v>
                </c:pt>
                <c:pt idx="346">
                  <c:v>1091: J. 15-11h</c:v>
                </c:pt>
                <c:pt idx="347">
                  <c:v>1092: J. 15-12h</c:v>
                </c:pt>
                <c:pt idx="348">
                  <c:v>1093: J. 15-13h</c:v>
                </c:pt>
                <c:pt idx="349">
                  <c:v>1094: J. 15-14h</c:v>
                </c:pt>
                <c:pt idx="350">
                  <c:v>1095: J. 15-15h</c:v>
                </c:pt>
                <c:pt idx="351">
                  <c:v>1096: J. 15-16h</c:v>
                </c:pt>
                <c:pt idx="352">
                  <c:v>1097: J. 15-17h</c:v>
                </c:pt>
                <c:pt idx="353">
                  <c:v>1098: J. 15-18h</c:v>
                </c:pt>
                <c:pt idx="354">
                  <c:v>1099: J. 15-19h</c:v>
                </c:pt>
                <c:pt idx="355">
                  <c:v>1100: J. 15-20h</c:v>
                </c:pt>
                <c:pt idx="356">
                  <c:v>1101: J. 15-21h</c:v>
                </c:pt>
                <c:pt idx="357">
                  <c:v>1102: J. 15-22h</c:v>
                </c:pt>
                <c:pt idx="358">
                  <c:v>1103: J. 15-23h</c:v>
                </c:pt>
                <c:pt idx="359">
                  <c:v>1104: J. 15-24h</c:v>
                </c:pt>
                <c:pt idx="360">
                  <c:v>1105: V. 16-01h</c:v>
                </c:pt>
                <c:pt idx="361">
                  <c:v>1106: V. 16-02h</c:v>
                </c:pt>
                <c:pt idx="362">
                  <c:v>1107: V. 16-03h</c:v>
                </c:pt>
                <c:pt idx="363">
                  <c:v>1108: V. 16-04h</c:v>
                </c:pt>
                <c:pt idx="364">
                  <c:v>1109: V. 16-05h</c:v>
                </c:pt>
                <c:pt idx="365">
                  <c:v>1110: V. 16-06h</c:v>
                </c:pt>
                <c:pt idx="366">
                  <c:v>1111: V. 16-07h</c:v>
                </c:pt>
                <c:pt idx="367">
                  <c:v>1112: V. 16-08h</c:v>
                </c:pt>
                <c:pt idx="368">
                  <c:v>1113: V. 16-09h</c:v>
                </c:pt>
                <c:pt idx="369">
                  <c:v>1114: V. 16-10h</c:v>
                </c:pt>
                <c:pt idx="370">
                  <c:v>1115: V. 16-11h</c:v>
                </c:pt>
                <c:pt idx="371">
                  <c:v>1116: V. 16-12h</c:v>
                </c:pt>
                <c:pt idx="372">
                  <c:v>1117: V. 16-13h</c:v>
                </c:pt>
                <c:pt idx="373">
                  <c:v>1118: V. 16-14h</c:v>
                </c:pt>
                <c:pt idx="374">
                  <c:v>1119: V. 16-15h</c:v>
                </c:pt>
                <c:pt idx="375">
                  <c:v>1120: V. 16-16h</c:v>
                </c:pt>
                <c:pt idx="376">
                  <c:v>1121: V. 16-17h</c:v>
                </c:pt>
                <c:pt idx="377">
                  <c:v>1122: V. 16-18h</c:v>
                </c:pt>
                <c:pt idx="378">
                  <c:v>1123: V. 16-19h</c:v>
                </c:pt>
                <c:pt idx="379">
                  <c:v>1124: V. 16-20h</c:v>
                </c:pt>
                <c:pt idx="380">
                  <c:v>1125: V. 16-21h</c:v>
                </c:pt>
                <c:pt idx="381">
                  <c:v>1126: V. 16-22h</c:v>
                </c:pt>
                <c:pt idx="382">
                  <c:v>1127: V. 16-23h</c:v>
                </c:pt>
                <c:pt idx="383">
                  <c:v>1128: V. 16-24h</c:v>
                </c:pt>
                <c:pt idx="384">
                  <c:v>1129: S. 17-01h</c:v>
                </c:pt>
                <c:pt idx="385">
                  <c:v>1130: S. 17-02h</c:v>
                </c:pt>
                <c:pt idx="386">
                  <c:v>1131: S. 17-03h</c:v>
                </c:pt>
                <c:pt idx="387">
                  <c:v>1132: S. 17-04h</c:v>
                </c:pt>
                <c:pt idx="388">
                  <c:v>1133: S. 17-05h</c:v>
                </c:pt>
                <c:pt idx="389">
                  <c:v>1134: S. 17-06h</c:v>
                </c:pt>
                <c:pt idx="390">
                  <c:v>1135: S. 17-07h</c:v>
                </c:pt>
                <c:pt idx="391">
                  <c:v>1136: S. 17-08h</c:v>
                </c:pt>
                <c:pt idx="392">
                  <c:v>1137: S. 17-09h</c:v>
                </c:pt>
                <c:pt idx="393">
                  <c:v>1138: S. 17-10h</c:v>
                </c:pt>
                <c:pt idx="394">
                  <c:v>1139: S. 17-11h</c:v>
                </c:pt>
                <c:pt idx="395">
                  <c:v>1140: S. 17-12h</c:v>
                </c:pt>
                <c:pt idx="396">
                  <c:v>1141: S. 17-13h</c:v>
                </c:pt>
                <c:pt idx="397">
                  <c:v>1142: S. 17-14h</c:v>
                </c:pt>
                <c:pt idx="398">
                  <c:v>1143: S. 17-15h</c:v>
                </c:pt>
                <c:pt idx="399">
                  <c:v>1144: S. 17-16h</c:v>
                </c:pt>
                <c:pt idx="400">
                  <c:v>1145: S. 17-17h</c:v>
                </c:pt>
                <c:pt idx="401">
                  <c:v>1146: S. 17-18h</c:v>
                </c:pt>
                <c:pt idx="402">
                  <c:v>1147: S. 17-19h</c:v>
                </c:pt>
                <c:pt idx="403">
                  <c:v>1148: S. 17-20h</c:v>
                </c:pt>
                <c:pt idx="404">
                  <c:v>1149: S. 17-21h</c:v>
                </c:pt>
                <c:pt idx="405">
                  <c:v>1150: S. 17-22h</c:v>
                </c:pt>
                <c:pt idx="406">
                  <c:v>1151: S. 17-23h</c:v>
                </c:pt>
                <c:pt idx="407">
                  <c:v>1152: S. 17-24h</c:v>
                </c:pt>
                <c:pt idx="408">
                  <c:v>1153: D. 18-01h</c:v>
                </c:pt>
                <c:pt idx="409">
                  <c:v>1154: D. 18-02h</c:v>
                </c:pt>
                <c:pt idx="410">
                  <c:v>1155: D. 18-03h</c:v>
                </c:pt>
                <c:pt idx="411">
                  <c:v>1156: D. 18-04h</c:v>
                </c:pt>
                <c:pt idx="412">
                  <c:v>1157: D. 18-05h</c:v>
                </c:pt>
                <c:pt idx="413">
                  <c:v>1158: D. 18-06h</c:v>
                </c:pt>
                <c:pt idx="414">
                  <c:v>1159: D. 18-07h</c:v>
                </c:pt>
                <c:pt idx="415">
                  <c:v>1160: D. 18-08h</c:v>
                </c:pt>
                <c:pt idx="416">
                  <c:v>1161: D. 18-09h</c:v>
                </c:pt>
                <c:pt idx="417">
                  <c:v>1162: D. 18-10h</c:v>
                </c:pt>
                <c:pt idx="418">
                  <c:v>1163: D. 18-11h</c:v>
                </c:pt>
                <c:pt idx="419">
                  <c:v>1164: D. 18-12h</c:v>
                </c:pt>
                <c:pt idx="420">
                  <c:v>1165: D. 18-13h</c:v>
                </c:pt>
                <c:pt idx="421">
                  <c:v>1166: D. 18-14h</c:v>
                </c:pt>
                <c:pt idx="422">
                  <c:v>1167: D. 18-15h</c:v>
                </c:pt>
                <c:pt idx="423">
                  <c:v>1168: D. 18-16h</c:v>
                </c:pt>
                <c:pt idx="424">
                  <c:v>1169: D. 18-17h</c:v>
                </c:pt>
                <c:pt idx="425">
                  <c:v>1170: D. 18-18h</c:v>
                </c:pt>
                <c:pt idx="426">
                  <c:v>1171: D. 18-19h</c:v>
                </c:pt>
                <c:pt idx="427">
                  <c:v>1172: D. 18-20h</c:v>
                </c:pt>
                <c:pt idx="428">
                  <c:v>1173: D. 18-21h</c:v>
                </c:pt>
                <c:pt idx="429">
                  <c:v>1174: D. 18-22h</c:v>
                </c:pt>
                <c:pt idx="430">
                  <c:v>1175: D. 18-23h</c:v>
                </c:pt>
                <c:pt idx="431">
                  <c:v>1176: D. 18-24h</c:v>
                </c:pt>
                <c:pt idx="432">
                  <c:v>1177: L. 19-01h</c:v>
                </c:pt>
                <c:pt idx="433">
                  <c:v>1178: L. 19-02h</c:v>
                </c:pt>
                <c:pt idx="434">
                  <c:v>1179: L. 19-03h</c:v>
                </c:pt>
                <c:pt idx="435">
                  <c:v>1180: L. 19-04h</c:v>
                </c:pt>
                <c:pt idx="436">
                  <c:v>1181: L. 19-05h</c:v>
                </c:pt>
                <c:pt idx="437">
                  <c:v>1182: L. 19-06h</c:v>
                </c:pt>
                <c:pt idx="438">
                  <c:v>1183: L. 19-07h</c:v>
                </c:pt>
                <c:pt idx="439">
                  <c:v>1184: L. 19-08h</c:v>
                </c:pt>
                <c:pt idx="440">
                  <c:v>1185: L. 19-09h</c:v>
                </c:pt>
                <c:pt idx="441">
                  <c:v>1186: L. 19-10h</c:v>
                </c:pt>
                <c:pt idx="442">
                  <c:v>1187: L. 19-11h</c:v>
                </c:pt>
                <c:pt idx="443">
                  <c:v>1188: L. 19-12h</c:v>
                </c:pt>
                <c:pt idx="444">
                  <c:v>1189: L. 19-13h</c:v>
                </c:pt>
                <c:pt idx="445">
                  <c:v>1190: L. 19-14h</c:v>
                </c:pt>
                <c:pt idx="446">
                  <c:v>1191: L. 19-15h</c:v>
                </c:pt>
                <c:pt idx="447">
                  <c:v>1192: L. 19-16h</c:v>
                </c:pt>
                <c:pt idx="448">
                  <c:v>1193: L. 19-17h</c:v>
                </c:pt>
                <c:pt idx="449">
                  <c:v>1194: L. 19-18h</c:v>
                </c:pt>
                <c:pt idx="450">
                  <c:v>1195: L. 19-19h</c:v>
                </c:pt>
                <c:pt idx="451">
                  <c:v>1196: L. 19-20h</c:v>
                </c:pt>
                <c:pt idx="452">
                  <c:v>1197: L. 19-21h</c:v>
                </c:pt>
                <c:pt idx="453">
                  <c:v>1198: L. 19-22h</c:v>
                </c:pt>
                <c:pt idx="454">
                  <c:v>1199: L. 19-23h</c:v>
                </c:pt>
                <c:pt idx="455">
                  <c:v>1200: L. 19-24h</c:v>
                </c:pt>
                <c:pt idx="456">
                  <c:v>1201: M. 20-01h</c:v>
                </c:pt>
                <c:pt idx="457">
                  <c:v>1202: M. 20-02h</c:v>
                </c:pt>
                <c:pt idx="458">
                  <c:v>1203: M. 20-03h</c:v>
                </c:pt>
                <c:pt idx="459">
                  <c:v>1204: M. 20-04h</c:v>
                </c:pt>
                <c:pt idx="460">
                  <c:v>1205: M. 20-05h</c:v>
                </c:pt>
                <c:pt idx="461">
                  <c:v>1206: M. 20-06h</c:v>
                </c:pt>
                <c:pt idx="462">
                  <c:v>1207: M. 20-07h</c:v>
                </c:pt>
                <c:pt idx="463">
                  <c:v>1208: M. 20-08h</c:v>
                </c:pt>
                <c:pt idx="464">
                  <c:v>1209: M. 20-09h</c:v>
                </c:pt>
                <c:pt idx="465">
                  <c:v>1210: M. 20-10h</c:v>
                </c:pt>
                <c:pt idx="466">
                  <c:v>1211: M. 20-11h</c:v>
                </c:pt>
                <c:pt idx="467">
                  <c:v>1212: M. 20-12h</c:v>
                </c:pt>
                <c:pt idx="468">
                  <c:v>1213: M. 20-13h</c:v>
                </c:pt>
                <c:pt idx="469">
                  <c:v>1214: M. 20-14h</c:v>
                </c:pt>
                <c:pt idx="470">
                  <c:v>1215: M. 20-15h</c:v>
                </c:pt>
                <c:pt idx="471">
                  <c:v>1216: M. 20-16h</c:v>
                </c:pt>
                <c:pt idx="472">
                  <c:v>1217: M. 20-17h</c:v>
                </c:pt>
                <c:pt idx="473">
                  <c:v>1218: M. 20-18h</c:v>
                </c:pt>
                <c:pt idx="474">
                  <c:v>1219: M. 20-19h</c:v>
                </c:pt>
                <c:pt idx="475">
                  <c:v>1220: M. 20-20h</c:v>
                </c:pt>
                <c:pt idx="476">
                  <c:v>1221: M. 20-21h</c:v>
                </c:pt>
                <c:pt idx="477">
                  <c:v>1222: M. 20-22h</c:v>
                </c:pt>
                <c:pt idx="478">
                  <c:v>1223: M. 20-23h</c:v>
                </c:pt>
                <c:pt idx="479">
                  <c:v>1224: M. 20-24h</c:v>
                </c:pt>
                <c:pt idx="480">
                  <c:v>1225: M. 21-01h</c:v>
                </c:pt>
                <c:pt idx="481">
                  <c:v>1226: M. 21-02h</c:v>
                </c:pt>
                <c:pt idx="482">
                  <c:v>1227: M. 21-03h</c:v>
                </c:pt>
                <c:pt idx="483">
                  <c:v>1228: M. 21-04h</c:v>
                </c:pt>
                <c:pt idx="484">
                  <c:v>1229: M. 21-05h</c:v>
                </c:pt>
                <c:pt idx="485">
                  <c:v>1230: M. 21-06h</c:v>
                </c:pt>
                <c:pt idx="486">
                  <c:v>1231: M. 21-07h</c:v>
                </c:pt>
                <c:pt idx="487">
                  <c:v>1232: M. 21-08h</c:v>
                </c:pt>
                <c:pt idx="488">
                  <c:v>1233: M. 21-09h</c:v>
                </c:pt>
                <c:pt idx="489">
                  <c:v>1234: M. 21-10h</c:v>
                </c:pt>
                <c:pt idx="490">
                  <c:v>1235: M. 21-11h</c:v>
                </c:pt>
                <c:pt idx="491">
                  <c:v>1236: M. 21-12h</c:v>
                </c:pt>
                <c:pt idx="492">
                  <c:v>1237: M. 21-13h</c:v>
                </c:pt>
                <c:pt idx="493">
                  <c:v>1238: M. 21-14h</c:v>
                </c:pt>
                <c:pt idx="494">
                  <c:v>1239: M. 21-15h</c:v>
                </c:pt>
                <c:pt idx="495">
                  <c:v>1240: M. 21-16h</c:v>
                </c:pt>
                <c:pt idx="496">
                  <c:v>1241: M. 21-17h</c:v>
                </c:pt>
                <c:pt idx="497">
                  <c:v>1242: M. 21-18h</c:v>
                </c:pt>
                <c:pt idx="498">
                  <c:v>1243: M. 21-19h</c:v>
                </c:pt>
                <c:pt idx="499">
                  <c:v>1244: M. 21-20h</c:v>
                </c:pt>
                <c:pt idx="500">
                  <c:v>1245: M. 21-21h</c:v>
                </c:pt>
                <c:pt idx="501">
                  <c:v>1246: M. 21-22h</c:v>
                </c:pt>
                <c:pt idx="502">
                  <c:v>1247: M. 21-23h</c:v>
                </c:pt>
                <c:pt idx="503">
                  <c:v>1248: M. 21-24h</c:v>
                </c:pt>
                <c:pt idx="504">
                  <c:v>1249: J. 22-01h</c:v>
                </c:pt>
                <c:pt idx="505">
                  <c:v>1250: J. 22-02h</c:v>
                </c:pt>
                <c:pt idx="506">
                  <c:v>1251: J. 22-03h</c:v>
                </c:pt>
                <c:pt idx="507">
                  <c:v>1252: J. 22-04h</c:v>
                </c:pt>
                <c:pt idx="508">
                  <c:v>1253: J. 22-05h</c:v>
                </c:pt>
                <c:pt idx="509">
                  <c:v>1254: J. 22-06h</c:v>
                </c:pt>
                <c:pt idx="510">
                  <c:v>1255: J. 22-07h</c:v>
                </c:pt>
                <c:pt idx="511">
                  <c:v>1256: J. 22-08h</c:v>
                </c:pt>
                <c:pt idx="512">
                  <c:v>1257: J. 22-09h</c:v>
                </c:pt>
                <c:pt idx="513">
                  <c:v>1258: J. 22-10h</c:v>
                </c:pt>
                <c:pt idx="514">
                  <c:v>1259: J. 22-11h</c:v>
                </c:pt>
                <c:pt idx="515">
                  <c:v>1260: J. 22-12h</c:v>
                </c:pt>
                <c:pt idx="516">
                  <c:v>1261: J. 22-13h</c:v>
                </c:pt>
                <c:pt idx="517">
                  <c:v>1262: J. 22-14h</c:v>
                </c:pt>
                <c:pt idx="518">
                  <c:v>1263: J. 22-15h</c:v>
                </c:pt>
                <c:pt idx="519">
                  <c:v>1264: J. 22-16h</c:v>
                </c:pt>
                <c:pt idx="520">
                  <c:v>1265: J. 22-17h</c:v>
                </c:pt>
                <c:pt idx="521">
                  <c:v>1266: J. 22-18h</c:v>
                </c:pt>
                <c:pt idx="522">
                  <c:v>1267: J. 22-19h</c:v>
                </c:pt>
                <c:pt idx="523">
                  <c:v>1268: J. 22-20h</c:v>
                </c:pt>
                <c:pt idx="524">
                  <c:v>1269: J. 22-21h</c:v>
                </c:pt>
                <c:pt idx="525">
                  <c:v>1270: J. 22-22h</c:v>
                </c:pt>
                <c:pt idx="526">
                  <c:v>1271: J. 22-23h</c:v>
                </c:pt>
                <c:pt idx="527">
                  <c:v>1272: J. 22-24h</c:v>
                </c:pt>
                <c:pt idx="528">
                  <c:v>1273: V. 23-01h</c:v>
                </c:pt>
                <c:pt idx="529">
                  <c:v>1274: V. 23-02h</c:v>
                </c:pt>
                <c:pt idx="530">
                  <c:v>1275: V. 23-03h</c:v>
                </c:pt>
                <c:pt idx="531">
                  <c:v>1276: V. 23-04h</c:v>
                </c:pt>
                <c:pt idx="532">
                  <c:v>1277: V. 23-05h</c:v>
                </c:pt>
                <c:pt idx="533">
                  <c:v>1278: V. 23-06h</c:v>
                </c:pt>
                <c:pt idx="534">
                  <c:v>1279: V. 23-07h</c:v>
                </c:pt>
                <c:pt idx="535">
                  <c:v>1280: V. 23-08h</c:v>
                </c:pt>
                <c:pt idx="536">
                  <c:v>1281: V. 23-09h</c:v>
                </c:pt>
                <c:pt idx="537">
                  <c:v>1282: V. 23-10h</c:v>
                </c:pt>
                <c:pt idx="538">
                  <c:v>1283: V. 23-11h</c:v>
                </c:pt>
                <c:pt idx="539">
                  <c:v>1284: V. 23-12h</c:v>
                </c:pt>
                <c:pt idx="540">
                  <c:v>1285: V. 23-13h</c:v>
                </c:pt>
                <c:pt idx="541">
                  <c:v>1286: V. 23-14h</c:v>
                </c:pt>
                <c:pt idx="542">
                  <c:v>1287: V. 23-15h</c:v>
                </c:pt>
                <c:pt idx="543">
                  <c:v>1288: V. 23-16h</c:v>
                </c:pt>
                <c:pt idx="544">
                  <c:v>1289: V. 23-17h</c:v>
                </c:pt>
                <c:pt idx="545">
                  <c:v>1290: V. 23-18h</c:v>
                </c:pt>
                <c:pt idx="546">
                  <c:v>1291: V. 23-19h</c:v>
                </c:pt>
                <c:pt idx="547">
                  <c:v>1292: V. 23-20h</c:v>
                </c:pt>
                <c:pt idx="548">
                  <c:v>1293: V. 23-21h</c:v>
                </c:pt>
                <c:pt idx="549">
                  <c:v>1294: V. 23-22h</c:v>
                </c:pt>
                <c:pt idx="550">
                  <c:v>1295: V. 23-23h</c:v>
                </c:pt>
                <c:pt idx="551">
                  <c:v>1296: V. 23-24h</c:v>
                </c:pt>
                <c:pt idx="552">
                  <c:v>1297: S. 24-01h</c:v>
                </c:pt>
                <c:pt idx="553">
                  <c:v>1298: S. 24-02h</c:v>
                </c:pt>
                <c:pt idx="554">
                  <c:v>1299: S. 24-03h</c:v>
                </c:pt>
                <c:pt idx="555">
                  <c:v>1300: S. 24-04h</c:v>
                </c:pt>
                <c:pt idx="556">
                  <c:v>1301: S. 24-05h</c:v>
                </c:pt>
                <c:pt idx="557">
                  <c:v>1302: S. 24-06h</c:v>
                </c:pt>
                <c:pt idx="558">
                  <c:v>1303: S. 24-07h</c:v>
                </c:pt>
                <c:pt idx="559">
                  <c:v>1304: S. 24-08h</c:v>
                </c:pt>
                <c:pt idx="560">
                  <c:v>1305: S. 24-09h</c:v>
                </c:pt>
                <c:pt idx="561">
                  <c:v>1306: S. 24-10h</c:v>
                </c:pt>
                <c:pt idx="562">
                  <c:v>1307: S. 24-11h</c:v>
                </c:pt>
                <c:pt idx="563">
                  <c:v>1308: S. 24-12h</c:v>
                </c:pt>
                <c:pt idx="564">
                  <c:v>1309: S. 24-13h</c:v>
                </c:pt>
                <c:pt idx="565">
                  <c:v>1310: S. 24-14h</c:v>
                </c:pt>
                <c:pt idx="566">
                  <c:v>1311: S. 24-15h</c:v>
                </c:pt>
                <c:pt idx="567">
                  <c:v>1312: S. 24-16h</c:v>
                </c:pt>
                <c:pt idx="568">
                  <c:v>1313: S. 24-17h</c:v>
                </c:pt>
                <c:pt idx="569">
                  <c:v>1314: S. 24-18h</c:v>
                </c:pt>
                <c:pt idx="570">
                  <c:v>1315: S. 24-19h</c:v>
                </c:pt>
                <c:pt idx="571">
                  <c:v>1316: S. 24-20h</c:v>
                </c:pt>
                <c:pt idx="572">
                  <c:v>1317: S. 24-21h</c:v>
                </c:pt>
                <c:pt idx="573">
                  <c:v>1318: S. 24-22h</c:v>
                </c:pt>
                <c:pt idx="574">
                  <c:v>1319: S. 24-23h</c:v>
                </c:pt>
                <c:pt idx="575">
                  <c:v>1320: S. 24-24h</c:v>
                </c:pt>
                <c:pt idx="576">
                  <c:v>1321: D. 25-01h</c:v>
                </c:pt>
                <c:pt idx="577">
                  <c:v>1322: D. 25-02h</c:v>
                </c:pt>
                <c:pt idx="578">
                  <c:v>1323: D. 25-03h</c:v>
                </c:pt>
                <c:pt idx="579">
                  <c:v>1324: D. 25-04h</c:v>
                </c:pt>
                <c:pt idx="580">
                  <c:v>1325: D. 25-05h</c:v>
                </c:pt>
                <c:pt idx="581">
                  <c:v>1326: D. 25-06h</c:v>
                </c:pt>
                <c:pt idx="582">
                  <c:v>1327: D. 25-07h</c:v>
                </c:pt>
                <c:pt idx="583">
                  <c:v>1328: D. 25-08h</c:v>
                </c:pt>
                <c:pt idx="584">
                  <c:v>1329: D. 25-09h</c:v>
                </c:pt>
                <c:pt idx="585">
                  <c:v>1330: D. 25-10h</c:v>
                </c:pt>
                <c:pt idx="586">
                  <c:v>1331: D. 25-11h</c:v>
                </c:pt>
                <c:pt idx="587">
                  <c:v>1332: D. 25-12h</c:v>
                </c:pt>
                <c:pt idx="588">
                  <c:v>1333: D. 25-13h</c:v>
                </c:pt>
                <c:pt idx="589">
                  <c:v>1334: D. 25-14h</c:v>
                </c:pt>
                <c:pt idx="590">
                  <c:v>1335: D. 25-15h</c:v>
                </c:pt>
                <c:pt idx="591">
                  <c:v>1336: D. 25-16h</c:v>
                </c:pt>
                <c:pt idx="592">
                  <c:v>1337: D. 25-17h</c:v>
                </c:pt>
                <c:pt idx="593">
                  <c:v>1338: D. 25-18h</c:v>
                </c:pt>
                <c:pt idx="594">
                  <c:v>1339: D. 25-19h</c:v>
                </c:pt>
                <c:pt idx="595">
                  <c:v>1340: D. 25-20h</c:v>
                </c:pt>
                <c:pt idx="596">
                  <c:v>1341: D. 25-21h</c:v>
                </c:pt>
                <c:pt idx="597">
                  <c:v>1342: D. 25-22h</c:v>
                </c:pt>
                <c:pt idx="598">
                  <c:v>1343: D. 25-23h</c:v>
                </c:pt>
                <c:pt idx="599">
                  <c:v>1344: D. 25-24h</c:v>
                </c:pt>
                <c:pt idx="600">
                  <c:v>1345: L. 26-01h</c:v>
                </c:pt>
                <c:pt idx="601">
                  <c:v>1346: L. 26-02h</c:v>
                </c:pt>
                <c:pt idx="602">
                  <c:v>1347: L. 26-03h</c:v>
                </c:pt>
                <c:pt idx="603">
                  <c:v>1348: L. 26-04h</c:v>
                </c:pt>
                <c:pt idx="604">
                  <c:v>1349: L. 26-05h</c:v>
                </c:pt>
                <c:pt idx="605">
                  <c:v>1350: L. 26-06h</c:v>
                </c:pt>
                <c:pt idx="606">
                  <c:v>1351: L. 26-07h</c:v>
                </c:pt>
                <c:pt idx="607">
                  <c:v>1352: L. 26-08h</c:v>
                </c:pt>
                <c:pt idx="608">
                  <c:v>1353: L. 26-09h</c:v>
                </c:pt>
                <c:pt idx="609">
                  <c:v>1354: L. 26-10h</c:v>
                </c:pt>
                <c:pt idx="610">
                  <c:v>1355: L. 26-11h</c:v>
                </c:pt>
                <c:pt idx="611">
                  <c:v>1356: L. 26-12h</c:v>
                </c:pt>
                <c:pt idx="612">
                  <c:v>1357: L. 26-13h</c:v>
                </c:pt>
                <c:pt idx="613">
                  <c:v>1358: L. 26-14h</c:v>
                </c:pt>
                <c:pt idx="614">
                  <c:v>1359: L. 26-15h</c:v>
                </c:pt>
                <c:pt idx="615">
                  <c:v>1360: L. 26-16h</c:v>
                </c:pt>
                <c:pt idx="616">
                  <c:v>1361: L. 26-17h</c:v>
                </c:pt>
                <c:pt idx="617">
                  <c:v>1362: L. 26-18h</c:v>
                </c:pt>
                <c:pt idx="618">
                  <c:v>1363: L. 26-19h</c:v>
                </c:pt>
                <c:pt idx="619">
                  <c:v>1364: L. 26-20h</c:v>
                </c:pt>
                <c:pt idx="620">
                  <c:v>1365: L. 26-21h</c:v>
                </c:pt>
                <c:pt idx="621">
                  <c:v>1366: L. 26-22h</c:v>
                </c:pt>
                <c:pt idx="622">
                  <c:v>1367: L. 26-23h</c:v>
                </c:pt>
                <c:pt idx="623">
                  <c:v>1368: L. 26-24h</c:v>
                </c:pt>
                <c:pt idx="624">
                  <c:v>1369: M. 27-01h</c:v>
                </c:pt>
                <c:pt idx="625">
                  <c:v>1370: M. 27-02h</c:v>
                </c:pt>
                <c:pt idx="626">
                  <c:v>1371: M. 27-03h</c:v>
                </c:pt>
                <c:pt idx="627">
                  <c:v>1372: M. 27-04h</c:v>
                </c:pt>
                <c:pt idx="628">
                  <c:v>1373: M. 27-05h</c:v>
                </c:pt>
                <c:pt idx="629">
                  <c:v>1374: M. 27-06h</c:v>
                </c:pt>
                <c:pt idx="630">
                  <c:v>1375: M. 27-07h</c:v>
                </c:pt>
                <c:pt idx="631">
                  <c:v>1376: M. 27-08h</c:v>
                </c:pt>
                <c:pt idx="632">
                  <c:v>1377: M. 27-09h</c:v>
                </c:pt>
                <c:pt idx="633">
                  <c:v>1378: M. 27-10h</c:v>
                </c:pt>
                <c:pt idx="634">
                  <c:v>1379: M. 27-11h</c:v>
                </c:pt>
                <c:pt idx="635">
                  <c:v>1380: M. 27-12h</c:v>
                </c:pt>
                <c:pt idx="636">
                  <c:v>1381: M. 27-13h</c:v>
                </c:pt>
                <c:pt idx="637">
                  <c:v>1382: M. 27-14h</c:v>
                </c:pt>
                <c:pt idx="638">
                  <c:v>1383: M. 27-15h</c:v>
                </c:pt>
                <c:pt idx="639">
                  <c:v>1384: M. 27-16h</c:v>
                </c:pt>
                <c:pt idx="640">
                  <c:v>1385: M. 27-17h</c:v>
                </c:pt>
                <c:pt idx="641">
                  <c:v>1386: M. 27-18h</c:v>
                </c:pt>
                <c:pt idx="642">
                  <c:v>1387: M. 27-19h</c:v>
                </c:pt>
                <c:pt idx="643">
                  <c:v>1388: M. 27-20h</c:v>
                </c:pt>
                <c:pt idx="644">
                  <c:v>1389: M. 27-21h</c:v>
                </c:pt>
                <c:pt idx="645">
                  <c:v>1390: M. 27-22h</c:v>
                </c:pt>
                <c:pt idx="646">
                  <c:v>1391: M. 27-23h</c:v>
                </c:pt>
                <c:pt idx="647">
                  <c:v>1392: M. 27-24h</c:v>
                </c:pt>
                <c:pt idx="648">
                  <c:v>1393: M. 28-01h</c:v>
                </c:pt>
                <c:pt idx="649">
                  <c:v>1394: M. 28-02h</c:v>
                </c:pt>
                <c:pt idx="650">
                  <c:v>1395: M. 28-03h</c:v>
                </c:pt>
                <c:pt idx="651">
                  <c:v>1396: M. 28-04h</c:v>
                </c:pt>
                <c:pt idx="652">
                  <c:v>1397: M. 28-05h</c:v>
                </c:pt>
                <c:pt idx="653">
                  <c:v>1398: M. 28-06h</c:v>
                </c:pt>
                <c:pt idx="654">
                  <c:v>1399: M. 28-07h</c:v>
                </c:pt>
                <c:pt idx="655">
                  <c:v>1400: M. 28-08h</c:v>
                </c:pt>
                <c:pt idx="656">
                  <c:v>1401: M. 28-09h</c:v>
                </c:pt>
                <c:pt idx="657">
                  <c:v>1402: M. 28-10h</c:v>
                </c:pt>
                <c:pt idx="658">
                  <c:v>1403: M. 28-11h</c:v>
                </c:pt>
                <c:pt idx="659">
                  <c:v>1404: M. 28-12h</c:v>
                </c:pt>
                <c:pt idx="660">
                  <c:v>1405: M. 28-13h</c:v>
                </c:pt>
                <c:pt idx="661">
                  <c:v>1406: M. 28-14h</c:v>
                </c:pt>
                <c:pt idx="662">
                  <c:v>1407: M. 28-15h</c:v>
                </c:pt>
                <c:pt idx="663">
                  <c:v>1408: M. 28-16h</c:v>
                </c:pt>
                <c:pt idx="664">
                  <c:v>1409: M. 28-17h</c:v>
                </c:pt>
                <c:pt idx="665">
                  <c:v>1410: M. 28-18h</c:v>
                </c:pt>
                <c:pt idx="666">
                  <c:v>1411: M. 28-19h</c:v>
                </c:pt>
                <c:pt idx="667">
                  <c:v>1412: M. 28-20h</c:v>
                </c:pt>
                <c:pt idx="668">
                  <c:v>1413: M. 28-21h</c:v>
                </c:pt>
                <c:pt idx="669">
                  <c:v>1414: M. 28-22h</c:v>
                </c:pt>
                <c:pt idx="670">
                  <c:v>1415: M. 28-23h</c:v>
                </c:pt>
                <c:pt idx="671">
                  <c:v>1416: M. 28-24h</c:v>
                </c:pt>
              </c:strCache>
            </c:strRef>
          </c:cat>
          <c:val>
            <c:numRef>
              <c:f>Ifrane!$E$2:$E$673</c:f>
            </c:numRef>
          </c:val>
          <c:smooth val="0"/>
          <c:extLst>
            <c:ext xmlns:c16="http://schemas.microsoft.com/office/drawing/2014/chart" uri="{C3380CC4-5D6E-409C-BE32-E72D297353CC}">
              <c16:uniqueId val="{00000003-0253-41D6-9DB9-C33450772473}"/>
            </c:ext>
          </c:extLst>
        </c:ser>
        <c:ser>
          <c:idx val="4"/>
          <c:order val="4"/>
          <c:tx>
            <c:strRef>
              <c:f>Ifrane!$F$1</c:f>
              <c:strCache>
                <c:ptCount val="1"/>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Ifrane!$A$2:$A$673</c:f>
              <c:strCache>
                <c:ptCount val="672"/>
                <c:pt idx="0">
                  <c:v>745: J. 01-01h</c:v>
                </c:pt>
                <c:pt idx="1">
                  <c:v>746: J. 01-02h</c:v>
                </c:pt>
                <c:pt idx="2">
                  <c:v>747: J. 01-03h</c:v>
                </c:pt>
                <c:pt idx="3">
                  <c:v>748: J. 01-04h</c:v>
                </c:pt>
                <c:pt idx="4">
                  <c:v>749: J. 01-05h</c:v>
                </c:pt>
                <c:pt idx="5">
                  <c:v>750: J. 01-06h</c:v>
                </c:pt>
                <c:pt idx="6">
                  <c:v>751: J. 01-07h</c:v>
                </c:pt>
                <c:pt idx="7">
                  <c:v>752: J. 01-08h</c:v>
                </c:pt>
                <c:pt idx="8">
                  <c:v>753: J. 01-09h</c:v>
                </c:pt>
                <c:pt idx="9">
                  <c:v>754: J. 01-10h</c:v>
                </c:pt>
                <c:pt idx="10">
                  <c:v>755: J. 01-11h</c:v>
                </c:pt>
                <c:pt idx="11">
                  <c:v>756: J. 01-12h</c:v>
                </c:pt>
                <c:pt idx="12">
                  <c:v>757: J. 01-13h</c:v>
                </c:pt>
                <c:pt idx="13">
                  <c:v>758: J. 01-14h</c:v>
                </c:pt>
                <c:pt idx="14">
                  <c:v>759: J. 01-15h</c:v>
                </c:pt>
                <c:pt idx="15">
                  <c:v>760: J. 01-16h</c:v>
                </c:pt>
                <c:pt idx="16">
                  <c:v>761: J. 01-17h</c:v>
                </c:pt>
                <c:pt idx="17">
                  <c:v>762: J. 01-18h</c:v>
                </c:pt>
                <c:pt idx="18">
                  <c:v>763: J. 01-19h</c:v>
                </c:pt>
                <c:pt idx="19">
                  <c:v>764: J. 01-20h</c:v>
                </c:pt>
                <c:pt idx="20">
                  <c:v>765: J. 01-21h</c:v>
                </c:pt>
                <c:pt idx="21">
                  <c:v>766: J. 01-22h</c:v>
                </c:pt>
                <c:pt idx="22">
                  <c:v>767: J. 01-23h</c:v>
                </c:pt>
                <c:pt idx="23">
                  <c:v>768: J. 01-24h</c:v>
                </c:pt>
                <c:pt idx="24">
                  <c:v>769: V. 02-01h</c:v>
                </c:pt>
                <c:pt idx="25">
                  <c:v>770: V. 02-02h</c:v>
                </c:pt>
                <c:pt idx="26">
                  <c:v>771: V. 02-03h</c:v>
                </c:pt>
                <c:pt idx="27">
                  <c:v>772: V. 02-04h</c:v>
                </c:pt>
                <c:pt idx="28">
                  <c:v>773: V. 02-05h</c:v>
                </c:pt>
                <c:pt idx="29">
                  <c:v>774: V. 02-06h</c:v>
                </c:pt>
                <c:pt idx="30">
                  <c:v>775: V. 02-07h</c:v>
                </c:pt>
                <c:pt idx="31">
                  <c:v>776: V. 02-08h</c:v>
                </c:pt>
                <c:pt idx="32">
                  <c:v>777: V. 02-09h</c:v>
                </c:pt>
                <c:pt idx="33">
                  <c:v>778: V. 02-10h</c:v>
                </c:pt>
                <c:pt idx="34">
                  <c:v>779: V. 02-11h</c:v>
                </c:pt>
                <c:pt idx="35">
                  <c:v>780: V. 02-12h</c:v>
                </c:pt>
                <c:pt idx="36">
                  <c:v>781: V. 02-13h</c:v>
                </c:pt>
                <c:pt idx="37">
                  <c:v>782: V. 02-14h</c:v>
                </c:pt>
                <c:pt idx="38">
                  <c:v>783: V. 02-15h</c:v>
                </c:pt>
                <c:pt idx="39">
                  <c:v>784: V. 02-16h</c:v>
                </c:pt>
                <c:pt idx="40">
                  <c:v>785: V. 02-17h</c:v>
                </c:pt>
                <c:pt idx="41">
                  <c:v>786: V. 02-18h</c:v>
                </c:pt>
                <c:pt idx="42">
                  <c:v>787: V. 02-19h</c:v>
                </c:pt>
                <c:pt idx="43">
                  <c:v>788: V. 02-20h</c:v>
                </c:pt>
                <c:pt idx="44">
                  <c:v>789: V. 02-21h</c:v>
                </c:pt>
                <c:pt idx="45">
                  <c:v>790: V. 02-22h</c:v>
                </c:pt>
                <c:pt idx="46">
                  <c:v>791: V. 02-23h</c:v>
                </c:pt>
                <c:pt idx="47">
                  <c:v>792: V. 02-24h</c:v>
                </c:pt>
                <c:pt idx="48">
                  <c:v>793: S. 03-01h</c:v>
                </c:pt>
                <c:pt idx="49">
                  <c:v>794: S. 03-02h</c:v>
                </c:pt>
                <c:pt idx="50">
                  <c:v>795: S. 03-03h</c:v>
                </c:pt>
                <c:pt idx="51">
                  <c:v>796: S. 03-04h</c:v>
                </c:pt>
                <c:pt idx="52">
                  <c:v>797: S. 03-05h</c:v>
                </c:pt>
                <c:pt idx="53">
                  <c:v>798: S. 03-06h</c:v>
                </c:pt>
                <c:pt idx="54">
                  <c:v>799: S. 03-07h</c:v>
                </c:pt>
                <c:pt idx="55">
                  <c:v>800: S. 03-08h</c:v>
                </c:pt>
                <c:pt idx="56">
                  <c:v>801: S. 03-09h</c:v>
                </c:pt>
                <c:pt idx="57">
                  <c:v>802: S. 03-10h</c:v>
                </c:pt>
                <c:pt idx="58">
                  <c:v>803: S. 03-11h</c:v>
                </c:pt>
                <c:pt idx="59">
                  <c:v>804: S. 03-12h</c:v>
                </c:pt>
                <c:pt idx="60">
                  <c:v>805: S. 03-13h</c:v>
                </c:pt>
                <c:pt idx="61">
                  <c:v>806: S. 03-14h</c:v>
                </c:pt>
                <c:pt idx="62">
                  <c:v>807: S. 03-15h</c:v>
                </c:pt>
                <c:pt idx="63">
                  <c:v>808: S. 03-16h</c:v>
                </c:pt>
                <c:pt idx="64">
                  <c:v>809: S. 03-17h</c:v>
                </c:pt>
                <c:pt idx="65">
                  <c:v>810: S. 03-18h</c:v>
                </c:pt>
                <c:pt idx="66">
                  <c:v>811: S. 03-19h</c:v>
                </c:pt>
                <c:pt idx="67">
                  <c:v>812: S. 03-20h</c:v>
                </c:pt>
                <c:pt idx="68">
                  <c:v>813: S. 03-21h</c:v>
                </c:pt>
                <c:pt idx="69">
                  <c:v>814: S. 03-22h</c:v>
                </c:pt>
                <c:pt idx="70">
                  <c:v>815: S. 03-23h</c:v>
                </c:pt>
                <c:pt idx="71">
                  <c:v>816: S. 03-24h</c:v>
                </c:pt>
                <c:pt idx="72">
                  <c:v>817: D. 04-01h</c:v>
                </c:pt>
                <c:pt idx="73">
                  <c:v>818: D. 04-02h</c:v>
                </c:pt>
                <c:pt idx="74">
                  <c:v>819: D. 04-03h</c:v>
                </c:pt>
                <c:pt idx="75">
                  <c:v>820: D. 04-04h</c:v>
                </c:pt>
                <c:pt idx="76">
                  <c:v>821: D. 04-05h</c:v>
                </c:pt>
                <c:pt idx="77">
                  <c:v>822: D. 04-06h</c:v>
                </c:pt>
                <c:pt idx="78">
                  <c:v>823: D. 04-07h</c:v>
                </c:pt>
                <c:pt idx="79">
                  <c:v>824: D. 04-08h</c:v>
                </c:pt>
                <c:pt idx="80">
                  <c:v>825: D. 04-09h</c:v>
                </c:pt>
                <c:pt idx="81">
                  <c:v>826: D. 04-10h</c:v>
                </c:pt>
                <c:pt idx="82">
                  <c:v>827: D. 04-11h</c:v>
                </c:pt>
                <c:pt idx="83">
                  <c:v>828: D. 04-12h</c:v>
                </c:pt>
                <c:pt idx="84">
                  <c:v>829: D. 04-13h</c:v>
                </c:pt>
                <c:pt idx="85">
                  <c:v>830: D. 04-14h</c:v>
                </c:pt>
                <c:pt idx="86">
                  <c:v>831: D. 04-15h</c:v>
                </c:pt>
                <c:pt idx="87">
                  <c:v>832: D. 04-16h</c:v>
                </c:pt>
                <c:pt idx="88">
                  <c:v>833: D. 04-17h</c:v>
                </c:pt>
                <c:pt idx="89">
                  <c:v>834: D. 04-18h</c:v>
                </c:pt>
                <c:pt idx="90">
                  <c:v>835: D. 04-19h</c:v>
                </c:pt>
                <c:pt idx="91">
                  <c:v>836: D. 04-20h</c:v>
                </c:pt>
                <c:pt idx="92">
                  <c:v>837: D. 04-21h</c:v>
                </c:pt>
                <c:pt idx="93">
                  <c:v>838: D. 04-22h</c:v>
                </c:pt>
                <c:pt idx="94">
                  <c:v>839: D. 04-23h</c:v>
                </c:pt>
                <c:pt idx="95">
                  <c:v>840: D. 04-24h</c:v>
                </c:pt>
                <c:pt idx="96">
                  <c:v>841: L. 05-01h</c:v>
                </c:pt>
                <c:pt idx="97">
                  <c:v>842: L. 05-02h</c:v>
                </c:pt>
                <c:pt idx="98">
                  <c:v>843: L. 05-03h</c:v>
                </c:pt>
                <c:pt idx="99">
                  <c:v>844: L. 05-04h</c:v>
                </c:pt>
                <c:pt idx="100">
                  <c:v>845: L. 05-05h</c:v>
                </c:pt>
                <c:pt idx="101">
                  <c:v>846: L. 05-06h</c:v>
                </c:pt>
                <c:pt idx="102">
                  <c:v>847: L. 05-07h</c:v>
                </c:pt>
                <c:pt idx="103">
                  <c:v>848: L. 05-08h</c:v>
                </c:pt>
                <c:pt idx="104">
                  <c:v>849: L. 05-09h</c:v>
                </c:pt>
                <c:pt idx="105">
                  <c:v>850: L. 05-10h</c:v>
                </c:pt>
                <c:pt idx="106">
                  <c:v>851: L. 05-11h</c:v>
                </c:pt>
                <c:pt idx="107">
                  <c:v>852: L. 05-12h</c:v>
                </c:pt>
                <c:pt idx="108">
                  <c:v>853: L. 05-13h</c:v>
                </c:pt>
                <c:pt idx="109">
                  <c:v>854: L. 05-14h</c:v>
                </c:pt>
                <c:pt idx="110">
                  <c:v>855: L. 05-15h</c:v>
                </c:pt>
                <c:pt idx="111">
                  <c:v>856: L. 05-16h</c:v>
                </c:pt>
                <c:pt idx="112">
                  <c:v>857: L. 05-17h</c:v>
                </c:pt>
                <c:pt idx="113">
                  <c:v>858: L. 05-18h</c:v>
                </c:pt>
                <c:pt idx="114">
                  <c:v>859: L. 05-19h</c:v>
                </c:pt>
                <c:pt idx="115">
                  <c:v>860: L. 05-20h</c:v>
                </c:pt>
                <c:pt idx="116">
                  <c:v>861: L. 05-21h</c:v>
                </c:pt>
                <c:pt idx="117">
                  <c:v>862: L. 05-22h</c:v>
                </c:pt>
                <c:pt idx="118">
                  <c:v>863: L. 05-23h</c:v>
                </c:pt>
                <c:pt idx="119">
                  <c:v>864: L. 05-24h</c:v>
                </c:pt>
                <c:pt idx="120">
                  <c:v>865: M. 06-01h</c:v>
                </c:pt>
                <c:pt idx="121">
                  <c:v>866: M. 06-02h</c:v>
                </c:pt>
                <c:pt idx="122">
                  <c:v>867: M. 06-03h</c:v>
                </c:pt>
                <c:pt idx="123">
                  <c:v>868: M. 06-04h</c:v>
                </c:pt>
                <c:pt idx="124">
                  <c:v>869: M. 06-05h</c:v>
                </c:pt>
                <c:pt idx="125">
                  <c:v>870: M. 06-06h</c:v>
                </c:pt>
                <c:pt idx="126">
                  <c:v>871: M. 06-07h</c:v>
                </c:pt>
                <c:pt idx="127">
                  <c:v>872: M. 06-08h</c:v>
                </c:pt>
                <c:pt idx="128">
                  <c:v>873: M. 06-09h</c:v>
                </c:pt>
                <c:pt idx="129">
                  <c:v>874: M. 06-10h</c:v>
                </c:pt>
                <c:pt idx="130">
                  <c:v>875: M. 06-11h</c:v>
                </c:pt>
                <c:pt idx="131">
                  <c:v>876: M. 06-12h</c:v>
                </c:pt>
                <c:pt idx="132">
                  <c:v>877: M. 06-13h</c:v>
                </c:pt>
                <c:pt idx="133">
                  <c:v>878: M. 06-14h</c:v>
                </c:pt>
                <c:pt idx="134">
                  <c:v>879: M. 06-15h</c:v>
                </c:pt>
                <c:pt idx="135">
                  <c:v>880: M. 06-16h</c:v>
                </c:pt>
                <c:pt idx="136">
                  <c:v>881: M. 06-17h</c:v>
                </c:pt>
                <c:pt idx="137">
                  <c:v>882: M. 06-18h</c:v>
                </c:pt>
                <c:pt idx="138">
                  <c:v>883: M. 06-19h</c:v>
                </c:pt>
                <c:pt idx="139">
                  <c:v>884: M. 06-20h</c:v>
                </c:pt>
                <c:pt idx="140">
                  <c:v>885: M. 06-21h</c:v>
                </c:pt>
                <c:pt idx="141">
                  <c:v>886: M. 06-22h</c:v>
                </c:pt>
                <c:pt idx="142">
                  <c:v>887: M. 06-23h</c:v>
                </c:pt>
                <c:pt idx="143">
                  <c:v>888: M. 06-24h</c:v>
                </c:pt>
                <c:pt idx="144">
                  <c:v>889: M. 07-01h</c:v>
                </c:pt>
                <c:pt idx="145">
                  <c:v>890: M. 07-02h</c:v>
                </c:pt>
                <c:pt idx="146">
                  <c:v>891: M. 07-03h</c:v>
                </c:pt>
                <c:pt idx="147">
                  <c:v>892: M. 07-04h</c:v>
                </c:pt>
                <c:pt idx="148">
                  <c:v>893: M. 07-05h</c:v>
                </c:pt>
                <c:pt idx="149">
                  <c:v>894: M. 07-06h</c:v>
                </c:pt>
                <c:pt idx="150">
                  <c:v>895: M. 07-07h</c:v>
                </c:pt>
                <c:pt idx="151">
                  <c:v>896: M. 07-08h</c:v>
                </c:pt>
                <c:pt idx="152">
                  <c:v>897: M. 07-09h</c:v>
                </c:pt>
                <c:pt idx="153">
                  <c:v>898: M. 07-10h</c:v>
                </c:pt>
                <c:pt idx="154">
                  <c:v>899: M. 07-11h</c:v>
                </c:pt>
                <c:pt idx="155">
                  <c:v>900: M. 07-12h</c:v>
                </c:pt>
                <c:pt idx="156">
                  <c:v>901: M. 07-13h</c:v>
                </c:pt>
                <c:pt idx="157">
                  <c:v>902: M. 07-14h</c:v>
                </c:pt>
                <c:pt idx="158">
                  <c:v>903: M. 07-15h</c:v>
                </c:pt>
                <c:pt idx="159">
                  <c:v>904: M. 07-16h</c:v>
                </c:pt>
                <c:pt idx="160">
                  <c:v>905: M. 07-17h</c:v>
                </c:pt>
                <c:pt idx="161">
                  <c:v>906: M. 07-18h</c:v>
                </c:pt>
                <c:pt idx="162">
                  <c:v>907: M. 07-19h</c:v>
                </c:pt>
                <c:pt idx="163">
                  <c:v>908: M. 07-20h</c:v>
                </c:pt>
                <c:pt idx="164">
                  <c:v>909: M. 07-21h</c:v>
                </c:pt>
                <c:pt idx="165">
                  <c:v>910: M. 07-22h</c:v>
                </c:pt>
                <c:pt idx="166">
                  <c:v>911: M. 07-23h</c:v>
                </c:pt>
                <c:pt idx="167">
                  <c:v>912: M. 07-24h</c:v>
                </c:pt>
                <c:pt idx="168">
                  <c:v>913: J. 08-01h</c:v>
                </c:pt>
                <c:pt idx="169">
                  <c:v>914: J. 08-02h</c:v>
                </c:pt>
                <c:pt idx="170">
                  <c:v>915: J. 08-03h</c:v>
                </c:pt>
                <c:pt idx="171">
                  <c:v>916: J. 08-04h</c:v>
                </c:pt>
                <c:pt idx="172">
                  <c:v>917: J. 08-05h</c:v>
                </c:pt>
                <c:pt idx="173">
                  <c:v>918: J. 08-06h</c:v>
                </c:pt>
                <c:pt idx="174">
                  <c:v>919: J. 08-07h</c:v>
                </c:pt>
                <c:pt idx="175">
                  <c:v>920: J. 08-08h</c:v>
                </c:pt>
                <c:pt idx="176">
                  <c:v>921: J. 08-09h</c:v>
                </c:pt>
                <c:pt idx="177">
                  <c:v>922: J. 08-10h</c:v>
                </c:pt>
                <c:pt idx="178">
                  <c:v>923: J. 08-11h</c:v>
                </c:pt>
                <c:pt idx="179">
                  <c:v>924: J. 08-12h</c:v>
                </c:pt>
                <c:pt idx="180">
                  <c:v>925: J. 08-13h</c:v>
                </c:pt>
                <c:pt idx="181">
                  <c:v>926: J. 08-14h</c:v>
                </c:pt>
                <c:pt idx="182">
                  <c:v>927: J. 08-15h</c:v>
                </c:pt>
                <c:pt idx="183">
                  <c:v>928: J. 08-16h</c:v>
                </c:pt>
                <c:pt idx="184">
                  <c:v>929: J. 08-17h</c:v>
                </c:pt>
                <c:pt idx="185">
                  <c:v>930: J. 08-18h</c:v>
                </c:pt>
                <c:pt idx="186">
                  <c:v>931: J. 08-19h</c:v>
                </c:pt>
                <c:pt idx="187">
                  <c:v>932: J. 08-20h</c:v>
                </c:pt>
                <c:pt idx="188">
                  <c:v>933: J. 08-21h</c:v>
                </c:pt>
                <c:pt idx="189">
                  <c:v>934: J. 08-22h</c:v>
                </c:pt>
                <c:pt idx="190">
                  <c:v>935: J. 08-23h</c:v>
                </c:pt>
                <c:pt idx="191">
                  <c:v>936: J. 08-24h</c:v>
                </c:pt>
                <c:pt idx="192">
                  <c:v>937: V. 09-01h</c:v>
                </c:pt>
                <c:pt idx="193">
                  <c:v>938: V. 09-02h</c:v>
                </c:pt>
                <c:pt idx="194">
                  <c:v>939: V. 09-03h</c:v>
                </c:pt>
                <c:pt idx="195">
                  <c:v>940: V. 09-04h</c:v>
                </c:pt>
                <c:pt idx="196">
                  <c:v>941: V. 09-05h</c:v>
                </c:pt>
                <c:pt idx="197">
                  <c:v>942: V. 09-06h</c:v>
                </c:pt>
                <c:pt idx="198">
                  <c:v>943: V. 09-07h</c:v>
                </c:pt>
                <c:pt idx="199">
                  <c:v>944: V. 09-08h</c:v>
                </c:pt>
                <c:pt idx="200">
                  <c:v>945: V. 09-09h</c:v>
                </c:pt>
                <c:pt idx="201">
                  <c:v>946: V. 09-10h</c:v>
                </c:pt>
                <c:pt idx="202">
                  <c:v>947: V. 09-11h</c:v>
                </c:pt>
                <c:pt idx="203">
                  <c:v>948: V. 09-12h</c:v>
                </c:pt>
                <c:pt idx="204">
                  <c:v>949: V. 09-13h</c:v>
                </c:pt>
                <c:pt idx="205">
                  <c:v>950: V. 09-14h</c:v>
                </c:pt>
                <c:pt idx="206">
                  <c:v>951: V. 09-15h</c:v>
                </c:pt>
                <c:pt idx="207">
                  <c:v>952: V. 09-16h</c:v>
                </c:pt>
                <c:pt idx="208">
                  <c:v>953: V. 09-17h</c:v>
                </c:pt>
                <c:pt idx="209">
                  <c:v>954: V. 09-18h</c:v>
                </c:pt>
                <c:pt idx="210">
                  <c:v>955: V. 09-19h</c:v>
                </c:pt>
                <c:pt idx="211">
                  <c:v>956: V. 09-20h</c:v>
                </c:pt>
                <c:pt idx="212">
                  <c:v>957: V. 09-21h</c:v>
                </c:pt>
                <c:pt idx="213">
                  <c:v>958: V. 09-22h</c:v>
                </c:pt>
                <c:pt idx="214">
                  <c:v>959: V. 09-23h</c:v>
                </c:pt>
                <c:pt idx="215">
                  <c:v>960: V. 09-24h</c:v>
                </c:pt>
                <c:pt idx="216">
                  <c:v>961: S. 10-01h</c:v>
                </c:pt>
                <c:pt idx="217">
                  <c:v>962: S. 10-02h</c:v>
                </c:pt>
                <c:pt idx="218">
                  <c:v>963: S. 10-03h</c:v>
                </c:pt>
                <c:pt idx="219">
                  <c:v>964: S. 10-04h</c:v>
                </c:pt>
                <c:pt idx="220">
                  <c:v>965: S. 10-05h</c:v>
                </c:pt>
                <c:pt idx="221">
                  <c:v>966: S. 10-06h</c:v>
                </c:pt>
                <c:pt idx="222">
                  <c:v>967: S. 10-07h</c:v>
                </c:pt>
                <c:pt idx="223">
                  <c:v>968: S. 10-08h</c:v>
                </c:pt>
                <c:pt idx="224">
                  <c:v>969: S. 10-09h</c:v>
                </c:pt>
                <c:pt idx="225">
                  <c:v>970: S. 10-10h</c:v>
                </c:pt>
                <c:pt idx="226">
                  <c:v>971: S. 10-11h</c:v>
                </c:pt>
                <c:pt idx="227">
                  <c:v>972: S. 10-12h</c:v>
                </c:pt>
                <c:pt idx="228">
                  <c:v>973: S. 10-13h</c:v>
                </c:pt>
                <c:pt idx="229">
                  <c:v>974: S. 10-14h</c:v>
                </c:pt>
                <c:pt idx="230">
                  <c:v>975: S. 10-15h</c:v>
                </c:pt>
                <c:pt idx="231">
                  <c:v>976: S. 10-16h</c:v>
                </c:pt>
                <c:pt idx="232">
                  <c:v>977: S. 10-17h</c:v>
                </c:pt>
                <c:pt idx="233">
                  <c:v>978: S. 10-18h</c:v>
                </c:pt>
                <c:pt idx="234">
                  <c:v>979: S. 10-19h</c:v>
                </c:pt>
                <c:pt idx="235">
                  <c:v>980: S. 10-20h</c:v>
                </c:pt>
                <c:pt idx="236">
                  <c:v>981: S. 10-21h</c:v>
                </c:pt>
                <c:pt idx="237">
                  <c:v>982: S. 10-22h</c:v>
                </c:pt>
                <c:pt idx="238">
                  <c:v>983: S. 10-23h</c:v>
                </c:pt>
                <c:pt idx="239">
                  <c:v>984: S. 10-24h</c:v>
                </c:pt>
                <c:pt idx="240">
                  <c:v>985: D. 11-01h</c:v>
                </c:pt>
                <c:pt idx="241">
                  <c:v>986: D. 11-02h</c:v>
                </c:pt>
                <c:pt idx="242">
                  <c:v>987: D. 11-03h</c:v>
                </c:pt>
                <c:pt idx="243">
                  <c:v>988: D. 11-04h</c:v>
                </c:pt>
                <c:pt idx="244">
                  <c:v>989: D. 11-05h</c:v>
                </c:pt>
                <c:pt idx="245">
                  <c:v>990: D. 11-06h</c:v>
                </c:pt>
                <c:pt idx="246">
                  <c:v>991: D. 11-07h</c:v>
                </c:pt>
                <c:pt idx="247">
                  <c:v>992: D. 11-08h</c:v>
                </c:pt>
                <c:pt idx="248">
                  <c:v>993: D. 11-09h</c:v>
                </c:pt>
                <c:pt idx="249">
                  <c:v>994: D. 11-10h</c:v>
                </c:pt>
                <c:pt idx="250">
                  <c:v>995: D. 11-11h</c:v>
                </c:pt>
                <c:pt idx="251">
                  <c:v>996: D. 11-12h</c:v>
                </c:pt>
                <c:pt idx="252">
                  <c:v>997: D. 11-13h</c:v>
                </c:pt>
                <c:pt idx="253">
                  <c:v>998: D. 11-14h</c:v>
                </c:pt>
                <c:pt idx="254">
                  <c:v>999: D. 11-15h</c:v>
                </c:pt>
                <c:pt idx="255">
                  <c:v>1000: D. 11-16h</c:v>
                </c:pt>
                <c:pt idx="256">
                  <c:v>1001: D. 11-17h</c:v>
                </c:pt>
                <c:pt idx="257">
                  <c:v>1002: D. 11-18h</c:v>
                </c:pt>
                <c:pt idx="258">
                  <c:v>1003: D. 11-19h</c:v>
                </c:pt>
                <c:pt idx="259">
                  <c:v>1004: D. 11-20h</c:v>
                </c:pt>
                <c:pt idx="260">
                  <c:v>1005: D. 11-21h</c:v>
                </c:pt>
                <c:pt idx="261">
                  <c:v>1006: D. 11-22h</c:v>
                </c:pt>
                <c:pt idx="262">
                  <c:v>1007: D. 11-23h</c:v>
                </c:pt>
                <c:pt idx="263">
                  <c:v>1008: D. 11-24h</c:v>
                </c:pt>
                <c:pt idx="264">
                  <c:v>1009: L. 12-01h</c:v>
                </c:pt>
                <c:pt idx="265">
                  <c:v>1010: L. 12-02h</c:v>
                </c:pt>
                <c:pt idx="266">
                  <c:v>1011: L. 12-03h</c:v>
                </c:pt>
                <c:pt idx="267">
                  <c:v>1012: L. 12-04h</c:v>
                </c:pt>
                <c:pt idx="268">
                  <c:v>1013: L. 12-05h</c:v>
                </c:pt>
                <c:pt idx="269">
                  <c:v>1014: L. 12-06h</c:v>
                </c:pt>
                <c:pt idx="270">
                  <c:v>1015: L. 12-07h</c:v>
                </c:pt>
                <c:pt idx="271">
                  <c:v>1016: L. 12-08h</c:v>
                </c:pt>
                <c:pt idx="272">
                  <c:v>1017: L. 12-09h</c:v>
                </c:pt>
                <c:pt idx="273">
                  <c:v>1018: L. 12-10h</c:v>
                </c:pt>
                <c:pt idx="274">
                  <c:v>1019: L. 12-11h</c:v>
                </c:pt>
                <c:pt idx="275">
                  <c:v>1020: L. 12-12h</c:v>
                </c:pt>
                <c:pt idx="276">
                  <c:v>1021: L. 12-13h</c:v>
                </c:pt>
                <c:pt idx="277">
                  <c:v>1022: L. 12-14h</c:v>
                </c:pt>
                <c:pt idx="278">
                  <c:v>1023: L. 12-15h</c:v>
                </c:pt>
                <c:pt idx="279">
                  <c:v>1024: L. 12-16h</c:v>
                </c:pt>
                <c:pt idx="280">
                  <c:v>1025: L. 12-17h</c:v>
                </c:pt>
                <c:pt idx="281">
                  <c:v>1026: L. 12-18h</c:v>
                </c:pt>
                <c:pt idx="282">
                  <c:v>1027: L. 12-19h</c:v>
                </c:pt>
                <c:pt idx="283">
                  <c:v>1028: L. 12-20h</c:v>
                </c:pt>
                <c:pt idx="284">
                  <c:v>1029: L. 12-21h</c:v>
                </c:pt>
                <c:pt idx="285">
                  <c:v>1030: L. 12-22h</c:v>
                </c:pt>
                <c:pt idx="286">
                  <c:v>1031: L. 12-23h</c:v>
                </c:pt>
                <c:pt idx="287">
                  <c:v>1032: L. 12-24h</c:v>
                </c:pt>
                <c:pt idx="288">
                  <c:v>1033: M. 13-01h</c:v>
                </c:pt>
                <c:pt idx="289">
                  <c:v>1034: M. 13-02h</c:v>
                </c:pt>
                <c:pt idx="290">
                  <c:v>1035: M. 13-03h</c:v>
                </c:pt>
                <c:pt idx="291">
                  <c:v>1036: M. 13-04h</c:v>
                </c:pt>
                <c:pt idx="292">
                  <c:v>1037: M. 13-05h</c:v>
                </c:pt>
                <c:pt idx="293">
                  <c:v>1038: M. 13-06h</c:v>
                </c:pt>
                <c:pt idx="294">
                  <c:v>1039: M. 13-07h</c:v>
                </c:pt>
                <c:pt idx="295">
                  <c:v>1040: M. 13-08h</c:v>
                </c:pt>
                <c:pt idx="296">
                  <c:v>1041: M. 13-09h</c:v>
                </c:pt>
                <c:pt idx="297">
                  <c:v>1042: M. 13-10h</c:v>
                </c:pt>
                <c:pt idx="298">
                  <c:v>1043: M. 13-11h</c:v>
                </c:pt>
                <c:pt idx="299">
                  <c:v>1044: M. 13-12h</c:v>
                </c:pt>
                <c:pt idx="300">
                  <c:v>1045: M. 13-13h</c:v>
                </c:pt>
                <c:pt idx="301">
                  <c:v>1046: M. 13-14h</c:v>
                </c:pt>
                <c:pt idx="302">
                  <c:v>1047: M. 13-15h</c:v>
                </c:pt>
                <c:pt idx="303">
                  <c:v>1048: M. 13-16h</c:v>
                </c:pt>
                <c:pt idx="304">
                  <c:v>1049: M. 13-17h</c:v>
                </c:pt>
                <c:pt idx="305">
                  <c:v>1050: M. 13-18h</c:v>
                </c:pt>
                <c:pt idx="306">
                  <c:v>1051: M. 13-19h</c:v>
                </c:pt>
                <c:pt idx="307">
                  <c:v>1052: M. 13-20h</c:v>
                </c:pt>
                <c:pt idx="308">
                  <c:v>1053: M. 13-21h</c:v>
                </c:pt>
                <c:pt idx="309">
                  <c:v>1054: M. 13-22h</c:v>
                </c:pt>
                <c:pt idx="310">
                  <c:v>1055: M. 13-23h</c:v>
                </c:pt>
                <c:pt idx="311">
                  <c:v>1056: M. 13-24h</c:v>
                </c:pt>
                <c:pt idx="312">
                  <c:v>1057: M. 14-01h</c:v>
                </c:pt>
                <c:pt idx="313">
                  <c:v>1058: M. 14-02h</c:v>
                </c:pt>
                <c:pt idx="314">
                  <c:v>1059: M. 14-03h</c:v>
                </c:pt>
                <c:pt idx="315">
                  <c:v>1060: M. 14-04h</c:v>
                </c:pt>
                <c:pt idx="316">
                  <c:v>1061: M. 14-05h</c:v>
                </c:pt>
                <c:pt idx="317">
                  <c:v>1062: M. 14-06h</c:v>
                </c:pt>
                <c:pt idx="318">
                  <c:v>1063: M. 14-07h</c:v>
                </c:pt>
                <c:pt idx="319">
                  <c:v>1064: M. 14-08h</c:v>
                </c:pt>
                <c:pt idx="320">
                  <c:v>1065: M. 14-09h</c:v>
                </c:pt>
                <c:pt idx="321">
                  <c:v>1066: M. 14-10h</c:v>
                </c:pt>
                <c:pt idx="322">
                  <c:v>1067: M. 14-11h</c:v>
                </c:pt>
                <c:pt idx="323">
                  <c:v>1068: M. 14-12h</c:v>
                </c:pt>
                <c:pt idx="324">
                  <c:v>1069: M. 14-13h</c:v>
                </c:pt>
                <c:pt idx="325">
                  <c:v>1070: M. 14-14h</c:v>
                </c:pt>
                <c:pt idx="326">
                  <c:v>1071: M. 14-15h</c:v>
                </c:pt>
                <c:pt idx="327">
                  <c:v>1072: M. 14-16h</c:v>
                </c:pt>
                <c:pt idx="328">
                  <c:v>1073: M. 14-17h</c:v>
                </c:pt>
                <c:pt idx="329">
                  <c:v>1074: M. 14-18h</c:v>
                </c:pt>
                <c:pt idx="330">
                  <c:v>1075: M. 14-19h</c:v>
                </c:pt>
                <c:pt idx="331">
                  <c:v>1076: M. 14-20h</c:v>
                </c:pt>
                <c:pt idx="332">
                  <c:v>1077: M. 14-21h</c:v>
                </c:pt>
                <c:pt idx="333">
                  <c:v>1078: M. 14-22h</c:v>
                </c:pt>
                <c:pt idx="334">
                  <c:v>1079: M. 14-23h</c:v>
                </c:pt>
                <c:pt idx="335">
                  <c:v>1080: M. 14-24h</c:v>
                </c:pt>
                <c:pt idx="336">
                  <c:v>1081: J. 15-01h</c:v>
                </c:pt>
                <c:pt idx="337">
                  <c:v>1082: J. 15-02h</c:v>
                </c:pt>
                <c:pt idx="338">
                  <c:v>1083: J. 15-03h</c:v>
                </c:pt>
                <c:pt idx="339">
                  <c:v>1084: J. 15-04h</c:v>
                </c:pt>
                <c:pt idx="340">
                  <c:v>1085: J. 15-05h</c:v>
                </c:pt>
                <c:pt idx="341">
                  <c:v>1086: J. 15-06h</c:v>
                </c:pt>
                <c:pt idx="342">
                  <c:v>1087: J. 15-07h</c:v>
                </c:pt>
                <c:pt idx="343">
                  <c:v>1088: J. 15-08h</c:v>
                </c:pt>
                <c:pt idx="344">
                  <c:v>1089: J. 15-09h</c:v>
                </c:pt>
                <c:pt idx="345">
                  <c:v>1090: J. 15-10h</c:v>
                </c:pt>
                <c:pt idx="346">
                  <c:v>1091: J. 15-11h</c:v>
                </c:pt>
                <c:pt idx="347">
                  <c:v>1092: J. 15-12h</c:v>
                </c:pt>
                <c:pt idx="348">
                  <c:v>1093: J. 15-13h</c:v>
                </c:pt>
                <c:pt idx="349">
                  <c:v>1094: J. 15-14h</c:v>
                </c:pt>
                <c:pt idx="350">
                  <c:v>1095: J. 15-15h</c:v>
                </c:pt>
                <c:pt idx="351">
                  <c:v>1096: J. 15-16h</c:v>
                </c:pt>
                <c:pt idx="352">
                  <c:v>1097: J. 15-17h</c:v>
                </c:pt>
                <c:pt idx="353">
                  <c:v>1098: J. 15-18h</c:v>
                </c:pt>
                <c:pt idx="354">
                  <c:v>1099: J. 15-19h</c:v>
                </c:pt>
                <c:pt idx="355">
                  <c:v>1100: J. 15-20h</c:v>
                </c:pt>
                <c:pt idx="356">
                  <c:v>1101: J. 15-21h</c:v>
                </c:pt>
                <c:pt idx="357">
                  <c:v>1102: J. 15-22h</c:v>
                </c:pt>
                <c:pt idx="358">
                  <c:v>1103: J. 15-23h</c:v>
                </c:pt>
                <c:pt idx="359">
                  <c:v>1104: J. 15-24h</c:v>
                </c:pt>
                <c:pt idx="360">
                  <c:v>1105: V. 16-01h</c:v>
                </c:pt>
                <c:pt idx="361">
                  <c:v>1106: V. 16-02h</c:v>
                </c:pt>
                <c:pt idx="362">
                  <c:v>1107: V. 16-03h</c:v>
                </c:pt>
                <c:pt idx="363">
                  <c:v>1108: V. 16-04h</c:v>
                </c:pt>
                <c:pt idx="364">
                  <c:v>1109: V. 16-05h</c:v>
                </c:pt>
                <c:pt idx="365">
                  <c:v>1110: V. 16-06h</c:v>
                </c:pt>
                <c:pt idx="366">
                  <c:v>1111: V. 16-07h</c:v>
                </c:pt>
                <c:pt idx="367">
                  <c:v>1112: V. 16-08h</c:v>
                </c:pt>
                <c:pt idx="368">
                  <c:v>1113: V. 16-09h</c:v>
                </c:pt>
                <c:pt idx="369">
                  <c:v>1114: V. 16-10h</c:v>
                </c:pt>
                <c:pt idx="370">
                  <c:v>1115: V. 16-11h</c:v>
                </c:pt>
                <c:pt idx="371">
                  <c:v>1116: V. 16-12h</c:v>
                </c:pt>
                <c:pt idx="372">
                  <c:v>1117: V. 16-13h</c:v>
                </c:pt>
                <c:pt idx="373">
                  <c:v>1118: V. 16-14h</c:v>
                </c:pt>
                <c:pt idx="374">
                  <c:v>1119: V. 16-15h</c:v>
                </c:pt>
                <c:pt idx="375">
                  <c:v>1120: V. 16-16h</c:v>
                </c:pt>
                <c:pt idx="376">
                  <c:v>1121: V. 16-17h</c:v>
                </c:pt>
                <c:pt idx="377">
                  <c:v>1122: V. 16-18h</c:v>
                </c:pt>
                <c:pt idx="378">
                  <c:v>1123: V. 16-19h</c:v>
                </c:pt>
                <c:pt idx="379">
                  <c:v>1124: V. 16-20h</c:v>
                </c:pt>
                <c:pt idx="380">
                  <c:v>1125: V. 16-21h</c:v>
                </c:pt>
                <c:pt idx="381">
                  <c:v>1126: V. 16-22h</c:v>
                </c:pt>
                <c:pt idx="382">
                  <c:v>1127: V. 16-23h</c:v>
                </c:pt>
                <c:pt idx="383">
                  <c:v>1128: V. 16-24h</c:v>
                </c:pt>
                <c:pt idx="384">
                  <c:v>1129: S. 17-01h</c:v>
                </c:pt>
                <c:pt idx="385">
                  <c:v>1130: S. 17-02h</c:v>
                </c:pt>
                <c:pt idx="386">
                  <c:v>1131: S. 17-03h</c:v>
                </c:pt>
                <c:pt idx="387">
                  <c:v>1132: S. 17-04h</c:v>
                </c:pt>
                <c:pt idx="388">
                  <c:v>1133: S. 17-05h</c:v>
                </c:pt>
                <c:pt idx="389">
                  <c:v>1134: S. 17-06h</c:v>
                </c:pt>
                <c:pt idx="390">
                  <c:v>1135: S. 17-07h</c:v>
                </c:pt>
                <c:pt idx="391">
                  <c:v>1136: S. 17-08h</c:v>
                </c:pt>
                <c:pt idx="392">
                  <c:v>1137: S. 17-09h</c:v>
                </c:pt>
                <c:pt idx="393">
                  <c:v>1138: S. 17-10h</c:v>
                </c:pt>
                <c:pt idx="394">
                  <c:v>1139: S. 17-11h</c:v>
                </c:pt>
                <c:pt idx="395">
                  <c:v>1140: S. 17-12h</c:v>
                </c:pt>
                <c:pt idx="396">
                  <c:v>1141: S. 17-13h</c:v>
                </c:pt>
                <c:pt idx="397">
                  <c:v>1142: S. 17-14h</c:v>
                </c:pt>
                <c:pt idx="398">
                  <c:v>1143: S. 17-15h</c:v>
                </c:pt>
                <c:pt idx="399">
                  <c:v>1144: S. 17-16h</c:v>
                </c:pt>
                <c:pt idx="400">
                  <c:v>1145: S. 17-17h</c:v>
                </c:pt>
                <c:pt idx="401">
                  <c:v>1146: S. 17-18h</c:v>
                </c:pt>
                <c:pt idx="402">
                  <c:v>1147: S. 17-19h</c:v>
                </c:pt>
                <c:pt idx="403">
                  <c:v>1148: S. 17-20h</c:v>
                </c:pt>
                <c:pt idx="404">
                  <c:v>1149: S. 17-21h</c:v>
                </c:pt>
                <c:pt idx="405">
                  <c:v>1150: S. 17-22h</c:v>
                </c:pt>
                <c:pt idx="406">
                  <c:v>1151: S. 17-23h</c:v>
                </c:pt>
                <c:pt idx="407">
                  <c:v>1152: S. 17-24h</c:v>
                </c:pt>
                <c:pt idx="408">
                  <c:v>1153: D. 18-01h</c:v>
                </c:pt>
                <c:pt idx="409">
                  <c:v>1154: D. 18-02h</c:v>
                </c:pt>
                <c:pt idx="410">
                  <c:v>1155: D. 18-03h</c:v>
                </c:pt>
                <c:pt idx="411">
                  <c:v>1156: D. 18-04h</c:v>
                </c:pt>
                <c:pt idx="412">
                  <c:v>1157: D. 18-05h</c:v>
                </c:pt>
                <c:pt idx="413">
                  <c:v>1158: D. 18-06h</c:v>
                </c:pt>
                <c:pt idx="414">
                  <c:v>1159: D. 18-07h</c:v>
                </c:pt>
                <c:pt idx="415">
                  <c:v>1160: D. 18-08h</c:v>
                </c:pt>
                <c:pt idx="416">
                  <c:v>1161: D. 18-09h</c:v>
                </c:pt>
                <c:pt idx="417">
                  <c:v>1162: D. 18-10h</c:v>
                </c:pt>
                <c:pt idx="418">
                  <c:v>1163: D. 18-11h</c:v>
                </c:pt>
                <c:pt idx="419">
                  <c:v>1164: D. 18-12h</c:v>
                </c:pt>
                <c:pt idx="420">
                  <c:v>1165: D. 18-13h</c:v>
                </c:pt>
                <c:pt idx="421">
                  <c:v>1166: D. 18-14h</c:v>
                </c:pt>
                <c:pt idx="422">
                  <c:v>1167: D. 18-15h</c:v>
                </c:pt>
                <c:pt idx="423">
                  <c:v>1168: D. 18-16h</c:v>
                </c:pt>
                <c:pt idx="424">
                  <c:v>1169: D. 18-17h</c:v>
                </c:pt>
                <c:pt idx="425">
                  <c:v>1170: D. 18-18h</c:v>
                </c:pt>
                <c:pt idx="426">
                  <c:v>1171: D. 18-19h</c:v>
                </c:pt>
                <c:pt idx="427">
                  <c:v>1172: D. 18-20h</c:v>
                </c:pt>
                <c:pt idx="428">
                  <c:v>1173: D. 18-21h</c:v>
                </c:pt>
                <c:pt idx="429">
                  <c:v>1174: D. 18-22h</c:v>
                </c:pt>
                <c:pt idx="430">
                  <c:v>1175: D. 18-23h</c:v>
                </c:pt>
                <c:pt idx="431">
                  <c:v>1176: D. 18-24h</c:v>
                </c:pt>
                <c:pt idx="432">
                  <c:v>1177: L. 19-01h</c:v>
                </c:pt>
                <c:pt idx="433">
                  <c:v>1178: L. 19-02h</c:v>
                </c:pt>
                <c:pt idx="434">
                  <c:v>1179: L. 19-03h</c:v>
                </c:pt>
                <c:pt idx="435">
                  <c:v>1180: L. 19-04h</c:v>
                </c:pt>
                <c:pt idx="436">
                  <c:v>1181: L. 19-05h</c:v>
                </c:pt>
                <c:pt idx="437">
                  <c:v>1182: L. 19-06h</c:v>
                </c:pt>
                <c:pt idx="438">
                  <c:v>1183: L. 19-07h</c:v>
                </c:pt>
                <c:pt idx="439">
                  <c:v>1184: L. 19-08h</c:v>
                </c:pt>
                <c:pt idx="440">
                  <c:v>1185: L. 19-09h</c:v>
                </c:pt>
                <c:pt idx="441">
                  <c:v>1186: L. 19-10h</c:v>
                </c:pt>
                <c:pt idx="442">
                  <c:v>1187: L. 19-11h</c:v>
                </c:pt>
                <c:pt idx="443">
                  <c:v>1188: L. 19-12h</c:v>
                </c:pt>
                <c:pt idx="444">
                  <c:v>1189: L. 19-13h</c:v>
                </c:pt>
                <c:pt idx="445">
                  <c:v>1190: L. 19-14h</c:v>
                </c:pt>
                <c:pt idx="446">
                  <c:v>1191: L. 19-15h</c:v>
                </c:pt>
                <c:pt idx="447">
                  <c:v>1192: L. 19-16h</c:v>
                </c:pt>
                <c:pt idx="448">
                  <c:v>1193: L. 19-17h</c:v>
                </c:pt>
                <c:pt idx="449">
                  <c:v>1194: L. 19-18h</c:v>
                </c:pt>
                <c:pt idx="450">
                  <c:v>1195: L. 19-19h</c:v>
                </c:pt>
                <c:pt idx="451">
                  <c:v>1196: L. 19-20h</c:v>
                </c:pt>
                <c:pt idx="452">
                  <c:v>1197: L. 19-21h</c:v>
                </c:pt>
                <c:pt idx="453">
                  <c:v>1198: L. 19-22h</c:v>
                </c:pt>
                <c:pt idx="454">
                  <c:v>1199: L. 19-23h</c:v>
                </c:pt>
                <c:pt idx="455">
                  <c:v>1200: L. 19-24h</c:v>
                </c:pt>
                <c:pt idx="456">
                  <c:v>1201: M. 20-01h</c:v>
                </c:pt>
                <c:pt idx="457">
                  <c:v>1202: M. 20-02h</c:v>
                </c:pt>
                <c:pt idx="458">
                  <c:v>1203: M. 20-03h</c:v>
                </c:pt>
                <c:pt idx="459">
                  <c:v>1204: M. 20-04h</c:v>
                </c:pt>
                <c:pt idx="460">
                  <c:v>1205: M. 20-05h</c:v>
                </c:pt>
                <c:pt idx="461">
                  <c:v>1206: M. 20-06h</c:v>
                </c:pt>
                <c:pt idx="462">
                  <c:v>1207: M. 20-07h</c:v>
                </c:pt>
                <c:pt idx="463">
                  <c:v>1208: M. 20-08h</c:v>
                </c:pt>
                <c:pt idx="464">
                  <c:v>1209: M. 20-09h</c:v>
                </c:pt>
                <c:pt idx="465">
                  <c:v>1210: M. 20-10h</c:v>
                </c:pt>
                <c:pt idx="466">
                  <c:v>1211: M. 20-11h</c:v>
                </c:pt>
                <c:pt idx="467">
                  <c:v>1212: M. 20-12h</c:v>
                </c:pt>
                <c:pt idx="468">
                  <c:v>1213: M. 20-13h</c:v>
                </c:pt>
                <c:pt idx="469">
                  <c:v>1214: M. 20-14h</c:v>
                </c:pt>
                <c:pt idx="470">
                  <c:v>1215: M. 20-15h</c:v>
                </c:pt>
                <c:pt idx="471">
                  <c:v>1216: M. 20-16h</c:v>
                </c:pt>
                <c:pt idx="472">
                  <c:v>1217: M. 20-17h</c:v>
                </c:pt>
                <c:pt idx="473">
                  <c:v>1218: M. 20-18h</c:v>
                </c:pt>
                <c:pt idx="474">
                  <c:v>1219: M. 20-19h</c:v>
                </c:pt>
                <c:pt idx="475">
                  <c:v>1220: M. 20-20h</c:v>
                </c:pt>
                <c:pt idx="476">
                  <c:v>1221: M. 20-21h</c:v>
                </c:pt>
                <c:pt idx="477">
                  <c:v>1222: M. 20-22h</c:v>
                </c:pt>
                <c:pt idx="478">
                  <c:v>1223: M. 20-23h</c:v>
                </c:pt>
                <c:pt idx="479">
                  <c:v>1224: M. 20-24h</c:v>
                </c:pt>
                <c:pt idx="480">
                  <c:v>1225: M. 21-01h</c:v>
                </c:pt>
                <c:pt idx="481">
                  <c:v>1226: M. 21-02h</c:v>
                </c:pt>
                <c:pt idx="482">
                  <c:v>1227: M. 21-03h</c:v>
                </c:pt>
                <c:pt idx="483">
                  <c:v>1228: M. 21-04h</c:v>
                </c:pt>
                <c:pt idx="484">
                  <c:v>1229: M. 21-05h</c:v>
                </c:pt>
                <c:pt idx="485">
                  <c:v>1230: M. 21-06h</c:v>
                </c:pt>
                <c:pt idx="486">
                  <c:v>1231: M. 21-07h</c:v>
                </c:pt>
                <c:pt idx="487">
                  <c:v>1232: M. 21-08h</c:v>
                </c:pt>
                <c:pt idx="488">
                  <c:v>1233: M. 21-09h</c:v>
                </c:pt>
                <c:pt idx="489">
                  <c:v>1234: M. 21-10h</c:v>
                </c:pt>
                <c:pt idx="490">
                  <c:v>1235: M. 21-11h</c:v>
                </c:pt>
                <c:pt idx="491">
                  <c:v>1236: M. 21-12h</c:v>
                </c:pt>
                <c:pt idx="492">
                  <c:v>1237: M. 21-13h</c:v>
                </c:pt>
                <c:pt idx="493">
                  <c:v>1238: M. 21-14h</c:v>
                </c:pt>
                <c:pt idx="494">
                  <c:v>1239: M. 21-15h</c:v>
                </c:pt>
                <c:pt idx="495">
                  <c:v>1240: M. 21-16h</c:v>
                </c:pt>
                <c:pt idx="496">
                  <c:v>1241: M. 21-17h</c:v>
                </c:pt>
                <c:pt idx="497">
                  <c:v>1242: M. 21-18h</c:v>
                </c:pt>
                <c:pt idx="498">
                  <c:v>1243: M. 21-19h</c:v>
                </c:pt>
                <c:pt idx="499">
                  <c:v>1244: M. 21-20h</c:v>
                </c:pt>
                <c:pt idx="500">
                  <c:v>1245: M. 21-21h</c:v>
                </c:pt>
                <c:pt idx="501">
                  <c:v>1246: M. 21-22h</c:v>
                </c:pt>
                <c:pt idx="502">
                  <c:v>1247: M. 21-23h</c:v>
                </c:pt>
                <c:pt idx="503">
                  <c:v>1248: M. 21-24h</c:v>
                </c:pt>
                <c:pt idx="504">
                  <c:v>1249: J. 22-01h</c:v>
                </c:pt>
                <c:pt idx="505">
                  <c:v>1250: J. 22-02h</c:v>
                </c:pt>
                <c:pt idx="506">
                  <c:v>1251: J. 22-03h</c:v>
                </c:pt>
                <c:pt idx="507">
                  <c:v>1252: J. 22-04h</c:v>
                </c:pt>
                <c:pt idx="508">
                  <c:v>1253: J. 22-05h</c:v>
                </c:pt>
                <c:pt idx="509">
                  <c:v>1254: J. 22-06h</c:v>
                </c:pt>
                <c:pt idx="510">
                  <c:v>1255: J. 22-07h</c:v>
                </c:pt>
                <c:pt idx="511">
                  <c:v>1256: J. 22-08h</c:v>
                </c:pt>
                <c:pt idx="512">
                  <c:v>1257: J. 22-09h</c:v>
                </c:pt>
                <c:pt idx="513">
                  <c:v>1258: J. 22-10h</c:v>
                </c:pt>
                <c:pt idx="514">
                  <c:v>1259: J. 22-11h</c:v>
                </c:pt>
                <c:pt idx="515">
                  <c:v>1260: J. 22-12h</c:v>
                </c:pt>
                <c:pt idx="516">
                  <c:v>1261: J. 22-13h</c:v>
                </c:pt>
                <c:pt idx="517">
                  <c:v>1262: J. 22-14h</c:v>
                </c:pt>
                <c:pt idx="518">
                  <c:v>1263: J. 22-15h</c:v>
                </c:pt>
                <c:pt idx="519">
                  <c:v>1264: J. 22-16h</c:v>
                </c:pt>
                <c:pt idx="520">
                  <c:v>1265: J. 22-17h</c:v>
                </c:pt>
                <c:pt idx="521">
                  <c:v>1266: J. 22-18h</c:v>
                </c:pt>
                <c:pt idx="522">
                  <c:v>1267: J. 22-19h</c:v>
                </c:pt>
                <c:pt idx="523">
                  <c:v>1268: J. 22-20h</c:v>
                </c:pt>
                <c:pt idx="524">
                  <c:v>1269: J. 22-21h</c:v>
                </c:pt>
                <c:pt idx="525">
                  <c:v>1270: J. 22-22h</c:v>
                </c:pt>
                <c:pt idx="526">
                  <c:v>1271: J. 22-23h</c:v>
                </c:pt>
                <c:pt idx="527">
                  <c:v>1272: J. 22-24h</c:v>
                </c:pt>
                <c:pt idx="528">
                  <c:v>1273: V. 23-01h</c:v>
                </c:pt>
                <c:pt idx="529">
                  <c:v>1274: V. 23-02h</c:v>
                </c:pt>
                <c:pt idx="530">
                  <c:v>1275: V. 23-03h</c:v>
                </c:pt>
                <c:pt idx="531">
                  <c:v>1276: V. 23-04h</c:v>
                </c:pt>
                <c:pt idx="532">
                  <c:v>1277: V. 23-05h</c:v>
                </c:pt>
                <c:pt idx="533">
                  <c:v>1278: V. 23-06h</c:v>
                </c:pt>
                <c:pt idx="534">
                  <c:v>1279: V. 23-07h</c:v>
                </c:pt>
                <c:pt idx="535">
                  <c:v>1280: V. 23-08h</c:v>
                </c:pt>
                <c:pt idx="536">
                  <c:v>1281: V. 23-09h</c:v>
                </c:pt>
                <c:pt idx="537">
                  <c:v>1282: V. 23-10h</c:v>
                </c:pt>
                <c:pt idx="538">
                  <c:v>1283: V. 23-11h</c:v>
                </c:pt>
                <c:pt idx="539">
                  <c:v>1284: V. 23-12h</c:v>
                </c:pt>
                <c:pt idx="540">
                  <c:v>1285: V. 23-13h</c:v>
                </c:pt>
                <c:pt idx="541">
                  <c:v>1286: V. 23-14h</c:v>
                </c:pt>
                <c:pt idx="542">
                  <c:v>1287: V. 23-15h</c:v>
                </c:pt>
                <c:pt idx="543">
                  <c:v>1288: V. 23-16h</c:v>
                </c:pt>
                <c:pt idx="544">
                  <c:v>1289: V. 23-17h</c:v>
                </c:pt>
                <c:pt idx="545">
                  <c:v>1290: V. 23-18h</c:v>
                </c:pt>
                <c:pt idx="546">
                  <c:v>1291: V. 23-19h</c:v>
                </c:pt>
                <c:pt idx="547">
                  <c:v>1292: V. 23-20h</c:v>
                </c:pt>
                <c:pt idx="548">
                  <c:v>1293: V. 23-21h</c:v>
                </c:pt>
                <c:pt idx="549">
                  <c:v>1294: V. 23-22h</c:v>
                </c:pt>
                <c:pt idx="550">
                  <c:v>1295: V. 23-23h</c:v>
                </c:pt>
                <c:pt idx="551">
                  <c:v>1296: V. 23-24h</c:v>
                </c:pt>
                <c:pt idx="552">
                  <c:v>1297: S. 24-01h</c:v>
                </c:pt>
                <c:pt idx="553">
                  <c:v>1298: S. 24-02h</c:v>
                </c:pt>
                <c:pt idx="554">
                  <c:v>1299: S. 24-03h</c:v>
                </c:pt>
                <c:pt idx="555">
                  <c:v>1300: S. 24-04h</c:v>
                </c:pt>
                <c:pt idx="556">
                  <c:v>1301: S. 24-05h</c:v>
                </c:pt>
                <c:pt idx="557">
                  <c:v>1302: S. 24-06h</c:v>
                </c:pt>
                <c:pt idx="558">
                  <c:v>1303: S. 24-07h</c:v>
                </c:pt>
                <c:pt idx="559">
                  <c:v>1304: S. 24-08h</c:v>
                </c:pt>
                <c:pt idx="560">
                  <c:v>1305: S. 24-09h</c:v>
                </c:pt>
                <c:pt idx="561">
                  <c:v>1306: S. 24-10h</c:v>
                </c:pt>
                <c:pt idx="562">
                  <c:v>1307: S. 24-11h</c:v>
                </c:pt>
                <c:pt idx="563">
                  <c:v>1308: S. 24-12h</c:v>
                </c:pt>
                <c:pt idx="564">
                  <c:v>1309: S. 24-13h</c:v>
                </c:pt>
                <c:pt idx="565">
                  <c:v>1310: S. 24-14h</c:v>
                </c:pt>
                <c:pt idx="566">
                  <c:v>1311: S. 24-15h</c:v>
                </c:pt>
                <c:pt idx="567">
                  <c:v>1312: S. 24-16h</c:v>
                </c:pt>
                <c:pt idx="568">
                  <c:v>1313: S. 24-17h</c:v>
                </c:pt>
                <c:pt idx="569">
                  <c:v>1314: S. 24-18h</c:v>
                </c:pt>
                <c:pt idx="570">
                  <c:v>1315: S. 24-19h</c:v>
                </c:pt>
                <c:pt idx="571">
                  <c:v>1316: S. 24-20h</c:v>
                </c:pt>
                <c:pt idx="572">
                  <c:v>1317: S. 24-21h</c:v>
                </c:pt>
                <c:pt idx="573">
                  <c:v>1318: S. 24-22h</c:v>
                </c:pt>
                <c:pt idx="574">
                  <c:v>1319: S. 24-23h</c:v>
                </c:pt>
                <c:pt idx="575">
                  <c:v>1320: S. 24-24h</c:v>
                </c:pt>
                <c:pt idx="576">
                  <c:v>1321: D. 25-01h</c:v>
                </c:pt>
                <c:pt idx="577">
                  <c:v>1322: D. 25-02h</c:v>
                </c:pt>
                <c:pt idx="578">
                  <c:v>1323: D. 25-03h</c:v>
                </c:pt>
                <c:pt idx="579">
                  <c:v>1324: D. 25-04h</c:v>
                </c:pt>
                <c:pt idx="580">
                  <c:v>1325: D. 25-05h</c:v>
                </c:pt>
                <c:pt idx="581">
                  <c:v>1326: D. 25-06h</c:v>
                </c:pt>
                <c:pt idx="582">
                  <c:v>1327: D. 25-07h</c:v>
                </c:pt>
                <c:pt idx="583">
                  <c:v>1328: D. 25-08h</c:v>
                </c:pt>
                <c:pt idx="584">
                  <c:v>1329: D. 25-09h</c:v>
                </c:pt>
                <c:pt idx="585">
                  <c:v>1330: D. 25-10h</c:v>
                </c:pt>
                <c:pt idx="586">
                  <c:v>1331: D. 25-11h</c:v>
                </c:pt>
                <c:pt idx="587">
                  <c:v>1332: D. 25-12h</c:v>
                </c:pt>
                <c:pt idx="588">
                  <c:v>1333: D. 25-13h</c:v>
                </c:pt>
                <c:pt idx="589">
                  <c:v>1334: D. 25-14h</c:v>
                </c:pt>
                <c:pt idx="590">
                  <c:v>1335: D. 25-15h</c:v>
                </c:pt>
                <c:pt idx="591">
                  <c:v>1336: D. 25-16h</c:v>
                </c:pt>
                <c:pt idx="592">
                  <c:v>1337: D. 25-17h</c:v>
                </c:pt>
                <c:pt idx="593">
                  <c:v>1338: D. 25-18h</c:v>
                </c:pt>
                <c:pt idx="594">
                  <c:v>1339: D. 25-19h</c:v>
                </c:pt>
                <c:pt idx="595">
                  <c:v>1340: D. 25-20h</c:v>
                </c:pt>
                <c:pt idx="596">
                  <c:v>1341: D. 25-21h</c:v>
                </c:pt>
                <c:pt idx="597">
                  <c:v>1342: D. 25-22h</c:v>
                </c:pt>
                <c:pt idx="598">
                  <c:v>1343: D. 25-23h</c:v>
                </c:pt>
                <c:pt idx="599">
                  <c:v>1344: D. 25-24h</c:v>
                </c:pt>
                <c:pt idx="600">
                  <c:v>1345: L. 26-01h</c:v>
                </c:pt>
                <c:pt idx="601">
                  <c:v>1346: L. 26-02h</c:v>
                </c:pt>
                <c:pt idx="602">
                  <c:v>1347: L. 26-03h</c:v>
                </c:pt>
                <c:pt idx="603">
                  <c:v>1348: L. 26-04h</c:v>
                </c:pt>
                <c:pt idx="604">
                  <c:v>1349: L. 26-05h</c:v>
                </c:pt>
                <c:pt idx="605">
                  <c:v>1350: L. 26-06h</c:v>
                </c:pt>
                <c:pt idx="606">
                  <c:v>1351: L. 26-07h</c:v>
                </c:pt>
                <c:pt idx="607">
                  <c:v>1352: L. 26-08h</c:v>
                </c:pt>
                <c:pt idx="608">
                  <c:v>1353: L. 26-09h</c:v>
                </c:pt>
                <c:pt idx="609">
                  <c:v>1354: L. 26-10h</c:v>
                </c:pt>
                <c:pt idx="610">
                  <c:v>1355: L. 26-11h</c:v>
                </c:pt>
                <c:pt idx="611">
                  <c:v>1356: L. 26-12h</c:v>
                </c:pt>
                <c:pt idx="612">
                  <c:v>1357: L. 26-13h</c:v>
                </c:pt>
                <c:pt idx="613">
                  <c:v>1358: L. 26-14h</c:v>
                </c:pt>
                <c:pt idx="614">
                  <c:v>1359: L. 26-15h</c:v>
                </c:pt>
                <c:pt idx="615">
                  <c:v>1360: L. 26-16h</c:v>
                </c:pt>
                <c:pt idx="616">
                  <c:v>1361: L. 26-17h</c:v>
                </c:pt>
                <c:pt idx="617">
                  <c:v>1362: L. 26-18h</c:v>
                </c:pt>
                <c:pt idx="618">
                  <c:v>1363: L. 26-19h</c:v>
                </c:pt>
                <c:pt idx="619">
                  <c:v>1364: L. 26-20h</c:v>
                </c:pt>
                <c:pt idx="620">
                  <c:v>1365: L. 26-21h</c:v>
                </c:pt>
                <c:pt idx="621">
                  <c:v>1366: L. 26-22h</c:v>
                </c:pt>
                <c:pt idx="622">
                  <c:v>1367: L. 26-23h</c:v>
                </c:pt>
                <c:pt idx="623">
                  <c:v>1368: L. 26-24h</c:v>
                </c:pt>
                <c:pt idx="624">
                  <c:v>1369: M. 27-01h</c:v>
                </c:pt>
                <c:pt idx="625">
                  <c:v>1370: M. 27-02h</c:v>
                </c:pt>
                <c:pt idx="626">
                  <c:v>1371: M. 27-03h</c:v>
                </c:pt>
                <c:pt idx="627">
                  <c:v>1372: M. 27-04h</c:v>
                </c:pt>
                <c:pt idx="628">
                  <c:v>1373: M. 27-05h</c:v>
                </c:pt>
                <c:pt idx="629">
                  <c:v>1374: M. 27-06h</c:v>
                </c:pt>
                <c:pt idx="630">
                  <c:v>1375: M. 27-07h</c:v>
                </c:pt>
                <c:pt idx="631">
                  <c:v>1376: M. 27-08h</c:v>
                </c:pt>
                <c:pt idx="632">
                  <c:v>1377: M. 27-09h</c:v>
                </c:pt>
                <c:pt idx="633">
                  <c:v>1378: M. 27-10h</c:v>
                </c:pt>
                <c:pt idx="634">
                  <c:v>1379: M. 27-11h</c:v>
                </c:pt>
                <c:pt idx="635">
                  <c:v>1380: M. 27-12h</c:v>
                </c:pt>
                <c:pt idx="636">
                  <c:v>1381: M. 27-13h</c:v>
                </c:pt>
                <c:pt idx="637">
                  <c:v>1382: M. 27-14h</c:v>
                </c:pt>
                <c:pt idx="638">
                  <c:v>1383: M. 27-15h</c:v>
                </c:pt>
                <c:pt idx="639">
                  <c:v>1384: M. 27-16h</c:v>
                </c:pt>
                <c:pt idx="640">
                  <c:v>1385: M. 27-17h</c:v>
                </c:pt>
                <c:pt idx="641">
                  <c:v>1386: M. 27-18h</c:v>
                </c:pt>
                <c:pt idx="642">
                  <c:v>1387: M. 27-19h</c:v>
                </c:pt>
                <c:pt idx="643">
                  <c:v>1388: M. 27-20h</c:v>
                </c:pt>
                <c:pt idx="644">
                  <c:v>1389: M. 27-21h</c:v>
                </c:pt>
                <c:pt idx="645">
                  <c:v>1390: M. 27-22h</c:v>
                </c:pt>
                <c:pt idx="646">
                  <c:v>1391: M. 27-23h</c:v>
                </c:pt>
                <c:pt idx="647">
                  <c:v>1392: M. 27-24h</c:v>
                </c:pt>
                <c:pt idx="648">
                  <c:v>1393: M. 28-01h</c:v>
                </c:pt>
                <c:pt idx="649">
                  <c:v>1394: M. 28-02h</c:v>
                </c:pt>
                <c:pt idx="650">
                  <c:v>1395: M. 28-03h</c:v>
                </c:pt>
                <c:pt idx="651">
                  <c:v>1396: M. 28-04h</c:v>
                </c:pt>
                <c:pt idx="652">
                  <c:v>1397: M. 28-05h</c:v>
                </c:pt>
                <c:pt idx="653">
                  <c:v>1398: M. 28-06h</c:v>
                </c:pt>
                <c:pt idx="654">
                  <c:v>1399: M. 28-07h</c:v>
                </c:pt>
                <c:pt idx="655">
                  <c:v>1400: M. 28-08h</c:v>
                </c:pt>
                <c:pt idx="656">
                  <c:v>1401: M. 28-09h</c:v>
                </c:pt>
                <c:pt idx="657">
                  <c:v>1402: M. 28-10h</c:v>
                </c:pt>
                <c:pt idx="658">
                  <c:v>1403: M. 28-11h</c:v>
                </c:pt>
                <c:pt idx="659">
                  <c:v>1404: M. 28-12h</c:v>
                </c:pt>
                <c:pt idx="660">
                  <c:v>1405: M. 28-13h</c:v>
                </c:pt>
                <c:pt idx="661">
                  <c:v>1406: M. 28-14h</c:v>
                </c:pt>
                <c:pt idx="662">
                  <c:v>1407: M. 28-15h</c:v>
                </c:pt>
                <c:pt idx="663">
                  <c:v>1408: M. 28-16h</c:v>
                </c:pt>
                <c:pt idx="664">
                  <c:v>1409: M. 28-17h</c:v>
                </c:pt>
                <c:pt idx="665">
                  <c:v>1410: M. 28-18h</c:v>
                </c:pt>
                <c:pt idx="666">
                  <c:v>1411: M. 28-19h</c:v>
                </c:pt>
                <c:pt idx="667">
                  <c:v>1412: M. 28-20h</c:v>
                </c:pt>
                <c:pt idx="668">
                  <c:v>1413: M. 28-21h</c:v>
                </c:pt>
                <c:pt idx="669">
                  <c:v>1414: M. 28-22h</c:v>
                </c:pt>
                <c:pt idx="670">
                  <c:v>1415: M. 28-23h</c:v>
                </c:pt>
                <c:pt idx="671">
                  <c:v>1416: M. 28-24h</c:v>
                </c:pt>
              </c:strCache>
            </c:strRef>
          </c:cat>
          <c:val>
            <c:numRef>
              <c:f>Ifrane!$F$2:$F$673</c:f>
            </c:numRef>
          </c:val>
          <c:smooth val="0"/>
          <c:extLst>
            <c:ext xmlns:c16="http://schemas.microsoft.com/office/drawing/2014/chart" uri="{C3380CC4-5D6E-409C-BE32-E72D297353CC}">
              <c16:uniqueId val="{00000004-0253-41D6-9DB9-C33450772473}"/>
            </c:ext>
          </c:extLst>
        </c:ser>
        <c:ser>
          <c:idx val="5"/>
          <c:order val="5"/>
          <c:tx>
            <c:strRef>
              <c:f>Ifrane!$G$1</c:f>
              <c:strCache>
                <c:ptCount val="1"/>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Ifrane!$A$2:$A$673</c:f>
              <c:strCache>
                <c:ptCount val="672"/>
                <c:pt idx="0">
                  <c:v>745: J. 01-01h</c:v>
                </c:pt>
                <c:pt idx="1">
                  <c:v>746: J. 01-02h</c:v>
                </c:pt>
                <c:pt idx="2">
                  <c:v>747: J. 01-03h</c:v>
                </c:pt>
                <c:pt idx="3">
                  <c:v>748: J. 01-04h</c:v>
                </c:pt>
                <c:pt idx="4">
                  <c:v>749: J. 01-05h</c:v>
                </c:pt>
                <c:pt idx="5">
                  <c:v>750: J. 01-06h</c:v>
                </c:pt>
                <c:pt idx="6">
                  <c:v>751: J. 01-07h</c:v>
                </c:pt>
                <c:pt idx="7">
                  <c:v>752: J. 01-08h</c:v>
                </c:pt>
                <c:pt idx="8">
                  <c:v>753: J. 01-09h</c:v>
                </c:pt>
                <c:pt idx="9">
                  <c:v>754: J. 01-10h</c:v>
                </c:pt>
                <c:pt idx="10">
                  <c:v>755: J. 01-11h</c:v>
                </c:pt>
                <c:pt idx="11">
                  <c:v>756: J. 01-12h</c:v>
                </c:pt>
                <c:pt idx="12">
                  <c:v>757: J. 01-13h</c:v>
                </c:pt>
                <c:pt idx="13">
                  <c:v>758: J. 01-14h</c:v>
                </c:pt>
                <c:pt idx="14">
                  <c:v>759: J. 01-15h</c:v>
                </c:pt>
                <c:pt idx="15">
                  <c:v>760: J. 01-16h</c:v>
                </c:pt>
                <c:pt idx="16">
                  <c:v>761: J. 01-17h</c:v>
                </c:pt>
                <c:pt idx="17">
                  <c:v>762: J. 01-18h</c:v>
                </c:pt>
                <c:pt idx="18">
                  <c:v>763: J. 01-19h</c:v>
                </c:pt>
                <c:pt idx="19">
                  <c:v>764: J. 01-20h</c:v>
                </c:pt>
                <c:pt idx="20">
                  <c:v>765: J. 01-21h</c:v>
                </c:pt>
                <c:pt idx="21">
                  <c:v>766: J. 01-22h</c:v>
                </c:pt>
                <c:pt idx="22">
                  <c:v>767: J. 01-23h</c:v>
                </c:pt>
                <c:pt idx="23">
                  <c:v>768: J. 01-24h</c:v>
                </c:pt>
                <c:pt idx="24">
                  <c:v>769: V. 02-01h</c:v>
                </c:pt>
                <c:pt idx="25">
                  <c:v>770: V. 02-02h</c:v>
                </c:pt>
                <c:pt idx="26">
                  <c:v>771: V. 02-03h</c:v>
                </c:pt>
                <c:pt idx="27">
                  <c:v>772: V. 02-04h</c:v>
                </c:pt>
                <c:pt idx="28">
                  <c:v>773: V. 02-05h</c:v>
                </c:pt>
                <c:pt idx="29">
                  <c:v>774: V. 02-06h</c:v>
                </c:pt>
                <c:pt idx="30">
                  <c:v>775: V. 02-07h</c:v>
                </c:pt>
                <c:pt idx="31">
                  <c:v>776: V. 02-08h</c:v>
                </c:pt>
                <c:pt idx="32">
                  <c:v>777: V. 02-09h</c:v>
                </c:pt>
                <c:pt idx="33">
                  <c:v>778: V. 02-10h</c:v>
                </c:pt>
                <c:pt idx="34">
                  <c:v>779: V. 02-11h</c:v>
                </c:pt>
                <c:pt idx="35">
                  <c:v>780: V. 02-12h</c:v>
                </c:pt>
                <c:pt idx="36">
                  <c:v>781: V. 02-13h</c:v>
                </c:pt>
                <c:pt idx="37">
                  <c:v>782: V. 02-14h</c:v>
                </c:pt>
                <c:pt idx="38">
                  <c:v>783: V. 02-15h</c:v>
                </c:pt>
                <c:pt idx="39">
                  <c:v>784: V. 02-16h</c:v>
                </c:pt>
                <c:pt idx="40">
                  <c:v>785: V. 02-17h</c:v>
                </c:pt>
                <c:pt idx="41">
                  <c:v>786: V. 02-18h</c:v>
                </c:pt>
                <c:pt idx="42">
                  <c:v>787: V. 02-19h</c:v>
                </c:pt>
                <c:pt idx="43">
                  <c:v>788: V. 02-20h</c:v>
                </c:pt>
                <c:pt idx="44">
                  <c:v>789: V. 02-21h</c:v>
                </c:pt>
                <c:pt idx="45">
                  <c:v>790: V. 02-22h</c:v>
                </c:pt>
                <c:pt idx="46">
                  <c:v>791: V. 02-23h</c:v>
                </c:pt>
                <c:pt idx="47">
                  <c:v>792: V. 02-24h</c:v>
                </c:pt>
                <c:pt idx="48">
                  <c:v>793: S. 03-01h</c:v>
                </c:pt>
                <c:pt idx="49">
                  <c:v>794: S. 03-02h</c:v>
                </c:pt>
                <c:pt idx="50">
                  <c:v>795: S. 03-03h</c:v>
                </c:pt>
                <c:pt idx="51">
                  <c:v>796: S. 03-04h</c:v>
                </c:pt>
                <c:pt idx="52">
                  <c:v>797: S. 03-05h</c:v>
                </c:pt>
                <c:pt idx="53">
                  <c:v>798: S. 03-06h</c:v>
                </c:pt>
                <c:pt idx="54">
                  <c:v>799: S. 03-07h</c:v>
                </c:pt>
                <c:pt idx="55">
                  <c:v>800: S. 03-08h</c:v>
                </c:pt>
                <c:pt idx="56">
                  <c:v>801: S. 03-09h</c:v>
                </c:pt>
                <c:pt idx="57">
                  <c:v>802: S. 03-10h</c:v>
                </c:pt>
                <c:pt idx="58">
                  <c:v>803: S. 03-11h</c:v>
                </c:pt>
                <c:pt idx="59">
                  <c:v>804: S. 03-12h</c:v>
                </c:pt>
                <c:pt idx="60">
                  <c:v>805: S. 03-13h</c:v>
                </c:pt>
                <c:pt idx="61">
                  <c:v>806: S. 03-14h</c:v>
                </c:pt>
                <c:pt idx="62">
                  <c:v>807: S. 03-15h</c:v>
                </c:pt>
                <c:pt idx="63">
                  <c:v>808: S. 03-16h</c:v>
                </c:pt>
                <c:pt idx="64">
                  <c:v>809: S. 03-17h</c:v>
                </c:pt>
                <c:pt idx="65">
                  <c:v>810: S. 03-18h</c:v>
                </c:pt>
                <c:pt idx="66">
                  <c:v>811: S. 03-19h</c:v>
                </c:pt>
                <c:pt idx="67">
                  <c:v>812: S. 03-20h</c:v>
                </c:pt>
                <c:pt idx="68">
                  <c:v>813: S. 03-21h</c:v>
                </c:pt>
                <c:pt idx="69">
                  <c:v>814: S. 03-22h</c:v>
                </c:pt>
                <c:pt idx="70">
                  <c:v>815: S. 03-23h</c:v>
                </c:pt>
                <c:pt idx="71">
                  <c:v>816: S. 03-24h</c:v>
                </c:pt>
                <c:pt idx="72">
                  <c:v>817: D. 04-01h</c:v>
                </c:pt>
                <c:pt idx="73">
                  <c:v>818: D. 04-02h</c:v>
                </c:pt>
                <c:pt idx="74">
                  <c:v>819: D. 04-03h</c:v>
                </c:pt>
                <c:pt idx="75">
                  <c:v>820: D. 04-04h</c:v>
                </c:pt>
                <c:pt idx="76">
                  <c:v>821: D. 04-05h</c:v>
                </c:pt>
                <c:pt idx="77">
                  <c:v>822: D. 04-06h</c:v>
                </c:pt>
                <c:pt idx="78">
                  <c:v>823: D. 04-07h</c:v>
                </c:pt>
                <c:pt idx="79">
                  <c:v>824: D. 04-08h</c:v>
                </c:pt>
                <c:pt idx="80">
                  <c:v>825: D. 04-09h</c:v>
                </c:pt>
                <c:pt idx="81">
                  <c:v>826: D. 04-10h</c:v>
                </c:pt>
                <c:pt idx="82">
                  <c:v>827: D. 04-11h</c:v>
                </c:pt>
                <c:pt idx="83">
                  <c:v>828: D. 04-12h</c:v>
                </c:pt>
                <c:pt idx="84">
                  <c:v>829: D. 04-13h</c:v>
                </c:pt>
                <c:pt idx="85">
                  <c:v>830: D. 04-14h</c:v>
                </c:pt>
                <c:pt idx="86">
                  <c:v>831: D. 04-15h</c:v>
                </c:pt>
                <c:pt idx="87">
                  <c:v>832: D. 04-16h</c:v>
                </c:pt>
                <c:pt idx="88">
                  <c:v>833: D. 04-17h</c:v>
                </c:pt>
                <c:pt idx="89">
                  <c:v>834: D. 04-18h</c:v>
                </c:pt>
                <c:pt idx="90">
                  <c:v>835: D. 04-19h</c:v>
                </c:pt>
                <c:pt idx="91">
                  <c:v>836: D. 04-20h</c:v>
                </c:pt>
                <c:pt idx="92">
                  <c:v>837: D. 04-21h</c:v>
                </c:pt>
                <c:pt idx="93">
                  <c:v>838: D. 04-22h</c:v>
                </c:pt>
                <c:pt idx="94">
                  <c:v>839: D. 04-23h</c:v>
                </c:pt>
                <c:pt idx="95">
                  <c:v>840: D. 04-24h</c:v>
                </c:pt>
                <c:pt idx="96">
                  <c:v>841: L. 05-01h</c:v>
                </c:pt>
                <c:pt idx="97">
                  <c:v>842: L. 05-02h</c:v>
                </c:pt>
                <c:pt idx="98">
                  <c:v>843: L. 05-03h</c:v>
                </c:pt>
                <c:pt idx="99">
                  <c:v>844: L. 05-04h</c:v>
                </c:pt>
                <c:pt idx="100">
                  <c:v>845: L. 05-05h</c:v>
                </c:pt>
                <c:pt idx="101">
                  <c:v>846: L. 05-06h</c:v>
                </c:pt>
                <c:pt idx="102">
                  <c:v>847: L. 05-07h</c:v>
                </c:pt>
                <c:pt idx="103">
                  <c:v>848: L. 05-08h</c:v>
                </c:pt>
                <c:pt idx="104">
                  <c:v>849: L. 05-09h</c:v>
                </c:pt>
                <c:pt idx="105">
                  <c:v>850: L. 05-10h</c:v>
                </c:pt>
                <c:pt idx="106">
                  <c:v>851: L. 05-11h</c:v>
                </c:pt>
                <c:pt idx="107">
                  <c:v>852: L. 05-12h</c:v>
                </c:pt>
                <c:pt idx="108">
                  <c:v>853: L. 05-13h</c:v>
                </c:pt>
                <c:pt idx="109">
                  <c:v>854: L. 05-14h</c:v>
                </c:pt>
                <c:pt idx="110">
                  <c:v>855: L. 05-15h</c:v>
                </c:pt>
                <c:pt idx="111">
                  <c:v>856: L. 05-16h</c:v>
                </c:pt>
                <c:pt idx="112">
                  <c:v>857: L. 05-17h</c:v>
                </c:pt>
                <c:pt idx="113">
                  <c:v>858: L. 05-18h</c:v>
                </c:pt>
                <c:pt idx="114">
                  <c:v>859: L. 05-19h</c:v>
                </c:pt>
                <c:pt idx="115">
                  <c:v>860: L. 05-20h</c:v>
                </c:pt>
                <c:pt idx="116">
                  <c:v>861: L. 05-21h</c:v>
                </c:pt>
                <c:pt idx="117">
                  <c:v>862: L. 05-22h</c:v>
                </c:pt>
                <c:pt idx="118">
                  <c:v>863: L. 05-23h</c:v>
                </c:pt>
                <c:pt idx="119">
                  <c:v>864: L. 05-24h</c:v>
                </c:pt>
                <c:pt idx="120">
                  <c:v>865: M. 06-01h</c:v>
                </c:pt>
                <c:pt idx="121">
                  <c:v>866: M. 06-02h</c:v>
                </c:pt>
                <c:pt idx="122">
                  <c:v>867: M. 06-03h</c:v>
                </c:pt>
                <c:pt idx="123">
                  <c:v>868: M. 06-04h</c:v>
                </c:pt>
                <c:pt idx="124">
                  <c:v>869: M. 06-05h</c:v>
                </c:pt>
                <c:pt idx="125">
                  <c:v>870: M. 06-06h</c:v>
                </c:pt>
                <c:pt idx="126">
                  <c:v>871: M. 06-07h</c:v>
                </c:pt>
                <c:pt idx="127">
                  <c:v>872: M. 06-08h</c:v>
                </c:pt>
                <c:pt idx="128">
                  <c:v>873: M. 06-09h</c:v>
                </c:pt>
                <c:pt idx="129">
                  <c:v>874: M. 06-10h</c:v>
                </c:pt>
                <c:pt idx="130">
                  <c:v>875: M. 06-11h</c:v>
                </c:pt>
                <c:pt idx="131">
                  <c:v>876: M. 06-12h</c:v>
                </c:pt>
                <c:pt idx="132">
                  <c:v>877: M. 06-13h</c:v>
                </c:pt>
                <c:pt idx="133">
                  <c:v>878: M. 06-14h</c:v>
                </c:pt>
                <c:pt idx="134">
                  <c:v>879: M. 06-15h</c:v>
                </c:pt>
                <c:pt idx="135">
                  <c:v>880: M. 06-16h</c:v>
                </c:pt>
                <c:pt idx="136">
                  <c:v>881: M. 06-17h</c:v>
                </c:pt>
                <c:pt idx="137">
                  <c:v>882: M. 06-18h</c:v>
                </c:pt>
                <c:pt idx="138">
                  <c:v>883: M. 06-19h</c:v>
                </c:pt>
                <c:pt idx="139">
                  <c:v>884: M. 06-20h</c:v>
                </c:pt>
                <c:pt idx="140">
                  <c:v>885: M. 06-21h</c:v>
                </c:pt>
                <c:pt idx="141">
                  <c:v>886: M. 06-22h</c:v>
                </c:pt>
                <c:pt idx="142">
                  <c:v>887: M. 06-23h</c:v>
                </c:pt>
                <c:pt idx="143">
                  <c:v>888: M. 06-24h</c:v>
                </c:pt>
                <c:pt idx="144">
                  <c:v>889: M. 07-01h</c:v>
                </c:pt>
                <c:pt idx="145">
                  <c:v>890: M. 07-02h</c:v>
                </c:pt>
                <c:pt idx="146">
                  <c:v>891: M. 07-03h</c:v>
                </c:pt>
                <c:pt idx="147">
                  <c:v>892: M. 07-04h</c:v>
                </c:pt>
                <c:pt idx="148">
                  <c:v>893: M. 07-05h</c:v>
                </c:pt>
                <c:pt idx="149">
                  <c:v>894: M. 07-06h</c:v>
                </c:pt>
                <c:pt idx="150">
                  <c:v>895: M. 07-07h</c:v>
                </c:pt>
                <c:pt idx="151">
                  <c:v>896: M. 07-08h</c:v>
                </c:pt>
                <c:pt idx="152">
                  <c:v>897: M. 07-09h</c:v>
                </c:pt>
                <c:pt idx="153">
                  <c:v>898: M. 07-10h</c:v>
                </c:pt>
                <c:pt idx="154">
                  <c:v>899: M. 07-11h</c:v>
                </c:pt>
                <c:pt idx="155">
                  <c:v>900: M. 07-12h</c:v>
                </c:pt>
                <c:pt idx="156">
                  <c:v>901: M. 07-13h</c:v>
                </c:pt>
                <c:pt idx="157">
                  <c:v>902: M. 07-14h</c:v>
                </c:pt>
                <c:pt idx="158">
                  <c:v>903: M. 07-15h</c:v>
                </c:pt>
                <c:pt idx="159">
                  <c:v>904: M. 07-16h</c:v>
                </c:pt>
                <c:pt idx="160">
                  <c:v>905: M. 07-17h</c:v>
                </c:pt>
                <c:pt idx="161">
                  <c:v>906: M. 07-18h</c:v>
                </c:pt>
                <c:pt idx="162">
                  <c:v>907: M. 07-19h</c:v>
                </c:pt>
                <c:pt idx="163">
                  <c:v>908: M. 07-20h</c:v>
                </c:pt>
                <c:pt idx="164">
                  <c:v>909: M. 07-21h</c:v>
                </c:pt>
                <c:pt idx="165">
                  <c:v>910: M. 07-22h</c:v>
                </c:pt>
                <c:pt idx="166">
                  <c:v>911: M. 07-23h</c:v>
                </c:pt>
                <c:pt idx="167">
                  <c:v>912: M. 07-24h</c:v>
                </c:pt>
                <c:pt idx="168">
                  <c:v>913: J. 08-01h</c:v>
                </c:pt>
                <c:pt idx="169">
                  <c:v>914: J. 08-02h</c:v>
                </c:pt>
                <c:pt idx="170">
                  <c:v>915: J. 08-03h</c:v>
                </c:pt>
                <c:pt idx="171">
                  <c:v>916: J. 08-04h</c:v>
                </c:pt>
                <c:pt idx="172">
                  <c:v>917: J. 08-05h</c:v>
                </c:pt>
                <c:pt idx="173">
                  <c:v>918: J. 08-06h</c:v>
                </c:pt>
                <c:pt idx="174">
                  <c:v>919: J. 08-07h</c:v>
                </c:pt>
                <c:pt idx="175">
                  <c:v>920: J. 08-08h</c:v>
                </c:pt>
                <c:pt idx="176">
                  <c:v>921: J. 08-09h</c:v>
                </c:pt>
                <c:pt idx="177">
                  <c:v>922: J. 08-10h</c:v>
                </c:pt>
                <c:pt idx="178">
                  <c:v>923: J. 08-11h</c:v>
                </c:pt>
                <c:pt idx="179">
                  <c:v>924: J. 08-12h</c:v>
                </c:pt>
                <c:pt idx="180">
                  <c:v>925: J. 08-13h</c:v>
                </c:pt>
                <c:pt idx="181">
                  <c:v>926: J. 08-14h</c:v>
                </c:pt>
                <c:pt idx="182">
                  <c:v>927: J. 08-15h</c:v>
                </c:pt>
                <c:pt idx="183">
                  <c:v>928: J. 08-16h</c:v>
                </c:pt>
                <c:pt idx="184">
                  <c:v>929: J. 08-17h</c:v>
                </c:pt>
                <c:pt idx="185">
                  <c:v>930: J. 08-18h</c:v>
                </c:pt>
                <c:pt idx="186">
                  <c:v>931: J. 08-19h</c:v>
                </c:pt>
                <c:pt idx="187">
                  <c:v>932: J. 08-20h</c:v>
                </c:pt>
                <c:pt idx="188">
                  <c:v>933: J. 08-21h</c:v>
                </c:pt>
                <c:pt idx="189">
                  <c:v>934: J. 08-22h</c:v>
                </c:pt>
                <c:pt idx="190">
                  <c:v>935: J. 08-23h</c:v>
                </c:pt>
                <c:pt idx="191">
                  <c:v>936: J. 08-24h</c:v>
                </c:pt>
                <c:pt idx="192">
                  <c:v>937: V. 09-01h</c:v>
                </c:pt>
                <c:pt idx="193">
                  <c:v>938: V. 09-02h</c:v>
                </c:pt>
                <c:pt idx="194">
                  <c:v>939: V. 09-03h</c:v>
                </c:pt>
                <c:pt idx="195">
                  <c:v>940: V. 09-04h</c:v>
                </c:pt>
                <c:pt idx="196">
                  <c:v>941: V. 09-05h</c:v>
                </c:pt>
                <c:pt idx="197">
                  <c:v>942: V. 09-06h</c:v>
                </c:pt>
                <c:pt idx="198">
                  <c:v>943: V. 09-07h</c:v>
                </c:pt>
                <c:pt idx="199">
                  <c:v>944: V. 09-08h</c:v>
                </c:pt>
                <c:pt idx="200">
                  <c:v>945: V. 09-09h</c:v>
                </c:pt>
                <c:pt idx="201">
                  <c:v>946: V. 09-10h</c:v>
                </c:pt>
                <c:pt idx="202">
                  <c:v>947: V. 09-11h</c:v>
                </c:pt>
                <c:pt idx="203">
                  <c:v>948: V. 09-12h</c:v>
                </c:pt>
                <c:pt idx="204">
                  <c:v>949: V. 09-13h</c:v>
                </c:pt>
                <c:pt idx="205">
                  <c:v>950: V. 09-14h</c:v>
                </c:pt>
                <c:pt idx="206">
                  <c:v>951: V. 09-15h</c:v>
                </c:pt>
                <c:pt idx="207">
                  <c:v>952: V. 09-16h</c:v>
                </c:pt>
                <c:pt idx="208">
                  <c:v>953: V. 09-17h</c:v>
                </c:pt>
                <c:pt idx="209">
                  <c:v>954: V. 09-18h</c:v>
                </c:pt>
                <c:pt idx="210">
                  <c:v>955: V. 09-19h</c:v>
                </c:pt>
                <c:pt idx="211">
                  <c:v>956: V. 09-20h</c:v>
                </c:pt>
                <c:pt idx="212">
                  <c:v>957: V. 09-21h</c:v>
                </c:pt>
                <c:pt idx="213">
                  <c:v>958: V. 09-22h</c:v>
                </c:pt>
                <c:pt idx="214">
                  <c:v>959: V. 09-23h</c:v>
                </c:pt>
                <c:pt idx="215">
                  <c:v>960: V. 09-24h</c:v>
                </c:pt>
                <c:pt idx="216">
                  <c:v>961: S. 10-01h</c:v>
                </c:pt>
                <c:pt idx="217">
                  <c:v>962: S. 10-02h</c:v>
                </c:pt>
                <c:pt idx="218">
                  <c:v>963: S. 10-03h</c:v>
                </c:pt>
                <c:pt idx="219">
                  <c:v>964: S. 10-04h</c:v>
                </c:pt>
                <c:pt idx="220">
                  <c:v>965: S. 10-05h</c:v>
                </c:pt>
                <c:pt idx="221">
                  <c:v>966: S. 10-06h</c:v>
                </c:pt>
                <c:pt idx="222">
                  <c:v>967: S. 10-07h</c:v>
                </c:pt>
                <c:pt idx="223">
                  <c:v>968: S. 10-08h</c:v>
                </c:pt>
                <c:pt idx="224">
                  <c:v>969: S. 10-09h</c:v>
                </c:pt>
                <c:pt idx="225">
                  <c:v>970: S. 10-10h</c:v>
                </c:pt>
                <c:pt idx="226">
                  <c:v>971: S. 10-11h</c:v>
                </c:pt>
                <c:pt idx="227">
                  <c:v>972: S. 10-12h</c:v>
                </c:pt>
                <c:pt idx="228">
                  <c:v>973: S. 10-13h</c:v>
                </c:pt>
                <c:pt idx="229">
                  <c:v>974: S. 10-14h</c:v>
                </c:pt>
                <c:pt idx="230">
                  <c:v>975: S. 10-15h</c:v>
                </c:pt>
                <c:pt idx="231">
                  <c:v>976: S. 10-16h</c:v>
                </c:pt>
                <c:pt idx="232">
                  <c:v>977: S. 10-17h</c:v>
                </c:pt>
                <c:pt idx="233">
                  <c:v>978: S. 10-18h</c:v>
                </c:pt>
                <c:pt idx="234">
                  <c:v>979: S. 10-19h</c:v>
                </c:pt>
                <c:pt idx="235">
                  <c:v>980: S. 10-20h</c:v>
                </c:pt>
                <c:pt idx="236">
                  <c:v>981: S. 10-21h</c:v>
                </c:pt>
                <c:pt idx="237">
                  <c:v>982: S. 10-22h</c:v>
                </c:pt>
                <c:pt idx="238">
                  <c:v>983: S. 10-23h</c:v>
                </c:pt>
                <c:pt idx="239">
                  <c:v>984: S. 10-24h</c:v>
                </c:pt>
                <c:pt idx="240">
                  <c:v>985: D. 11-01h</c:v>
                </c:pt>
                <c:pt idx="241">
                  <c:v>986: D. 11-02h</c:v>
                </c:pt>
                <c:pt idx="242">
                  <c:v>987: D. 11-03h</c:v>
                </c:pt>
                <c:pt idx="243">
                  <c:v>988: D. 11-04h</c:v>
                </c:pt>
                <c:pt idx="244">
                  <c:v>989: D. 11-05h</c:v>
                </c:pt>
                <c:pt idx="245">
                  <c:v>990: D. 11-06h</c:v>
                </c:pt>
                <c:pt idx="246">
                  <c:v>991: D. 11-07h</c:v>
                </c:pt>
                <c:pt idx="247">
                  <c:v>992: D. 11-08h</c:v>
                </c:pt>
                <c:pt idx="248">
                  <c:v>993: D. 11-09h</c:v>
                </c:pt>
                <c:pt idx="249">
                  <c:v>994: D. 11-10h</c:v>
                </c:pt>
                <c:pt idx="250">
                  <c:v>995: D. 11-11h</c:v>
                </c:pt>
                <c:pt idx="251">
                  <c:v>996: D. 11-12h</c:v>
                </c:pt>
                <c:pt idx="252">
                  <c:v>997: D. 11-13h</c:v>
                </c:pt>
                <c:pt idx="253">
                  <c:v>998: D. 11-14h</c:v>
                </c:pt>
                <c:pt idx="254">
                  <c:v>999: D. 11-15h</c:v>
                </c:pt>
                <c:pt idx="255">
                  <c:v>1000: D. 11-16h</c:v>
                </c:pt>
                <c:pt idx="256">
                  <c:v>1001: D. 11-17h</c:v>
                </c:pt>
                <c:pt idx="257">
                  <c:v>1002: D. 11-18h</c:v>
                </c:pt>
                <c:pt idx="258">
                  <c:v>1003: D. 11-19h</c:v>
                </c:pt>
                <c:pt idx="259">
                  <c:v>1004: D. 11-20h</c:v>
                </c:pt>
                <c:pt idx="260">
                  <c:v>1005: D. 11-21h</c:v>
                </c:pt>
                <c:pt idx="261">
                  <c:v>1006: D. 11-22h</c:v>
                </c:pt>
                <c:pt idx="262">
                  <c:v>1007: D. 11-23h</c:v>
                </c:pt>
                <c:pt idx="263">
                  <c:v>1008: D. 11-24h</c:v>
                </c:pt>
                <c:pt idx="264">
                  <c:v>1009: L. 12-01h</c:v>
                </c:pt>
                <c:pt idx="265">
                  <c:v>1010: L. 12-02h</c:v>
                </c:pt>
                <c:pt idx="266">
                  <c:v>1011: L. 12-03h</c:v>
                </c:pt>
                <c:pt idx="267">
                  <c:v>1012: L. 12-04h</c:v>
                </c:pt>
                <c:pt idx="268">
                  <c:v>1013: L. 12-05h</c:v>
                </c:pt>
                <c:pt idx="269">
                  <c:v>1014: L. 12-06h</c:v>
                </c:pt>
                <c:pt idx="270">
                  <c:v>1015: L. 12-07h</c:v>
                </c:pt>
                <c:pt idx="271">
                  <c:v>1016: L. 12-08h</c:v>
                </c:pt>
                <c:pt idx="272">
                  <c:v>1017: L. 12-09h</c:v>
                </c:pt>
                <c:pt idx="273">
                  <c:v>1018: L. 12-10h</c:v>
                </c:pt>
                <c:pt idx="274">
                  <c:v>1019: L. 12-11h</c:v>
                </c:pt>
                <c:pt idx="275">
                  <c:v>1020: L. 12-12h</c:v>
                </c:pt>
                <c:pt idx="276">
                  <c:v>1021: L. 12-13h</c:v>
                </c:pt>
                <c:pt idx="277">
                  <c:v>1022: L. 12-14h</c:v>
                </c:pt>
                <c:pt idx="278">
                  <c:v>1023: L. 12-15h</c:v>
                </c:pt>
                <c:pt idx="279">
                  <c:v>1024: L. 12-16h</c:v>
                </c:pt>
                <c:pt idx="280">
                  <c:v>1025: L. 12-17h</c:v>
                </c:pt>
                <c:pt idx="281">
                  <c:v>1026: L. 12-18h</c:v>
                </c:pt>
                <c:pt idx="282">
                  <c:v>1027: L. 12-19h</c:v>
                </c:pt>
                <c:pt idx="283">
                  <c:v>1028: L. 12-20h</c:v>
                </c:pt>
                <c:pt idx="284">
                  <c:v>1029: L. 12-21h</c:v>
                </c:pt>
                <c:pt idx="285">
                  <c:v>1030: L. 12-22h</c:v>
                </c:pt>
                <c:pt idx="286">
                  <c:v>1031: L. 12-23h</c:v>
                </c:pt>
                <c:pt idx="287">
                  <c:v>1032: L. 12-24h</c:v>
                </c:pt>
                <c:pt idx="288">
                  <c:v>1033: M. 13-01h</c:v>
                </c:pt>
                <c:pt idx="289">
                  <c:v>1034: M. 13-02h</c:v>
                </c:pt>
                <c:pt idx="290">
                  <c:v>1035: M. 13-03h</c:v>
                </c:pt>
                <c:pt idx="291">
                  <c:v>1036: M. 13-04h</c:v>
                </c:pt>
                <c:pt idx="292">
                  <c:v>1037: M. 13-05h</c:v>
                </c:pt>
                <c:pt idx="293">
                  <c:v>1038: M. 13-06h</c:v>
                </c:pt>
                <c:pt idx="294">
                  <c:v>1039: M. 13-07h</c:v>
                </c:pt>
                <c:pt idx="295">
                  <c:v>1040: M. 13-08h</c:v>
                </c:pt>
                <c:pt idx="296">
                  <c:v>1041: M. 13-09h</c:v>
                </c:pt>
                <c:pt idx="297">
                  <c:v>1042: M. 13-10h</c:v>
                </c:pt>
                <c:pt idx="298">
                  <c:v>1043: M. 13-11h</c:v>
                </c:pt>
                <c:pt idx="299">
                  <c:v>1044: M. 13-12h</c:v>
                </c:pt>
                <c:pt idx="300">
                  <c:v>1045: M. 13-13h</c:v>
                </c:pt>
                <c:pt idx="301">
                  <c:v>1046: M. 13-14h</c:v>
                </c:pt>
                <c:pt idx="302">
                  <c:v>1047: M. 13-15h</c:v>
                </c:pt>
                <c:pt idx="303">
                  <c:v>1048: M. 13-16h</c:v>
                </c:pt>
                <c:pt idx="304">
                  <c:v>1049: M. 13-17h</c:v>
                </c:pt>
                <c:pt idx="305">
                  <c:v>1050: M. 13-18h</c:v>
                </c:pt>
                <c:pt idx="306">
                  <c:v>1051: M. 13-19h</c:v>
                </c:pt>
                <c:pt idx="307">
                  <c:v>1052: M. 13-20h</c:v>
                </c:pt>
                <c:pt idx="308">
                  <c:v>1053: M. 13-21h</c:v>
                </c:pt>
                <c:pt idx="309">
                  <c:v>1054: M. 13-22h</c:v>
                </c:pt>
                <c:pt idx="310">
                  <c:v>1055: M. 13-23h</c:v>
                </c:pt>
                <c:pt idx="311">
                  <c:v>1056: M. 13-24h</c:v>
                </c:pt>
                <c:pt idx="312">
                  <c:v>1057: M. 14-01h</c:v>
                </c:pt>
                <c:pt idx="313">
                  <c:v>1058: M. 14-02h</c:v>
                </c:pt>
                <c:pt idx="314">
                  <c:v>1059: M. 14-03h</c:v>
                </c:pt>
                <c:pt idx="315">
                  <c:v>1060: M. 14-04h</c:v>
                </c:pt>
                <c:pt idx="316">
                  <c:v>1061: M. 14-05h</c:v>
                </c:pt>
                <c:pt idx="317">
                  <c:v>1062: M. 14-06h</c:v>
                </c:pt>
                <c:pt idx="318">
                  <c:v>1063: M. 14-07h</c:v>
                </c:pt>
                <c:pt idx="319">
                  <c:v>1064: M. 14-08h</c:v>
                </c:pt>
                <c:pt idx="320">
                  <c:v>1065: M. 14-09h</c:v>
                </c:pt>
                <c:pt idx="321">
                  <c:v>1066: M. 14-10h</c:v>
                </c:pt>
                <c:pt idx="322">
                  <c:v>1067: M. 14-11h</c:v>
                </c:pt>
                <c:pt idx="323">
                  <c:v>1068: M. 14-12h</c:v>
                </c:pt>
                <c:pt idx="324">
                  <c:v>1069: M. 14-13h</c:v>
                </c:pt>
                <c:pt idx="325">
                  <c:v>1070: M. 14-14h</c:v>
                </c:pt>
                <c:pt idx="326">
                  <c:v>1071: M. 14-15h</c:v>
                </c:pt>
                <c:pt idx="327">
                  <c:v>1072: M. 14-16h</c:v>
                </c:pt>
                <c:pt idx="328">
                  <c:v>1073: M. 14-17h</c:v>
                </c:pt>
                <c:pt idx="329">
                  <c:v>1074: M. 14-18h</c:v>
                </c:pt>
                <c:pt idx="330">
                  <c:v>1075: M. 14-19h</c:v>
                </c:pt>
                <c:pt idx="331">
                  <c:v>1076: M. 14-20h</c:v>
                </c:pt>
                <c:pt idx="332">
                  <c:v>1077: M. 14-21h</c:v>
                </c:pt>
                <c:pt idx="333">
                  <c:v>1078: M. 14-22h</c:v>
                </c:pt>
                <c:pt idx="334">
                  <c:v>1079: M. 14-23h</c:v>
                </c:pt>
                <c:pt idx="335">
                  <c:v>1080: M. 14-24h</c:v>
                </c:pt>
                <c:pt idx="336">
                  <c:v>1081: J. 15-01h</c:v>
                </c:pt>
                <c:pt idx="337">
                  <c:v>1082: J. 15-02h</c:v>
                </c:pt>
                <c:pt idx="338">
                  <c:v>1083: J. 15-03h</c:v>
                </c:pt>
                <c:pt idx="339">
                  <c:v>1084: J. 15-04h</c:v>
                </c:pt>
                <c:pt idx="340">
                  <c:v>1085: J. 15-05h</c:v>
                </c:pt>
                <c:pt idx="341">
                  <c:v>1086: J. 15-06h</c:v>
                </c:pt>
                <c:pt idx="342">
                  <c:v>1087: J. 15-07h</c:v>
                </c:pt>
                <c:pt idx="343">
                  <c:v>1088: J. 15-08h</c:v>
                </c:pt>
                <c:pt idx="344">
                  <c:v>1089: J. 15-09h</c:v>
                </c:pt>
                <c:pt idx="345">
                  <c:v>1090: J. 15-10h</c:v>
                </c:pt>
                <c:pt idx="346">
                  <c:v>1091: J. 15-11h</c:v>
                </c:pt>
                <c:pt idx="347">
                  <c:v>1092: J. 15-12h</c:v>
                </c:pt>
                <c:pt idx="348">
                  <c:v>1093: J. 15-13h</c:v>
                </c:pt>
                <c:pt idx="349">
                  <c:v>1094: J. 15-14h</c:v>
                </c:pt>
                <c:pt idx="350">
                  <c:v>1095: J. 15-15h</c:v>
                </c:pt>
                <c:pt idx="351">
                  <c:v>1096: J. 15-16h</c:v>
                </c:pt>
                <c:pt idx="352">
                  <c:v>1097: J. 15-17h</c:v>
                </c:pt>
                <c:pt idx="353">
                  <c:v>1098: J. 15-18h</c:v>
                </c:pt>
                <c:pt idx="354">
                  <c:v>1099: J. 15-19h</c:v>
                </c:pt>
                <c:pt idx="355">
                  <c:v>1100: J. 15-20h</c:v>
                </c:pt>
                <c:pt idx="356">
                  <c:v>1101: J. 15-21h</c:v>
                </c:pt>
                <c:pt idx="357">
                  <c:v>1102: J. 15-22h</c:v>
                </c:pt>
                <c:pt idx="358">
                  <c:v>1103: J. 15-23h</c:v>
                </c:pt>
                <c:pt idx="359">
                  <c:v>1104: J. 15-24h</c:v>
                </c:pt>
                <c:pt idx="360">
                  <c:v>1105: V. 16-01h</c:v>
                </c:pt>
                <c:pt idx="361">
                  <c:v>1106: V. 16-02h</c:v>
                </c:pt>
                <c:pt idx="362">
                  <c:v>1107: V. 16-03h</c:v>
                </c:pt>
                <c:pt idx="363">
                  <c:v>1108: V. 16-04h</c:v>
                </c:pt>
                <c:pt idx="364">
                  <c:v>1109: V. 16-05h</c:v>
                </c:pt>
                <c:pt idx="365">
                  <c:v>1110: V. 16-06h</c:v>
                </c:pt>
                <c:pt idx="366">
                  <c:v>1111: V. 16-07h</c:v>
                </c:pt>
                <c:pt idx="367">
                  <c:v>1112: V. 16-08h</c:v>
                </c:pt>
                <c:pt idx="368">
                  <c:v>1113: V. 16-09h</c:v>
                </c:pt>
                <c:pt idx="369">
                  <c:v>1114: V. 16-10h</c:v>
                </c:pt>
                <c:pt idx="370">
                  <c:v>1115: V. 16-11h</c:v>
                </c:pt>
                <c:pt idx="371">
                  <c:v>1116: V. 16-12h</c:v>
                </c:pt>
                <c:pt idx="372">
                  <c:v>1117: V. 16-13h</c:v>
                </c:pt>
                <c:pt idx="373">
                  <c:v>1118: V. 16-14h</c:v>
                </c:pt>
                <c:pt idx="374">
                  <c:v>1119: V. 16-15h</c:v>
                </c:pt>
                <c:pt idx="375">
                  <c:v>1120: V. 16-16h</c:v>
                </c:pt>
                <c:pt idx="376">
                  <c:v>1121: V. 16-17h</c:v>
                </c:pt>
                <c:pt idx="377">
                  <c:v>1122: V. 16-18h</c:v>
                </c:pt>
                <c:pt idx="378">
                  <c:v>1123: V. 16-19h</c:v>
                </c:pt>
                <c:pt idx="379">
                  <c:v>1124: V. 16-20h</c:v>
                </c:pt>
                <c:pt idx="380">
                  <c:v>1125: V. 16-21h</c:v>
                </c:pt>
                <c:pt idx="381">
                  <c:v>1126: V. 16-22h</c:v>
                </c:pt>
                <c:pt idx="382">
                  <c:v>1127: V. 16-23h</c:v>
                </c:pt>
                <c:pt idx="383">
                  <c:v>1128: V. 16-24h</c:v>
                </c:pt>
                <c:pt idx="384">
                  <c:v>1129: S. 17-01h</c:v>
                </c:pt>
                <c:pt idx="385">
                  <c:v>1130: S. 17-02h</c:v>
                </c:pt>
                <c:pt idx="386">
                  <c:v>1131: S. 17-03h</c:v>
                </c:pt>
                <c:pt idx="387">
                  <c:v>1132: S. 17-04h</c:v>
                </c:pt>
                <c:pt idx="388">
                  <c:v>1133: S. 17-05h</c:v>
                </c:pt>
                <c:pt idx="389">
                  <c:v>1134: S. 17-06h</c:v>
                </c:pt>
                <c:pt idx="390">
                  <c:v>1135: S. 17-07h</c:v>
                </c:pt>
                <c:pt idx="391">
                  <c:v>1136: S. 17-08h</c:v>
                </c:pt>
                <c:pt idx="392">
                  <c:v>1137: S. 17-09h</c:v>
                </c:pt>
                <c:pt idx="393">
                  <c:v>1138: S. 17-10h</c:v>
                </c:pt>
                <c:pt idx="394">
                  <c:v>1139: S. 17-11h</c:v>
                </c:pt>
                <c:pt idx="395">
                  <c:v>1140: S. 17-12h</c:v>
                </c:pt>
                <c:pt idx="396">
                  <c:v>1141: S. 17-13h</c:v>
                </c:pt>
                <c:pt idx="397">
                  <c:v>1142: S. 17-14h</c:v>
                </c:pt>
                <c:pt idx="398">
                  <c:v>1143: S. 17-15h</c:v>
                </c:pt>
                <c:pt idx="399">
                  <c:v>1144: S. 17-16h</c:v>
                </c:pt>
                <c:pt idx="400">
                  <c:v>1145: S. 17-17h</c:v>
                </c:pt>
                <c:pt idx="401">
                  <c:v>1146: S. 17-18h</c:v>
                </c:pt>
                <c:pt idx="402">
                  <c:v>1147: S. 17-19h</c:v>
                </c:pt>
                <c:pt idx="403">
                  <c:v>1148: S. 17-20h</c:v>
                </c:pt>
                <c:pt idx="404">
                  <c:v>1149: S. 17-21h</c:v>
                </c:pt>
                <c:pt idx="405">
                  <c:v>1150: S. 17-22h</c:v>
                </c:pt>
                <c:pt idx="406">
                  <c:v>1151: S. 17-23h</c:v>
                </c:pt>
                <c:pt idx="407">
                  <c:v>1152: S. 17-24h</c:v>
                </c:pt>
                <c:pt idx="408">
                  <c:v>1153: D. 18-01h</c:v>
                </c:pt>
                <c:pt idx="409">
                  <c:v>1154: D. 18-02h</c:v>
                </c:pt>
                <c:pt idx="410">
                  <c:v>1155: D. 18-03h</c:v>
                </c:pt>
                <c:pt idx="411">
                  <c:v>1156: D. 18-04h</c:v>
                </c:pt>
                <c:pt idx="412">
                  <c:v>1157: D. 18-05h</c:v>
                </c:pt>
                <c:pt idx="413">
                  <c:v>1158: D. 18-06h</c:v>
                </c:pt>
                <c:pt idx="414">
                  <c:v>1159: D. 18-07h</c:v>
                </c:pt>
                <c:pt idx="415">
                  <c:v>1160: D. 18-08h</c:v>
                </c:pt>
                <c:pt idx="416">
                  <c:v>1161: D. 18-09h</c:v>
                </c:pt>
                <c:pt idx="417">
                  <c:v>1162: D. 18-10h</c:v>
                </c:pt>
                <c:pt idx="418">
                  <c:v>1163: D. 18-11h</c:v>
                </c:pt>
                <c:pt idx="419">
                  <c:v>1164: D. 18-12h</c:v>
                </c:pt>
                <c:pt idx="420">
                  <c:v>1165: D. 18-13h</c:v>
                </c:pt>
                <c:pt idx="421">
                  <c:v>1166: D. 18-14h</c:v>
                </c:pt>
                <c:pt idx="422">
                  <c:v>1167: D. 18-15h</c:v>
                </c:pt>
                <c:pt idx="423">
                  <c:v>1168: D. 18-16h</c:v>
                </c:pt>
                <c:pt idx="424">
                  <c:v>1169: D. 18-17h</c:v>
                </c:pt>
                <c:pt idx="425">
                  <c:v>1170: D. 18-18h</c:v>
                </c:pt>
                <c:pt idx="426">
                  <c:v>1171: D. 18-19h</c:v>
                </c:pt>
                <c:pt idx="427">
                  <c:v>1172: D. 18-20h</c:v>
                </c:pt>
                <c:pt idx="428">
                  <c:v>1173: D. 18-21h</c:v>
                </c:pt>
                <c:pt idx="429">
                  <c:v>1174: D. 18-22h</c:v>
                </c:pt>
                <c:pt idx="430">
                  <c:v>1175: D. 18-23h</c:v>
                </c:pt>
                <c:pt idx="431">
                  <c:v>1176: D. 18-24h</c:v>
                </c:pt>
                <c:pt idx="432">
                  <c:v>1177: L. 19-01h</c:v>
                </c:pt>
                <c:pt idx="433">
                  <c:v>1178: L. 19-02h</c:v>
                </c:pt>
                <c:pt idx="434">
                  <c:v>1179: L. 19-03h</c:v>
                </c:pt>
                <c:pt idx="435">
                  <c:v>1180: L. 19-04h</c:v>
                </c:pt>
                <c:pt idx="436">
                  <c:v>1181: L. 19-05h</c:v>
                </c:pt>
                <c:pt idx="437">
                  <c:v>1182: L. 19-06h</c:v>
                </c:pt>
                <c:pt idx="438">
                  <c:v>1183: L. 19-07h</c:v>
                </c:pt>
                <c:pt idx="439">
                  <c:v>1184: L. 19-08h</c:v>
                </c:pt>
                <c:pt idx="440">
                  <c:v>1185: L. 19-09h</c:v>
                </c:pt>
                <c:pt idx="441">
                  <c:v>1186: L. 19-10h</c:v>
                </c:pt>
                <c:pt idx="442">
                  <c:v>1187: L. 19-11h</c:v>
                </c:pt>
                <c:pt idx="443">
                  <c:v>1188: L. 19-12h</c:v>
                </c:pt>
                <c:pt idx="444">
                  <c:v>1189: L. 19-13h</c:v>
                </c:pt>
                <c:pt idx="445">
                  <c:v>1190: L. 19-14h</c:v>
                </c:pt>
                <c:pt idx="446">
                  <c:v>1191: L. 19-15h</c:v>
                </c:pt>
                <c:pt idx="447">
                  <c:v>1192: L. 19-16h</c:v>
                </c:pt>
                <c:pt idx="448">
                  <c:v>1193: L. 19-17h</c:v>
                </c:pt>
                <c:pt idx="449">
                  <c:v>1194: L. 19-18h</c:v>
                </c:pt>
                <c:pt idx="450">
                  <c:v>1195: L. 19-19h</c:v>
                </c:pt>
                <c:pt idx="451">
                  <c:v>1196: L. 19-20h</c:v>
                </c:pt>
                <c:pt idx="452">
                  <c:v>1197: L. 19-21h</c:v>
                </c:pt>
                <c:pt idx="453">
                  <c:v>1198: L. 19-22h</c:v>
                </c:pt>
                <c:pt idx="454">
                  <c:v>1199: L. 19-23h</c:v>
                </c:pt>
                <c:pt idx="455">
                  <c:v>1200: L. 19-24h</c:v>
                </c:pt>
                <c:pt idx="456">
                  <c:v>1201: M. 20-01h</c:v>
                </c:pt>
                <c:pt idx="457">
                  <c:v>1202: M. 20-02h</c:v>
                </c:pt>
                <c:pt idx="458">
                  <c:v>1203: M. 20-03h</c:v>
                </c:pt>
                <c:pt idx="459">
                  <c:v>1204: M. 20-04h</c:v>
                </c:pt>
                <c:pt idx="460">
                  <c:v>1205: M. 20-05h</c:v>
                </c:pt>
                <c:pt idx="461">
                  <c:v>1206: M. 20-06h</c:v>
                </c:pt>
                <c:pt idx="462">
                  <c:v>1207: M. 20-07h</c:v>
                </c:pt>
                <c:pt idx="463">
                  <c:v>1208: M. 20-08h</c:v>
                </c:pt>
                <c:pt idx="464">
                  <c:v>1209: M. 20-09h</c:v>
                </c:pt>
                <c:pt idx="465">
                  <c:v>1210: M. 20-10h</c:v>
                </c:pt>
                <c:pt idx="466">
                  <c:v>1211: M. 20-11h</c:v>
                </c:pt>
                <c:pt idx="467">
                  <c:v>1212: M. 20-12h</c:v>
                </c:pt>
                <c:pt idx="468">
                  <c:v>1213: M. 20-13h</c:v>
                </c:pt>
                <c:pt idx="469">
                  <c:v>1214: M. 20-14h</c:v>
                </c:pt>
                <c:pt idx="470">
                  <c:v>1215: M. 20-15h</c:v>
                </c:pt>
                <c:pt idx="471">
                  <c:v>1216: M. 20-16h</c:v>
                </c:pt>
                <c:pt idx="472">
                  <c:v>1217: M. 20-17h</c:v>
                </c:pt>
                <c:pt idx="473">
                  <c:v>1218: M. 20-18h</c:v>
                </c:pt>
                <c:pt idx="474">
                  <c:v>1219: M. 20-19h</c:v>
                </c:pt>
                <c:pt idx="475">
                  <c:v>1220: M. 20-20h</c:v>
                </c:pt>
                <c:pt idx="476">
                  <c:v>1221: M. 20-21h</c:v>
                </c:pt>
                <c:pt idx="477">
                  <c:v>1222: M. 20-22h</c:v>
                </c:pt>
                <c:pt idx="478">
                  <c:v>1223: M. 20-23h</c:v>
                </c:pt>
                <c:pt idx="479">
                  <c:v>1224: M. 20-24h</c:v>
                </c:pt>
                <c:pt idx="480">
                  <c:v>1225: M. 21-01h</c:v>
                </c:pt>
                <c:pt idx="481">
                  <c:v>1226: M. 21-02h</c:v>
                </c:pt>
                <c:pt idx="482">
                  <c:v>1227: M. 21-03h</c:v>
                </c:pt>
                <c:pt idx="483">
                  <c:v>1228: M. 21-04h</c:v>
                </c:pt>
                <c:pt idx="484">
                  <c:v>1229: M. 21-05h</c:v>
                </c:pt>
                <c:pt idx="485">
                  <c:v>1230: M. 21-06h</c:v>
                </c:pt>
                <c:pt idx="486">
                  <c:v>1231: M. 21-07h</c:v>
                </c:pt>
                <c:pt idx="487">
                  <c:v>1232: M. 21-08h</c:v>
                </c:pt>
                <c:pt idx="488">
                  <c:v>1233: M. 21-09h</c:v>
                </c:pt>
                <c:pt idx="489">
                  <c:v>1234: M. 21-10h</c:v>
                </c:pt>
                <c:pt idx="490">
                  <c:v>1235: M. 21-11h</c:v>
                </c:pt>
                <c:pt idx="491">
                  <c:v>1236: M. 21-12h</c:v>
                </c:pt>
                <c:pt idx="492">
                  <c:v>1237: M. 21-13h</c:v>
                </c:pt>
                <c:pt idx="493">
                  <c:v>1238: M. 21-14h</c:v>
                </c:pt>
                <c:pt idx="494">
                  <c:v>1239: M. 21-15h</c:v>
                </c:pt>
                <c:pt idx="495">
                  <c:v>1240: M. 21-16h</c:v>
                </c:pt>
                <c:pt idx="496">
                  <c:v>1241: M. 21-17h</c:v>
                </c:pt>
                <c:pt idx="497">
                  <c:v>1242: M. 21-18h</c:v>
                </c:pt>
                <c:pt idx="498">
                  <c:v>1243: M. 21-19h</c:v>
                </c:pt>
                <c:pt idx="499">
                  <c:v>1244: M. 21-20h</c:v>
                </c:pt>
                <c:pt idx="500">
                  <c:v>1245: M. 21-21h</c:v>
                </c:pt>
                <c:pt idx="501">
                  <c:v>1246: M. 21-22h</c:v>
                </c:pt>
                <c:pt idx="502">
                  <c:v>1247: M. 21-23h</c:v>
                </c:pt>
                <c:pt idx="503">
                  <c:v>1248: M. 21-24h</c:v>
                </c:pt>
                <c:pt idx="504">
                  <c:v>1249: J. 22-01h</c:v>
                </c:pt>
                <c:pt idx="505">
                  <c:v>1250: J. 22-02h</c:v>
                </c:pt>
                <c:pt idx="506">
                  <c:v>1251: J. 22-03h</c:v>
                </c:pt>
                <c:pt idx="507">
                  <c:v>1252: J. 22-04h</c:v>
                </c:pt>
                <c:pt idx="508">
                  <c:v>1253: J. 22-05h</c:v>
                </c:pt>
                <c:pt idx="509">
                  <c:v>1254: J. 22-06h</c:v>
                </c:pt>
                <c:pt idx="510">
                  <c:v>1255: J. 22-07h</c:v>
                </c:pt>
                <c:pt idx="511">
                  <c:v>1256: J. 22-08h</c:v>
                </c:pt>
                <c:pt idx="512">
                  <c:v>1257: J. 22-09h</c:v>
                </c:pt>
                <c:pt idx="513">
                  <c:v>1258: J. 22-10h</c:v>
                </c:pt>
                <c:pt idx="514">
                  <c:v>1259: J. 22-11h</c:v>
                </c:pt>
                <c:pt idx="515">
                  <c:v>1260: J. 22-12h</c:v>
                </c:pt>
                <c:pt idx="516">
                  <c:v>1261: J. 22-13h</c:v>
                </c:pt>
                <c:pt idx="517">
                  <c:v>1262: J. 22-14h</c:v>
                </c:pt>
                <c:pt idx="518">
                  <c:v>1263: J. 22-15h</c:v>
                </c:pt>
                <c:pt idx="519">
                  <c:v>1264: J. 22-16h</c:v>
                </c:pt>
                <c:pt idx="520">
                  <c:v>1265: J. 22-17h</c:v>
                </c:pt>
                <c:pt idx="521">
                  <c:v>1266: J. 22-18h</c:v>
                </c:pt>
                <c:pt idx="522">
                  <c:v>1267: J. 22-19h</c:v>
                </c:pt>
                <c:pt idx="523">
                  <c:v>1268: J. 22-20h</c:v>
                </c:pt>
                <c:pt idx="524">
                  <c:v>1269: J. 22-21h</c:v>
                </c:pt>
                <c:pt idx="525">
                  <c:v>1270: J. 22-22h</c:v>
                </c:pt>
                <c:pt idx="526">
                  <c:v>1271: J. 22-23h</c:v>
                </c:pt>
                <c:pt idx="527">
                  <c:v>1272: J. 22-24h</c:v>
                </c:pt>
                <c:pt idx="528">
                  <c:v>1273: V. 23-01h</c:v>
                </c:pt>
                <c:pt idx="529">
                  <c:v>1274: V. 23-02h</c:v>
                </c:pt>
                <c:pt idx="530">
                  <c:v>1275: V. 23-03h</c:v>
                </c:pt>
                <c:pt idx="531">
                  <c:v>1276: V. 23-04h</c:v>
                </c:pt>
                <c:pt idx="532">
                  <c:v>1277: V. 23-05h</c:v>
                </c:pt>
                <c:pt idx="533">
                  <c:v>1278: V. 23-06h</c:v>
                </c:pt>
                <c:pt idx="534">
                  <c:v>1279: V. 23-07h</c:v>
                </c:pt>
                <c:pt idx="535">
                  <c:v>1280: V. 23-08h</c:v>
                </c:pt>
                <c:pt idx="536">
                  <c:v>1281: V. 23-09h</c:v>
                </c:pt>
                <c:pt idx="537">
                  <c:v>1282: V. 23-10h</c:v>
                </c:pt>
                <c:pt idx="538">
                  <c:v>1283: V. 23-11h</c:v>
                </c:pt>
                <c:pt idx="539">
                  <c:v>1284: V. 23-12h</c:v>
                </c:pt>
                <c:pt idx="540">
                  <c:v>1285: V. 23-13h</c:v>
                </c:pt>
                <c:pt idx="541">
                  <c:v>1286: V. 23-14h</c:v>
                </c:pt>
                <c:pt idx="542">
                  <c:v>1287: V. 23-15h</c:v>
                </c:pt>
                <c:pt idx="543">
                  <c:v>1288: V. 23-16h</c:v>
                </c:pt>
                <c:pt idx="544">
                  <c:v>1289: V. 23-17h</c:v>
                </c:pt>
                <c:pt idx="545">
                  <c:v>1290: V. 23-18h</c:v>
                </c:pt>
                <c:pt idx="546">
                  <c:v>1291: V. 23-19h</c:v>
                </c:pt>
                <c:pt idx="547">
                  <c:v>1292: V. 23-20h</c:v>
                </c:pt>
                <c:pt idx="548">
                  <c:v>1293: V. 23-21h</c:v>
                </c:pt>
                <c:pt idx="549">
                  <c:v>1294: V. 23-22h</c:v>
                </c:pt>
                <c:pt idx="550">
                  <c:v>1295: V. 23-23h</c:v>
                </c:pt>
                <c:pt idx="551">
                  <c:v>1296: V. 23-24h</c:v>
                </c:pt>
                <c:pt idx="552">
                  <c:v>1297: S. 24-01h</c:v>
                </c:pt>
                <c:pt idx="553">
                  <c:v>1298: S. 24-02h</c:v>
                </c:pt>
                <c:pt idx="554">
                  <c:v>1299: S. 24-03h</c:v>
                </c:pt>
                <c:pt idx="555">
                  <c:v>1300: S. 24-04h</c:v>
                </c:pt>
                <c:pt idx="556">
                  <c:v>1301: S. 24-05h</c:v>
                </c:pt>
                <c:pt idx="557">
                  <c:v>1302: S. 24-06h</c:v>
                </c:pt>
                <c:pt idx="558">
                  <c:v>1303: S. 24-07h</c:v>
                </c:pt>
                <c:pt idx="559">
                  <c:v>1304: S. 24-08h</c:v>
                </c:pt>
                <c:pt idx="560">
                  <c:v>1305: S. 24-09h</c:v>
                </c:pt>
                <c:pt idx="561">
                  <c:v>1306: S. 24-10h</c:v>
                </c:pt>
                <c:pt idx="562">
                  <c:v>1307: S. 24-11h</c:v>
                </c:pt>
                <c:pt idx="563">
                  <c:v>1308: S. 24-12h</c:v>
                </c:pt>
                <c:pt idx="564">
                  <c:v>1309: S. 24-13h</c:v>
                </c:pt>
                <c:pt idx="565">
                  <c:v>1310: S. 24-14h</c:v>
                </c:pt>
                <c:pt idx="566">
                  <c:v>1311: S. 24-15h</c:v>
                </c:pt>
                <c:pt idx="567">
                  <c:v>1312: S. 24-16h</c:v>
                </c:pt>
                <c:pt idx="568">
                  <c:v>1313: S. 24-17h</c:v>
                </c:pt>
                <c:pt idx="569">
                  <c:v>1314: S. 24-18h</c:v>
                </c:pt>
                <c:pt idx="570">
                  <c:v>1315: S. 24-19h</c:v>
                </c:pt>
                <c:pt idx="571">
                  <c:v>1316: S. 24-20h</c:v>
                </c:pt>
                <c:pt idx="572">
                  <c:v>1317: S. 24-21h</c:v>
                </c:pt>
                <c:pt idx="573">
                  <c:v>1318: S. 24-22h</c:v>
                </c:pt>
                <c:pt idx="574">
                  <c:v>1319: S. 24-23h</c:v>
                </c:pt>
                <c:pt idx="575">
                  <c:v>1320: S. 24-24h</c:v>
                </c:pt>
                <c:pt idx="576">
                  <c:v>1321: D. 25-01h</c:v>
                </c:pt>
                <c:pt idx="577">
                  <c:v>1322: D. 25-02h</c:v>
                </c:pt>
                <c:pt idx="578">
                  <c:v>1323: D. 25-03h</c:v>
                </c:pt>
                <c:pt idx="579">
                  <c:v>1324: D. 25-04h</c:v>
                </c:pt>
                <c:pt idx="580">
                  <c:v>1325: D. 25-05h</c:v>
                </c:pt>
                <c:pt idx="581">
                  <c:v>1326: D. 25-06h</c:v>
                </c:pt>
                <c:pt idx="582">
                  <c:v>1327: D. 25-07h</c:v>
                </c:pt>
                <c:pt idx="583">
                  <c:v>1328: D. 25-08h</c:v>
                </c:pt>
                <c:pt idx="584">
                  <c:v>1329: D. 25-09h</c:v>
                </c:pt>
                <c:pt idx="585">
                  <c:v>1330: D. 25-10h</c:v>
                </c:pt>
                <c:pt idx="586">
                  <c:v>1331: D. 25-11h</c:v>
                </c:pt>
                <c:pt idx="587">
                  <c:v>1332: D. 25-12h</c:v>
                </c:pt>
                <c:pt idx="588">
                  <c:v>1333: D. 25-13h</c:v>
                </c:pt>
                <c:pt idx="589">
                  <c:v>1334: D. 25-14h</c:v>
                </c:pt>
                <c:pt idx="590">
                  <c:v>1335: D. 25-15h</c:v>
                </c:pt>
                <c:pt idx="591">
                  <c:v>1336: D. 25-16h</c:v>
                </c:pt>
                <c:pt idx="592">
                  <c:v>1337: D. 25-17h</c:v>
                </c:pt>
                <c:pt idx="593">
                  <c:v>1338: D. 25-18h</c:v>
                </c:pt>
                <c:pt idx="594">
                  <c:v>1339: D. 25-19h</c:v>
                </c:pt>
                <c:pt idx="595">
                  <c:v>1340: D. 25-20h</c:v>
                </c:pt>
                <c:pt idx="596">
                  <c:v>1341: D. 25-21h</c:v>
                </c:pt>
                <c:pt idx="597">
                  <c:v>1342: D. 25-22h</c:v>
                </c:pt>
                <c:pt idx="598">
                  <c:v>1343: D. 25-23h</c:v>
                </c:pt>
                <c:pt idx="599">
                  <c:v>1344: D. 25-24h</c:v>
                </c:pt>
                <c:pt idx="600">
                  <c:v>1345: L. 26-01h</c:v>
                </c:pt>
                <c:pt idx="601">
                  <c:v>1346: L. 26-02h</c:v>
                </c:pt>
                <c:pt idx="602">
                  <c:v>1347: L. 26-03h</c:v>
                </c:pt>
                <c:pt idx="603">
                  <c:v>1348: L. 26-04h</c:v>
                </c:pt>
                <c:pt idx="604">
                  <c:v>1349: L. 26-05h</c:v>
                </c:pt>
                <c:pt idx="605">
                  <c:v>1350: L. 26-06h</c:v>
                </c:pt>
                <c:pt idx="606">
                  <c:v>1351: L. 26-07h</c:v>
                </c:pt>
                <c:pt idx="607">
                  <c:v>1352: L. 26-08h</c:v>
                </c:pt>
                <c:pt idx="608">
                  <c:v>1353: L. 26-09h</c:v>
                </c:pt>
                <c:pt idx="609">
                  <c:v>1354: L. 26-10h</c:v>
                </c:pt>
                <c:pt idx="610">
                  <c:v>1355: L. 26-11h</c:v>
                </c:pt>
                <c:pt idx="611">
                  <c:v>1356: L. 26-12h</c:v>
                </c:pt>
                <c:pt idx="612">
                  <c:v>1357: L. 26-13h</c:v>
                </c:pt>
                <c:pt idx="613">
                  <c:v>1358: L. 26-14h</c:v>
                </c:pt>
                <c:pt idx="614">
                  <c:v>1359: L. 26-15h</c:v>
                </c:pt>
                <c:pt idx="615">
                  <c:v>1360: L. 26-16h</c:v>
                </c:pt>
                <c:pt idx="616">
                  <c:v>1361: L. 26-17h</c:v>
                </c:pt>
                <c:pt idx="617">
                  <c:v>1362: L. 26-18h</c:v>
                </c:pt>
                <c:pt idx="618">
                  <c:v>1363: L. 26-19h</c:v>
                </c:pt>
                <c:pt idx="619">
                  <c:v>1364: L. 26-20h</c:v>
                </c:pt>
                <c:pt idx="620">
                  <c:v>1365: L. 26-21h</c:v>
                </c:pt>
                <c:pt idx="621">
                  <c:v>1366: L. 26-22h</c:v>
                </c:pt>
                <c:pt idx="622">
                  <c:v>1367: L. 26-23h</c:v>
                </c:pt>
                <c:pt idx="623">
                  <c:v>1368: L. 26-24h</c:v>
                </c:pt>
                <c:pt idx="624">
                  <c:v>1369: M. 27-01h</c:v>
                </c:pt>
                <c:pt idx="625">
                  <c:v>1370: M. 27-02h</c:v>
                </c:pt>
                <c:pt idx="626">
                  <c:v>1371: M. 27-03h</c:v>
                </c:pt>
                <c:pt idx="627">
                  <c:v>1372: M. 27-04h</c:v>
                </c:pt>
                <c:pt idx="628">
                  <c:v>1373: M. 27-05h</c:v>
                </c:pt>
                <c:pt idx="629">
                  <c:v>1374: M. 27-06h</c:v>
                </c:pt>
                <c:pt idx="630">
                  <c:v>1375: M. 27-07h</c:v>
                </c:pt>
                <c:pt idx="631">
                  <c:v>1376: M. 27-08h</c:v>
                </c:pt>
                <c:pt idx="632">
                  <c:v>1377: M. 27-09h</c:v>
                </c:pt>
                <c:pt idx="633">
                  <c:v>1378: M. 27-10h</c:v>
                </c:pt>
                <c:pt idx="634">
                  <c:v>1379: M. 27-11h</c:v>
                </c:pt>
                <c:pt idx="635">
                  <c:v>1380: M. 27-12h</c:v>
                </c:pt>
                <c:pt idx="636">
                  <c:v>1381: M. 27-13h</c:v>
                </c:pt>
                <c:pt idx="637">
                  <c:v>1382: M. 27-14h</c:v>
                </c:pt>
                <c:pt idx="638">
                  <c:v>1383: M. 27-15h</c:v>
                </c:pt>
                <c:pt idx="639">
                  <c:v>1384: M. 27-16h</c:v>
                </c:pt>
                <c:pt idx="640">
                  <c:v>1385: M. 27-17h</c:v>
                </c:pt>
                <c:pt idx="641">
                  <c:v>1386: M. 27-18h</c:v>
                </c:pt>
                <c:pt idx="642">
                  <c:v>1387: M. 27-19h</c:v>
                </c:pt>
                <c:pt idx="643">
                  <c:v>1388: M. 27-20h</c:v>
                </c:pt>
                <c:pt idx="644">
                  <c:v>1389: M. 27-21h</c:v>
                </c:pt>
                <c:pt idx="645">
                  <c:v>1390: M. 27-22h</c:v>
                </c:pt>
                <c:pt idx="646">
                  <c:v>1391: M. 27-23h</c:v>
                </c:pt>
                <c:pt idx="647">
                  <c:v>1392: M. 27-24h</c:v>
                </c:pt>
                <c:pt idx="648">
                  <c:v>1393: M. 28-01h</c:v>
                </c:pt>
                <c:pt idx="649">
                  <c:v>1394: M. 28-02h</c:v>
                </c:pt>
                <c:pt idx="650">
                  <c:v>1395: M. 28-03h</c:v>
                </c:pt>
                <c:pt idx="651">
                  <c:v>1396: M. 28-04h</c:v>
                </c:pt>
                <c:pt idx="652">
                  <c:v>1397: M. 28-05h</c:v>
                </c:pt>
                <c:pt idx="653">
                  <c:v>1398: M. 28-06h</c:v>
                </c:pt>
                <c:pt idx="654">
                  <c:v>1399: M. 28-07h</c:v>
                </c:pt>
                <c:pt idx="655">
                  <c:v>1400: M. 28-08h</c:v>
                </c:pt>
                <c:pt idx="656">
                  <c:v>1401: M. 28-09h</c:v>
                </c:pt>
                <c:pt idx="657">
                  <c:v>1402: M. 28-10h</c:v>
                </c:pt>
                <c:pt idx="658">
                  <c:v>1403: M. 28-11h</c:v>
                </c:pt>
                <c:pt idx="659">
                  <c:v>1404: M. 28-12h</c:v>
                </c:pt>
                <c:pt idx="660">
                  <c:v>1405: M. 28-13h</c:v>
                </c:pt>
                <c:pt idx="661">
                  <c:v>1406: M. 28-14h</c:v>
                </c:pt>
                <c:pt idx="662">
                  <c:v>1407: M. 28-15h</c:v>
                </c:pt>
                <c:pt idx="663">
                  <c:v>1408: M. 28-16h</c:v>
                </c:pt>
                <c:pt idx="664">
                  <c:v>1409: M. 28-17h</c:v>
                </c:pt>
                <c:pt idx="665">
                  <c:v>1410: M. 28-18h</c:v>
                </c:pt>
                <c:pt idx="666">
                  <c:v>1411: M. 28-19h</c:v>
                </c:pt>
                <c:pt idx="667">
                  <c:v>1412: M. 28-20h</c:v>
                </c:pt>
                <c:pt idx="668">
                  <c:v>1413: M. 28-21h</c:v>
                </c:pt>
                <c:pt idx="669">
                  <c:v>1414: M. 28-22h</c:v>
                </c:pt>
                <c:pt idx="670">
                  <c:v>1415: M. 28-23h</c:v>
                </c:pt>
                <c:pt idx="671">
                  <c:v>1416: M. 28-24h</c:v>
                </c:pt>
              </c:strCache>
            </c:strRef>
          </c:cat>
          <c:val>
            <c:numRef>
              <c:f>Ifrane!$G$2:$G$673</c:f>
            </c:numRef>
          </c:val>
          <c:smooth val="0"/>
          <c:extLst>
            <c:ext xmlns:c16="http://schemas.microsoft.com/office/drawing/2014/chart" uri="{C3380CC4-5D6E-409C-BE32-E72D297353CC}">
              <c16:uniqueId val="{00000005-0253-41D6-9DB9-C33450772473}"/>
            </c:ext>
          </c:extLst>
        </c:ser>
        <c:ser>
          <c:idx val="6"/>
          <c:order val="6"/>
          <c:tx>
            <c:strRef>
              <c:f>Ifrane!$H$1</c:f>
              <c:strCache>
                <c:ptCount val="1"/>
                <c:pt idx="0">
                  <c:v>Prérefroidissement</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Ifrane!$A$2:$A$673</c:f>
              <c:strCache>
                <c:ptCount val="672"/>
                <c:pt idx="0">
                  <c:v>745: J. 01-01h</c:v>
                </c:pt>
                <c:pt idx="1">
                  <c:v>746: J. 01-02h</c:v>
                </c:pt>
                <c:pt idx="2">
                  <c:v>747: J. 01-03h</c:v>
                </c:pt>
                <c:pt idx="3">
                  <c:v>748: J. 01-04h</c:v>
                </c:pt>
                <c:pt idx="4">
                  <c:v>749: J. 01-05h</c:v>
                </c:pt>
                <c:pt idx="5">
                  <c:v>750: J. 01-06h</c:v>
                </c:pt>
                <c:pt idx="6">
                  <c:v>751: J. 01-07h</c:v>
                </c:pt>
                <c:pt idx="7">
                  <c:v>752: J. 01-08h</c:v>
                </c:pt>
                <c:pt idx="8">
                  <c:v>753: J. 01-09h</c:v>
                </c:pt>
                <c:pt idx="9">
                  <c:v>754: J. 01-10h</c:v>
                </c:pt>
                <c:pt idx="10">
                  <c:v>755: J. 01-11h</c:v>
                </c:pt>
                <c:pt idx="11">
                  <c:v>756: J. 01-12h</c:v>
                </c:pt>
                <c:pt idx="12">
                  <c:v>757: J. 01-13h</c:v>
                </c:pt>
                <c:pt idx="13">
                  <c:v>758: J. 01-14h</c:v>
                </c:pt>
                <c:pt idx="14">
                  <c:v>759: J. 01-15h</c:v>
                </c:pt>
                <c:pt idx="15">
                  <c:v>760: J. 01-16h</c:v>
                </c:pt>
                <c:pt idx="16">
                  <c:v>761: J. 01-17h</c:v>
                </c:pt>
                <c:pt idx="17">
                  <c:v>762: J. 01-18h</c:v>
                </c:pt>
                <c:pt idx="18">
                  <c:v>763: J. 01-19h</c:v>
                </c:pt>
                <c:pt idx="19">
                  <c:v>764: J. 01-20h</c:v>
                </c:pt>
                <c:pt idx="20">
                  <c:v>765: J. 01-21h</c:v>
                </c:pt>
                <c:pt idx="21">
                  <c:v>766: J. 01-22h</c:v>
                </c:pt>
                <c:pt idx="22">
                  <c:v>767: J. 01-23h</c:v>
                </c:pt>
                <c:pt idx="23">
                  <c:v>768: J. 01-24h</c:v>
                </c:pt>
                <c:pt idx="24">
                  <c:v>769: V. 02-01h</c:v>
                </c:pt>
                <c:pt idx="25">
                  <c:v>770: V. 02-02h</c:v>
                </c:pt>
                <c:pt idx="26">
                  <c:v>771: V. 02-03h</c:v>
                </c:pt>
                <c:pt idx="27">
                  <c:v>772: V. 02-04h</c:v>
                </c:pt>
                <c:pt idx="28">
                  <c:v>773: V. 02-05h</c:v>
                </c:pt>
                <c:pt idx="29">
                  <c:v>774: V. 02-06h</c:v>
                </c:pt>
                <c:pt idx="30">
                  <c:v>775: V. 02-07h</c:v>
                </c:pt>
                <c:pt idx="31">
                  <c:v>776: V. 02-08h</c:v>
                </c:pt>
                <c:pt idx="32">
                  <c:v>777: V. 02-09h</c:v>
                </c:pt>
                <c:pt idx="33">
                  <c:v>778: V. 02-10h</c:v>
                </c:pt>
                <c:pt idx="34">
                  <c:v>779: V. 02-11h</c:v>
                </c:pt>
                <c:pt idx="35">
                  <c:v>780: V. 02-12h</c:v>
                </c:pt>
                <c:pt idx="36">
                  <c:v>781: V. 02-13h</c:v>
                </c:pt>
                <c:pt idx="37">
                  <c:v>782: V. 02-14h</c:v>
                </c:pt>
                <c:pt idx="38">
                  <c:v>783: V. 02-15h</c:v>
                </c:pt>
                <c:pt idx="39">
                  <c:v>784: V. 02-16h</c:v>
                </c:pt>
                <c:pt idx="40">
                  <c:v>785: V. 02-17h</c:v>
                </c:pt>
                <c:pt idx="41">
                  <c:v>786: V. 02-18h</c:v>
                </c:pt>
                <c:pt idx="42">
                  <c:v>787: V. 02-19h</c:v>
                </c:pt>
                <c:pt idx="43">
                  <c:v>788: V. 02-20h</c:v>
                </c:pt>
                <c:pt idx="44">
                  <c:v>789: V. 02-21h</c:v>
                </c:pt>
                <c:pt idx="45">
                  <c:v>790: V. 02-22h</c:v>
                </c:pt>
                <c:pt idx="46">
                  <c:v>791: V. 02-23h</c:v>
                </c:pt>
                <c:pt idx="47">
                  <c:v>792: V. 02-24h</c:v>
                </c:pt>
                <c:pt idx="48">
                  <c:v>793: S. 03-01h</c:v>
                </c:pt>
                <c:pt idx="49">
                  <c:v>794: S. 03-02h</c:v>
                </c:pt>
                <c:pt idx="50">
                  <c:v>795: S. 03-03h</c:v>
                </c:pt>
                <c:pt idx="51">
                  <c:v>796: S. 03-04h</c:v>
                </c:pt>
                <c:pt idx="52">
                  <c:v>797: S. 03-05h</c:v>
                </c:pt>
                <c:pt idx="53">
                  <c:v>798: S. 03-06h</c:v>
                </c:pt>
                <c:pt idx="54">
                  <c:v>799: S. 03-07h</c:v>
                </c:pt>
                <c:pt idx="55">
                  <c:v>800: S. 03-08h</c:v>
                </c:pt>
                <c:pt idx="56">
                  <c:v>801: S. 03-09h</c:v>
                </c:pt>
                <c:pt idx="57">
                  <c:v>802: S. 03-10h</c:v>
                </c:pt>
                <c:pt idx="58">
                  <c:v>803: S. 03-11h</c:v>
                </c:pt>
                <c:pt idx="59">
                  <c:v>804: S. 03-12h</c:v>
                </c:pt>
                <c:pt idx="60">
                  <c:v>805: S. 03-13h</c:v>
                </c:pt>
                <c:pt idx="61">
                  <c:v>806: S. 03-14h</c:v>
                </c:pt>
                <c:pt idx="62">
                  <c:v>807: S. 03-15h</c:v>
                </c:pt>
                <c:pt idx="63">
                  <c:v>808: S. 03-16h</c:v>
                </c:pt>
                <c:pt idx="64">
                  <c:v>809: S. 03-17h</c:v>
                </c:pt>
                <c:pt idx="65">
                  <c:v>810: S. 03-18h</c:v>
                </c:pt>
                <c:pt idx="66">
                  <c:v>811: S. 03-19h</c:v>
                </c:pt>
                <c:pt idx="67">
                  <c:v>812: S. 03-20h</c:v>
                </c:pt>
                <c:pt idx="68">
                  <c:v>813: S. 03-21h</c:v>
                </c:pt>
                <c:pt idx="69">
                  <c:v>814: S. 03-22h</c:v>
                </c:pt>
                <c:pt idx="70">
                  <c:v>815: S. 03-23h</c:v>
                </c:pt>
                <c:pt idx="71">
                  <c:v>816: S. 03-24h</c:v>
                </c:pt>
                <c:pt idx="72">
                  <c:v>817: D. 04-01h</c:v>
                </c:pt>
                <c:pt idx="73">
                  <c:v>818: D. 04-02h</c:v>
                </c:pt>
                <c:pt idx="74">
                  <c:v>819: D. 04-03h</c:v>
                </c:pt>
                <c:pt idx="75">
                  <c:v>820: D. 04-04h</c:v>
                </c:pt>
                <c:pt idx="76">
                  <c:v>821: D. 04-05h</c:v>
                </c:pt>
                <c:pt idx="77">
                  <c:v>822: D. 04-06h</c:v>
                </c:pt>
                <c:pt idx="78">
                  <c:v>823: D. 04-07h</c:v>
                </c:pt>
                <c:pt idx="79">
                  <c:v>824: D. 04-08h</c:v>
                </c:pt>
                <c:pt idx="80">
                  <c:v>825: D. 04-09h</c:v>
                </c:pt>
                <c:pt idx="81">
                  <c:v>826: D. 04-10h</c:v>
                </c:pt>
                <c:pt idx="82">
                  <c:v>827: D. 04-11h</c:v>
                </c:pt>
                <c:pt idx="83">
                  <c:v>828: D. 04-12h</c:v>
                </c:pt>
                <c:pt idx="84">
                  <c:v>829: D. 04-13h</c:v>
                </c:pt>
                <c:pt idx="85">
                  <c:v>830: D. 04-14h</c:v>
                </c:pt>
                <c:pt idx="86">
                  <c:v>831: D. 04-15h</c:v>
                </c:pt>
                <c:pt idx="87">
                  <c:v>832: D. 04-16h</c:v>
                </c:pt>
                <c:pt idx="88">
                  <c:v>833: D. 04-17h</c:v>
                </c:pt>
                <c:pt idx="89">
                  <c:v>834: D. 04-18h</c:v>
                </c:pt>
                <c:pt idx="90">
                  <c:v>835: D. 04-19h</c:v>
                </c:pt>
                <c:pt idx="91">
                  <c:v>836: D. 04-20h</c:v>
                </c:pt>
                <c:pt idx="92">
                  <c:v>837: D. 04-21h</c:v>
                </c:pt>
                <c:pt idx="93">
                  <c:v>838: D. 04-22h</c:v>
                </c:pt>
                <c:pt idx="94">
                  <c:v>839: D. 04-23h</c:v>
                </c:pt>
                <c:pt idx="95">
                  <c:v>840: D. 04-24h</c:v>
                </c:pt>
                <c:pt idx="96">
                  <c:v>841: L. 05-01h</c:v>
                </c:pt>
                <c:pt idx="97">
                  <c:v>842: L. 05-02h</c:v>
                </c:pt>
                <c:pt idx="98">
                  <c:v>843: L. 05-03h</c:v>
                </c:pt>
                <c:pt idx="99">
                  <c:v>844: L. 05-04h</c:v>
                </c:pt>
                <c:pt idx="100">
                  <c:v>845: L. 05-05h</c:v>
                </c:pt>
                <c:pt idx="101">
                  <c:v>846: L. 05-06h</c:v>
                </c:pt>
                <c:pt idx="102">
                  <c:v>847: L. 05-07h</c:v>
                </c:pt>
                <c:pt idx="103">
                  <c:v>848: L. 05-08h</c:v>
                </c:pt>
                <c:pt idx="104">
                  <c:v>849: L. 05-09h</c:v>
                </c:pt>
                <c:pt idx="105">
                  <c:v>850: L. 05-10h</c:v>
                </c:pt>
                <c:pt idx="106">
                  <c:v>851: L. 05-11h</c:v>
                </c:pt>
                <c:pt idx="107">
                  <c:v>852: L. 05-12h</c:v>
                </c:pt>
                <c:pt idx="108">
                  <c:v>853: L. 05-13h</c:v>
                </c:pt>
                <c:pt idx="109">
                  <c:v>854: L. 05-14h</c:v>
                </c:pt>
                <c:pt idx="110">
                  <c:v>855: L. 05-15h</c:v>
                </c:pt>
                <c:pt idx="111">
                  <c:v>856: L. 05-16h</c:v>
                </c:pt>
                <c:pt idx="112">
                  <c:v>857: L. 05-17h</c:v>
                </c:pt>
                <c:pt idx="113">
                  <c:v>858: L. 05-18h</c:v>
                </c:pt>
                <c:pt idx="114">
                  <c:v>859: L. 05-19h</c:v>
                </c:pt>
                <c:pt idx="115">
                  <c:v>860: L. 05-20h</c:v>
                </c:pt>
                <c:pt idx="116">
                  <c:v>861: L. 05-21h</c:v>
                </c:pt>
                <c:pt idx="117">
                  <c:v>862: L. 05-22h</c:v>
                </c:pt>
                <c:pt idx="118">
                  <c:v>863: L. 05-23h</c:v>
                </c:pt>
                <c:pt idx="119">
                  <c:v>864: L. 05-24h</c:v>
                </c:pt>
                <c:pt idx="120">
                  <c:v>865: M. 06-01h</c:v>
                </c:pt>
                <c:pt idx="121">
                  <c:v>866: M. 06-02h</c:v>
                </c:pt>
                <c:pt idx="122">
                  <c:v>867: M. 06-03h</c:v>
                </c:pt>
                <c:pt idx="123">
                  <c:v>868: M. 06-04h</c:v>
                </c:pt>
                <c:pt idx="124">
                  <c:v>869: M. 06-05h</c:v>
                </c:pt>
                <c:pt idx="125">
                  <c:v>870: M. 06-06h</c:v>
                </c:pt>
                <c:pt idx="126">
                  <c:v>871: M. 06-07h</c:v>
                </c:pt>
                <c:pt idx="127">
                  <c:v>872: M. 06-08h</c:v>
                </c:pt>
                <c:pt idx="128">
                  <c:v>873: M. 06-09h</c:v>
                </c:pt>
                <c:pt idx="129">
                  <c:v>874: M. 06-10h</c:v>
                </c:pt>
                <c:pt idx="130">
                  <c:v>875: M. 06-11h</c:v>
                </c:pt>
                <c:pt idx="131">
                  <c:v>876: M. 06-12h</c:v>
                </c:pt>
                <c:pt idx="132">
                  <c:v>877: M. 06-13h</c:v>
                </c:pt>
                <c:pt idx="133">
                  <c:v>878: M. 06-14h</c:v>
                </c:pt>
                <c:pt idx="134">
                  <c:v>879: M. 06-15h</c:v>
                </c:pt>
                <c:pt idx="135">
                  <c:v>880: M. 06-16h</c:v>
                </c:pt>
                <c:pt idx="136">
                  <c:v>881: M. 06-17h</c:v>
                </c:pt>
                <c:pt idx="137">
                  <c:v>882: M. 06-18h</c:v>
                </c:pt>
                <c:pt idx="138">
                  <c:v>883: M. 06-19h</c:v>
                </c:pt>
                <c:pt idx="139">
                  <c:v>884: M. 06-20h</c:v>
                </c:pt>
                <c:pt idx="140">
                  <c:v>885: M. 06-21h</c:v>
                </c:pt>
                <c:pt idx="141">
                  <c:v>886: M. 06-22h</c:v>
                </c:pt>
                <c:pt idx="142">
                  <c:v>887: M. 06-23h</c:v>
                </c:pt>
                <c:pt idx="143">
                  <c:v>888: M. 06-24h</c:v>
                </c:pt>
                <c:pt idx="144">
                  <c:v>889: M. 07-01h</c:v>
                </c:pt>
                <c:pt idx="145">
                  <c:v>890: M. 07-02h</c:v>
                </c:pt>
                <c:pt idx="146">
                  <c:v>891: M. 07-03h</c:v>
                </c:pt>
                <c:pt idx="147">
                  <c:v>892: M. 07-04h</c:v>
                </c:pt>
                <c:pt idx="148">
                  <c:v>893: M. 07-05h</c:v>
                </c:pt>
                <c:pt idx="149">
                  <c:v>894: M. 07-06h</c:v>
                </c:pt>
                <c:pt idx="150">
                  <c:v>895: M. 07-07h</c:v>
                </c:pt>
                <c:pt idx="151">
                  <c:v>896: M. 07-08h</c:v>
                </c:pt>
                <c:pt idx="152">
                  <c:v>897: M. 07-09h</c:v>
                </c:pt>
                <c:pt idx="153">
                  <c:v>898: M. 07-10h</c:v>
                </c:pt>
                <c:pt idx="154">
                  <c:v>899: M. 07-11h</c:v>
                </c:pt>
                <c:pt idx="155">
                  <c:v>900: M. 07-12h</c:v>
                </c:pt>
                <c:pt idx="156">
                  <c:v>901: M. 07-13h</c:v>
                </c:pt>
                <c:pt idx="157">
                  <c:v>902: M. 07-14h</c:v>
                </c:pt>
                <c:pt idx="158">
                  <c:v>903: M. 07-15h</c:v>
                </c:pt>
                <c:pt idx="159">
                  <c:v>904: M. 07-16h</c:v>
                </c:pt>
                <c:pt idx="160">
                  <c:v>905: M. 07-17h</c:v>
                </c:pt>
                <c:pt idx="161">
                  <c:v>906: M. 07-18h</c:v>
                </c:pt>
                <c:pt idx="162">
                  <c:v>907: M. 07-19h</c:v>
                </c:pt>
                <c:pt idx="163">
                  <c:v>908: M. 07-20h</c:v>
                </c:pt>
                <c:pt idx="164">
                  <c:v>909: M. 07-21h</c:v>
                </c:pt>
                <c:pt idx="165">
                  <c:v>910: M. 07-22h</c:v>
                </c:pt>
                <c:pt idx="166">
                  <c:v>911: M. 07-23h</c:v>
                </c:pt>
                <c:pt idx="167">
                  <c:v>912: M. 07-24h</c:v>
                </c:pt>
                <c:pt idx="168">
                  <c:v>913: J. 08-01h</c:v>
                </c:pt>
                <c:pt idx="169">
                  <c:v>914: J. 08-02h</c:v>
                </c:pt>
                <c:pt idx="170">
                  <c:v>915: J. 08-03h</c:v>
                </c:pt>
                <c:pt idx="171">
                  <c:v>916: J. 08-04h</c:v>
                </c:pt>
                <c:pt idx="172">
                  <c:v>917: J. 08-05h</c:v>
                </c:pt>
                <c:pt idx="173">
                  <c:v>918: J. 08-06h</c:v>
                </c:pt>
                <c:pt idx="174">
                  <c:v>919: J. 08-07h</c:v>
                </c:pt>
                <c:pt idx="175">
                  <c:v>920: J. 08-08h</c:v>
                </c:pt>
                <c:pt idx="176">
                  <c:v>921: J. 08-09h</c:v>
                </c:pt>
                <c:pt idx="177">
                  <c:v>922: J. 08-10h</c:v>
                </c:pt>
                <c:pt idx="178">
                  <c:v>923: J. 08-11h</c:v>
                </c:pt>
                <c:pt idx="179">
                  <c:v>924: J. 08-12h</c:v>
                </c:pt>
                <c:pt idx="180">
                  <c:v>925: J. 08-13h</c:v>
                </c:pt>
                <c:pt idx="181">
                  <c:v>926: J. 08-14h</c:v>
                </c:pt>
                <c:pt idx="182">
                  <c:v>927: J. 08-15h</c:v>
                </c:pt>
                <c:pt idx="183">
                  <c:v>928: J. 08-16h</c:v>
                </c:pt>
                <c:pt idx="184">
                  <c:v>929: J. 08-17h</c:v>
                </c:pt>
                <c:pt idx="185">
                  <c:v>930: J. 08-18h</c:v>
                </c:pt>
                <c:pt idx="186">
                  <c:v>931: J. 08-19h</c:v>
                </c:pt>
                <c:pt idx="187">
                  <c:v>932: J. 08-20h</c:v>
                </c:pt>
                <c:pt idx="188">
                  <c:v>933: J. 08-21h</c:v>
                </c:pt>
                <c:pt idx="189">
                  <c:v>934: J. 08-22h</c:v>
                </c:pt>
                <c:pt idx="190">
                  <c:v>935: J. 08-23h</c:v>
                </c:pt>
                <c:pt idx="191">
                  <c:v>936: J. 08-24h</c:v>
                </c:pt>
                <c:pt idx="192">
                  <c:v>937: V. 09-01h</c:v>
                </c:pt>
                <c:pt idx="193">
                  <c:v>938: V. 09-02h</c:v>
                </c:pt>
                <c:pt idx="194">
                  <c:v>939: V. 09-03h</c:v>
                </c:pt>
                <c:pt idx="195">
                  <c:v>940: V. 09-04h</c:v>
                </c:pt>
                <c:pt idx="196">
                  <c:v>941: V. 09-05h</c:v>
                </c:pt>
                <c:pt idx="197">
                  <c:v>942: V. 09-06h</c:v>
                </c:pt>
                <c:pt idx="198">
                  <c:v>943: V. 09-07h</c:v>
                </c:pt>
                <c:pt idx="199">
                  <c:v>944: V. 09-08h</c:v>
                </c:pt>
                <c:pt idx="200">
                  <c:v>945: V. 09-09h</c:v>
                </c:pt>
                <c:pt idx="201">
                  <c:v>946: V. 09-10h</c:v>
                </c:pt>
                <c:pt idx="202">
                  <c:v>947: V. 09-11h</c:v>
                </c:pt>
                <c:pt idx="203">
                  <c:v>948: V. 09-12h</c:v>
                </c:pt>
                <c:pt idx="204">
                  <c:v>949: V. 09-13h</c:v>
                </c:pt>
                <c:pt idx="205">
                  <c:v>950: V. 09-14h</c:v>
                </c:pt>
                <c:pt idx="206">
                  <c:v>951: V. 09-15h</c:v>
                </c:pt>
                <c:pt idx="207">
                  <c:v>952: V. 09-16h</c:v>
                </c:pt>
                <c:pt idx="208">
                  <c:v>953: V. 09-17h</c:v>
                </c:pt>
                <c:pt idx="209">
                  <c:v>954: V. 09-18h</c:v>
                </c:pt>
                <c:pt idx="210">
                  <c:v>955: V. 09-19h</c:v>
                </c:pt>
                <c:pt idx="211">
                  <c:v>956: V. 09-20h</c:v>
                </c:pt>
                <c:pt idx="212">
                  <c:v>957: V. 09-21h</c:v>
                </c:pt>
                <c:pt idx="213">
                  <c:v>958: V. 09-22h</c:v>
                </c:pt>
                <c:pt idx="214">
                  <c:v>959: V. 09-23h</c:v>
                </c:pt>
                <c:pt idx="215">
                  <c:v>960: V. 09-24h</c:v>
                </c:pt>
                <c:pt idx="216">
                  <c:v>961: S. 10-01h</c:v>
                </c:pt>
                <c:pt idx="217">
                  <c:v>962: S. 10-02h</c:v>
                </c:pt>
                <c:pt idx="218">
                  <c:v>963: S. 10-03h</c:v>
                </c:pt>
                <c:pt idx="219">
                  <c:v>964: S. 10-04h</c:v>
                </c:pt>
                <c:pt idx="220">
                  <c:v>965: S. 10-05h</c:v>
                </c:pt>
                <c:pt idx="221">
                  <c:v>966: S. 10-06h</c:v>
                </c:pt>
                <c:pt idx="222">
                  <c:v>967: S. 10-07h</c:v>
                </c:pt>
                <c:pt idx="223">
                  <c:v>968: S. 10-08h</c:v>
                </c:pt>
                <c:pt idx="224">
                  <c:v>969: S. 10-09h</c:v>
                </c:pt>
                <c:pt idx="225">
                  <c:v>970: S. 10-10h</c:v>
                </c:pt>
                <c:pt idx="226">
                  <c:v>971: S. 10-11h</c:v>
                </c:pt>
                <c:pt idx="227">
                  <c:v>972: S. 10-12h</c:v>
                </c:pt>
                <c:pt idx="228">
                  <c:v>973: S. 10-13h</c:v>
                </c:pt>
                <c:pt idx="229">
                  <c:v>974: S. 10-14h</c:v>
                </c:pt>
                <c:pt idx="230">
                  <c:v>975: S. 10-15h</c:v>
                </c:pt>
                <c:pt idx="231">
                  <c:v>976: S. 10-16h</c:v>
                </c:pt>
                <c:pt idx="232">
                  <c:v>977: S. 10-17h</c:v>
                </c:pt>
                <c:pt idx="233">
                  <c:v>978: S. 10-18h</c:v>
                </c:pt>
                <c:pt idx="234">
                  <c:v>979: S. 10-19h</c:v>
                </c:pt>
                <c:pt idx="235">
                  <c:v>980: S. 10-20h</c:v>
                </c:pt>
                <c:pt idx="236">
                  <c:v>981: S. 10-21h</c:v>
                </c:pt>
                <c:pt idx="237">
                  <c:v>982: S. 10-22h</c:v>
                </c:pt>
                <c:pt idx="238">
                  <c:v>983: S. 10-23h</c:v>
                </c:pt>
                <c:pt idx="239">
                  <c:v>984: S. 10-24h</c:v>
                </c:pt>
                <c:pt idx="240">
                  <c:v>985: D. 11-01h</c:v>
                </c:pt>
                <c:pt idx="241">
                  <c:v>986: D. 11-02h</c:v>
                </c:pt>
                <c:pt idx="242">
                  <c:v>987: D. 11-03h</c:v>
                </c:pt>
                <c:pt idx="243">
                  <c:v>988: D. 11-04h</c:v>
                </c:pt>
                <c:pt idx="244">
                  <c:v>989: D. 11-05h</c:v>
                </c:pt>
                <c:pt idx="245">
                  <c:v>990: D. 11-06h</c:v>
                </c:pt>
                <c:pt idx="246">
                  <c:v>991: D. 11-07h</c:v>
                </c:pt>
                <c:pt idx="247">
                  <c:v>992: D. 11-08h</c:v>
                </c:pt>
                <c:pt idx="248">
                  <c:v>993: D. 11-09h</c:v>
                </c:pt>
                <c:pt idx="249">
                  <c:v>994: D. 11-10h</c:v>
                </c:pt>
                <c:pt idx="250">
                  <c:v>995: D. 11-11h</c:v>
                </c:pt>
                <c:pt idx="251">
                  <c:v>996: D. 11-12h</c:v>
                </c:pt>
                <c:pt idx="252">
                  <c:v>997: D. 11-13h</c:v>
                </c:pt>
                <c:pt idx="253">
                  <c:v>998: D. 11-14h</c:v>
                </c:pt>
                <c:pt idx="254">
                  <c:v>999: D. 11-15h</c:v>
                </c:pt>
                <c:pt idx="255">
                  <c:v>1000: D. 11-16h</c:v>
                </c:pt>
                <c:pt idx="256">
                  <c:v>1001: D. 11-17h</c:v>
                </c:pt>
                <c:pt idx="257">
                  <c:v>1002: D. 11-18h</c:v>
                </c:pt>
                <c:pt idx="258">
                  <c:v>1003: D. 11-19h</c:v>
                </c:pt>
                <c:pt idx="259">
                  <c:v>1004: D. 11-20h</c:v>
                </c:pt>
                <c:pt idx="260">
                  <c:v>1005: D. 11-21h</c:v>
                </c:pt>
                <c:pt idx="261">
                  <c:v>1006: D. 11-22h</c:v>
                </c:pt>
                <c:pt idx="262">
                  <c:v>1007: D. 11-23h</c:v>
                </c:pt>
                <c:pt idx="263">
                  <c:v>1008: D. 11-24h</c:v>
                </c:pt>
                <c:pt idx="264">
                  <c:v>1009: L. 12-01h</c:v>
                </c:pt>
                <c:pt idx="265">
                  <c:v>1010: L. 12-02h</c:v>
                </c:pt>
                <c:pt idx="266">
                  <c:v>1011: L. 12-03h</c:v>
                </c:pt>
                <c:pt idx="267">
                  <c:v>1012: L. 12-04h</c:v>
                </c:pt>
                <c:pt idx="268">
                  <c:v>1013: L. 12-05h</c:v>
                </c:pt>
                <c:pt idx="269">
                  <c:v>1014: L. 12-06h</c:v>
                </c:pt>
                <c:pt idx="270">
                  <c:v>1015: L. 12-07h</c:v>
                </c:pt>
                <c:pt idx="271">
                  <c:v>1016: L. 12-08h</c:v>
                </c:pt>
                <c:pt idx="272">
                  <c:v>1017: L. 12-09h</c:v>
                </c:pt>
                <c:pt idx="273">
                  <c:v>1018: L. 12-10h</c:v>
                </c:pt>
                <c:pt idx="274">
                  <c:v>1019: L. 12-11h</c:v>
                </c:pt>
                <c:pt idx="275">
                  <c:v>1020: L. 12-12h</c:v>
                </c:pt>
                <c:pt idx="276">
                  <c:v>1021: L. 12-13h</c:v>
                </c:pt>
                <c:pt idx="277">
                  <c:v>1022: L. 12-14h</c:v>
                </c:pt>
                <c:pt idx="278">
                  <c:v>1023: L. 12-15h</c:v>
                </c:pt>
                <c:pt idx="279">
                  <c:v>1024: L. 12-16h</c:v>
                </c:pt>
                <c:pt idx="280">
                  <c:v>1025: L. 12-17h</c:v>
                </c:pt>
                <c:pt idx="281">
                  <c:v>1026: L. 12-18h</c:v>
                </c:pt>
                <c:pt idx="282">
                  <c:v>1027: L. 12-19h</c:v>
                </c:pt>
                <c:pt idx="283">
                  <c:v>1028: L. 12-20h</c:v>
                </c:pt>
                <c:pt idx="284">
                  <c:v>1029: L. 12-21h</c:v>
                </c:pt>
                <c:pt idx="285">
                  <c:v>1030: L. 12-22h</c:v>
                </c:pt>
                <c:pt idx="286">
                  <c:v>1031: L. 12-23h</c:v>
                </c:pt>
                <c:pt idx="287">
                  <c:v>1032: L. 12-24h</c:v>
                </c:pt>
                <c:pt idx="288">
                  <c:v>1033: M. 13-01h</c:v>
                </c:pt>
                <c:pt idx="289">
                  <c:v>1034: M. 13-02h</c:v>
                </c:pt>
                <c:pt idx="290">
                  <c:v>1035: M. 13-03h</c:v>
                </c:pt>
                <c:pt idx="291">
                  <c:v>1036: M. 13-04h</c:v>
                </c:pt>
                <c:pt idx="292">
                  <c:v>1037: M. 13-05h</c:v>
                </c:pt>
                <c:pt idx="293">
                  <c:v>1038: M. 13-06h</c:v>
                </c:pt>
                <c:pt idx="294">
                  <c:v>1039: M. 13-07h</c:v>
                </c:pt>
                <c:pt idx="295">
                  <c:v>1040: M. 13-08h</c:v>
                </c:pt>
                <c:pt idx="296">
                  <c:v>1041: M. 13-09h</c:v>
                </c:pt>
                <c:pt idx="297">
                  <c:v>1042: M. 13-10h</c:v>
                </c:pt>
                <c:pt idx="298">
                  <c:v>1043: M. 13-11h</c:v>
                </c:pt>
                <c:pt idx="299">
                  <c:v>1044: M. 13-12h</c:v>
                </c:pt>
                <c:pt idx="300">
                  <c:v>1045: M. 13-13h</c:v>
                </c:pt>
                <c:pt idx="301">
                  <c:v>1046: M. 13-14h</c:v>
                </c:pt>
                <c:pt idx="302">
                  <c:v>1047: M. 13-15h</c:v>
                </c:pt>
                <c:pt idx="303">
                  <c:v>1048: M. 13-16h</c:v>
                </c:pt>
                <c:pt idx="304">
                  <c:v>1049: M. 13-17h</c:v>
                </c:pt>
                <c:pt idx="305">
                  <c:v>1050: M. 13-18h</c:v>
                </c:pt>
                <c:pt idx="306">
                  <c:v>1051: M. 13-19h</c:v>
                </c:pt>
                <c:pt idx="307">
                  <c:v>1052: M. 13-20h</c:v>
                </c:pt>
                <c:pt idx="308">
                  <c:v>1053: M. 13-21h</c:v>
                </c:pt>
                <c:pt idx="309">
                  <c:v>1054: M. 13-22h</c:v>
                </c:pt>
                <c:pt idx="310">
                  <c:v>1055: M. 13-23h</c:v>
                </c:pt>
                <c:pt idx="311">
                  <c:v>1056: M. 13-24h</c:v>
                </c:pt>
                <c:pt idx="312">
                  <c:v>1057: M. 14-01h</c:v>
                </c:pt>
                <c:pt idx="313">
                  <c:v>1058: M. 14-02h</c:v>
                </c:pt>
                <c:pt idx="314">
                  <c:v>1059: M. 14-03h</c:v>
                </c:pt>
                <c:pt idx="315">
                  <c:v>1060: M. 14-04h</c:v>
                </c:pt>
                <c:pt idx="316">
                  <c:v>1061: M. 14-05h</c:v>
                </c:pt>
                <c:pt idx="317">
                  <c:v>1062: M. 14-06h</c:v>
                </c:pt>
                <c:pt idx="318">
                  <c:v>1063: M. 14-07h</c:v>
                </c:pt>
                <c:pt idx="319">
                  <c:v>1064: M. 14-08h</c:v>
                </c:pt>
                <c:pt idx="320">
                  <c:v>1065: M. 14-09h</c:v>
                </c:pt>
                <c:pt idx="321">
                  <c:v>1066: M. 14-10h</c:v>
                </c:pt>
                <c:pt idx="322">
                  <c:v>1067: M. 14-11h</c:v>
                </c:pt>
                <c:pt idx="323">
                  <c:v>1068: M. 14-12h</c:v>
                </c:pt>
                <c:pt idx="324">
                  <c:v>1069: M. 14-13h</c:v>
                </c:pt>
                <c:pt idx="325">
                  <c:v>1070: M. 14-14h</c:v>
                </c:pt>
                <c:pt idx="326">
                  <c:v>1071: M. 14-15h</c:v>
                </c:pt>
                <c:pt idx="327">
                  <c:v>1072: M. 14-16h</c:v>
                </c:pt>
                <c:pt idx="328">
                  <c:v>1073: M. 14-17h</c:v>
                </c:pt>
                <c:pt idx="329">
                  <c:v>1074: M. 14-18h</c:v>
                </c:pt>
                <c:pt idx="330">
                  <c:v>1075: M. 14-19h</c:v>
                </c:pt>
                <c:pt idx="331">
                  <c:v>1076: M. 14-20h</c:v>
                </c:pt>
                <c:pt idx="332">
                  <c:v>1077: M. 14-21h</c:v>
                </c:pt>
                <c:pt idx="333">
                  <c:v>1078: M. 14-22h</c:v>
                </c:pt>
                <c:pt idx="334">
                  <c:v>1079: M. 14-23h</c:v>
                </c:pt>
                <c:pt idx="335">
                  <c:v>1080: M. 14-24h</c:v>
                </c:pt>
                <c:pt idx="336">
                  <c:v>1081: J. 15-01h</c:v>
                </c:pt>
                <c:pt idx="337">
                  <c:v>1082: J. 15-02h</c:v>
                </c:pt>
                <c:pt idx="338">
                  <c:v>1083: J. 15-03h</c:v>
                </c:pt>
                <c:pt idx="339">
                  <c:v>1084: J. 15-04h</c:v>
                </c:pt>
                <c:pt idx="340">
                  <c:v>1085: J. 15-05h</c:v>
                </c:pt>
                <c:pt idx="341">
                  <c:v>1086: J. 15-06h</c:v>
                </c:pt>
                <c:pt idx="342">
                  <c:v>1087: J. 15-07h</c:v>
                </c:pt>
                <c:pt idx="343">
                  <c:v>1088: J. 15-08h</c:v>
                </c:pt>
                <c:pt idx="344">
                  <c:v>1089: J. 15-09h</c:v>
                </c:pt>
                <c:pt idx="345">
                  <c:v>1090: J. 15-10h</c:v>
                </c:pt>
                <c:pt idx="346">
                  <c:v>1091: J. 15-11h</c:v>
                </c:pt>
                <c:pt idx="347">
                  <c:v>1092: J. 15-12h</c:v>
                </c:pt>
                <c:pt idx="348">
                  <c:v>1093: J. 15-13h</c:v>
                </c:pt>
                <c:pt idx="349">
                  <c:v>1094: J. 15-14h</c:v>
                </c:pt>
                <c:pt idx="350">
                  <c:v>1095: J. 15-15h</c:v>
                </c:pt>
                <c:pt idx="351">
                  <c:v>1096: J. 15-16h</c:v>
                </c:pt>
                <c:pt idx="352">
                  <c:v>1097: J. 15-17h</c:v>
                </c:pt>
                <c:pt idx="353">
                  <c:v>1098: J. 15-18h</c:v>
                </c:pt>
                <c:pt idx="354">
                  <c:v>1099: J. 15-19h</c:v>
                </c:pt>
                <c:pt idx="355">
                  <c:v>1100: J. 15-20h</c:v>
                </c:pt>
                <c:pt idx="356">
                  <c:v>1101: J. 15-21h</c:v>
                </c:pt>
                <c:pt idx="357">
                  <c:v>1102: J. 15-22h</c:v>
                </c:pt>
                <c:pt idx="358">
                  <c:v>1103: J. 15-23h</c:v>
                </c:pt>
                <c:pt idx="359">
                  <c:v>1104: J. 15-24h</c:v>
                </c:pt>
                <c:pt idx="360">
                  <c:v>1105: V. 16-01h</c:v>
                </c:pt>
                <c:pt idx="361">
                  <c:v>1106: V. 16-02h</c:v>
                </c:pt>
                <c:pt idx="362">
                  <c:v>1107: V. 16-03h</c:v>
                </c:pt>
                <c:pt idx="363">
                  <c:v>1108: V. 16-04h</c:v>
                </c:pt>
                <c:pt idx="364">
                  <c:v>1109: V. 16-05h</c:v>
                </c:pt>
                <c:pt idx="365">
                  <c:v>1110: V. 16-06h</c:v>
                </c:pt>
                <c:pt idx="366">
                  <c:v>1111: V. 16-07h</c:v>
                </c:pt>
                <c:pt idx="367">
                  <c:v>1112: V. 16-08h</c:v>
                </c:pt>
                <c:pt idx="368">
                  <c:v>1113: V. 16-09h</c:v>
                </c:pt>
                <c:pt idx="369">
                  <c:v>1114: V. 16-10h</c:v>
                </c:pt>
                <c:pt idx="370">
                  <c:v>1115: V. 16-11h</c:v>
                </c:pt>
                <c:pt idx="371">
                  <c:v>1116: V. 16-12h</c:v>
                </c:pt>
                <c:pt idx="372">
                  <c:v>1117: V. 16-13h</c:v>
                </c:pt>
                <c:pt idx="373">
                  <c:v>1118: V. 16-14h</c:v>
                </c:pt>
                <c:pt idx="374">
                  <c:v>1119: V. 16-15h</c:v>
                </c:pt>
                <c:pt idx="375">
                  <c:v>1120: V. 16-16h</c:v>
                </c:pt>
                <c:pt idx="376">
                  <c:v>1121: V. 16-17h</c:v>
                </c:pt>
                <c:pt idx="377">
                  <c:v>1122: V. 16-18h</c:v>
                </c:pt>
                <c:pt idx="378">
                  <c:v>1123: V. 16-19h</c:v>
                </c:pt>
                <c:pt idx="379">
                  <c:v>1124: V. 16-20h</c:v>
                </c:pt>
                <c:pt idx="380">
                  <c:v>1125: V. 16-21h</c:v>
                </c:pt>
                <c:pt idx="381">
                  <c:v>1126: V. 16-22h</c:v>
                </c:pt>
                <c:pt idx="382">
                  <c:v>1127: V. 16-23h</c:v>
                </c:pt>
                <c:pt idx="383">
                  <c:v>1128: V. 16-24h</c:v>
                </c:pt>
                <c:pt idx="384">
                  <c:v>1129: S. 17-01h</c:v>
                </c:pt>
                <c:pt idx="385">
                  <c:v>1130: S. 17-02h</c:v>
                </c:pt>
                <c:pt idx="386">
                  <c:v>1131: S. 17-03h</c:v>
                </c:pt>
                <c:pt idx="387">
                  <c:v>1132: S. 17-04h</c:v>
                </c:pt>
                <c:pt idx="388">
                  <c:v>1133: S. 17-05h</c:v>
                </c:pt>
                <c:pt idx="389">
                  <c:v>1134: S. 17-06h</c:v>
                </c:pt>
                <c:pt idx="390">
                  <c:v>1135: S. 17-07h</c:v>
                </c:pt>
                <c:pt idx="391">
                  <c:v>1136: S. 17-08h</c:v>
                </c:pt>
                <c:pt idx="392">
                  <c:v>1137: S. 17-09h</c:v>
                </c:pt>
                <c:pt idx="393">
                  <c:v>1138: S. 17-10h</c:v>
                </c:pt>
                <c:pt idx="394">
                  <c:v>1139: S. 17-11h</c:v>
                </c:pt>
                <c:pt idx="395">
                  <c:v>1140: S. 17-12h</c:v>
                </c:pt>
                <c:pt idx="396">
                  <c:v>1141: S. 17-13h</c:v>
                </c:pt>
                <c:pt idx="397">
                  <c:v>1142: S. 17-14h</c:v>
                </c:pt>
                <c:pt idx="398">
                  <c:v>1143: S. 17-15h</c:v>
                </c:pt>
                <c:pt idx="399">
                  <c:v>1144: S. 17-16h</c:v>
                </c:pt>
                <c:pt idx="400">
                  <c:v>1145: S. 17-17h</c:v>
                </c:pt>
                <c:pt idx="401">
                  <c:v>1146: S. 17-18h</c:v>
                </c:pt>
                <c:pt idx="402">
                  <c:v>1147: S. 17-19h</c:v>
                </c:pt>
                <c:pt idx="403">
                  <c:v>1148: S. 17-20h</c:v>
                </c:pt>
                <c:pt idx="404">
                  <c:v>1149: S. 17-21h</c:v>
                </c:pt>
                <c:pt idx="405">
                  <c:v>1150: S. 17-22h</c:v>
                </c:pt>
                <c:pt idx="406">
                  <c:v>1151: S. 17-23h</c:v>
                </c:pt>
                <c:pt idx="407">
                  <c:v>1152: S. 17-24h</c:v>
                </c:pt>
                <c:pt idx="408">
                  <c:v>1153: D. 18-01h</c:v>
                </c:pt>
                <c:pt idx="409">
                  <c:v>1154: D. 18-02h</c:v>
                </c:pt>
                <c:pt idx="410">
                  <c:v>1155: D. 18-03h</c:v>
                </c:pt>
                <c:pt idx="411">
                  <c:v>1156: D. 18-04h</c:v>
                </c:pt>
                <c:pt idx="412">
                  <c:v>1157: D. 18-05h</c:v>
                </c:pt>
                <c:pt idx="413">
                  <c:v>1158: D. 18-06h</c:v>
                </c:pt>
                <c:pt idx="414">
                  <c:v>1159: D. 18-07h</c:v>
                </c:pt>
                <c:pt idx="415">
                  <c:v>1160: D. 18-08h</c:v>
                </c:pt>
                <c:pt idx="416">
                  <c:v>1161: D. 18-09h</c:v>
                </c:pt>
                <c:pt idx="417">
                  <c:v>1162: D. 18-10h</c:v>
                </c:pt>
                <c:pt idx="418">
                  <c:v>1163: D. 18-11h</c:v>
                </c:pt>
                <c:pt idx="419">
                  <c:v>1164: D. 18-12h</c:v>
                </c:pt>
                <c:pt idx="420">
                  <c:v>1165: D. 18-13h</c:v>
                </c:pt>
                <c:pt idx="421">
                  <c:v>1166: D. 18-14h</c:v>
                </c:pt>
                <c:pt idx="422">
                  <c:v>1167: D. 18-15h</c:v>
                </c:pt>
                <c:pt idx="423">
                  <c:v>1168: D. 18-16h</c:v>
                </c:pt>
                <c:pt idx="424">
                  <c:v>1169: D. 18-17h</c:v>
                </c:pt>
                <c:pt idx="425">
                  <c:v>1170: D. 18-18h</c:v>
                </c:pt>
                <c:pt idx="426">
                  <c:v>1171: D. 18-19h</c:v>
                </c:pt>
                <c:pt idx="427">
                  <c:v>1172: D. 18-20h</c:v>
                </c:pt>
                <c:pt idx="428">
                  <c:v>1173: D. 18-21h</c:v>
                </c:pt>
                <c:pt idx="429">
                  <c:v>1174: D. 18-22h</c:v>
                </c:pt>
                <c:pt idx="430">
                  <c:v>1175: D. 18-23h</c:v>
                </c:pt>
                <c:pt idx="431">
                  <c:v>1176: D. 18-24h</c:v>
                </c:pt>
                <c:pt idx="432">
                  <c:v>1177: L. 19-01h</c:v>
                </c:pt>
                <c:pt idx="433">
                  <c:v>1178: L. 19-02h</c:v>
                </c:pt>
                <c:pt idx="434">
                  <c:v>1179: L. 19-03h</c:v>
                </c:pt>
                <c:pt idx="435">
                  <c:v>1180: L. 19-04h</c:v>
                </c:pt>
                <c:pt idx="436">
                  <c:v>1181: L. 19-05h</c:v>
                </c:pt>
                <c:pt idx="437">
                  <c:v>1182: L. 19-06h</c:v>
                </c:pt>
                <c:pt idx="438">
                  <c:v>1183: L. 19-07h</c:v>
                </c:pt>
                <c:pt idx="439">
                  <c:v>1184: L. 19-08h</c:v>
                </c:pt>
                <c:pt idx="440">
                  <c:v>1185: L. 19-09h</c:v>
                </c:pt>
                <c:pt idx="441">
                  <c:v>1186: L. 19-10h</c:v>
                </c:pt>
                <c:pt idx="442">
                  <c:v>1187: L. 19-11h</c:v>
                </c:pt>
                <c:pt idx="443">
                  <c:v>1188: L. 19-12h</c:v>
                </c:pt>
                <c:pt idx="444">
                  <c:v>1189: L. 19-13h</c:v>
                </c:pt>
                <c:pt idx="445">
                  <c:v>1190: L. 19-14h</c:v>
                </c:pt>
                <c:pt idx="446">
                  <c:v>1191: L. 19-15h</c:v>
                </c:pt>
                <c:pt idx="447">
                  <c:v>1192: L. 19-16h</c:v>
                </c:pt>
                <c:pt idx="448">
                  <c:v>1193: L. 19-17h</c:v>
                </c:pt>
                <c:pt idx="449">
                  <c:v>1194: L. 19-18h</c:v>
                </c:pt>
                <c:pt idx="450">
                  <c:v>1195: L. 19-19h</c:v>
                </c:pt>
                <c:pt idx="451">
                  <c:v>1196: L. 19-20h</c:v>
                </c:pt>
                <c:pt idx="452">
                  <c:v>1197: L. 19-21h</c:v>
                </c:pt>
                <c:pt idx="453">
                  <c:v>1198: L. 19-22h</c:v>
                </c:pt>
                <c:pt idx="454">
                  <c:v>1199: L. 19-23h</c:v>
                </c:pt>
                <c:pt idx="455">
                  <c:v>1200: L. 19-24h</c:v>
                </c:pt>
                <c:pt idx="456">
                  <c:v>1201: M. 20-01h</c:v>
                </c:pt>
                <c:pt idx="457">
                  <c:v>1202: M. 20-02h</c:v>
                </c:pt>
                <c:pt idx="458">
                  <c:v>1203: M. 20-03h</c:v>
                </c:pt>
                <c:pt idx="459">
                  <c:v>1204: M. 20-04h</c:v>
                </c:pt>
                <c:pt idx="460">
                  <c:v>1205: M. 20-05h</c:v>
                </c:pt>
                <c:pt idx="461">
                  <c:v>1206: M. 20-06h</c:v>
                </c:pt>
                <c:pt idx="462">
                  <c:v>1207: M. 20-07h</c:v>
                </c:pt>
                <c:pt idx="463">
                  <c:v>1208: M. 20-08h</c:v>
                </c:pt>
                <c:pt idx="464">
                  <c:v>1209: M. 20-09h</c:v>
                </c:pt>
                <c:pt idx="465">
                  <c:v>1210: M. 20-10h</c:v>
                </c:pt>
                <c:pt idx="466">
                  <c:v>1211: M. 20-11h</c:v>
                </c:pt>
                <c:pt idx="467">
                  <c:v>1212: M. 20-12h</c:v>
                </c:pt>
                <c:pt idx="468">
                  <c:v>1213: M. 20-13h</c:v>
                </c:pt>
                <c:pt idx="469">
                  <c:v>1214: M. 20-14h</c:v>
                </c:pt>
                <c:pt idx="470">
                  <c:v>1215: M. 20-15h</c:v>
                </c:pt>
                <c:pt idx="471">
                  <c:v>1216: M. 20-16h</c:v>
                </c:pt>
                <c:pt idx="472">
                  <c:v>1217: M. 20-17h</c:v>
                </c:pt>
                <c:pt idx="473">
                  <c:v>1218: M. 20-18h</c:v>
                </c:pt>
                <c:pt idx="474">
                  <c:v>1219: M. 20-19h</c:v>
                </c:pt>
                <c:pt idx="475">
                  <c:v>1220: M. 20-20h</c:v>
                </c:pt>
                <c:pt idx="476">
                  <c:v>1221: M. 20-21h</c:v>
                </c:pt>
                <c:pt idx="477">
                  <c:v>1222: M. 20-22h</c:v>
                </c:pt>
                <c:pt idx="478">
                  <c:v>1223: M. 20-23h</c:v>
                </c:pt>
                <c:pt idx="479">
                  <c:v>1224: M. 20-24h</c:v>
                </c:pt>
                <c:pt idx="480">
                  <c:v>1225: M. 21-01h</c:v>
                </c:pt>
                <c:pt idx="481">
                  <c:v>1226: M. 21-02h</c:v>
                </c:pt>
                <c:pt idx="482">
                  <c:v>1227: M. 21-03h</c:v>
                </c:pt>
                <c:pt idx="483">
                  <c:v>1228: M. 21-04h</c:v>
                </c:pt>
                <c:pt idx="484">
                  <c:v>1229: M. 21-05h</c:v>
                </c:pt>
                <c:pt idx="485">
                  <c:v>1230: M. 21-06h</c:v>
                </c:pt>
                <c:pt idx="486">
                  <c:v>1231: M. 21-07h</c:v>
                </c:pt>
                <c:pt idx="487">
                  <c:v>1232: M. 21-08h</c:v>
                </c:pt>
                <c:pt idx="488">
                  <c:v>1233: M. 21-09h</c:v>
                </c:pt>
                <c:pt idx="489">
                  <c:v>1234: M. 21-10h</c:v>
                </c:pt>
                <c:pt idx="490">
                  <c:v>1235: M. 21-11h</c:v>
                </c:pt>
                <c:pt idx="491">
                  <c:v>1236: M. 21-12h</c:v>
                </c:pt>
                <c:pt idx="492">
                  <c:v>1237: M. 21-13h</c:v>
                </c:pt>
                <c:pt idx="493">
                  <c:v>1238: M. 21-14h</c:v>
                </c:pt>
                <c:pt idx="494">
                  <c:v>1239: M. 21-15h</c:v>
                </c:pt>
                <c:pt idx="495">
                  <c:v>1240: M. 21-16h</c:v>
                </c:pt>
                <c:pt idx="496">
                  <c:v>1241: M. 21-17h</c:v>
                </c:pt>
                <c:pt idx="497">
                  <c:v>1242: M. 21-18h</c:v>
                </c:pt>
                <c:pt idx="498">
                  <c:v>1243: M. 21-19h</c:v>
                </c:pt>
                <c:pt idx="499">
                  <c:v>1244: M. 21-20h</c:v>
                </c:pt>
                <c:pt idx="500">
                  <c:v>1245: M. 21-21h</c:v>
                </c:pt>
                <c:pt idx="501">
                  <c:v>1246: M. 21-22h</c:v>
                </c:pt>
                <c:pt idx="502">
                  <c:v>1247: M. 21-23h</c:v>
                </c:pt>
                <c:pt idx="503">
                  <c:v>1248: M. 21-24h</c:v>
                </c:pt>
                <c:pt idx="504">
                  <c:v>1249: J. 22-01h</c:v>
                </c:pt>
                <c:pt idx="505">
                  <c:v>1250: J. 22-02h</c:v>
                </c:pt>
                <c:pt idx="506">
                  <c:v>1251: J. 22-03h</c:v>
                </c:pt>
                <c:pt idx="507">
                  <c:v>1252: J. 22-04h</c:v>
                </c:pt>
                <c:pt idx="508">
                  <c:v>1253: J. 22-05h</c:v>
                </c:pt>
                <c:pt idx="509">
                  <c:v>1254: J. 22-06h</c:v>
                </c:pt>
                <c:pt idx="510">
                  <c:v>1255: J. 22-07h</c:v>
                </c:pt>
                <c:pt idx="511">
                  <c:v>1256: J. 22-08h</c:v>
                </c:pt>
                <c:pt idx="512">
                  <c:v>1257: J. 22-09h</c:v>
                </c:pt>
                <c:pt idx="513">
                  <c:v>1258: J. 22-10h</c:v>
                </c:pt>
                <c:pt idx="514">
                  <c:v>1259: J. 22-11h</c:v>
                </c:pt>
                <c:pt idx="515">
                  <c:v>1260: J. 22-12h</c:v>
                </c:pt>
                <c:pt idx="516">
                  <c:v>1261: J. 22-13h</c:v>
                </c:pt>
                <c:pt idx="517">
                  <c:v>1262: J. 22-14h</c:v>
                </c:pt>
                <c:pt idx="518">
                  <c:v>1263: J. 22-15h</c:v>
                </c:pt>
                <c:pt idx="519">
                  <c:v>1264: J. 22-16h</c:v>
                </c:pt>
                <c:pt idx="520">
                  <c:v>1265: J. 22-17h</c:v>
                </c:pt>
                <c:pt idx="521">
                  <c:v>1266: J. 22-18h</c:v>
                </c:pt>
                <c:pt idx="522">
                  <c:v>1267: J. 22-19h</c:v>
                </c:pt>
                <c:pt idx="523">
                  <c:v>1268: J. 22-20h</c:v>
                </c:pt>
                <c:pt idx="524">
                  <c:v>1269: J. 22-21h</c:v>
                </c:pt>
                <c:pt idx="525">
                  <c:v>1270: J. 22-22h</c:v>
                </c:pt>
                <c:pt idx="526">
                  <c:v>1271: J. 22-23h</c:v>
                </c:pt>
                <c:pt idx="527">
                  <c:v>1272: J. 22-24h</c:v>
                </c:pt>
                <c:pt idx="528">
                  <c:v>1273: V. 23-01h</c:v>
                </c:pt>
                <c:pt idx="529">
                  <c:v>1274: V. 23-02h</c:v>
                </c:pt>
                <c:pt idx="530">
                  <c:v>1275: V. 23-03h</c:v>
                </c:pt>
                <c:pt idx="531">
                  <c:v>1276: V. 23-04h</c:v>
                </c:pt>
                <c:pt idx="532">
                  <c:v>1277: V. 23-05h</c:v>
                </c:pt>
                <c:pt idx="533">
                  <c:v>1278: V. 23-06h</c:v>
                </c:pt>
                <c:pt idx="534">
                  <c:v>1279: V. 23-07h</c:v>
                </c:pt>
                <c:pt idx="535">
                  <c:v>1280: V. 23-08h</c:v>
                </c:pt>
                <c:pt idx="536">
                  <c:v>1281: V. 23-09h</c:v>
                </c:pt>
                <c:pt idx="537">
                  <c:v>1282: V. 23-10h</c:v>
                </c:pt>
                <c:pt idx="538">
                  <c:v>1283: V. 23-11h</c:v>
                </c:pt>
                <c:pt idx="539">
                  <c:v>1284: V. 23-12h</c:v>
                </c:pt>
                <c:pt idx="540">
                  <c:v>1285: V. 23-13h</c:v>
                </c:pt>
                <c:pt idx="541">
                  <c:v>1286: V. 23-14h</c:v>
                </c:pt>
                <c:pt idx="542">
                  <c:v>1287: V. 23-15h</c:v>
                </c:pt>
                <c:pt idx="543">
                  <c:v>1288: V. 23-16h</c:v>
                </c:pt>
                <c:pt idx="544">
                  <c:v>1289: V. 23-17h</c:v>
                </c:pt>
                <c:pt idx="545">
                  <c:v>1290: V. 23-18h</c:v>
                </c:pt>
                <c:pt idx="546">
                  <c:v>1291: V. 23-19h</c:v>
                </c:pt>
                <c:pt idx="547">
                  <c:v>1292: V. 23-20h</c:v>
                </c:pt>
                <c:pt idx="548">
                  <c:v>1293: V. 23-21h</c:v>
                </c:pt>
                <c:pt idx="549">
                  <c:v>1294: V. 23-22h</c:v>
                </c:pt>
                <c:pt idx="550">
                  <c:v>1295: V. 23-23h</c:v>
                </c:pt>
                <c:pt idx="551">
                  <c:v>1296: V. 23-24h</c:v>
                </c:pt>
                <c:pt idx="552">
                  <c:v>1297: S. 24-01h</c:v>
                </c:pt>
                <c:pt idx="553">
                  <c:v>1298: S. 24-02h</c:v>
                </c:pt>
                <c:pt idx="554">
                  <c:v>1299: S. 24-03h</c:v>
                </c:pt>
                <c:pt idx="555">
                  <c:v>1300: S. 24-04h</c:v>
                </c:pt>
                <c:pt idx="556">
                  <c:v>1301: S. 24-05h</c:v>
                </c:pt>
                <c:pt idx="557">
                  <c:v>1302: S. 24-06h</c:v>
                </c:pt>
                <c:pt idx="558">
                  <c:v>1303: S. 24-07h</c:v>
                </c:pt>
                <c:pt idx="559">
                  <c:v>1304: S. 24-08h</c:v>
                </c:pt>
                <c:pt idx="560">
                  <c:v>1305: S. 24-09h</c:v>
                </c:pt>
                <c:pt idx="561">
                  <c:v>1306: S. 24-10h</c:v>
                </c:pt>
                <c:pt idx="562">
                  <c:v>1307: S. 24-11h</c:v>
                </c:pt>
                <c:pt idx="563">
                  <c:v>1308: S. 24-12h</c:v>
                </c:pt>
                <c:pt idx="564">
                  <c:v>1309: S. 24-13h</c:v>
                </c:pt>
                <c:pt idx="565">
                  <c:v>1310: S. 24-14h</c:v>
                </c:pt>
                <c:pt idx="566">
                  <c:v>1311: S. 24-15h</c:v>
                </c:pt>
                <c:pt idx="567">
                  <c:v>1312: S. 24-16h</c:v>
                </c:pt>
                <c:pt idx="568">
                  <c:v>1313: S. 24-17h</c:v>
                </c:pt>
                <c:pt idx="569">
                  <c:v>1314: S. 24-18h</c:v>
                </c:pt>
                <c:pt idx="570">
                  <c:v>1315: S. 24-19h</c:v>
                </c:pt>
                <c:pt idx="571">
                  <c:v>1316: S. 24-20h</c:v>
                </c:pt>
                <c:pt idx="572">
                  <c:v>1317: S. 24-21h</c:v>
                </c:pt>
                <c:pt idx="573">
                  <c:v>1318: S. 24-22h</c:v>
                </c:pt>
                <c:pt idx="574">
                  <c:v>1319: S. 24-23h</c:v>
                </c:pt>
                <c:pt idx="575">
                  <c:v>1320: S. 24-24h</c:v>
                </c:pt>
                <c:pt idx="576">
                  <c:v>1321: D. 25-01h</c:v>
                </c:pt>
                <c:pt idx="577">
                  <c:v>1322: D. 25-02h</c:v>
                </c:pt>
                <c:pt idx="578">
                  <c:v>1323: D. 25-03h</c:v>
                </c:pt>
                <c:pt idx="579">
                  <c:v>1324: D. 25-04h</c:v>
                </c:pt>
                <c:pt idx="580">
                  <c:v>1325: D. 25-05h</c:v>
                </c:pt>
                <c:pt idx="581">
                  <c:v>1326: D. 25-06h</c:v>
                </c:pt>
                <c:pt idx="582">
                  <c:v>1327: D. 25-07h</c:v>
                </c:pt>
                <c:pt idx="583">
                  <c:v>1328: D. 25-08h</c:v>
                </c:pt>
                <c:pt idx="584">
                  <c:v>1329: D. 25-09h</c:v>
                </c:pt>
                <c:pt idx="585">
                  <c:v>1330: D. 25-10h</c:v>
                </c:pt>
                <c:pt idx="586">
                  <c:v>1331: D. 25-11h</c:v>
                </c:pt>
                <c:pt idx="587">
                  <c:v>1332: D. 25-12h</c:v>
                </c:pt>
                <c:pt idx="588">
                  <c:v>1333: D. 25-13h</c:v>
                </c:pt>
                <c:pt idx="589">
                  <c:v>1334: D. 25-14h</c:v>
                </c:pt>
                <c:pt idx="590">
                  <c:v>1335: D. 25-15h</c:v>
                </c:pt>
                <c:pt idx="591">
                  <c:v>1336: D. 25-16h</c:v>
                </c:pt>
                <c:pt idx="592">
                  <c:v>1337: D. 25-17h</c:v>
                </c:pt>
                <c:pt idx="593">
                  <c:v>1338: D. 25-18h</c:v>
                </c:pt>
                <c:pt idx="594">
                  <c:v>1339: D. 25-19h</c:v>
                </c:pt>
                <c:pt idx="595">
                  <c:v>1340: D. 25-20h</c:v>
                </c:pt>
                <c:pt idx="596">
                  <c:v>1341: D. 25-21h</c:v>
                </c:pt>
                <c:pt idx="597">
                  <c:v>1342: D. 25-22h</c:v>
                </c:pt>
                <c:pt idx="598">
                  <c:v>1343: D. 25-23h</c:v>
                </c:pt>
                <c:pt idx="599">
                  <c:v>1344: D. 25-24h</c:v>
                </c:pt>
                <c:pt idx="600">
                  <c:v>1345: L. 26-01h</c:v>
                </c:pt>
                <c:pt idx="601">
                  <c:v>1346: L. 26-02h</c:v>
                </c:pt>
                <c:pt idx="602">
                  <c:v>1347: L. 26-03h</c:v>
                </c:pt>
                <c:pt idx="603">
                  <c:v>1348: L. 26-04h</c:v>
                </c:pt>
                <c:pt idx="604">
                  <c:v>1349: L. 26-05h</c:v>
                </c:pt>
                <c:pt idx="605">
                  <c:v>1350: L. 26-06h</c:v>
                </c:pt>
                <c:pt idx="606">
                  <c:v>1351: L. 26-07h</c:v>
                </c:pt>
                <c:pt idx="607">
                  <c:v>1352: L. 26-08h</c:v>
                </c:pt>
                <c:pt idx="608">
                  <c:v>1353: L. 26-09h</c:v>
                </c:pt>
                <c:pt idx="609">
                  <c:v>1354: L. 26-10h</c:v>
                </c:pt>
                <c:pt idx="610">
                  <c:v>1355: L. 26-11h</c:v>
                </c:pt>
                <c:pt idx="611">
                  <c:v>1356: L. 26-12h</c:v>
                </c:pt>
                <c:pt idx="612">
                  <c:v>1357: L. 26-13h</c:v>
                </c:pt>
                <c:pt idx="613">
                  <c:v>1358: L. 26-14h</c:v>
                </c:pt>
                <c:pt idx="614">
                  <c:v>1359: L. 26-15h</c:v>
                </c:pt>
                <c:pt idx="615">
                  <c:v>1360: L. 26-16h</c:v>
                </c:pt>
                <c:pt idx="616">
                  <c:v>1361: L. 26-17h</c:v>
                </c:pt>
                <c:pt idx="617">
                  <c:v>1362: L. 26-18h</c:v>
                </c:pt>
                <c:pt idx="618">
                  <c:v>1363: L. 26-19h</c:v>
                </c:pt>
                <c:pt idx="619">
                  <c:v>1364: L. 26-20h</c:v>
                </c:pt>
                <c:pt idx="620">
                  <c:v>1365: L. 26-21h</c:v>
                </c:pt>
                <c:pt idx="621">
                  <c:v>1366: L. 26-22h</c:v>
                </c:pt>
                <c:pt idx="622">
                  <c:v>1367: L. 26-23h</c:v>
                </c:pt>
                <c:pt idx="623">
                  <c:v>1368: L. 26-24h</c:v>
                </c:pt>
                <c:pt idx="624">
                  <c:v>1369: M. 27-01h</c:v>
                </c:pt>
                <c:pt idx="625">
                  <c:v>1370: M. 27-02h</c:v>
                </c:pt>
                <c:pt idx="626">
                  <c:v>1371: M. 27-03h</c:v>
                </c:pt>
                <c:pt idx="627">
                  <c:v>1372: M. 27-04h</c:v>
                </c:pt>
                <c:pt idx="628">
                  <c:v>1373: M. 27-05h</c:v>
                </c:pt>
                <c:pt idx="629">
                  <c:v>1374: M. 27-06h</c:v>
                </c:pt>
                <c:pt idx="630">
                  <c:v>1375: M. 27-07h</c:v>
                </c:pt>
                <c:pt idx="631">
                  <c:v>1376: M. 27-08h</c:v>
                </c:pt>
                <c:pt idx="632">
                  <c:v>1377: M. 27-09h</c:v>
                </c:pt>
                <c:pt idx="633">
                  <c:v>1378: M. 27-10h</c:v>
                </c:pt>
                <c:pt idx="634">
                  <c:v>1379: M. 27-11h</c:v>
                </c:pt>
                <c:pt idx="635">
                  <c:v>1380: M. 27-12h</c:v>
                </c:pt>
                <c:pt idx="636">
                  <c:v>1381: M. 27-13h</c:v>
                </c:pt>
                <c:pt idx="637">
                  <c:v>1382: M. 27-14h</c:v>
                </c:pt>
                <c:pt idx="638">
                  <c:v>1383: M. 27-15h</c:v>
                </c:pt>
                <c:pt idx="639">
                  <c:v>1384: M. 27-16h</c:v>
                </c:pt>
                <c:pt idx="640">
                  <c:v>1385: M. 27-17h</c:v>
                </c:pt>
                <c:pt idx="641">
                  <c:v>1386: M. 27-18h</c:v>
                </c:pt>
                <c:pt idx="642">
                  <c:v>1387: M. 27-19h</c:v>
                </c:pt>
                <c:pt idx="643">
                  <c:v>1388: M. 27-20h</c:v>
                </c:pt>
                <c:pt idx="644">
                  <c:v>1389: M. 27-21h</c:v>
                </c:pt>
                <c:pt idx="645">
                  <c:v>1390: M. 27-22h</c:v>
                </c:pt>
                <c:pt idx="646">
                  <c:v>1391: M. 27-23h</c:v>
                </c:pt>
                <c:pt idx="647">
                  <c:v>1392: M. 27-24h</c:v>
                </c:pt>
                <c:pt idx="648">
                  <c:v>1393: M. 28-01h</c:v>
                </c:pt>
                <c:pt idx="649">
                  <c:v>1394: M. 28-02h</c:v>
                </c:pt>
                <c:pt idx="650">
                  <c:v>1395: M. 28-03h</c:v>
                </c:pt>
                <c:pt idx="651">
                  <c:v>1396: M. 28-04h</c:v>
                </c:pt>
                <c:pt idx="652">
                  <c:v>1397: M. 28-05h</c:v>
                </c:pt>
                <c:pt idx="653">
                  <c:v>1398: M. 28-06h</c:v>
                </c:pt>
                <c:pt idx="654">
                  <c:v>1399: M. 28-07h</c:v>
                </c:pt>
                <c:pt idx="655">
                  <c:v>1400: M. 28-08h</c:v>
                </c:pt>
                <c:pt idx="656">
                  <c:v>1401: M. 28-09h</c:v>
                </c:pt>
                <c:pt idx="657">
                  <c:v>1402: M. 28-10h</c:v>
                </c:pt>
                <c:pt idx="658">
                  <c:v>1403: M. 28-11h</c:v>
                </c:pt>
                <c:pt idx="659">
                  <c:v>1404: M. 28-12h</c:v>
                </c:pt>
                <c:pt idx="660">
                  <c:v>1405: M. 28-13h</c:v>
                </c:pt>
                <c:pt idx="661">
                  <c:v>1406: M. 28-14h</c:v>
                </c:pt>
                <c:pt idx="662">
                  <c:v>1407: M. 28-15h</c:v>
                </c:pt>
                <c:pt idx="663">
                  <c:v>1408: M. 28-16h</c:v>
                </c:pt>
                <c:pt idx="664">
                  <c:v>1409: M. 28-17h</c:v>
                </c:pt>
                <c:pt idx="665">
                  <c:v>1410: M. 28-18h</c:v>
                </c:pt>
                <c:pt idx="666">
                  <c:v>1411: M. 28-19h</c:v>
                </c:pt>
                <c:pt idx="667">
                  <c:v>1412: M. 28-20h</c:v>
                </c:pt>
                <c:pt idx="668">
                  <c:v>1413: M. 28-21h</c:v>
                </c:pt>
                <c:pt idx="669">
                  <c:v>1414: M. 28-22h</c:v>
                </c:pt>
                <c:pt idx="670">
                  <c:v>1415: M. 28-23h</c:v>
                </c:pt>
                <c:pt idx="671">
                  <c:v>1416: M. 28-24h</c:v>
                </c:pt>
              </c:strCache>
            </c:strRef>
          </c:cat>
          <c:val>
            <c:numRef>
              <c:f>Ifrane!$H$2:$H$673</c:f>
            </c:numRef>
          </c:val>
          <c:smooth val="0"/>
          <c:extLst>
            <c:ext xmlns:c16="http://schemas.microsoft.com/office/drawing/2014/chart" uri="{C3380CC4-5D6E-409C-BE32-E72D297353CC}">
              <c16:uniqueId val="{00000006-0253-41D6-9DB9-C33450772473}"/>
            </c:ext>
          </c:extLst>
        </c:ser>
        <c:ser>
          <c:idx val="7"/>
          <c:order val="7"/>
          <c:tx>
            <c:strRef>
              <c:f>Ifrane!$I$1</c:f>
              <c:strCache>
                <c:ptCount val="1"/>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Ifrane!$A$2:$A$673</c:f>
              <c:strCache>
                <c:ptCount val="672"/>
                <c:pt idx="0">
                  <c:v>745: J. 01-01h</c:v>
                </c:pt>
                <c:pt idx="1">
                  <c:v>746: J. 01-02h</c:v>
                </c:pt>
                <c:pt idx="2">
                  <c:v>747: J. 01-03h</c:v>
                </c:pt>
                <c:pt idx="3">
                  <c:v>748: J. 01-04h</c:v>
                </c:pt>
                <c:pt idx="4">
                  <c:v>749: J. 01-05h</c:v>
                </c:pt>
                <c:pt idx="5">
                  <c:v>750: J. 01-06h</c:v>
                </c:pt>
                <c:pt idx="6">
                  <c:v>751: J. 01-07h</c:v>
                </c:pt>
                <c:pt idx="7">
                  <c:v>752: J. 01-08h</c:v>
                </c:pt>
                <c:pt idx="8">
                  <c:v>753: J. 01-09h</c:v>
                </c:pt>
                <c:pt idx="9">
                  <c:v>754: J. 01-10h</c:v>
                </c:pt>
                <c:pt idx="10">
                  <c:v>755: J. 01-11h</c:v>
                </c:pt>
                <c:pt idx="11">
                  <c:v>756: J. 01-12h</c:v>
                </c:pt>
                <c:pt idx="12">
                  <c:v>757: J. 01-13h</c:v>
                </c:pt>
                <c:pt idx="13">
                  <c:v>758: J. 01-14h</c:v>
                </c:pt>
                <c:pt idx="14">
                  <c:v>759: J. 01-15h</c:v>
                </c:pt>
                <c:pt idx="15">
                  <c:v>760: J. 01-16h</c:v>
                </c:pt>
                <c:pt idx="16">
                  <c:v>761: J. 01-17h</c:v>
                </c:pt>
                <c:pt idx="17">
                  <c:v>762: J. 01-18h</c:v>
                </c:pt>
                <c:pt idx="18">
                  <c:v>763: J. 01-19h</c:v>
                </c:pt>
                <c:pt idx="19">
                  <c:v>764: J. 01-20h</c:v>
                </c:pt>
                <c:pt idx="20">
                  <c:v>765: J. 01-21h</c:v>
                </c:pt>
                <c:pt idx="21">
                  <c:v>766: J. 01-22h</c:v>
                </c:pt>
                <c:pt idx="22">
                  <c:v>767: J. 01-23h</c:v>
                </c:pt>
                <c:pt idx="23">
                  <c:v>768: J. 01-24h</c:v>
                </c:pt>
                <c:pt idx="24">
                  <c:v>769: V. 02-01h</c:v>
                </c:pt>
                <c:pt idx="25">
                  <c:v>770: V. 02-02h</c:v>
                </c:pt>
                <c:pt idx="26">
                  <c:v>771: V. 02-03h</c:v>
                </c:pt>
                <c:pt idx="27">
                  <c:v>772: V. 02-04h</c:v>
                </c:pt>
                <c:pt idx="28">
                  <c:v>773: V. 02-05h</c:v>
                </c:pt>
                <c:pt idx="29">
                  <c:v>774: V. 02-06h</c:v>
                </c:pt>
                <c:pt idx="30">
                  <c:v>775: V. 02-07h</c:v>
                </c:pt>
                <c:pt idx="31">
                  <c:v>776: V. 02-08h</c:v>
                </c:pt>
                <c:pt idx="32">
                  <c:v>777: V. 02-09h</c:v>
                </c:pt>
                <c:pt idx="33">
                  <c:v>778: V. 02-10h</c:v>
                </c:pt>
                <c:pt idx="34">
                  <c:v>779: V. 02-11h</c:v>
                </c:pt>
                <c:pt idx="35">
                  <c:v>780: V. 02-12h</c:v>
                </c:pt>
                <c:pt idx="36">
                  <c:v>781: V. 02-13h</c:v>
                </c:pt>
                <c:pt idx="37">
                  <c:v>782: V. 02-14h</c:v>
                </c:pt>
                <c:pt idx="38">
                  <c:v>783: V. 02-15h</c:v>
                </c:pt>
                <c:pt idx="39">
                  <c:v>784: V. 02-16h</c:v>
                </c:pt>
                <c:pt idx="40">
                  <c:v>785: V. 02-17h</c:v>
                </c:pt>
                <c:pt idx="41">
                  <c:v>786: V. 02-18h</c:v>
                </c:pt>
                <c:pt idx="42">
                  <c:v>787: V. 02-19h</c:v>
                </c:pt>
                <c:pt idx="43">
                  <c:v>788: V. 02-20h</c:v>
                </c:pt>
                <c:pt idx="44">
                  <c:v>789: V. 02-21h</c:v>
                </c:pt>
                <c:pt idx="45">
                  <c:v>790: V. 02-22h</c:v>
                </c:pt>
                <c:pt idx="46">
                  <c:v>791: V. 02-23h</c:v>
                </c:pt>
                <c:pt idx="47">
                  <c:v>792: V. 02-24h</c:v>
                </c:pt>
                <c:pt idx="48">
                  <c:v>793: S. 03-01h</c:v>
                </c:pt>
                <c:pt idx="49">
                  <c:v>794: S. 03-02h</c:v>
                </c:pt>
                <c:pt idx="50">
                  <c:v>795: S. 03-03h</c:v>
                </c:pt>
                <c:pt idx="51">
                  <c:v>796: S. 03-04h</c:v>
                </c:pt>
                <c:pt idx="52">
                  <c:v>797: S. 03-05h</c:v>
                </c:pt>
                <c:pt idx="53">
                  <c:v>798: S. 03-06h</c:v>
                </c:pt>
                <c:pt idx="54">
                  <c:v>799: S. 03-07h</c:v>
                </c:pt>
                <c:pt idx="55">
                  <c:v>800: S. 03-08h</c:v>
                </c:pt>
                <c:pt idx="56">
                  <c:v>801: S. 03-09h</c:v>
                </c:pt>
                <c:pt idx="57">
                  <c:v>802: S. 03-10h</c:v>
                </c:pt>
                <c:pt idx="58">
                  <c:v>803: S. 03-11h</c:v>
                </c:pt>
                <c:pt idx="59">
                  <c:v>804: S. 03-12h</c:v>
                </c:pt>
                <c:pt idx="60">
                  <c:v>805: S. 03-13h</c:v>
                </c:pt>
                <c:pt idx="61">
                  <c:v>806: S. 03-14h</c:v>
                </c:pt>
                <c:pt idx="62">
                  <c:v>807: S. 03-15h</c:v>
                </c:pt>
                <c:pt idx="63">
                  <c:v>808: S. 03-16h</c:v>
                </c:pt>
                <c:pt idx="64">
                  <c:v>809: S. 03-17h</c:v>
                </c:pt>
                <c:pt idx="65">
                  <c:v>810: S. 03-18h</c:v>
                </c:pt>
                <c:pt idx="66">
                  <c:v>811: S. 03-19h</c:v>
                </c:pt>
                <c:pt idx="67">
                  <c:v>812: S. 03-20h</c:v>
                </c:pt>
                <c:pt idx="68">
                  <c:v>813: S. 03-21h</c:v>
                </c:pt>
                <c:pt idx="69">
                  <c:v>814: S. 03-22h</c:v>
                </c:pt>
                <c:pt idx="70">
                  <c:v>815: S. 03-23h</c:v>
                </c:pt>
                <c:pt idx="71">
                  <c:v>816: S. 03-24h</c:v>
                </c:pt>
                <c:pt idx="72">
                  <c:v>817: D. 04-01h</c:v>
                </c:pt>
                <c:pt idx="73">
                  <c:v>818: D. 04-02h</c:v>
                </c:pt>
                <c:pt idx="74">
                  <c:v>819: D. 04-03h</c:v>
                </c:pt>
                <c:pt idx="75">
                  <c:v>820: D. 04-04h</c:v>
                </c:pt>
                <c:pt idx="76">
                  <c:v>821: D. 04-05h</c:v>
                </c:pt>
                <c:pt idx="77">
                  <c:v>822: D. 04-06h</c:v>
                </c:pt>
                <c:pt idx="78">
                  <c:v>823: D. 04-07h</c:v>
                </c:pt>
                <c:pt idx="79">
                  <c:v>824: D. 04-08h</c:v>
                </c:pt>
                <c:pt idx="80">
                  <c:v>825: D. 04-09h</c:v>
                </c:pt>
                <c:pt idx="81">
                  <c:v>826: D. 04-10h</c:v>
                </c:pt>
                <c:pt idx="82">
                  <c:v>827: D. 04-11h</c:v>
                </c:pt>
                <c:pt idx="83">
                  <c:v>828: D. 04-12h</c:v>
                </c:pt>
                <c:pt idx="84">
                  <c:v>829: D. 04-13h</c:v>
                </c:pt>
                <c:pt idx="85">
                  <c:v>830: D. 04-14h</c:v>
                </c:pt>
                <c:pt idx="86">
                  <c:v>831: D. 04-15h</c:v>
                </c:pt>
                <c:pt idx="87">
                  <c:v>832: D. 04-16h</c:v>
                </c:pt>
                <c:pt idx="88">
                  <c:v>833: D. 04-17h</c:v>
                </c:pt>
                <c:pt idx="89">
                  <c:v>834: D. 04-18h</c:v>
                </c:pt>
                <c:pt idx="90">
                  <c:v>835: D. 04-19h</c:v>
                </c:pt>
                <c:pt idx="91">
                  <c:v>836: D. 04-20h</c:v>
                </c:pt>
                <c:pt idx="92">
                  <c:v>837: D. 04-21h</c:v>
                </c:pt>
                <c:pt idx="93">
                  <c:v>838: D. 04-22h</c:v>
                </c:pt>
                <c:pt idx="94">
                  <c:v>839: D. 04-23h</c:v>
                </c:pt>
                <c:pt idx="95">
                  <c:v>840: D. 04-24h</c:v>
                </c:pt>
                <c:pt idx="96">
                  <c:v>841: L. 05-01h</c:v>
                </c:pt>
                <c:pt idx="97">
                  <c:v>842: L. 05-02h</c:v>
                </c:pt>
                <c:pt idx="98">
                  <c:v>843: L. 05-03h</c:v>
                </c:pt>
                <c:pt idx="99">
                  <c:v>844: L. 05-04h</c:v>
                </c:pt>
                <c:pt idx="100">
                  <c:v>845: L. 05-05h</c:v>
                </c:pt>
                <c:pt idx="101">
                  <c:v>846: L. 05-06h</c:v>
                </c:pt>
                <c:pt idx="102">
                  <c:v>847: L. 05-07h</c:v>
                </c:pt>
                <c:pt idx="103">
                  <c:v>848: L. 05-08h</c:v>
                </c:pt>
                <c:pt idx="104">
                  <c:v>849: L. 05-09h</c:v>
                </c:pt>
                <c:pt idx="105">
                  <c:v>850: L. 05-10h</c:v>
                </c:pt>
                <c:pt idx="106">
                  <c:v>851: L. 05-11h</c:v>
                </c:pt>
                <c:pt idx="107">
                  <c:v>852: L. 05-12h</c:v>
                </c:pt>
                <c:pt idx="108">
                  <c:v>853: L. 05-13h</c:v>
                </c:pt>
                <c:pt idx="109">
                  <c:v>854: L. 05-14h</c:v>
                </c:pt>
                <c:pt idx="110">
                  <c:v>855: L. 05-15h</c:v>
                </c:pt>
                <c:pt idx="111">
                  <c:v>856: L. 05-16h</c:v>
                </c:pt>
                <c:pt idx="112">
                  <c:v>857: L. 05-17h</c:v>
                </c:pt>
                <c:pt idx="113">
                  <c:v>858: L. 05-18h</c:v>
                </c:pt>
                <c:pt idx="114">
                  <c:v>859: L. 05-19h</c:v>
                </c:pt>
                <c:pt idx="115">
                  <c:v>860: L. 05-20h</c:v>
                </c:pt>
                <c:pt idx="116">
                  <c:v>861: L. 05-21h</c:v>
                </c:pt>
                <c:pt idx="117">
                  <c:v>862: L. 05-22h</c:v>
                </c:pt>
                <c:pt idx="118">
                  <c:v>863: L. 05-23h</c:v>
                </c:pt>
                <c:pt idx="119">
                  <c:v>864: L. 05-24h</c:v>
                </c:pt>
                <c:pt idx="120">
                  <c:v>865: M. 06-01h</c:v>
                </c:pt>
                <c:pt idx="121">
                  <c:v>866: M. 06-02h</c:v>
                </c:pt>
                <c:pt idx="122">
                  <c:v>867: M. 06-03h</c:v>
                </c:pt>
                <c:pt idx="123">
                  <c:v>868: M. 06-04h</c:v>
                </c:pt>
                <c:pt idx="124">
                  <c:v>869: M. 06-05h</c:v>
                </c:pt>
                <c:pt idx="125">
                  <c:v>870: M. 06-06h</c:v>
                </c:pt>
                <c:pt idx="126">
                  <c:v>871: M. 06-07h</c:v>
                </c:pt>
                <c:pt idx="127">
                  <c:v>872: M. 06-08h</c:v>
                </c:pt>
                <c:pt idx="128">
                  <c:v>873: M. 06-09h</c:v>
                </c:pt>
                <c:pt idx="129">
                  <c:v>874: M. 06-10h</c:v>
                </c:pt>
                <c:pt idx="130">
                  <c:v>875: M. 06-11h</c:v>
                </c:pt>
                <c:pt idx="131">
                  <c:v>876: M. 06-12h</c:v>
                </c:pt>
                <c:pt idx="132">
                  <c:v>877: M. 06-13h</c:v>
                </c:pt>
                <c:pt idx="133">
                  <c:v>878: M. 06-14h</c:v>
                </c:pt>
                <c:pt idx="134">
                  <c:v>879: M. 06-15h</c:v>
                </c:pt>
                <c:pt idx="135">
                  <c:v>880: M. 06-16h</c:v>
                </c:pt>
                <c:pt idx="136">
                  <c:v>881: M. 06-17h</c:v>
                </c:pt>
                <c:pt idx="137">
                  <c:v>882: M. 06-18h</c:v>
                </c:pt>
                <c:pt idx="138">
                  <c:v>883: M. 06-19h</c:v>
                </c:pt>
                <c:pt idx="139">
                  <c:v>884: M. 06-20h</c:v>
                </c:pt>
                <c:pt idx="140">
                  <c:v>885: M. 06-21h</c:v>
                </c:pt>
                <c:pt idx="141">
                  <c:v>886: M. 06-22h</c:v>
                </c:pt>
                <c:pt idx="142">
                  <c:v>887: M. 06-23h</c:v>
                </c:pt>
                <c:pt idx="143">
                  <c:v>888: M. 06-24h</c:v>
                </c:pt>
                <c:pt idx="144">
                  <c:v>889: M. 07-01h</c:v>
                </c:pt>
                <c:pt idx="145">
                  <c:v>890: M. 07-02h</c:v>
                </c:pt>
                <c:pt idx="146">
                  <c:v>891: M. 07-03h</c:v>
                </c:pt>
                <c:pt idx="147">
                  <c:v>892: M. 07-04h</c:v>
                </c:pt>
                <c:pt idx="148">
                  <c:v>893: M. 07-05h</c:v>
                </c:pt>
                <c:pt idx="149">
                  <c:v>894: M. 07-06h</c:v>
                </c:pt>
                <c:pt idx="150">
                  <c:v>895: M. 07-07h</c:v>
                </c:pt>
                <c:pt idx="151">
                  <c:v>896: M. 07-08h</c:v>
                </c:pt>
                <c:pt idx="152">
                  <c:v>897: M. 07-09h</c:v>
                </c:pt>
                <c:pt idx="153">
                  <c:v>898: M. 07-10h</c:v>
                </c:pt>
                <c:pt idx="154">
                  <c:v>899: M. 07-11h</c:v>
                </c:pt>
                <c:pt idx="155">
                  <c:v>900: M. 07-12h</c:v>
                </c:pt>
                <c:pt idx="156">
                  <c:v>901: M. 07-13h</c:v>
                </c:pt>
                <c:pt idx="157">
                  <c:v>902: M. 07-14h</c:v>
                </c:pt>
                <c:pt idx="158">
                  <c:v>903: M. 07-15h</c:v>
                </c:pt>
                <c:pt idx="159">
                  <c:v>904: M. 07-16h</c:v>
                </c:pt>
                <c:pt idx="160">
                  <c:v>905: M. 07-17h</c:v>
                </c:pt>
                <c:pt idx="161">
                  <c:v>906: M. 07-18h</c:v>
                </c:pt>
                <c:pt idx="162">
                  <c:v>907: M. 07-19h</c:v>
                </c:pt>
                <c:pt idx="163">
                  <c:v>908: M. 07-20h</c:v>
                </c:pt>
                <c:pt idx="164">
                  <c:v>909: M. 07-21h</c:v>
                </c:pt>
                <c:pt idx="165">
                  <c:v>910: M. 07-22h</c:v>
                </c:pt>
                <c:pt idx="166">
                  <c:v>911: M. 07-23h</c:v>
                </c:pt>
                <c:pt idx="167">
                  <c:v>912: M. 07-24h</c:v>
                </c:pt>
                <c:pt idx="168">
                  <c:v>913: J. 08-01h</c:v>
                </c:pt>
                <c:pt idx="169">
                  <c:v>914: J. 08-02h</c:v>
                </c:pt>
                <c:pt idx="170">
                  <c:v>915: J. 08-03h</c:v>
                </c:pt>
                <c:pt idx="171">
                  <c:v>916: J. 08-04h</c:v>
                </c:pt>
                <c:pt idx="172">
                  <c:v>917: J. 08-05h</c:v>
                </c:pt>
                <c:pt idx="173">
                  <c:v>918: J. 08-06h</c:v>
                </c:pt>
                <c:pt idx="174">
                  <c:v>919: J. 08-07h</c:v>
                </c:pt>
                <c:pt idx="175">
                  <c:v>920: J. 08-08h</c:v>
                </c:pt>
                <c:pt idx="176">
                  <c:v>921: J. 08-09h</c:v>
                </c:pt>
                <c:pt idx="177">
                  <c:v>922: J. 08-10h</c:v>
                </c:pt>
                <c:pt idx="178">
                  <c:v>923: J. 08-11h</c:v>
                </c:pt>
                <c:pt idx="179">
                  <c:v>924: J. 08-12h</c:v>
                </c:pt>
                <c:pt idx="180">
                  <c:v>925: J. 08-13h</c:v>
                </c:pt>
                <c:pt idx="181">
                  <c:v>926: J. 08-14h</c:v>
                </c:pt>
                <c:pt idx="182">
                  <c:v>927: J. 08-15h</c:v>
                </c:pt>
                <c:pt idx="183">
                  <c:v>928: J. 08-16h</c:v>
                </c:pt>
                <c:pt idx="184">
                  <c:v>929: J. 08-17h</c:v>
                </c:pt>
                <c:pt idx="185">
                  <c:v>930: J. 08-18h</c:v>
                </c:pt>
                <c:pt idx="186">
                  <c:v>931: J. 08-19h</c:v>
                </c:pt>
                <c:pt idx="187">
                  <c:v>932: J. 08-20h</c:v>
                </c:pt>
                <c:pt idx="188">
                  <c:v>933: J. 08-21h</c:v>
                </c:pt>
                <c:pt idx="189">
                  <c:v>934: J. 08-22h</c:v>
                </c:pt>
                <c:pt idx="190">
                  <c:v>935: J. 08-23h</c:v>
                </c:pt>
                <c:pt idx="191">
                  <c:v>936: J. 08-24h</c:v>
                </c:pt>
                <c:pt idx="192">
                  <c:v>937: V. 09-01h</c:v>
                </c:pt>
                <c:pt idx="193">
                  <c:v>938: V. 09-02h</c:v>
                </c:pt>
                <c:pt idx="194">
                  <c:v>939: V. 09-03h</c:v>
                </c:pt>
                <c:pt idx="195">
                  <c:v>940: V. 09-04h</c:v>
                </c:pt>
                <c:pt idx="196">
                  <c:v>941: V. 09-05h</c:v>
                </c:pt>
                <c:pt idx="197">
                  <c:v>942: V. 09-06h</c:v>
                </c:pt>
                <c:pt idx="198">
                  <c:v>943: V. 09-07h</c:v>
                </c:pt>
                <c:pt idx="199">
                  <c:v>944: V. 09-08h</c:v>
                </c:pt>
                <c:pt idx="200">
                  <c:v>945: V. 09-09h</c:v>
                </c:pt>
                <c:pt idx="201">
                  <c:v>946: V. 09-10h</c:v>
                </c:pt>
                <c:pt idx="202">
                  <c:v>947: V. 09-11h</c:v>
                </c:pt>
                <c:pt idx="203">
                  <c:v>948: V. 09-12h</c:v>
                </c:pt>
                <c:pt idx="204">
                  <c:v>949: V. 09-13h</c:v>
                </c:pt>
                <c:pt idx="205">
                  <c:v>950: V. 09-14h</c:v>
                </c:pt>
                <c:pt idx="206">
                  <c:v>951: V. 09-15h</c:v>
                </c:pt>
                <c:pt idx="207">
                  <c:v>952: V. 09-16h</c:v>
                </c:pt>
                <c:pt idx="208">
                  <c:v>953: V. 09-17h</c:v>
                </c:pt>
                <c:pt idx="209">
                  <c:v>954: V. 09-18h</c:v>
                </c:pt>
                <c:pt idx="210">
                  <c:v>955: V. 09-19h</c:v>
                </c:pt>
                <c:pt idx="211">
                  <c:v>956: V. 09-20h</c:v>
                </c:pt>
                <c:pt idx="212">
                  <c:v>957: V. 09-21h</c:v>
                </c:pt>
                <c:pt idx="213">
                  <c:v>958: V. 09-22h</c:v>
                </c:pt>
                <c:pt idx="214">
                  <c:v>959: V. 09-23h</c:v>
                </c:pt>
                <c:pt idx="215">
                  <c:v>960: V. 09-24h</c:v>
                </c:pt>
                <c:pt idx="216">
                  <c:v>961: S. 10-01h</c:v>
                </c:pt>
                <c:pt idx="217">
                  <c:v>962: S. 10-02h</c:v>
                </c:pt>
                <c:pt idx="218">
                  <c:v>963: S. 10-03h</c:v>
                </c:pt>
                <c:pt idx="219">
                  <c:v>964: S. 10-04h</c:v>
                </c:pt>
                <c:pt idx="220">
                  <c:v>965: S. 10-05h</c:v>
                </c:pt>
                <c:pt idx="221">
                  <c:v>966: S. 10-06h</c:v>
                </c:pt>
                <c:pt idx="222">
                  <c:v>967: S. 10-07h</c:v>
                </c:pt>
                <c:pt idx="223">
                  <c:v>968: S. 10-08h</c:v>
                </c:pt>
                <c:pt idx="224">
                  <c:v>969: S. 10-09h</c:v>
                </c:pt>
                <c:pt idx="225">
                  <c:v>970: S. 10-10h</c:v>
                </c:pt>
                <c:pt idx="226">
                  <c:v>971: S. 10-11h</c:v>
                </c:pt>
                <c:pt idx="227">
                  <c:v>972: S. 10-12h</c:v>
                </c:pt>
                <c:pt idx="228">
                  <c:v>973: S. 10-13h</c:v>
                </c:pt>
                <c:pt idx="229">
                  <c:v>974: S. 10-14h</c:v>
                </c:pt>
                <c:pt idx="230">
                  <c:v>975: S. 10-15h</c:v>
                </c:pt>
                <c:pt idx="231">
                  <c:v>976: S. 10-16h</c:v>
                </c:pt>
                <c:pt idx="232">
                  <c:v>977: S. 10-17h</c:v>
                </c:pt>
                <c:pt idx="233">
                  <c:v>978: S. 10-18h</c:v>
                </c:pt>
                <c:pt idx="234">
                  <c:v>979: S. 10-19h</c:v>
                </c:pt>
                <c:pt idx="235">
                  <c:v>980: S. 10-20h</c:v>
                </c:pt>
                <c:pt idx="236">
                  <c:v>981: S. 10-21h</c:v>
                </c:pt>
                <c:pt idx="237">
                  <c:v>982: S. 10-22h</c:v>
                </c:pt>
                <c:pt idx="238">
                  <c:v>983: S. 10-23h</c:v>
                </c:pt>
                <c:pt idx="239">
                  <c:v>984: S. 10-24h</c:v>
                </c:pt>
                <c:pt idx="240">
                  <c:v>985: D. 11-01h</c:v>
                </c:pt>
                <c:pt idx="241">
                  <c:v>986: D. 11-02h</c:v>
                </c:pt>
                <c:pt idx="242">
                  <c:v>987: D. 11-03h</c:v>
                </c:pt>
                <c:pt idx="243">
                  <c:v>988: D. 11-04h</c:v>
                </c:pt>
                <c:pt idx="244">
                  <c:v>989: D. 11-05h</c:v>
                </c:pt>
                <c:pt idx="245">
                  <c:v>990: D. 11-06h</c:v>
                </c:pt>
                <c:pt idx="246">
                  <c:v>991: D. 11-07h</c:v>
                </c:pt>
                <c:pt idx="247">
                  <c:v>992: D. 11-08h</c:v>
                </c:pt>
                <c:pt idx="248">
                  <c:v>993: D. 11-09h</c:v>
                </c:pt>
                <c:pt idx="249">
                  <c:v>994: D. 11-10h</c:v>
                </c:pt>
                <c:pt idx="250">
                  <c:v>995: D. 11-11h</c:v>
                </c:pt>
                <c:pt idx="251">
                  <c:v>996: D. 11-12h</c:v>
                </c:pt>
                <c:pt idx="252">
                  <c:v>997: D. 11-13h</c:v>
                </c:pt>
                <c:pt idx="253">
                  <c:v>998: D. 11-14h</c:v>
                </c:pt>
                <c:pt idx="254">
                  <c:v>999: D. 11-15h</c:v>
                </c:pt>
                <c:pt idx="255">
                  <c:v>1000: D. 11-16h</c:v>
                </c:pt>
                <c:pt idx="256">
                  <c:v>1001: D. 11-17h</c:v>
                </c:pt>
                <c:pt idx="257">
                  <c:v>1002: D. 11-18h</c:v>
                </c:pt>
                <c:pt idx="258">
                  <c:v>1003: D. 11-19h</c:v>
                </c:pt>
                <c:pt idx="259">
                  <c:v>1004: D. 11-20h</c:v>
                </c:pt>
                <c:pt idx="260">
                  <c:v>1005: D. 11-21h</c:v>
                </c:pt>
                <c:pt idx="261">
                  <c:v>1006: D. 11-22h</c:v>
                </c:pt>
                <c:pt idx="262">
                  <c:v>1007: D. 11-23h</c:v>
                </c:pt>
                <c:pt idx="263">
                  <c:v>1008: D. 11-24h</c:v>
                </c:pt>
                <c:pt idx="264">
                  <c:v>1009: L. 12-01h</c:v>
                </c:pt>
                <c:pt idx="265">
                  <c:v>1010: L. 12-02h</c:v>
                </c:pt>
                <c:pt idx="266">
                  <c:v>1011: L. 12-03h</c:v>
                </c:pt>
                <c:pt idx="267">
                  <c:v>1012: L. 12-04h</c:v>
                </c:pt>
                <c:pt idx="268">
                  <c:v>1013: L. 12-05h</c:v>
                </c:pt>
                <c:pt idx="269">
                  <c:v>1014: L. 12-06h</c:v>
                </c:pt>
                <c:pt idx="270">
                  <c:v>1015: L. 12-07h</c:v>
                </c:pt>
                <c:pt idx="271">
                  <c:v>1016: L. 12-08h</c:v>
                </c:pt>
                <c:pt idx="272">
                  <c:v>1017: L. 12-09h</c:v>
                </c:pt>
                <c:pt idx="273">
                  <c:v>1018: L. 12-10h</c:v>
                </c:pt>
                <c:pt idx="274">
                  <c:v>1019: L. 12-11h</c:v>
                </c:pt>
                <c:pt idx="275">
                  <c:v>1020: L. 12-12h</c:v>
                </c:pt>
                <c:pt idx="276">
                  <c:v>1021: L. 12-13h</c:v>
                </c:pt>
                <c:pt idx="277">
                  <c:v>1022: L. 12-14h</c:v>
                </c:pt>
                <c:pt idx="278">
                  <c:v>1023: L. 12-15h</c:v>
                </c:pt>
                <c:pt idx="279">
                  <c:v>1024: L. 12-16h</c:v>
                </c:pt>
                <c:pt idx="280">
                  <c:v>1025: L. 12-17h</c:v>
                </c:pt>
                <c:pt idx="281">
                  <c:v>1026: L. 12-18h</c:v>
                </c:pt>
                <c:pt idx="282">
                  <c:v>1027: L. 12-19h</c:v>
                </c:pt>
                <c:pt idx="283">
                  <c:v>1028: L. 12-20h</c:v>
                </c:pt>
                <c:pt idx="284">
                  <c:v>1029: L. 12-21h</c:v>
                </c:pt>
                <c:pt idx="285">
                  <c:v>1030: L. 12-22h</c:v>
                </c:pt>
                <c:pt idx="286">
                  <c:v>1031: L. 12-23h</c:v>
                </c:pt>
                <c:pt idx="287">
                  <c:v>1032: L. 12-24h</c:v>
                </c:pt>
                <c:pt idx="288">
                  <c:v>1033: M. 13-01h</c:v>
                </c:pt>
                <c:pt idx="289">
                  <c:v>1034: M. 13-02h</c:v>
                </c:pt>
                <c:pt idx="290">
                  <c:v>1035: M. 13-03h</c:v>
                </c:pt>
                <c:pt idx="291">
                  <c:v>1036: M. 13-04h</c:v>
                </c:pt>
                <c:pt idx="292">
                  <c:v>1037: M. 13-05h</c:v>
                </c:pt>
                <c:pt idx="293">
                  <c:v>1038: M. 13-06h</c:v>
                </c:pt>
                <c:pt idx="294">
                  <c:v>1039: M. 13-07h</c:v>
                </c:pt>
                <c:pt idx="295">
                  <c:v>1040: M. 13-08h</c:v>
                </c:pt>
                <c:pt idx="296">
                  <c:v>1041: M. 13-09h</c:v>
                </c:pt>
                <c:pt idx="297">
                  <c:v>1042: M. 13-10h</c:v>
                </c:pt>
                <c:pt idx="298">
                  <c:v>1043: M. 13-11h</c:v>
                </c:pt>
                <c:pt idx="299">
                  <c:v>1044: M. 13-12h</c:v>
                </c:pt>
                <c:pt idx="300">
                  <c:v>1045: M. 13-13h</c:v>
                </c:pt>
                <c:pt idx="301">
                  <c:v>1046: M. 13-14h</c:v>
                </c:pt>
                <c:pt idx="302">
                  <c:v>1047: M. 13-15h</c:v>
                </c:pt>
                <c:pt idx="303">
                  <c:v>1048: M. 13-16h</c:v>
                </c:pt>
                <c:pt idx="304">
                  <c:v>1049: M. 13-17h</c:v>
                </c:pt>
                <c:pt idx="305">
                  <c:v>1050: M. 13-18h</c:v>
                </c:pt>
                <c:pt idx="306">
                  <c:v>1051: M. 13-19h</c:v>
                </c:pt>
                <c:pt idx="307">
                  <c:v>1052: M. 13-20h</c:v>
                </c:pt>
                <c:pt idx="308">
                  <c:v>1053: M. 13-21h</c:v>
                </c:pt>
                <c:pt idx="309">
                  <c:v>1054: M. 13-22h</c:v>
                </c:pt>
                <c:pt idx="310">
                  <c:v>1055: M. 13-23h</c:v>
                </c:pt>
                <c:pt idx="311">
                  <c:v>1056: M. 13-24h</c:v>
                </c:pt>
                <c:pt idx="312">
                  <c:v>1057: M. 14-01h</c:v>
                </c:pt>
                <c:pt idx="313">
                  <c:v>1058: M. 14-02h</c:v>
                </c:pt>
                <c:pt idx="314">
                  <c:v>1059: M. 14-03h</c:v>
                </c:pt>
                <c:pt idx="315">
                  <c:v>1060: M. 14-04h</c:v>
                </c:pt>
                <c:pt idx="316">
                  <c:v>1061: M. 14-05h</c:v>
                </c:pt>
                <c:pt idx="317">
                  <c:v>1062: M. 14-06h</c:v>
                </c:pt>
                <c:pt idx="318">
                  <c:v>1063: M. 14-07h</c:v>
                </c:pt>
                <c:pt idx="319">
                  <c:v>1064: M. 14-08h</c:v>
                </c:pt>
                <c:pt idx="320">
                  <c:v>1065: M. 14-09h</c:v>
                </c:pt>
                <c:pt idx="321">
                  <c:v>1066: M. 14-10h</c:v>
                </c:pt>
                <c:pt idx="322">
                  <c:v>1067: M. 14-11h</c:v>
                </c:pt>
                <c:pt idx="323">
                  <c:v>1068: M. 14-12h</c:v>
                </c:pt>
                <c:pt idx="324">
                  <c:v>1069: M. 14-13h</c:v>
                </c:pt>
                <c:pt idx="325">
                  <c:v>1070: M. 14-14h</c:v>
                </c:pt>
                <c:pt idx="326">
                  <c:v>1071: M. 14-15h</c:v>
                </c:pt>
                <c:pt idx="327">
                  <c:v>1072: M. 14-16h</c:v>
                </c:pt>
                <c:pt idx="328">
                  <c:v>1073: M. 14-17h</c:v>
                </c:pt>
                <c:pt idx="329">
                  <c:v>1074: M. 14-18h</c:v>
                </c:pt>
                <c:pt idx="330">
                  <c:v>1075: M. 14-19h</c:v>
                </c:pt>
                <c:pt idx="331">
                  <c:v>1076: M. 14-20h</c:v>
                </c:pt>
                <c:pt idx="332">
                  <c:v>1077: M. 14-21h</c:v>
                </c:pt>
                <c:pt idx="333">
                  <c:v>1078: M. 14-22h</c:v>
                </c:pt>
                <c:pt idx="334">
                  <c:v>1079: M. 14-23h</c:v>
                </c:pt>
                <c:pt idx="335">
                  <c:v>1080: M. 14-24h</c:v>
                </c:pt>
                <c:pt idx="336">
                  <c:v>1081: J. 15-01h</c:v>
                </c:pt>
                <c:pt idx="337">
                  <c:v>1082: J. 15-02h</c:v>
                </c:pt>
                <c:pt idx="338">
                  <c:v>1083: J. 15-03h</c:v>
                </c:pt>
                <c:pt idx="339">
                  <c:v>1084: J. 15-04h</c:v>
                </c:pt>
                <c:pt idx="340">
                  <c:v>1085: J. 15-05h</c:v>
                </c:pt>
                <c:pt idx="341">
                  <c:v>1086: J. 15-06h</c:v>
                </c:pt>
                <c:pt idx="342">
                  <c:v>1087: J. 15-07h</c:v>
                </c:pt>
                <c:pt idx="343">
                  <c:v>1088: J. 15-08h</c:v>
                </c:pt>
                <c:pt idx="344">
                  <c:v>1089: J. 15-09h</c:v>
                </c:pt>
                <c:pt idx="345">
                  <c:v>1090: J. 15-10h</c:v>
                </c:pt>
                <c:pt idx="346">
                  <c:v>1091: J. 15-11h</c:v>
                </c:pt>
                <c:pt idx="347">
                  <c:v>1092: J. 15-12h</c:v>
                </c:pt>
                <c:pt idx="348">
                  <c:v>1093: J. 15-13h</c:v>
                </c:pt>
                <c:pt idx="349">
                  <c:v>1094: J. 15-14h</c:v>
                </c:pt>
                <c:pt idx="350">
                  <c:v>1095: J. 15-15h</c:v>
                </c:pt>
                <c:pt idx="351">
                  <c:v>1096: J. 15-16h</c:v>
                </c:pt>
                <c:pt idx="352">
                  <c:v>1097: J. 15-17h</c:v>
                </c:pt>
                <c:pt idx="353">
                  <c:v>1098: J. 15-18h</c:v>
                </c:pt>
                <c:pt idx="354">
                  <c:v>1099: J. 15-19h</c:v>
                </c:pt>
                <c:pt idx="355">
                  <c:v>1100: J. 15-20h</c:v>
                </c:pt>
                <c:pt idx="356">
                  <c:v>1101: J. 15-21h</c:v>
                </c:pt>
                <c:pt idx="357">
                  <c:v>1102: J. 15-22h</c:v>
                </c:pt>
                <c:pt idx="358">
                  <c:v>1103: J. 15-23h</c:v>
                </c:pt>
                <c:pt idx="359">
                  <c:v>1104: J. 15-24h</c:v>
                </c:pt>
                <c:pt idx="360">
                  <c:v>1105: V. 16-01h</c:v>
                </c:pt>
                <c:pt idx="361">
                  <c:v>1106: V. 16-02h</c:v>
                </c:pt>
                <c:pt idx="362">
                  <c:v>1107: V. 16-03h</c:v>
                </c:pt>
                <c:pt idx="363">
                  <c:v>1108: V. 16-04h</c:v>
                </c:pt>
                <c:pt idx="364">
                  <c:v>1109: V. 16-05h</c:v>
                </c:pt>
                <c:pt idx="365">
                  <c:v>1110: V. 16-06h</c:v>
                </c:pt>
                <c:pt idx="366">
                  <c:v>1111: V. 16-07h</c:v>
                </c:pt>
                <c:pt idx="367">
                  <c:v>1112: V. 16-08h</c:v>
                </c:pt>
                <c:pt idx="368">
                  <c:v>1113: V. 16-09h</c:v>
                </c:pt>
                <c:pt idx="369">
                  <c:v>1114: V. 16-10h</c:v>
                </c:pt>
                <c:pt idx="370">
                  <c:v>1115: V. 16-11h</c:v>
                </c:pt>
                <c:pt idx="371">
                  <c:v>1116: V. 16-12h</c:v>
                </c:pt>
                <c:pt idx="372">
                  <c:v>1117: V. 16-13h</c:v>
                </c:pt>
                <c:pt idx="373">
                  <c:v>1118: V. 16-14h</c:v>
                </c:pt>
                <c:pt idx="374">
                  <c:v>1119: V. 16-15h</c:v>
                </c:pt>
                <c:pt idx="375">
                  <c:v>1120: V. 16-16h</c:v>
                </c:pt>
                <c:pt idx="376">
                  <c:v>1121: V. 16-17h</c:v>
                </c:pt>
                <c:pt idx="377">
                  <c:v>1122: V. 16-18h</c:v>
                </c:pt>
                <c:pt idx="378">
                  <c:v>1123: V. 16-19h</c:v>
                </c:pt>
                <c:pt idx="379">
                  <c:v>1124: V. 16-20h</c:v>
                </c:pt>
                <c:pt idx="380">
                  <c:v>1125: V. 16-21h</c:v>
                </c:pt>
                <c:pt idx="381">
                  <c:v>1126: V. 16-22h</c:v>
                </c:pt>
                <c:pt idx="382">
                  <c:v>1127: V. 16-23h</c:v>
                </c:pt>
                <c:pt idx="383">
                  <c:v>1128: V. 16-24h</c:v>
                </c:pt>
                <c:pt idx="384">
                  <c:v>1129: S. 17-01h</c:v>
                </c:pt>
                <c:pt idx="385">
                  <c:v>1130: S. 17-02h</c:v>
                </c:pt>
                <c:pt idx="386">
                  <c:v>1131: S. 17-03h</c:v>
                </c:pt>
                <c:pt idx="387">
                  <c:v>1132: S. 17-04h</c:v>
                </c:pt>
                <c:pt idx="388">
                  <c:v>1133: S. 17-05h</c:v>
                </c:pt>
                <c:pt idx="389">
                  <c:v>1134: S. 17-06h</c:v>
                </c:pt>
                <c:pt idx="390">
                  <c:v>1135: S. 17-07h</c:v>
                </c:pt>
                <c:pt idx="391">
                  <c:v>1136: S. 17-08h</c:v>
                </c:pt>
                <c:pt idx="392">
                  <c:v>1137: S. 17-09h</c:v>
                </c:pt>
                <c:pt idx="393">
                  <c:v>1138: S. 17-10h</c:v>
                </c:pt>
                <c:pt idx="394">
                  <c:v>1139: S. 17-11h</c:v>
                </c:pt>
                <c:pt idx="395">
                  <c:v>1140: S. 17-12h</c:v>
                </c:pt>
                <c:pt idx="396">
                  <c:v>1141: S. 17-13h</c:v>
                </c:pt>
                <c:pt idx="397">
                  <c:v>1142: S. 17-14h</c:v>
                </c:pt>
                <c:pt idx="398">
                  <c:v>1143: S. 17-15h</c:v>
                </c:pt>
                <c:pt idx="399">
                  <c:v>1144: S. 17-16h</c:v>
                </c:pt>
                <c:pt idx="400">
                  <c:v>1145: S. 17-17h</c:v>
                </c:pt>
                <c:pt idx="401">
                  <c:v>1146: S. 17-18h</c:v>
                </c:pt>
                <c:pt idx="402">
                  <c:v>1147: S. 17-19h</c:v>
                </c:pt>
                <c:pt idx="403">
                  <c:v>1148: S. 17-20h</c:v>
                </c:pt>
                <c:pt idx="404">
                  <c:v>1149: S. 17-21h</c:v>
                </c:pt>
                <c:pt idx="405">
                  <c:v>1150: S. 17-22h</c:v>
                </c:pt>
                <c:pt idx="406">
                  <c:v>1151: S. 17-23h</c:v>
                </c:pt>
                <c:pt idx="407">
                  <c:v>1152: S. 17-24h</c:v>
                </c:pt>
                <c:pt idx="408">
                  <c:v>1153: D. 18-01h</c:v>
                </c:pt>
                <c:pt idx="409">
                  <c:v>1154: D. 18-02h</c:v>
                </c:pt>
                <c:pt idx="410">
                  <c:v>1155: D. 18-03h</c:v>
                </c:pt>
                <c:pt idx="411">
                  <c:v>1156: D. 18-04h</c:v>
                </c:pt>
                <c:pt idx="412">
                  <c:v>1157: D. 18-05h</c:v>
                </c:pt>
                <c:pt idx="413">
                  <c:v>1158: D. 18-06h</c:v>
                </c:pt>
                <c:pt idx="414">
                  <c:v>1159: D. 18-07h</c:v>
                </c:pt>
                <c:pt idx="415">
                  <c:v>1160: D. 18-08h</c:v>
                </c:pt>
                <c:pt idx="416">
                  <c:v>1161: D. 18-09h</c:v>
                </c:pt>
                <c:pt idx="417">
                  <c:v>1162: D. 18-10h</c:v>
                </c:pt>
                <c:pt idx="418">
                  <c:v>1163: D. 18-11h</c:v>
                </c:pt>
                <c:pt idx="419">
                  <c:v>1164: D. 18-12h</c:v>
                </c:pt>
                <c:pt idx="420">
                  <c:v>1165: D. 18-13h</c:v>
                </c:pt>
                <c:pt idx="421">
                  <c:v>1166: D. 18-14h</c:v>
                </c:pt>
                <c:pt idx="422">
                  <c:v>1167: D. 18-15h</c:v>
                </c:pt>
                <c:pt idx="423">
                  <c:v>1168: D. 18-16h</c:v>
                </c:pt>
                <c:pt idx="424">
                  <c:v>1169: D. 18-17h</c:v>
                </c:pt>
                <c:pt idx="425">
                  <c:v>1170: D. 18-18h</c:v>
                </c:pt>
                <c:pt idx="426">
                  <c:v>1171: D. 18-19h</c:v>
                </c:pt>
                <c:pt idx="427">
                  <c:v>1172: D. 18-20h</c:v>
                </c:pt>
                <c:pt idx="428">
                  <c:v>1173: D. 18-21h</c:v>
                </c:pt>
                <c:pt idx="429">
                  <c:v>1174: D. 18-22h</c:v>
                </c:pt>
                <c:pt idx="430">
                  <c:v>1175: D. 18-23h</c:v>
                </c:pt>
                <c:pt idx="431">
                  <c:v>1176: D. 18-24h</c:v>
                </c:pt>
                <c:pt idx="432">
                  <c:v>1177: L. 19-01h</c:v>
                </c:pt>
                <c:pt idx="433">
                  <c:v>1178: L. 19-02h</c:v>
                </c:pt>
                <c:pt idx="434">
                  <c:v>1179: L. 19-03h</c:v>
                </c:pt>
                <c:pt idx="435">
                  <c:v>1180: L. 19-04h</c:v>
                </c:pt>
                <c:pt idx="436">
                  <c:v>1181: L. 19-05h</c:v>
                </c:pt>
                <c:pt idx="437">
                  <c:v>1182: L. 19-06h</c:v>
                </c:pt>
                <c:pt idx="438">
                  <c:v>1183: L. 19-07h</c:v>
                </c:pt>
                <c:pt idx="439">
                  <c:v>1184: L. 19-08h</c:v>
                </c:pt>
                <c:pt idx="440">
                  <c:v>1185: L. 19-09h</c:v>
                </c:pt>
                <c:pt idx="441">
                  <c:v>1186: L. 19-10h</c:v>
                </c:pt>
                <c:pt idx="442">
                  <c:v>1187: L. 19-11h</c:v>
                </c:pt>
                <c:pt idx="443">
                  <c:v>1188: L. 19-12h</c:v>
                </c:pt>
                <c:pt idx="444">
                  <c:v>1189: L. 19-13h</c:v>
                </c:pt>
                <c:pt idx="445">
                  <c:v>1190: L. 19-14h</c:v>
                </c:pt>
                <c:pt idx="446">
                  <c:v>1191: L. 19-15h</c:v>
                </c:pt>
                <c:pt idx="447">
                  <c:v>1192: L. 19-16h</c:v>
                </c:pt>
                <c:pt idx="448">
                  <c:v>1193: L. 19-17h</c:v>
                </c:pt>
                <c:pt idx="449">
                  <c:v>1194: L. 19-18h</c:v>
                </c:pt>
                <c:pt idx="450">
                  <c:v>1195: L. 19-19h</c:v>
                </c:pt>
                <c:pt idx="451">
                  <c:v>1196: L. 19-20h</c:v>
                </c:pt>
                <c:pt idx="452">
                  <c:v>1197: L. 19-21h</c:v>
                </c:pt>
                <c:pt idx="453">
                  <c:v>1198: L. 19-22h</c:v>
                </c:pt>
                <c:pt idx="454">
                  <c:v>1199: L. 19-23h</c:v>
                </c:pt>
                <c:pt idx="455">
                  <c:v>1200: L. 19-24h</c:v>
                </c:pt>
                <c:pt idx="456">
                  <c:v>1201: M. 20-01h</c:v>
                </c:pt>
                <c:pt idx="457">
                  <c:v>1202: M. 20-02h</c:v>
                </c:pt>
                <c:pt idx="458">
                  <c:v>1203: M. 20-03h</c:v>
                </c:pt>
                <c:pt idx="459">
                  <c:v>1204: M. 20-04h</c:v>
                </c:pt>
                <c:pt idx="460">
                  <c:v>1205: M. 20-05h</c:v>
                </c:pt>
                <c:pt idx="461">
                  <c:v>1206: M. 20-06h</c:v>
                </c:pt>
                <c:pt idx="462">
                  <c:v>1207: M. 20-07h</c:v>
                </c:pt>
                <c:pt idx="463">
                  <c:v>1208: M. 20-08h</c:v>
                </c:pt>
                <c:pt idx="464">
                  <c:v>1209: M. 20-09h</c:v>
                </c:pt>
                <c:pt idx="465">
                  <c:v>1210: M. 20-10h</c:v>
                </c:pt>
                <c:pt idx="466">
                  <c:v>1211: M. 20-11h</c:v>
                </c:pt>
                <c:pt idx="467">
                  <c:v>1212: M. 20-12h</c:v>
                </c:pt>
                <c:pt idx="468">
                  <c:v>1213: M. 20-13h</c:v>
                </c:pt>
                <c:pt idx="469">
                  <c:v>1214: M. 20-14h</c:v>
                </c:pt>
                <c:pt idx="470">
                  <c:v>1215: M. 20-15h</c:v>
                </c:pt>
                <c:pt idx="471">
                  <c:v>1216: M. 20-16h</c:v>
                </c:pt>
                <c:pt idx="472">
                  <c:v>1217: M. 20-17h</c:v>
                </c:pt>
                <c:pt idx="473">
                  <c:v>1218: M. 20-18h</c:v>
                </c:pt>
                <c:pt idx="474">
                  <c:v>1219: M. 20-19h</c:v>
                </c:pt>
                <c:pt idx="475">
                  <c:v>1220: M. 20-20h</c:v>
                </c:pt>
                <c:pt idx="476">
                  <c:v>1221: M. 20-21h</c:v>
                </c:pt>
                <c:pt idx="477">
                  <c:v>1222: M. 20-22h</c:v>
                </c:pt>
                <c:pt idx="478">
                  <c:v>1223: M. 20-23h</c:v>
                </c:pt>
                <c:pt idx="479">
                  <c:v>1224: M. 20-24h</c:v>
                </c:pt>
                <c:pt idx="480">
                  <c:v>1225: M. 21-01h</c:v>
                </c:pt>
                <c:pt idx="481">
                  <c:v>1226: M. 21-02h</c:v>
                </c:pt>
                <c:pt idx="482">
                  <c:v>1227: M. 21-03h</c:v>
                </c:pt>
                <c:pt idx="483">
                  <c:v>1228: M. 21-04h</c:v>
                </c:pt>
                <c:pt idx="484">
                  <c:v>1229: M. 21-05h</c:v>
                </c:pt>
                <c:pt idx="485">
                  <c:v>1230: M. 21-06h</c:v>
                </c:pt>
                <c:pt idx="486">
                  <c:v>1231: M. 21-07h</c:v>
                </c:pt>
                <c:pt idx="487">
                  <c:v>1232: M. 21-08h</c:v>
                </c:pt>
                <c:pt idx="488">
                  <c:v>1233: M. 21-09h</c:v>
                </c:pt>
                <c:pt idx="489">
                  <c:v>1234: M. 21-10h</c:v>
                </c:pt>
                <c:pt idx="490">
                  <c:v>1235: M. 21-11h</c:v>
                </c:pt>
                <c:pt idx="491">
                  <c:v>1236: M. 21-12h</c:v>
                </c:pt>
                <c:pt idx="492">
                  <c:v>1237: M. 21-13h</c:v>
                </c:pt>
                <c:pt idx="493">
                  <c:v>1238: M. 21-14h</c:v>
                </c:pt>
                <c:pt idx="494">
                  <c:v>1239: M. 21-15h</c:v>
                </c:pt>
                <c:pt idx="495">
                  <c:v>1240: M. 21-16h</c:v>
                </c:pt>
                <c:pt idx="496">
                  <c:v>1241: M. 21-17h</c:v>
                </c:pt>
                <c:pt idx="497">
                  <c:v>1242: M. 21-18h</c:v>
                </c:pt>
                <c:pt idx="498">
                  <c:v>1243: M. 21-19h</c:v>
                </c:pt>
                <c:pt idx="499">
                  <c:v>1244: M. 21-20h</c:v>
                </c:pt>
                <c:pt idx="500">
                  <c:v>1245: M. 21-21h</c:v>
                </c:pt>
                <c:pt idx="501">
                  <c:v>1246: M. 21-22h</c:v>
                </c:pt>
                <c:pt idx="502">
                  <c:v>1247: M. 21-23h</c:v>
                </c:pt>
                <c:pt idx="503">
                  <c:v>1248: M. 21-24h</c:v>
                </c:pt>
                <c:pt idx="504">
                  <c:v>1249: J. 22-01h</c:v>
                </c:pt>
                <c:pt idx="505">
                  <c:v>1250: J. 22-02h</c:v>
                </c:pt>
                <c:pt idx="506">
                  <c:v>1251: J. 22-03h</c:v>
                </c:pt>
                <c:pt idx="507">
                  <c:v>1252: J. 22-04h</c:v>
                </c:pt>
                <c:pt idx="508">
                  <c:v>1253: J. 22-05h</c:v>
                </c:pt>
                <c:pt idx="509">
                  <c:v>1254: J. 22-06h</c:v>
                </c:pt>
                <c:pt idx="510">
                  <c:v>1255: J. 22-07h</c:v>
                </c:pt>
                <c:pt idx="511">
                  <c:v>1256: J. 22-08h</c:v>
                </c:pt>
                <c:pt idx="512">
                  <c:v>1257: J. 22-09h</c:v>
                </c:pt>
                <c:pt idx="513">
                  <c:v>1258: J. 22-10h</c:v>
                </c:pt>
                <c:pt idx="514">
                  <c:v>1259: J. 22-11h</c:v>
                </c:pt>
                <c:pt idx="515">
                  <c:v>1260: J. 22-12h</c:v>
                </c:pt>
                <c:pt idx="516">
                  <c:v>1261: J. 22-13h</c:v>
                </c:pt>
                <c:pt idx="517">
                  <c:v>1262: J. 22-14h</c:v>
                </c:pt>
                <c:pt idx="518">
                  <c:v>1263: J. 22-15h</c:v>
                </c:pt>
                <c:pt idx="519">
                  <c:v>1264: J. 22-16h</c:v>
                </c:pt>
                <c:pt idx="520">
                  <c:v>1265: J. 22-17h</c:v>
                </c:pt>
                <c:pt idx="521">
                  <c:v>1266: J. 22-18h</c:v>
                </c:pt>
                <c:pt idx="522">
                  <c:v>1267: J. 22-19h</c:v>
                </c:pt>
                <c:pt idx="523">
                  <c:v>1268: J. 22-20h</c:v>
                </c:pt>
                <c:pt idx="524">
                  <c:v>1269: J. 22-21h</c:v>
                </c:pt>
                <c:pt idx="525">
                  <c:v>1270: J. 22-22h</c:v>
                </c:pt>
                <c:pt idx="526">
                  <c:v>1271: J. 22-23h</c:v>
                </c:pt>
                <c:pt idx="527">
                  <c:v>1272: J. 22-24h</c:v>
                </c:pt>
                <c:pt idx="528">
                  <c:v>1273: V. 23-01h</c:v>
                </c:pt>
                <c:pt idx="529">
                  <c:v>1274: V. 23-02h</c:v>
                </c:pt>
                <c:pt idx="530">
                  <c:v>1275: V. 23-03h</c:v>
                </c:pt>
                <c:pt idx="531">
                  <c:v>1276: V. 23-04h</c:v>
                </c:pt>
                <c:pt idx="532">
                  <c:v>1277: V. 23-05h</c:v>
                </c:pt>
                <c:pt idx="533">
                  <c:v>1278: V. 23-06h</c:v>
                </c:pt>
                <c:pt idx="534">
                  <c:v>1279: V. 23-07h</c:v>
                </c:pt>
                <c:pt idx="535">
                  <c:v>1280: V. 23-08h</c:v>
                </c:pt>
                <c:pt idx="536">
                  <c:v>1281: V. 23-09h</c:v>
                </c:pt>
                <c:pt idx="537">
                  <c:v>1282: V. 23-10h</c:v>
                </c:pt>
                <c:pt idx="538">
                  <c:v>1283: V. 23-11h</c:v>
                </c:pt>
                <c:pt idx="539">
                  <c:v>1284: V. 23-12h</c:v>
                </c:pt>
                <c:pt idx="540">
                  <c:v>1285: V. 23-13h</c:v>
                </c:pt>
                <c:pt idx="541">
                  <c:v>1286: V. 23-14h</c:v>
                </c:pt>
                <c:pt idx="542">
                  <c:v>1287: V. 23-15h</c:v>
                </c:pt>
                <c:pt idx="543">
                  <c:v>1288: V. 23-16h</c:v>
                </c:pt>
                <c:pt idx="544">
                  <c:v>1289: V. 23-17h</c:v>
                </c:pt>
                <c:pt idx="545">
                  <c:v>1290: V. 23-18h</c:v>
                </c:pt>
                <c:pt idx="546">
                  <c:v>1291: V. 23-19h</c:v>
                </c:pt>
                <c:pt idx="547">
                  <c:v>1292: V. 23-20h</c:v>
                </c:pt>
                <c:pt idx="548">
                  <c:v>1293: V. 23-21h</c:v>
                </c:pt>
                <c:pt idx="549">
                  <c:v>1294: V. 23-22h</c:v>
                </c:pt>
                <c:pt idx="550">
                  <c:v>1295: V. 23-23h</c:v>
                </c:pt>
                <c:pt idx="551">
                  <c:v>1296: V. 23-24h</c:v>
                </c:pt>
                <c:pt idx="552">
                  <c:v>1297: S. 24-01h</c:v>
                </c:pt>
                <c:pt idx="553">
                  <c:v>1298: S. 24-02h</c:v>
                </c:pt>
                <c:pt idx="554">
                  <c:v>1299: S. 24-03h</c:v>
                </c:pt>
                <c:pt idx="555">
                  <c:v>1300: S. 24-04h</c:v>
                </c:pt>
                <c:pt idx="556">
                  <c:v>1301: S. 24-05h</c:v>
                </c:pt>
                <c:pt idx="557">
                  <c:v>1302: S. 24-06h</c:v>
                </c:pt>
                <c:pt idx="558">
                  <c:v>1303: S. 24-07h</c:v>
                </c:pt>
                <c:pt idx="559">
                  <c:v>1304: S. 24-08h</c:v>
                </c:pt>
                <c:pt idx="560">
                  <c:v>1305: S. 24-09h</c:v>
                </c:pt>
                <c:pt idx="561">
                  <c:v>1306: S. 24-10h</c:v>
                </c:pt>
                <c:pt idx="562">
                  <c:v>1307: S. 24-11h</c:v>
                </c:pt>
                <c:pt idx="563">
                  <c:v>1308: S. 24-12h</c:v>
                </c:pt>
                <c:pt idx="564">
                  <c:v>1309: S. 24-13h</c:v>
                </c:pt>
                <c:pt idx="565">
                  <c:v>1310: S. 24-14h</c:v>
                </c:pt>
                <c:pt idx="566">
                  <c:v>1311: S. 24-15h</c:v>
                </c:pt>
                <c:pt idx="567">
                  <c:v>1312: S. 24-16h</c:v>
                </c:pt>
                <c:pt idx="568">
                  <c:v>1313: S. 24-17h</c:v>
                </c:pt>
                <c:pt idx="569">
                  <c:v>1314: S. 24-18h</c:v>
                </c:pt>
                <c:pt idx="570">
                  <c:v>1315: S. 24-19h</c:v>
                </c:pt>
                <c:pt idx="571">
                  <c:v>1316: S. 24-20h</c:v>
                </c:pt>
                <c:pt idx="572">
                  <c:v>1317: S. 24-21h</c:v>
                </c:pt>
                <c:pt idx="573">
                  <c:v>1318: S. 24-22h</c:v>
                </c:pt>
                <c:pt idx="574">
                  <c:v>1319: S. 24-23h</c:v>
                </c:pt>
                <c:pt idx="575">
                  <c:v>1320: S. 24-24h</c:v>
                </c:pt>
                <c:pt idx="576">
                  <c:v>1321: D. 25-01h</c:v>
                </c:pt>
                <c:pt idx="577">
                  <c:v>1322: D. 25-02h</c:v>
                </c:pt>
                <c:pt idx="578">
                  <c:v>1323: D. 25-03h</c:v>
                </c:pt>
                <c:pt idx="579">
                  <c:v>1324: D. 25-04h</c:v>
                </c:pt>
                <c:pt idx="580">
                  <c:v>1325: D. 25-05h</c:v>
                </c:pt>
                <c:pt idx="581">
                  <c:v>1326: D. 25-06h</c:v>
                </c:pt>
                <c:pt idx="582">
                  <c:v>1327: D. 25-07h</c:v>
                </c:pt>
                <c:pt idx="583">
                  <c:v>1328: D. 25-08h</c:v>
                </c:pt>
                <c:pt idx="584">
                  <c:v>1329: D. 25-09h</c:v>
                </c:pt>
                <c:pt idx="585">
                  <c:v>1330: D. 25-10h</c:v>
                </c:pt>
                <c:pt idx="586">
                  <c:v>1331: D. 25-11h</c:v>
                </c:pt>
                <c:pt idx="587">
                  <c:v>1332: D. 25-12h</c:v>
                </c:pt>
                <c:pt idx="588">
                  <c:v>1333: D. 25-13h</c:v>
                </c:pt>
                <c:pt idx="589">
                  <c:v>1334: D. 25-14h</c:v>
                </c:pt>
                <c:pt idx="590">
                  <c:v>1335: D. 25-15h</c:v>
                </c:pt>
                <c:pt idx="591">
                  <c:v>1336: D. 25-16h</c:v>
                </c:pt>
                <c:pt idx="592">
                  <c:v>1337: D. 25-17h</c:v>
                </c:pt>
                <c:pt idx="593">
                  <c:v>1338: D. 25-18h</c:v>
                </c:pt>
                <c:pt idx="594">
                  <c:v>1339: D. 25-19h</c:v>
                </c:pt>
                <c:pt idx="595">
                  <c:v>1340: D. 25-20h</c:v>
                </c:pt>
                <c:pt idx="596">
                  <c:v>1341: D. 25-21h</c:v>
                </c:pt>
                <c:pt idx="597">
                  <c:v>1342: D. 25-22h</c:v>
                </c:pt>
                <c:pt idx="598">
                  <c:v>1343: D. 25-23h</c:v>
                </c:pt>
                <c:pt idx="599">
                  <c:v>1344: D. 25-24h</c:v>
                </c:pt>
                <c:pt idx="600">
                  <c:v>1345: L. 26-01h</c:v>
                </c:pt>
                <c:pt idx="601">
                  <c:v>1346: L. 26-02h</c:v>
                </c:pt>
                <c:pt idx="602">
                  <c:v>1347: L. 26-03h</c:v>
                </c:pt>
                <c:pt idx="603">
                  <c:v>1348: L. 26-04h</c:v>
                </c:pt>
                <c:pt idx="604">
                  <c:v>1349: L. 26-05h</c:v>
                </c:pt>
                <c:pt idx="605">
                  <c:v>1350: L. 26-06h</c:v>
                </c:pt>
                <c:pt idx="606">
                  <c:v>1351: L. 26-07h</c:v>
                </c:pt>
                <c:pt idx="607">
                  <c:v>1352: L. 26-08h</c:v>
                </c:pt>
                <c:pt idx="608">
                  <c:v>1353: L. 26-09h</c:v>
                </c:pt>
                <c:pt idx="609">
                  <c:v>1354: L. 26-10h</c:v>
                </c:pt>
                <c:pt idx="610">
                  <c:v>1355: L. 26-11h</c:v>
                </c:pt>
                <c:pt idx="611">
                  <c:v>1356: L. 26-12h</c:v>
                </c:pt>
                <c:pt idx="612">
                  <c:v>1357: L. 26-13h</c:v>
                </c:pt>
                <c:pt idx="613">
                  <c:v>1358: L. 26-14h</c:v>
                </c:pt>
                <c:pt idx="614">
                  <c:v>1359: L. 26-15h</c:v>
                </c:pt>
                <c:pt idx="615">
                  <c:v>1360: L. 26-16h</c:v>
                </c:pt>
                <c:pt idx="616">
                  <c:v>1361: L. 26-17h</c:v>
                </c:pt>
                <c:pt idx="617">
                  <c:v>1362: L. 26-18h</c:v>
                </c:pt>
                <c:pt idx="618">
                  <c:v>1363: L. 26-19h</c:v>
                </c:pt>
                <c:pt idx="619">
                  <c:v>1364: L. 26-20h</c:v>
                </c:pt>
                <c:pt idx="620">
                  <c:v>1365: L. 26-21h</c:v>
                </c:pt>
                <c:pt idx="621">
                  <c:v>1366: L. 26-22h</c:v>
                </c:pt>
                <c:pt idx="622">
                  <c:v>1367: L. 26-23h</c:v>
                </c:pt>
                <c:pt idx="623">
                  <c:v>1368: L. 26-24h</c:v>
                </c:pt>
                <c:pt idx="624">
                  <c:v>1369: M. 27-01h</c:v>
                </c:pt>
                <c:pt idx="625">
                  <c:v>1370: M. 27-02h</c:v>
                </c:pt>
                <c:pt idx="626">
                  <c:v>1371: M. 27-03h</c:v>
                </c:pt>
                <c:pt idx="627">
                  <c:v>1372: M. 27-04h</c:v>
                </c:pt>
                <c:pt idx="628">
                  <c:v>1373: M. 27-05h</c:v>
                </c:pt>
                <c:pt idx="629">
                  <c:v>1374: M. 27-06h</c:v>
                </c:pt>
                <c:pt idx="630">
                  <c:v>1375: M. 27-07h</c:v>
                </c:pt>
                <c:pt idx="631">
                  <c:v>1376: M. 27-08h</c:v>
                </c:pt>
                <c:pt idx="632">
                  <c:v>1377: M. 27-09h</c:v>
                </c:pt>
                <c:pt idx="633">
                  <c:v>1378: M. 27-10h</c:v>
                </c:pt>
                <c:pt idx="634">
                  <c:v>1379: M. 27-11h</c:v>
                </c:pt>
                <c:pt idx="635">
                  <c:v>1380: M. 27-12h</c:v>
                </c:pt>
                <c:pt idx="636">
                  <c:v>1381: M. 27-13h</c:v>
                </c:pt>
                <c:pt idx="637">
                  <c:v>1382: M. 27-14h</c:v>
                </c:pt>
                <c:pt idx="638">
                  <c:v>1383: M. 27-15h</c:v>
                </c:pt>
                <c:pt idx="639">
                  <c:v>1384: M. 27-16h</c:v>
                </c:pt>
                <c:pt idx="640">
                  <c:v>1385: M. 27-17h</c:v>
                </c:pt>
                <c:pt idx="641">
                  <c:v>1386: M. 27-18h</c:v>
                </c:pt>
                <c:pt idx="642">
                  <c:v>1387: M. 27-19h</c:v>
                </c:pt>
                <c:pt idx="643">
                  <c:v>1388: M. 27-20h</c:v>
                </c:pt>
                <c:pt idx="644">
                  <c:v>1389: M. 27-21h</c:v>
                </c:pt>
                <c:pt idx="645">
                  <c:v>1390: M. 27-22h</c:v>
                </c:pt>
                <c:pt idx="646">
                  <c:v>1391: M. 27-23h</c:v>
                </c:pt>
                <c:pt idx="647">
                  <c:v>1392: M. 27-24h</c:v>
                </c:pt>
                <c:pt idx="648">
                  <c:v>1393: M. 28-01h</c:v>
                </c:pt>
                <c:pt idx="649">
                  <c:v>1394: M. 28-02h</c:v>
                </c:pt>
                <c:pt idx="650">
                  <c:v>1395: M. 28-03h</c:v>
                </c:pt>
                <c:pt idx="651">
                  <c:v>1396: M. 28-04h</c:v>
                </c:pt>
                <c:pt idx="652">
                  <c:v>1397: M. 28-05h</c:v>
                </c:pt>
                <c:pt idx="653">
                  <c:v>1398: M. 28-06h</c:v>
                </c:pt>
                <c:pt idx="654">
                  <c:v>1399: M. 28-07h</c:v>
                </c:pt>
                <c:pt idx="655">
                  <c:v>1400: M. 28-08h</c:v>
                </c:pt>
                <c:pt idx="656">
                  <c:v>1401: M. 28-09h</c:v>
                </c:pt>
                <c:pt idx="657">
                  <c:v>1402: M. 28-10h</c:v>
                </c:pt>
                <c:pt idx="658">
                  <c:v>1403: M. 28-11h</c:v>
                </c:pt>
                <c:pt idx="659">
                  <c:v>1404: M. 28-12h</c:v>
                </c:pt>
                <c:pt idx="660">
                  <c:v>1405: M. 28-13h</c:v>
                </c:pt>
                <c:pt idx="661">
                  <c:v>1406: M. 28-14h</c:v>
                </c:pt>
                <c:pt idx="662">
                  <c:v>1407: M. 28-15h</c:v>
                </c:pt>
                <c:pt idx="663">
                  <c:v>1408: M. 28-16h</c:v>
                </c:pt>
                <c:pt idx="664">
                  <c:v>1409: M. 28-17h</c:v>
                </c:pt>
                <c:pt idx="665">
                  <c:v>1410: M. 28-18h</c:v>
                </c:pt>
                <c:pt idx="666">
                  <c:v>1411: M. 28-19h</c:v>
                </c:pt>
                <c:pt idx="667">
                  <c:v>1412: M. 28-20h</c:v>
                </c:pt>
                <c:pt idx="668">
                  <c:v>1413: M. 28-21h</c:v>
                </c:pt>
                <c:pt idx="669">
                  <c:v>1414: M. 28-22h</c:v>
                </c:pt>
                <c:pt idx="670">
                  <c:v>1415: M. 28-23h</c:v>
                </c:pt>
                <c:pt idx="671">
                  <c:v>1416: M. 28-24h</c:v>
                </c:pt>
              </c:strCache>
            </c:strRef>
          </c:cat>
          <c:val>
            <c:numRef>
              <c:f>Ifrane!$I$2:$I$673</c:f>
            </c:numRef>
          </c:val>
          <c:smooth val="0"/>
          <c:extLst>
            <c:ext xmlns:c16="http://schemas.microsoft.com/office/drawing/2014/chart" uri="{C3380CC4-5D6E-409C-BE32-E72D297353CC}">
              <c16:uniqueId val="{00000007-0253-41D6-9DB9-C33450772473}"/>
            </c:ext>
          </c:extLst>
        </c:ser>
        <c:ser>
          <c:idx val="8"/>
          <c:order val="8"/>
          <c:tx>
            <c:strRef>
              <c:f>Ifrane!$J$1</c:f>
              <c:strCache>
                <c:ptCount val="1"/>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Ifrane!$A$2:$A$673</c:f>
              <c:strCache>
                <c:ptCount val="672"/>
                <c:pt idx="0">
                  <c:v>745: J. 01-01h</c:v>
                </c:pt>
                <c:pt idx="1">
                  <c:v>746: J. 01-02h</c:v>
                </c:pt>
                <c:pt idx="2">
                  <c:v>747: J. 01-03h</c:v>
                </c:pt>
                <c:pt idx="3">
                  <c:v>748: J. 01-04h</c:v>
                </c:pt>
                <c:pt idx="4">
                  <c:v>749: J. 01-05h</c:v>
                </c:pt>
                <c:pt idx="5">
                  <c:v>750: J. 01-06h</c:v>
                </c:pt>
                <c:pt idx="6">
                  <c:v>751: J. 01-07h</c:v>
                </c:pt>
                <c:pt idx="7">
                  <c:v>752: J. 01-08h</c:v>
                </c:pt>
                <c:pt idx="8">
                  <c:v>753: J. 01-09h</c:v>
                </c:pt>
                <c:pt idx="9">
                  <c:v>754: J. 01-10h</c:v>
                </c:pt>
                <c:pt idx="10">
                  <c:v>755: J. 01-11h</c:v>
                </c:pt>
                <c:pt idx="11">
                  <c:v>756: J. 01-12h</c:v>
                </c:pt>
                <c:pt idx="12">
                  <c:v>757: J. 01-13h</c:v>
                </c:pt>
                <c:pt idx="13">
                  <c:v>758: J. 01-14h</c:v>
                </c:pt>
                <c:pt idx="14">
                  <c:v>759: J. 01-15h</c:v>
                </c:pt>
                <c:pt idx="15">
                  <c:v>760: J. 01-16h</c:v>
                </c:pt>
                <c:pt idx="16">
                  <c:v>761: J. 01-17h</c:v>
                </c:pt>
                <c:pt idx="17">
                  <c:v>762: J. 01-18h</c:v>
                </c:pt>
                <c:pt idx="18">
                  <c:v>763: J. 01-19h</c:v>
                </c:pt>
                <c:pt idx="19">
                  <c:v>764: J. 01-20h</c:v>
                </c:pt>
                <c:pt idx="20">
                  <c:v>765: J. 01-21h</c:v>
                </c:pt>
                <c:pt idx="21">
                  <c:v>766: J. 01-22h</c:v>
                </c:pt>
                <c:pt idx="22">
                  <c:v>767: J. 01-23h</c:v>
                </c:pt>
                <c:pt idx="23">
                  <c:v>768: J. 01-24h</c:v>
                </c:pt>
                <c:pt idx="24">
                  <c:v>769: V. 02-01h</c:v>
                </c:pt>
                <c:pt idx="25">
                  <c:v>770: V. 02-02h</c:v>
                </c:pt>
                <c:pt idx="26">
                  <c:v>771: V. 02-03h</c:v>
                </c:pt>
                <c:pt idx="27">
                  <c:v>772: V. 02-04h</c:v>
                </c:pt>
                <c:pt idx="28">
                  <c:v>773: V. 02-05h</c:v>
                </c:pt>
                <c:pt idx="29">
                  <c:v>774: V. 02-06h</c:v>
                </c:pt>
                <c:pt idx="30">
                  <c:v>775: V. 02-07h</c:v>
                </c:pt>
                <c:pt idx="31">
                  <c:v>776: V. 02-08h</c:v>
                </c:pt>
                <c:pt idx="32">
                  <c:v>777: V. 02-09h</c:v>
                </c:pt>
                <c:pt idx="33">
                  <c:v>778: V. 02-10h</c:v>
                </c:pt>
                <c:pt idx="34">
                  <c:v>779: V. 02-11h</c:v>
                </c:pt>
                <c:pt idx="35">
                  <c:v>780: V. 02-12h</c:v>
                </c:pt>
                <c:pt idx="36">
                  <c:v>781: V. 02-13h</c:v>
                </c:pt>
                <c:pt idx="37">
                  <c:v>782: V. 02-14h</c:v>
                </c:pt>
                <c:pt idx="38">
                  <c:v>783: V. 02-15h</c:v>
                </c:pt>
                <c:pt idx="39">
                  <c:v>784: V. 02-16h</c:v>
                </c:pt>
                <c:pt idx="40">
                  <c:v>785: V. 02-17h</c:v>
                </c:pt>
                <c:pt idx="41">
                  <c:v>786: V. 02-18h</c:v>
                </c:pt>
                <c:pt idx="42">
                  <c:v>787: V. 02-19h</c:v>
                </c:pt>
                <c:pt idx="43">
                  <c:v>788: V. 02-20h</c:v>
                </c:pt>
                <c:pt idx="44">
                  <c:v>789: V. 02-21h</c:v>
                </c:pt>
                <c:pt idx="45">
                  <c:v>790: V. 02-22h</c:v>
                </c:pt>
                <c:pt idx="46">
                  <c:v>791: V. 02-23h</c:v>
                </c:pt>
                <c:pt idx="47">
                  <c:v>792: V. 02-24h</c:v>
                </c:pt>
                <c:pt idx="48">
                  <c:v>793: S. 03-01h</c:v>
                </c:pt>
                <c:pt idx="49">
                  <c:v>794: S. 03-02h</c:v>
                </c:pt>
                <c:pt idx="50">
                  <c:v>795: S. 03-03h</c:v>
                </c:pt>
                <c:pt idx="51">
                  <c:v>796: S. 03-04h</c:v>
                </c:pt>
                <c:pt idx="52">
                  <c:v>797: S. 03-05h</c:v>
                </c:pt>
                <c:pt idx="53">
                  <c:v>798: S. 03-06h</c:v>
                </c:pt>
                <c:pt idx="54">
                  <c:v>799: S. 03-07h</c:v>
                </c:pt>
                <c:pt idx="55">
                  <c:v>800: S. 03-08h</c:v>
                </c:pt>
                <c:pt idx="56">
                  <c:v>801: S. 03-09h</c:v>
                </c:pt>
                <c:pt idx="57">
                  <c:v>802: S. 03-10h</c:v>
                </c:pt>
                <c:pt idx="58">
                  <c:v>803: S. 03-11h</c:v>
                </c:pt>
                <c:pt idx="59">
                  <c:v>804: S. 03-12h</c:v>
                </c:pt>
                <c:pt idx="60">
                  <c:v>805: S. 03-13h</c:v>
                </c:pt>
                <c:pt idx="61">
                  <c:v>806: S. 03-14h</c:v>
                </c:pt>
                <c:pt idx="62">
                  <c:v>807: S. 03-15h</c:v>
                </c:pt>
                <c:pt idx="63">
                  <c:v>808: S. 03-16h</c:v>
                </c:pt>
                <c:pt idx="64">
                  <c:v>809: S. 03-17h</c:v>
                </c:pt>
                <c:pt idx="65">
                  <c:v>810: S. 03-18h</c:v>
                </c:pt>
                <c:pt idx="66">
                  <c:v>811: S. 03-19h</c:v>
                </c:pt>
                <c:pt idx="67">
                  <c:v>812: S. 03-20h</c:v>
                </c:pt>
                <c:pt idx="68">
                  <c:v>813: S. 03-21h</c:v>
                </c:pt>
                <c:pt idx="69">
                  <c:v>814: S. 03-22h</c:v>
                </c:pt>
                <c:pt idx="70">
                  <c:v>815: S. 03-23h</c:v>
                </c:pt>
                <c:pt idx="71">
                  <c:v>816: S. 03-24h</c:v>
                </c:pt>
                <c:pt idx="72">
                  <c:v>817: D. 04-01h</c:v>
                </c:pt>
                <c:pt idx="73">
                  <c:v>818: D. 04-02h</c:v>
                </c:pt>
                <c:pt idx="74">
                  <c:v>819: D. 04-03h</c:v>
                </c:pt>
                <c:pt idx="75">
                  <c:v>820: D. 04-04h</c:v>
                </c:pt>
                <c:pt idx="76">
                  <c:v>821: D. 04-05h</c:v>
                </c:pt>
                <c:pt idx="77">
                  <c:v>822: D. 04-06h</c:v>
                </c:pt>
                <c:pt idx="78">
                  <c:v>823: D. 04-07h</c:v>
                </c:pt>
                <c:pt idx="79">
                  <c:v>824: D. 04-08h</c:v>
                </c:pt>
                <c:pt idx="80">
                  <c:v>825: D. 04-09h</c:v>
                </c:pt>
                <c:pt idx="81">
                  <c:v>826: D. 04-10h</c:v>
                </c:pt>
                <c:pt idx="82">
                  <c:v>827: D. 04-11h</c:v>
                </c:pt>
                <c:pt idx="83">
                  <c:v>828: D. 04-12h</c:v>
                </c:pt>
                <c:pt idx="84">
                  <c:v>829: D. 04-13h</c:v>
                </c:pt>
                <c:pt idx="85">
                  <c:v>830: D. 04-14h</c:v>
                </c:pt>
                <c:pt idx="86">
                  <c:v>831: D. 04-15h</c:v>
                </c:pt>
                <c:pt idx="87">
                  <c:v>832: D. 04-16h</c:v>
                </c:pt>
                <c:pt idx="88">
                  <c:v>833: D. 04-17h</c:v>
                </c:pt>
                <c:pt idx="89">
                  <c:v>834: D. 04-18h</c:v>
                </c:pt>
                <c:pt idx="90">
                  <c:v>835: D. 04-19h</c:v>
                </c:pt>
                <c:pt idx="91">
                  <c:v>836: D. 04-20h</c:v>
                </c:pt>
                <c:pt idx="92">
                  <c:v>837: D. 04-21h</c:v>
                </c:pt>
                <c:pt idx="93">
                  <c:v>838: D. 04-22h</c:v>
                </c:pt>
                <c:pt idx="94">
                  <c:v>839: D. 04-23h</c:v>
                </c:pt>
                <c:pt idx="95">
                  <c:v>840: D. 04-24h</c:v>
                </c:pt>
                <c:pt idx="96">
                  <c:v>841: L. 05-01h</c:v>
                </c:pt>
                <c:pt idx="97">
                  <c:v>842: L. 05-02h</c:v>
                </c:pt>
                <c:pt idx="98">
                  <c:v>843: L. 05-03h</c:v>
                </c:pt>
                <c:pt idx="99">
                  <c:v>844: L. 05-04h</c:v>
                </c:pt>
                <c:pt idx="100">
                  <c:v>845: L. 05-05h</c:v>
                </c:pt>
                <c:pt idx="101">
                  <c:v>846: L. 05-06h</c:v>
                </c:pt>
                <c:pt idx="102">
                  <c:v>847: L. 05-07h</c:v>
                </c:pt>
                <c:pt idx="103">
                  <c:v>848: L. 05-08h</c:v>
                </c:pt>
                <c:pt idx="104">
                  <c:v>849: L. 05-09h</c:v>
                </c:pt>
                <c:pt idx="105">
                  <c:v>850: L. 05-10h</c:v>
                </c:pt>
                <c:pt idx="106">
                  <c:v>851: L. 05-11h</c:v>
                </c:pt>
                <c:pt idx="107">
                  <c:v>852: L. 05-12h</c:v>
                </c:pt>
                <c:pt idx="108">
                  <c:v>853: L. 05-13h</c:v>
                </c:pt>
                <c:pt idx="109">
                  <c:v>854: L. 05-14h</c:v>
                </c:pt>
                <c:pt idx="110">
                  <c:v>855: L. 05-15h</c:v>
                </c:pt>
                <c:pt idx="111">
                  <c:v>856: L. 05-16h</c:v>
                </c:pt>
                <c:pt idx="112">
                  <c:v>857: L. 05-17h</c:v>
                </c:pt>
                <c:pt idx="113">
                  <c:v>858: L. 05-18h</c:v>
                </c:pt>
                <c:pt idx="114">
                  <c:v>859: L. 05-19h</c:v>
                </c:pt>
                <c:pt idx="115">
                  <c:v>860: L. 05-20h</c:v>
                </c:pt>
                <c:pt idx="116">
                  <c:v>861: L. 05-21h</c:v>
                </c:pt>
                <c:pt idx="117">
                  <c:v>862: L. 05-22h</c:v>
                </c:pt>
                <c:pt idx="118">
                  <c:v>863: L. 05-23h</c:v>
                </c:pt>
                <c:pt idx="119">
                  <c:v>864: L. 05-24h</c:v>
                </c:pt>
                <c:pt idx="120">
                  <c:v>865: M. 06-01h</c:v>
                </c:pt>
                <c:pt idx="121">
                  <c:v>866: M. 06-02h</c:v>
                </c:pt>
                <c:pt idx="122">
                  <c:v>867: M. 06-03h</c:v>
                </c:pt>
                <c:pt idx="123">
                  <c:v>868: M. 06-04h</c:v>
                </c:pt>
                <c:pt idx="124">
                  <c:v>869: M. 06-05h</c:v>
                </c:pt>
                <c:pt idx="125">
                  <c:v>870: M. 06-06h</c:v>
                </c:pt>
                <c:pt idx="126">
                  <c:v>871: M. 06-07h</c:v>
                </c:pt>
                <c:pt idx="127">
                  <c:v>872: M. 06-08h</c:v>
                </c:pt>
                <c:pt idx="128">
                  <c:v>873: M. 06-09h</c:v>
                </c:pt>
                <c:pt idx="129">
                  <c:v>874: M. 06-10h</c:v>
                </c:pt>
                <c:pt idx="130">
                  <c:v>875: M. 06-11h</c:v>
                </c:pt>
                <c:pt idx="131">
                  <c:v>876: M. 06-12h</c:v>
                </c:pt>
                <c:pt idx="132">
                  <c:v>877: M. 06-13h</c:v>
                </c:pt>
                <c:pt idx="133">
                  <c:v>878: M. 06-14h</c:v>
                </c:pt>
                <c:pt idx="134">
                  <c:v>879: M. 06-15h</c:v>
                </c:pt>
                <c:pt idx="135">
                  <c:v>880: M. 06-16h</c:v>
                </c:pt>
                <c:pt idx="136">
                  <c:v>881: M. 06-17h</c:v>
                </c:pt>
                <c:pt idx="137">
                  <c:v>882: M. 06-18h</c:v>
                </c:pt>
                <c:pt idx="138">
                  <c:v>883: M. 06-19h</c:v>
                </c:pt>
                <c:pt idx="139">
                  <c:v>884: M. 06-20h</c:v>
                </c:pt>
                <c:pt idx="140">
                  <c:v>885: M. 06-21h</c:v>
                </c:pt>
                <c:pt idx="141">
                  <c:v>886: M. 06-22h</c:v>
                </c:pt>
                <c:pt idx="142">
                  <c:v>887: M. 06-23h</c:v>
                </c:pt>
                <c:pt idx="143">
                  <c:v>888: M. 06-24h</c:v>
                </c:pt>
                <c:pt idx="144">
                  <c:v>889: M. 07-01h</c:v>
                </c:pt>
                <c:pt idx="145">
                  <c:v>890: M. 07-02h</c:v>
                </c:pt>
                <c:pt idx="146">
                  <c:v>891: M. 07-03h</c:v>
                </c:pt>
                <c:pt idx="147">
                  <c:v>892: M. 07-04h</c:v>
                </c:pt>
                <c:pt idx="148">
                  <c:v>893: M. 07-05h</c:v>
                </c:pt>
                <c:pt idx="149">
                  <c:v>894: M. 07-06h</c:v>
                </c:pt>
                <c:pt idx="150">
                  <c:v>895: M. 07-07h</c:v>
                </c:pt>
                <c:pt idx="151">
                  <c:v>896: M. 07-08h</c:v>
                </c:pt>
                <c:pt idx="152">
                  <c:v>897: M. 07-09h</c:v>
                </c:pt>
                <c:pt idx="153">
                  <c:v>898: M. 07-10h</c:v>
                </c:pt>
                <c:pt idx="154">
                  <c:v>899: M. 07-11h</c:v>
                </c:pt>
                <c:pt idx="155">
                  <c:v>900: M. 07-12h</c:v>
                </c:pt>
                <c:pt idx="156">
                  <c:v>901: M. 07-13h</c:v>
                </c:pt>
                <c:pt idx="157">
                  <c:v>902: M. 07-14h</c:v>
                </c:pt>
                <c:pt idx="158">
                  <c:v>903: M. 07-15h</c:v>
                </c:pt>
                <c:pt idx="159">
                  <c:v>904: M. 07-16h</c:v>
                </c:pt>
                <c:pt idx="160">
                  <c:v>905: M. 07-17h</c:v>
                </c:pt>
                <c:pt idx="161">
                  <c:v>906: M. 07-18h</c:v>
                </c:pt>
                <c:pt idx="162">
                  <c:v>907: M. 07-19h</c:v>
                </c:pt>
                <c:pt idx="163">
                  <c:v>908: M. 07-20h</c:v>
                </c:pt>
                <c:pt idx="164">
                  <c:v>909: M. 07-21h</c:v>
                </c:pt>
                <c:pt idx="165">
                  <c:v>910: M. 07-22h</c:v>
                </c:pt>
                <c:pt idx="166">
                  <c:v>911: M. 07-23h</c:v>
                </c:pt>
                <c:pt idx="167">
                  <c:v>912: M. 07-24h</c:v>
                </c:pt>
                <c:pt idx="168">
                  <c:v>913: J. 08-01h</c:v>
                </c:pt>
                <c:pt idx="169">
                  <c:v>914: J. 08-02h</c:v>
                </c:pt>
                <c:pt idx="170">
                  <c:v>915: J. 08-03h</c:v>
                </c:pt>
                <c:pt idx="171">
                  <c:v>916: J. 08-04h</c:v>
                </c:pt>
                <c:pt idx="172">
                  <c:v>917: J. 08-05h</c:v>
                </c:pt>
                <c:pt idx="173">
                  <c:v>918: J. 08-06h</c:v>
                </c:pt>
                <c:pt idx="174">
                  <c:v>919: J. 08-07h</c:v>
                </c:pt>
                <c:pt idx="175">
                  <c:v>920: J. 08-08h</c:v>
                </c:pt>
                <c:pt idx="176">
                  <c:v>921: J. 08-09h</c:v>
                </c:pt>
                <c:pt idx="177">
                  <c:v>922: J. 08-10h</c:v>
                </c:pt>
                <c:pt idx="178">
                  <c:v>923: J. 08-11h</c:v>
                </c:pt>
                <c:pt idx="179">
                  <c:v>924: J. 08-12h</c:v>
                </c:pt>
                <c:pt idx="180">
                  <c:v>925: J. 08-13h</c:v>
                </c:pt>
                <c:pt idx="181">
                  <c:v>926: J. 08-14h</c:v>
                </c:pt>
                <c:pt idx="182">
                  <c:v>927: J. 08-15h</c:v>
                </c:pt>
                <c:pt idx="183">
                  <c:v>928: J. 08-16h</c:v>
                </c:pt>
                <c:pt idx="184">
                  <c:v>929: J. 08-17h</c:v>
                </c:pt>
                <c:pt idx="185">
                  <c:v>930: J. 08-18h</c:v>
                </c:pt>
                <c:pt idx="186">
                  <c:v>931: J. 08-19h</c:v>
                </c:pt>
                <c:pt idx="187">
                  <c:v>932: J. 08-20h</c:v>
                </c:pt>
                <c:pt idx="188">
                  <c:v>933: J. 08-21h</c:v>
                </c:pt>
                <c:pt idx="189">
                  <c:v>934: J. 08-22h</c:v>
                </c:pt>
                <c:pt idx="190">
                  <c:v>935: J. 08-23h</c:v>
                </c:pt>
                <c:pt idx="191">
                  <c:v>936: J. 08-24h</c:v>
                </c:pt>
                <c:pt idx="192">
                  <c:v>937: V. 09-01h</c:v>
                </c:pt>
                <c:pt idx="193">
                  <c:v>938: V. 09-02h</c:v>
                </c:pt>
                <c:pt idx="194">
                  <c:v>939: V. 09-03h</c:v>
                </c:pt>
                <c:pt idx="195">
                  <c:v>940: V. 09-04h</c:v>
                </c:pt>
                <c:pt idx="196">
                  <c:v>941: V. 09-05h</c:v>
                </c:pt>
                <c:pt idx="197">
                  <c:v>942: V. 09-06h</c:v>
                </c:pt>
                <c:pt idx="198">
                  <c:v>943: V. 09-07h</c:v>
                </c:pt>
                <c:pt idx="199">
                  <c:v>944: V. 09-08h</c:v>
                </c:pt>
                <c:pt idx="200">
                  <c:v>945: V. 09-09h</c:v>
                </c:pt>
                <c:pt idx="201">
                  <c:v>946: V. 09-10h</c:v>
                </c:pt>
                <c:pt idx="202">
                  <c:v>947: V. 09-11h</c:v>
                </c:pt>
                <c:pt idx="203">
                  <c:v>948: V. 09-12h</c:v>
                </c:pt>
                <c:pt idx="204">
                  <c:v>949: V. 09-13h</c:v>
                </c:pt>
                <c:pt idx="205">
                  <c:v>950: V. 09-14h</c:v>
                </c:pt>
                <c:pt idx="206">
                  <c:v>951: V. 09-15h</c:v>
                </c:pt>
                <c:pt idx="207">
                  <c:v>952: V. 09-16h</c:v>
                </c:pt>
                <c:pt idx="208">
                  <c:v>953: V. 09-17h</c:v>
                </c:pt>
                <c:pt idx="209">
                  <c:v>954: V. 09-18h</c:v>
                </c:pt>
                <c:pt idx="210">
                  <c:v>955: V. 09-19h</c:v>
                </c:pt>
                <c:pt idx="211">
                  <c:v>956: V. 09-20h</c:v>
                </c:pt>
                <c:pt idx="212">
                  <c:v>957: V. 09-21h</c:v>
                </c:pt>
                <c:pt idx="213">
                  <c:v>958: V. 09-22h</c:v>
                </c:pt>
                <c:pt idx="214">
                  <c:v>959: V. 09-23h</c:v>
                </c:pt>
                <c:pt idx="215">
                  <c:v>960: V. 09-24h</c:v>
                </c:pt>
                <c:pt idx="216">
                  <c:v>961: S. 10-01h</c:v>
                </c:pt>
                <c:pt idx="217">
                  <c:v>962: S. 10-02h</c:v>
                </c:pt>
                <c:pt idx="218">
                  <c:v>963: S. 10-03h</c:v>
                </c:pt>
                <c:pt idx="219">
                  <c:v>964: S. 10-04h</c:v>
                </c:pt>
                <c:pt idx="220">
                  <c:v>965: S. 10-05h</c:v>
                </c:pt>
                <c:pt idx="221">
                  <c:v>966: S. 10-06h</c:v>
                </c:pt>
                <c:pt idx="222">
                  <c:v>967: S. 10-07h</c:v>
                </c:pt>
                <c:pt idx="223">
                  <c:v>968: S. 10-08h</c:v>
                </c:pt>
                <c:pt idx="224">
                  <c:v>969: S. 10-09h</c:v>
                </c:pt>
                <c:pt idx="225">
                  <c:v>970: S. 10-10h</c:v>
                </c:pt>
                <c:pt idx="226">
                  <c:v>971: S. 10-11h</c:v>
                </c:pt>
                <c:pt idx="227">
                  <c:v>972: S. 10-12h</c:v>
                </c:pt>
                <c:pt idx="228">
                  <c:v>973: S. 10-13h</c:v>
                </c:pt>
                <c:pt idx="229">
                  <c:v>974: S. 10-14h</c:v>
                </c:pt>
                <c:pt idx="230">
                  <c:v>975: S. 10-15h</c:v>
                </c:pt>
                <c:pt idx="231">
                  <c:v>976: S. 10-16h</c:v>
                </c:pt>
                <c:pt idx="232">
                  <c:v>977: S. 10-17h</c:v>
                </c:pt>
                <c:pt idx="233">
                  <c:v>978: S. 10-18h</c:v>
                </c:pt>
                <c:pt idx="234">
                  <c:v>979: S. 10-19h</c:v>
                </c:pt>
                <c:pt idx="235">
                  <c:v>980: S. 10-20h</c:v>
                </c:pt>
                <c:pt idx="236">
                  <c:v>981: S. 10-21h</c:v>
                </c:pt>
                <c:pt idx="237">
                  <c:v>982: S. 10-22h</c:v>
                </c:pt>
                <c:pt idx="238">
                  <c:v>983: S. 10-23h</c:v>
                </c:pt>
                <c:pt idx="239">
                  <c:v>984: S. 10-24h</c:v>
                </c:pt>
                <c:pt idx="240">
                  <c:v>985: D. 11-01h</c:v>
                </c:pt>
                <c:pt idx="241">
                  <c:v>986: D. 11-02h</c:v>
                </c:pt>
                <c:pt idx="242">
                  <c:v>987: D. 11-03h</c:v>
                </c:pt>
                <c:pt idx="243">
                  <c:v>988: D. 11-04h</c:v>
                </c:pt>
                <c:pt idx="244">
                  <c:v>989: D. 11-05h</c:v>
                </c:pt>
                <c:pt idx="245">
                  <c:v>990: D. 11-06h</c:v>
                </c:pt>
                <c:pt idx="246">
                  <c:v>991: D. 11-07h</c:v>
                </c:pt>
                <c:pt idx="247">
                  <c:v>992: D. 11-08h</c:v>
                </c:pt>
                <c:pt idx="248">
                  <c:v>993: D. 11-09h</c:v>
                </c:pt>
                <c:pt idx="249">
                  <c:v>994: D. 11-10h</c:v>
                </c:pt>
                <c:pt idx="250">
                  <c:v>995: D. 11-11h</c:v>
                </c:pt>
                <c:pt idx="251">
                  <c:v>996: D. 11-12h</c:v>
                </c:pt>
                <c:pt idx="252">
                  <c:v>997: D. 11-13h</c:v>
                </c:pt>
                <c:pt idx="253">
                  <c:v>998: D. 11-14h</c:v>
                </c:pt>
                <c:pt idx="254">
                  <c:v>999: D. 11-15h</c:v>
                </c:pt>
                <c:pt idx="255">
                  <c:v>1000: D. 11-16h</c:v>
                </c:pt>
                <c:pt idx="256">
                  <c:v>1001: D. 11-17h</c:v>
                </c:pt>
                <c:pt idx="257">
                  <c:v>1002: D. 11-18h</c:v>
                </c:pt>
                <c:pt idx="258">
                  <c:v>1003: D. 11-19h</c:v>
                </c:pt>
                <c:pt idx="259">
                  <c:v>1004: D. 11-20h</c:v>
                </c:pt>
                <c:pt idx="260">
                  <c:v>1005: D. 11-21h</c:v>
                </c:pt>
                <c:pt idx="261">
                  <c:v>1006: D. 11-22h</c:v>
                </c:pt>
                <c:pt idx="262">
                  <c:v>1007: D. 11-23h</c:v>
                </c:pt>
                <c:pt idx="263">
                  <c:v>1008: D. 11-24h</c:v>
                </c:pt>
                <c:pt idx="264">
                  <c:v>1009: L. 12-01h</c:v>
                </c:pt>
                <c:pt idx="265">
                  <c:v>1010: L. 12-02h</c:v>
                </c:pt>
                <c:pt idx="266">
                  <c:v>1011: L. 12-03h</c:v>
                </c:pt>
                <c:pt idx="267">
                  <c:v>1012: L. 12-04h</c:v>
                </c:pt>
                <c:pt idx="268">
                  <c:v>1013: L. 12-05h</c:v>
                </c:pt>
                <c:pt idx="269">
                  <c:v>1014: L. 12-06h</c:v>
                </c:pt>
                <c:pt idx="270">
                  <c:v>1015: L. 12-07h</c:v>
                </c:pt>
                <c:pt idx="271">
                  <c:v>1016: L. 12-08h</c:v>
                </c:pt>
                <c:pt idx="272">
                  <c:v>1017: L. 12-09h</c:v>
                </c:pt>
                <c:pt idx="273">
                  <c:v>1018: L. 12-10h</c:v>
                </c:pt>
                <c:pt idx="274">
                  <c:v>1019: L. 12-11h</c:v>
                </c:pt>
                <c:pt idx="275">
                  <c:v>1020: L. 12-12h</c:v>
                </c:pt>
                <c:pt idx="276">
                  <c:v>1021: L. 12-13h</c:v>
                </c:pt>
                <c:pt idx="277">
                  <c:v>1022: L. 12-14h</c:v>
                </c:pt>
                <c:pt idx="278">
                  <c:v>1023: L. 12-15h</c:v>
                </c:pt>
                <c:pt idx="279">
                  <c:v>1024: L. 12-16h</c:v>
                </c:pt>
                <c:pt idx="280">
                  <c:v>1025: L. 12-17h</c:v>
                </c:pt>
                <c:pt idx="281">
                  <c:v>1026: L. 12-18h</c:v>
                </c:pt>
                <c:pt idx="282">
                  <c:v>1027: L. 12-19h</c:v>
                </c:pt>
                <c:pt idx="283">
                  <c:v>1028: L. 12-20h</c:v>
                </c:pt>
                <c:pt idx="284">
                  <c:v>1029: L. 12-21h</c:v>
                </c:pt>
                <c:pt idx="285">
                  <c:v>1030: L. 12-22h</c:v>
                </c:pt>
                <c:pt idx="286">
                  <c:v>1031: L. 12-23h</c:v>
                </c:pt>
                <c:pt idx="287">
                  <c:v>1032: L. 12-24h</c:v>
                </c:pt>
                <c:pt idx="288">
                  <c:v>1033: M. 13-01h</c:v>
                </c:pt>
                <c:pt idx="289">
                  <c:v>1034: M. 13-02h</c:v>
                </c:pt>
                <c:pt idx="290">
                  <c:v>1035: M. 13-03h</c:v>
                </c:pt>
                <c:pt idx="291">
                  <c:v>1036: M. 13-04h</c:v>
                </c:pt>
                <c:pt idx="292">
                  <c:v>1037: M. 13-05h</c:v>
                </c:pt>
                <c:pt idx="293">
                  <c:v>1038: M. 13-06h</c:v>
                </c:pt>
                <c:pt idx="294">
                  <c:v>1039: M. 13-07h</c:v>
                </c:pt>
                <c:pt idx="295">
                  <c:v>1040: M. 13-08h</c:v>
                </c:pt>
                <c:pt idx="296">
                  <c:v>1041: M. 13-09h</c:v>
                </c:pt>
                <c:pt idx="297">
                  <c:v>1042: M. 13-10h</c:v>
                </c:pt>
                <c:pt idx="298">
                  <c:v>1043: M. 13-11h</c:v>
                </c:pt>
                <c:pt idx="299">
                  <c:v>1044: M. 13-12h</c:v>
                </c:pt>
                <c:pt idx="300">
                  <c:v>1045: M. 13-13h</c:v>
                </c:pt>
                <c:pt idx="301">
                  <c:v>1046: M. 13-14h</c:v>
                </c:pt>
                <c:pt idx="302">
                  <c:v>1047: M. 13-15h</c:v>
                </c:pt>
                <c:pt idx="303">
                  <c:v>1048: M. 13-16h</c:v>
                </c:pt>
                <c:pt idx="304">
                  <c:v>1049: M. 13-17h</c:v>
                </c:pt>
                <c:pt idx="305">
                  <c:v>1050: M. 13-18h</c:v>
                </c:pt>
                <c:pt idx="306">
                  <c:v>1051: M. 13-19h</c:v>
                </c:pt>
                <c:pt idx="307">
                  <c:v>1052: M. 13-20h</c:v>
                </c:pt>
                <c:pt idx="308">
                  <c:v>1053: M. 13-21h</c:v>
                </c:pt>
                <c:pt idx="309">
                  <c:v>1054: M. 13-22h</c:v>
                </c:pt>
                <c:pt idx="310">
                  <c:v>1055: M. 13-23h</c:v>
                </c:pt>
                <c:pt idx="311">
                  <c:v>1056: M. 13-24h</c:v>
                </c:pt>
                <c:pt idx="312">
                  <c:v>1057: M. 14-01h</c:v>
                </c:pt>
                <c:pt idx="313">
                  <c:v>1058: M. 14-02h</c:v>
                </c:pt>
                <c:pt idx="314">
                  <c:v>1059: M. 14-03h</c:v>
                </c:pt>
                <c:pt idx="315">
                  <c:v>1060: M. 14-04h</c:v>
                </c:pt>
                <c:pt idx="316">
                  <c:v>1061: M. 14-05h</c:v>
                </c:pt>
                <c:pt idx="317">
                  <c:v>1062: M. 14-06h</c:v>
                </c:pt>
                <c:pt idx="318">
                  <c:v>1063: M. 14-07h</c:v>
                </c:pt>
                <c:pt idx="319">
                  <c:v>1064: M. 14-08h</c:v>
                </c:pt>
                <c:pt idx="320">
                  <c:v>1065: M. 14-09h</c:v>
                </c:pt>
                <c:pt idx="321">
                  <c:v>1066: M. 14-10h</c:v>
                </c:pt>
                <c:pt idx="322">
                  <c:v>1067: M. 14-11h</c:v>
                </c:pt>
                <c:pt idx="323">
                  <c:v>1068: M. 14-12h</c:v>
                </c:pt>
                <c:pt idx="324">
                  <c:v>1069: M. 14-13h</c:v>
                </c:pt>
                <c:pt idx="325">
                  <c:v>1070: M. 14-14h</c:v>
                </c:pt>
                <c:pt idx="326">
                  <c:v>1071: M. 14-15h</c:v>
                </c:pt>
                <c:pt idx="327">
                  <c:v>1072: M. 14-16h</c:v>
                </c:pt>
                <c:pt idx="328">
                  <c:v>1073: M. 14-17h</c:v>
                </c:pt>
                <c:pt idx="329">
                  <c:v>1074: M. 14-18h</c:v>
                </c:pt>
                <c:pt idx="330">
                  <c:v>1075: M. 14-19h</c:v>
                </c:pt>
                <c:pt idx="331">
                  <c:v>1076: M. 14-20h</c:v>
                </c:pt>
                <c:pt idx="332">
                  <c:v>1077: M. 14-21h</c:v>
                </c:pt>
                <c:pt idx="333">
                  <c:v>1078: M. 14-22h</c:v>
                </c:pt>
                <c:pt idx="334">
                  <c:v>1079: M. 14-23h</c:v>
                </c:pt>
                <c:pt idx="335">
                  <c:v>1080: M. 14-24h</c:v>
                </c:pt>
                <c:pt idx="336">
                  <c:v>1081: J. 15-01h</c:v>
                </c:pt>
                <c:pt idx="337">
                  <c:v>1082: J. 15-02h</c:v>
                </c:pt>
                <c:pt idx="338">
                  <c:v>1083: J. 15-03h</c:v>
                </c:pt>
                <c:pt idx="339">
                  <c:v>1084: J. 15-04h</c:v>
                </c:pt>
                <c:pt idx="340">
                  <c:v>1085: J. 15-05h</c:v>
                </c:pt>
                <c:pt idx="341">
                  <c:v>1086: J. 15-06h</c:v>
                </c:pt>
                <c:pt idx="342">
                  <c:v>1087: J. 15-07h</c:v>
                </c:pt>
                <c:pt idx="343">
                  <c:v>1088: J. 15-08h</c:v>
                </c:pt>
                <c:pt idx="344">
                  <c:v>1089: J. 15-09h</c:v>
                </c:pt>
                <c:pt idx="345">
                  <c:v>1090: J. 15-10h</c:v>
                </c:pt>
                <c:pt idx="346">
                  <c:v>1091: J. 15-11h</c:v>
                </c:pt>
                <c:pt idx="347">
                  <c:v>1092: J. 15-12h</c:v>
                </c:pt>
                <c:pt idx="348">
                  <c:v>1093: J. 15-13h</c:v>
                </c:pt>
                <c:pt idx="349">
                  <c:v>1094: J. 15-14h</c:v>
                </c:pt>
                <c:pt idx="350">
                  <c:v>1095: J. 15-15h</c:v>
                </c:pt>
                <c:pt idx="351">
                  <c:v>1096: J. 15-16h</c:v>
                </c:pt>
                <c:pt idx="352">
                  <c:v>1097: J. 15-17h</c:v>
                </c:pt>
                <c:pt idx="353">
                  <c:v>1098: J. 15-18h</c:v>
                </c:pt>
                <c:pt idx="354">
                  <c:v>1099: J. 15-19h</c:v>
                </c:pt>
                <c:pt idx="355">
                  <c:v>1100: J. 15-20h</c:v>
                </c:pt>
                <c:pt idx="356">
                  <c:v>1101: J. 15-21h</c:v>
                </c:pt>
                <c:pt idx="357">
                  <c:v>1102: J. 15-22h</c:v>
                </c:pt>
                <c:pt idx="358">
                  <c:v>1103: J. 15-23h</c:v>
                </c:pt>
                <c:pt idx="359">
                  <c:v>1104: J. 15-24h</c:v>
                </c:pt>
                <c:pt idx="360">
                  <c:v>1105: V. 16-01h</c:v>
                </c:pt>
                <c:pt idx="361">
                  <c:v>1106: V. 16-02h</c:v>
                </c:pt>
                <c:pt idx="362">
                  <c:v>1107: V. 16-03h</c:v>
                </c:pt>
                <c:pt idx="363">
                  <c:v>1108: V. 16-04h</c:v>
                </c:pt>
                <c:pt idx="364">
                  <c:v>1109: V. 16-05h</c:v>
                </c:pt>
                <c:pt idx="365">
                  <c:v>1110: V. 16-06h</c:v>
                </c:pt>
                <c:pt idx="366">
                  <c:v>1111: V. 16-07h</c:v>
                </c:pt>
                <c:pt idx="367">
                  <c:v>1112: V. 16-08h</c:v>
                </c:pt>
                <c:pt idx="368">
                  <c:v>1113: V. 16-09h</c:v>
                </c:pt>
                <c:pt idx="369">
                  <c:v>1114: V. 16-10h</c:v>
                </c:pt>
                <c:pt idx="370">
                  <c:v>1115: V. 16-11h</c:v>
                </c:pt>
                <c:pt idx="371">
                  <c:v>1116: V. 16-12h</c:v>
                </c:pt>
                <c:pt idx="372">
                  <c:v>1117: V. 16-13h</c:v>
                </c:pt>
                <c:pt idx="373">
                  <c:v>1118: V. 16-14h</c:v>
                </c:pt>
                <c:pt idx="374">
                  <c:v>1119: V. 16-15h</c:v>
                </c:pt>
                <c:pt idx="375">
                  <c:v>1120: V. 16-16h</c:v>
                </c:pt>
                <c:pt idx="376">
                  <c:v>1121: V. 16-17h</c:v>
                </c:pt>
                <c:pt idx="377">
                  <c:v>1122: V. 16-18h</c:v>
                </c:pt>
                <c:pt idx="378">
                  <c:v>1123: V. 16-19h</c:v>
                </c:pt>
                <c:pt idx="379">
                  <c:v>1124: V. 16-20h</c:v>
                </c:pt>
                <c:pt idx="380">
                  <c:v>1125: V. 16-21h</c:v>
                </c:pt>
                <c:pt idx="381">
                  <c:v>1126: V. 16-22h</c:v>
                </c:pt>
                <c:pt idx="382">
                  <c:v>1127: V. 16-23h</c:v>
                </c:pt>
                <c:pt idx="383">
                  <c:v>1128: V. 16-24h</c:v>
                </c:pt>
                <c:pt idx="384">
                  <c:v>1129: S. 17-01h</c:v>
                </c:pt>
                <c:pt idx="385">
                  <c:v>1130: S. 17-02h</c:v>
                </c:pt>
                <c:pt idx="386">
                  <c:v>1131: S. 17-03h</c:v>
                </c:pt>
                <c:pt idx="387">
                  <c:v>1132: S. 17-04h</c:v>
                </c:pt>
                <c:pt idx="388">
                  <c:v>1133: S. 17-05h</c:v>
                </c:pt>
                <c:pt idx="389">
                  <c:v>1134: S. 17-06h</c:v>
                </c:pt>
                <c:pt idx="390">
                  <c:v>1135: S. 17-07h</c:v>
                </c:pt>
                <c:pt idx="391">
                  <c:v>1136: S. 17-08h</c:v>
                </c:pt>
                <c:pt idx="392">
                  <c:v>1137: S. 17-09h</c:v>
                </c:pt>
                <c:pt idx="393">
                  <c:v>1138: S. 17-10h</c:v>
                </c:pt>
                <c:pt idx="394">
                  <c:v>1139: S. 17-11h</c:v>
                </c:pt>
                <c:pt idx="395">
                  <c:v>1140: S. 17-12h</c:v>
                </c:pt>
                <c:pt idx="396">
                  <c:v>1141: S. 17-13h</c:v>
                </c:pt>
                <c:pt idx="397">
                  <c:v>1142: S. 17-14h</c:v>
                </c:pt>
                <c:pt idx="398">
                  <c:v>1143: S. 17-15h</c:v>
                </c:pt>
                <c:pt idx="399">
                  <c:v>1144: S. 17-16h</c:v>
                </c:pt>
                <c:pt idx="400">
                  <c:v>1145: S. 17-17h</c:v>
                </c:pt>
                <c:pt idx="401">
                  <c:v>1146: S. 17-18h</c:v>
                </c:pt>
                <c:pt idx="402">
                  <c:v>1147: S. 17-19h</c:v>
                </c:pt>
                <c:pt idx="403">
                  <c:v>1148: S. 17-20h</c:v>
                </c:pt>
                <c:pt idx="404">
                  <c:v>1149: S. 17-21h</c:v>
                </c:pt>
                <c:pt idx="405">
                  <c:v>1150: S. 17-22h</c:v>
                </c:pt>
                <c:pt idx="406">
                  <c:v>1151: S. 17-23h</c:v>
                </c:pt>
                <c:pt idx="407">
                  <c:v>1152: S. 17-24h</c:v>
                </c:pt>
                <c:pt idx="408">
                  <c:v>1153: D. 18-01h</c:v>
                </c:pt>
                <c:pt idx="409">
                  <c:v>1154: D. 18-02h</c:v>
                </c:pt>
                <c:pt idx="410">
                  <c:v>1155: D. 18-03h</c:v>
                </c:pt>
                <c:pt idx="411">
                  <c:v>1156: D. 18-04h</c:v>
                </c:pt>
                <c:pt idx="412">
                  <c:v>1157: D. 18-05h</c:v>
                </c:pt>
                <c:pt idx="413">
                  <c:v>1158: D. 18-06h</c:v>
                </c:pt>
                <c:pt idx="414">
                  <c:v>1159: D. 18-07h</c:v>
                </c:pt>
                <c:pt idx="415">
                  <c:v>1160: D. 18-08h</c:v>
                </c:pt>
                <c:pt idx="416">
                  <c:v>1161: D. 18-09h</c:v>
                </c:pt>
                <c:pt idx="417">
                  <c:v>1162: D. 18-10h</c:v>
                </c:pt>
                <c:pt idx="418">
                  <c:v>1163: D. 18-11h</c:v>
                </c:pt>
                <c:pt idx="419">
                  <c:v>1164: D. 18-12h</c:v>
                </c:pt>
                <c:pt idx="420">
                  <c:v>1165: D. 18-13h</c:v>
                </c:pt>
                <c:pt idx="421">
                  <c:v>1166: D. 18-14h</c:v>
                </c:pt>
                <c:pt idx="422">
                  <c:v>1167: D. 18-15h</c:v>
                </c:pt>
                <c:pt idx="423">
                  <c:v>1168: D. 18-16h</c:v>
                </c:pt>
                <c:pt idx="424">
                  <c:v>1169: D. 18-17h</c:v>
                </c:pt>
                <c:pt idx="425">
                  <c:v>1170: D. 18-18h</c:v>
                </c:pt>
                <c:pt idx="426">
                  <c:v>1171: D. 18-19h</c:v>
                </c:pt>
                <c:pt idx="427">
                  <c:v>1172: D. 18-20h</c:v>
                </c:pt>
                <c:pt idx="428">
                  <c:v>1173: D. 18-21h</c:v>
                </c:pt>
                <c:pt idx="429">
                  <c:v>1174: D. 18-22h</c:v>
                </c:pt>
                <c:pt idx="430">
                  <c:v>1175: D. 18-23h</c:v>
                </c:pt>
                <c:pt idx="431">
                  <c:v>1176: D. 18-24h</c:v>
                </c:pt>
                <c:pt idx="432">
                  <c:v>1177: L. 19-01h</c:v>
                </c:pt>
                <c:pt idx="433">
                  <c:v>1178: L. 19-02h</c:v>
                </c:pt>
                <c:pt idx="434">
                  <c:v>1179: L. 19-03h</c:v>
                </c:pt>
                <c:pt idx="435">
                  <c:v>1180: L. 19-04h</c:v>
                </c:pt>
                <c:pt idx="436">
                  <c:v>1181: L. 19-05h</c:v>
                </c:pt>
                <c:pt idx="437">
                  <c:v>1182: L. 19-06h</c:v>
                </c:pt>
                <c:pt idx="438">
                  <c:v>1183: L. 19-07h</c:v>
                </c:pt>
                <c:pt idx="439">
                  <c:v>1184: L. 19-08h</c:v>
                </c:pt>
                <c:pt idx="440">
                  <c:v>1185: L. 19-09h</c:v>
                </c:pt>
                <c:pt idx="441">
                  <c:v>1186: L. 19-10h</c:v>
                </c:pt>
                <c:pt idx="442">
                  <c:v>1187: L. 19-11h</c:v>
                </c:pt>
                <c:pt idx="443">
                  <c:v>1188: L. 19-12h</c:v>
                </c:pt>
                <c:pt idx="444">
                  <c:v>1189: L. 19-13h</c:v>
                </c:pt>
                <c:pt idx="445">
                  <c:v>1190: L. 19-14h</c:v>
                </c:pt>
                <c:pt idx="446">
                  <c:v>1191: L. 19-15h</c:v>
                </c:pt>
                <c:pt idx="447">
                  <c:v>1192: L. 19-16h</c:v>
                </c:pt>
                <c:pt idx="448">
                  <c:v>1193: L. 19-17h</c:v>
                </c:pt>
                <c:pt idx="449">
                  <c:v>1194: L. 19-18h</c:v>
                </c:pt>
                <c:pt idx="450">
                  <c:v>1195: L. 19-19h</c:v>
                </c:pt>
                <c:pt idx="451">
                  <c:v>1196: L. 19-20h</c:v>
                </c:pt>
                <c:pt idx="452">
                  <c:v>1197: L. 19-21h</c:v>
                </c:pt>
                <c:pt idx="453">
                  <c:v>1198: L. 19-22h</c:v>
                </c:pt>
                <c:pt idx="454">
                  <c:v>1199: L. 19-23h</c:v>
                </c:pt>
                <c:pt idx="455">
                  <c:v>1200: L. 19-24h</c:v>
                </c:pt>
                <c:pt idx="456">
                  <c:v>1201: M. 20-01h</c:v>
                </c:pt>
                <c:pt idx="457">
                  <c:v>1202: M. 20-02h</c:v>
                </c:pt>
                <c:pt idx="458">
                  <c:v>1203: M. 20-03h</c:v>
                </c:pt>
                <c:pt idx="459">
                  <c:v>1204: M. 20-04h</c:v>
                </c:pt>
                <c:pt idx="460">
                  <c:v>1205: M. 20-05h</c:v>
                </c:pt>
                <c:pt idx="461">
                  <c:v>1206: M. 20-06h</c:v>
                </c:pt>
                <c:pt idx="462">
                  <c:v>1207: M. 20-07h</c:v>
                </c:pt>
                <c:pt idx="463">
                  <c:v>1208: M. 20-08h</c:v>
                </c:pt>
                <c:pt idx="464">
                  <c:v>1209: M. 20-09h</c:v>
                </c:pt>
                <c:pt idx="465">
                  <c:v>1210: M. 20-10h</c:v>
                </c:pt>
                <c:pt idx="466">
                  <c:v>1211: M. 20-11h</c:v>
                </c:pt>
                <c:pt idx="467">
                  <c:v>1212: M. 20-12h</c:v>
                </c:pt>
                <c:pt idx="468">
                  <c:v>1213: M. 20-13h</c:v>
                </c:pt>
                <c:pt idx="469">
                  <c:v>1214: M. 20-14h</c:v>
                </c:pt>
                <c:pt idx="470">
                  <c:v>1215: M. 20-15h</c:v>
                </c:pt>
                <c:pt idx="471">
                  <c:v>1216: M. 20-16h</c:v>
                </c:pt>
                <c:pt idx="472">
                  <c:v>1217: M. 20-17h</c:v>
                </c:pt>
                <c:pt idx="473">
                  <c:v>1218: M. 20-18h</c:v>
                </c:pt>
                <c:pt idx="474">
                  <c:v>1219: M. 20-19h</c:v>
                </c:pt>
                <c:pt idx="475">
                  <c:v>1220: M. 20-20h</c:v>
                </c:pt>
                <c:pt idx="476">
                  <c:v>1221: M. 20-21h</c:v>
                </c:pt>
                <c:pt idx="477">
                  <c:v>1222: M. 20-22h</c:v>
                </c:pt>
                <c:pt idx="478">
                  <c:v>1223: M. 20-23h</c:v>
                </c:pt>
                <c:pt idx="479">
                  <c:v>1224: M. 20-24h</c:v>
                </c:pt>
                <c:pt idx="480">
                  <c:v>1225: M. 21-01h</c:v>
                </c:pt>
                <c:pt idx="481">
                  <c:v>1226: M. 21-02h</c:v>
                </c:pt>
                <c:pt idx="482">
                  <c:v>1227: M. 21-03h</c:v>
                </c:pt>
                <c:pt idx="483">
                  <c:v>1228: M. 21-04h</c:v>
                </c:pt>
                <c:pt idx="484">
                  <c:v>1229: M. 21-05h</c:v>
                </c:pt>
                <c:pt idx="485">
                  <c:v>1230: M. 21-06h</c:v>
                </c:pt>
                <c:pt idx="486">
                  <c:v>1231: M. 21-07h</c:v>
                </c:pt>
                <c:pt idx="487">
                  <c:v>1232: M. 21-08h</c:v>
                </c:pt>
                <c:pt idx="488">
                  <c:v>1233: M. 21-09h</c:v>
                </c:pt>
                <c:pt idx="489">
                  <c:v>1234: M. 21-10h</c:v>
                </c:pt>
                <c:pt idx="490">
                  <c:v>1235: M. 21-11h</c:v>
                </c:pt>
                <c:pt idx="491">
                  <c:v>1236: M. 21-12h</c:v>
                </c:pt>
                <c:pt idx="492">
                  <c:v>1237: M. 21-13h</c:v>
                </c:pt>
                <c:pt idx="493">
                  <c:v>1238: M. 21-14h</c:v>
                </c:pt>
                <c:pt idx="494">
                  <c:v>1239: M. 21-15h</c:v>
                </c:pt>
                <c:pt idx="495">
                  <c:v>1240: M. 21-16h</c:v>
                </c:pt>
                <c:pt idx="496">
                  <c:v>1241: M. 21-17h</c:v>
                </c:pt>
                <c:pt idx="497">
                  <c:v>1242: M. 21-18h</c:v>
                </c:pt>
                <c:pt idx="498">
                  <c:v>1243: M. 21-19h</c:v>
                </c:pt>
                <c:pt idx="499">
                  <c:v>1244: M. 21-20h</c:v>
                </c:pt>
                <c:pt idx="500">
                  <c:v>1245: M. 21-21h</c:v>
                </c:pt>
                <c:pt idx="501">
                  <c:v>1246: M. 21-22h</c:v>
                </c:pt>
                <c:pt idx="502">
                  <c:v>1247: M. 21-23h</c:v>
                </c:pt>
                <c:pt idx="503">
                  <c:v>1248: M. 21-24h</c:v>
                </c:pt>
                <c:pt idx="504">
                  <c:v>1249: J. 22-01h</c:v>
                </c:pt>
                <c:pt idx="505">
                  <c:v>1250: J. 22-02h</c:v>
                </c:pt>
                <c:pt idx="506">
                  <c:v>1251: J. 22-03h</c:v>
                </c:pt>
                <c:pt idx="507">
                  <c:v>1252: J. 22-04h</c:v>
                </c:pt>
                <c:pt idx="508">
                  <c:v>1253: J. 22-05h</c:v>
                </c:pt>
                <c:pt idx="509">
                  <c:v>1254: J. 22-06h</c:v>
                </c:pt>
                <c:pt idx="510">
                  <c:v>1255: J. 22-07h</c:v>
                </c:pt>
                <c:pt idx="511">
                  <c:v>1256: J. 22-08h</c:v>
                </c:pt>
                <c:pt idx="512">
                  <c:v>1257: J. 22-09h</c:v>
                </c:pt>
                <c:pt idx="513">
                  <c:v>1258: J. 22-10h</c:v>
                </c:pt>
                <c:pt idx="514">
                  <c:v>1259: J. 22-11h</c:v>
                </c:pt>
                <c:pt idx="515">
                  <c:v>1260: J. 22-12h</c:v>
                </c:pt>
                <c:pt idx="516">
                  <c:v>1261: J. 22-13h</c:v>
                </c:pt>
                <c:pt idx="517">
                  <c:v>1262: J. 22-14h</c:v>
                </c:pt>
                <c:pt idx="518">
                  <c:v>1263: J. 22-15h</c:v>
                </c:pt>
                <c:pt idx="519">
                  <c:v>1264: J. 22-16h</c:v>
                </c:pt>
                <c:pt idx="520">
                  <c:v>1265: J. 22-17h</c:v>
                </c:pt>
                <c:pt idx="521">
                  <c:v>1266: J. 22-18h</c:v>
                </c:pt>
                <c:pt idx="522">
                  <c:v>1267: J. 22-19h</c:v>
                </c:pt>
                <c:pt idx="523">
                  <c:v>1268: J. 22-20h</c:v>
                </c:pt>
                <c:pt idx="524">
                  <c:v>1269: J. 22-21h</c:v>
                </c:pt>
                <c:pt idx="525">
                  <c:v>1270: J. 22-22h</c:v>
                </c:pt>
                <c:pt idx="526">
                  <c:v>1271: J. 22-23h</c:v>
                </c:pt>
                <c:pt idx="527">
                  <c:v>1272: J. 22-24h</c:v>
                </c:pt>
                <c:pt idx="528">
                  <c:v>1273: V. 23-01h</c:v>
                </c:pt>
                <c:pt idx="529">
                  <c:v>1274: V. 23-02h</c:v>
                </c:pt>
                <c:pt idx="530">
                  <c:v>1275: V. 23-03h</c:v>
                </c:pt>
                <c:pt idx="531">
                  <c:v>1276: V. 23-04h</c:v>
                </c:pt>
                <c:pt idx="532">
                  <c:v>1277: V. 23-05h</c:v>
                </c:pt>
                <c:pt idx="533">
                  <c:v>1278: V. 23-06h</c:v>
                </c:pt>
                <c:pt idx="534">
                  <c:v>1279: V. 23-07h</c:v>
                </c:pt>
                <c:pt idx="535">
                  <c:v>1280: V. 23-08h</c:v>
                </c:pt>
                <c:pt idx="536">
                  <c:v>1281: V. 23-09h</c:v>
                </c:pt>
                <c:pt idx="537">
                  <c:v>1282: V. 23-10h</c:v>
                </c:pt>
                <c:pt idx="538">
                  <c:v>1283: V. 23-11h</c:v>
                </c:pt>
                <c:pt idx="539">
                  <c:v>1284: V. 23-12h</c:v>
                </c:pt>
                <c:pt idx="540">
                  <c:v>1285: V. 23-13h</c:v>
                </c:pt>
                <c:pt idx="541">
                  <c:v>1286: V. 23-14h</c:v>
                </c:pt>
                <c:pt idx="542">
                  <c:v>1287: V. 23-15h</c:v>
                </c:pt>
                <c:pt idx="543">
                  <c:v>1288: V. 23-16h</c:v>
                </c:pt>
                <c:pt idx="544">
                  <c:v>1289: V. 23-17h</c:v>
                </c:pt>
                <c:pt idx="545">
                  <c:v>1290: V. 23-18h</c:v>
                </c:pt>
                <c:pt idx="546">
                  <c:v>1291: V. 23-19h</c:v>
                </c:pt>
                <c:pt idx="547">
                  <c:v>1292: V. 23-20h</c:v>
                </c:pt>
                <c:pt idx="548">
                  <c:v>1293: V. 23-21h</c:v>
                </c:pt>
                <c:pt idx="549">
                  <c:v>1294: V. 23-22h</c:v>
                </c:pt>
                <c:pt idx="550">
                  <c:v>1295: V. 23-23h</c:v>
                </c:pt>
                <c:pt idx="551">
                  <c:v>1296: V. 23-24h</c:v>
                </c:pt>
                <c:pt idx="552">
                  <c:v>1297: S. 24-01h</c:v>
                </c:pt>
                <c:pt idx="553">
                  <c:v>1298: S. 24-02h</c:v>
                </c:pt>
                <c:pt idx="554">
                  <c:v>1299: S. 24-03h</c:v>
                </c:pt>
                <c:pt idx="555">
                  <c:v>1300: S. 24-04h</c:v>
                </c:pt>
                <c:pt idx="556">
                  <c:v>1301: S. 24-05h</c:v>
                </c:pt>
                <c:pt idx="557">
                  <c:v>1302: S. 24-06h</c:v>
                </c:pt>
                <c:pt idx="558">
                  <c:v>1303: S. 24-07h</c:v>
                </c:pt>
                <c:pt idx="559">
                  <c:v>1304: S. 24-08h</c:v>
                </c:pt>
                <c:pt idx="560">
                  <c:v>1305: S. 24-09h</c:v>
                </c:pt>
                <c:pt idx="561">
                  <c:v>1306: S. 24-10h</c:v>
                </c:pt>
                <c:pt idx="562">
                  <c:v>1307: S. 24-11h</c:v>
                </c:pt>
                <c:pt idx="563">
                  <c:v>1308: S. 24-12h</c:v>
                </c:pt>
                <c:pt idx="564">
                  <c:v>1309: S. 24-13h</c:v>
                </c:pt>
                <c:pt idx="565">
                  <c:v>1310: S. 24-14h</c:v>
                </c:pt>
                <c:pt idx="566">
                  <c:v>1311: S. 24-15h</c:v>
                </c:pt>
                <c:pt idx="567">
                  <c:v>1312: S. 24-16h</c:v>
                </c:pt>
                <c:pt idx="568">
                  <c:v>1313: S. 24-17h</c:v>
                </c:pt>
                <c:pt idx="569">
                  <c:v>1314: S. 24-18h</c:v>
                </c:pt>
                <c:pt idx="570">
                  <c:v>1315: S. 24-19h</c:v>
                </c:pt>
                <c:pt idx="571">
                  <c:v>1316: S. 24-20h</c:v>
                </c:pt>
                <c:pt idx="572">
                  <c:v>1317: S. 24-21h</c:v>
                </c:pt>
                <c:pt idx="573">
                  <c:v>1318: S. 24-22h</c:v>
                </c:pt>
                <c:pt idx="574">
                  <c:v>1319: S. 24-23h</c:v>
                </c:pt>
                <c:pt idx="575">
                  <c:v>1320: S. 24-24h</c:v>
                </c:pt>
                <c:pt idx="576">
                  <c:v>1321: D. 25-01h</c:v>
                </c:pt>
                <c:pt idx="577">
                  <c:v>1322: D. 25-02h</c:v>
                </c:pt>
                <c:pt idx="578">
                  <c:v>1323: D. 25-03h</c:v>
                </c:pt>
                <c:pt idx="579">
                  <c:v>1324: D. 25-04h</c:v>
                </c:pt>
                <c:pt idx="580">
                  <c:v>1325: D. 25-05h</c:v>
                </c:pt>
                <c:pt idx="581">
                  <c:v>1326: D. 25-06h</c:v>
                </c:pt>
                <c:pt idx="582">
                  <c:v>1327: D. 25-07h</c:v>
                </c:pt>
                <c:pt idx="583">
                  <c:v>1328: D. 25-08h</c:v>
                </c:pt>
                <c:pt idx="584">
                  <c:v>1329: D. 25-09h</c:v>
                </c:pt>
                <c:pt idx="585">
                  <c:v>1330: D. 25-10h</c:v>
                </c:pt>
                <c:pt idx="586">
                  <c:v>1331: D. 25-11h</c:v>
                </c:pt>
                <c:pt idx="587">
                  <c:v>1332: D. 25-12h</c:v>
                </c:pt>
                <c:pt idx="588">
                  <c:v>1333: D. 25-13h</c:v>
                </c:pt>
                <c:pt idx="589">
                  <c:v>1334: D. 25-14h</c:v>
                </c:pt>
                <c:pt idx="590">
                  <c:v>1335: D. 25-15h</c:v>
                </c:pt>
                <c:pt idx="591">
                  <c:v>1336: D. 25-16h</c:v>
                </c:pt>
                <c:pt idx="592">
                  <c:v>1337: D. 25-17h</c:v>
                </c:pt>
                <c:pt idx="593">
                  <c:v>1338: D. 25-18h</c:v>
                </c:pt>
                <c:pt idx="594">
                  <c:v>1339: D. 25-19h</c:v>
                </c:pt>
                <c:pt idx="595">
                  <c:v>1340: D. 25-20h</c:v>
                </c:pt>
                <c:pt idx="596">
                  <c:v>1341: D. 25-21h</c:v>
                </c:pt>
                <c:pt idx="597">
                  <c:v>1342: D. 25-22h</c:v>
                </c:pt>
                <c:pt idx="598">
                  <c:v>1343: D. 25-23h</c:v>
                </c:pt>
                <c:pt idx="599">
                  <c:v>1344: D. 25-24h</c:v>
                </c:pt>
                <c:pt idx="600">
                  <c:v>1345: L. 26-01h</c:v>
                </c:pt>
                <c:pt idx="601">
                  <c:v>1346: L. 26-02h</c:v>
                </c:pt>
                <c:pt idx="602">
                  <c:v>1347: L. 26-03h</c:v>
                </c:pt>
                <c:pt idx="603">
                  <c:v>1348: L. 26-04h</c:v>
                </c:pt>
                <c:pt idx="604">
                  <c:v>1349: L. 26-05h</c:v>
                </c:pt>
                <c:pt idx="605">
                  <c:v>1350: L. 26-06h</c:v>
                </c:pt>
                <c:pt idx="606">
                  <c:v>1351: L. 26-07h</c:v>
                </c:pt>
                <c:pt idx="607">
                  <c:v>1352: L. 26-08h</c:v>
                </c:pt>
                <c:pt idx="608">
                  <c:v>1353: L. 26-09h</c:v>
                </c:pt>
                <c:pt idx="609">
                  <c:v>1354: L. 26-10h</c:v>
                </c:pt>
                <c:pt idx="610">
                  <c:v>1355: L. 26-11h</c:v>
                </c:pt>
                <c:pt idx="611">
                  <c:v>1356: L. 26-12h</c:v>
                </c:pt>
                <c:pt idx="612">
                  <c:v>1357: L. 26-13h</c:v>
                </c:pt>
                <c:pt idx="613">
                  <c:v>1358: L. 26-14h</c:v>
                </c:pt>
                <c:pt idx="614">
                  <c:v>1359: L. 26-15h</c:v>
                </c:pt>
                <c:pt idx="615">
                  <c:v>1360: L. 26-16h</c:v>
                </c:pt>
                <c:pt idx="616">
                  <c:v>1361: L. 26-17h</c:v>
                </c:pt>
                <c:pt idx="617">
                  <c:v>1362: L. 26-18h</c:v>
                </c:pt>
                <c:pt idx="618">
                  <c:v>1363: L. 26-19h</c:v>
                </c:pt>
                <c:pt idx="619">
                  <c:v>1364: L. 26-20h</c:v>
                </c:pt>
                <c:pt idx="620">
                  <c:v>1365: L. 26-21h</c:v>
                </c:pt>
                <c:pt idx="621">
                  <c:v>1366: L. 26-22h</c:v>
                </c:pt>
                <c:pt idx="622">
                  <c:v>1367: L. 26-23h</c:v>
                </c:pt>
                <c:pt idx="623">
                  <c:v>1368: L. 26-24h</c:v>
                </c:pt>
                <c:pt idx="624">
                  <c:v>1369: M. 27-01h</c:v>
                </c:pt>
                <c:pt idx="625">
                  <c:v>1370: M. 27-02h</c:v>
                </c:pt>
                <c:pt idx="626">
                  <c:v>1371: M. 27-03h</c:v>
                </c:pt>
                <c:pt idx="627">
                  <c:v>1372: M. 27-04h</c:v>
                </c:pt>
                <c:pt idx="628">
                  <c:v>1373: M. 27-05h</c:v>
                </c:pt>
                <c:pt idx="629">
                  <c:v>1374: M. 27-06h</c:v>
                </c:pt>
                <c:pt idx="630">
                  <c:v>1375: M. 27-07h</c:v>
                </c:pt>
                <c:pt idx="631">
                  <c:v>1376: M. 27-08h</c:v>
                </c:pt>
                <c:pt idx="632">
                  <c:v>1377: M. 27-09h</c:v>
                </c:pt>
                <c:pt idx="633">
                  <c:v>1378: M. 27-10h</c:v>
                </c:pt>
                <c:pt idx="634">
                  <c:v>1379: M. 27-11h</c:v>
                </c:pt>
                <c:pt idx="635">
                  <c:v>1380: M. 27-12h</c:v>
                </c:pt>
                <c:pt idx="636">
                  <c:v>1381: M. 27-13h</c:v>
                </c:pt>
                <c:pt idx="637">
                  <c:v>1382: M. 27-14h</c:v>
                </c:pt>
                <c:pt idx="638">
                  <c:v>1383: M. 27-15h</c:v>
                </c:pt>
                <c:pt idx="639">
                  <c:v>1384: M. 27-16h</c:v>
                </c:pt>
                <c:pt idx="640">
                  <c:v>1385: M. 27-17h</c:v>
                </c:pt>
                <c:pt idx="641">
                  <c:v>1386: M. 27-18h</c:v>
                </c:pt>
                <c:pt idx="642">
                  <c:v>1387: M. 27-19h</c:v>
                </c:pt>
                <c:pt idx="643">
                  <c:v>1388: M. 27-20h</c:v>
                </c:pt>
                <c:pt idx="644">
                  <c:v>1389: M. 27-21h</c:v>
                </c:pt>
                <c:pt idx="645">
                  <c:v>1390: M. 27-22h</c:v>
                </c:pt>
                <c:pt idx="646">
                  <c:v>1391: M. 27-23h</c:v>
                </c:pt>
                <c:pt idx="647">
                  <c:v>1392: M. 27-24h</c:v>
                </c:pt>
                <c:pt idx="648">
                  <c:v>1393: M. 28-01h</c:v>
                </c:pt>
                <c:pt idx="649">
                  <c:v>1394: M. 28-02h</c:v>
                </c:pt>
                <c:pt idx="650">
                  <c:v>1395: M. 28-03h</c:v>
                </c:pt>
                <c:pt idx="651">
                  <c:v>1396: M. 28-04h</c:v>
                </c:pt>
                <c:pt idx="652">
                  <c:v>1397: M. 28-05h</c:v>
                </c:pt>
                <c:pt idx="653">
                  <c:v>1398: M. 28-06h</c:v>
                </c:pt>
                <c:pt idx="654">
                  <c:v>1399: M. 28-07h</c:v>
                </c:pt>
                <c:pt idx="655">
                  <c:v>1400: M. 28-08h</c:v>
                </c:pt>
                <c:pt idx="656">
                  <c:v>1401: M. 28-09h</c:v>
                </c:pt>
                <c:pt idx="657">
                  <c:v>1402: M. 28-10h</c:v>
                </c:pt>
                <c:pt idx="658">
                  <c:v>1403: M. 28-11h</c:v>
                </c:pt>
                <c:pt idx="659">
                  <c:v>1404: M. 28-12h</c:v>
                </c:pt>
                <c:pt idx="660">
                  <c:v>1405: M. 28-13h</c:v>
                </c:pt>
                <c:pt idx="661">
                  <c:v>1406: M. 28-14h</c:v>
                </c:pt>
                <c:pt idx="662">
                  <c:v>1407: M. 28-15h</c:v>
                </c:pt>
                <c:pt idx="663">
                  <c:v>1408: M. 28-16h</c:v>
                </c:pt>
                <c:pt idx="664">
                  <c:v>1409: M. 28-17h</c:v>
                </c:pt>
                <c:pt idx="665">
                  <c:v>1410: M. 28-18h</c:v>
                </c:pt>
                <c:pt idx="666">
                  <c:v>1411: M. 28-19h</c:v>
                </c:pt>
                <c:pt idx="667">
                  <c:v>1412: M. 28-20h</c:v>
                </c:pt>
                <c:pt idx="668">
                  <c:v>1413: M. 28-21h</c:v>
                </c:pt>
                <c:pt idx="669">
                  <c:v>1414: M. 28-22h</c:v>
                </c:pt>
                <c:pt idx="670">
                  <c:v>1415: M. 28-23h</c:v>
                </c:pt>
                <c:pt idx="671">
                  <c:v>1416: M. 28-24h</c:v>
                </c:pt>
              </c:strCache>
            </c:strRef>
          </c:cat>
          <c:val>
            <c:numRef>
              <c:f>Ifrane!$J$2:$J$673</c:f>
            </c:numRef>
          </c:val>
          <c:smooth val="0"/>
          <c:extLst>
            <c:ext xmlns:c16="http://schemas.microsoft.com/office/drawing/2014/chart" uri="{C3380CC4-5D6E-409C-BE32-E72D297353CC}">
              <c16:uniqueId val="{00000008-0253-41D6-9DB9-C33450772473}"/>
            </c:ext>
          </c:extLst>
        </c:ser>
        <c:ser>
          <c:idx val="9"/>
          <c:order val="9"/>
          <c:tx>
            <c:strRef>
              <c:f>Ifrane!$K$1</c:f>
              <c:strCache>
                <c:ptCount val="1"/>
                <c:pt idx="0">
                  <c:v>Éclairage</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f>Ifrane!$A$2:$A$673</c:f>
              <c:strCache>
                <c:ptCount val="672"/>
                <c:pt idx="0">
                  <c:v>745: J. 01-01h</c:v>
                </c:pt>
                <c:pt idx="1">
                  <c:v>746: J. 01-02h</c:v>
                </c:pt>
                <c:pt idx="2">
                  <c:v>747: J. 01-03h</c:v>
                </c:pt>
                <c:pt idx="3">
                  <c:v>748: J. 01-04h</c:v>
                </c:pt>
                <c:pt idx="4">
                  <c:v>749: J. 01-05h</c:v>
                </c:pt>
                <c:pt idx="5">
                  <c:v>750: J. 01-06h</c:v>
                </c:pt>
                <c:pt idx="6">
                  <c:v>751: J. 01-07h</c:v>
                </c:pt>
                <c:pt idx="7">
                  <c:v>752: J. 01-08h</c:v>
                </c:pt>
                <c:pt idx="8">
                  <c:v>753: J. 01-09h</c:v>
                </c:pt>
                <c:pt idx="9">
                  <c:v>754: J. 01-10h</c:v>
                </c:pt>
                <c:pt idx="10">
                  <c:v>755: J. 01-11h</c:v>
                </c:pt>
                <c:pt idx="11">
                  <c:v>756: J. 01-12h</c:v>
                </c:pt>
                <c:pt idx="12">
                  <c:v>757: J. 01-13h</c:v>
                </c:pt>
                <c:pt idx="13">
                  <c:v>758: J. 01-14h</c:v>
                </c:pt>
                <c:pt idx="14">
                  <c:v>759: J. 01-15h</c:v>
                </c:pt>
                <c:pt idx="15">
                  <c:v>760: J. 01-16h</c:v>
                </c:pt>
                <c:pt idx="16">
                  <c:v>761: J. 01-17h</c:v>
                </c:pt>
                <c:pt idx="17">
                  <c:v>762: J. 01-18h</c:v>
                </c:pt>
                <c:pt idx="18">
                  <c:v>763: J. 01-19h</c:v>
                </c:pt>
                <c:pt idx="19">
                  <c:v>764: J. 01-20h</c:v>
                </c:pt>
                <c:pt idx="20">
                  <c:v>765: J. 01-21h</c:v>
                </c:pt>
                <c:pt idx="21">
                  <c:v>766: J. 01-22h</c:v>
                </c:pt>
                <c:pt idx="22">
                  <c:v>767: J. 01-23h</c:v>
                </c:pt>
                <c:pt idx="23">
                  <c:v>768: J. 01-24h</c:v>
                </c:pt>
                <c:pt idx="24">
                  <c:v>769: V. 02-01h</c:v>
                </c:pt>
                <c:pt idx="25">
                  <c:v>770: V. 02-02h</c:v>
                </c:pt>
                <c:pt idx="26">
                  <c:v>771: V. 02-03h</c:v>
                </c:pt>
                <c:pt idx="27">
                  <c:v>772: V. 02-04h</c:v>
                </c:pt>
                <c:pt idx="28">
                  <c:v>773: V. 02-05h</c:v>
                </c:pt>
                <c:pt idx="29">
                  <c:v>774: V. 02-06h</c:v>
                </c:pt>
                <c:pt idx="30">
                  <c:v>775: V. 02-07h</c:v>
                </c:pt>
                <c:pt idx="31">
                  <c:v>776: V. 02-08h</c:v>
                </c:pt>
                <c:pt idx="32">
                  <c:v>777: V. 02-09h</c:v>
                </c:pt>
                <c:pt idx="33">
                  <c:v>778: V. 02-10h</c:v>
                </c:pt>
                <c:pt idx="34">
                  <c:v>779: V. 02-11h</c:v>
                </c:pt>
                <c:pt idx="35">
                  <c:v>780: V. 02-12h</c:v>
                </c:pt>
                <c:pt idx="36">
                  <c:v>781: V. 02-13h</c:v>
                </c:pt>
                <c:pt idx="37">
                  <c:v>782: V. 02-14h</c:v>
                </c:pt>
                <c:pt idx="38">
                  <c:v>783: V. 02-15h</c:v>
                </c:pt>
                <c:pt idx="39">
                  <c:v>784: V. 02-16h</c:v>
                </c:pt>
                <c:pt idx="40">
                  <c:v>785: V. 02-17h</c:v>
                </c:pt>
                <c:pt idx="41">
                  <c:v>786: V. 02-18h</c:v>
                </c:pt>
                <c:pt idx="42">
                  <c:v>787: V. 02-19h</c:v>
                </c:pt>
                <c:pt idx="43">
                  <c:v>788: V. 02-20h</c:v>
                </c:pt>
                <c:pt idx="44">
                  <c:v>789: V. 02-21h</c:v>
                </c:pt>
                <c:pt idx="45">
                  <c:v>790: V. 02-22h</c:v>
                </c:pt>
                <c:pt idx="46">
                  <c:v>791: V. 02-23h</c:v>
                </c:pt>
                <c:pt idx="47">
                  <c:v>792: V. 02-24h</c:v>
                </c:pt>
                <c:pt idx="48">
                  <c:v>793: S. 03-01h</c:v>
                </c:pt>
                <c:pt idx="49">
                  <c:v>794: S. 03-02h</c:v>
                </c:pt>
                <c:pt idx="50">
                  <c:v>795: S. 03-03h</c:v>
                </c:pt>
                <c:pt idx="51">
                  <c:v>796: S. 03-04h</c:v>
                </c:pt>
                <c:pt idx="52">
                  <c:v>797: S. 03-05h</c:v>
                </c:pt>
                <c:pt idx="53">
                  <c:v>798: S. 03-06h</c:v>
                </c:pt>
                <c:pt idx="54">
                  <c:v>799: S. 03-07h</c:v>
                </c:pt>
                <c:pt idx="55">
                  <c:v>800: S. 03-08h</c:v>
                </c:pt>
                <c:pt idx="56">
                  <c:v>801: S. 03-09h</c:v>
                </c:pt>
                <c:pt idx="57">
                  <c:v>802: S. 03-10h</c:v>
                </c:pt>
                <c:pt idx="58">
                  <c:v>803: S. 03-11h</c:v>
                </c:pt>
                <c:pt idx="59">
                  <c:v>804: S. 03-12h</c:v>
                </c:pt>
                <c:pt idx="60">
                  <c:v>805: S. 03-13h</c:v>
                </c:pt>
                <c:pt idx="61">
                  <c:v>806: S. 03-14h</c:v>
                </c:pt>
                <c:pt idx="62">
                  <c:v>807: S. 03-15h</c:v>
                </c:pt>
                <c:pt idx="63">
                  <c:v>808: S. 03-16h</c:v>
                </c:pt>
                <c:pt idx="64">
                  <c:v>809: S. 03-17h</c:v>
                </c:pt>
                <c:pt idx="65">
                  <c:v>810: S. 03-18h</c:v>
                </c:pt>
                <c:pt idx="66">
                  <c:v>811: S. 03-19h</c:v>
                </c:pt>
                <c:pt idx="67">
                  <c:v>812: S. 03-20h</c:v>
                </c:pt>
                <c:pt idx="68">
                  <c:v>813: S. 03-21h</c:v>
                </c:pt>
                <c:pt idx="69">
                  <c:v>814: S. 03-22h</c:v>
                </c:pt>
                <c:pt idx="70">
                  <c:v>815: S. 03-23h</c:v>
                </c:pt>
                <c:pt idx="71">
                  <c:v>816: S. 03-24h</c:v>
                </c:pt>
                <c:pt idx="72">
                  <c:v>817: D. 04-01h</c:v>
                </c:pt>
                <c:pt idx="73">
                  <c:v>818: D. 04-02h</c:v>
                </c:pt>
                <c:pt idx="74">
                  <c:v>819: D. 04-03h</c:v>
                </c:pt>
                <c:pt idx="75">
                  <c:v>820: D. 04-04h</c:v>
                </c:pt>
                <c:pt idx="76">
                  <c:v>821: D. 04-05h</c:v>
                </c:pt>
                <c:pt idx="77">
                  <c:v>822: D. 04-06h</c:v>
                </c:pt>
                <c:pt idx="78">
                  <c:v>823: D. 04-07h</c:v>
                </c:pt>
                <c:pt idx="79">
                  <c:v>824: D. 04-08h</c:v>
                </c:pt>
                <c:pt idx="80">
                  <c:v>825: D. 04-09h</c:v>
                </c:pt>
                <c:pt idx="81">
                  <c:v>826: D. 04-10h</c:v>
                </c:pt>
                <c:pt idx="82">
                  <c:v>827: D. 04-11h</c:v>
                </c:pt>
                <c:pt idx="83">
                  <c:v>828: D. 04-12h</c:v>
                </c:pt>
                <c:pt idx="84">
                  <c:v>829: D. 04-13h</c:v>
                </c:pt>
                <c:pt idx="85">
                  <c:v>830: D. 04-14h</c:v>
                </c:pt>
                <c:pt idx="86">
                  <c:v>831: D. 04-15h</c:v>
                </c:pt>
                <c:pt idx="87">
                  <c:v>832: D. 04-16h</c:v>
                </c:pt>
                <c:pt idx="88">
                  <c:v>833: D. 04-17h</c:v>
                </c:pt>
                <c:pt idx="89">
                  <c:v>834: D. 04-18h</c:v>
                </c:pt>
                <c:pt idx="90">
                  <c:v>835: D. 04-19h</c:v>
                </c:pt>
                <c:pt idx="91">
                  <c:v>836: D. 04-20h</c:v>
                </c:pt>
                <c:pt idx="92">
                  <c:v>837: D. 04-21h</c:v>
                </c:pt>
                <c:pt idx="93">
                  <c:v>838: D. 04-22h</c:v>
                </c:pt>
                <c:pt idx="94">
                  <c:v>839: D. 04-23h</c:v>
                </c:pt>
                <c:pt idx="95">
                  <c:v>840: D. 04-24h</c:v>
                </c:pt>
                <c:pt idx="96">
                  <c:v>841: L. 05-01h</c:v>
                </c:pt>
                <c:pt idx="97">
                  <c:v>842: L. 05-02h</c:v>
                </c:pt>
                <c:pt idx="98">
                  <c:v>843: L. 05-03h</c:v>
                </c:pt>
                <c:pt idx="99">
                  <c:v>844: L. 05-04h</c:v>
                </c:pt>
                <c:pt idx="100">
                  <c:v>845: L. 05-05h</c:v>
                </c:pt>
                <c:pt idx="101">
                  <c:v>846: L. 05-06h</c:v>
                </c:pt>
                <c:pt idx="102">
                  <c:v>847: L. 05-07h</c:v>
                </c:pt>
                <c:pt idx="103">
                  <c:v>848: L. 05-08h</c:v>
                </c:pt>
                <c:pt idx="104">
                  <c:v>849: L. 05-09h</c:v>
                </c:pt>
                <c:pt idx="105">
                  <c:v>850: L. 05-10h</c:v>
                </c:pt>
                <c:pt idx="106">
                  <c:v>851: L. 05-11h</c:v>
                </c:pt>
                <c:pt idx="107">
                  <c:v>852: L. 05-12h</c:v>
                </c:pt>
                <c:pt idx="108">
                  <c:v>853: L. 05-13h</c:v>
                </c:pt>
                <c:pt idx="109">
                  <c:v>854: L. 05-14h</c:v>
                </c:pt>
                <c:pt idx="110">
                  <c:v>855: L. 05-15h</c:v>
                </c:pt>
                <c:pt idx="111">
                  <c:v>856: L. 05-16h</c:v>
                </c:pt>
                <c:pt idx="112">
                  <c:v>857: L. 05-17h</c:v>
                </c:pt>
                <c:pt idx="113">
                  <c:v>858: L. 05-18h</c:v>
                </c:pt>
                <c:pt idx="114">
                  <c:v>859: L. 05-19h</c:v>
                </c:pt>
                <c:pt idx="115">
                  <c:v>860: L. 05-20h</c:v>
                </c:pt>
                <c:pt idx="116">
                  <c:v>861: L. 05-21h</c:v>
                </c:pt>
                <c:pt idx="117">
                  <c:v>862: L. 05-22h</c:v>
                </c:pt>
                <c:pt idx="118">
                  <c:v>863: L. 05-23h</c:v>
                </c:pt>
                <c:pt idx="119">
                  <c:v>864: L. 05-24h</c:v>
                </c:pt>
                <c:pt idx="120">
                  <c:v>865: M. 06-01h</c:v>
                </c:pt>
                <c:pt idx="121">
                  <c:v>866: M. 06-02h</c:v>
                </c:pt>
                <c:pt idx="122">
                  <c:v>867: M. 06-03h</c:v>
                </c:pt>
                <c:pt idx="123">
                  <c:v>868: M. 06-04h</c:v>
                </c:pt>
                <c:pt idx="124">
                  <c:v>869: M. 06-05h</c:v>
                </c:pt>
                <c:pt idx="125">
                  <c:v>870: M. 06-06h</c:v>
                </c:pt>
                <c:pt idx="126">
                  <c:v>871: M. 06-07h</c:v>
                </c:pt>
                <c:pt idx="127">
                  <c:v>872: M. 06-08h</c:v>
                </c:pt>
                <c:pt idx="128">
                  <c:v>873: M. 06-09h</c:v>
                </c:pt>
                <c:pt idx="129">
                  <c:v>874: M. 06-10h</c:v>
                </c:pt>
                <c:pt idx="130">
                  <c:v>875: M. 06-11h</c:v>
                </c:pt>
                <c:pt idx="131">
                  <c:v>876: M. 06-12h</c:v>
                </c:pt>
                <c:pt idx="132">
                  <c:v>877: M. 06-13h</c:v>
                </c:pt>
                <c:pt idx="133">
                  <c:v>878: M. 06-14h</c:v>
                </c:pt>
                <c:pt idx="134">
                  <c:v>879: M. 06-15h</c:v>
                </c:pt>
                <c:pt idx="135">
                  <c:v>880: M. 06-16h</c:v>
                </c:pt>
                <c:pt idx="136">
                  <c:v>881: M. 06-17h</c:v>
                </c:pt>
                <c:pt idx="137">
                  <c:v>882: M. 06-18h</c:v>
                </c:pt>
                <c:pt idx="138">
                  <c:v>883: M. 06-19h</c:v>
                </c:pt>
                <c:pt idx="139">
                  <c:v>884: M. 06-20h</c:v>
                </c:pt>
                <c:pt idx="140">
                  <c:v>885: M. 06-21h</c:v>
                </c:pt>
                <c:pt idx="141">
                  <c:v>886: M. 06-22h</c:v>
                </c:pt>
                <c:pt idx="142">
                  <c:v>887: M. 06-23h</c:v>
                </c:pt>
                <c:pt idx="143">
                  <c:v>888: M. 06-24h</c:v>
                </c:pt>
                <c:pt idx="144">
                  <c:v>889: M. 07-01h</c:v>
                </c:pt>
                <c:pt idx="145">
                  <c:v>890: M. 07-02h</c:v>
                </c:pt>
                <c:pt idx="146">
                  <c:v>891: M. 07-03h</c:v>
                </c:pt>
                <c:pt idx="147">
                  <c:v>892: M. 07-04h</c:v>
                </c:pt>
                <c:pt idx="148">
                  <c:v>893: M. 07-05h</c:v>
                </c:pt>
                <c:pt idx="149">
                  <c:v>894: M. 07-06h</c:v>
                </c:pt>
                <c:pt idx="150">
                  <c:v>895: M. 07-07h</c:v>
                </c:pt>
                <c:pt idx="151">
                  <c:v>896: M. 07-08h</c:v>
                </c:pt>
                <c:pt idx="152">
                  <c:v>897: M. 07-09h</c:v>
                </c:pt>
                <c:pt idx="153">
                  <c:v>898: M. 07-10h</c:v>
                </c:pt>
                <c:pt idx="154">
                  <c:v>899: M. 07-11h</c:v>
                </c:pt>
                <c:pt idx="155">
                  <c:v>900: M. 07-12h</c:v>
                </c:pt>
                <c:pt idx="156">
                  <c:v>901: M. 07-13h</c:v>
                </c:pt>
                <c:pt idx="157">
                  <c:v>902: M. 07-14h</c:v>
                </c:pt>
                <c:pt idx="158">
                  <c:v>903: M. 07-15h</c:v>
                </c:pt>
                <c:pt idx="159">
                  <c:v>904: M. 07-16h</c:v>
                </c:pt>
                <c:pt idx="160">
                  <c:v>905: M. 07-17h</c:v>
                </c:pt>
                <c:pt idx="161">
                  <c:v>906: M. 07-18h</c:v>
                </c:pt>
                <c:pt idx="162">
                  <c:v>907: M. 07-19h</c:v>
                </c:pt>
                <c:pt idx="163">
                  <c:v>908: M. 07-20h</c:v>
                </c:pt>
                <c:pt idx="164">
                  <c:v>909: M. 07-21h</c:v>
                </c:pt>
                <c:pt idx="165">
                  <c:v>910: M. 07-22h</c:v>
                </c:pt>
                <c:pt idx="166">
                  <c:v>911: M. 07-23h</c:v>
                </c:pt>
                <c:pt idx="167">
                  <c:v>912: M. 07-24h</c:v>
                </c:pt>
                <c:pt idx="168">
                  <c:v>913: J. 08-01h</c:v>
                </c:pt>
                <c:pt idx="169">
                  <c:v>914: J. 08-02h</c:v>
                </c:pt>
                <c:pt idx="170">
                  <c:v>915: J. 08-03h</c:v>
                </c:pt>
                <c:pt idx="171">
                  <c:v>916: J. 08-04h</c:v>
                </c:pt>
                <c:pt idx="172">
                  <c:v>917: J. 08-05h</c:v>
                </c:pt>
                <c:pt idx="173">
                  <c:v>918: J. 08-06h</c:v>
                </c:pt>
                <c:pt idx="174">
                  <c:v>919: J. 08-07h</c:v>
                </c:pt>
                <c:pt idx="175">
                  <c:v>920: J. 08-08h</c:v>
                </c:pt>
                <c:pt idx="176">
                  <c:v>921: J. 08-09h</c:v>
                </c:pt>
                <c:pt idx="177">
                  <c:v>922: J. 08-10h</c:v>
                </c:pt>
                <c:pt idx="178">
                  <c:v>923: J. 08-11h</c:v>
                </c:pt>
                <c:pt idx="179">
                  <c:v>924: J. 08-12h</c:v>
                </c:pt>
                <c:pt idx="180">
                  <c:v>925: J. 08-13h</c:v>
                </c:pt>
                <c:pt idx="181">
                  <c:v>926: J. 08-14h</c:v>
                </c:pt>
                <c:pt idx="182">
                  <c:v>927: J. 08-15h</c:v>
                </c:pt>
                <c:pt idx="183">
                  <c:v>928: J. 08-16h</c:v>
                </c:pt>
                <c:pt idx="184">
                  <c:v>929: J. 08-17h</c:v>
                </c:pt>
                <c:pt idx="185">
                  <c:v>930: J. 08-18h</c:v>
                </c:pt>
                <c:pt idx="186">
                  <c:v>931: J. 08-19h</c:v>
                </c:pt>
                <c:pt idx="187">
                  <c:v>932: J. 08-20h</c:v>
                </c:pt>
                <c:pt idx="188">
                  <c:v>933: J. 08-21h</c:v>
                </c:pt>
                <c:pt idx="189">
                  <c:v>934: J. 08-22h</c:v>
                </c:pt>
                <c:pt idx="190">
                  <c:v>935: J. 08-23h</c:v>
                </c:pt>
                <c:pt idx="191">
                  <c:v>936: J. 08-24h</c:v>
                </c:pt>
                <c:pt idx="192">
                  <c:v>937: V. 09-01h</c:v>
                </c:pt>
                <c:pt idx="193">
                  <c:v>938: V. 09-02h</c:v>
                </c:pt>
                <c:pt idx="194">
                  <c:v>939: V. 09-03h</c:v>
                </c:pt>
                <c:pt idx="195">
                  <c:v>940: V. 09-04h</c:v>
                </c:pt>
                <c:pt idx="196">
                  <c:v>941: V. 09-05h</c:v>
                </c:pt>
                <c:pt idx="197">
                  <c:v>942: V. 09-06h</c:v>
                </c:pt>
                <c:pt idx="198">
                  <c:v>943: V. 09-07h</c:v>
                </c:pt>
                <c:pt idx="199">
                  <c:v>944: V. 09-08h</c:v>
                </c:pt>
                <c:pt idx="200">
                  <c:v>945: V. 09-09h</c:v>
                </c:pt>
                <c:pt idx="201">
                  <c:v>946: V. 09-10h</c:v>
                </c:pt>
                <c:pt idx="202">
                  <c:v>947: V. 09-11h</c:v>
                </c:pt>
                <c:pt idx="203">
                  <c:v>948: V. 09-12h</c:v>
                </c:pt>
                <c:pt idx="204">
                  <c:v>949: V. 09-13h</c:v>
                </c:pt>
                <c:pt idx="205">
                  <c:v>950: V. 09-14h</c:v>
                </c:pt>
                <c:pt idx="206">
                  <c:v>951: V. 09-15h</c:v>
                </c:pt>
                <c:pt idx="207">
                  <c:v>952: V. 09-16h</c:v>
                </c:pt>
                <c:pt idx="208">
                  <c:v>953: V. 09-17h</c:v>
                </c:pt>
                <c:pt idx="209">
                  <c:v>954: V. 09-18h</c:v>
                </c:pt>
                <c:pt idx="210">
                  <c:v>955: V. 09-19h</c:v>
                </c:pt>
                <c:pt idx="211">
                  <c:v>956: V. 09-20h</c:v>
                </c:pt>
                <c:pt idx="212">
                  <c:v>957: V. 09-21h</c:v>
                </c:pt>
                <c:pt idx="213">
                  <c:v>958: V. 09-22h</c:v>
                </c:pt>
                <c:pt idx="214">
                  <c:v>959: V. 09-23h</c:v>
                </c:pt>
                <c:pt idx="215">
                  <c:v>960: V. 09-24h</c:v>
                </c:pt>
                <c:pt idx="216">
                  <c:v>961: S. 10-01h</c:v>
                </c:pt>
                <c:pt idx="217">
                  <c:v>962: S. 10-02h</c:v>
                </c:pt>
                <c:pt idx="218">
                  <c:v>963: S. 10-03h</c:v>
                </c:pt>
                <c:pt idx="219">
                  <c:v>964: S. 10-04h</c:v>
                </c:pt>
                <c:pt idx="220">
                  <c:v>965: S. 10-05h</c:v>
                </c:pt>
                <c:pt idx="221">
                  <c:v>966: S. 10-06h</c:v>
                </c:pt>
                <c:pt idx="222">
                  <c:v>967: S. 10-07h</c:v>
                </c:pt>
                <c:pt idx="223">
                  <c:v>968: S. 10-08h</c:v>
                </c:pt>
                <c:pt idx="224">
                  <c:v>969: S. 10-09h</c:v>
                </c:pt>
                <c:pt idx="225">
                  <c:v>970: S. 10-10h</c:v>
                </c:pt>
                <c:pt idx="226">
                  <c:v>971: S. 10-11h</c:v>
                </c:pt>
                <c:pt idx="227">
                  <c:v>972: S. 10-12h</c:v>
                </c:pt>
                <c:pt idx="228">
                  <c:v>973: S. 10-13h</c:v>
                </c:pt>
                <c:pt idx="229">
                  <c:v>974: S. 10-14h</c:v>
                </c:pt>
                <c:pt idx="230">
                  <c:v>975: S. 10-15h</c:v>
                </c:pt>
                <c:pt idx="231">
                  <c:v>976: S. 10-16h</c:v>
                </c:pt>
                <c:pt idx="232">
                  <c:v>977: S. 10-17h</c:v>
                </c:pt>
                <c:pt idx="233">
                  <c:v>978: S. 10-18h</c:v>
                </c:pt>
                <c:pt idx="234">
                  <c:v>979: S. 10-19h</c:v>
                </c:pt>
                <c:pt idx="235">
                  <c:v>980: S. 10-20h</c:v>
                </c:pt>
                <c:pt idx="236">
                  <c:v>981: S. 10-21h</c:v>
                </c:pt>
                <c:pt idx="237">
                  <c:v>982: S. 10-22h</c:v>
                </c:pt>
                <c:pt idx="238">
                  <c:v>983: S. 10-23h</c:v>
                </c:pt>
                <c:pt idx="239">
                  <c:v>984: S. 10-24h</c:v>
                </c:pt>
                <c:pt idx="240">
                  <c:v>985: D. 11-01h</c:v>
                </c:pt>
                <c:pt idx="241">
                  <c:v>986: D. 11-02h</c:v>
                </c:pt>
                <c:pt idx="242">
                  <c:v>987: D. 11-03h</c:v>
                </c:pt>
                <c:pt idx="243">
                  <c:v>988: D. 11-04h</c:v>
                </c:pt>
                <c:pt idx="244">
                  <c:v>989: D. 11-05h</c:v>
                </c:pt>
                <c:pt idx="245">
                  <c:v>990: D. 11-06h</c:v>
                </c:pt>
                <c:pt idx="246">
                  <c:v>991: D. 11-07h</c:v>
                </c:pt>
                <c:pt idx="247">
                  <c:v>992: D. 11-08h</c:v>
                </c:pt>
                <c:pt idx="248">
                  <c:v>993: D. 11-09h</c:v>
                </c:pt>
                <c:pt idx="249">
                  <c:v>994: D. 11-10h</c:v>
                </c:pt>
                <c:pt idx="250">
                  <c:v>995: D. 11-11h</c:v>
                </c:pt>
                <c:pt idx="251">
                  <c:v>996: D. 11-12h</c:v>
                </c:pt>
                <c:pt idx="252">
                  <c:v>997: D. 11-13h</c:v>
                </c:pt>
                <c:pt idx="253">
                  <c:v>998: D. 11-14h</c:v>
                </c:pt>
                <c:pt idx="254">
                  <c:v>999: D. 11-15h</c:v>
                </c:pt>
                <c:pt idx="255">
                  <c:v>1000: D. 11-16h</c:v>
                </c:pt>
                <c:pt idx="256">
                  <c:v>1001: D. 11-17h</c:v>
                </c:pt>
                <c:pt idx="257">
                  <c:v>1002: D. 11-18h</c:v>
                </c:pt>
                <c:pt idx="258">
                  <c:v>1003: D. 11-19h</c:v>
                </c:pt>
                <c:pt idx="259">
                  <c:v>1004: D. 11-20h</c:v>
                </c:pt>
                <c:pt idx="260">
                  <c:v>1005: D. 11-21h</c:v>
                </c:pt>
                <c:pt idx="261">
                  <c:v>1006: D. 11-22h</c:v>
                </c:pt>
                <c:pt idx="262">
                  <c:v>1007: D. 11-23h</c:v>
                </c:pt>
                <c:pt idx="263">
                  <c:v>1008: D. 11-24h</c:v>
                </c:pt>
                <c:pt idx="264">
                  <c:v>1009: L. 12-01h</c:v>
                </c:pt>
                <c:pt idx="265">
                  <c:v>1010: L. 12-02h</c:v>
                </c:pt>
                <c:pt idx="266">
                  <c:v>1011: L. 12-03h</c:v>
                </c:pt>
                <c:pt idx="267">
                  <c:v>1012: L. 12-04h</c:v>
                </c:pt>
                <c:pt idx="268">
                  <c:v>1013: L. 12-05h</c:v>
                </c:pt>
                <c:pt idx="269">
                  <c:v>1014: L. 12-06h</c:v>
                </c:pt>
                <c:pt idx="270">
                  <c:v>1015: L. 12-07h</c:v>
                </c:pt>
                <c:pt idx="271">
                  <c:v>1016: L. 12-08h</c:v>
                </c:pt>
                <c:pt idx="272">
                  <c:v>1017: L. 12-09h</c:v>
                </c:pt>
                <c:pt idx="273">
                  <c:v>1018: L. 12-10h</c:v>
                </c:pt>
                <c:pt idx="274">
                  <c:v>1019: L. 12-11h</c:v>
                </c:pt>
                <c:pt idx="275">
                  <c:v>1020: L. 12-12h</c:v>
                </c:pt>
                <c:pt idx="276">
                  <c:v>1021: L. 12-13h</c:v>
                </c:pt>
                <c:pt idx="277">
                  <c:v>1022: L. 12-14h</c:v>
                </c:pt>
                <c:pt idx="278">
                  <c:v>1023: L. 12-15h</c:v>
                </c:pt>
                <c:pt idx="279">
                  <c:v>1024: L. 12-16h</c:v>
                </c:pt>
                <c:pt idx="280">
                  <c:v>1025: L. 12-17h</c:v>
                </c:pt>
                <c:pt idx="281">
                  <c:v>1026: L. 12-18h</c:v>
                </c:pt>
                <c:pt idx="282">
                  <c:v>1027: L. 12-19h</c:v>
                </c:pt>
                <c:pt idx="283">
                  <c:v>1028: L. 12-20h</c:v>
                </c:pt>
                <c:pt idx="284">
                  <c:v>1029: L. 12-21h</c:v>
                </c:pt>
                <c:pt idx="285">
                  <c:v>1030: L. 12-22h</c:v>
                </c:pt>
                <c:pt idx="286">
                  <c:v>1031: L. 12-23h</c:v>
                </c:pt>
                <c:pt idx="287">
                  <c:v>1032: L. 12-24h</c:v>
                </c:pt>
                <c:pt idx="288">
                  <c:v>1033: M. 13-01h</c:v>
                </c:pt>
                <c:pt idx="289">
                  <c:v>1034: M. 13-02h</c:v>
                </c:pt>
                <c:pt idx="290">
                  <c:v>1035: M. 13-03h</c:v>
                </c:pt>
                <c:pt idx="291">
                  <c:v>1036: M. 13-04h</c:v>
                </c:pt>
                <c:pt idx="292">
                  <c:v>1037: M. 13-05h</c:v>
                </c:pt>
                <c:pt idx="293">
                  <c:v>1038: M. 13-06h</c:v>
                </c:pt>
                <c:pt idx="294">
                  <c:v>1039: M. 13-07h</c:v>
                </c:pt>
                <c:pt idx="295">
                  <c:v>1040: M. 13-08h</c:v>
                </c:pt>
                <c:pt idx="296">
                  <c:v>1041: M. 13-09h</c:v>
                </c:pt>
                <c:pt idx="297">
                  <c:v>1042: M. 13-10h</c:v>
                </c:pt>
                <c:pt idx="298">
                  <c:v>1043: M. 13-11h</c:v>
                </c:pt>
                <c:pt idx="299">
                  <c:v>1044: M. 13-12h</c:v>
                </c:pt>
                <c:pt idx="300">
                  <c:v>1045: M. 13-13h</c:v>
                </c:pt>
                <c:pt idx="301">
                  <c:v>1046: M. 13-14h</c:v>
                </c:pt>
                <c:pt idx="302">
                  <c:v>1047: M. 13-15h</c:v>
                </c:pt>
                <c:pt idx="303">
                  <c:v>1048: M. 13-16h</c:v>
                </c:pt>
                <c:pt idx="304">
                  <c:v>1049: M. 13-17h</c:v>
                </c:pt>
                <c:pt idx="305">
                  <c:v>1050: M. 13-18h</c:v>
                </c:pt>
                <c:pt idx="306">
                  <c:v>1051: M. 13-19h</c:v>
                </c:pt>
                <c:pt idx="307">
                  <c:v>1052: M. 13-20h</c:v>
                </c:pt>
                <c:pt idx="308">
                  <c:v>1053: M. 13-21h</c:v>
                </c:pt>
                <c:pt idx="309">
                  <c:v>1054: M. 13-22h</c:v>
                </c:pt>
                <c:pt idx="310">
                  <c:v>1055: M. 13-23h</c:v>
                </c:pt>
                <c:pt idx="311">
                  <c:v>1056: M. 13-24h</c:v>
                </c:pt>
                <c:pt idx="312">
                  <c:v>1057: M. 14-01h</c:v>
                </c:pt>
                <c:pt idx="313">
                  <c:v>1058: M. 14-02h</c:v>
                </c:pt>
                <c:pt idx="314">
                  <c:v>1059: M. 14-03h</c:v>
                </c:pt>
                <c:pt idx="315">
                  <c:v>1060: M. 14-04h</c:v>
                </c:pt>
                <c:pt idx="316">
                  <c:v>1061: M. 14-05h</c:v>
                </c:pt>
                <c:pt idx="317">
                  <c:v>1062: M. 14-06h</c:v>
                </c:pt>
                <c:pt idx="318">
                  <c:v>1063: M. 14-07h</c:v>
                </c:pt>
                <c:pt idx="319">
                  <c:v>1064: M. 14-08h</c:v>
                </c:pt>
                <c:pt idx="320">
                  <c:v>1065: M. 14-09h</c:v>
                </c:pt>
                <c:pt idx="321">
                  <c:v>1066: M. 14-10h</c:v>
                </c:pt>
                <c:pt idx="322">
                  <c:v>1067: M. 14-11h</c:v>
                </c:pt>
                <c:pt idx="323">
                  <c:v>1068: M. 14-12h</c:v>
                </c:pt>
                <c:pt idx="324">
                  <c:v>1069: M. 14-13h</c:v>
                </c:pt>
                <c:pt idx="325">
                  <c:v>1070: M. 14-14h</c:v>
                </c:pt>
                <c:pt idx="326">
                  <c:v>1071: M. 14-15h</c:v>
                </c:pt>
                <c:pt idx="327">
                  <c:v>1072: M. 14-16h</c:v>
                </c:pt>
                <c:pt idx="328">
                  <c:v>1073: M. 14-17h</c:v>
                </c:pt>
                <c:pt idx="329">
                  <c:v>1074: M. 14-18h</c:v>
                </c:pt>
                <c:pt idx="330">
                  <c:v>1075: M. 14-19h</c:v>
                </c:pt>
                <c:pt idx="331">
                  <c:v>1076: M. 14-20h</c:v>
                </c:pt>
                <c:pt idx="332">
                  <c:v>1077: M. 14-21h</c:v>
                </c:pt>
                <c:pt idx="333">
                  <c:v>1078: M. 14-22h</c:v>
                </c:pt>
                <c:pt idx="334">
                  <c:v>1079: M. 14-23h</c:v>
                </c:pt>
                <c:pt idx="335">
                  <c:v>1080: M. 14-24h</c:v>
                </c:pt>
                <c:pt idx="336">
                  <c:v>1081: J. 15-01h</c:v>
                </c:pt>
                <c:pt idx="337">
                  <c:v>1082: J. 15-02h</c:v>
                </c:pt>
                <c:pt idx="338">
                  <c:v>1083: J. 15-03h</c:v>
                </c:pt>
                <c:pt idx="339">
                  <c:v>1084: J. 15-04h</c:v>
                </c:pt>
                <c:pt idx="340">
                  <c:v>1085: J. 15-05h</c:v>
                </c:pt>
                <c:pt idx="341">
                  <c:v>1086: J. 15-06h</c:v>
                </c:pt>
                <c:pt idx="342">
                  <c:v>1087: J. 15-07h</c:v>
                </c:pt>
                <c:pt idx="343">
                  <c:v>1088: J. 15-08h</c:v>
                </c:pt>
                <c:pt idx="344">
                  <c:v>1089: J. 15-09h</c:v>
                </c:pt>
                <c:pt idx="345">
                  <c:v>1090: J. 15-10h</c:v>
                </c:pt>
                <c:pt idx="346">
                  <c:v>1091: J. 15-11h</c:v>
                </c:pt>
                <c:pt idx="347">
                  <c:v>1092: J. 15-12h</c:v>
                </c:pt>
                <c:pt idx="348">
                  <c:v>1093: J. 15-13h</c:v>
                </c:pt>
                <c:pt idx="349">
                  <c:v>1094: J. 15-14h</c:v>
                </c:pt>
                <c:pt idx="350">
                  <c:v>1095: J. 15-15h</c:v>
                </c:pt>
                <c:pt idx="351">
                  <c:v>1096: J. 15-16h</c:v>
                </c:pt>
                <c:pt idx="352">
                  <c:v>1097: J. 15-17h</c:v>
                </c:pt>
                <c:pt idx="353">
                  <c:v>1098: J. 15-18h</c:v>
                </c:pt>
                <c:pt idx="354">
                  <c:v>1099: J. 15-19h</c:v>
                </c:pt>
                <c:pt idx="355">
                  <c:v>1100: J. 15-20h</c:v>
                </c:pt>
                <c:pt idx="356">
                  <c:v>1101: J. 15-21h</c:v>
                </c:pt>
                <c:pt idx="357">
                  <c:v>1102: J. 15-22h</c:v>
                </c:pt>
                <c:pt idx="358">
                  <c:v>1103: J. 15-23h</c:v>
                </c:pt>
                <c:pt idx="359">
                  <c:v>1104: J. 15-24h</c:v>
                </c:pt>
                <c:pt idx="360">
                  <c:v>1105: V. 16-01h</c:v>
                </c:pt>
                <c:pt idx="361">
                  <c:v>1106: V. 16-02h</c:v>
                </c:pt>
                <c:pt idx="362">
                  <c:v>1107: V. 16-03h</c:v>
                </c:pt>
                <c:pt idx="363">
                  <c:v>1108: V. 16-04h</c:v>
                </c:pt>
                <c:pt idx="364">
                  <c:v>1109: V. 16-05h</c:v>
                </c:pt>
                <c:pt idx="365">
                  <c:v>1110: V. 16-06h</c:v>
                </c:pt>
                <c:pt idx="366">
                  <c:v>1111: V. 16-07h</c:v>
                </c:pt>
                <c:pt idx="367">
                  <c:v>1112: V. 16-08h</c:v>
                </c:pt>
                <c:pt idx="368">
                  <c:v>1113: V. 16-09h</c:v>
                </c:pt>
                <c:pt idx="369">
                  <c:v>1114: V. 16-10h</c:v>
                </c:pt>
                <c:pt idx="370">
                  <c:v>1115: V. 16-11h</c:v>
                </c:pt>
                <c:pt idx="371">
                  <c:v>1116: V. 16-12h</c:v>
                </c:pt>
                <c:pt idx="372">
                  <c:v>1117: V. 16-13h</c:v>
                </c:pt>
                <c:pt idx="373">
                  <c:v>1118: V. 16-14h</c:v>
                </c:pt>
                <c:pt idx="374">
                  <c:v>1119: V. 16-15h</c:v>
                </c:pt>
                <c:pt idx="375">
                  <c:v>1120: V. 16-16h</c:v>
                </c:pt>
                <c:pt idx="376">
                  <c:v>1121: V. 16-17h</c:v>
                </c:pt>
                <c:pt idx="377">
                  <c:v>1122: V. 16-18h</c:v>
                </c:pt>
                <c:pt idx="378">
                  <c:v>1123: V. 16-19h</c:v>
                </c:pt>
                <c:pt idx="379">
                  <c:v>1124: V. 16-20h</c:v>
                </c:pt>
                <c:pt idx="380">
                  <c:v>1125: V. 16-21h</c:v>
                </c:pt>
                <c:pt idx="381">
                  <c:v>1126: V. 16-22h</c:v>
                </c:pt>
                <c:pt idx="382">
                  <c:v>1127: V. 16-23h</c:v>
                </c:pt>
                <c:pt idx="383">
                  <c:v>1128: V. 16-24h</c:v>
                </c:pt>
                <c:pt idx="384">
                  <c:v>1129: S. 17-01h</c:v>
                </c:pt>
                <c:pt idx="385">
                  <c:v>1130: S. 17-02h</c:v>
                </c:pt>
                <c:pt idx="386">
                  <c:v>1131: S. 17-03h</c:v>
                </c:pt>
                <c:pt idx="387">
                  <c:v>1132: S. 17-04h</c:v>
                </c:pt>
                <c:pt idx="388">
                  <c:v>1133: S. 17-05h</c:v>
                </c:pt>
                <c:pt idx="389">
                  <c:v>1134: S. 17-06h</c:v>
                </c:pt>
                <c:pt idx="390">
                  <c:v>1135: S. 17-07h</c:v>
                </c:pt>
                <c:pt idx="391">
                  <c:v>1136: S. 17-08h</c:v>
                </c:pt>
                <c:pt idx="392">
                  <c:v>1137: S. 17-09h</c:v>
                </c:pt>
                <c:pt idx="393">
                  <c:v>1138: S. 17-10h</c:v>
                </c:pt>
                <c:pt idx="394">
                  <c:v>1139: S. 17-11h</c:v>
                </c:pt>
                <c:pt idx="395">
                  <c:v>1140: S. 17-12h</c:v>
                </c:pt>
                <c:pt idx="396">
                  <c:v>1141: S. 17-13h</c:v>
                </c:pt>
                <c:pt idx="397">
                  <c:v>1142: S. 17-14h</c:v>
                </c:pt>
                <c:pt idx="398">
                  <c:v>1143: S. 17-15h</c:v>
                </c:pt>
                <c:pt idx="399">
                  <c:v>1144: S. 17-16h</c:v>
                </c:pt>
                <c:pt idx="400">
                  <c:v>1145: S. 17-17h</c:v>
                </c:pt>
                <c:pt idx="401">
                  <c:v>1146: S. 17-18h</c:v>
                </c:pt>
                <c:pt idx="402">
                  <c:v>1147: S. 17-19h</c:v>
                </c:pt>
                <c:pt idx="403">
                  <c:v>1148: S. 17-20h</c:v>
                </c:pt>
                <c:pt idx="404">
                  <c:v>1149: S. 17-21h</c:v>
                </c:pt>
                <c:pt idx="405">
                  <c:v>1150: S. 17-22h</c:v>
                </c:pt>
                <c:pt idx="406">
                  <c:v>1151: S. 17-23h</c:v>
                </c:pt>
                <c:pt idx="407">
                  <c:v>1152: S. 17-24h</c:v>
                </c:pt>
                <c:pt idx="408">
                  <c:v>1153: D. 18-01h</c:v>
                </c:pt>
                <c:pt idx="409">
                  <c:v>1154: D. 18-02h</c:v>
                </c:pt>
                <c:pt idx="410">
                  <c:v>1155: D. 18-03h</c:v>
                </c:pt>
                <c:pt idx="411">
                  <c:v>1156: D. 18-04h</c:v>
                </c:pt>
                <c:pt idx="412">
                  <c:v>1157: D. 18-05h</c:v>
                </c:pt>
                <c:pt idx="413">
                  <c:v>1158: D. 18-06h</c:v>
                </c:pt>
                <c:pt idx="414">
                  <c:v>1159: D. 18-07h</c:v>
                </c:pt>
                <c:pt idx="415">
                  <c:v>1160: D. 18-08h</c:v>
                </c:pt>
                <c:pt idx="416">
                  <c:v>1161: D. 18-09h</c:v>
                </c:pt>
                <c:pt idx="417">
                  <c:v>1162: D. 18-10h</c:v>
                </c:pt>
                <c:pt idx="418">
                  <c:v>1163: D. 18-11h</c:v>
                </c:pt>
                <c:pt idx="419">
                  <c:v>1164: D. 18-12h</c:v>
                </c:pt>
                <c:pt idx="420">
                  <c:v>1165: D. 18-13h</c:v>
                </c:pt>
                <c:pt idx="421">
                  <c:v>1166: D. 18-14h</c:v>
                </c:pt>
                <c:pt idx="422">
                  <c:v>1167: D. 18-15h</c:v>
                </c:pt>
                <c:pt idx="423">
                  <c:v>1168: D. 18-16h</c:v>
                </c:pt>
                <c:pt idx="424">
                  <c:v>1169: D. 18-17h</c:v>
                </c:pt>
                <c:pt idx="425">
                  <c:v>1170: D. 18-18h</c:v>
                </c:pt>
                <c:pt idx="426">
                  <c:v>1171: D. 18-19h</c:v>
                </c:pt>
                <c:pt idx="427">
                  <c:v>1172: D. 18-20h</c:v>
                </c:pt>
                <c:pt idx="428">
                  <c:v>1173: D. 18-21h</c:v>
                </c:pt>
                <c:pt idx="429">
                  <c:v>1174: D. 18-22h</c:v>
                </c:pt>
                <c:pt idx="430">
                  <c:v>1175: D. 18-23h</c:v>
                </c:pt>
                <c:pt idx="431">
                  <c:v>1176: D. 18-24h</c:v>
                </c:pt>
                <c:pt idx="432">
                  <c:v>1177: L. 19-01h</c:v>
                </c:pt>
                <c:pt idx="433">
                  <c:v>1178: L. 19-02h</c:v>
                </c:pt>
                <c:pt idx="434">
                  <c:v>1179: L. 19-03h</c:v>
                </c:pt>
                <c:pt idx="435">
                  <c:v>1180: L. 19-04h</c:v>
                </c:pt>
                <c:pt idx="436">
                  <c:v>1181: L. 19-05h</c:v>
                </c:pt>
                <c:pt idx="437">
                  <c:v>1182: L. 19-06h</c:v>
                </c:pt>
                <c:pt idx="438">
                  <c:v>1183: L. 19-07h</c:v>
                </c:pt>
                <c:pt idx="439">
                  <c:v>1184: L. 19-08h</c:v>
                </c:pt>
                <c:pt idx="440">
                  <c:v>1185: L. 19-09h</c:v>
                </c:pt>
                <c:pt idx="441">
                  <c:v>1186: L. 19-10h</c:v>
                </c:pt>
                <c:pt idx="442">
                  <c:v>1187: L. 19-11h</c:v>
                </c:pt>
                <c:pt idx="443">
                  <c:v>1188: L. 19-12h</c:v>
                </c:pt>
                <c:pt idx="444">
                  <c:v>1189: L. 19-13h</c:v>
                </c:pt>
                <c:pt idx="445">
                  <c:v>1190: L. 19-14h</c:v>
                </c:pt>
                <c:pt idx="446">
                  <c:v>1191: L. 19-15h</c:v>
                </c:pt>
                <c:pt idx="447">
                  <c:v>1192: L. 19-16h</c:v>
                </c:pt>
                <c:pt idx="448">
                  <c:v>1193: L. 19-17h</c:v>
                </c:pt>
                <c:pt idx="449">
                  <c:v>1194: L. 19-18h</c:v>
                </c:pt>
                <c:pt idx="450">
                  <c:v>1195: L. 19-19h</c:v>
                </c:pt>
                <c:pt idx="451">
                  <c:v>1196: L. 19-20h</c:v>
                </c:pt>
                <c:pt idx="452">
                  <c:v>1197: L. 19-21h</c:v>
                </c:pt>
                <c:pt idx="453">
                  <c:v>1198: L. 19-22h</c:v>
                </c:pt>
                <c:pt idx="454">
                  <c:v>1199: L. 19-23h</c:v>
                </c:pt>
                <c:pt idx="455">
                  <c:v>1200: L. 19-24h</c:v>
                </c:pt>
                <c:pt idx="456">
                  <c:v>1201: M. 20-01h</c:v>
                </c:pt>
                <c:pt idx="457">
                  <c:v>1202: M. 20-02h</c:v>
                </c:pt>
                <c:pt idx="458">
                  <c:v>1203: M. 20-03h</c:v>
                </c:pt>
                <c:pt idx="459">
                  <c:v>1204: M. 20-04h</c:v>
                </c:pt>
                <c:pt idx="460">
                  <c:v>1205: M. 20-05h</c:v>
                </c:pt>
                <c:pt idx="461">
                  <c:v>1206: M. 20-06h</c:v>
                </c:pt>
                <c:pt idx="462">
                  <c:v>1207: M. 20-07h</c:v>
                </c:pt>
                <c:pt idx="463">
                  <c:v>1208: M. 20-08h</c:v>
                </c:pt>
                <c:pt idx="464">
                  <c:v>1209: M. 20-09h</c:v>
                </c:pt>
                <c:pt idx="465">
                  <c:v>1210: M. 20-10h</c:v>
                </c:pt>
                <c:pt idx="466">
                  <c:v>1211: M. 20-11h</c:v>
                </c:pt>
                <c:pt idx="467">
                  <c:v>1212: M. 20-12h</c:v>
                </c:pt>
                <c:pt idx="468">
                  <c:v>1213: M. 20-13h</c:v>
                </c:pt>
                <c:pt idx="469">
                  <c:v>1214: M. 20-14h</c:v>
                </c:pt>
                <c:pt idx="470">
                  <c:v>1215: M. 20-15h</c:v>
                </c:pt>
                <c:pt idx="471">
                  <c:v>1216: M. 20-16h</c:v>
                </c:pt>
                <c:pt idx="472">
                  <c:v>1217: M. 20-17h</c:v>
                </c:pt>
                <c:pt idx="473">
                  <c:v>1218: M. 20-18h</c:v>
                </c:pt>
                <c:pt idx="474">
                  <c:v>1219: M. 20-19h</c:v>
                </c:pt>
                <c:pt idx="475">
                  <c:v>1220: M. 20-20h</c:v>
                </c:pt>
                <c:pt idx="476">
                  <c:v>1221: M. 20-21h</c:v>
                </c:pt>
                <c:pt idx="477">
                  <c:v>1222: M. 20-22h</c:v>
                </c:pt>
                <c:pt idx="478">
                  <c:v>1223: M. 20-23h</c:v>
                </c:pt>
                <c:pt idx="479">
                  <c:v>1224: M. 20-24h</c:v>
                </c:pt>
                <c:pt idx="480">
                  <c:v>1225: M. 21-01h</c:v>
                </c:pt>
                <c:pt idx="481">
                  <c:v>1226: M. 21-02h</c:v>
                </c:pt>
                <c:pt idx="482">
                  <c:v>1227: M. 21-03h</c:v>
                </c:pt>
                <c:pt idx="483">
                  <c:v>1228: M. 21-04h</c:v>
                </c:pt>
                <c:pt idx="484">
                  <c:v>1229: M. 21-05h</c:v>
                </c:pt>
                <c:pt idx="485">
                  <c:v>1230: M. 21-06h</c:v>
                </c:pt>
                <c:pt idx="486">
                  <c:v>1231: M. 21-07h</c:v>
                </c:pt>
                <c:pt idx="487">
                  <c:v>1232: M. 21-08h</c:v>
                </c:pt>
                <c:pt idx="488">
                  <c:v>1233: M. 21-09h</c:v>
                </c:pt>
                <c:pt idx="489">
                  <c:v>1234: M. 21-10h</c:v>
                </c:pt>
                <c:pt idx="490">
                  <c:v>1235: M. 21-11h</c:v>
                </c:pt>
                <c:pt idx="491">
                  <c:v>1236: M. 21-12h</c:v>
                </c:pt>
                <c:pt idx="492">
                  <c:v>1237: M. 21-13h</c:v>
                </c:pt>
                <c:pt idx="493">
                  <c:v>1238: M. 21-14h</c:v>
                </c:pt>
                <c:pt idx="494">
                  <c:v>1239: M. 21-15h</c:v>
                </c:pt>
                <c:pt idx="495">
                  <c:v>1240: M. 21-16h</c:v>
                </c:pt>
                <c:pt idx="496">
                  <c:v>1241: M. 21-17h</c:v>
                </c:pt>
                <c:pt idx="497">
                  <c:v>1242: M. 21-18h</c:v>
                </c:pt>
                <c:pt idx="498">
                  <c:v>1243: M. 21-19h</c:v>
                </c:pt>
                <c:pt idx="499">
                  <c:v>1244: M. 21-20h</c:v>
                </c:pt>
                <c:pt idx="500">
                  <c:v>1245: M. 21-21h</c:v>
                </c:pt>
                <c:pt idx="501">
                  <c:v>1246: M. 21-22h</c:v>
                </c:pt>
                <c:pt idx="502">
                  <c:v>1247: M. 21-23h</c:v>
                </c:pt>
                <c:pt idx="503">
                  <c:v>1248: M. 21-24h</c:v>
                </c:pt>
                <c:pt idx="504">
                  <c:v>1249: J. 22-01h</c:v>
                </c:pt>
                <c:pt idx="505">
                  <c:v>1250: J. 22-02h</c:v>
                </c:pt>
                <c:pt idx="506">
                  <c:v>1251: J. 22-03h</c:v>
                </c:pt>
                <c:pt idx="507">
                  <c:v>1252: J. 22-04h</c:v>
                </c:pt>
                <c:pt idx="508">
                  <c:v>1253: J. 22-05h</c:v>
                </c:pt>
                <c:pt idx="509">
                  <c:v>1254: J. 22-06h</c:v>
                </c:pt>
                <c:pt idx="510">
                  <c:v>1255: J. 22-07h</c:v>
                </c:pt>
                <c:pt idx="511">
                  <c:v>1256: J. 22-08h</c:v>
                </c:pt>
                <c:pt idx="512">
                  <c:v>1257: J. 22-09h</c:v>
                </c:pt>
                <c:pt idx="513">
                  <c:v>1258: J. 22-10h</c:v>
                </c:pt>
                <c:pt idx="514">
                  <c:v>1259: J. 22-11h</c:v>
                </c:pt>
                <c:pt idx="515">
                  <c:v>1260: J. 22-12h</c:v>
                </c:pt>
                <c:pt idx="516">
                  <c:v>1261: J. 22-13h</c:v>
                </c:pt>
                <c:pt idx="517">
                  <c:v>1262: J. 22-14h</c:v>
                </c:pt>
                <c:pt idx="518">
                  <c:v>1263: J. 22-15h</c:v>
                </c:pt>
                <c:pt idx="519">
                  <c:v>1264: J. 22-16h</c:v>
                </c:pt>
                <c:pt idx="520">
                  <c:v>1265: J. 22-17h</c:v>
                </c:pt>
                <c:pt idx="521">
                  <c:v>1266: J. 22-18h</c:v>
                </c:pt>
                <c:pt idx="522">
                  <c:v>1267: J. 22-19h</c:v>
                </c:pt>
                <c:pt idx="523">
                  <c:v>1268: J. 22-20h</c:v>
                </c:pt>
                <c:pt idx="524">
                  <c:v>1269: J. 22-21h</c:v>
                </c:pt>
                <c:pt idx="525">
                  <c:v>1270: J. 22-22h</c:v>
                </c:pt>
                <c:pt idx="526">
                  <c:v>1271: J. 22-23h</c:v>
                </c:pt>
                <c:pt idx="527">
                  <c:v>1272: J. 22-24h</c:v>
                </c:pt>
                <c:pt idx="528">
                  <c:v>1273: V. 23-01h</c:v>
                </c:pt>
                <c:pt idx="529">
                  <c:v>1274: V. 23-02h</c:v>
                </c:pt>
                <c:pt idx="530">
                  <c:v>1275: V. 23-03h</c:v>
                </c:pt>
                <c:pt idx="531">
                  <c:v>1276: V. 23-04h</c:v>
                </c:pt>
                <c:pt idx="532">
                  <c:v>1277: V. 23-05h</c:v>
                </c:pt>
                <c:pt idx="533">
                  <c:v>1278: V. 23-06h</c:v>
                </c:pt>
                <c:pt idx="534">
                  <c:v>1279: V. 23-07h</c:v>
                </c:pt>
                <c:pt idx="535">
                  <c:v>1280: V. 23-08h</c:v>
                </c:pt>
                <c:pt idx="536">
                  <c:v>1281: V. 23-09h</c:v>
                </c:pt>
                <c:pt idx="537">
                  <c:v>1282: V. 23-10h</c:v>
                </c:pt>
                <c:pt idx="538">
                  <c:v>1283: V. 23-11h</c:v>
                </c:pt>
                <c:pt idx="539">
                  <c:v>1284: V. 23-12h</c:v>
                </c:pt>
                <c:pt idx="540">
                  <c:v>1285: V. 23-13h</c:v>
                </c:pt>
                <c:pt idx="541">
                  <c:v>1286: V. 23-14h</c:v>
                </c:pt>
                <c:pt idx="542">
                  <c:v>1287: V. 23-15h</c:v>
                </c:pt>
                <c:pt idx="543">
                  <c:v>1288: V. 23-16h</c:v>
                </c:pt>
                <c:pt idx="544">
                  <c:v>1289: V. 23-17h</c:v>
                </c:pt>
                <c:pt idx="545">
                  <c:v>1290: V. 23-18h</c:v>
                </c:pt>
                <c:pt idx="546">
                  <c:v>1291: V. 23-19h</c:v>
                </c:pt>
                <c:pt idx="547">
                  <c:v>1292: V. 23-20h</c:v>
                </c:pt>
                <c:pt idx="548">
                  <c:v>1293: V. 23-21h</c:v>
                </c:pt>
                <c:pt idx="549">
                  <c:v>1294: V. 23-22h</c:v>
                </c:pt>
                <c:pt idx="550">
                  <c:v>1295: V. 23-23h</c:v>
                </c:pt>
                <c:pt idx="551">
                  <c:v>1296: V. 23-24h</c:v>
                </c:pt>
                <c:pt idx="552">
                  <c:v>1297: S. 24-01h</c:v>
                </c:pt>
                <c:pt idx="553">
                  <c:v>1298: S. 24-02h</c:v>
                </c:pt>
                <c:pt idx="554">
                  <c:v>1299: S. 24-03h</c:v>
                </c:pt>
                <c:pt idx="555">
                  <c:v>1300: S. 24-04h</c:v>
                </c:pt>
                <c:pt idx="556">
                  <c:v>1301: S. 24-05h</c:v>
                </c:pt>
                <c:pt idx="557">
                  <c:v>1302: S. 24-06h</c:v>
                </c:pt>
                <c:pt idx="558">
                  <c:v>1303: S. 24-07h</c:v>
                </c:pt>
                <c:pt idx="559">
                  <c:v>1304: S. 24-08h</c:v>
                </c:pt>
                <c:pt idx="560">
                  <c:v>1305: S. 24-09h</c:v>
                </c:pt>
                <c:pt idx="561">
                  <c:v>1306: S. 24-10h</c:v>
                </c:pt>
                <c:pt idx="562">
                  <c:v>1307: S. 24-11h</c:v>
                </c:pt>
                <c:pt idx="563">
                  <c:v>1308: S. 24-12h</c:v>
                </c:pt>
                <c:pt idx="564">
                  <c:v>1309: S. 24-13h</c:v>
                </c:pt>
                <c:pt idx="565">
                  <c:v>1310: S. 24-14h</c:v>
                </c:pt>
                <c:pt idx="566">
                  <c:v>1311: S. 24-15h</c:v>
                </c:pt>
                <c:pt idx="567">
                  <c:v>1312: S. 24-16h</c:v>
                </c:pt>
                <c:pt idx="568">
                  <c:v>1313: S. 24-17h</c:v>
                </c:pt>
                <c:pt idx="569">
                  <c:v>1314: S. 24-18h</c:v>
                </c:pt>
                <c:pt idx="570">
                  <c:v>1315: S. 24-19h</c:v>
                </c:pt>
                <c:pt idx="571">
                  <c:v>1316: S. 24-20h</c:v>
                </c:pt>
                <c:pt idx="572">
                  <c:v>1317: S. 24-21h</c:v>
                </c:pt>
                <c:pt idx="573">
                  <c:v>1318: S. 24-22h</c:v>
                </c:pt>
                <c:pt idx="574">
                  <c:v>1319: S. 24-23h</c:v>
                </c:pt>
                <c:pt idx="575">
                  <c:v>1320: S. 24-24h</c:v>
                </c:pt>
                <c:pt idx="576">
                  <c:v>1321: D. 25-01h</c:v>
                </c:pt>
                <c:pt idx="577">
                  <c:v>1322: D. 25-02h</c:v>
                </c:pt>
                <c:pt idx="578">
                  <c:v>1323: D. 25-03h</c:v>
                </c:pt>
                <c:pt idx="579">
                  <c:v>1324: D. 25-04h</c:v>
                </c:pt>
                <c:pt idx="580">
                  <c:v>1325: D. 25-05h</c:v>
                </c:pt>
                <c:pt idx="581">
                  <c:v>1326: D. 25-06h</c:v>
                </c:pt>
                <c:pt idx="582">
                  <c:v>1327: D. 25-07h</c:v>
                </c:pt>
                <c:pt idx="583">
                  <c:v>1328: D. 25-08h</c:v>
                </c:pt>
                <c:pt idx="584">
                  <c:v>1329: D. 25-09h</c:v>
                </c:pt>
                <c:pt idx="585">
                  <c:v>1330: D. 25-10h</c:v>
                </c:pt>
                <c:pt idx="586">
                  <c:v>1331: D. 25-11h</c:v>
                </c:pt>
                <c:pt idx="587">
                  <c:v>1332: D. 25-12h</c:v>
                </c:pt>
                <c:pt idx="588">
                  <c:v>1333: D. 25-13h</c:v>
                </c:pt>
                <c:pt idx="589">
                  <c:v>1334: D. 25-14h</c:v>
                </c:pt>
                <c:pt idx="590">
                  <c:v>1335: D. 25-15h</c:v>
                </c:pt>
                <c:pt idx="591">
                  <c:v>1336: D. 25-16h</c:v>
                </c:pt>
                <c:pt idx="592">
                  <c:v>1337: D. 25-17h</c:v>
                </c:pt>
                <c:pt idx="593">
                  <c:v>1338: D. 25-18h</c:v>
                </c:pt>
                <c:pt idx="594">
                  <c:v>1339: D. 25-19h</c:v>
                </c:pt>
                <c:pt idx="595">
                  <c:v>1340: D. 25-20h</c:v>
                </c:pt>
                <c:pt idx="596">
                  <c:v>1341: D. 25-21h</c:v>
                </c:pt>
                <c:pt idx="597">
                  <c:v>1342: D. 25-22h</c:v>
                </c:pt>
                <c:pt idx="598">
                  <c:v>1343: D. 25-23h</c:v>
                </c:pt>
                <c:pt idx="599">
                  <c:v>1344: D. 25-24h</c:v>
                </c:pt>
                <c:pt idx="600">
                  <c:v>1345: L. 26-01h</c:v>
                </c:pt>
                <c:pt idx="601">
                  <c:v>1346: L. 26-02h</c:v>
                </c:pt>
                <c:pt idx="602">
                  <c:v>1347: L. 26-03h</c:v>
                </c:pt>
                <c:pt idx="603">
                  <c:v>1348: L. 26-04h</c:v>
                </c:pt>
                <c:pt idx="604">
                  <c:v>1349: L. 26-05h</c:v>
                </c:pt>
                <c:pt idx="605">
                  <c:v>1350: L. 26-06h</c:v>
                </c:pt>
                <c:pt idx="606">
                  <c:v>1351: L. 26-07h</c:v>
                </c:pt>
                <c:pt idx="607">
                  <c:v>1352: L. 26-08h</c:v>
                </c:pt>
                <c:pt idx="608">
                  <c:v>1353: L. 26-09h</c:v>
                </c:pt>
                <c:pt idx="609">
                  <c:v>1354: L. 26-10h</c:v>
                </c:pt>
                <c:pt idx="610">
                  <c:v>1355: L. 26-11h</c:v>
                </c:pt>
                <c:pt idx="611">
                  <c:v>1356: L. 26-12h</c:v>
                </c:pt>
                <c:pt idx="612">
                  <c:v>1357: L. 26-13h</c:v>
                </c:pt>
                <c:pt idx="613">
                  <c:v>1358: L. 26-14h</c:v>
                </c:pt>
                <c:pt idx="614">
                  <c:v>1359: L. 26-15h</c:v>
                </c:pt>
                <c:pt idx="615">
                  <c:v>1360: L. 26-16h</c:v>
                </c:pt>
                <c:pt idx="616">
                  <c:v>1361: L. 26-17h</c:v>
                </c:pt>
                <c:pt idx="617">
                  <c:v>1362: L. 26-18h</c:v>
                </c:pt>
                <c:pt idx="618">
                  <c:v>1363: L. 26-19h</c:v>
                </c:pt>
                <c:pt idx="619">
                  <c:v>1364: L. 26-20h</c:v>
                </c:pt>
                <c:pt idx="620">
                  <c:v>1365: L. 26-21h</c:v>
                </c:pt>
                <c:pt idx="621">
                  <c:v>1366: L. 26-22h</c:v>
                </c:pt>
                <c:pt idx="622">
                  <c:v>1367: L. 26-23h</c:v>
                </c:pt>
                <c:pt idx="623">
                  <c:v>1368: L. 26-24h</c:v>
                </c:pt>
                <c:pt idx="624">
                  <c:v>1369: M. 27-01h</c:v>
                </c:pt>
                <c:pt idx="625">
                  <c:v>1370: M. 27-02h</c:v>
                </c:pt>
                <c:pt idx="626">
                  <c:v>1371: M. 27-03h</c:v>
                </c:pt>
                <c:pt idx="627">
                  <c:v>1372: M. 27-04h</c:v>
                </c:pt>
                <c:pt idx="628">
                  <c:v>1373: M. 27-05h</c:v>
                </c:pt>
                <c:pt idx="629">
                  <c:v>1374: M. 27-06h</c:v>
                </c:pt>
                <c:pt idx="630">
                  <c:v>1375: M. 27-07h</c:v>
                </c:pt>
                <c:pt idx="631">
                  <c:v>1376: M. 27-08h</c:v>
                </c:pt>
                <c:pt idx="632">
                  <c:v>1377: M. 27-09h</c:v>
                </c:pt>
                <c:pt idx="633">
                  <c:v>1378: M. 27-10h</c:v>
                </c:pt>
                <c:pt idx="634">
                  <c:v>1379: M. 27-11h</c:v>
                </c:pt>
                <c:pt idx="635">
                  <c:v>1380: M. 27-12h</c:v>
                </c:pt>
                <c:pt idx="636">
                  <c:v>1381: M. 27-13h</c:v>
                </c:pt>
                <c:pt idx="637">
                  <c:v>1382: M. 27-14h</c:v>
                </c:pt>
                <c:pt idx="638">
                  <c:v>1383: M. 27-15h</c:v>
                </c:pt>
                <c:pt idx="639">
                  <c:v>1384: M. 27-16h</c:v>
                </c:pt>
                <c:pt idx="640">
                  <c:v>1385: M. 27-17h</c:v>
                </c:pt>
                <c:pt idx="641">
                  <c:v>1386: M. 27-18h</c:v>
                </c:pt>
                <c:pt idx="642">
                  <c:v>1387: M. 27-19h</c:v>
                </c:pt>
                <c:pt idx="643">
                  <c:v>1388: M. 27-20h</c:v>
                </c:pt>
                <c:pt idx="644">
                  <c:v>1389: M. 27-21h</c:v>
                </c:pt>
                <c:pt idx="645">
                  <c:v>1390: M. 27-22h</c:v>
                </c:pt>
                <c:pt idx="646">
                  <c:v>1391: M. 27-23h</c:v>
                </c:pt>
                <c:pt idx="647">
                  <c:v>1392: M. 27-24h</c:v>
                </c:pt>
                <c:pt idx="648">
                  <c:v>1393: M. 28-01h</c:v>
                </c:pt>
                <c:pt idx="649">
                  <c:v>1394: M. 28-02h</c:v>
                </c:pt>
                <c:pt idx="650">
                  <c:v>1395: M. 28-03h</c:v>
                </c:pt>
                <c:pt idx="651">
                  <c:v>1396: M. 28-04h</c:v>
                </c:pt>
                <c:pt idx="652">
                  <c:v>1397: M. 28-05h</c:v>
                </c:pt>
                <c:pt idx="653">
                  <c:v>1398: M. 28-06h</c:v>
                </c:pt>
                <c:pt idx="654">
                  <c:v>1399: M. 28-07h</c:v>
                </c:pt>
                <c:pt idx="655">
                  <c:v>1400: M. 28-08h</c:v>
                </c:pt>
                <c:pt idx="656">
                  <c:v>1401: M. 28-09h</c:v>
                </c:pt>
                <c:pt idx="657">
                  <c:v>1402: M. 28-10h</c:v>
                </c:pt>
                <c:pt idx="658">
                  <c:v>1403: M. 28-11h</c:v>
                </c:pt>
                <c:pt idx="659">
                  <c:v>1404: M. 28-12h</c:v>
                </c:pt>
                <c:pt idx="660">
                  <c:v>1405: M. 28-13h</c:v>
                </c:pt>
                <c:pt idx="661">
                  <c:v>1406: M. 28-14h</c:v>
                </c:pt>
                <c:pt idx="662">
                  <c:v>1407: M. 28-15h</c:v>
                </c:pt>
                <c:pt idx="663">
                  <c:v>1408: M. 28-16h</c:v>
                </c:pt>
                <c:pt idx="664">
                  <c:v>1409: M. 28-17h</c:v>
                </c:pt>
                <c:pt idx="665">
                  <c:v>1410: M. 28-18h</c:v>
                </c:pt>
                <c:pt idx="666">
                  <c:v>1411: M. 28-19h</c:v>
                </c:pt>
                <c:pt idx="667">
                  <c:v>1412: M. 28-20h</c:v>
                </c:pt>
                <c:pt idx="668">
                  <c:v>1413: M. 28-21h</c:v>
                </c:pt>
                <c:pt idx="669">
                  <c:v>1414: M. 28-22h</c:v>
                </c:pt>
                <c:pt idx="670">
                  <c:v>1415: M. 28-23h</c:v>
                </c:pt>
                <c:pt idx="671">
                  <c:v>1416: M. 28-24h</c:v>
                </c:pt>
              </c:strCache>
            </c:strRef>
          </c:cat>
          <c:val>
            <c:numRef>
              <c:f>Ifrane!$K$2:$K$673</c:f>
            </c:numRef>
          </c:val>
          <c:smooth val="0"/>
          <c:extLst>
            <c:ext xmlns:c16="http://schemas.microsoft.com/office/drawing/2014/chart" uri="{C3380CC4-5D6E-409C-BE32-E72D297353CC}">
              <c16:uniqueId val="{00000009-0253-41D6-9DB9-C33450772473}"/>
            </c:ext>
          </c:extLst>
        </c:ser>
        <c:ser>
          <c:idx val="10"/>
          <c:order val="10"/>
          <c:tx>
            <c:strRef>
              <c:f>Ifrane!$L$1</c:f>
              <c:strCache>
                <c:ptCount val="1"/>
                <c:pt idx="0">
                  <c:v>Without TB Treatement</c:v>
                </c:pt>
              </c:strCache>
            </c:strRef>
          </c:tx>
          <c:spPr>
            <a:ln w="6350" cap="rnd">
              <a:solidFill>
                <a:srgbClr val="FF0000"/>
              </a:solidFill>
              <a:round/>
            </a:ln>
            <a:effectLst/>
          </c:spPr>
          <c:marker>
            <c:symbol val="none"/>
          </c:marker>
          <c:cat>
            <c:strRef>
              <c:f>Ifrane!$A$2:$A$673</c:f>
              <c:strCache>
                <c:ptCount val="672"/>
                <c:pt idx="0">
                  <c:v>745: J. 01-01h</c:v>
                </c:pt>
                <c:pt idx="1">
                  <c:v>746: J. 01-02h</c:v>
                </c:pt>
                <c:pt idx="2">
                  <c:v>747: J. 01-03h</c:v>
                </c:pt>
                <c:pt idx="3">
                  <c:v>748: J. 01-04h</c:v>
                </c:pt>
                <c:pt idx="4">
                  <c:v>749: J. 01-05h</c:v>
                </c:pt>
                <c:pt idx="5">
                  <c:v>750: J. 01-06h</c:v>
                </c:pt>
                <c:pt idx="6">
                  <c:v>751: J. 01-07h</c:v>
                </c:pt>
                <c:pt idx="7">
                  <c:v>752: J. 01-08h</c:v>
                </c:pt>
                <c:pt idx="8">
                  <c:v>753: J. 01-09h</c:v>
                </c:pt>
                <c:pt idx="9">
                  <c:v>754: J. 01-10h</c:v>
                </c:pt>
                <c:pt idx="10">
                  <c:v>755: J. 01-11h</c:v>
                </c:pt>
                <c:pt idx="11">
                  <c:v>756: J. 01-12h</c:v>
                </c:pt>
                <c:pt idx="12">
                  <c:v>757: J. 01-13h</c:v>
                </c:pt>
                <c:pt idx="13">
                  <c:v>758: J. 01-14h</c:v>
                </c:pt>
                <c:pt idx="14">
                  <c:v>759: J. 01-15h</c:v>
                </c:pt>
                <c:pt idx="15">
                  <c:v>760: J. 01-16h</c:v>
                </c:pt>
                <c:pt idx="16">
                  <c:v>761: J. 01-17h</c:v>
                </c:pt>
                <c:pt idx="17">
                  <c:v>762: J. 01-18h</c:v>
                </c:pt>
                <c:pt idx="18">
                  <c:v>763: J. 01-19h</c:v>
                </c:pt>
                <c:pt idx="19">
                  <c:v>764: J. 01-20h</c:v>
                </c:pt>
                <c:pt idx="20">
                  <c:v>765: J. 01-21h</c:v>
                </c:pt>
                <c:pt idx="21">
                  <c:v>766: J. 01-22h</c:v>
                </c:pt>
                <c:pt idx="22">
                  <c:v>767: J. 01-23h</c:v>
                </c:pt>
                <c:pt idx="23">
                  <c:v>768: J. 01-24h</c:v>
                </c:pt>
                <c:pt idx="24">
                  <c:v>769: V. 02-01h</c:v>
                </c:pt>
                <c:pt idx="25">
                  <c:v>770: V. 02-02h</c:v>
                </c:pt>
                <c:pt idx="26">
                  <c:v>771: V. 02-03h</c:v>
                </c:pt>
                <c:pt idx="27">
                  <c:v>772: V. 02-04h</c:v>
                </c:pt>
                <c:pt idx="28">
                  <c:v>773: V. 02-05h</c:v>
                </c:pt>
                <c:pt idx="29">
                  <c:v>774: V. 02-06h</c:v>
                </c:pt>
                <c:pt idx="30">
                  <c:v>775: V. 02-07h</c:v>
                </c:pt>
                <c:pt idx="31">
                  <c:v>776: V. 02-08h</c:v>
                </c:pt>
                <c:pt idx="32">
                  <c:v>777: V. 02-09h</c:v>
                </c:pt>
                <c:pt idx="33">
                  <c:v>778: V. 02-10h</c:v>
                </c:pt>
                <c:pt idx="34">
                  <c:v>779: V. 02-11h</c:v>
                </c:pt>
                <c:pt idx="35">
                  <c:v>780: V. 02-12h</c:v>
                </c:pt>
                <c:pt idx="36">
                  <c:v>781: V. 02-13h</c:v>
                </c:pt>
                <c:pt idx="37">
                  <c:v>782: V. 02-14h</c:v>
                </c:pt>
                <c:pt idx="38">
                  <c:v>783: V. 02-15h</c:v>
                </c:pt>
                <c:pt idx="39">
                  <c:v>784: V. 02-16h</c:v>
                </c:pt>
                <c:pt idx="40">
                  <c:v>785: V. 02-17h</c:v>
                </c:pt>
                <c:pt idx="41">
                  <c:v>786: V. 02-18h</c:v>
                </c:pt>
                <c:pt idx="42">
                  <c:v>787: V. 02-19h</c:v>
                </c:pt>
                <c:pt idx="43">
                  <c:v>788: V. 02-20h</c:v>
                </c:pt>
                <c:pt idx="44">
                  <c:v>789: V. 02-21h</c:v>
                </c:pt>
                <c:pt idx="45">
                  <c:v>790: V. 02-22h</c:v>
                </c:pt>
                <c:pt idx="46">
                  <c:v>791: V. 02-23h</c:v>
                </c:pt>
                <c:pt idx="47">
                  <c:v>792: V. 02-24h</c:v>
                </c:pt>
                <c:pt idx="48">
                  <c:v>793: S. 03-01h</c:v>
                </c:pt>
                <c:pt idx="49">
                  <c:v>794: S. 03-02h</c:v>
                </c:pt>
                <c:pt idx="50">
                  <c:v>795: S. 03-03h</c:v>
                </c:pt>
                <c:pt idx="51">
                  <c:v>796: S. 03-04h</c:v>
                </c:pt>
                <c:pt idx="52">
                  <c:v>797: S. 03-05h</c:v>
                </c:pt>
                <c:pt idx="53">
                  <c:v>798: S. 03-06h</c:v>
                </c:pt>
                <c:pt idx="54">
                  <c:v>799: S. 03-07h</c:v>
                </c:pt>
                <c:pt idx="55">
                  <c:v>800: S. 03-08h</c:v>
                </c:pt>
                <c:pt idx="56">
                  <c:v>801: S. 03-09h</c:v>
                </c:pt>
                <c:pt idx="57">
                  <c:v>802: S. 03-10h</c:v>
                </c:pt>
                <c:pt idx="58">
                  <c:v>803: S. 03-11h</c:v>
                </c:pt>
                <c:pt idx="59">
                  <c:v>804: S. 03-12h</c:v>
                </c:pt>
                <c:pt idx="60">
                  <c:v>805: S. 03-13h</c:v>
                </c:pt>
                <c:pt idx="61">
                  <c:v>806: S. 03-14h</c:v>
                </c:pt>
                <c:pt idx="62">
                  <c:v>807: S. 03-15h</c:v>
                </c:pt>
                <c:pt idx="63">
                  <c:v>808: S. 03-16h</c:v>
                </c:pt>
                <c:pt idx="64">
                  <c:v>809: S. 03-17h</c:v>
                </c:pt>
                <c:pt idx="65">
                  <c:v>810: S. 03-18h</c:v>
                </c:pt>
                <c:pt idx="66">
                  <c:v>811: S. 03-19h</c:v>
                </c:pt>
                <c:pt idx="67">
                  <c:v>812: S. 03-20h</c:v>
                </c:pt>
                <c:pt idx="68">
                  <c:v>813: S. 03-21h</c:v>
                </c:pt>
                <c:pt idx="69">
                  <c:v>814: S. 03-22h</c:v>
                </c:pt>
                <c:pt idx="70">
                  <c:v>815: S. 03-23h</c:v>
                </c:pt>
                <c:pt idx="71">
                  <c:v>816: S. 03-24h</c:v>
                </c:pt>
                <c:pt idx="72">
                  <c:v>817: D. 04-01h</c:v>
                </c:pt>
                <c:pt idx="73">
                  <c:v>818: D. 04-02h</c:v>
                </c:pt>
                <c:pt idx="74">
                  <c:v>819: D. 04-03h</c:v>
                </c:pt>
                <c:pt idx="75">
                  <c:v>820: D. 04-04h</c:v>
                </c:pt>
                <c:pt idx="76">
                  <c:v>821: D. 04-05h</c:v>
                </c:pt>
                <c:pt idx="77">
                  <c:v>822: D. 04-06h</c:v>
                </c:pt>
                <c:pt idx="78">
                  <c:v>823: D. 04-07h</c:v>
                </c:pt>
                <c:pt idx="79">
                  <c:v>824: D. 04-08h</c:v>
                </c:pt>
                <c:pt idx="80">
                  <c:v>825: D. 04-09h</c:v>
                </c:pt>
                <c:pt idx="81">
                  <c:v>826: D. 04-10h</c:v>
                </c:pt>
                <c:pt idx="82">
                  <c:v>827: D. 04-11h</c:v>
                </c:pt>
                <c:pt idx="83">
                  <c:v>828: D. 04-12h</c:v>
                </c:pt>
                <c:pt idx="84">
                  <c:v>829: D. 04-13h</c:v>
                </c:pt>
                <c:pt idx="85">
                  <c:v>830: D. 04-14h</c:v>
                </c:pt>
                <c:pt idx="86">
                  <c:v>831: D. 04-15h</c:v>
                </c:pt>
                <c:pt idx="87">
                  <c:v>832: D. 04-16h</c:v>
                </c:pt>
                <c:pt idx="88">
                  <c:v>833: D. 04-17h</c:v>
                </c:pt>
                <c:pt idx="89">
                  <c:v>834: D. 04-18h</c:v>
                </c:pt>
                <c:pt idx="90">
                  <c:v>835: D. 04-19h</c:v>
                </c:pt>
                <c:pt idx="91">
                  <c:v>836: D. 04-20h</c:v>
                </c:pt>
                <c:pt idx="92">
                  <c:v>837: D. 04-21h</c:v>
                </c:pt>
                <c:pt idx="93">
                  <c:v>838: D. 04-22h</c:v>
                </c:pt>
                <c:pt idx="94">
                  <c:v>839: D. 04-23h</c:v>
                </c:pt>
                <c:pt idx="95">
                  <c:v>840: D. 04-24h</c:v>
                </c:pt>
                <c:pt idx="96">
                  <c:v>841: L. 05-01h</c:v>
                </c:pt>
                <c:pt idx="97">
                  <c:v>842: L. 05-02h</c:v>
                </c:pt>
                <c:pt idx="98">
                  <c:v>843: L. 05-03h</c:v>
                </c:pt>
                <c:pt idx="99">
                  <c:v>844: L. 05-04h</c:v>
                </c:pt>
                <c:pt idx="100">
                  <c:v>845: L. 05-05h</c:v>
                </c:pt>
                <c:pt idx="101">
                  <c:v>846: L. 05-06h</c:v>
                </c:pt>
                <c:pt idx="102">
                  <c:v>847: L. 05-07h</c:v>
                </c:pt>
                <c:pt idx="103">
                  <c:v>848: L. 05-08h</c:v>
                </c:pt>
                <c:pt idx="104">
                  <c:v>849: L. 05-09h</c:v>
                </c:pt>
                <c:pt idx="105">
                  <c:v>850: L. 05-10h</c:v>
                </c:pt>
                <c:pt idx="106">
                  <c:v>851: L. 05-11h</c:v>
                </c:pt>
                <c:pt idx="107">
                  <c:v>852: L. 05-12h</c:v>
                </c:pt>
                <c:pt idx="108">
                  <c:v>853: L. 05-13h</c:v>
                </c:pt>
                <c:pt idx="109">
                  <c:v>854: L. 05-14h</c:v>
                </c:pt>
                <c:pt idx="110">
                  <c:v>855: L. 05-15h</c:v>
                </c:pt>
                <c:pt idx="111">
                  <c:v>856: L. 05-16h</c:v>
                </c:pt>
                <c:pt idx="112">
                  <c:v>857: L. 05-17h</c:v>
                </c:pt>
                <c:pt idx="113">
                  <c:v>858: L. 05-18h</c:v>
                </c:pt>
                <c:pt idx="114">
                  <c:v>859: L. 05-19h</c:v>
                </c:pt>
                <c:pt idx="115">
                  <c:v>860: L. 05-20h</c:v>
                </c:pt>
                <c:pt idx="116">
                  <c:v>861: L. 05-21h</c:v>
                </c:pt>
                <c:pt idx="117">
                  <c:v>862: L. 05-22h</c:v>
                </c:pt>
                <c:pt idx="118">
                  <c:v>863: L. 05-23h</c:v>
                </c:pt>
                <c:pt idx="119">
                  <c:v>864: L. 05-24h</c:v>
                </c:pt>
                <c:pt idx="120">
                  <c:v>865: M. 06-01h</c:v>
                </c:pt>
                <c:pt idx="121">
                  <c:v>866: M. 06-02h</c:v>
                </c:pt>
                <c:pt idx="122">
                  <c:v>867: M. 06-03h</c:v>
                </c:pt>
                <c:pt idx="123">
                  <c:v>868: M. 06-04h</c:v>
                </c:pt>
                <c:pt idx="124">
                  <c:v>869: M. 06-05h</c:v>
                </c:pt>
                <c:pt idx="125">
                  <c:v>870: M. 06-06h</c:v>
                </c:pt>
                <c:pt idx="126">
                  <c:v>871: M. 06-07h</c:v>
                </c:pt>
                <c:pt idx="127">
                  <c:v>872: M. 06-08h</c:v>
                </c:pt>
                <c:pt idx="128">
                  <c:v>873: M. 06-09h</c:v>
                </c:pt>
                <c:pt idx="129">
                  <c:v>874: M. 06-10h</c:v>
                </c:pt>
                <c:pt idx="130">
                  <c:v>875: M. 06-11h</c:v>
                </c:pt>
                <c:pt idx="131">
                  <c:v>876: M. 06-12h</c:v>
                </c:pt>
                <c:pt idx="132">
                  <c:v>877: M. 06-13h</c:v>
                </c:pt>
                <c:pt idx="133">
                  <c:v>878: M. 06-14h</c:v>
                </c:pt>
                <c:pt idx="134">
                  <c:v>879: M. 06-15h</c:v>
                </c:pt>
                <c:pt idx="135">
                  <c:v>880: M. 06-16h</c:v>
                </c:pt>
                <c:pt idx="136">
                  <c:v>881: M. 06-17h</c:v>
                </c:pt>
                <c:pt idx="137">
                  <c:v>882: M. 06-18h</c:v>
                </c:pt>
                <c:pt idx="138">
                  <c:v>883: M. 06-19h</c:v>
                </c:pt>
                <c:pt idx="139">
                  <c:v>884: M. 06-20h</c:v>
                </c:pt>
                <c:pt idx="140">
                  <c:v>885: M. 06-21h</c:v>
                </c:pt>
                <c:pt idx="141">
                  <c:v>886: M. 06-22h</c:v>
                </c:pt>
                <c:pt idx="142">
                  <c:v>887: M. 06-23h</c:v>
                </c:pt>
                <c:pt idx="143">
                  <c:v>888: M. 06-24h</c:v>
                </c:pt>
                <c:pt idx="144">
                  <c:v>889: M. 07-01h</c:v>
                </c:pt>
                <c:pt idx="145">
                  <c:v>890: M. 07-02h</c:v>
                </c:pt>
                <c:pt idx="146">
                  <c:v>891: M. 07-03h</c:v>
                </c:pt>
                <c:pt idx="147">
                  <c:v>892: M. 07-04h</c:v>
                </c:pt>
                <c:pt idx="148">
                  <c:v>893: M. 07-05h</c:v>
                </c:pt>
                <c:pt idx="149">
                  <c:v>894: M. 07-06h</c:v>
                </c:pt>
                <c:pt idx="150">
                  <c:v>895: M. 07-07h</c:v>
                </c:pt>
                <c:pt idx="151">
                  <c:v>896: M. 07-08h</c:v>
                </c:pt>
                <c:pt idx="152">
                  <c:v>897: M. 07-09h</c:v>
                </c:pt>
                <c:pt idx="153">
                  <c:v>898: M. 07-10h</c:v>
                </c:pt>
                <c:pt idx="154">
                  <c:v>899: M. 07-11h</c:v>
                </c:pt>
                <c:pt idx="155">
                  <c:v>900: M. 07-12h</c:v>
                </c:pt>
                <c:pt idx="156">
                  <c:v>901: M. 07-13h</c:v>
                </c:pt>
                <c:pt idx="157">
                  <c:v>902: M. 07-14h</c:v>
                </c:pt>
                <c:pt idx="158">
                  <c:v>903: M. 07-15h</c:v>
                </c:pt>
                <c:pt idx="159">
                  <c:v>904: M. 07-16h</c:v>
                </c:pt>
                <c:pt idx="160">
                  <c:v>905: M. 07-17h</c:v>
                </c:pt>
                <c:pt idx="161">
                  <c:v>906: M. 07-18h</c:v>
                </c:pt>
                <c:pt idx="162">
                  <c:v>907: M. 07-19h</c:v>
                </c:pt>
                <c:pt idx="163">
                  <c:v>908: M. 07-20h</c:v>
                </c:pt>
                <c:pt idx="164">
                  <c:v>909: M. 07-21h</c:v>
                </c:pt>
                <c:pt idx="165">
                  <c:v>910: M. 07-22h</c:v>
                </c:pt>
                <c:pt idx="166">
                  <c:v>911: M. 07-23h</c:v>
                </c:pt>
                <c:pt idx="167">
                  <c:v>912: M. 07-24h</c:v>
                </c:pt>
                <c:pt idx="168">
                  <c:v>913: J. 08-01h</c:v>
                </c:pt>
                <c:pt idx="169">
                  <c:v>914: J. 08-02h</c:v>
                </c:pt>
                <c:pt idx="170">
                  <c:v>915: J. 08-03h</c:v>
                </c:pt>
                <c:pt idx="171">
                  <c:v>916: J. 08-04h</c:v>
                </c:pt>
                <c:pt idx="172">
                  <c:v>917: J. 08-05h</c:v>
                </c:pt>
                <c:pt idx="173">
                  <c:v>918: J. 08-06h</c:v>
                </c:pt>
                <c:pt idx="174">
                  <c:v>919: J. 08-07h</c:v>
                </c:pt>
                <c:pt idx="175">
                  <c:v>920: J. 08-08h</c:v>
                </c:pt>
                <c:pt idx="176">
                  <c:v>921: J. 08-09h</c:v>
                </c:pt>
                <c:pt idx="177">
                  <c:v>922: J. 08-10h</c:v>
                </c:pt>
                <c:pt idx="178">
                  <c:v>923: J. 08-11h</c:v>
                </c:pt>
                <c:pt idx="179">
                  <c:v>924: J. 08-12h</c:v>
                </c:pt>
                <c:pt idx="180">
                  <c:v>925: J. 08-13h</c:v>
                </c:pt>
                <c:pt idx="181">
                  <c:v>926: J. 08-14h</c:v>
                </c:pt>
                <c:pt idx="182">
                  <c:v>927: J. 08-15h</c:v>
                </c:pt>
                <c:pt idx="183">
                  <c:v>928: J. 08-16h</c:v>
                </c:pt>
                <c:pt idx="184">
                  <c:v>929: J. 08-17h</c:v>
                </c:pt>
                <c:pt idx="185">
                  <c:v>930: J. 08-18h</c:v>
                </c:pt>
                <c:pt idx="186">
                  <c:v>931: J. 08-19h</c:v>
                </c:pt>
                <c:pt idx="187">
                  <c:v>932: J. 08-20h</c:v>
                </c:pt>
                <c:pt idx="188">
                  <c:v>933: J. 08-21h</c:v>
                </c:pt>
                <c:pt idx="189">
                  <c:v>934: J. 08-22h</c:v>
                </c:pt>
                <c:pt idx="190">
                  <c:v>935: J. 08-23h</c:v>
                </c:pt>
                <c:pt idx="191">
                  <c:v>936: J. 08-24h</c:v>
                </c:pt>
                <c:pt idx="192">
                  <c:v>937: V. 09-01h</c:v>
                </c:pt>
                <c:pt idx="193">
                  <c:v>938: V. 09-02h</c:v>
                </c:pt>
                <c:pt idx="194">
                  <c:v>939: V. 09-03h</c:v>
                </c:pt>
                <c:pt idx="195">
                  <c:v>940: V. 09-04h</c:v>
                </c:pt>
                <c:pt idx="196">
                  <c:v>941: V. 09-05h</c:v>
                </c:pt>
                <c:pt idx="197">
                  <c:v>942: V. 09-06h</c:v>
                </c:pt>
                <c:pt idx="198">
                  <c:v>943: V. 09-07h</c:v>
                </c:pt>
                <c:pt idx="199">
                  <c:v>944: V. 09-08h</c:v>
                </c:pt>
                <c:pt idx="200">
                  <c:v>945: V. 09-09h</c:v>
                </c:pt>
                <c:pt idx="201">
                  <c:v>946: V. 09-10h</c:v>
                </c:pt>
                <c:pt idx="202">
                  <c:v>947: V. 09-11h</c:v>
                </c:pt>
                <c:pt idx="203">
                  <c:v>948: V. 09-12h</c:v>
                </c:pt>
                <c:pt idx="204">
                  <c:v>949: V. 09-13h</c:v>
                </c:pt>
                <c:pt idx="205">
                  <c:v>950: V. 09-14h</c:v>
                </c:pt>
                <c:pt idx="206">
                  <c:v>951: V. 09-15h</c:v>
                </c:pt>
                <c:pt idx="207">
                  <c:v>952: V. 09-16h</c:v>
                </c:pt>
                <c:pt idx="208">
                  <c:v>953: V. 09-17h</c:v>
                </c:pt>
                <c:pt idx="209">
                  <c:v>954: V. 09-18h</c:v>
                </c:pt>
                <c:pt idx="210">
                  <c:v>955: V. 09-19h</c:v>
                </c:pt>
                <c:pt idx="211">
                  <c:v>956: V. 09-20h</c:v>
                </c:pt>
                <c:pt idx="212">
                  <c:v>957: V. 09-21h</c:v>
                </c:pt>
                <c:pt idx="213">
                  <c:v>958: V. 09-22h</c:v>
                </c:pt>
                <c:pt idx="214">
                  <c:v>959: V. 09-23h</c:v>
                </c:pt>
                <c:pt idx="215">
                  <c:v>960: V. 09-24h</c:v>
                </c:pt>
                <c:pt idx="216">
                  <c:v>961: S. 10-01h</c:v>
                </c:pt>
                <c:pt idx="217">
                  <c:v>962: S. 10-02h</c:v>
                </c:pt>
                <c:pt idx="218">
                  <c:v>963: S. 10-03h</c:v>
                </c:pt>
                <c:pt idx="219">
                  <c:v>964: S. 10-04h</c:v>
                </c:pt>
                <c:pt idx="220">
                  <c:v>965: S. 10-05h</c:v>
                </c:pt>
                <c:pt idx="221">
                  <c:v>966: S. 10-06h</c:v>
                </c:pt>
                <c:pt idx="222">
                  <c:v>967: S. 10-07h</c:v>
                </c:pt>
                <c:pt idx="223">
                  <c:v>968: S. 10-08h</c:v>
                </c:pt>
                <c:pt idx="224">
                  <c:v>969: S. 10-09h</c:v>
                </c:pt>
                <c:pt idx="225">
                  <c:v>970: S. 10-10h</c:v>
                </c:pt>
                <c:pt idx="226">
                  <c:v>971: S. 10-11h</c:v>
                </c:pt>
                <c:pt idx="227">
                  <c:v>972: S. 10-12h</c:v>
                </c:pt>
                <c:pt idx="228">
                  <c:v>973: S. 10-13h</c:v>
                </c:pt>
                <c:pt idx="229">
                  <c:v>974: S. 10-14h</c:v>
                </c:pt>
                <c:pt idx="230">
                  <c:v>975: S. 10-15h</c:v>
                </c:pt>
                <c:pt idx="231">
                  <c:v>976: S. 10-16h</c:v>
                </c:pt>
                <c:pt idx="232">
                  <c:v>977: S. 10-17h</c:v>
                </c:pt>
                <c:pt idx="233">
                  <c:v>978: S. 10-18h</c:v>
                </c:pt>
                <c:pt idx="234">
                  <c:v>979: S. 10-19h</c:v>
                </c:pt>
                <c:pt idx="235">
                  <c:v>980: S. 10-20h</c:v>
                </c:pt>
                <c:pt idx="236">
                  <c:v>981: S. 10-21h</c:v>
                </c:pt>
                <c:pt idx="237">
                  <c:v>982: S. 10-22h</c:v>
                </c:pt>
                <c:pt idx="238">
                  <c:v>983: S. 10-23h</c:v>
                </c:pt>
                <c:pt idx="239">
                  <c:v>984: S. 10-24h</c:v>
                </c:pt>
                <c:pt idx="240">
                  <c:v>985: D. 11-01h</c:v>
                </c:pt>
                <c:pt idx="241">
                  <c:v>986: D. 11-02h</c:v>
                </c:pt>
                <c:pt idx="242">
                  <c:v>987: D. 11-03h</c:v>
                </c:pt>
                <c:pt idx="243">
                  <c:v>988: D. 11-04h</c:v>
                </c:pt>
                <c:pt idx="244">
                  <c:v>989: D. 11-05h</c:v>
                </c:pt>
                <c:pt idx="245">
                  <c:v>990: D. 11-06h</c:v>
                </c:pt>
                <c:pt idx="246">
                  <c:v>991: D. 11-07h</c:v>
                </c:pt>
                <c:pt idx="247">
                  <c:v>992: D. 11-08h</c:v>
                </c:pt>
                <c:pt idx="248">
                  <c:v>993: D. 11-09h</c:v>
                </c:pt>
                <c:pt idx="249">
                  <c:v>994: D. 11-10h</c:v>
                </c:pt>
                <c:pt idx="250">
                  <c:v>995: D. 11-11h</c:v>
                </c:pt>
                <c:pt idx="251">
                  <c:v>996: D. 11-12h</c:v>
                </c:pt>
                <c:pt idx="252">
                  <c:v>997: D. 11-13h</c:v>
                </c:pt>
                <c:pt idx="253">
                  <c:v>998: D. 11-14h</c:v>
                </c:pt>
                <c:pt idx="254">
                  <c:v>999: D. 11-15h</c:v>
                </c:pt>
                <c:pt idx="255">
                  <c:v>1000: D. 11-16h</c:v>
                </c:pt>
                <c:pt idx="256">
                  <c:v>1001: D. 11-17h</c:v>
                </c:pt>
                <c:pt idx="257">
                  <c:v>1002: D. 11-18h</c:v>
                </c:pt>
                <c:pt idx="258">
                  <c:v>1003: D. 11-19h</c:v>
                </c:pt>
                <c:pt idx="259">
                  <c:v>1004: D. 11-20h</c:v>
                </c:pt>
                <c:pt idx="260">
                  <c:v>1005: D. 11-21h</c:v>
                </c:pt>
                <c:pt idx="261">
                  <c:v>1006: D. 11-22h</c:v>
                </c:pt>
                <c:pt idx="262">
                  <c:v>1007: D. 11-23h</c:v>
                </c:pt>
                <c:pt idx="263">
                  <c:v>1008: D. 11-24h</c:v>
                </c:pt>
                <c:pt idx="264">
                  <c:v>1009: L. 12-01h</c:v>
                </c:pt>
                <c:pt idx="265">
                  <c:v>1010: L. 12-02h</c:v>
                </c:pt>
                <c:pt idx="266">
                  <c:v>1011: L. 12-03h</c:v>
                </c:pt>
                <c:pt idx="267">
                  <c:v>1012: L. 12-04h</c:v>
                </c:pt>
                <c:pt idx="268">
                  <c:v>1013: L. 12-05h</c:v>
                </c:pt>
                <c:pt idx="269">
                  <c:v>1014: L. 12-06h</c:v>
                </c:pt>
                <c:pt idx="270">
                  <c:v>1015: L. 12-07h</c:v>
                </c:pt>
                <c:pt idx="271">
                  <c:v>1016: L. 12-08h</c:v>
                </c:pt>
                <c:pt idx="272">
                  <c:v>1017: L. 12-09h</c:v>
                </c:pt>
                <c:pt idx="273">
                  <c:v>1018: L. 12-10h</c:v>
                </c:pt>
                <c:pt idx="274">
                  <c:v>1019: L. 12-11h</c:v>
                </c:pt>
                <c:pt idx="275">
                  <c:v>1020: L. 12-12h</c:v>
                </c:pt>
                <c:pt idx="276">
                  <c:v>1021: L. 12-13h</c:v>
                </c:pt>
                <c:pt idx="277">
                  <c:v>1022: L. 12-14h</c:v>
                </c:pt>
                <c:pt idx="278">
                  <c:v>1023: L. 12-15h</c:v>
                </c:pt>
                <c:pt idx="279">
                  <c:v>1024: L. 12-16h</c:v>
                </c:pt>
                <c:pt idx="280">
                  <c:v>1025: L. 12-17h</c:v>
                </c:pt>
                <c:pt idx="281">
                  <c:v>1026: L. 12-18h</c:v>
                </c:pt>
                <c:pt idx="282">
                  <c:v>1027: L. 12-19h</c:v>
                </c:pt>
                <c:pt idx="283">
                  <c:v>1028: L. 12-20h</c:v>
                </c:pt>
                <c:pt idx="284">
                  <c:v>1029: L. 12-21h</c:v>
                </c:pt>
                <c:pt idx="285">
                  <c:v>1030: L. 12-22h</c:v>
                </c:pt>
                <c:pt idx="286">
                  <c:v>1031: L. 12-23h</c:v>
                </c:pt>
                <c:pt idx="287">
                  <c:v>1032: L. 12-24h</c:v>
                </c:pt>
                <c:pt idx="288">
                  <c:v>1033: M. 13-01h</c:v>
                </c:pt>
                <c:pt idx="289">
                  <c:v>1034: M. 13-02h</c:v>
                </c:pt>
                <c:pt idx="290">
                  <c:v>1035: M. 13-03h</c:v>
                </c:pt>
                <c:pt idx="291">
                  <c:v>1036: M. 13-04h</c:v>
                </c:pt>
                <c:pt idx="292">
                  <c:v>1037: M. 13-05h</c:v>
                </c:pt>
                <c:pt idx="293">
                  <c:v>1038: M. 13-06h</c:v>
                </c:pt>
                <c:pt idx="294">
                  <c:v>1039: M. 13-07h</c:v>
                </c:pt>
                <c:pt idx="295">
                  <c:v>1040: M. 13-08h</c:v>
                </c:pt>
                <c:pt idx="296">
                  <c:v>1041: M. 13-09h</c:v>
                </c:pt>
                <c:pt idx="297">
                  <c:v>1042: M. 13-10h</c:v>
                </c:pt>
                <c:pt idx="298">
                  <c:v>1043: M. 13-11h</c:v>
                </c:pt>
                <c:pt idx="299">
                  <c:v>1044: M. 13-12h</c:v>
                </c:pt>
                <c:pt idx="300">
                  <c:v>1045: M. 13-13h</c:v>
                </c:pt>
                <c:pt idx="301">
                  <c:v>1046: M. 13-14h</c:v>
                </c:pt>
                <c:pt idx="302">
                  <c:v>1047: M. 13-15h</c:v>
                </c:pt>
                <c:pt idx="303">
                  <c:v>1048: M. 13-16h</c:v>
                </c:pt>
                <c:pt idx="304">
                  <c:v>1049: M. 13-17h</c:v>
                </c:pt>
                <c:pt idx="305">
                  <c:v>1050: M. 13-18h</c:v>
                </c:pt>
                <c:pt idx="306">
                  <c:v>1051: M. 13-19h</c:v>
                </c:pt>
                <c:pt idx="307">
                  <c:v>1052: M. 13-20h</c:v>
                </c:pt>
                <c:pt idx="308">
                  <c:v>1053: M. 13-21h</c:v>
                </c:pt>
                <c:pt idx="309">
                  <c:v>1054: M. 13-22h</c:v>
                </c:pt>
                <c:pt idx="310">
                  <c:v>1055: M. 13-23h</c:v>
                </c:pt>
                <c:pt idx="311">
                  <c:v>1056: M. 13-24h</c:v>
                </c:pt>
                <c:pt idx="312">
                  <c:v>1057: M. 14-01h</c:v>
                </c:pt>
                <c:pt idx="313">
                  <c:v>1058: M. 14-02h</c:v>
                </c:pt>
                <c:pt idx="314">
                  <c:v>1059: M. 14-03h</c:v>
                </c:pt>
                <c:pt idx="315">
                  <c:v>1060: M. 14-04h</c:v>
                </c:pt>
                <c:pt idx="316">
                  <c:v>1061: M. 14-05h</c:v>
                </c:pt>
                <c:pt idx="317">
                  <c:v>1062: M. 14-06h</c:v>
                </c:pt>
                <c:pt idx="318">
                  <c:v>1063: M. 14-07h</c:v>
                </c:pt>
                <c:pt idx="319">
                  <c:v>1064: M. 14-08h</c:v>
                </c:pt>
                <c:pt idx="320">
                  <c:v>1065: M. 14-09h</c:v>
                </c:pt>
                <c:pt idx="321">
                  <c:v>1066: M. 14-10h</c:v>
                </c:pt>
                <c:pt idx="322">
                  <c:v>1067: M. 14-11h</c:v>
                </c:pt>
                <c:pt idx="323">
                  <c:v>1068: M. 14-12h</c:v>
                </c:pt>
                <c:pt idx="324">
                  <c:v>1069: M. 14-13h</c:v>
                </c:pt>
                <c:pt idx="325">
                  <c:v>1070: M. 14-14h</c:v>
                </c:pt>
                <c:pt idx="326">
                  <c:v>1071: M. 14-15h</c:v>
                </c:pt>
                <c:pt idx="327">
                  <c:v>1072: M. 14-16h</c:v>
                </c:pt>
                <c:pt idx="328">
                  <c:v>1073: M. 14-17h</c:v>
                </c:pt>
                <c:pt idx="329">
                  <c:v>1074: M. 14-18h</c:v>
                </c:pt>
                <c:pt idx="330">
                  <c:v>1075: M. 14-19h</c:v>
                </c:pt>
                <c:pt idx="331">
                  <c:v>1076: M. 14-20h</c:v>
                </c:pt>
                <c:pt idx="332">
                  <c:v>1077: M. 14-21h</c:v>
                </c:pt>
                <c:pt idx="333">
                  <c:v>1078: M. 14-22h</c:v>
                </c:pt>
                <c:pt idx="334">
                  <c:v>1079: M. 14-23h</c:v>
                </c:pt>
                <c:pt idx="335">
                  <c:v>1080: M. 14-24h</c:v>
                </c:pt>
                <c:pt idx="336">
                  <c:v>1081: J. 15-01h</c:v>
                </c:pt>
                <c:pt idx="337">
                  <c:v>1082: J. 15-02h</c:v>
                </c:pt>
                <c:pt idx="338">
                  <c:v>1083: J. 15-03h</c:v>
                </c:pt>
                <c:pt idx="339">
                  <c:v>1084: J. 15-04h</c:v>
                </c:pt>
                <c:pt idx="340">
                  <c:v>1085: J. 15-05h</c:v>
                </c:pt>
                <c:pt idx="341">
                  <c:v>1086: J. 15-06h</c:v>
                </c:pt>
                <c:pt idx="342">
                  <c:v>1087: J. 15-07h</c:v>
                </c:pt>
                <c:pt idx="343">
                  <c:v>1088: J. 15-08h</c:v>
                </c:pt>
                <c:pt idx="344">
                  <c:v>1089: J. 15-09h</c:v>
                </c:pt>
                <c:pt idx="345">
                  <c:v>1090: J. 15-10h</c:v>
                </c:pt>
                <c:pt idx="346">
                  <c:v>1091: J. 15-11h</c:v>
                </c:pt>
                <c:pt idx="347">
                  <c:v>1092: J. 15-12h</c:v>
                </c:pt>
                <c:pt idx="348">
                  <c:v>1093: J. 15-13h</c:v>
                </c:pt>
                <c:pt idx="349">
                  <c:v>1094: J. 15-14h</c:v>
                </c:pt>
                <c:pt idx="350">
                  <c:v>1095: J. 15-15h</c:v>
                </c:pt>
                <c:pt idx="351">
                  <c:v>1096: J. 15-16h</c:v>
                </c:pt>
                <c:pt idx="352">
                  <c:v>1097: J. 15-17h</c:v>
                </c:pt>
                <c:pt idx="353">
                  <c:v>1098: J. 15-18h</c:v>
                </c:pt>
                <c:pt idx="354">
                  <c:v>1099: J. 15-19h</c:v>
                </c:pt>
                <c:pt idx="355">
                  <c:v>1100: J. 15-20h</c:v>
                </c:pt>
                <c:pt idx="356">
                  <c:v>1101: J. 15-21h</c:v>
                </c:pt>
                <c:pt idx="357">
                  <c:v>1102: J. 15-22h</c:v>
                </c:pt>
                <c:pt idx="358">
                  <c:v>1103: J. 15-23h</c:v>
                </c:pt>
                <c:pt idx="359">
                  <c:v>1104: J. 15-24h</c:v>
                </c:pt>
                <c:pt idx="360">
                  <c:v>1105: V. 16-01h</c:v>
                </c:pt>
                <c:pt idx="361">
                  <c:v>1106: V. 16-02h</c:v>
                </c:pt>
                <c:pt idx="362">
                  <c:v>1107: V. 16-03h</c:v>
                </c:pt>
                <c:pt idx="363">
                  <c:v>1108: V. 16-04h</c:v>
                </c:pt>
                <c:pt idx="364">
                  <c:v>1109: V. 16-05h</c:v>
                </c:pt>
                <c:pt idx="365">
                  <c:v>1110: V. 16-06h</c:v>
                </c:pt>
                <c:pt idx="366">
                  <c:v>1111: V. 16-07h</c:v>
                </c:pt>
                <c:pt idx="367">
                  <c:v>1112: V. 16-08h</c:v>
                </c:pt>
                <c:pt idx="368">
                  <c:v>1113: V. 16-09h</c:v>
                </c:pt>
                <c:pt idx="369">
                  <c:v>1114: V. 16-10h</c:v>
                </c:pt>
                <c:pt idx="370">
                  <c:v>1115: V. 16-11h</c:v>
                </c:pt>
                <c:pt idx="371">
                  <c:v>1116: V. 16-12h</c:v>
                </c:pt>
                <c:pt idx="372">
                  <c:v>1117: V. 16-13h</c:v>
                </c:pt>
                <c:pt idx="373">
                  <c:v>1118: V. 16-14h</c:v>
                </c:pt>
                <c:pt idx="374">
                  <c:v>1119: V. 16-15h</c:v>
                </c:pt>
                <c:pt idx="375">
                  <c:v>1120: V. 16-16h</c:v>
                </c:pt>
                <c:pt idx="376">
                  <c:v>1121: V. 16-17h</c:v>
                </c:pt>
                <c:pt idx="377">
                  <c:v>1122: V. 16-18h</c:v>
                </c:pt>
                <c:pt idx="378">
                  <c:v>1123: V. 16-19h</c:v>
                </c:pt>
                <c:pt idx="379">
                  <c:v>1124: V. 16-20h</c:v>
                </c:pt>
                <c:pt idx="380">
                  <c:v>1125: V. 16-21h</c:v>
                </c:pt>
                <c:pt idx="381">
                  <c:v>1126: V. 16-22h</c:v>
                </c:pt>
                <c:pt idx="382">
                  <c:v>1127: V. 16-23h</c:v>
                </c:pt>
                <c:pt idx="383">
                  <c:v>1128: V. 16-24h</c:v>
                </c:pt>
                <c:pt idx="384">
                  <c:v>1129: S. 17-01h</c:v>
                </c:pt>
                <c:pt idx="385">
                  <c:v>1130: S. 17-02h</c:v>
                </c:pt>
                <c:pt idx="386">
                  <c:v>1131: S. 17-03h</c:v>
                </c:pt>
                <c:pt idx="387">
                  <c:v>1132: S. 17-04h</c:v>
                </c:pt>
                <c:pt idx="388">
                  <c:v>1133: S. 17-05h</c:v>
                </c:pt>
                <c:pt idx="389">
                  <c:v>1134: S. 17-06h</c:v>
                </c:pt>
                <c:pt idx="390">
                  <c:v>1135: S. 17-07h</c:v>
                </c:pt>
                <c:pt idx="391">
                  <c:v>1136: S. 17-08h</c:v>
                </c:pt>
                <c:pt idx="392">
                  <c:v>1137: S. 17-09h</c:v>
                </c:pt>
                <c:pt idx="393">
                  <c:v>1138: S. 17-10h</c:v>
                </c:pt>
                <c:pt idx="394">
                  <c:v>1139: S. 17-11h</c:v>
                </c:pt>
                <c:pt idx="395">
                  <c:v>1140: S. 17-12h</c:v>
                </c:pt>
                <c:pt idx="396">
                  <c:v>1141: S. 17-13h</c:v>
                </c:pt>
                <c:pt idx="397">
                  <c:v>1142: S. 17-14h</c:v>
                </c:pt>
                <c:pt idx="398">
                  <c:v>1143: S. 17-15h</c:v>
                </c:pt>
                <c:pt idx="399">
                  <c:v>1144: S. 17-16h</c:v>
                </c:pt>
                <c:pt idx="400">
                  <c:v>1145: S. 17-17h</c:v>
                </c:pt>
                <c:pt idx="401">
                  <c:v>1146: S. 17-18h</c:v>
                </c:pt>
                <c:pt idx="402">
                  <c:v>1147: S. 17-19h</c:v>
                </c:pt>
                <c:pt idx="403">
                  <c:v>1148: S. 17-20h</c:v>
                </c:pt>
                <c:pt idx="404">
                  <c:v>1149: S. 17-21h</c:v>
                </c:pt>
                <c:pt idx="405">
                  <c:v>1150: S. 17-22h</c:v>
                </c:pt>
                <c:pt idx="406">
                  <c:v>1151: S. 17-23h</c:v>
                </c:pt>
                <c:pt idx="407">
                  <c:v>1152: S. 17-24h</c:v>
                </c:pt>
                <c:pt idx="408">
                  <c:v>1153: D. 18-01h</c:v>
                </c:pt>
                <c:pt idx="409">
                  <c:v>1154: D. 18-02h</c:v>
                </c:pt>
                <c:pt idx="410">
                  <c:v>1155: D. 18-03h</c:v>
                </c:pt>
                <c:pt idx="411">
                  <c:v>1156: D. 18-04h</c:v>
                </c:pt>
                <c:pt idx="412">
                  <c:v>1157: D. 18-05h</c:v>
                </c:pt>
                <c:pt idx="413">
                  <c:v>1158: D. 18-06h</c:v>
                </c:pt>
                <c:pt idx="414">
                  <c:v>1159: D. 18-07h</c:v>
                </c:pt>
                <c:pt idx="415">
                  <c:v>1160: D. 18-08h</c:v>
                </c:pt>
                <c:pt idx="416">
                  <c:v>1161: D. 18-09h</c:v>
                </c:pt>
                <c:pt idx="417">
                  <c:v>1162: D. 18-10h</c:v>
                </c:pt>
                <c:pt idx="418">
                  <c:v>1163: D. 18-11h</c:v>
                </c:pt>
                <c:pt idx="419">
                  <c:v>1164: D. 18-12h</c:v>
                </c:pt>
                <c:pt idx="420">
                  <c:v>1165: D. 18-13h</c:v>
                </c:pt>
                <c:pt idx="421">
                  <c:v>1166: D. 18-14h</c:v>
                </c:pt>
                <c:pt idx="422">
                  <c:v>1167: D. 18-15h</c:v>
                </c:pt>
                <c:pt idx="423">
                  <c:v>1168: D. 18-16h</c:v>
                </c:pt>
                <c:pt idx="424">
                  <c:v>1169: D. 18-17h</c:v>
                </c:pt>
                <c:pt idx="425">
                  <c:v>1170: D. 18-18h</c:v>
                </c:pt>
                <c:pt idx="426">
                  <c:v>1171: D. 18-19h</c:v>
                </c:pt>
                <c:pt idx="427">
                  <c:v>1172: D. 18-20h</c:v>
                </c:pt>
                <c:pt idx="428">
                  <c:v>1173: D. 18-21h</c:v>
                </c:pt>
                <c:pt idx="429">
                  <c:v>1174: D. 18-22h</c:v>
                </c:pt>
                <c:pt idx="430">
                  <c:v>1175: D. 18-23h</c:v>
                </c:pt>
                <c:pt idx="431">
                  <c:v>1176: D. 18-24h</c:v>
                </c:pt>
                <c:pt idx="432">
                  <c:v>1177: L. 19-01h</c:v>
                </c:pt>
                <c:pt idx="433">
                  <c:v>1178: L. 19-02h</c:v>
                </c:pt>
                <c:pt idx="434">
                  <c:v>1179: L. 19-03h</c:v>
                </c:pt>
                <c:pt idx="435">
                  <c:v>1180: L. 19-04h</c:v>
                </c:pt>
                <c:pt idx="436">
                  <c:v>1181: L. 19-05h</c:v>
                </c:pt>
                <c:pt idx="437">
                  <c:v>1182: L. 19-06h</c:v>
                </c:pt>
                <c:pt idx="438">
                  <c:v>1183: L. 19-07h</c:v>
                </c:pt>
                <c:pt idx="439">
                  <c:v>1184: L. 19-08h</c:v>
                </c:pt>
                <c:pt idx="440">
                  <c:v>1185: L. 19-09h</c:v>
                </c:pt>
                <c:pt idx="441">
                  <c:v>1186: L. 19-10h</c:v>
                </c:pt>
                <c:pt idx="442">
                  <c:v>1187: L. 19-11h</c:v>
                </c:pt>
                <c:pt idx="443">
                  <c:v>1188: L. 19-12h</c:v>
                </c:pt>
                <c:pt idx="444">
                  <c:v>1189: L. 19-13h</c:v>
                </c:pt>
                <c:pt idx="445">
                  <c:v>1190: L. 19-14h</c:v>
                </c:pt>
                <c:pt idx="446">
                  <c:v>1191: L. 19-15h</c:v>
                </c:pt>
                <c:pt idx="447">
                  <c:v>1192: L. 19-16h</c:v>
                </c:pt>
                <c:pt idx="448">
                  <c:v>1193: L. 19-17h</c:v>
                </c:pt>
                <c:pt idx="449">
                  <c:v>1194: L. 19-18h</c:v>
                </c:pt>
                <c:pt idx="450">
                  <c:v>1195: L. 19-19h</c:v>
                </c:pt>
                <c:pt idx="451">
                  <c:v>1196: L. 19-20h</c:v>
                </c:pt>
                <c:pt idx="452">
                  <c:v>1197: L. 19-21h</c:v>
                </c:pt>
                <c:pt idx="453">
                  <c:v>1198: L. 19-22h</c:v>
                </c:pt>
                <c:pt idx="454">
                  <c:v>1199: L. 19-23h</c:v>
                </c:pt>
                <c:pt idx="455">
                  <c:v>1200: L. 19-24h</c:v>
                </c:pt>
                <c:pt idx="456">
                  <c:v>1201: M. 20-01h</c:v>
                </c:pt>
                <c:pt idx="457">
                  <c:v>1202: M. 20-02h</c:v>
                </c:pt>
                <c:pt idx="458">
                  <c:v>1203: M. 20-03h</c:v>
                </c:pt>
                <c:pt idx="459">
                  <c:v>1204: M. 20-04h</c:v>
                </c:pt>
                <c:pt idx="460">
                  <c:v>1205: M. 20-05h</c:v>
                </c:pt>
                <c:pt idx="461">
                  <c:v>1206: M. 20-06h</c:v>
                </c:pt>
                <c:pt idx="462">
                  <c:v>1207: M. 20-07h</c:v>
                </c:pt>
                <c:pt idx="463">
                  <c:v>1208: M. 20-08h</c:v>
                </c:pt>
                <c:pt idx="464">
                  <c:v>1209: M. 20-09h</c:v>
                </c:pt>
                <c:pt idx="465">
                  <c:v>1210: M. 20-10h</c:v>
                </c:pt>
                <c:pt idx="466">
                  <c:v>1211: M. 20-11h</c:v>
                </c:pt>
                <c:pt idx="467">
                  <c:v>1212: M. 20-12h</c:v>
                </c:pt>
                <c:pt idx="468">
                  <c:v>1213: M. 20-13h</c:v>
                </c:pt>
                <c:pt idx="469">
                  <c:v>1214: M. 20-14h</c:v>
                </c:pt>
                <c:pt idx="470">
                  <c:v>1215: M. 20-15h</c:v>
                </c:pt>
                <c:pt idx="471">
                  <c:v>1216: M. 20-16h</c:v>
                </c:pt>
                <c:pt idx="472">
                  <c:v>1217: M. 20-17h</c:v>
                </c:pt>
                <c:pt idx="473">
                  <c:v>1218: M. 20-18h</c:v>
                </c:pt>
                <c:pt idx="474">
                  <c:v>1219: M. 20-19h</c:v>
                </c:pt>
                <c:pt idx="475">
                  <c:v>1220: M. 20-20h</c:v>
                </c:pt>
                <c:pt idx="476">
                  <c:v>1221: M. 20-21h</c:v>
                </c:pt>
                <c:pt idx="477">
                  <c:v>1222: M. 20-22h</c:v>
                </c:pt>
                <c:pt idx="478">
                  <c:v>1223: M. 20-23h</c:v>
                </c:pt>
                <c:pt idx="479">
                  <c:v>1224: M. 20-24h</c:v>
                </c:pt>
                <c:pt idx="480">
                  <c:v>1225: M. 21-01h</c:v>
                </c:pt>
                <c:pt idx="481">
                  <c:v>1226: M. 21-02h</c:v>
                </c:pt>
                <c:pt idx="482">
                  <c:v>1227: M. 21-03h</c:v>
                </c:pt>
                <c:pt idx="483">
                  <c:v>1228: M. 21-04h</c:v>
                </c:pt>
                <c:pt idx="484">
                  <c:v>1229: M. 21-05h</c:v>
                </c:pt>
                <c:pt idx="485">
                  <c:v>1230: M. 21-06h</c:v>
                </c:pt>
                <c:pt idx="486">
                  <c:v>1231: M. 21-07h</c:v>
                </c:pt>
                <c:pt idx="487">
                  <c:v>1232: M. 21-08h</c:v>
                </c:pt>
                <c:pt idx="488">
                  <c:v>1233: M. 21-09h</c:v>
                </c:pt>
                <c:pt idx="489">
                  <c:v>1234: M. 21-10h</c:v>
                </c:pt>
                <c:pt idx="490">
                  <c:v>1235: M. 21-11h</c:v>
                </c:pt>
                <c:pt idx="491">
                  <c:v>1236: M. 21-12h</c:v>
                </c:pt>
                <c:pt idx="492">
                  <c:v>1237: M. 21-13h</c:v>
                </c:pt>
                <c:pt idx="493">
                  <c:v>1238: M. 21-14h</c:v>
                </c:pt>
                <c:pt idx="494">
                  <c:v>1239: M. 21-15h</c:v>
                </c:pt>
                <c:pt idx="495">
                  <c:v>1240: M. 21-16h</c:v>
                </c:pt>
                <c:pt idx="496">
                  <c:v>1241: M. 21-17h</c:v>
                </c:pt>
                <c:pt idx="497">
                  <c:v>1242: M. 21-18h</c:v>
                </c:pt>
                <c:pt idx="498">
                  <c:v>1243: M. 21-19h</c:v>
                </c:pt>
                <c:pt idx="499">
                  <c:v>1244: M. 21-20h</c:v>
                </c:pt>
                <c:pt idx="500">
                  <c:v>1245: M. 21-21h</c:v>
                </c:pt>
                <c:pt idx="501">
                  <c:v>1246: M. 21-22h</c:v>
                </c:pt>
                <c:pt idx="502">
                  <c:v>1247: M. 21-23h</c:v>
                </c:pt>
                <c:pt idx="503">
                  <c:v>1248: M. 21-24h</c:v>
                </c:pt>
                <c:pt idx="504">
                  <c:v>1249: J. 22-01h</c:v>
                </c:pt>
                <c:pt idx="505">
                  <c:v>1250: J. 22-02h</c:v>
                </c:pt>
                <c:pt idx="506">
                  <c:v>1251: J. 22-03h</c:v>
                </c:pt>
                <c:pt idx="507">
                  <c:v>1252: J. 22-04h</c:v>
                </c:pt>
                <c:pt idx="508">
                  <c:v>1253: J. 22-05h</c:v>
                </c:pt>
                <c:pt idx="509">
                  <c:v>1254: J. 22-06h</c:v>
                </c:pt>
                <c:pt idx="510">
                  <c:v>1255: J. 22-07h</c:v>
                </c:pt>
                <c:pt idx="511">
                  <c:v>1256: J. 22-08h</c:v>
                </c:pt>
                <c:pt idx="512">
                  <c:v>1257: J. 22-09h</c:v>
                </c:pt>
                <c:pt idx="513">
                  <c:v>1258: J. 22-10h</c:v>
                </c:pt>
                <c:pt idx="514">
                  <c:v>1259: J. 22-11h</c:v>
                </c:pt>
                <c:pt idx="515">
                  <c:v>1260: J. 22-12h</c:v>
                </c:pt>
                <c:pt idx="516">
                  <c:v>1261: J. 22-13h</c:v>
                </c:pt>
                <c:pt idx="517">
                  <c:v>1262: J. 22-14h</c:v>
                </c:pt>
                <c:pt idx="518">
                  <c:v>1263: J. 22-15h</c:v>
                </c:pt>
                <c:pt idx="519">
                  <c:v>1264: J. 22-16h</c:v>
                </c:pt>
                <c:pt idx="520">
                  <c:v>1265: J. 22-17h</c:v>
                </c:pt>
                <c:pt idx="521">
                  <c:v>1266: J. 22-18h</c:v>
                </c:pt>
                <c:pt idx="522">
                  <c:v>1267: J. 22-19h</c:v>
                </c:pt>
                <c:pt idx="523">
                  <c:v>1268: J. 22-20h</c:v>
                </c:pt>
                <c:pt idx="524">
                  <c:v>1269: J. 22-21h</c:v>
                </c:pt>
                <c:pt idx="525">
                  <c:v>1270: J. 22-22h</c:v>
                </c:pt>
                <c:pt idx="526">
                  <c:v>1271: J. 22-23h</c:v>
                </c:pt>
                <c:pt idx="527">
                  <c:v>1272: J. 22-24h</c:v>
                </c:pt>
                <c:pt idx="528">
                  <c:v>1273: V. 23-01h</c:v>
                </c:pt>
                <c:pt idx="529">
                  <c:v>1274: V. 23-02h</c:v>
                </c:pt>
                <c:pt idx="530">
                  <c:v>1275: V. 23-03h</c:v>
                </c:pt>
                <c:pt idx="531">
                  <c:v>1276: V. 23-04h</c:v>
                </c:pt>
                <c:pt idx="532">
                  <c:v>1277: V. 23-05h</c:v>
                </c:pt>
                <c:pt idx="533">
                  <c:v>1278: V. 23-06h</c:v>
                </c:pt>
                <c:pt idx="534">
                  <c:v>1279: V. 23-07h</c:v>
                </c:pt>
                <c:pt idx="535">
                  <c:v>1280: V. 23-08h</c:v>
                </c:pt>
                <c:pt idx="536">
                  <c:v>1281: V. 23-09h</c:v>
                </c:pt>
                <c:pt idx="537">
                  <c:v>1282: V. 23-10h</c:v>
                </c:pt>
                <c:pt idx="538">
                  <c:v>1283: V. 23-11h</c:v>
                </c:pt>
                <c:pt idx="539">
                  <c:v>1284: V. 23-12h</c:v>
                </c:pt>
                <c:pt idx="540">
                  <c:v>1285: V. 23-13h</c:v>
                </c:pt>
                <c:pt idx="541">
                  <c:v>1286: V. 23-14h</c:v>
                </c:pt>
                <c:pt idx="542">
                  <c:v>1287: V. 23-15h</c:v>
                </c:pt>
                <c:pt idx="543">
                  <c:v>1288: V. 23-16h</c:v>
                </c:pt>
                <c:pt idx="544">
                  <c:v>1289: V. 23-17h</c:v>
                </c:pt>
                <c:pt idx="545">
                  <c:v>1290: V. 23-18h</c:v>
                </c:pt>
                <c:pt idx="546">
                  <c:v>1291: V. 23-19h</c:v>
                </c:pt>
                <c:pt idx="547">
                  <c:v>1292: V. 23-20h</c:v>
                </c:pt>
                <c:pt idx="548">
                  <c:v>1293: V. 23-21h</c:v>
                </c:pt>
                <c:pt idx="549">
                  <c:v>1294: V. 23-22h</c:v>
                </c:pt>
                <c:pt idx="550">
                  <c:v>1295: V. 23-23h</c:v>
                </c:pt>
                <c:pt idx="551">
                  <c:v>1296: V. 23-24h</c:v>
                </c:pt>
                <c:pt idx="552">
                  <c:v>1297: S. 24-01h</c:v>
                </c:pt>
                <c:pt idx="553">
                  <c:v>1298: S. 24-02h</c:v>
                </c:pt>
                <c:pt idx="554">
                  <c:v>1299: S. 24-03h</c:v>
                </c:pt>
                <c:pt idx="555">
                  <c:v>1300: S. 24-04h</c:v>
                </c:pt>
                <c:pt idx="556">
                  <c:v>1301: S. 24-05h</c:v>
                </c:pt>
                <c:pt idx="557">
                  <c:v>1302: S. 24-06h</c:v>
                </c:pt>
                <c:pt idx="558">
                  <c:v>1303: S. 24-07h</c:v>
                </c:pt>
                <c:pt idx="559">
                  <c:v>1304: S. 24-08h</c:v>
                </c:pt>
                <c:pt idx="560">
                  <c:v>1305: S. 24-09h</c:v>
                </c:pt>
                <c:pt idx="561">
                  <c:v>1306: S. 24-10h</c:v>
                </c:pt>
                <c:pt idx="562">
                  <c:v>1307: S. 24-11h</c:v>
                </c:pt>
                <c:pt idx="563">
                  <c:v>1308: S. 24-12h</c:v>
                </c:pt>
                <c:pt idx="564">
                  <c:v>1309: S. 24-13h</c:v>
                </c:pt>
                <c:pt idx="565">
                  <c:v>1310: S. 24-14h</c:v>
                </c:pt>
                <c:pt idx="566">
                  <c:v>1311: S. 24-15h</c:v>
                </c:pt>
                <c:pt idx="567">
                  <c:v>1312: S. 24-16h</c:v>
                </c:pt>
                <c:pt idx="568">
                  <c:v>1313: S. 24-17h</c:v>
                </c:pt>
                <c:pt idx="569">
                  <c:v>1314: S. 24-18h</c:v>
                </c:pt>
                <c:pt idx="570">
                  <c:v>1315: S. 24-19h</c:v>
                </c:pt>
                <c:pt idx="571">
                  <c:v>1316: S. 24-20h</c:v>
                </c:pt>
                <c:pt idx="572">
                  <c:v>1317: S. 24-21h</c:v>
                </c:pt>
                <c:pt idx="573">
                  <c:v>1318: S. 24-22h</c:v>
                </c:pt>
                <c:pt idx="574">
                  <c:v>1319: S. 24-23h</c:v>
                </c:pt>
                <c:pt idx="575">
                  <c:v>1320: S. 24-24h</c:v>
                </c:pt>
                <c:pt idx="576">
                  <c:v>1321: D. 25-01h</c:v>
                </c:pt>
                <c:pt idx="577">
                  <c:v>1322: D. 25-02h</c:v>
                </c:pt>
                <c:pt idx="578">
                  <c:v>1323: D. 25-03h</c:v>
                </c:pt>
                <c:pt idx="579">
                  <c:v>1324: D. 25-04h</c:v>
                </c:pt>
                <c:pt idx="580">
                  <c:v>1325: D. 25-05h</c:v>
                </c:pt>
                <c:pt idx="581">
                  <c:v>1326: D. 25-06h</c:v>
                </c:pt>
                <c:pt idx="582">
                  <c:v>1327: D. 25-07h</c:v>
                </c:pt>
                <c:pt idx="583">
                  <c:v>1328: D. 25-08h</c:v>
                </c:pt>
                <c:pt idx="584">
                  <c:v>1329: D. 25-09h</c:v>
                </c:pt>
                <c:pt idx="585">
                  <c:v>1330: D. 25-10h</c:v>
                </c:pt>
                <c:pt idx="586">
                  <c:v>1331: D. 25-11h</c:v>
                </c:pt>
                <c:pt idx="587">
                  <c:v>1332: D. 25-12h</c:v>
                </c:pt>
                <c:pt idx="588">
                  <c:v>1333: D. 25-13h</c:v>
                </c:pt>
                <c:pt idx="589">
                  <c:v>1334: D. 25-14h</c:v>
                </c:pt>
                <c:pt idx="590">
                  <c:v>1335: D. 25-15h</c:v>
                </c:pt>
                <c:pt idx="591">
                  <c:v>1336: D. 25-16h</c:v>
                </c:pt>
                <c:pt idx="592">
                  <c:v>1337: D. 25-17h</c:v>
                </c:pt>
                <c:pt idx="593">
                  <c:v>1338: D. 25-18h</c:v>
                </c:pt>
                <c:pt idx="594">
                  <c:v>1339: D. 25-19h</c:v>
                </c:pt>
                <c:pt idx="595">
                  <c:v>1340: D. 25-20h</c:v>
                </c:pt>
                <c:pt idx="596">
                  <c:v>1341: D. 25-21h</c:v>
                </c:pt>
                <c:pt idx="597">
                  <c:v>1342: D. 25-22h</c:v>
                </c:pt>
                <c:pt idx="598">
                  <c:v>1343: D. 25-23h</c:v>
                </c:pt>
                <c:pt idx="599">
                  <c:v>1344: D. 25-24h</c:v>
                </c:pt>
                <c:pt idx="600">
                  <c:v>1345: L. 26-01h</c:v>
                </c:pt>
                <c:pt idx="601">
                  <c:v>1346: L. 26-02h</c:v>
                </c:pt>
                <c:pt idx="602">
                  <c:v>1347: L. 26-03h</c:v>
                </c:pt>
                <c:pt idx="603">
                  <c:v>1348: L. 26-04h</c:v>
                </c:pt>
                <c:pt idx="604">
                  <c:v>1349: L. 26-05h</c:v>
                </c:pt>
                <c:pt idx="605">
                  <c:v>1350: L. 26-06h</c:v>
                </c:pt>
                <c:pt idx="606">
                  <c:v>1351: L. 26-07h</c:v>
                </c:pt>
                <c:pt idx="607">
                  <c:v>1352: L. 26-08h</c:v>
                </c:pt>
                <c:pt idx="608">
                  <c:v>1353: L. 26-09h</c:v>
                </c:pt>
                <c:pt idx="609">
                  <c:v>1354: L. 26-10h</c:v>
                </c:pt>
                <c:pt idx="610">
                  <c:v>1355: L. 26-11h</c:v>
                </c:pt>
                <c:pt idx="611">
                  <c:v>1356: L. 26-12h</c:v>
                </c:pt>
                <c:pt idx="612">
                  <c:v>1357: L. 26-13h</c:v>
                </c:pt>
                <c:pt idx="613">
                  <c:v>1358: L. 26-14h</c:v>
                </c:pt>
                <c:pt idx="614">
                  <c:v>1359: L. 26-15h</c:v>
                </c:pt>
                <c:pt idx="615">
                  <c:v>1360: L. 26-16h</c:v>
                </c:pt>
                <c:pt idx="616">
                  <c:v>1361: L. 26-17h</c:v>
                </c:pt>
                <c:pt idx="617">
                  <c:v>1362: L. 26-18h</c:v>
                </c:pt>
                <c:pt idx="618">
                  <c:v>1363: L. 26-19h</c:v>
                </c:pt>
                <c:pt idx="619">
                  <c:v>1364: L. 26-20h</c:v>
                </c:pt>
                <c:pt idx="620">
                  <c:v>1365: L. 26-21h</c:v>
                </c:pt>
                <c:pt idx="621">
                  <c:v>1366: L. 26-22h</c:v>
                </c:pt>
                <c:pt idx="622">
                  <c:v>1367: L. 26-23h</c:v>
                </c:pt>
                <c:pt idx="623">
                  <c:v>1368: L. 26-24h</c:v>
                </c:pt>
                <c:pt idx="624">
                  <c:v>1369: M. 27-01h</c:v>
                </c:pt>
                <c:pt idx="625">
                  <c:v>1370: M. 27-02h</c:v>
                </c:pt>
                <c:pt idx="626">
                  <c:v>1371: M. 27-03h</c:v>
                </c:pt>
                <c:pt idx="627">
                  <c:v>1372: M. 27-04h</c:v>
                </c:pt>
                <c:pt idx="628">
                  <c:v>1373: M. 27-05h</c:v>
                </c:pt>
                <c:pt idx="629">
                  <c:v>1374: M. 27-06h</c:v>
                </c:pt>
                <c:pt idx="630">
                  <c:v>1375: M. 27-07h</c:v>
                </c:pt>
                <c:pt idx="631">
                  <c:v>1376: M. 27-08h</c:v>
                </c:pt>
                <c:pt idx="632">
                  <c:v>1377: M. 27-09h</c:v>
                </c:pt>
                <c:pt idx="633">
                  <c:v>1378: M. 27-10h</c:v>
                </c:pt>
                <c:pt idx="634">
                  <c:v>1379: M. 27-11h</c:v>
                </c:pt>
                <c:pt idx="635">
                  <c:v>1380: M. 27-12h</c:v>
                </c:pt>
                <c:pt idx="636">
                  <c:v>1381: M. 27-13h</c:v>
                </c:pt>
                <c:pt idx="637">
                  <c:v>1382: M. 27-14h</c:v>
                </c:pt>
                <c:pt idx="638">
                  <c:v>1383: M. 27-15h</c:v>
                </c:pt>
                <c:pt idx="639">
                  <c:v>1384: M. 27-16h</c:v>
                </c:pt>
                <c:pt idx="640">
                  <c:v>1385: M. 27-17h</c:v>
                </c:pt>
                <c:pt idx="641">
                  <c:v>1386: M. 27-18h</c:v>
                </c:pt>
                <c:pt idx="642">
                  <c:v>1387: M. 27-19h</c:v>
                </c:pt>
                <c:pt idx="643">
                  <c:v>1388: M. 27-20h</c:v>
                </c:pt>
                <c:pt idx="644">
                  <c:v>1389: M. 27-21h</c:v>
                </c:pt>
                <c:pt idx="645">
                  <c:v>1390: M. 27-22h</c:v>
                </c:pt>
                <c:pt idx="646">
                  <c:v>1391: M. 27-23h</c:v>
                </c:pt>
                <c:pt idx="647">
                  <c:v>1392: M. 27-24h</c:v>
                </c:pt>
                <c:pt idx="648">
                  <c:v>1393: M. 28-01h</c:v>
                </c:pt>
                <c:pt idx="649">
                  <c:v>1394: M. 28-02h</c:v>
                </c:pt>
                <c:pt idx="650">
                  <c:v>1395: M. 28-03h</c:v>
                </c:pt>
                <c:pt idx="651">
                  <c:v>1396: M. 28-04h</c:v>
                </c:pt>
                <c:pt idx="652">
                  <c:v>1397: M. 28-05h</c:v>
                </c:pt>
                <c:pt idx="653">
                  <c:v>1398: M. 28-06h</c:v>
                </c:pt>
                <c:pt idx="654">
                  <c:v>1399: M. 28-07h</c:v>
                </c:pt>
                <c:pt idx="655">
                  <c:v>1400: M. 28-08h</c:v>
                </c:pt>
                <c:pt idx="656">
                  <c:v>1401: M. 28-09h</c:v>
                </c:pt>
                <c:pt idx="657">
                  <c:v>1402: M. 28-10h</c:v>
                </c:pt>
                <c:pt idx="658">
                  <c:v>1403: M. 28-11h</c:v>
                </c:pt>
                <c:pt idx="659">
                  <c:v>1404: M. 28-12h</c:v>
                </c:pt>
                <c:pt idx="660">
                  <c:v>1405: M. 28-13h</c:v>
                </c:pt>
                <c:pt idx="661">
                  <c:v>1406: M. 28-14h</c:v>
                </c:pt>
                <c:pt idx="662">
                  <c:v>1407: M. 28-15h</c:v>
                </c:pt>
                <c:pt idx="663">
                  <c:v>1408: M. 28-16h</c:v>
                </c:pt>
                <c:pt idx="664">
                  <c:v>1409: M. 28-17h</c:v>
                </c:pt>
                <c:pt idx="665">
                  <c:v>1410: M. 28-18h</c:v>
                </c:pt>
                <c:pt idx="666">
                  <c:v>1411: M. 28-19h</c:v>
                </c:pt>
                <c:pt idx="667">
                  <c:v>1412: M. 28-20h</c:v>
                </c:pt>
                <c:pt idx="668">
                  <c:v>1413: M. 28-21h</c:v>
                </c:pt>
                <c:pt idx="669">
                  <c:v>1414: M. 28-22h</c:v>
                </c:pt>
                <c:pt idx="670">
                  <c:v>1415: M. 28-23h</c:v>
                </c:pt>
                <c:pt idx="671">
                  <c:v>1416: M. 28-24h</c:v>
                </c:pt>
              </c:strCache>
            </c:strRef>
          </c:cat>
          <c:val>
            <c:numRef>
              <c:f>Ifrane!$L$2:$L$673</c:f>
              <c:numCache>
                <c:formatCode>General</c:formatCode>
                <c:ptCount val="672"/>
                <c:pt idx="0">
                  <c:v>48</c:v>
                </c:pt>
                <c:pt idx="1">
                  <c:v>54.8</c:v>
                </c:pt>
                <c:pt idx="2">
                  <c:v>60.5</c:v>
                </c:pt>
                <c:pt idx="3">
                  <c:v>65.900000000000006</c:v>
                </c:pt>
                <c:pt idx="4">
                  <c:v>70.900000000000006</c:v>
                </c:pt>
                <c:pt idx="5">
                  <c:v>68.3</c:v>
                </c:pt>
                <c:pt idx="6">
                  <c:v>74</c:v>
                </c:pt>
                <c:pt idx="7">
                  <c:v>79.900000000000006</c:v>
                </c:pt>
                <c:pt idx="8">
                  <c:v>39.200000000000003</c:v>
                </c:pt>
                <c:pt idx="9">
                  <c:v>1.5</c:v>
                </c:pt>
                <c:pt idx="10">
                  <c:v>1.4</c:v>
                </c:pt>
                <c:pt idx="11">
                  <c:v>1.2</c:v>
                </c:pt>
                <c:pt idx="12">
                  <c:v>1</c:v>
                </c:pt>
                <c:pt idx="13">
                  <c:v>0.9</c:v>
                </c:pt>
                <c:pt idx="14">
                  <c:v>0.8</c:v>
                </c:pt>
                <c:pt idx="15">
                  <c:v>7.2</c:v>
                </c:pt>
                <c:pt idx="16">
                  <c:v>5.8</c:v>
                </c:pt>
                <c:pt idx="17">
                  <c:v>4.5999999999999996</c:v>
                </c:pt>
                <c:pt idx="18">
                  <c:v>11.2</c:v>
                </c:pt>
                <c:pt idx="19">
                  <c:v>20.2</c:v>
                </c:pt>
                <c:pt idx="20">
                  <c:v>37.9</c:v>
                </c:pt>
                <c:pt idx="21">
                  <c:v>54</c:v>
                </c:pt>
                <c:pt idx="22">
                  <c:v>58.6</c:v>
                </c:pt>
                <c:pt idx="23">
                  <c:v>63</c:v>
                </c:pt>
                <c:pt idx="24">
                  <c:v>65.400000000000006</c:v>
                </c:pt>
                <c:pt idx="25">
                  <c:v>68.400000000000006</c:v>
                </c:pt>
                <c:pt idx="26">
                  <c:v>70.599999999999994</c:v>
                </c:pt>
                <c:pt idx="27">
                  <c:v>70.3</c:v>
                </c:pt>
                <c:pt idx="28">
                  <c:v>69.2</c:v>
                </c:pt>
                <c:pt idx="29">
                  <c:v>60.7</c:v>
                </c:pt>
                <c:pt idx="30">
                  <c:v>59.8</c:v>
                </c:pt>
                <c:pt idx="31">
                  <c:v>57.4</c:v>
                </c:pt>
                <c:pt idx="32">
                  <c:v>33</c:v>
                </c:pt>
                <c:pt idx="33">
                  <c:v>1.1000000000000001</c:v>
                </c:pt>
                <c:pt idx="34">
                  <c:v>1.6</c:v>
                </c:pt>
                <c:pt idx="35">
                  <c:v>1.2</c:v>
                </c:pt>
                <c:pt idx="36">
                  <c:v>0.9</c:v>
                </c:pt>
                <c:pt idx="37">
                  <c:v>0.6</c:v>
                </c:pt>
                <c:pt idx="38">
                  <c:v>0.5</c:v>
                </c:pt>
                <c:pt idx="39">
                  <c:v>15.9</c:v>
                </c:pt>
                <c:pt idx="40">
                  <c:v>7</c:v>
                </c:pt>
                <c:pt idx="41">
                  <c:v>8</c:v>
                </c:pt>
                <c:pt idx="42">
                  <c:v>23.7</c:v>
                </c:pt>
                <c:pt idx="43">
                  <c:v>31.3</c:v>
                </c:pt>
                <c:pt idx="44">
                  <c:v>39.700000000000003</c:v>
                </c:pt>
                <c:pt idx="45">
                  <c:v>54.2</c:v>
                </c:pt>
                <c:pt idx="46">
                  <c:v>57.2</c:v>
                </c:pt>
                <c:pt idx="47">
                  <c:v>60.5</c:v>
                </c:pt>
                <c:pt idx="48">
                  <c:v>61.8</c:v>
                </c:pt>
                <c:pt idx="49">
                  <c:v>60.2</c:v>
                </c:pt>
                <c:pt idx="50">
                  <c:v>56.1</c:v>
                </c:pt>
                <c:pt idx="51">
                  <c:v>55.5</c:v>
                </c:pt>
                <c:pt idx="52">
                  <c:v>54.1</c:v>
                </c:pt>
                <c:pt idx="53">
                  <c:v>47</c:v>
                </c:pt>
                <c:pt idx="54">
                  <c:v>48.3</c:v>
                </c:pt>
                <c:pt idx="55">
                  <c:v>52.7</c:v>
                </c:pt>
                <c:pt idx="56">
                  <c:v>47.3</c:v>
                </c:pt>
                <c:pt idx="57">
                  <c:v>48.7</c:v>
                </c:pt>
                <c:pt idx="58">
                  <c:v>51</c:v>
                </c:pt>
                <c:pt idx="59">
                  <c:v>45.3</c:v>
                </c:pt>
                <c:pt idx="60">
                  <c:v>46</c:v>
                </c:pt>
                <c:pt idx="61">
                  <c:v>45</c:v>
                </c:pt>
                <c:pt idx="62">
                  <c:v>43.5</c:v>
                </c:pt>
                <c:pt idx="63">
                  <c:v>42.5</c:v>
                </c:pt>
                <c:pt idx="64">
                  <c:v>49.3</c:v>
                </c:pt>
                <c:pt idx="65">
                  <c:v>51.6</c:v>
                </c:pt>
                <c:pt idx="66">
                  <c:v>48</c:v>
                </c:pt>
                <c:pt idx="67">
                  <c:v>46.8</c:v>
                </c:pt>
                <c:pt idx="68">
                  <c:v>41.4</c:v>
                </c:pt>
                <c:pt idx="69">
                  <c:v>54.5</c:v>
                </c:pt>
                <c:pt idx="70">
                  <c:v>58.3</c:v>
                </c:pt>
                <c:pt idx="71">
                  <c:v>58.7</c:v>
                </c:pt>
                <c:pt idx="72">
                  <c:v>60.7</c:v>
                </c:pt>
                <c:pt idx="73">
                  <c:v>55.7</c:v>
                </c:pt>
                <c:pt idx="74">
                  <c:v>54.3</c:v>
                </c:pt>
                <c:pt idx="75">
                  <c:v>55</c:v>
                </c:pt>
                <c:pt idx="76">
                  <c:v>54.8</c:v>
                </c:pt>
                <c:pt idx="77">
                  <c:v>47</c:v>
                </c:pt>
                <c:pt idx="78">
                  <c:v>46.5</c:v>
                </c:pt>
                <c:pt idx="79">
                  <c:v>47.2</c:v>
                </c:pt>
                <c:pt idx="80">
                  <c:v>49.7</c:v>
                </c:pt>
                <c:pt idx="81">
                  <c:v>46</c:v>
                </c:pt>
                <c:pt idx="82">
                  <c:v>47.6</c:v>
                </c:pt>
                <c:pt idx="83">
                  <c:v>40.1</c:v>
                </c:pt>
                <c:pt idx="84">
                  <c:v>38.200000000000003</c:v>
                </c:pt>
                <c:pt idx="85">
                  <c:v>34.200000000000003</c:v>
                </c:pt>
                <c:pt idx="86">
                  <c:v>32.299999999999997</c:v>
                </c:pt>
                <c:pt idx="87">
                  <c:v>32.799999999999997</c:v>
                </c:pt>
                <c:pt idx="88">
                  <c:v>27.8</c:v>
                </c:pt>
                <c:pt idx="89">
                  <c:v>35.5</c:v>
                </c:pt>
                <c:pt idx="90">
                  <c:v>34.9</c:v>
                </c:pt>
                <c:pt idx="91">
                  <c:v>35.4</c:v>
                </c:pt>
                <c:pt idx="92">
                  <c:v>36.4</c:v>
                </c:pt>
                <c:pt idx="93">
                  <c:v>44.8</c:v>
                </c:pt>
                <c:pt idx="94">
                  <c:v>43.5</c:v>
                </c:pt>
                <c:pt idx="95">
                  <c:v>43.8</c:v>
                </c:pt>
                <c:pt idx="96">
                  <c:v>43.8</c:v>
                </c:pt>
                <c:pt idx="97">
                  <c:v>43.4</c:v>
                </c:pt>
                <c:pt idx="98">
                  <c:v>43.6</c:v>
                </c:pt>
                <c:pt idx="99">
                  <c:v>44.1</c:v>
                </c:pt>
                <c:pt idx="100">
                  <c:v>49.1</c:v>
                </c:pt>
                <c:pt idx="101">
                  <c:v>46.8</c:v>
                </c:pt>
                <c:pt idx="102">
                  <c:v>49.9</c:v>
                </c:pt>
                <c:pt idx="103">
                  <c:v>52.8</c:v>
                </c:pt>
                <c:pt idx="104">
                  <c:v>27</c:v>
                </c:pt>
                <c:pt idx="105">
                  <c:v>0.6</c:v>
                </c:pt>
                <c:pt idx="106">
                  <c:v>1.2</c:v>
                </c:pt>
                <c:pt idx="107">
                  <c:v>1.1000000000000001</c:v>
                </c:pt>
                <c:pt idx="108">
                  <c:v>1.1000000000000001</c:v>
                </c:pt>
                <c:pt idx="109">
                  <c:v>0.9</c:v>
                </c:pt>
                <c:pt idx="110">
                  <c:v>0.7</c:v>
                </c:pt>
                <c:pt idx="111">
                  <c:v>7</c:v>
                </c:pt>
                <c:pt idx="112">
                  <c:v>6</c:v>
                </c:pt>
                <c:pt idx="113">
                  <c:v>5.3</c:v>
                </c:pt>
                <c:pt idx="114">
                  <c:v>21.2</c:v>
                </c:pt>
                <c:pt idx="115">
                  <c:v>20.7</c:v>
                </c:pt>
                <c:pt idx="116">
                  <c:v>28</c:v>
                </c:pt>
                <c:pt idx="117">
                  <c:v>44.6</c:v>
                </c:pt>
                <c:pt idx="118">
                  <c:v>52.8</c:v>
                </c:pt>
                <c:pt idx="119">
                  <c:v>59.1</c:v>
                </c:pt>
                <c:pt idx="120">
                  <c:v>61.2</c:v>
                </c:pt>
                <c:pt idx="121">
                  <c:v>63.4</c:v>
                </c:pt>
                <c:pt idx="122">
                  <c:v>65.8</c:v>
                </c:pt>
                <c:pt idx="123">
                  <c:v>67.400000000000006</c:v>
                </c:pt>
                <c:pt idx="124">
                  <c:v>67.7</c:v>
                </c:pt>
                <c:pt idx="125">
                  <c:v>62.6</c:v>
                </c:pt>
                <c:pt idx="126">
                  <c:v>66.3</c:v>
                </c:pt>
                <c:pt idx="127">
                  <c:v>66.599999999999994</c:v>
                </c:pt>
                <c:pt idx="128">
                  <c:v>40.9</c:v>
                </c:pt>
                <c:pt idx="129">
                  <c:v>0.9</c:v>
                </c:pt>
                <c:pt idx="130">
                  <c:v>1.1000000000000001</c:v>
                </c:pt>
                <c:pt idx="131">
                  <c:v>1.3</c:v>
                </c:pt>
                <c:pt idx="132">
                  <c:v>1.1000000000000001</c:v>
                </c:pt>
                <c:pt idx="133">
                  <c:v>0.9</c:v>
                </c:pt>
                <c:pt idx="134">
                  <c:v>0.8</c:v>
                </c:pt>
                <c:pt idx="135">
                  <c:v>6.4</c:v>
                </c:pt>
                <c:pt idx="136">
                  <c:v>5.2</c:v>
                </c:pt>
                <c:pt idx="137">
                  <c:v>4.9000000000000004</c:v>
                </c:pt>
                <c:pt idx="138">
                  <c:v>10.3</c:v>
                </c:pt>
                <c:pt idx="139">
                  <c:v>23.5</c:v>
                </c:pt>
                <c:pt idx="140">
                  <c:v>38.5</c:v>
                </c:pt>
                <c:pt idx="141">
                  <c:v>56.7</c:v>
                </c:pt>
                <c:pt idx="142">
                  <c:v>65.3</c:v>
                </c:pt>
                <c:pt idx="143">
                  <c:v>72.7</c:v>
                </c:pt>
                <c:pt idx="144">
                  <c:v>73.900000000000006</c:v>
                </c:pt>
                <c:pt idx="145">
                  <c:v>74.900000000000006</c:v>
                </c:pt>
                <c:pt idx="146">
                  <c:v>74.8</c:v>
                </c:pt>
                <c:pt idx="147">
                  <c:v>72.599999999999994</c:v>
                </c:pt>
                <c:pt idx="148">
                  <c:v>70.599999999999994</c:v>
                </c:pt>
                <c:pt idx="149">
                  <c:v>61.2</c:v>
                </c:pt>
                <c:pt idx="150">
                  <c:v>60.4</c:v>
                </c:pt>
                <c:pt idx="151">
                  <c:v>59.3</c:v>
                </c:pt>
                <c:pt idx="152">
                  <c:v>31.8</c:v>
                </c:pt>
                <c:pt idx="153">
                  <c:v>1.1000000000000001</c:v>
                </c:pt>
                <c:pt idx="154">
                  <c:v>0.9</c:v>
                </c:pt>
                <c:pt idx="155">
                  <c:v>8.5</c:v>
                </c:pt>
                <c:pt idx="156">
                  <c:v>3</c:v>
                </c:pt>
                <c:pt idx="157">
                  <c:v>1.4</c:v>
                </c:pt>
                <c:pt idx="158">
                  <c:v>1.2</c:v>
                </c:pt>
                <c:pt idx="159">
                  <c:v>1.3</c:v>
                </c:pt>
                <c:pt idx="160">
                  <c:v>1.9</c:v>
                </c:pt>
                <c:pt idx="161">
                  <c:v>2.4</c:v>
                </c:pt>
                <c:pt idx="162">
                  <c:v>4.3</c:v>
                </c:pt>
                <c:pt idx="163">
                  <c:v>5.8</c:v>
                </c:pt>
                <c:pt idx="164">
                  <c:v>18.600000000000001</c:v>
                </c:pt>
                <c:pt idx="165">
                  <c:v>32.700000000000003</c:v>
                </c:pt>
                <c:pt idx="166">
                  <c:v>35.5</c:v>
                </c:pt>
                <c:pt idx="167">
                  <c:v>40.4</c:v>
                </c:pt>
                <c:pt idx="168">
                  <c:v>42.3</c:v>
                </c:pt>
                <c:pt idx="169">
                  <c:v>37.700000000000003</c:v>
                </c:pt>
                <c:pt idx="170">
                  <c:v>38.299999999999997</c:v>
                </c:pt>
                <c:pt idx="171">
                  <c:v>41.2</c:v>
                </c:pt>
                <c:pt idx="172">
                  <c:v>38.299999999999997</c:v>
                </c:pt>
                <c:pt idx="173">
                  <c:v>24.1</c:v>
                </c:pt>
                <c:pt idx="174">
                  <c:v>29.5</c:v>
                </c:pt>
                <c:pt idx="175">
                  <c:v>27.8</c:v>
                </c:pt>
                <c:pt idx="176">
                  <c:v>24.6</c:v>
                </c:pt>
                <c:pt idx="177">
                  <c:v>0</c:v>
                </c:pt>
                <c:pt idx="178">
                  <c:v>0.7</c:v>
                </c:pt>
                <c:pt idx="179">
                  <c:v>0.7</c:v>
                </c:pt>
                <c:pt idx="180">
                  <c:v>0.7</c:v>
                </c:pt>
                <c:pt idx="181">
                  <c:v>0.3</c:v>
                </c:pt>
                <c:pt idx="182">
                  <c:v>0.3</c:v>
                </c:pt>
                <c:pt idx="183">
                  <c:v>5.7</c:v>
                </c:pt>
                <c:pt idx="184">
                  <c:v>4.4000000000000004</c:v>
                </c:pt>
                <c:pt idx="185">
                  <c:v>3.8</c:v>
                </c:pt>
                <c:pt idx="186">
                  <c:v>8.1999999999999993</c:v>
                </c:pt>
                <c:pt idx="187">
                  <c:v>18</c:v>
                </c:pt>
                <c:pt idx="188">
                  <c:v>27.8</c:v>
                </c:pt>
                <c:pt idx="189">
                  <c:v>41.6</c:v>
                </c:pt>
                <c:pt idx="190">
                  <c:v>44.3</c:v>
                </c:pt>
                <c:pt idx="191">
                  <c:v>46.2</c:v>
                </c:pt>
                <c:pt idx="192">
                  <c:v>46.4</c:v>
                </c:pt>
                <c:pt idx="193">
                  <c:v>44.7</c:v>
                </c:pt>
                <c:pt idx="194">
                  <c:v>43.1</c:v>
                </c:pt>
                <c:pt idx="195">
                  <c:v>41.6</c:v>
                </c:pt>
                <c:pt idx="196">
                  <c:v>39.700000000000003</c:v>
                </c:pt>
                <c:pt idx="197">
                  <c:v>30.2</c:v>
                </c:pt>
                <c:pt idx="198">
                  <c:v>29.5</c:v>
                </c:pt>
                <c:pt idx="199">
                  <c:v>31.3</c:v>
                </c:pt>
                <c:pt idx="200">
                  <c:v>18.899999999999999</c:v>
                </c:pt>
                <c:pt idx="201">
                  <c:v>0</c:v>
                </c:pt>
                <c:pt idx="202">
                  <c:v>0</c:v>
                </c:pt>
                <c:pt idx="203">
                  <c:v>0</c:v>
                </c:pt>
                <c:pt idx="204">
                  <c:v>0</c:v>
                </c:pt>
                <c:pt idx="205">
                  <c:v>0</c:v>
                </c:pt>
                <c:pt idx="206">
                  <c:v>0</c:v>
                </c:pt>
                <c:pt idx="207">
                  <c:v>5.8</c:v>
                </c:pt>
                <c:pt idx="208">
                  <c:v>6.5</c:v>
                </c:pt>
                <c:pt idx="209">
                  <c:v>4.4000000000000004</c:v>
                </c:pt>
                <c:pt idx="210">
                  <c:v>14.4</c:v>
                </c:pt>
                <c:pt idx="211">
                  <c:v>22.7</c:v>
                </c:pt>
                <c:pt idx="212">
                  <c:v>28.1</c:v>
                </c:pt>
                <c:pt idx="213">
                  <c:v>37.700000000000003</c:v>
                </c:pt>
                <c:pt idx="214">
                  <c:v>38.1</c:v>
                </c:pt>
                <c:pt idx="215">
                  <c:v>38.9</c:v>
                </c:pt>
                <c:pt idx="216">
                  <c:v>36</c:v>
                </c:pt>
                <c:pt idx="217">
                  <c:v>35.200000000000003</c:v>
                </c:pt>
                <c:pt idx="218">
                  <c:v>34.6</c:v>
                </c:pt>
                <c:pt idx="219">
                  <c:v>34.200000000000003</c:v>
                </c:pt>
                <c:pt idx="220">
                  <c:v>35</c:v>
                </c:pt>
                <c:pt idx="221">
                  <c:v>29.5</c:v>
                </c:pt>
                <c:pt idx="222">
                  <c:v>31.9</c:v>
                </c:pt>
                <c:pt idx="223">
                  <c:v>35.1</c:v>
                </c:pt>
                <c:pt idx="224">
                  <c:v>19.100000000000001</c:v>
                </c:pt>
                <c:pt idx="225">
                  <c:v>4.2</c:v>
                </c:pt>
                <c:pt idx="226">
                  <c:v>1.6</c:v>
                </c:pt>
                <c:pt idx="227">
                  <c:v>1.2</c:v>
                </c:pt>
                <c:pt idx="228">
                  <c:v>0.6</c:v>
                </c:pt>
                <c:pt idx="229">
                  <c:v>0.6</c:v>
                </c:pt>
                <c:pt idx="230">
                  <c:v>0.8</c:v>
                </c:pt>
                <c:pt idx="231">
                  <c:v>0.7</c:v>
                </c:pt>
                <c:pt idx="232">
                  <c:v>1.5</c:v>
                </c:pt>
                <c:pt idx="233">
                  <c:v>2.4</c:v>
                </c:pt>
                <c:pt idx="234">
                  <c:v>5.0999999999999996</c:v>
                </c:pt>
                <c:pt idx="235">
                  <c:v>7.7</c:v>
                </c:pt>
                <c:pt idx="236">
                  <c:v>20</c:v>
                </c:pt>
                <c:pt idx="237">
                  <c:v>33.1</c:v>
                </c:pt>
                <c:pt idx="238">
                  <c:v>35.799999999999997</c:v>
                </c:pt>
                <c:pt idx="239">
                  <c:v>39.200000000000003</c:v>
                </c:pt>
                <c:pt idx="240">
                  <c:v>40.6</c:v>
                </c:pt>
                <c:pt idx="241">
                  <c:v>41.5</c:v>
                </c:pt>
                <c:pt idx="242">
                  <c:v>42.3</c:v>
                </c:pt>
                <c:pt idx="243">
                  <c:v>41.7</c:v>
                </c:pt>
                <c:pt idx="244">
                  <c:v>43.2</c:v>
                </c:pt>
                <c:pt idx="245">
                  <c:v>36.5</c:v>
                </c:pt>
                <c:pt idx="246">
                  <c:v>37.1</c:v>
                </c:pt>
                <c:pt idx="247">
                  <c:v>35.6</c:v>
                </c:pt>
                <c:pt idx="248">
                  <c:v>29.2</c:v>
                </c:pt>
                <c:pt idx="249">
                  <c:v>15.5</c:v>
                </c:pt>
                <c:pt idx="250">
                  <c:v>2.4</c:v>
                </c:pt>
                <c:pt idx="251">
                  <c:v>1.2</c:v>
                </c:pt>
                <c:pt idx="252">
                  <c:v>0.6</c:v>
                </c:pt>
                <c:pt idx="253">
                  <c:v>1.5</c:v>
                </c:pt>
                <c:pt idx="254">
                  <c:v>0.6</c:v>
                </c:pt>
                <c:pt idx="255">
                  <c:v>1.2</c:v>
                </c:pt>
                <c:pt idx="256">
                  <c:v>1.6</c:v>
                </c:pt>
                <c:pt idx="257">
                  <c:v>2.5</c:v>
                </c:pt>
                <c:pt idx="258">
                  <c:v>5.3</c:v>
                </c:pt>
                <c:pt idx="259">
                  <c:v>9.1</c:v>
                </c:pt>
                <c:pt idx="260">
                  <c:v>21.3</c:v>
                </c:pt>
                <c:pt idx="261">
                  <c:v>35.200000000000003</c:v>
                </c:pt>
                <c:pt idx="262">
                  <c:v>37.6</c:v>
                </c:pt>
                <c:pt idx="263">
                  <c:v>40.4</c:v>
                </c:pt>
                <c:pt idx="264">
                  <c:v>42.4</c:v>
                </c:pt>
                <c:pt idx="265">
                  <c:v>43</c:v>
                </c:pt>
                <c:pt idx="266">
                  <c:v>44.7</c:v>
                </c:pt>
                <c:pt idx="267">
                  <c:v>44.7</c:v>
                </c:pt>
                <c:pt idx="268">
                  <c:v>46</c:v>
                </c:pt>
                <c:pt idx="269">
                  <c:v>40.6</c:v>
                </c:pt>
                <c:pt idx="270">
                  <c:v>42.6</c:v>
                </c:pt>
                <c:pt idx="271">
                  <c:v>43.1</c:v>
                </c:pt>
                <c:pt idx="272">
                  <c:v>20.5</c:v>
                </c:pt>
                <c:pt idx="273">
                  <c:v>0</c:v>
                </c:pt>
                <c:pt idx="274">
                  <c:v>0.2</c:v>
                </c:pt>
                <c:pt idx="275">
                  <c:v>0.1</c:v>
                </c:pt>
                <c:pt idx="276">
                  <c:v>0.2</c:v>
                </c:pt>
                <c:pt idx="277">
                  <c:v>0.1</c:v>
                </c:pt>
                <c:pt idx="278">
                  <c:v>0.6</c:v>
                </c:pt>
                <c:pt idx="279">
                  <c:v>14.4</c:v>
                </c:pt>
                <c:pt idx="280">
                  <c:v>6.3</c:v>
                </c:pt>
                <c:pt idx="281">
                  <c:v>6.3</c:v>
                </c:pt>
                <c:pt idx="282">
                  <c:v>25.3</c:v>
                </c:pt>
                <c:pt idx="283">
                  <c:v>26.2</c:v>
                </c:pt>
                <c:pt idx="284">
                  <c:v>33.200000000000003</c:v>
                </c:pt>
                <c:pt idx="285">
                  <c:v>45.8</c:v>
                </c:pt>
                <c:pt idx="286">
                  <c:v>46.4</c:v>
                </c:pt>
                <c:pt idx="287">
                  <c:v>48.3</c:v>
                </c:pt>
                <c:pt idx="288">
                  <c:v>46.8</c:v>
                </c:pt>
                <c:pt idx="289">
                  <c:v>46.4</c:v>
                </c:pt>
                <c:pt idx="290">
                  <c:v>44.6</c:v>
                </c:pt>
                <c:pt idx="291">
                  <c:v>44</c:v>
                </c:pt>
                <c:pt idx="292">
                  <c:v>45</c:v>
                </c:pt>
                <c:pt idx="293">
                  <c:v>37.5</c:v>
                </c:pt>
                <c:pt idx="294">
                  <c:v>38.200000000000003</c:v>
                </c:pt>
                <c:pt idx="295">
                  <c:v>43.6</c:v>
                </c:pt>
                <c:pt idx="296">
                  <c:v>19.399999999999999</c:v>
                </c:pt>
                <c:pt idx="297">
                  <c:v>0</c:v>
                </c:pt>
                <c:pt idx="298">
                  <c:v>0.2</c:v>
                </c:pt>
                <c:pt idx="299">
                  <c:v>0.3</c:v>
                </c:pt>
                <c:pt idx="300">
                  <c:v>0.1</c:v>
                </c:pt>
                <c:pt idx="301">
                  <c:v>0.1</c:v>
                </c:pt>
                <c:pt idx="302">
                  <c:v>0.1</c:v>
                </c:pt>
                <c:pt idx="303">
                  <c:v>3.6</c:v>
                </c:pt>
                <c:pt idx="304">
                  <c:v>3.1</c:v>
                </c:pt>
                <c:pt idx="305">
                  <c:v>3</c:v>
                </c:pt>
                <c:pt idx="306">
                  <c:v>5.2</c:v>
                </c:pt>
                <c:pt idx="307">
                  <c:v>5.8</c:v>
                </c:pt>
                <c:pt idx="308">
                  <c:v>11.4</c:v>
                </c:pt>
                <c:pt idx="309">
                  <c:v>30.7</c:v>
                </c:pt>
                <c:pt idx="310">
                  <c:v>37.700000000000003</c:v>
                </c:pt>
                <c:pt idx="311">
                  <c:v>43.6</c:v>
                </c:pt>
                <c:pt idx="312">
                  <c:v>47.5</c:v>
                </c:pt>
                <c:pt idx="313">
                  <c:v>50.4</c:v>
                </c:pt>
                <c:pt idx="314">
                  <c:v>51.4</c:v>
                </c:pt>
                <c:pt idx="315">
                  <c:v>51.9</c:v>
                </c:pt>
                <c:pt idx="316">
                  <c:v>52.4</c:v>
                </c:pt>
                <c:pt idx="317">
                  <c:v>45.2</c:v>
                </c:pt>
                <c:pt idx="318">
                  <c:v>46.2</c:v>
                </c:pt>
                <c:pt idx="319">
                  <c:v>45.3</c:v>
                </c:pt>
                <c:pt idx="320">
                  <c:v>19.2</c:v>
                </c:pt>
                <c:pt idx="321">
                  <c:v>0.2</c:v>
                </c:pt>
                <c:pt idx="322">
                  <c:v>0.7</c:v>
                </c:pt>
                <c:pt idx="323">
                  <c:v>4.5999999999999996</c:v>
                </c:pt>
                <c:pt idx="324">
                  <c:v>2.2000000000000002</c:v>
                </c:pt>
                <c:pt idx="325">
                  <c:v>1</c:v>
                </c:pt>
                <c:pt idx="326">
                  <c:v>0.8</c:v>
                </c:pt>
                <c:pt idx="327">
                  <c:v>0.9</c:v>
                </c:pt>
                <c:pt idx="328">
                  <c:v>1.3</c:v>
                </c:pt>
                <c:pt idx="329">
                  <c:v>2.4</c:v>
                </c:pt>
                <c:pt idx="330">
                  <c:v>4.7</c:v>
                </c:pt>
                <c:pt idx="331">
                  <c:v>5.6</c:v>
                </c:pt>
                <c:pt idx="332">
                  <c:v>17.3</c:v>
                </c:pt>
                <c:pt idx="333">
                  <c:v>34</c:v>
                </c:pt>
                <c:pt idx="334">
                  <c:v>40.799999999999997</c:v>
                </c:pt>
                <c:pt idx="335">
                  <c:v>48.1</c:v>
                </c:pt>
                <c:pt idx="336">
                  <c:v>52.2</c:v>
                </c:pt>
                <c:pt idx="337">
                  <c:v>53.9</c:v>
                </c:pt>
                <c:pt idx="338">
                  <c:v>54.5</c:v>
                </c:pt>
                <c:pt idx="339">
                  <c:v>55.5</c:v>
                </c:pt>
                <c:pt idx="340">
                  <c:v>56.6</c:v>
                </c:pt>
                <c:pt idx="341">
                  <c:v>49.2</c:v>
                </c:pt>
                <c:pt idx="342">
                  <c:v>50.6</c:v>
                </c:pt>
                <c:pt idx="343">
                  <c:v>50</c:v>
                </c:pt>
                <c:pt idx="344">
                  <c:v>20.9</c:v>
                </c:pt>
                <c:pt idx="345">
                  <c:v>0.2</c:v>
                </c:pt>
                <c:pt idx="346">
                  <c:v>0.6</c:v>
                </c:pt>
                <c:pt idx="347">
                  <c:v>0.4</c:v>
                </c:pt>
                <c:pt idx="348">
                  <c:v>0.1</c:v>
                </c:pt>
                <c:pt idx="349">
                  <c:v>0.1</c:v>
                </c:pt>
                <c:pt idx="350">
                  <c:v>0.1</c:v>
                </c:pt>
                <c:pt idx="351">
                  <c:v>2.9</c:v>
                </c:pt>
                <c:pt idx="352">
                  <c:v>2.4</c:v>
                </c:pt>
                <c:pt idx="353">
                  <c:v>2.4</c:v>
                </c:pt>
                <c:pt idx="354">
                  <c:v>4.9000000000000004</c:v>
                </c:pt>
                <c:pt idx="355">
                  <c:v>5.5</c:v>
                </c:pt>
                <c:pt idx="356">
                  <c:v>6.2</c:v>
                </c:pt>
                <c:pt idx="357">
                  <c:v>20.2</c:v>
                </c:pt>
                <c:pt idx="358">
                  <c:v>32.700000000000003</c:v>
                </c:pt>
                <c:pt idx="359">
                  <c:v>40.299999999999997</c:v>
                </c:pt>
                <c:pt idx="360">
                  <c:v>43.4</c:v>
                </c:pt>
                <c:pt idx="361">
                  <c:v>46.4</c:v>
                </c:pt>
                <c:pt idx="362">
                  <c:v>49.7</c:v>
                </c:pt>
                <c:pt idx="363">
                  <c:v>50.1</c:v>
                </c:pt>
                <c:pt idx="364">
                  <c:v>50.3</c:v>
                </c:pt>
                <c:pt idx="365">
                  <c:v>40.6</c:v>
                </c:pt>
                <c:pt idx="366">
                  <c:v>42.6</c:v>
                </c:pt>
                <c:pt idx="367">
                  <c:v>47.3</c:v>
                </c:pt>
                <c:pt idx="368">
                  <c:v>15.5</c:v>
                </c:pt>
                <c:pt idx="369">
                  <c:v>0</c:v>
                </c:pt>
                <c:pt idx="370">
                  <c:v>0.1</c:v>
                </c:pt>
                <c:pt idx="371">
                  <c:v>0.1</c:v>
                </c:pt>
                <c:pt idx="372">
                  <c:v>0.1</c:v>
                </c:pt>
                <c:pt idx="373">
                  <c:v>0.1</c:v>
                </c:pt>
                <c:pt idx="374">
                  <c:v>0.1</c:v>
                </c:pt>
                <c:pt idx="375">
                  <c:v>2.9</c:v>
                </c:pt>
                <c:pt idx="376">
                  <c:v>2.5</c:v>
                </c:pt>
                <c:pt idx="377">
                  <c:v>2.4</c:v>
                </c:pt>
                <c:pt idx="378">
                  <c:v>4.8</c:v>
                </c:pt>
                <c:pt idx="379">
                  <c:v>5.4</c:v>
                </c:pt>
                <c:pt idx="380">
                  <c:v>7.1</c:v>
                </c:pt>
                <c:pt idx="381">
                  <c:v>19.899999999999999</c:v>
                </c:pt>
                <c:pt idx="382">
                  <c:v>25.3</c:v>
                </c:pt>
                <c:pt idx="383">
                  <c:v>32.6</c:v>
                </c:pt>
                <c:pt idx="384">
                  <c:v>36.200000000000003</c:v>
                </c:pt>
                <c:pt idx="385">
                  <c:v>38.5</c:v>
                </c:pt>
                <c:pt idx="386">
                  <c:v>41</c:v>
                </c:pt>
                <c:pt idx="387">
                  <c:v>42.7</c:v>
                </c:pt>
                <c:pt idx="388">
                  <c:v>43.8</c:v>
                </c:pt>
                <c:pt idx="389">
                  <c:v>38.700000000000003</c:v>
                </c:pt>
                <c:pt idx="390">
                  <c:v>40.6</c:v>
                </c:pt>
                <c:pt idx="391">
                  <c:v>42.3</c:v>
                </c:pt>
                <c:pt idx="392">
                  <c:v>13.2</c:v>
                </c:pt>
                <c:pt idx="393">
                  <c:v>3.7</c:v>
                </c:pt>
                <c:pt idx="394">
                  <c:v>2</c:v>
                </c:pt>
                <c:pt idx="395">
                  <c:v>1.4</c:v>
                </c:pt>
                <c:pt idx="396">
                  <c:v>0.8</c:v>
                </c:pt>
                <c:pt idx="397">
                  <c:v>0.5</c:v>
                </c:pt>
                <c:pt idx="398">
                  <c:v>0.4</c:v>
                </c:pt>
                <c:pt idx="399">
                  <c:v>0.3</c:v>
                </c:pt>
                <c:pt idx="400">
                  <c:v>0.8</c:v>
                </c:pt>
                <c:pt idx="401">
                  <c:v>2.2999999999999998</c:v>
                </c:pt>
                <c:pt idx="402">
                  <c:v>4.5999999999999996</c:v>
                </c:pt>
                <c:pt idx="403">
                  <c:v>6.1</c:v>
                </c:pt>
                <c:pt idx="404">
                  <c:v>16.2</c:v>
                </c:pt>
                <c:pt idx="405">
                  <c:v>28.9</c:v>
                </c:pt>
                <c:pt idx="406">
                  <c:v>33.1</c:v>
                </c:pt>
                <c:pt idx="407">
                  <c:v>38.1</c:v>
                </c:pt>
                <c:pt idx="408">
                  <c:v>40.299999999999997</c:v>
                </c:pt>
                <c:pt idx="409">
                  <c:v>41.9</c:v>
                </c:pt>
                <c:pt idx="410">
                  <c:v>43</c:v>
                </c:pt>
                <c:pt idx="411">
                  <c:v>42.3</c:v>
                </c:pt>
                <c:pt idx="412">
                  <c:v>42.6</c:v>
                </c:pt>
                <c:pt idx="413">
                  <c:v>34.1</c:v>
                </c:pt>
                <c:pt idx="414">
                  <c:v>34.299999999999997</c:v>
                </c:pt>
                <c:pt idx="415">
                  <c:v>35.9</c:v>
                </c:pt>
                <c:pt idx="416">
                  <c:v>23.8</c:v>
                </c:pt>
                <c:pt idx="417">
                  <c:v>20.6</c:v>
                </c:pt>
                <c:pt idx="418">
                  <c:v>10.1</c:v>
                </c:pt>
                <c:pt idx="419">
                  <c:v>5.8</c:v>
                </c:pt>
                <c:pt idx="420">
                  <c:v>2.7</c:v>
                </c:pt>
                <c:pt idx="421">
                  <c:v>2</c:v>
                </c:pt>
                <c:pt idx="422">
                  <c:v>1.5</c:v>
                </c:pt>
                <c:pt idx="423">
                  <c:v>1.4</c:v>
                </c:pt>
                <c:pt idx="424">
                  <c:v>1.9</c:v>
                </c:pt>
                <c:pt idx="425">
                  <c:v>2.7</c:v>
                </c:pt>
                <c:pt idx="426">
                  <c:v>5.3</c:v>
                </c:pt>
                <c:pt idx="427">
                  <c:v>16.3</c:v>
                </c:pt>
                <c:pt idx="428">
                  <c:v>24</c:v>
                </c:pt>
                <c:pt idx="429">
                  <c:v>37</c:v>
                </c:pt>
                <c:pt idx="430">
                  <c:v>39.4</c:v>
                </c:pt>
                <c:pt idx="431">
                  <c:v>43.9</c:v>
                </c:pt>
                <c:pt idx="432">
                  <c:v>48.2</c:v>
                </c:pt>
                <c:pt idx="433">
                  <c:v>50.9</c:v>
                </c:pt>
                <c:pt idx="434">
                  <c:v>51.5</c:v>
                </c:pt>
                <c:pt idx="435">
                  <c:v>50.9</c:v>
                </c:pt>
                <c:pt idx="436">
                  <c:v>52.7</c:v>
                </c:pt>
                <c:pt idx="437">
                  <c:v>47.7</c:v>
                </c:pt>
                <c:pt idx="438">
                  <c:v>51.5</c:v>
                </c:pt>
                <c:pt idx="439">
                  <c:v>52.3</c:v>
                </c:pt>
                <c:pt idx="440">
                  <c:v>34.9</c:v>
                </c:pt>
                <c:pt idx="441">
                  <c:v>0.8</c:v>
                </c:pt>
                <c:pt idx="442">
                  <c:v>1.4</c:v>
                </c:pt>
                <c:pt idx="443">
                  <c:v>1.2</c:v>
                </c:pt>
                <c:pt idx="444">
                  <c:v>0.8</c:v>
                </c:pt>
                <c:pt idx="445">
                  <c:v>2.2999999999999998</c:v>
                </c:pt>
                <c:pt idx="446">
                  <c:v>5.4</c:v>
                </c:pt>
                <c:pt idx="447">
                  <c:v>93.4</c:v>
                </c:pt>
                <c:pt idx="448">
                  <c:v>57.9</c:v>
                </c:pt>
                <c:pt idx="449">
                  <c:v>38.700000000000003</c:v>
                </c:pt>
                <c:pt idx="450">
                  <c:v>43.9</c:v>
                </c:pt>
                <c:pt idx="451">
                  <c:v>42</c:v>
                </c:pt>
                <c:pt idx="452">
                  <c:v>44.7</c:v>
                </c:pt>
                <c:pt idx="453">
                  <c:v>51.1</c:v>
                </c:pt>
                <c:pt idx="454">
                  <c:v>49.3</c:v>
                </c:pt>
                <c:pt idx="455">
                  <c:v>48</c:v>
                </c:pt>
                <c:pt idx="456">
                  <c:v>52</c:v>
                </c:pt>
                <c:pt idx="457">
                  <c:v>53.7</c:v>
                </c:pt>
                <c:pt idx="458">
                  <c:v>53.5</c:v>
                </c:pt>
                <c:pt idx="459">
                  <c:v>58.2</c:v>
                </c:pt>
                <c:pt idx="460">
                  <c:v>62.8</c:v>
                </c:pt>
                <c:pt idx="461">
                  <c:v>55.6</c:v>
                </c:pt>
                <c:pt idx="462">
                  <c:v>52.2</c:v>
                </c:pt>
                <c:pt idx="463">
                  <c:v>53.8</c:v>
                </c:pt>
                <c:pt idx="464">
                  <c:v>42.6</c:v>
                </c:pt>
                <c:pt idx="465">
                  <c:v>3.1</c:v>
                </c:pt>
                <c:pt idx="466">
                  <c:v>6.4</c:v>
                </c:pt>
                <c:pt idx="467">
                  <c:v>7.4</c:v>
                </c:pt>
                <c:pt idx="468">
                  <c:v>14.8</c:v>
                </c:pt>
                <c:pt idx="469">
                  <c:v>25</c:v>
                </c:pt>
                <c:pt idx="470">
                  <c:v>15.4</c:v>
                </c:pt>
                <c:pt idx="471">
                  <c:v>115.4</c:v>
                </c:pt>
                <c:pt idx="472">
                  <c:v>75</c:v>
                </c:pt>
                <c:pt idx="473">
                  <c:v>51.1</c:v>
                </c:pt>
                <c:pt idx="474">
                  <c:v>52.8</c:v>
                </c:pt>
                <c:pt idx="475">
                  <c:v>53.3</c:v>
                </c:pt>
                <c:pt idx="476">
                  <c:v>57.5</c:v>
                </c:pt>
                <c:pt idx="477">
                  <c:v>59.4</c:v>
                </c:pt>
                <c:pt idx="478">
                  <c:v>63.5</c:v>
                </c:pt>
                <c:pt idx="479">
                  <c:v>53</c:v>
                </c:pt>
                <c:pt idx="480">
                  <c:v>54.4</c:v>
                </c:pt>
                <c:pt idx="481">
                  <c:v>55.2</c:v>
                </c:pt>
                <c:pt idx="482">
                  <c:v>56.4</c:v>
                </c:pt>
                <c:pt idx="483">
                  <c:v>54.7</c:v>
                </c:pt>
                <c:pt idx="484">
                  <c:v>55.6</c:v>
                </c:pt>
                <c:pt idx="485">
                  <c:v>46.6</c:v>
                </c:pt>
                <c:pt idx="486">
                  <c:v>48.4</c:v>
                </c:pt>
                <c:pt idx="487">
                  <c:v>49.3</c:v>
                </c:pt>
                <c:pt idx="488">
                  <c:v>41.6</c:v>
                </c:pt>
                <c:pt idx="489">
                  <c:v>1.5</c:v>
                </c:pt>
                <c:pt idx="490">
                  <c:v>4.0999999999999996</c:v>
                </c:pt>
                <c:pt idx="491">
                  <c:v>76.7</c:v>
                </c:pt>
                <c:pt idx="492">
                  <c:v>47.8</c:v>
                </c:pt>
                <c:pt idx="493">
                  <c:v>28.6</c:v>
                </c:pt>
                <c:pt idx="494">
                  <c:v>26</c:v>
                </c:pt>
                <c:pt idx="495">
                  <c:v>35.200000000000003</c:v>
                </c:pt>
                <c:pt idx="496">
                  <c:v>39.200000000000003</c:v>
                </c:pt>
                <c:pt idx="497">
                  <c:v>33.700000000000003</c:v>
                </c:pt>
                <c:pt idx="498">
                  <c:v>47.5</c:v>
                </c:pt>
                <c:pt idx="499">
                  <c:v>40.700000000000003</c:v>
                </c:pt>
                <c:pt idx="500">
                  <c:v>41.5</c:v>
                </c:pt>
                <c:pt idx="501">
                  <c:v>51.5</c:v>
                </c:pt>
                <c:pt idx="502">
                  <c:v>51.9</c:v>
                </c:pt>
                <c:pt idx="503">
                  <c:v>53.2</c:v>
                </c:pt>
                <c:pt idx="504">
                  <c:v>58.6</c:v>
                </c:pt>
                <c:pt idx="505">
                  <c:v>59.2</c:v>
                </c:pt>
                <c:pt idx="506">
                  <c:v>61.9</c:v>
                </c:pt>
                <c:pt idx="507">
                  <c:v>64.599999999999994</c:v>
                </c:pt>
                <c:pt idx="508">
                  <c:v>67</c:v>
                </c:pt>
                <c:pt idx="509">
                  <c:v>59.6</c:v>
                </c:pt>
                <c:pt idx="510">
                  <c:v>59.3</c:v>
                </c:pt>
                <c:pt idx="511">
                  <c:v>62.2</c:v>
                </c:pt>
                <c:pt idx="512">
                  <c:v>43</c:v>
                </c:pt>
                <c:pt idx="513">
                  <c:v>3.2</c:v>
                </c:pt>
                <c:pt idx="514">
                  <c:v>14.4</c:v>
                </c:pt>
                <c:pt idx="515">
                  <c:v>30.1</c:v>
                </c:pt>
                <c:pt idx="516">
                  <c:v>41.9</c:v>
                </c:pt>
                <c:pt idx="517">
                  <c:v>52</c:v>
                </c:pt>
                <c:pt idx="518">
                  <c:v>53.6</c:v>
                </c:pt>
                <c:pt idx="519">
                  <c:v>126.2</c:v>
                </c:pt>
                <c:pt idx="520">
                  <c:v>91.4</c:v>
                </c:pt>
                <c:pt idx="521">
                  <c:v>70.900000000000006</c:v>
                </c:pt>
                <c:pt idx="522">
                  <c:v>62.3</c:v>
                </c:pt>
                <c:pt idx="523">
                  <c:v>77.900000000000006</c:v>
                </c:pt>
                <c:pt idx="524">
                  <c:v>58.4</c:v>
                </c:pt>
                <c:pt idx="525">
                  <c:v>71.3</c:v>
                </c:pt>
                <c:pt idx="526">
                  <c:v>66.3</c:v>
                </c:pt>
                <c:pt idx="527">
                  <c:v>66.2</c:v>
                </c:pt>
                <c:pt idx="528">
                  <c:v>67.8</c:v>
                </c:pt>
                <c:pt idx="529">
                  <c:v>61.4</c:v>
                </c:pt>
                <c:pt idx="530">
                  <c:v>64</c:v>
                </c:pt>
                <c:pt idx="531">
                  <c:v>63.4</c:v>
                </c:pt>
                <c:pt idx="532">
                  <c:v>64.3</c:v>
                </c:pt>
                <c:pt idx="533">
                  <c:v>57.3</c:v>
                </c:pt>
                <c:pt idx="534">
                  <c:v>54.7</c:v>
                </c:pt>
                <c:pt idx="535">
                  <c:v>59.2</c:v>
                </c:pt>
                <c:pt idx="536">
                  <c:v>70.3</c:v>
                </c:pt>
                <c:pt idx="537">
                  <c:v>4</c:v>
                </c:pt>
                <c:pt idx="538">
                  <c:v>6.2</c:v>
                </c:pt>
                <c:pt idx="539">
                  <c:v>11.9</c:v>
                </c:pt>
                <c:pt idx="540">
                  <c:v>21.9</c:v>
                </c:pt>
                <c:pt idx="541">
                  <c:v>18</c:v>
                </c:pt>
                <c:pt idx="542">
                  <c:v>14.4</c:v>
                </c:pt>
                <c:pt idx="543">
                  <c:v>97.6</c:v>
                </c:pt>
                <c:pt idx="544">
                  <c:v>69.900000000000006</c:v>
                </c:pt>
                <c:pt idx="545">
                  <c:v>28.9</c:v>
                </c:pt>
                <c:pt idx="546">
                  <c:v>44.7</c:v>
                </c:pt>
                <c:pt idx="547">
                  <c:v>54.4</c:v>
                </c:pt>
                <c:pt idx="548">
                  <c:v>64.2</c:v>
                </c:pt>
                <c:pt idx="549">
                  <c:v>71.3</c:v>
                </c:pt>
                <c:pt idx="550">
                  <c:v>65.7</c:v>
                </c:pt>
                <c:pt idx="551">
                  <c:v>62.4</c:v>
                </c:pt>
                <c:pt idx="552">
                  <c:v>53.3</c:v>
                </c:pt>
                <c:pt idx="553">
                  <c:v>68</c:v>
                </c:pt>
                <c:pt idx="554">
                  <c:v>73.3</c:v>
                </c:pt>
                <c:pt idx="555">
                  <c:v>73.599999999999994</c:v>
                </c:pt>
                <c:pt idx="556">
                  <c:v>73.599999999999994</c:v>
                </c:pt>
                <c:pt idx="557">
                  <c:v>56.1</c:v>
                </c:pt>
                <c:pt idx="558">
                  <c:v>40.700000000000003</c:v>
                </c:pt>
                <c:pt idx="559">
                  <c:v>45.2</c:v>
                </c:pt>
                <c:pt idx="560">
                  <c:v>15.9</c:v>
                </c:pt>
                <c:pt idx="561">
                  <c:v>11.3</c:v>
                </c:pt>
                <c:pt idx="562">
                  <c:v>27.9</c:v>
                </c:pt>
                <c:pt idx="563">
                  <c:v>37</c:v>
                </c:pt>
                <c:pt idx="564">
                  <c:v>38.700000000000003</c:v>
                </c:pt>
                <c:pt idx="565">
                  <c:v>34.1</c:v>
                </c:pt>
                <c:pt idx="566">
                  <c:v>39.9</c:v>
                </c:pt>
                <c:pt idx="567">
                  <c:v>43.3</c:v>
                </c:pt>
                <c:pt idx="568">
                  <c:v>21</c:v>
                </c:pt>
                <c:pt idx="569">
                  <c:v>24.3</c:v>
                </c:pt>
                <c:pt idx="570">
                  <c:v>48.2</c:v>
                </c:pt>
                <c:pt idx="571">
                  <c:v>43.2</c:v>
                </c:pt>
                <c:pt idx="572">
                  <c:v>48.3</c:v>
                </c:pt>
                <c:pt idx="573">
                  <c:v>55.2</c:v>
                </c:pt>
                <c:pt idx="574">
                  <c:v>54.4</c:v>
                </c:pt>
                <c:pt idx="575">
                  <c:v>53.3</c:v>
                </c:pt>
                <c:pt idx="576">
                  <c:v>54.9</c:v>
                </c:pt>
                <c:pt idx="577">
                  <c:v>55.9</c:v>
                </c:pt>
                <c:pt idx="578">
                  <c:v>58.3</c:v>
                </c:pt>
                <c:pt idx="579">
                  <c:v>58.5</c:v>
                </c:pt>
                <c:pt idx="580">
                  <c:v>60.4</c:v>
                </c:pt>
                <c:pt idx="581">
                  <c:v>53.4</c:v>
                </c:pt>
                <c:pt idx="582">
                  <c:v>54.3</c:v>
                </c:pt>
                <c:pt idx="583">
                  <c:v>59.8</c:v>
                </c:pt>
                <c:pt idx="584">
                  <c:v>23.8</c:v>
                </c:pt>
                <c:pt idx="585">
                  <c:v>20.3</c:v>
                </c:pt>
                <c:pt idx="586">
                  <c:v>17.2</c:v>
                </c:pt>
                <c:pt idx="587">
                  <c:v>25.1</c:v>
                </c:pt>
                <c:pt idx="588">
                  <c:v>5.6</c:v>
                </c:pt>
                <c:pt idx="589">
                  <c:v>7.6</c:v>
                </c:pt>
                <c:pt idx="590">
                  <c:v>3.5</c:v>
                </c:pt>
                <c:pt idx="591">
                  <c:v>2.9</c:v>
                </c:pt>
                <c:pt idx="592">
                  <c:v>7.6</c:v>
                </c:pt>
                <c:pt idx="593">
                  <c:v>4.9000000000000004</c:v>
                </c:pt>
                <c:pt idx="594">
                  <c:v>25.6</c:v>
                </c:pt>
                <c:pt idx="595">
                  <c:v>31.6</c:v>
                </c:pt>
                <c:pt idx="596">
                  <c:v>37.1</c:v>
                </c:pt>
                <c:pt idx="597">
                  <c:v>53.7</c:v>
                </c:pt>
                <c:pt idx="598">
                  <c:v>56.2</c:v>
                </c:pt>
                <c:pt idx="599">
                  <c:v>61.3</c:v>
                </c:pt>
                <c:pt idx="600">
                  <c:v>69.900000000000006</c:v>
                </c:pt>
                <c:pt idx="601">
                  <c:v>71.3</c:v>
                </c:pt>
                <c:pt idx="602">
                  <c:v>64.8</c:v>
                </c:pt>
                <c:pt idx="603">
                  <c:v>63.1</c:v>
                </c:pt>
                <c:pt idx="604">
                  <c:v>61.1</c:v>
                </c:pt>
                <c:pt idx="605">
                  <c:v>60</c:v>
                </c:pt>
                <c:pt idx="606">
                  <c:v>50.8</c:v>
                </c:pt>
                <c:pt idx="607">
                  <c:v>55.9</c:v>
                </c:pt>
                <c:pt idx="608">
                  <c:v>54.9</c:v>
                </c:pt>
                <c:pt idx="609">
                  <c:v>1.6</c:v>
                </c:pt>
                <c:pt idx="610">
                  <c:v>3.9</c:v>
                </c:pt>
                <c:pt idx="611">
                  <c:v>10.3</c:v>
                </c:pt>
                <c:pt idx="612">
                  <c:v>23.5</c:v>
                </c:pt>
                <c:pt idx="613">
                  <c:v>24.5</c:v>
                </c:pt>
                <c:pt idx="614">
                  <c:v>28.8</c:v>
                </c:pt>
                <c:pt idx="615">
                  <c:v>114.8</c:v>
                </c:pt>
                <c:pt idx="616">
                  <c:v>59.1</c:v>
                </c:pt>
                <c:pt idx="617">
                  <c:v>44.2</c:v>
                </c:pt>
                <c:pt idx="618">
                  <c:v>49.3</c:v>
                </c:pt>
                <c:pt idx="619">
                  <c:v>42.7</c:v>
                </c:pt>
                <c:pt idx="620">
                  <c:v>45</c:v>
                </c:pt>
                <c:pt idx="621">
                  <c:v>51.7</c:v>
                </c:pt>
                <c:pt idx="622">
                  <c:v>51.5</c:v>
                </c:pt>
                <c:pt idx="623">
                  <c:v>58.2</c:v>
                </c:pt>
                <c:pt idx="624">
                  <c:v>55.6</c:v>
                </c:pt>
                <c:pt idx="625">
                  <c:v>57.2</c:v>
                </c:pt>
                <c:pt idx="626">
                  <c:v>56.8</c:v>
                </c:pt>
                <c:pt idx="627">
                  <c:v>53.8</c:v>
                </c:pt>
                <c:pt idx="628">
                  <c:v>53</c:v>
                </c:pt>
                <c:pt idx="629">
                  <c:v>42.5</c:v>
                </c:pt>
                <c:pt idx="630">
                  <c:v>44.8</c:v>
                </c:pt>
                <c:pt idx="631">
                  <c:v>36.9</c:v>
                </c:pt>
                <c:pt idx="632">
                  <c:v>19.3</c:v>
                </c:pt>
                <c:pt idx="633">
                  <c:v>0.5</c:v>
                </c:pt>
                <c:pt idx="634">
                  <c:v>2</c:v>
                </c:pt>
                <c:pt idx="635">
                  <c:v>2.1</c:v>
                </c:pt>
                <c:pt idx="636">
                  <c:v>1.9</c:v>
                </c:pt>
                <c:pt idx="637">
                  <c:v>1.9</c:v>
                </c:pt>
                <c:pt idx="638">
                  <c:v>1.8</c:v>
                </c:pt>
                <c:pt idx="639">
                  <c:v>22.6</c:v>
                </c:pt>
                <c:pt idx="640">
                  <c:v>12.1</c:v>
                </c:pt>
                <c:pt idx="641">
                  <c:v>10.8</c:v>
                </c:pt>
                <c:pt idx="642">
                  <c:v>28.4</c:v>
                </c:pt>
                <c:pt idx="643">
                  <c:v>30.6</c:v>
                </c:pt>
                <c:pt idx="644">
                  <c:v>45.3</c:v>
                </c:pt>
                <c:pt idx="645">
                  <c:v>59.1</c:v>
                </c:pt>
                <c:pt idx="646">
                  <c:v>60</c:v>
                </c:pt>
                <c:pt idx="647">
                  <c:v>60.1</c:v>
                </c:pt>
                <c:pt idx="648">
                  <c:v>60</c:v>
                </c:pt>
                <c:pt idx="649">
                  <c:v>58.9</c:v>
                </c:pt>
                <c:pt idx="650">
                  <c:v>59.7</c:v>
                </c:pt>
                <c:pt idx="651">
                  <c:v>59.8</c:v>
                </c:pt>
                <c:pt idx="652">
                  <c:v>60.1</c:v>
                </c:pt>
                <c:pt idx="653">
                  <c:v>51.9</c:v>
                </c:pt>
                <c:pt idx="654">
                  <c:v>52</c:v>
                </c:pt>
                <c:pt idx="655">
                  <c:v>56.6</c:v>
                </c:pt>
                <c:pt idx="656">
                  <c:v>33.9</c:v>
                </c:pt>
                <c:pt idx="657">
                  <c:v>0.3</c:v>
                </c:pt>
                <c:pt idx="658">
                  <c:v>0.4</c:v>
                </c:pt>
                <c:pt idx="659">
                  <c:v>10.6</c:v>
                </c:pt>
                <c:pt idx="660">
                  <c:v>4.0999999999999996</c:v>
                </c:pt>
                <c:pt idx="661">
                  <c:v>1.8</c:v>
                </c:pt>
                <c:pt idx="662">
                  <c:v>1.4</c:v>
                </c:pt>
                <c:pt idx="663">
                  <c:v>1.5</c:v>
                </c:pt>
                <c:pt idx="664">
                  <c:v>2.2000000000000002</c:v>
                </c:pt>
                <c:pt idx="665">
                  <c:v>5</c:v>
                </c:pt>
                <c:pt idx="666">
                  <c:v>12.3</c:v>
                </c:pt>
                <c:pt idx="667">
                  <c:v>20.5</c:v>
                </c:pt>
                <c:pt idx="668">
                  <c:v>27.2</c:v>
                </c:pt>
                <c:pt idx="669">
                  <c:v>40.200000000000003</c:v>
                </c:pt>
                <c:pt idx="670">
                  <c:v>43.2</c:v>
                </c:pt>
                <c:pt idx="671">
                  <c:v>47.3</c:v>
                </c:pt>
              </c:numCache>
            </c:numRef>
          </c:val>
          <c:smooth val="0"/>
          <c:extLst>
            <c:ext xmlns:c16="http://schemas.microsoft.com/office/drawing/2014/chart" uri="{C3380CC4-5D6E-409C-BE32-E72D297353CC}">
              <c16:uniqueId val="{0000000A-0253-41D6-9DB9-C33450772473}"/>
            </c:ext>
          </c:extLst>
        </c:ser>
        <c:ser>
          <c:idx val="11"/>
          <c:order val="11"/>
          <c:tx>
            <c:strRef>
              <c:f>Ifrane!$M$1</c:f>
              <c:strCache>
                <c:ptCount val="1"/>
                <c:pt idx="0">
                  <c:v>With TB Treatement</c:v>
                </c:pt>
              </c:strCache>
            </c:strRef>
          </c:tx>
          <c:spPr>
            <a:ln w="0" cap="rnd">
              <a:solidFill>
                <a:schemeClr val="accent6">
                  <a:lumMod val="50000"/>
                </a:schemeClr>
              </a:solidFill>
              <a:round/>
            </a:ln>
            <a:effectLst/>
          </c:spPr>
          <c:marker>
            <c:symbol val="none"/>
          </c:marker>
          <c:cat>
            <c:strRef>
              <c:f>Ifrane!$A$2:$A$673</c:f>
              <c:strCache>
                <c:ptCount val="672"/>
                <c:pt idx="0">
                  <c:v>745: J. 01-01h</c:v>
                </c:pt>
                <c:pt idx="1">
                  <c:v>746: J. 01-02h</c:v>
                </c:pt>
                <c:pt idx="2">
                  <c:v>747: J. 01-03h</c:v>
                </c:pt>
                <c:pt idx="3">
                  <c:v>748: J. 01-04h</c:v>
                </c:pt>
                <c:pt idx="4">
                  <c:v>749: J. 01-05h</c:v>
                </c:pt>
                <c:pt idx="5">
                  <c:v>750: J. 01-06h</c:v>
                </c:pt>
                <c:pt idx="6">
                  <c:v>751: J. 01-07h</c:v>
                </c:pt>
                <c:pt idx="7">
                  <c:v>752: J. 01-08h</c:v>
                </c:pt>
                <c:pt idx="8">
                  <c:v>753: J. 01-09h</c:v>
                </c:pt>
                <c:pt idx="9">
                  <c:v>754: J. 01-10h</c:v>
                </c:pt>
                <c:pt idx="10">
                  <c:v>755: J. 01-11h</c:v>
                </c:pt>
                <c:pt idx="11">
                  <c:v>756: J. 01-12h</c:v>
                </c:pt>
                <c:pt idx="12">
                  <c:v>757: J. 01-13h</c:v>
                </c:pt>
                <c:pt idx="13">
                  <c:v>758: J. 01-14h</c:v>
                </c:pt>
                <c:pt idx="14">
                  <c:v>759: J. 01-15h</c:v>
                </c:pt>
                <c:pt idx="15">
                  <c:v>760: J. 01-16h</c:v>
                </c:pt>
                <c:pt idx="16">
                  <c:v>761: J. 01-17h</c:v>
                </c:pt>
                <c:pt idx="17">
                  <c:v>762: J. 01-18h</c:v>
                </c:pt>
                <c:pt idx="18">
                  <c:v>763: J. 01-19h</c:v>
                </c:pt>
                <c:pt idx="19">
                  <c:v>764: J. 01-20h</c:v>
                </c:pt>
                <c:pt idx="20">
                  <c:v>765: J. 01-21h</c:v>
                </c:pt>
                <c:pt idx="21">
                  <c:v>766: J. 01-22h</c:v>
                </c:pt>
                <c:pt idx="22">
                  <c:v>767: J. 01-23h</c:v>
                </c:pt>
                <c:pt idx="23">
                  <c:v>768: J. 01-24h</c:v>
                </c:pt>
                <c:pt idx="24">
                  <c:v>769: V. 02-01h</c:v>
                </c:pt>
                <c:pt idx="25">
                  <c:v>770: V. 02-02h</c:v>
                </c:pt>
                <c:pt idx="26">
                  <c:v>771: V. 02-03h</c:v>
                </c:pt>
                <c:pt idx="27">
                  <c:v>772: V. 02-04h</c:v>
                </c:pt>
                <c:pt idx="28">
                  <c:v>773: V. 02-05h</c:v>
                </c:pt>
                <c:pt idx="29">
                  <c:v>774: V. 02-06h</c:v>
                </c:pt>
                <c:pt idx="30">
                  <c:v>775: V. 02-07h</c:v>
                </c:pt>
                <c:pt idx="31">
                  <c:v>776: V. 02-08h</c:v>
                </c:pt>
                <c:pt idx="32">
                  <c:v>777: V. 02-09h</c:v>
                </c:pt>
                <c:pt idx="33">
                  <c:v>778: V. 02-10h</c:v>
                </c:pt>
                <c:pt idx="34">
                  <c:v>779: V. 02-11h</c:v>
                </c:pt>
                <c:pt idx="35">
                  <c:v>780: V. 02-12h</c:v>
                </c:pt>
                <c:pt idx="36">
                  <c:v>781: V. 02-13h</c:v>
                </c:pt>
                <c:pt idx="37">
                  <c:v>782: V. 02-14h</c:v>
                </c:pt>
                <c:pt idx="38">
                  <c:v>783: V. 02-15h</c:v>
                </c:pt>
                <c:pt idx="39">
                  <c:v>784: V. 02-16h</c:v>
                </c:pt>
                <c:pt idx="40">
                  <c:v>785: V. 02-17h</c:v>
                </c:pt>
                <c:pt idx="41">
                  <c:v>786: V. 02-18h</c:v>
                </c:pt>
                <c:pt idx="42">
                  <c:v>787: V. 02-19h</c:v>
                </c:pt>
                <c:pt idx="43">
                  <c:v>788: V. 02-20h</c:v>
                </c:pt>
                <c:pt idx="44">
                  <c:v>789: V. 02-21h</c:v>
                </c:pt>
                <c:pt idx="45">
                  <c:v>790: V. 02-22h</c:v>
                </c:pt>
                <c:pt idx="46">
                  <c:v>791: V. 02-23h</c:v>
                </c:pt>
                <c:pt idx="47">
                  <c:v>792: V. 02-24h</c:v>
                </c:pt>
                <c:pt idx="48">
                  <c:v>793: S. 03-01h</c:v>
                </c:pt>
                <c:pt idx="49">
                  <c:v>794: S. 03-02h</c:v>
                </c:pt>
                <c:pt idx="50">
                  <c:v>795: S. 03-03h</c:v>
                </c:pt>
                <c:pt idx="51">
                  <c:v>796: S. 03-04h</c:v>
                </c:pt>
                <c:pt idx="52">
                  <c:v>797: S. 03-05h</c:v>
                </c:pt>
                <c:pt idx="53">
                  <c:v>798: S. 03-06h</c:v>
                </c:pt>
                <c:pt idx="54">
                  <c:v>799: S. 03-07h</c:v>
                </c:pt>
                <c:pt idx="55">
                  <c:v>800: S. 03-08h</c:v>
                </c:pt>
                <c:pt idx="56">
                  <c:v>801: S. 03-09h</c:v>
                </c:pt>
                <c:pt idx="57">
                  <c:v>802: S. 03-10h</c:v>
                </c:pt>
                <c:pt idx="58">
                  <c:v>803: S. 03-11h</c:v>
                </c:pt>
                <c:pt idx="59">
                  <c:v>804: S. 03-12h</c:v>
                </c:pt>
                <c:pt idx="60">
                  <c:v>805: S. 03-13h</c:v>
                </c:pt>
                <c:pt idx="61">
                  <c:v>806: S. 03-14h</c:v>
                </c:pt>
                <c:pt idx="62">
                  <c:v>807: S. 03-15h</c:v>
                </c:pt>
                <c:pt idx="63">
                  <c:v>808: S. 03-16h</c:v>
                </c:pt>
                <c:pt idx="64">
                  <c:v>809: S. 03-17h</c:v>
                </c:pt>
                <c:pt idx="65">
                  <c:v>810: S. 03-18h</c:v>
                </c:pt>
                <c:pt idx="66">
                  <c:v>811: S. 03-19h</c:v>
                </c:pt>
                <c:pt idx="67">
                  <c:v>812: S. 03-20h</c:v>
                </c:pt>
                <c:pt idx="68">
                  <c:v>813: S. 03-21h</c:v>
                </c:pt>
                <c:pt idx="69">
                  <c:v>814: S. 03-22h</c:v>
                </c:pt>
                <c:pt idx="70">
                  <c:v>815: S. 03-23h</c:v>
                </c:pt>
                <c:pt idx="71">
                  <c:v>816: S. 03-24h</c:v>
                </c:pt>
                <c:pt idx="72">
                  <c:v>817: D. 04-01h</c:v>
                </c:pt>
                <c:pt idx="73">
                  <c:v>818: D. 04-02h</c:v>
                </c:pt>
                <c:pt idx="74">
                  <c:v>819: D. 04-03h</c:v>
                </c:pt>
                <c:pt idx="75">
                  <c:v>820: D. 04-04h</c:v>
                </c:pt>
                <c:pt idx="76">
                  <c:v>821: D. 04-05h</c:v>
                </c:pt>
                <c:pt idx="77">
                  <c:v>822: D. 04-06h</c:v>
                </c:pt>
                <c:pt idx="78">
                  <c:v>823: D. 04-07h</c:v>
                </c:pt>
                <c:pt idx="79">
                  <c:v>824: D. 04-08h</c:v>
                </c:pt>
                <c:pt idx="80">
                  <c:v>825: D. 04-09h</c:v>
                </c:pt>
                <c:pt idx="81">
                  <c:v>826: D. 04-10h</c:v>
                </c:pt>
                <c:pt idx="82">
                  <c:v>827: D. 04-11h</c:v>
                </c:pt>
                <c:pt idx="83">
                  <c:v>828: D. 04-12h</c:v>
                </c:pt>
                <c:pt idx="84">
                  <c:v>829: D. 04-13h</c:v>
                </c:pt>
                <c:pt idx="85">
                  <c:v>830: D. 04-14h</c:v>
                </c:pt>
                <c:pt idx="86">
                  <c:v>831: D. 04-15h</c:v>
                </c:pt>
                <c:pt idx="87">
                  <c:v>832: D. 04-16h</c:v>
                </c:pt>
                <c:pt idx="88">
                  <c:v>833: D. 04-17h</c:v>
                </c:pt>
                <c:pt idx="89">
                  <c:v>834: D. 04-18h</c:v>
                </c:pt>
                <c:pt idx="90">
                  <c:v>835: D. 04-19h</c:v>
                </c:pt>
                <c:pt idx="91">
                  <c:v>836: D. 04-20h</c:v>
                </c:pt>
                <c:pt idx="92">
                  <c:v>837: D. 04-21h</c:v>
                </c:pt>
                <c:pt idx="93">
                  <c:v>838: D. 04-22h</c:v>
                </c:pt>
                <c:pt idx="94">
                  <c:v>839: D. 04-23h</c:v>
                </c:pt>
                <c:pt idx="95">
                  <c:v>840: D. 04-24h</c:v>
                </c:pt>
                <c:pt idx="96">
                  <c:v>841: L. 05-01h</c:v>
                </c:pt>
                <c:pt idx="97">
                  <c:v>842: L. 05-02h</c:v>
                </c:pt>
                <c:pt idx="98">
                  <c:v>843: L. 05-03h</c:v>
                </c:pt>
                <c:pt idx="99">
                  <c:v>844: L. 05-04h</c:v>
                </c:pt>
                <c:pt idx="100">
                  <c:v>845: L. 05-05h</c:v>
                </c:pt>
                <c:pt idx="101">
                  <c:v>846: L. 05-06h</c:v>
                </c:pt>
                <c:pt idx="102">
                  <c:v>847: L. 05-07h</c:v>
                </c:pt>
                <c:pt idx="103">
                  <c:v>848: L. 05-08h</c:v>
                </c:pt>
                <c:pt idx="104">
                  <c:v>849: L. 05-09h</c:v>
                </c:pt>
                <c:pt idx="105">
                  <c:v>850: L. 05-10h</c:v>
                </c:pt>
                <c:pt idx="106">
                  <c:v>851: L. 05-11h</c:v>
                </c:pt>
                <c:pt idx="107">
                  <c:v>852: L. 05-12h</c:v>
                </c:pt>
                <c:pt idx="108">
                  <c:v>853: L. 05-13h</c:v>
                </c:pt>
                <c:pt idx="109">
                  <c:v>854: L. 05-14h</c:v>
                </c:pt>
                <c:pt idx="110">
                  <c:v>855: L. 05-15h</c:v>
                </c:pt>
                <c:pt idx="111">
                  <c:v>856: L. 05-16h</c:v>
                </c:pt>
                <c:pt idx="112">
                  <c:v>857: L. 05-17h</c:v>
                </c:pt>
                <c:pt idx="113">
                  <c:v>858: L. 05-18h</c:v>
                </c:pt>
                <c:pt idx="114">
                  <c:v>859: L. 05-19h</c:v>
                </c:pt>
                <c:pt idx="115">
                  <c:v>860: L. 05-20h</c:v>
                </c:pt>
                <c:pt idx="116">
                  <c:v>861: L. 05-21h</c:v>
                </c:pt>
                <c:pt idx="117">
                  <c:v>862: L. 05-22h</c:v>
                </c:pt>
                <c:pt idx="118">
                  <c:v>863: L. 05-23h</c:v>
                </c:pt>
                <c:pt idx="119">
                  <c:v>864: L. 05-24h</c:v>
                </c:pt>
                <c:pt idx="120">
                  <c:v>865: M. 06-01h</c:v>
                </c:pt>
                <c:pt idx="121">
                  <c:v>866: M. 06-02h</c:v>
                </c:pt>
                <c:pt idx="122">
                  <c:v>867: M. 06-03h</c:v>
                </c:pt>
                <c:pt idx="123">
                  <c:v>868: M. 06-04h</c:v>
                </c:pt>
                <c:pt idx="124">
                  <c:v>869: M. 06-05h</c:v>
                </c:pt>
                <c:pt idx="125">
                  <c:v>870: M. 06-06h</c:v>
                </c:pt>
                <c:pt idx="126">
                  <c:v>871: M. 06-07h</c:v>
                </c:pt>
                <c:pt idx="127">
                  <c:v>872: M. 06-08h</c:v>
                </c:pt>
                <c:pt idx="128">
                  <c:v>873: M. 06-09h</c:v>
                </c:pt>
                <c:pt idx="129">
                  <c:v>874: M. 06-10h</c:v>
                </c:pt>
                <c:pt idx="130">
                  <c:v>875: M. 06-11h</c:v>
                </c:pt>
                <c:pt idx="131">
                  <c:v>876: M. 06-12h</c:v>
                </c:pt>
                <c:pt idx="132">
                  <c:v>877: M. 06-13h</c:v>
                </c:pt>
                <c:pt idx="133">
                  <c:v>878: M. 06-14h</c:v>
                </c:pt>
                <c:pt idx="134">
                  <c:v>879: M. 06-15h</c:v>
                </c:pt>
                <c:pt idx="135">
                  <c:v>880: M. 06-16h</c:v>
                </c:pt>
                <c:pt idx="136">
                  <c:v>881: M. 06-17h</c:v>
                </c:pt>
                <c:pt idx="137">
                  <c:v>882: M. 06-18h</c:v>
                </c:pt>
                <c:pt idx="138">
                  <c:v>883: M. 06-19h</c:v>
                </c:pt>
                <c:pt idx="139">
                  <c:v>884: M. 06-20h</c:v>
                </c:pt>
                <c:pt idx="140">
                  <c:v>885: M. 06-21h</c:v>
                </c:pt>
                <c:pt idx="141">
                  <c:v>886: M. 06-22h</c:v>
                </c:pt>
                <c:pt idx="142">
                  <c:v>887: M. 06-23h</c:v>
                </c:pt>
                <c:pt idx="143">
                  <c:v>888: M. 06-24h</c:v>
                </c:pt>
                <c:pt idx="144">
                  <c:v>889: M. 07-01h</c:v>
                </c:pt>
                <c:pt idx="145">
                  <c:v>890: M. 07-02h</c:v>
                </c:pt>
                <c:pt idx="146">
                  <c:v>891: M. 07-03h</c:v>
                </c:pt>
                <c:pt idx="147">
                  <c:v>892: M. 07-04h</c:v>
                </c:pt>
                <c:pt idx="148">
                  <c:v>893: M. 07-05h</c:v>
                </c:pt>
                <c:pt idx="149">
                  <c:v>894: M. 07-06h</c:v>
                </c:pt>
                <c:pt idx="150">
                  <c:v>895: M. 07-07h</c:v>
                </c:pt>
                <c:pt idx="151">
                  <c:v>896: M. 07-08h</c:v>
                </c:pt>
                <c:pt idx="152">
                  <c:v>897: M. 07-09h</c:v>
                </c:pt>
                <c:pt idx="153">
                  <c:v>898: M. 07-10h</c:v>
                </c:pt>
                <c:pt idx="154">
                  <c:v>899: M. 07-11h</c:v>
                </c:pt>
                <c:pt idx="155">
                  <c:v>900: M. 07-12h</c:v>
                </c:pt>
                <c:pt idx="156">
                  <c:v>901: M. 07-13h</c:v>
                </c:pt>
                <c:pt idx="157">
                  <c:v>902: M. 07-14h</c:v>
                </c:pt>
                <c:pt idx="158">
                  <c:v>903: M. 07-15h</c:v>
                </c:pt>
                <c:pt idx="159">
                  <c:v>904: M. 07-16h</c:v>
                </c:pt>
                <c:pt idx="160">
                  <c:v>905: M. 07-17h</c:v>
                </c:pt>
                <c:pt idx="161">
                  <c:v>906: M. 07-18h</c:v>
                </c:pt>
                <c:pt idx="162">
                  <c:v>907: M. 07-19h</c:v>
                </c:pt>
                <c:pt idx="163">
                  <c:v>908: M. 07-20h</c:v>
                </c:pt>
                <c:pt idx="164">
                  <c:v>909: M. 07-21h</c:v>
                </c:pt>
                <c:pt idx="165">
                  <c:v>910: M. 07-22h</c:v>
                </c:pt>
                <c:pt idx="166">
                  <c:v>911: M. 07-23h</c:v>
                </c:pt>
                <c:pt idx="167">
                  <c:v>912: M. 07-24h</c:v>
                </c:pt>
                <c:pt idx="168">
                  <c:v>913: J. 08-01h</c:v>
                </c:pt>
                <c:pt idx="169">
                  <c:v>914: J. 08-02h</c:v>
                </c:pt>
                <c:pt idx="170">
                  <c:v>915: J. 08-03h</c:v>
                </c:pt>
                <c:pt idx="171">
                  <c:v>916: J. 08-04h</c:v>
                </c:pt>
                <c:pt idx="172">
                  <c:v>917: J. 08-05h</c:v>
                </c:pt>
                <c:pt idx="173">
                  <c:v>918: J. 08-06h</c:v>
                </c:pt>
                <c:pt idx="174">
                  <c:v>919: J. 08-07h</c:v>
                </c:pt>
                <c:pt idx="175">
                  <c:v>920: J. 08-08h</c:v>
                </c:pt>
                <c:pt idx="176">
                  <c:v>921: J. 08-09h</c:v>
                </c:pt>
                <c:pt idx="177">
                  <c:v>922: J. 08-10h</c:v>
                </c:pt>
                <c:pt idx="178">
                  <c:v>923: J. 08-11h</c:v>
                </c:pt>
                <c:pt idx="179">
                  <c:v>924: J. 08-12h</c:v>
                </c:pt>
                <c:pt idx="180">
                  <c:v>925: J. 08-13h</c:v>
                </c:pt>
                <c:pt idx="181">
                  <c:v>926: J. 08-14h</c:v>
                </c:pt>
                <c:pt idx="182">
                  <c:v>927: J. 08-15h</c:v>
                </c:pt>
                <c:pt idx="183">
                  <c:v>928: J. 08-16h</c:v>
                </c:pt>
                <c:pt idx="184">
                  <c:v>929: J. 08-17h</c:v>
                </c:pt>
                <c:pt idx="185">
                  <c:v>930: J. 08-18h</c:v>
                </c:pt>
                <c:pt idx="186">
                  <c:v>931: J. 08-19h</c:v>
                </c:pt>
                <c:pt idx="187">
                  <c:v>932: J. 08-20h</c:v>
                </c:pt>
                <c:pt idx="188">
                  <c:v>933: J. 08-21h</c:v>
                </c:pt>
                <c:pt idx="189">
                  <c:v>934: J. 08-22h</c:v>
                </c:pt>
                <c:pt idx="190">
                  <c:v>935: J. 08-23h</c:v>
                </c:pt>
                <c:pt idx="191">
                  <c:v>936: J. 08-24h</c:v>
                </c:pt>
                <c:pt idx="192">
                  <c:v>937: V. 09-01h</c:v>
                </c:pt>
                <c:pt idx="193">
                  <c:v>938: V. 09-02h</c:v>
                </c:pt>
                <c:pt idx="194">
                  <c:v>939: V. 09-03h</c:v>
                </c:pt>
                <c:pt idx="195">
                  <c:v>940: V. 09-04h</c:v>
                </c:pt>
                <c:pt idx="196">
                  <c:v>941: V. 09-05h</c:v>
                </c:pt>
                <c:pt idx="197">
                  <c:v>942: V. 09-06h</c:v>
                </c:pt>
                <c:pt idx="198">
                  <c:v>943: V. 09-07h</c:v>
                </c:pt>
                <c:pt idx="199">
                  <c:v>944: V. 09-08h</c:v>
                </c:pt>
                <c:pt idx="200">
                  <c:v>945: V. 09-09h</c:v>
                </c:pt>
                <c:pt idx="201">
                  <c:v>946: V. 09-10h</c:v>
                </c:pt>
                <c:pt idx="202">
                  <c:v>947: V. 09-11h</c:v>
                </c:pt>
                <c:pt idx="203">
                  <c:v>948: V. 09-12h</c:v>
                </c:pt>
                <c:pt idx="204">
                  <c:v>949: V. 09-13h</c:v>
                </c:pt>
                <c:pt idx="205">
                  <c:v>950: V. 09-14h</c:v>
                </c:pt>
                <c:pt idx="206">
                  <c:v>951: V. 09-15h</c:v>
                </c:pt>
                <c:pt idx="207">
                  <c:v>952: V. 09-16h</c:v>
                </c:pt>
                <c:pt idx="208">
                  <c:v>953: V. 09-17h</c:v>
                </c:pt>
                <c:pt idx="209">
                  <c:v>954: V. 09-18h</c:v>
                </c:pt>
                <c:pt idx="210">
                  <c:v>955: V. 09-19h</c:v>
                </c:pt>
                <c:pt idx="211">
                  <c:v>956: V. 09-20h</c:v>
                </c:pt>
                <c:pt idx="212">
                  <c:v>957: V. 09-21h</c:v>
                </c:pt>
                <c:pt idx="213">
                  <c:v>958: V. 09-22h</c:v>
                </c:pt>
                <c:pt idx="214">
                  <c:v>959: V. 09-23h</c:v>
                </c:pt>
                <c:pt idx="215">
                  <c:v>960: V. 09-24h</c:v>
                </c:pt>
                <c:pt idx="216">
                  <c:v>961: S. 10-01h</c:v>
                </c:pt>
                <c:pt idx="217">
                  <c:v>962: S. 10-02h</c:v>
                </c:pt>
                <c:pt idx="218">
                  <c:v>963: S. 10-03h</c:v>
                </c:pt>
                <c:pt idx="219">
                  <c:v>964: S. 10-04h</c:v>
                </c:pt>
                <c:pt idx="220">
                  <c:v>965: S. 10-05h</c:v>
                </c:pt>
                <c:pt idx="221">
                  <c:v>966: S. 10-06h</c:v>
                </c:pt>
                <c:pt idx="222">
                  <c:v>967: S. 10-07h</c:v>
                </c:pt>
                <c:pt idx="223">
                  <c:v>968: S. 10-08h</c:v>
                </c:pt>
                <c:pt idx="224">
                  <c:v>969: S. 10-09h</c:v>
                </c:pt>
                <c:pt idx="225">
                  <c:v>970: S. 10-10h</c:v>
                </c:pt>
                <c:pt idx="226">
                  <c:v>971: S. 10-11h</c:v>
                </c:pt>
                <c:pt idx="227">
                  <c:v>972: S. 10-12h</c:v>
                </c:pt>
                <c:pt idx="228">
                  <c:v>973: S. 10-13h</c:v>
                </c:pt>
                <c:pt idx="229">
                  <c:v>974: S. 10-14h</c:v>
                </c:pt>
                <c:pt idx="230">
                  <c:v>975: S. 10-15h</c:v>
                </c:pt>
                <c:pt idx="231">
                  <c:v>976: S. 10-16h</c:v>
                </c:pt>
                <c:pt idx="232">
                  <c:v>977: S. 10-17h</c:v>
                </c:pt>
                <c:pt idx="233">
                  <c:v>978: S. 10-18h</c:v>
                </c:pt>
                <c:pt idx="234">
                  <c:v>979: S. 10-19h</c:v>
                </c:pt>
                <c:pt idx="235">
                  <c:v>980: S. 10-20h</c:v>
                </c:pt>
                <c:pt idx="236">
                  <c:v>981: S. 10-21h</c:v>
                </c:pt>
                <c:pt idx="237">
                  <c:v>982: S. 10-22h</c:v>
                </c:pt>
                <c:pt idx="238">
                  <c:v>983: S. 10-23h</c:v>
                </c:pt>
                <c:pt idx="239">
                  <c:v>984: S. 10-24h</c:v>
                </c:pt>
                <c:pt idx="240">
                  <c:v>985: D. 11-01h</c:v>
                </c:pt>
                <c:pt idx="241">
                  <c:v>986: D. 11-02h</c:v>
                </c:pt>
                <c:pt idx="242">
                  <c:v>987: D. 11-03h</c:v>
                </c:pt>
                <c:pt idx="243">
                  <c:v>988: D. 11-04h</c:v>
                </c:pt>
                <c:pt idx="244">
                  <c:v>989: D. 11-05h</c:v>
                </c:pt>
                <c:pt idx="245">
                  <c:v>990: D. 11-06h</c:v>
                </c:pt>
                <c:pt idx="246">
                  <c:v>991: D. 11-07h</c:v>
                </c:pt>
                <c:pt idx="247">
                  <c:v>992: D. 11-08h</c:v>
                </c:pt>
                <c:pt idx="248">
                  <c:v>993: D. 11-09h</c:v>
                </c:pt>
                <c:pt idx="249">
                  <c:v>994: D. 11-10h</c:v>
                </c:pt>
                <c:pt idx="250">
                  <c:v>995: D. 11-11h</c:v>
                </c:pt>
                <c:pt idx="251">
                  <c:v>996: D. 11-12h</c:v>
                </c:pt>
                <c:pt idx="252">
                  <c:v>997: D. 11-13h</c:v>
                </c:pt>
                <c:pt idx="253">
                  <c:v>998: D. 11-14h</c:v>
                </c:pt>
                <c:pt idx="254">
                  <c:v>999: D. 11-15h</c:v>
                </c:pt>
                <c:pt idx="255">
                  <c:v>1000: D. 11-16h</c:v>
                </c:pt>
                <c:pt idx="256">
                  <c:v>1001: D. 11-17h</c:v>
                </c:pt>
                <c:pt idx="257">
                  <c:v>1002: D. 11-18h</c:v>
                </c:pt>
                <c:pt idx="258">
                  <c:v>1003: D. 11-19h</c:v>
                </c:pt>
                <c:pt idx="259">
                  <c:v>1004: D. 11-20h</c:v>
                </c:pt>
                <c:pt idx="260">
                  <c:v>1005: D. 11-21h</c:v>
                </c:pt>
                <c:pt idx="261">
                  <c:v>1006: D. 11-22h</c:v>
                </c:pt>
                <c:pt idx="262">
                  <c:v>1007: D. 11-23h</c:v>
                </c:pt>
                <c:pt idx="263">
                  <c:v>1008: D. 11-24h</c:v>
                </c:pt>
                <c:pt idx="264">
                  <c:v>1009: L. 12-01h</c:v>
                </c:pt>
                <c:pt idx="265">
                  <c:v>1010: L. 12-02h</c:v>
                </c:pt>
                <c:pt idx="266">
                  <c:v>1011: L. 12-03h</c:v>
                </c:pt>
                <c:pt idx="267">
                  <c:v>1012: L. 12-04h</c:v>
                </c:pt>
                <c:pt idx="268">
                  <c:v>1013: L. 12-05h</c:v>
                </c:pt>
                <c:pt idx="269">
                  <c:v>1014: L. 12-06h</c:v>
                </c:pt>
                <c:pt idx="270">
                  <c:v>1015: L. 12-07h</c:v>
                </c:pt>
                <c:pt idx="271">
                  <c:v>1016: L. 12-08h</c:v>
                </c:pt>
                <c:pt idx="272">
                  <c:v>1017: L. 12-09h</c:v>
                </c:pt>
                <c:pt idx="273">
                  <c:v>1018: L. 12-10h</c:v>
                </c:pt>
                <c:pt idx="274">
                  <c:v>1019: L. 12-11h</c:v>
                </c:pt>
                <c:pt idx="275">
                  <c:v>1020: L. 12-12h</c:v>
                </c:pt>
                <c:pt idx="276">
                  <c:v>1021: L. 12-13h</c:v>
                </c:pt>
                <c:pt idx="277">
                  <c:v>1022: L. 12-14h</c:v>
                </c:pt>
                <c:pt idx="278">
                  <c:v>1023: L. 12-15h</c:v>
                </c:pt>
                <c:pt idx="279">
                  <c:v>1024: L. 12-16h</c:v>
                </c:pt>
                <c:pt idx="280">
                  <c:v>1025: L. 12-17h</c:v>
                </c:pt>
                <c:pt idx="281">
                  <c:v>1026: L. 12-18h</c:v>
                </c:pt>
                <c:pt idx="282">
                  <c:v>1027: L. 12-19h</c:v>
                </c:pt>
                <c:pt idx="283">
                  <c:v>1028: L. 12-20h</c:v>
                </c:pt>
                <c:pt idx="284">
                  <c:v>1029: L. 12-21h</c:v>
                </c:pt>
                <c:pt idx="285">
                  <c:v>1030: L. 12-22h</c:v>
                </c:pt>
                <c:pt idx="286">
                  <c:v>1031: L. 12-23h</c:v>
                </c:pt>
                <c:pt idx="287">
                  <c:v>1032: L. 12-24h</c:v>
                </c:pt>
                <c:pt idx="288">
                  <c:v>1033: M. 13-01h</c:v>
                </c:pt>
                <c:pt idx="289">
                  <c:v>1034: M. 13-02h</c:v>
                </c:pt>
                <c:pt idx="290">
                  <c:v>1035: M. 13-03h</c:v>
                </c:pt>
                <c:pt idx="291">
                  <c:v>1036: M. 13-04h</c:v>
                </c:pt>
                <c:pt idx="292">
                  <c:v>1037: M. 13-05h</c:v>
                </c:pt>
                <c:pt idx="293">
                  <c:v>1038: M. 13-06h</c:v>
                </c:pt>
                <c:pt idx="294">
                  <c:v>1039: M. 13-07h</c:v>
                </c:pt>
                <c:pt idx="295">
                  <c:v>1040: M. 13-08h</c:v>
                </c:pt>
                <c:pt idx="296">
                  <c:v>1041: M. 13-09h</c:v>
                </c:pt>
                <c:pt idx="297">
                  <c:v>1042: M. 13-10h</c:v>
                </c:pt>
                <c:pt idx="298">
                  <c:v>1043: M. 13-11h</c:v>
                </c:pt>
                <c:pt idx="299">
                  <c:v>1044: M. 13-12h</c:v>
                </c:pt>
                <c:pt idx="300">
                  <c:v>1045: M. 13-13h</c:v>
                </c:pt>
                <c:pt idx="301">
                  <c:v>1046: M. 13-14h</c:v>
                </c:pt>
                <c:pt idx="302">
                  <c:v>1047: M. 13-15h</c:v>
                </c:pt>
                <c:pt idx="303">
                  <c:v>1048: M. 13-16h</c:v>
                </c:pt>
                <c:pt idx="304">
                  <c:v>1049: M. 13-17h</c:v>
                </c:pt>
                <c:pt idx="305">
                  <c:v>1050: M. 13-18h</c:v>
                </c:pt>
                <c:pt idx="306">
                  <c:v>1051: M. 13-19h</c:v>
                </c:pt>
                <c:pt idx="307">
                  <c:v>1052: M. 13-20h</c:v>
                </c:pt>
                <c:pt idx="308">
                  <c:v>1053: M. 13-21h</c:v>
                </c:pt>
                <c:pt idx="309">
                  <c:v>1054: M. 13-22h</c:v>
                </c:pt>
                <c:pt idx="310">
                  <c:v>1055: M. 13-23h</c:v>
                </c:pt>
                <c:pt idx="311">
                  <c:v>1056: M. 13-24h</c:v>
                </c:pt>
                <c:pt idx="312">
                  <c:v>1057: M. 14-01h</c:v>
                </c:pt>
                <c:pt idx="313">
                  <c:v>1058: M. 14-02h</c:v>
                </c:pt>
                <c:pt idx="314">
                  <c:v>1059: M. 14-03h</c:v>
                </c:pt>
                <c:pt idx="315">
                  <c:v>1060: M. 14-04h</c:v>
                </c:pt>
                <c:pt idx="316">
                  <c:v>1061: M. 14-05h</c:v>
                </c:pt>
                <c:pt idx="317">
                  <c:v>1062: M. 14-06h</c:v>
                </c:pt>
                <c:pt idx="318">
                  <c:v>1063: M. 14-07h</c:v>
                </c:pt>
                <c:pt idx="319">
                  <c:v>1064: M. 14-08h</c:v>
                </c:pt>
                <c:pt idx="320">
                  <c:v>1065: M. 14-09h</c:v>
                </c:pt>
                <c:pt idx="321">
                  <c:v>1066: M. 14-10h</c:v>
                </c:pt>
                <c:pt idx="322">
                  <c:v>1067: M. 14-11h</c:v>
                </c:pt>
                <c:pt idx="323">
                  <c:v>1068: M. 14-12h</c:v>
                </c:pt>
                <c:pt idx="324">
                  <c:v>1069: M. 14-13h</c:v>
                </c:pt>
                <c:pt idx="325">
                  <c:v>1070: M. 14-14h</c:v>
                </c:pt>
                <c:pt idx="326">
                  <c:v>1071: M. 14-15h</c:v>
                </c:pt>
                <c:pt idx="327">
                  <c:v>1072: M. 14-16h</c:v>
                </c:pt>
                <c:pt idx="328">
                  <c:v>1073: M. 14-17h</c:v>
                </c:pt>
                <c:pt idx="329">
                  <c:v>1074: M. 14-18h</c:v>
                </c:pt>
                <c:pt idx="330">
                  <c:v>1075: M. 14-19h</c:v>
                </c:pt>
                <c:pt idx="331">
                  <c:v>1076: M. 14-20h</c:v>
                </c:pt>
                <c:pt idx="332">
                  <c:v>1077: M. 14-21h</c:v>
                </c:pt>
                <c:pt idx="333">
                  <c:v>1078: M. 14-22h</c:v>
                </c:pt>
                <c:pt idx="334">
                  <c:v>1079: M. 14-23h</c:v>
                </c:pt>
                <c:pt idx="335">
                  <c:v>1080: M. 14-24h</c:v>
                </c:pt>
                <c:pt idx="336">
                  <c:v>1081: J. 15-01h</c:v>
                </c:pt>
                <c:pt idx="337">
                  <c:v>1082: J. 15-02h</c:v>
                </c:pt>
                <c:pt idx="338">
                  <c:v>1083: J. 15-03h</c:v>
                </c:pt>
                <c:pt idx="339">
                  <c:v>1084: J. 15-04h</c:v>
                </c:pt>
                <c:pt idx="340">
                  <c:v>1085: J. 15-05h</c:v>
                </c:pt>
                <c:pt idx="341">
                  <c:v>1086: J. 15-06h</c:v>
                </c:pt>
                <c:pt idx="342">
                  <c:v>1087: J. 15-07h</c:v>
                </c:pt>
                <c:pt idx="343">
                  <c:v>1088: J. 15-08h</c:v>
                </c:pt>
                <c:pt idx="344">
                  <c:v>1089: J. 15-09h</c:v>
                </c:pt>
                <c:pt idx="345">
                  <c:v>1090: J. 15-10h</c:v>
                </c:pt>
                <c:pt idx="346">
                  <c:v>1091: J. 15-11h</c:v>
                </c:pt>
                <c:pt idx="347">
                  <c:v>1092: J. 15-12h</c:v>
                </c:pt>
                <c:pt idx="348">
                  <c:v>1093: J. 15-13h</c:v>
                </c:pt>
                <c:pt idx="349">
                  <c:v>1094: J. 15-14h</c:v>
                </c:pt>
                <c:pt idx="350">
                  <c:v>1095: J. 15-15h</c:v>
                </c:pt>
                <c:pt idx="351">
                  <c:v>1096: J. 15-16h</c:v>
                </c:pt>
                <c:pt idx="352">
                  <c:v>1097: J. 15-17h</c:v>
                </c:pt>
                <c:pt idx="353">
                  <c:v>1098: J. 15-18h</c:v>
                </c:pt>
                <c:pt idx="354">
                  <c:v>1099: J. 15-19h</c:v>
                </c:pt>
                <c:pt idx="355">
                  <c:v>1100: J. 15-20h</c:v>
                </c:pt>
                <c:pt idx="356">
                  <c:v>1101: J. 15-21h</c:v>
                </c:pt>
                <c:pt idx="357">
                  <c:v>1102: J. 15-22h</c:v>
                </c:pt>
                <c:pt idx="358">
                  <c:v>1103: J. 15-23h</c:v>
                </c:pt>
                <c:pt idx="359">
                  <c:v>1104: J. 15-24h</c:v>
                </c:pt>
                <c:pt idx="360">
                  <c:v>1105: V. 16-01h</c:v>
                </c:pt>
                <c:pt idx="361">
                  <c:v>1106: V. 16-02h</c:v>
                </c:pt>
                <c:pt idx="362">
                  <c:v>1107: V. 16-03h</c:v>
                </c:pt>
                <c:pt idx="363">
                  <c:v>1108: V. 16-04h</c:v>
                </c:pt>
                <c:pt idx="364">
                  <c:v>1109: V. 16-05h</c:v>
                </c:pt>
                <c:pt idx="365">
                  <c:v>1110: V. 16-06h</c:v>
                </c:pt>
                <c:pt idx="366">
                  <c:v>1111: V. 16-07h</c:v>
                </c:pt>
                <c:pt idx="367">
                  <c:v>1112: V. 16-08h</c:v>
                </c:pt>
                <c:pt idx="368">
                  <c:v>1113: V. 16-09h</c:v>
                </c:pt>
                <c:pt idx="369">
                  <c:v>1114: V. 16-10h</c:v>
                </c:pt>
                <c:pt idx="370">
                  <c:v>1115: V. 16-11h</c:v>
                </c:pt>
                <c:pt idx="371">
                  <c:v>1116: V. 16-12h</c:v>
                </c:pt>
                <c:pt idx="372">
                  <c:v>1117: V. 16-13h</c:v>
                </c:pt>
                <c:pt idx="373">
                  <c:v>1118: V. 16-14h</c:v>
                </c:pt>
                <c:pt idx="374">
                  <c:v>1119: V. 16-15h</c:v>
                </c:pt>
                <c:pt idx="375">
                  <c:v>1120: V. 16-16h</c:v>
                </c:pt>
                <c:pt idx="376">
                  <c:v>1121: V. 16-17h</c:v>
                </c:pt>
                <c:pt idx="377">
                  <c:v>1122: V. 16-18h</c:v>
                </c:pt>
                <c:pt idx="378">
                  <c:v>1123: V. 16-19h</c:v>
                </c:pt>
                <c:pt idx="379">
                  <c:v>1124: V. 16-20h</c:v>
                </c:pt>
                <c:pt idx="380">
                  <c:v>1125: V. 16-21h</c:v>
                </c:pt>
                <c:pt idx="381">
                  <c:v>1126: V. 16-22h</c:v>
                </c:pt>
                <c:pt idx="382">
                  <c:v>1127: V. 16-23h</c:v>
                </c:pt>
                <c:pt idx="383">
                  <c:v>1128: V. 16-24h</c:v>
                </c:pt>
                <c:pt idx="384">
                  <c:v>1129: S. 17-01h</c:v>
                </c:pt>
                <c:pt idx="385">
                  <c:v>1130: S. 17-02h</c:v>
                </c:pt>
                <c:pt idx="386">
                  <c:v>1131: S. 17-03h</c:v>
                </c:pt>
                <c:pt idx="387">
                  <c:v>1132: S. 17-04h</c:v>
                </c:pt>
                <c:pt idx="388">
                  <c:v>1133: S. 17-05h</c:v>
                </c:pt>
                <c:pt idx="389">
                  <c:v>1134: S. 17-06h</c:v>
                </c:pt>
                <c:pt idx="390">
                  <c:v>1135: S. 17-07h</c:v>
                </c:pt>
                <c:pt idx="391">
                  <c:v>1136: S. 17-08h</c:v>
                </c:pt>
                <c:pt idx="392">
                  <c:v>1137: S. 17-09h</c:v>
                </c:pt>
                <c:pt idx="393">
                  <c:v>1138: S. 17-10h</c:v>
                </c:pt>
                <c:pt idx="394">
                  <c:v>1139: S. 17-11h</c:v>
                </c:pt>
                <c:pt idx="395">
                  <c:v>1140: S. 17-12h</c:v>
                </c:pt>
                <c:pt idx="396">
                  <c:v>1141: S. 17-13h</c:v>
                </c:pt>
                <c:pt idx="397">
                  <c:v>1142: S. 17-14h</c:v>
                </c:pt>
                <c:pt idx="398">
                  <c:v>1143: S. 17-15h</c:v>
                </c:pt>
                <c:pt idx="399">
                  <c:v>1144: S. 17-16h</c:v>
                </c:pt>
                <c:pt idx="400">
                  <c:v>1145: S. 17-17h</c:v>
                </c:pt>
                <c:pt idx="401">
                  <c:v>1146: S. 17-18h</c:v>
                </c:pt>
                <c:pt idx="402">
                  <c:v>1147: S. 17-19h</c:v>
                </c:pt>
                <c:pt idx="403">
                  <c:v>1148: S. 17-20h</c:v>
                </c:pt>
                <c:pt idx="404">
                  <c:v>1149: S. 17-21h</c:v>
                </c:pt>
                <c:pt idx="405">
                  <c:v>1150: S. 17-22h</c:v>
                </c:pt>
                <c:pt idx="406">
                  <c:v>1151: S. 17-23h</c:v>
                </c:pt>
                <c:pt idx="407">
                  <c:v>1152: S. 17-24h</c:v>
                </c:pt>
                <c:pt idx="408">
                  <c:v>1153: D. 18-01h</c:v>
                </c:pt>
                <c:pt idx="409">
                  <c:v>1154: D. 18-02h</c:v>
                </c:pt>
                <c:pt idx="410">
                  <c:v>1155: D. 18-03h</c:v>
                </c:pt>
                <c:pt idx="411">
                  <c:v>1156: D. 18-04h</c:v>
                </c:pt>
                <c:pt idx="412">
                  <c:v>1157: D. 18-05h</c:v>
                </c:pt>
                <c:pt idx="413">
                  <c:v>1158: D. 18-06h</c:v>
                </c:pt>
                <c:pt idx="414">
                  <c:v>1159: D. 18-07h</c:v>
                </c:pt>
                <c:pt idx="415">
                  <c:v>1160: D. 18-08h</c:v>
                </c:pt>
                <c:pt idx="416">
                  <c:v>1161: D. 18-09h</c:v>
                </c:pt>
                <c:pt idx="417">
                  <c:v>1162: D. 18-10h</c:v>
                </c:pt>
                <c:pt idx="418">
                  <c:v>1163: D. 18-11h</c:v>
                </c:pt>
                <c:pt idx="419">
                  <c:v>1164: D. 18-12h</c:v>
                </c:pt>
                <c:pt idx="420">
                  <c:v>1165: D. 18-13h</c:v>
                </c:pt>
                <c:pt idx="421">
                  <c:v>1166: D. 18-14h</c:v>
                </c:pt>
                <c:pt idx="422">
                  <c:v>1167: D. 18-15h</c:v>
                </c:pt>
                <c:pt idx="423">
                  <c:v>1168: D. 18-16h</c:v>
                </c:pt>
                <c:pt idx="424">
                  <c:v>1169: D. 18-17h</c:v>
                </c:pt>
                <c:pt idx="425">
                  <c:v>1170: D. 18-18h</c:v>
                </c:pt>
                <c:pt idx="426">
                  <c:v>1171: D. 18-19h</c:v>
                </c:pt>
                <c:pt idx="427">
                  <c:v>1172: D. 18-20h</c:v>
                </c:pt>
                <c:pt idx="428">
                  <c:v>1173: D. 18-21h</c:v>
                </c:pt>
                <c:pt idx="429">
                  <c:v>1174: D. 18-22h</c:v>
                </c:pt>
                <c:pt idx="430">
                  <c:v>1175: D. 18-23h</c:v>
                </c:pt>
                <c:pt idx="431">
                  <c:v>1176: D. 18-24h</c:v>
                </c:pt>
                <c:pt idx="432">
                  <c:v>1177: L. 19-01h</c:v>
                </c:pt>
                <c:pt idx="433">
                  <c:v>1178: L. 19-02h</c:v>
                </c:pt>
                <c:pt idx="434">
                  <c:v>1179: L. 19-03h</c:v>
                </c:pt>
                <c:pt idx="435">
                  <c:v>1180: L. 19-04h</c:v>
                </c:pt>
                <c:pt idx="436">
                  <c:v>1181: L. 19-05h</c:v>
                </c:pt>
                <c:pt idx="437">
                  <c:v>1182: L. 19-06h</c:v>
                </c:pt>
                <c:pt idx="438">
                  <c:v>1183: L. 19-07h</c:v>
                </c:pt>
                <c:pt idx="439">
                  <c:v>1184: L. 19-08h</c:v>
                </c:pt>
                <c:pt idx="440">
                  <c:v>1185: L. 19-09h</c:v>
                </c:pt>
                <c:pt idx="441">
                  <c:v>1186: L. 19-10h</c:v>
                </c:pt>
                <c:pt idx="442">
                  <c:v>1187: L. 19-11h</c:v>
                </c:pt>
                <c:pt idx="443">
                  <c:v>1188: L. 19-12h</c:v>
                </c:pt>
                <c:pt idx="444">
                  <c:v>1189: L. 19-13h</c:v>
                </c:pt>
                <c:pt idx="445">
                  <c:v>1190: L. 19-14h</c:v>
                </c:pt>
                <c:pt idx="446">
                  <c:v>1191: L. 19-15h</c:v>
                </c:pt>
                <c:pt idx="447">
                  <c:v>1192: L. 19-16h</c:v>
                </c:pt>
                <c:pt idx="448">
                  <c:v>1193: L. 19-17h</c:v>
                </c:pt>
                <c:pt idx="449">
                  <c:v>1194: L. 19-18h</c:v>
                </c:pt>
                <c:pt idx="450">
                  <c:v>1195: L. 19-19h</c:v>
                </c:pt>
                <c:pt idx="451">
                  <c:v>1196: L. 19-20h</c:v>
                </c:pt>
                <c:pt idx="452">
                  <c:v>1197: L. 19-21h</c:v>
                </c:pt>
                <c:pt idx="453">
                  <c:v>1198: L. 19-22h</c:v>
                </c:pt>
                <c:pt idx="454">
                  <c:v>1199: L. 19-23h</c:v>
                </c:pt>
                <c:pt idx="455">
                  <c:v>1200: L. 19-24h</c:v>
                </c:pt>
                <c:pt idx="456">
                  <c:v>1201: M. 20-01h</c:v>
                </c:pt>
                <c:pt idx="457">
                  <c:v>1202: M. 20-02h</c:v>
                </c:pt>
                <c:pt idx="458">
                  <c:v>1203: M. 20-03h</c:v>
                </c:pt>
                <c:pt idx="459">
                  <c:v>1204: M. 20-04h</c:v>
                </c:pt>
                <c:pt idx="460">
                  <c:v>1205: M. 20-05h</c:v>
                </c:pt>
                <c:pt idx="461">
                  <c:v>1206: M. 20-06h</c:v>
                </c:pt>
                <c:pt idx="462">
                  <c:v>1207: M. 20-07h</c:v>
                </c:pt>
                <c:pt idx="463">
                  <c:v>1208: M. 20-08h</c:v>
                </c:pt>
                <c:pt idx="464">
                  <c:v>1209: M. 20-09h</c:v>
                </c:pt>
                <c:pt idx="465">
                  <c:v>1210: M. 20-10h</c:v>
                </c:pt>
                <c:pt idx="466">
                  <c:v>1211: M. 20-11h</c:v>
                </c:pt>
                <c:pt idx="467">
                  <c:v>1212: M. 20-12h</c:v>
                </c:pt>
                <c:pt idx="468">
                  <c:v>1213: M. 20-13h</c:v>
                </c:pt>
                <c:pt idx="469">
                  <c:v>1214: M. 20-14h</c:v>
                </c:pt>
                <c:pt idx="470">
                  <c:v>1215: M. 20-15h</c:v>
                </c:pt>
                <c:pt idx="471">
                  <c:v>1216: M. 20-16h</c:v>
                </c:pt>
                <c:pt idx="472">
                  <c:v>1217: M. 20-17h</c:v>
                </c:pt>
                <c:pt idx="473">
                  <c:v>1218: M. 20-18h</c:v>
                </c:pt>
                <c:pt idx="474">
                  <c:v>1219: M. 20-19h</c:v>
                </c:pt>
                <c:pt idx="475">
                  <c:v>1220: M. 20-20h</c:v>
                </c:pt>
                <c:pt idx="476">
                  <c:v>1221: M. 20-21h</c:v>
                </c:pt>
                <c:pt idx="477">
                  <c:v>1222: M. 20-22h</c:v>
                </c:pt>
                <c:pt idx="478">
                  <c:v>1223: M. 20-23h</c:v>
                </c:pt>
                <c:pt idx="479">
                  <c:v>1224: M. 20-24h</c:v>
                </c:pt>
                <c:pt idx="480">
                  <c:v>1225: M. 21-01h</c:v>
                </c:pt>
                <c:pt idx="481">
                  <c:v>1226: M. 21-02h</c:v>
                </c:pt>
                <c:pt idx="482">
                  <c:v>1227: M. 21-03h</c:v>
                </c:pt>
                <c:pt idx="483">
                  <c:v>1228: M. 21-04h</c:v>
                </c:pt>
                <c:pt idx="484">
                  <c:v>1229: M. 21-05h</c:v>
                </c:pt>
                <c:pt idx="485">
                  <c:v>1230: M. 21-06h</c:v>
                </c:pt>
                <c:pt idx="486">
                  <c:v>1231: M. 21-07h</c:v>
                </c:pt>
                <c:pt idx="487">
                  <c:v>1232: M. 21-08h</c:v>
                </c:pt>
                <c:pt idx="488">
                  <c:v>1233: M. 21-09h</c:v>
                </c:pt>
                <c:pt idx="489">
                  <c:v>1234: M. 21-10h</c:v>
                </c:pt>
                <c:pt idx="490">
                  <c:v>1235: M. 21-11h</c:v>
                </c:pt>
                <c:pt idx="491">
                  <c:v>1236: M. 21-12h</c:v>
                </c:pt>
                <c:pt idx="492">
                  <c:v>1237: M. 21-13h</c:v>
                </c:pt>
                <c:pt idx="493">
                  <c:v>1238: M. 21-14h</c:v>
                </c:pt>
                <c:pt idx="494">
                  <c:v>1239: M. 21-15h</c:v>
                </c:pt>
                <c:pt idx="495">
                  <c:v>1240: M. 21-16h</c:v>
                </c:pt>
                <c:pt idx="496">
                  <c:v>1241: M. 21-17h</c:v>
                </c:pt>
                <c:pt idx="497">
                  <c:v>1242: M. 21-18h</c:v>
                </c:pt>
                <c:pt idx="498">
                  <c:v>1243: M. 21-19h</c:v>
                </c:pt>
                <c:pt idx="499">
                  <c:v>1244: M. 21-20h</c:v>
                </c:pt>
                <c:pt idx="500">
                  <c:v>1245: M. 21-21h</c:v>
                </c:pt>
                <c:pt idx="501">
                  <c:v>1246: M. 21-22h</c:v>
                </c:pt>
                <c:pt idx="502">
                  <c:v>1247: M. 21-23h</c:v>
                </c:pt>
                <c:pt idx="503">
                  <c:v>1248: M. 21-24h</c:v>
                </c:pt>
                <c:pt idx="504">
                  <c:v>1249: J. 22-01h</c:v>
                </c:pt>
                <c:pt idx="505">
                  <c:v>1250: J. 22-02h</c:v>
                </c:pt>
                <c:pt idx="506">
                  <c:v>1251: J. 22-03h</c:v>
                </c:pt>
                <c:pt idx="507">
                  <c:v>1252: J. 22-04h</c:v>
                </c:pt>
                <c:pt idx="508">
                  <c:v>1253: J. 22-05h</c:v>
                </c:pt>
                <c:pt idx="509">
                  <c:v>1254: J. 22-06h</c:v>
                </c:pt>
                <c:pt idx="510">
                  <c:v>1255: J. 22-07h</c:v>
                </c:pt>
                <c:pt idx="511">
                  <c:v>1256: J. 22-08h</c:v>
                </c:pt>
                <c:pt idx="512">
                  <c:v>1257: J. 22-09h</c:v>
                </c:pt>
                <c:pt idx="513">
                  <c:v>1258: J. 22-10h</c:v>
                </c:pt>
                <c:pt idx="514">
                  <c:v>1259: J. 22-11h</c:v>
                </c:pt>
                <c:pt idx="515">
                  <c:v>1260: J. 22-12h</c:v>
                </c:pt>
                <c:pt idx="516">
                  <c:v>1261: J. 22-13h</c:v>
                </c:pt>
                <c:pt idx="517">
                  <c:v>1262: J. 22-14h</c:v>
                </c:pt>
                <c:pt idx="518">
                  <c:v>1263: J. 22-15h</c:v>
                </c:pt>
                <c:pt idx="519">
                  <c:v>1264: J. 22-16h</c:v>
                </c:pt>
                <c:pt idx="520">
                  <c:v>1265: J. 22-17h</c:v>
                </c:pt>
                <c:pt idx="521">
                  <c:v>1266: J. 22-18h</c:v>
                </c:pt>
                <c:pt idx="522">
                  <c:v>1267: J. 22-19h</c:v>
                </c:pt>
                <c:pt idx="523">
                  <c:v>1268: J. 22-20h</c:v>
                </c:pt>
                <c:pt idx="524">
                  <c:v>1269: J. 22-21h</c:v>
                </c:pt>
                <c:pt idx="525">
                  <c:v>1270: J. 22-22h</c:v>
                </c:pt>
                <c:pt idx="526">
                  <c:v>1271: J. 22-23h</c:v>
                </c:pt>
                <c:pt idx="527">
                  <c:v>1272: J. 22-24h</c:v>
                </c:pt>
                <c:pt idx="528">
                  <c:v>1273: V. 23-01h</c:v>
                </c:pt>
                <c:pt idx="529">
                  <c:v>1274: V. 23-02h</c:v>
                </c:pt>
                <c:pt idx="530">
                  <c:v>1275: V. 23-03h</c:v>
                </c:pt>
                <c:pt idx="531">
                  <c:v>1276: V. 23-04h</c:v>
                </c:pt>
                <c:pt idx="532">
                  <c:v>1277: V. 23-05h</c:v>
                </c:pt>
                <c:pt idx="533">
                  <c:v>1278: V. 23-06h</c:v>
                </c:pt>
                <c:pt idx="534">
                  <c:v>1279: V. 23-07h</c:v>
                </c:pt>
                <c:pt idx="535">
                  <c:v>1280: V. 23-08h</c:v>
                </c:pt>
                <c:pt idx="536">
                  <c:v>1281: V. 23-09h</c:v>
                </c:pt>
                <c:pt idx="537">
                  <c:v>1282: V. 23-10h</c:v>
                </c:pt>
                <c:pt idx="538">
                  <c:v>1283: V. 23-11h</c:v>
                </c:pt>
                <c:pt idx="539">
                  <c:v>1284: V. 23-12h</c:v>
                </c:pt>
                <c:pt idx="540">
                  <c:v>1285: V. 23-13h</c:v>
                </c:pt>
                <c:pt idx="541">
                  <c:v>1286: V. 23-14h</c:v>
                </c:pt>
                <c:pt idx="542">
                  <c:v>1287: V. 23-15h</c:v>
                </c:pt>
                <c:pt idx="543">
                  <c:v>1288: V. 23-16h</c:v>
                </c:pt>
                <c:pt idx="544">
                  <c:v>1289: V. 23-17h</c:v>
                </c:pt>
                <c:pt idx="545">
                  <c:v>1290: V. 23-18h</c:v>
                </c:pt>
                <c:pt idx="546">
                  <c:v>1291: V. 23-19h</c:v>
                </c:pt>
                <c:pt idx="547">
                  <c:v>1292: V. 23-20h</c:v>
                </c:pt>
                <c:pt idx="548">
                  <c:v>1293: V. 23-21h</c:v>
                </c:pt>
                <c:pt idx="549">
                  <c:v>1294: V. 23-22h</c:v>
                </c:pt>
                <c:pt idx="550">
                  <c:v>1295: V. 23-23h</c:v>
                </c:pt>
                <c:pt idx="551">
                  <c:v>1296: V. 23-24h</c:v>
                </c:pt>
                <c:pt idx="552">
                  <c:v>1297: S. 24-01h</c:v>
                </c:pt>
                <c:pt idx="553">
                  <c:v>1298: S. 24-02h</c:v>
                </c:pt>
                <c:pt idx="554">
                  <c:v>1299: S. 24-03h</c:v>
                </c:pt>
                <c:pt idx="555">
                  <c:v>1300: S. 24-04h</c:v>
                </c:pt>
                <c:pt idx="556">
                  <c:v>1301: S. 24-05h</c:v>
                </c:pt>
                <c:pt idx="557">
                  <c:v>1302: S. 24-06h</c:v>
                </c:pt>
                <c:pt idx="558">
                  <c:v>1303: S. 24-07h</c:v>
                </c:pt>
                <c:pt idx="559">
                  <c:v>1304: S. 24-08h</c:v>
                </c:pt>
                <c:pt idx="560">
                  <c:v>1305: S. 24-09h</c:v>
                </c:pt>
                <c:pt idx="561">
                  <c:v>1306: S. 24-10h</c:v>
                </c:pt>
                <c:pt idx="562">
                  <c:v>1307: S. 24-11h</c:v>
                </c:pt>
                <c:pt idx="563">
                  <c:v>1308: S. 24-12h</c:v>
                </c:pt>
                <c:pt idx="564">
                  <c:v>1309: S. 24-13h</c:v>
                </c:pt>
                <c:pt idx="565">
                  <c:v>1310: S. 24-14h</c:v>
                </c:pt>
                <c:pt idx="566">
                  <c:v>1311: S. 24-15h</c:v>
                </c:pt>
                <c:pt idx="567">
                  <c:v>1312: S. 24-16h</c:v>
                </c:pt>
                <c:pt idx="568">
                  <c:v>1313: S. 24-17h</c:v>
                </c:pt>
                <c:pt idx="569">
                  <c:v>1314: S. 24-18h</c:v>
                </c:pt>
                <c:pt idx="570">
                  <c:v>1315: S. 24-19h</c:v>
                </c:pt>
                <c:pt idx="571">
                  <c:v>1316: S. 24-20h</c:v>
                </c:pt>
                <c:pt idx="572">
                  <c:v>1317: S. 24-21h</c:v>
                </c:pt>
                <c:pt idx="573">
                  <c:v>1318: S. 24-22h</c:v>
                </c:pt>
                <c:pt idx="574">
                  <c:v>1319: S. 24-23h</c:v>
                </c:pt>
                <c:pt idx="575">
                  <c:v>1320: S. 24-24h</c:v>
                </c:pt>
                <c:pt idx="576">
                  <c:v>1321: D. 25-01h</c:v>
                </c:pt>
                <c:pt idx="577">
                  <c:v>1322: D. 25-02h</c:v>
                </c:pt>
                <c:pt idx="578">
                  <c:v>1323: D. 25-03h</c:v>
                </c:pt>
                <c:pt idx="579">
                  <c:v>1324: D. 25-04h</c:v>
                </c:pt>
                <c:pt idx="580">
                  <c:v>1325: D. 25-05h</c:v>
                </c:pt>
                <c:pt idx="581">
                  <c:v>1326: D. 25-06h</c:v>
                </c:pt>
                <c:pt idx="582">
                  <c:v>1327: D. 25-07h</c:v>
                </c:pt>
                <c:pt idx="583">
                  <c:v>1328: D. 25-08h</c:v>
                </c:pt>
                <c:pt idx="584">
                  <c:v>1329: D. 25-09h</c:v>
                </c:pt>
                <c:pt idx="585">
                  <c:v>1330: D. 25-10h</c:v>
                </c:pt>
                <c:pt idx="586">
                  <c:v>1331: D. 25-11h</c:v>
                </c:pt>
                <c:pt idx="587">
                  <c:v>1332: D. 25-12h</c:v>
                </c:pt>
                <c:pt idx="588">
                  <c:v>1333: D. 25-13h</c:v>
                </c:pt>
                <c:pt idx="589">
                  <c:v>1334: D. 25-14h</c:v>
                </c:pt>
                <c:pt idx="590">
                  <c:v>1335: D. 25-15h</c:v>
                </c:pt>
                <c:pt idx="591">
                  <c:v>1336: D. 25-16h</c:v>
                </c:pt>
                <c:pt idx="592">
                  <c:v>1337: D. 25-17h</c:v>
                </c:pt>
                <c:pt idx="593">
                  <c:v>1338: D. 25-18h</c:v>
                </c:pt>
                <c:pt idx="594">
                  <c:v>1339: D. 25-19h</c:v>
                </c:pt>
                <c:pt idx="595">
                  <c:v>1340: D. 25-20h</c:v>
                </c:pt>
                <c:pt idx="596">
                  <c:v>1341: D. 25-21h</c:v>
                </c:pt>
                <c:pt idx="597">
                  <c:v>1342: D. 25-22h</c:v>
                </c:pt>
                <c:pt idx="598">
                  <c:v>1343: D. 25-23h</c:v>
                </c:pt>
                <c:pt idx="599">
                  <c:v>1344: D. 25-24h</c:v>
                </c:pt>
                <c:pt idx="600">
                  <c:v>1345: L. 26-01h</c:v>
                </c:pt>
                <c:pt idx="601">
                  <c:v>1346: L. 26-02h</c:v>
                </c:pt>
                <c:pt idx="602">
                  <c:v>1347: L. 26-03h</c:v>
                </c:pt>
                <c:pt idx="603">
                  <c:v>1348: L. 26-04h</c:v>
                </c:pt>
                <c:pt idx="604">
                  <c:v>1349: L. 26-05h</c:v>
                </c:pt>
                <c:pt idx="605">
                  <c:v>1350: L. 26-06h</c:v>
                </c:pt>
                <c:pt idx="606">
                  <c:v>1351: L. 26-07h</c:v>
                </c:pt>
                <c:pt idx="607">
                  <c:v>1352: L. 26-08h</c:v>
                </c:pt>
                <c:pt idx="608">
                  <c:v>1353: L. 26-09h</c:v>
                </c:pt>
                <c:pt idx="609">
                  <c:v>1354: L. 26-10h</c:v>
                </c:pt>
                <c:pt idx="610">
                  <c:v>1355: L. 26-11h</c:v>
                </c:pt>
                <c:pt idx="611">
                  <c:v>1356: L. 26-12h</c:v>
                </c:pt>
                <c:pt idx="612">
                  <c:v>1357: L. 26-13h</c:v>
                </c:pt>
                <c:pt idx="613">
                  <c:v>1358: L. 26-14h</c:v>
                </c:pt>
                <c:pt idx="614">
                  <c:v>1359: L. 26-15h</c:v>
                </c:pt>
                <c:pt idx="615">
                  <c:v>1360: L. 26-16h</c:v>
                </c:pt>
                <c:pt idx="616">
                  <c:v>1361: L. 26-17h</c:v>
                </c:pt>
                <c:pt idx="617">
                  <c:v>1362: L. 26-18h</c:v>
                </c:pt>
                <c:pt idx="618">
                  <c:v>1363: L. 26-19h</c:v>
                </c:pt>
                <c:pt idx="619">
                  <c:v>1364: L. 26-20h</c:v>
                </c:pt>
                <c:pt idx="620">
                  <c:v>1365: L. 26-21h</c:v>
                </c:pt>
                <c:pt idx="621">
                  <c:v>1366: L. 26-22h</c:v>
                </c:pt>
                <c:pt idx="622">
                  <c:v>1367: L. 26-23h</c:v>
                </c:pt>
                <c:pt idx="623">
                  <c:v>1368: L. 26-24h</c:v>
                </c:pt>
                <c:pt idx="624">
                  <c:v>1369: M. 27-01h</c:v>
                </c:pt>
                <c:pt idx="625">
                  <c:v>1370: M. 27-02h</c:v>
                </c:pt>
                <c:pt idx="626">
                  <c:v>1371: M. 27-03h</c:v>
                </c:pt>
                <c:pt idx="627">
                  <c:v>1372: M. 27-04h</c:v>
                </c:pt>
                <c:pt idx="628">
                  <c:v>1373: M. 27-05h</c:v>
                </c:pt>
                <c:pt idx="629">
                  <c:v>1374: M. 27-06h</c:v>
                </c:pt>
                <c:pt idx="630">
                  <c:v>1375: M. 27-07h</c:v>
                </c:pt>
                <c:pt idx="631">
                  <c:v>1376: M. 27-08h</c:v>
                </c:pt>
                <c:pt idx="632">
                  <c:v>1377: M. 27-09h</c:v>
                </c:pt>
                <c:pt idx="633">
                  <c:v>1378: M. 27-10h</c:v>
                </c:pt>
                <c:pt idx="634">
                  <c:v>1379: M. 27-11h</c:v>
                </c:pt>
                <c:pt idx="635">
                  <c:v>1380: M. 27-12h</c:v>
                </c:pt>
                <c:pt idx="636">
                  <c:v>1381: M. 27-13h</c:v>
                </c:pt>
                <c:pt idx="637">
                  <c:v>1382: M. 27-14h</c:v>
                </c:pt>
                <c:pt idx="638">
                  <c:v>1383: M. 27-15h</c:v>
                </c:pt>
                <c:pt idx="639">
                  <c:v>1384: M. 27-16h</c:v>
                </c:pt>
                <c:pt idx="640">
                  <c:v>1385: M. 27-17h</c:v>
                </c:pt>
                <c:pt idx="641">
                  <c:v>1386: M. 27-18h</c:v>
                </c:pt>
                <c:pt idx="642">
                  <c:v>1387: M. 27-19h</c:v>
                </c:pt>
                <c:pt idx="643">
                  <c:v>1388: M. 27-20h</c:v>
                </c:pt>
                <c:pt idx="644">
                  <c:v>1389: M. 27-21h</c:v>
                </c:pt>
                <c:pt idx="645">
                  <c:v>1390: M. 27-22h</c:v>
                </c:pt>
                <c:pt idx="646">
                  <c:v>1391: M. 27-23h</c:v>
                </c:pt>
                <c:pt idx="647">
                  <c:v>1392: M. 27-24h</c:v>
                </c:pt>
                <c:pt idx="648">
                  <c:v>1393: M. 28-01h</c:v>
                </c:pt>
                <c:pt idx="649">
                  <c:v>1394: M. 28-02h</c:v>
                </c:pt>
                <c:pt idx="650">
                  <c:v>1395: M. 28-03h</c:v>
                </c:pt>
                <c:pt idx="651">
                  <c:v>1396: M. 28-04h</c:v>
                </c:pt>
                <c:pt idx="652">
                  <c:v>1397: M. 28-05h</c:v>
                </c:pt>
                <c:pt idx="653">
                  <c:v>1398: M. 28-06h</c:v>
                </c:pt>
                <c:pt idx="654">
                  <c:v>1399: M. 28-07h</c:v>
                </c:pt>
                <c:pt idx="655">
                  <c:v>1400: M. 28-08h</c:v>
                </c:pt>
                <c:pt idx="656">
                  <c:v>1401: M. 28-09h</c:v>
                </c:pt>
                <c:pt idx="657">
                  <c:v>1402: M. 28-10h</c:v>
                </c:pt>
                <c:pt idx="658">
                  <c:v>1403: M. 28-11h</c:v>
                </c:pt>
                <c:pt idx="659">
                  <c:v>1404: M. 28-12h</c:v>
                </c:pt>
                <c:pt idx="660">
                  <c:v>1405: M. 28-13h</c:v>
                </c:pt>
                <c:pt idx="661">
                  <c:v>1406: M. 28-14h</c:v>
                </c:pt>
                <c:pt idx="662">
                  <c:v>1407: M. 28-15h</c:v>
                </c:pt>
                <c:pt idx="663">
                  <c:v>1408: M. 28-16h</c:v>
                </c:pt>
                <c:pt idx="664">
                  <c:v>1409: M. 28-17h</c:v>
                </c:pt>
                <c:pt idx="665">
                  <c:v>1410: M. 28-18h</c:v>
                </c:pt>
                <c:pt idx="666">
                  <c:v>1411: M. 28-19h</c:v>
                </c:pt>
                <c:pt idx="667">
                  <c:v>1412: M. 28-20h</c:v>
                </c:pt>
                <c:pt idx="668">
                  <c:v>1413: M. 28-21h</c:v>
                </c:pt>
                <c:pt idx="669">
                  <c:v>1414: M. 28-22h</c:v>
                </c:pt>
                <c:pt idx="670">
                  <c:v>1415: M. 28-23h</c:v>
                </c:pt>
                <c:pt idx="671">
                  <c:v>1416: M. 28-24h</c:v>
                </c:pt>
              </c:strCache>
            </c:strRef>
          </c:cat>
          <c:val>
            <c:numRef>
              <c:f>Ifrane!$M$2:$M$673</c:f>
              <c:numCache>
                <c:formatCode>General</c:formatCode>
                <c:ptCount val="672"/>
                <c:pt idx="0">
                  <c:v>30.9</c:v>
                </c:pt>
                <c:pt idx="1">
                  <c:v>38.200000000000003</c:v>
                </c:pt>
                <c:pt idx="2">
                  <c:v>45.4</c:v>
                </c:pt>
                <c:pt idx="3">
                  <c:v>51</c:v>
                </c:pt>
                <c:pt idx="4">
                  <c:v>55.8</c:v>
                </c:pt>
                <c:pt idx="5">
                  <c:v>52.6</c:v>
                </c:pt>
                <c:pt idx="6">
                  <c:v>57.6</c:v>
                </c:pt>
                <c:pt idx="7">
                  <c:v>62.8</c:v>
                </c:pt>
                <c:pt idx="8">
                  <c:v>24.6</c:v>
                </c:pt>
                <c:pt idx="9">
                  <c:v>0.4</c:v>
                </c:pt>
                <c:pt idx="10">
                  <c:v>0.6</c:v>
                </c:pt>
                <c:pt idx="11">
                  <c:v>0.6</c:v>
                </c:pt>
                <c:pt idx="12">
                  <c:v>0.6</c:v>
                </c:pt>
                <c:pt idx="13">
                  <c:v>0.6</c:v>
                </c:pt>
                <c:pt idx="14">
                  <c:v>0.7</c:v>
                </c:pt>
                <c:pt idx="15">
                  <c:v>5</c:v>
                </c:pt>
                <c:pt idx="16">
                  <c:v>4.0999999999999996</c:v>
                </c:pt>
                <c:pt idx="17">
                  <c:v>3.1</c:v>
                </c:pt>
                <c:pt idx="18">
                  <c:v>4.7</c:v>
                </c:pt>
                <c:pt idx="19">
                  <c:v>5.3</c:v>
                </c:pt>
                <c:pt idx="20">
                  <c:v>22</c:v>
                </c:pt>
                <c:pt idx="21">
                  <c:v>32.6</c:v>
                </c:pt>
                <c:pt idx="22">
                  <c:v>37.9</c:v>
                </c:pt>
                <c:pt idx="23">
                  <c:v>43.7</c:v>
                </c:pt>
                <c:pt idx="24">
                  <c:v>48.3</c:v>
                </c:pt>
                <c:pt idx="25">
                  <c:v>52.3</c:v>
                </c:pt>
                <c:pt idx="26">
                  <c:v>54.8</c:v>
                </c:pt>
                <c:pt idx="27">
                  <c:v>54.7</c:v>
                </c:pt>
                <c:pt idx="28">
                  <c:v>53.7</c:v>
                </c:pt>
                <c:pt idx="29">
                  <c:v>45.4</c:v>
                </c:pt>
                <c:pt idx="30">
                  <c:v>44.8</c:v>
                </c:pt>
                <c:pt idx="31">
                  <c:v>42.8</c:v>
                </c:pt>
                <c:pt idx="32">
                  <c:v>20.3</c:v>
                </c:pt>
                <c:pt idx="33">
                  <c:v>0.2</c:v>
                </c:pt>
                <c:pt idx="34">
                  <c:v>0.7</c:v>
                </c:pt>
                <c:pt idx="35">
                  <c:v>0.5</c:v>
                </c:pt>
                <c:pt idx="36">
                  <c:v>0.5</c:v>
                </c:pt>
                <c:pt idx="37">
                  <c:v>0.3</c:v>
                </c:pt>
                <c:pt idx="38">
                  <c:v>0.3</c:v>
                </c:pt>
                <c:pt idx="39">
                  <c:v>6.2</c:v>
                </c:pt>
                <c:pt idx="40">
                  <c:v>5.3</c:v>
                </c:pt>
                <c:pt idx="41">
                  <c:v>4.0999999999999996</c:v>
                </c:pt>
                <c:pt idx="42">
                  <c:v>11.7</c:v>
                </c:pt>
                <c:pt idx="43">
                  <c:v>17.2</c:v>
                </c:pt>
                <c:pt idx="44">
                  <c:v>22.8</c:v>
                </c:pt>
                <c:pt idx="45">
                  <c:v>37.799999999999997</c:v>
                </c:pt>
                <c:pt idx="46">
                  <c:v>41.1</c:v>
                </c:pt>
                <c:pt idx="47">
                  <c:v>45.8</c:v>
                </c:pt>
                <c:pt idx="48">
                  <c:v>47.8</c:v>
                </c:pt>
                <c:pt idx="49">
                  <c:v>46.8</c:v>
                </c:pt>
                <c:pt idx="50">
                  <c:v>43.1</c:v>
                </c:pt>
                <c:pt idx="51">
                  <c:v>42.9</c:v>
                </c:pt>
                <c:pt idx="52">
                  <c:v>41.8</c:v>
                </c:pt>
                <c:pt idx="53">
                  <c:v>34.9</c:v>
                </c:pt>
                <c:pt idx="54">
                  <c:v>36.6</c:v>
                </c:pt>
                <c:pt idx="55">
                  <c:v>41.4</c:v>
                </c:pt>
                <c:pt idx="56">
                  <c:v>36.6</c:v>
                </c:pt>
                <c:pt idx="57">
                  <c:v>38.5</c:v>
                </c:pt>
                <c:pt idx="58">
                  <c:v>40.799999999999997</c:v>
                </c:pt>
                <c:pt idx="59">
                  <c:v>35</c:v>
                </c:pt>
                <c:pt idx="60">
                  <c:v>35.700000000000003</c:v>
                </c:pt>
                <c:pt idx="61">
                  <c:v>34.6</c:v>
                </c:pt>
                <c:pt idx="62">
                  <c:v>33.200000000000003</c:v>
                </c:pt>
                <c:pt idx="63">
                  <c:v>32.1</c:v>
                </c:pt>
                <c:pt idx="64">
                  <c:v>38.6</c:v>
                </c:pt>
                <c:pt idx="65">
                  <c:v>40.799999999999997</c:v>
                </c:pt>
                <c:pt idx="66">
                  <c:v>36.9</c:v>
                </c:pt>
                <c:pt idx="67">
                  <c:v>35.4</c:v>
                </c:pt>
                <c:pt idx="68">
                  <c:v>29.8</c:v>
                </c:pt>
                <c:pt idx="69">
                  <c:v>42.9</c:v>
                </c:pt>
                <c:pt idx="70">
                  <c:v>46.7</c:v>
                </c:pt>
                <c:pt idx="71">
                  <c:v>46.9</c:v>
                </c:pt>
                <c:pt idx="72">
                  <c:v>48.9</c:v>
                </c:pt>
                <c:pt idx="73">
                  <c:v>43.8</c:v>
                </c:pt>
                <c:pt idx="74">
                  <c:v>42.3</c:v>
                </c:pt>
                <c:pt idx="75">
                  <c:v>42.9</c:v>
                </c:pt>
                <c:pt idx="76">
                  <c:v>42.7</c:v>
                </c:pt>
                <c:pt idx="77">
                  <c:v>34.9</c:v>
                </c:pt>
                <c:pt idx="78">
                  <c:v>34.5</c:v>
                </c:pt>
                <c:pt idx="79">
                  <c:v>35.299999999999997</c:v>
                </c:pt>
                <c:pt idx="80">
                  <c:v>38.299999999999997</c:v>
                </c:pt>
                <c:pt idx="81">
                  <c:v>35</c:v>
                </c:pt>
                <c:pt idx="82">
                  <c:v>36.700000000000003</c:v>
                </c:pt>
                <c:pt idx="83">
                  <c:v>29.5</c:v>
                </c:pt>
                <c:pt idx="84">
                  <c:v>27.8</c:v>
                </c:pt>
                <c:pt idx="85">
                  <c:v>24.2</c:v>
                </c:pt>
                <c:pt idx="86">
                  <c:v>22.5</c:v>
                </c:pt>
                <c:pt idx="87">
                  <c:v>23</c:v>
                </c:pt>
                <c:pt idx="88">
                  <c:v>18.2</c:v>
                </c:pt>
                <c:pt idx="89">
                  <c:v>25.5</c:v>
                </c:pt>
                <c:pt idx="90">
                  <c:v>24.4</c:v>
                </c:pt>
                <c:pt idx="91">
                  <c:v>24.6</c:v>
                </c:pt>
                <c:pt idx="92">
                  <c:v>25.7</c:v>
                </c:pt>
                <c:pt idx="93">
                  <c:v>34</c:v>
                </c:pt>
                <c:pt idx="94">
                  <c:v>32.5</c:v>
                </c:pt>
                <c:pt idx="95">
                  <c:v>32.9</c:v>
                </c:pt>
                <c:pt idx="96">
                  <c:v>32.799999999999997</c:v>
                </c:pt>
                <c:pt idx="97">
                  <c:v>32.5</c:v>
                </c:pt>
                <c:pt idx="98">
                  <c:v>32.6</c:v>
                </c:pt>
                <c:pt idx="99">
                  <c:v>33.1</c:v>
                </c:pt>
                <c:pt idx="100">
                  <c:v>37.5</c:v>
                </c:pt>
                <c:pt idx="101">
                  <c:v>34.5</c:v>
                </c:pt>
                <c:pt idx="102">
                  <c:v>36.9</c:v>
                </c:pt>
                <c:pt idx="103">
                  <c:v>39.4</c:v>
                </c:pt>
                <c:pt idx="104">
                  <c:v>15</c:v>
                </c:pt>
                <c:pt idx="105">
                  <c:v>0</c:v>
                </c:pt>
                <c:pt idx="106">
                  <c:v>0.5</c:v>
                </c:pt>
                <c:pt idx="107">
                  <c:v>0.6</c:v>
                </c:pt>
                <c:pt idx="108">
                  <c:v>0.6</c:v>
                </c:pt>
                <c:pt idx="109">
                  <c:v>0.6</c:v>
                </c:pt>
                <c:pt idx="110">
                  <c:v>0.5</c:v>
                </c:pt>
                <c:pt idx="111">
                  <c:v>4.9000000000000004</c:v>
                </c:pt>
                <c:pt idx="112">
                  <c:v>4.2</c:v>
                </c:pt>
                <c:pt idx="113">
                  <c:v>3.6</c:v>
                </c:pt>
                <c:pt idx="114">
                  <c:v>5.5</c:v>
                </c:pt>
                <c:pt idx="115">
                  <c:v>8.8000000000000007</c:v>
                </c:pt>
                <c:pt idx="116">
                  <c:v>15</c:v>
                </c:pt>
                <c:pt idx="117">
                  <c:v>25.9</c:v>
                </c:pt>
                <c:pt idx="118">
                  <c:v>34.799999999999997</c:v>
                </c:pt>
                <c:pt idx="119">
                  <c:v>41.4</c:v>
                </c:pt>
                <c:pt idx="120">
                  <c:v>44.7</c:v>
                </c:pt>
                <c:pt idx="121">
                  <c:v>47.9</c:v>
                </c:pt>
                <c:pt idx="122">
                  <c:v>50.6</c:v>
                </c:pt>
                <c:pt idx="123">
                  <c:v>52.2</c:v>
                </c:pt>
                <c:pt idx="124">
                  <c:v>52.4</c:v>
                </c:pt>
                <c:pt idx="125">
                  <c:v>47</c:v>
                </c:pt>
                <c:pt idx="126">
                  <c:v>50.4</c:v>
                </c:pt>
                <c:pt idx="127">
                  <c:v>50.5</c:v>
                </c:pt>
                <c:pt idx="128">
                  <c:v>26.5</c:v>
                </c:pt>
                <c:pt idx="129">
                  <c:v>0</c:v>
                </c:pt>
                <c:pt idx="130">
                  <c:v>0.6</c:v>
                </c:pt>
                <c:pt idx="131">
                  <c:v>0.9</c:v>
                </c:pt>
                <c:pt idx="132">
                  <c:v>0.8</c:v>
                </c:pt>
                <c:pt idx="133">
                  <c:v>0.6</c:v>
                </c:pt>
                <c:pt idx="134">
                  <c:v>0.6</c:v>
                </c:pt>
                <c:pt idx="135">
                  <c:v>4.5</c:v>
                </c:pt>
                <c:pt idx="136">
                  <c:v>3.6</c:v>
                </c:pt>
                <c:pt idx="137">
                  <c:v>3.3</c:v>
                </c:pt>
                <c:pt idx="138">
                  <c:v>5.2</c:v>
                </c:pt>
                <c:pt idx="139">
                  <c:v>6.2</c:v>
                </c:pt>
                <c:pt idx="140">
                  <c:v>20.9</c:v>
                </c:pt>
                <c:pt idx="141">
                  <c:v>33.6</c:v>
                </c:pt>
                <c:pt idx="142">
                  <c:v>44.2</c:v>
                </c:pt>
                <c:pt idx="143">
                  <c:v>52.5</c:v>
                </c:pt>
                <c:pt idx="144">
                  <c:v>56.1</c:v>
                </c:pt>
                <c:pt idx="145">
                  <c:v>58</c:v>
                </c:pt>
                <c:pt idx="146">
                  <c:v>58.4</c:v>
                </c:pt>
                <c:pt idx="147">
                  <c:v>56.6</c:v>
                </c:pt>
                <c:pt idx="148">
                  <c:v>54.9</c:v>
                </c:pt>
                <c:pt idx="149">
                  <c:v>45.8</c:v>
                </c:pt>
                <c:pt idx="150">
                  <c:v>45.4</c:v>
                </c:pt>
                <c:pt idx="151">
                  <c:v>44.6</c:v>
                </c:pt>
                <c:pt idx="152">
                  <c:v>19.100000000000001</c:v>
                </c:pt>
                <c:pt idx="153">
                  <c:v>0.1</c:v>
                </c:pt>
                <c:pt idx="154">
                  <c:v>0.2</c:v>
                </c:pt>
                <c:pt idx="155">
                  <c:v>5.3</c:v>
                </c:pt>
                <c:pt idx="156">
                  <c:v>2.1</c:v>
                </c:pt>
                <c:pt idx="157">
                  <c:v>1.1000000000000001</c:v>
                </c:pt>
                <c:pt idx="158">
                  <c:v>0.9</c:v>
                </c:pt>
                <c:pt idx="159">
                  <c:v>0.8</c:v>
                </c:pt>
                <c:pt idx="160">
                  <c:v>1</c:v>
                </c:pt>
                <c:pt idx="161">
                  <c:v>1.1000000000000001</c:v>
                </c:pt>
                <c:pt idx="162">
                  <c:v>2.8</c:v>
                </c:pt>
                <c:pt idx="163">
                  <c:v>3.8</c:v>
                </c:pt>
                <c:pt idx="164">
                  <c:v>4.8</c:v>
                </c:pt>
                <c:pt idx="165">
                  <c:v>13.6</c:v>
                </c:pt>
                <c:pt idx="166">
                  <c:v>17.8</c:v>
                </c:pt>
                <c:pt idx="167">
                  <c:v>24.4</c:v>
                </c:pt>
                <c:pt idx="168">
                  <c:v>28.1</c:v>
                </c:pt>
                <c:pt idx="169">
                  <c:v>25.1</c:v>
                </c:pt>
                <c:pt idx="170">
                  <c:v>26.2</c:v>
                </c:pt>
                <c:pt idx="171">
                  <c:v>29.5</c:v>
                </c:pt>
                <c:pt idx="172">
                  <c:v>27.5</c:v>
                </c:pt>
                <c:pt idx="173">
                  <c:v>14.3</c:v>
                </c:pt>
                <c:pt idx="174">
                  <c:v>19.5</c:v>
                </c:pt>
                <c:pt idx="175">
                  <c:v>18.100000000000001</c:v>
                </c:pt>
                <c:pt idx="176">
                  <c:v>15</c:v>
                </c:pt>
                <c:pt idx="177">
                  <c:v>0</c:v>
                </c:pt>
                <c:pt idx="178">
                  <c:v>0</c:v>
                </c:pt>
                <c:pt idx="179">
                  <c:v>0.3</c:v>
                </c:pt>
                <c:pt idx="180">
                  <c:v>0.3</c:v>
                </c:pt>
                <c:pt idx="181">
                  <c:v>0</c:v>
                </c:pt>
                <c:pt idx="182">
                  <c:v>0</c:v>
                </c:pt>
                <c:pt idx="183">
                  <c:v>3.7</c:v>
                </c:pt>
                <c:pt idx="184">
                  <c:v>2.8</c:v>
                </c:pt>
                <c:pt idx="185">
                  <c:v>2.1</c:v>
                </c:pt>
                <c:pt idx="186">
                  <c:v>4</c:v>
                </c:pt>
                <c:pt idx="187">
                  <c:v>5.4</c:v>
                </c:pt>
                <c:pt idx="188">
                  <c:v>8.8000000000000007</c:v>
                </c:pt>
                <c:pt idx="189">
                  <c:v>25.7</c:v>
                </c:pt>
                <c:pt idx="190">
                  <c:v>29.8</c:v>
                </c:pt>
                <c:pt idx="191">
                  <c:v>33.1</c:v>
                </c:pt>
                <c:pt idx="192">
                  <c:v>34.5</c:v>
                </c:pt>
                <c:pt idx="193">
                  <c:v>33.6</c:v>
                </c:pt>
                <c:pt idx="194">
                  <c:v>32.4</c:v>
                </c:pt>
                <c:pt idx="195">
                  <c:v>31.3</c:v>
                </c:pt>
                <c:pt idx="196">
                  <c:v>29.8</c:v>
                </c:pt>
                <c:pt idx="197">
                  <c:v>20.6</c:v>
                </c:pt>
                <c:pt idx="198">
                  <c:v>20.2</c:v>
                </c:pt>
                <c:pt idx="199">
                  <c:v>22</c:v>
                </c:pt>
                <c:pt idx="200">
                  <c:v>10.3</c:v>
                </c:pt>
                <c:pt idx="201">
                  <c:v>0</c:v>
                </c:pt>
                <c:pt idx="202">
                  <c:v>0</c:v>
                </c:pt>
                <c:pt idx="203">
                  <c:v>0</c:v>
                </c:pt>
                <c:pt idx="204">
                  <c:v>0</c:v>
                </c:pt>
                <c:pt idx="205">
                  <c:v>0</c:v>
                </c:pt>
                <c:pt idx="206">
                  <c:v>0</c:v>
                </c:pt>
                <c:pt idx="207">
                  <c:v>2.8</c:v>
                </c:pt>
                <c:pt idx="208">
                  <c:v>2.7</c:v>
                </c:pt>
                <c:pt idx="209">
                  <c:v>1.8</c:v>
                </c:pt>
                <c:pt idx="210">
                  <c:v>5.2</c:v>
                </c:pt>
                <c:pt idx="211">
                  <c:v>8.9</c:v>
                </c:pt>
                <c:pt idx="212">
                  <c:v>16.5</c:v>
                </c:pt>
                <c:pt idx="213">
                  <c:v>26.5</c:v>
                </c:pt>
                <c:pt idx="214">
                  <c:v>27.9</c:v>
                </c:pt>
                <c:pt idx="215">
                  <c:v>29.1</c:v>
                </c:pt>
                <c:pt idx="216">
                  <c:v>26.7</c:v>
                </c:pt>
                <c:pt idx="217">
                  <c:v>26.4</c:v>
                </c:pt>
                <c:pt idx="218">
                  <c:v>25.9</c:v>
                </c:pt>
                <c:pt idx="219">
                  <c:v>25.3</c:v>
                </c:pt>
                <c:pt idx="220">
                  <c:v>25.9</c:v>
                </c:pt>
                <c:pt idx="221">
                  <c:v>20.100000000000001</c:v>
                </c:pt>
                <c:pt idx="222">
                  <c:v>22.2</c:v>
                </c:pt>
                <c:pt idx="223">
                  <c:v>25</c:v>
                </c:pt>
                <c:pt idx="224">
                  <c:v>9.6999999999999993</c:v>
                </c:pt>
                <c:pt idx="225">
                  <c:v>1.8</c:v>
                </c:pt>
                <c:pt idx="226">
                  <c:v>1</c:v>
                </c:pt>
                <c:pt idx="227">
                  <c:v>0.7</c:v>
                </c:pt>
                <c:pt idx="228">
                  <c:v>0.4</c:v>
                </c:pt>
                <c:pt idx="229">
                  <c:v>0.4</c:v>
                </c:pt>
                <c:pt idx="230">
                  <c:v>0.4</c:v>
                </c:pt>
                <c:pt idx="231">
                  <c:v>0.4</c:v>
                </c:pt>
                <c:pt idx="232">
                  <c:v>0.6</c:v>
                </c:pt>
                <c:pt idx="233">
                  <c:v>1.1000000000000001</c:v>
                </c:pt>
                <c:pt idx="234">
                  <c:v>2.2999999999999998</c:v>
                </c:pt>
                <c:pt idx="235">
                  <c:v>3.1</c:v>
                </c:pt>
                <c:pt idx="236">
                  <c:v>4.8</c:v>
                </c:pt>
                <c:pt idx="237">
                  <c:v>14</c:v>
                </c:pt>
                <c:pt idx="238">
                  <c:v>20.9</c:v>
                </c:pt>
                <c:pt idx="239">
                  <c:v>25.8</c:v>
                </c:pt>
                <c:pt idx="240">
                  <c:v>28.5</c:v>
                </c:pt>
                <c:pt idx="241">
                  <c:v>30.3</c:v>
                </c:pt>
                <c:pt idx="242">
                  <c:v>31.5</c:v>
                </c:pt>
                <c:pt idx="243">
                  <c:v>31</c:v>
                </c:pt>
                <c:pt idx="244">
                  <c:v>32.4</c:v>
                </c:pt>
                <c:pt idx="245">
                  <c:v>25.6</c:v>
                </c:pt>
                <c:pt idx="246">
                  <c:v>26.2</c:v>
                </c:pt>
                <c:pt idx="247">
                  <c:v>24.9</c:v>
                </c:pt>
                <c:pt idx="248">
                  <c:v>19</c:v>
                </c:pt>
                <c:pt idx="249">
                  <c:v>7</c:v>
                </c:pt>
                <c:pt idx="250">
                  <c:v>1.1000000000000001</c:v>
                </c:pt>
                <c:pt idx="251">
                  <c:v>0.7</c:v>
                </c:pt>
                <c:pt idx="252">
                  <c:v>0.4</c:v>
                </c:pt>
                <c:pt idx="253">
                  <c:v>0.6</c:v>
                </c:pt>
                <c:pt idx="254">
                  <c:v>0.3</c:v>
                </c:pt>
                <c:pt idx="255">
                  <c:v>0.6</c:v>
                </c:pt>
                <c:pt idx="256">
                  <c:v>0.7</c:v>
                </c:pt>
                <c:pt idx="257">
                  <c:v>1.1000000000000001</c:v>
                </c:pt>
                <c:pt idx="258">
                  <c:v>2.7</c:v>
                </c:pt>
                <c:pt idx="259">
                  <c:v>3.4</c:v>
                </c:pt>
                <c:pt idx="260">
                  <c:v>5.2</c:v>
                </c:pt>
                <c:pt idx="261">
                  <c:v>17.100000000000001</c:v>
                </c:pt>
                <c:pt idx="262">
                  <c:v>22.9</c:v>
                </c:pt>
                <c:pt idx="263">
                  <c:v>26.9</c:v>
                </c:pt>
                <c:pt idx="264">
                  <c:v>29.7</c:v>
                </c:pt>
                <c:pt idx="265">
                  <c:v>31.4</c:v>
                </c:pt>
                <c:pt idx="266">
                  <c:v>33.4</c:v>
                </c:pt>
                <c:pt idx="267">
                  <c:v>33.5</c:v>
                </c:pt>
                <c:pt idx="268">
                  <c:v>34.700000000000003</c:v>
                </c:pt>
                <c:pt idx="269">
                  <c:v>29</c:v>
                </c:pt>
                <c:pt idx="270">
                  <c:v>30.8</c:v>
                </c:pt>
                <c:pt idx="271">
                  <c:v>31.4</c:v>
                </c:pt>
                <c:pt idx="272">
                  <c:v>10.1</c:v>
                </c:pt>
                <c:pt idx="273">
                  <c:v>0</c:v>
                </c:pt>
                <c:pt idx="274">
                  <c:v>0</c:v>
                </c:pt>
                <c:pt idx="275">
                  <c:v>0</c:v>
                </c:pt>
                <c:pt idx="276">
                  <c:v>0</c:v>
                </c:pt>
                <c:pt idx="277">
                  <c:v>0</c:v>
                </c:pt>
                <c:pt idx="278">
                  <c:v>0</c:v>
                </c:pt>
                <c:pt idx="279">
                  <c:v>5.0999999999999996</c:v>
                </c:pt>
                <c:pt idx="280">
                  <c:v>3.4</c:v>
                </c:pt>
                <c:pt idx="281">
                  <c:v>3</c:v>
                </c:pt>
                <c:pt idx="282">
                  <c:v>7.4</c:v>
                </c:pt>
                <c:pt idx="283">
                  <c:v>12.5</c:v>
                </c:pt>
                <c:pt idx="284">
                  <c:v>20.6</c:v>
                </c:pt>
                <c:pt idx="285">
                  <c:v>33</c:v>
                </c:pt>
                <c:pt idx="286">
                  <c:v>34.5</c:v>
                </c:pt>
                <c:pt idx="287">
                  <c:v>36.700000000000003</c:v>
                </c:pt>
                <c:pt idx="288">
                  <c:v>35.5</c:v>
                </c:pt>
                <c:pt idx="289">
                  <c:v>35.200000000000003</c:v>
                </c:pt>
                <c:pt idx="290">
                  <c:v>33.6</c:v>
                </c:pt>
                <c:pt idx="291">
                  <c:v>33.1</c:v>
                </c:pt>
                <c:pt idx="292">
                  <c:v>34.1</c:v>
                </c:pt>
                <c:pt idx="293">
                  <c:v>26.5</c:v>
                </c:pt>
                <c:pt idx="294">
                  <c:v>27.2</c:v>
                </c:pt>
                <c:pt idx="295">
                  <c:v>32.299999999999997</c:v>
                </c:pt>
                <c:pt idx="296">
                  <c:v>9.4</c:v>
                </c:pt>
                <c:pt idx="297">
                  <c:v>0</c:v>
                </c:pt>
                <c:pt idx="298">
                  <c:v>0</c:v>
                </c:pt>
                <c:pt idx="299">
                  <c:v>0</c:v>
                </c:pt>
                <c:pt idx="300">
                  <c:v>0</c:v>
                </c:pt>
                <c:pt idx="301">
                  <c:v>0</c:v>
                </c:pt>
                <c:pt idx="302">
                  <c:v>0</c:v>
                </c:pt>
                <c:pt idx="303">
                  <c:v>2.5</c:v>
                </c:pt>
                <c:pt idx="304">
                  <c:v>1.8</c:v>
                </c:pt>
                <c:pt idx="305">
                  <c:v>1.5</c:v>
                </c:pt>
                <c:pt idx="306">
                  <c:v>3.6</c:v>
                </c:pt>
                <c:pt idx="307">
                  <c:v>4.0999999999999996</c:v>
                </c:pt>
                <c:pt idx="308">
                  <c:v>4.7</c:v>
                </c:pt>
                <c:pt idx="309">
                  <c:v>7.1</c:v>
                </c:pt>
                <c:pt idx="310">
                  <c:v>19</c:v>
                </c:pt>
                <c:pt idx="311">
                  <c:v>28</c:v>
                </c:pt>
                <c:pt idx="312">
                  <c:v>32.4</c:v>
                </c:pt>
                <c:pt idx="313">
                  <c:v>35.299999999999997</c:v>
                </c:pt>
                <c:pt idx="314">
                  <c:v>37.799999999999997</c:v>
                </c:pt>
                <c:pt idx="315">
                  <c:v>38.9</c:v>
                </c:pt>
                <c:pt idx="316">
                  <c:v>39.6</c:v>
                </c:pt>
                <c:pt idx="317">
                  <c:v>32.4</c:v>
                </c:pt>
                <c:pt idx="318">
                  <c:v>33.4</c:v>
                </c:pt>
                <c:pt idx="319">
                  <c:v>32.700000000000003</c:v>
                </c:pt>
                <c:pt idx="320">
                  <c:v>8.3000000000000007</c:v>
                </c:pt>
                <c:pt idx="321">
                  <c:v>0</c:v>
                </c:pt>
                <c:pt idx="322">
                  <c:v>0.1</c:v>
                </c:pt>
                <c:pt idx="323">
                  <c:v>3.2</c:v>
                </c:pt>
                <c:pt idx="324">
                  <c:v>1.6</c:v>
                </c:pt>
                <c:pt idx="325">
                  <c:v>0.7</c:v>
                </c:pt>
                <c:pt idx="326">
                  <c:v>0.6</c:v>
                </c:pt>
                <c:pt idx="327">
                  <c:v>0.7</c:v>
                </c:pt>
                <c:pt idx="328">
                  <c:v>0.7</c:v>
                </c:pt>
                <c:pt idx="329">
                  <c:v>1</c:v>
                </c:pt>
                <c:pt idx="330">
                  <c:v>2.6</c:v>
                </c:pt>
                <c:pt idx="331">
                  <c:v>3.5</c:v>
                </c:pt>
                <c:pt idx="332">
                  <c:v>4.4000000000000004</c:v>
                </c:pt>
                <c:pt idx="333">
                  <c:v>9.6999999999999993</c:v>
                </c:pt>
                <c:pt idx="334">
                  <c:v>21.9</c:v>
                </c:pt>
                <c:pt idx="335">
                  <c:v>31.3</c:v>
                </c:pt>
                <c:pt idx="336">
                  <c:v>36.9</c:v>
                </c:pt>
                <c:pt idx="337">
                  <c:v>39.9</c:v>
                </c:pt>
                <c:pt idx="338">
                  <c:v>41</c:v>
                </c:pt>
                <c:pt idx="339">
                  <c:v>42.1</c:v>
                </c:pt>
                <c:pt idx="340">
                  <c:v>43.2</c:v>
                </c:pt>
                <c:pt idx="341">
                  <c:v>35.799999999999997</c:v>
                </c:pt>
                <c:pt idx="342">
                  <c:v>37.1</c:v>
                </c:pt>
                <c:pt idx="343">
                  <c:v>36.6</c:v>
                </c:pt>
                <c:pt idx="344">
                  <c:v>9.4</c:v>
                </c:pt>
                <c:pt idx="345">
                  <c:v>0</c:v>
                </c:pt>
                <c:pt idx="346">
                  <c:v>0</c:v>
                </c:pt>
                <c:pt idx="347">
                  <c:v>0</c:v>
                </c:pt>
                <c:pt idx="348">
                  <c:v>0</c:v>
                </c:pt>
                <c:pt idx="349">
                  <c:v>0</c:v>
                </c:pt>
                <c:pt idx="350">
                  <c:v>0</c:v>
                </c:pt>
                <c:pt idx="351">
                  <c:v>2.5</c:v>
                </c:pt>
                <c:pt idx="352">
                  <c:v>1.6</c:v>
                </c:pt>
                <c:pt idx="353">
                  <c:v>1.3</c:v>
                </c:pt>
                <c:pt idx="354">
                  <c:v>3.2</c:v>
                </c:pt>
                <c:pt idx="355">
                  <c:v>3.8</c:v>
                </c:pt>
                <c:pt idx="356">
                  <c:v>4.4000000000000004</c:v>
                </c:pt>
                <c:pt idx="357">
                  <c:v>4.5</c:v>
                </c:pt>
                <c:pt idx="358">
                  <c:v>14</c:v>
                </c:pt>
                <c:pt idx="359">
                  <c:v>21.1</c:v>
                </c:pt>
                <c:pt idx="360">
                  <c:v>26.5</c:v>
                </c:pt>
                <c:pt idx="361">
                  <c:v>30.9</c:v>
                </c:pt>
                <c:pt idx="362">
                  <c:v>34.5</c:v>
                </c:pt>
                <c:pt idx="363">
                  <c:v>35.6</c:v>
                </c:pt>
                <c:pt idx="364">
                  <c:v>36.9</c:v>
                </c:pt>
                <c:pt idx="365">
                  <c:v>28</c:v>
                </c:pt>
                <c:pt idx="366">
                  <c:v>30.2</c:v>
                </c:pt>
                <c:pt idx="367">
                  <c:v>34.9</c:v>
                </c:pt>
                <c:pt idx="368">
                  <c:v>7.4</c:v>
                </c:pt>
                <c:pt idx="369">
                  <c:v>0</c:v>
                </c:pt>
                <c:pt idx="370">
                  <c:v>0</c:v>
                </c:pt>
                <c:pt idx="371">
                  <c:v>0</c:v>
                </c:pt>
                <c:pt idx="372">
                  <c:v>0</c:v>
                </c:pt>
                <c:pt idx="373">
                  <c:v>0</c:v>
                </c:pt>
                <c:pt idx="374">
                  <c:v>0</c:v>
                </c:pt>
                <c:pt idx="375">
                  <c:v>2</c:v>
                </c:pt>
                <c:pt idx="376">
                  <c:v>1.5</c:v>
                </c:pt>
                <c:pt idx="377">
                  <c:v>1.2</c:v>
                </c:pt>
                <c:pt idx="378">
                  <c:v>3.4</c:v>
                </c:pt>
                <c:pt idx="379">
                  <c:v>3.9</c:v>
                </c:pt>
                <c:pt idx="380">
                  <c:v>4.3</c:v>
                </c:pt>
                <c:pt idx="381">
                  <c:v>4.0999999999999996</c:v>
                </c:pt>
                <c:pt idx="382">
                  <c:v>11.3</c:v>
                </c:pt>
                <c:pt idx="383">
                  <c:v>17.2</c:v>
                </c:pt>
                <c:pt idx="384">
                  <c:v>20</c:v>
                </c:pt>
                <c:pt idx="385">
                  <c:v>24.4</c:v>
                </c:pt>
                <c:pt idx="386">
                  <c:v>27.6</c:v>
                </c:pt>
                <c:pt idx="387">
                  <c:v>29.5</c:v>
                </c:pt>
                <c:pt idx="388">
                  <c:v>30.5</c:v>
                </c:pt>
                <c:pt idx="389">
                  <c:v>26</c:v>
                </c:pt>
                <c:pt idx="390">
                  <c:v>28.3</c:v>
                </c:pt>
                <c:pt idx="391">
                  <c:v>30.2</c:v>
                </c:pt>
                <c:pt idx="392">
                  <c:v>6.1</c:v>
                </c:pt>
                <c:pt idx="393">
                  <c:v>1.9</c:v>
                </c:pt>
                <c:pt idx="394">
                  <c:v>1.5</c:v>
                </c:pt>
                <c:pt idx="395">
                  <c:v>1</c:v>
                </c:pt>
                <c:pt idx="396">
                  <c:v>0.6</c:v>
                </c:pt>
                <c:pt idx="397">
                  <c:v>0.3</c:v>
                </c:pt>
                <c:pt idx="398">
                  <c:v>0.3</c:v>
                </c:pt>
                <c:pt idx="399">
                  <c:v>0.3</c:v>
                </c:pt>
                <c:pt idx="400">
                  <c:v>0.3</c:v>
                </c:pt>
                <c:pt idx="401">
                  <c:v>0.9</c:v>
                </c:pt>
                <c:pt idx="402">
                  <c:v>2.7</c:v>
                </c:pt>
                <c:pt idx="403">
                  <c:v>3.5</c:v>
                </c:pt>
                <c:pt idx="404">
                  <c:v>4.0999999999999996</c:v>
                </c:pt>
                <c:pt idx="405">
                  <c:v>8.6</c:v>
                </c:pt>
                <c:pt idx="406">
                  <c:v>16.7</c:v>
                </c:pt>
                <c:pt idx="407">
                  <c:v>23.7</c:v>
                </c:pt>
                <c:pt idx="408">
                  <c:v>26.8</c:v>
                </c:pt>
                <c:pt idx="409">
                  <c:v>28.7</c:v>
                </c:pt>
                <c:pt idx="410">
                  <c:v>30.3</c:v>
                </c:pt>
                <c:pt idx="411">
                  <c:v>30.5</c:v>
                </c:pt>
                <c:pt idx="412">
                  <c:v>31.3</c:v>
                </c:pt>
                <c:pt idx="413">
                  <c:v>23.2</c:v>
                </c:pt>
                <c:pt idx="414">
                  <c:v>23.5</c:v>
                </c:pt>
                <c:pt idx="415">
                  <c:v>25.2</c:v>
                </c:pt>
                <c:pt idx="416">
                  <c:v>13.8</c:v>
                </c:pt>
                <c:pt idx="417">
                  <c:v>11.3</c:v>
                </c:pt>
                <c:pt idx="418">
                  <c:v>3.9</c:v>
                </c:pt>
                <c:pt idx="419">
                  <c:v>2.8</c:v>
                </c:pt>
                <c:pt idx="420">
                  <c:v>1.5</c:v>
                </c:pt>
                <c:pt idx="421">
                  <c:v>1.1000000000000001</c:v>
                </c:pt>
                <c:pt idx="422">
                  <c:v>0.9</c:v>
                </c:pt>
                <c:pt idx="423">
                  <c:v>0.8</c:v>
                </c:pt>
                <c:pt idx="424">
                  <c:v>1.2</c:v>
                </c:pt>
                <c:pt idx="425">
                  <c:v>1.9</c:v>
                </c:pt>
                <c:pt idx="426">
                  <c:v>3.7</c:v>
                </c:pt>
                <c:pt idx="427">
                  <c:v>4.2</c:v>
                </c:pt>
                <c:pt idx="428">
                  <c:v>9.6999999999999993</c:v>
                </c:pt>
                <c:pt idx="429">
                  <c:v>23.1</c:v>
                </c:pt>
                <c:pt idx="430">
                  <c:v>25.5</c:v>
                </c:pt>
                <c:pt idx="431">
                  <c:v>30.6</c:v>
                </c:pt>
                <c:pt idx="432">
                  <c:v>34.200000000000003</c:v>
                </c:pt>
                <c:pt idx="433">
                  <c:v>36.799999999999997</c:v>
                </c:pt>
                <c:pt idx="434">
                  <c:v>38.799999999999997</c:v>
                </c:pt>
                <c:pt idx="435">
                  <c:v>38.9</c:v>
                </c:pt>
                <c:pt idx="436">
                  <c:v>40.9</c:v>
                </c:pt>
                <c:pt idx="437">
                  <c:v>35.799999999999997</c:v>
                </c:pt>
                <c:pt idx="438">
                  <c:v>39.700000000000003</c:v>
                </c:pt>
                <c:pt idx="439">
                  <c:v>40.4</c:v>
                </c:pt>
                <c:pt idx="440">
                  <c:v>24.2</c:v>
                </c:pt>
                <c:pt idx="441">
                  <c:v>0</c:v>
                </c:pt>
                <c:pt idx="442">
                  <c:v>0.6</c:v>
                </c:pt>
                <c:pt idx="443">
                  <c:v>0.6</c:v>
                </c:pt>
                <c:pt idx="444">
                  <c:v>0.4</c:v>
                </c:pt>
                <c:pt idx="445">
                  <c:v>0.9</c:v>
                </c:pt>
                <c:pt idx="446">
                  <c:v>2.5</c:v>
                </c:pt>
                <c:pt idx="447">
                  <c:v>72.7</c:v>
                </c:pt>
                <c:pt idx="448">
                  <c:v>43.7</c:v>
                </c:pt>
                <c:pt idx="449">
                  <c:v>26.7</c:v>
                </c:pt>
                <c:pt idx="450">
                  <c:v>32.6</c:v>
                </c:pt>
                <c:pt idx="451">
                  <c:v>30.8</c:v>
                </c:pt>
                <c:pt idx="452">
                  <c:v>33.5</c:v>
                </c:pt>
                <c:pt idx="453">
                  <c:v>39.799999999999997</c:v>
                </c:pt>
                <c:pt idx="454">
                  <c:v>37.799999999999997</c:v>
                </c:pt>
                <c:pt idx="455">
                  <c:v>36.4</c:v>
                </c:pt>
                <c:pt idx="456">
                  <c:v>40.4</c:v>
                </c:pt>
                <c:pt idx="457">
                  <c:v>41.9</c:v>
                </c:pt>
                <c:pt idx="458">
                  <c:v>41.6</c:v>
                </c:pt>
                <c:pt idx="459">
                  <c:v>46.2</c:v>
                </c:pt>
                <c:pt idx="460">
                  <c:v>50.6</c:v>
                </c:pt>
                <c:pt idx="461">
                  <c:v>43.1</c:v>
                </c:pt>
                <c:pt idx="462">
                  <c:v>39.5</c:v>
                </c:pt>
                <c:pt idx="463">
                  <c:v>41</c:v>
                </c:pt>
                <c:pt idx="464">
                  <c:v>31.2</c:v>
                </c:pt>
                <c:pt idx="465">
                  <c:v>0.8</c:v>
                </c:pt>
                <c:pt idx="466">
                  <c:v>3</c:v>
                </c:pt>
                <c:pt idx="467">
                  <c:v>3.5</c:v>
                </c:pt>
                <c:pt idx="468">
                  <c:v>6.3</c:v>
                </c:pt>
                <c:pt idx="469">
                  <c:v>9</c:v>
                </c:pt>
                <c:pt idx="470">
                  <c:v>7.3</c:v>
                </c:pt>
                <c:pt idx="471">
                  <c:v>102.5</c:v>
                </c:pt>
                <c:pt idx="472">
                  <c:v>63.9</c:v>
                </c:pt>
                <c:pt idx="473">
                  <c:v>40.299999999999997</c:v>
                </c:pt>
                <c:pt idx="474">
                  <c:v>41.6</c:v>
                </c:pt>
                <c:pt idx="475">
                  <c:v>42</c:v>
                </c:pt>
                <c:pt idx="476">
                  <c:v>46.1</c:v>
                </c:pt>
                <c:pt idx="477">
                  <c:v>47.8</c:v>
                </c:pt>
                <c:pt idx="478">
                  <c:v>51.8</c:v>
                </c:pt>
                <c:pt idx="479">
                  <c:v>41.1</c:v>
                </c:pt>
                <c:pt idx="480">
                  <c:v>42.5</c:v>
                </c:pt>
                <c:pt idx="481">
                  <c:v>43.2</c:v>
                </c:pt>
                <c:pt idx="482">
                  <c:v>44.1</c:v>
                </c:pt>
                <c:pt idx="483">
                  <c:v>42.4</c:v>
                </c:pt>
                <c:pt idx="484">
                  <c:v>43.2</c:v>
                </c:pt>
                <c:pt idx="485">
                  <c:v>34.1</c:v>
                </c:pt>
                <c:pt idx="486">
                  <c:v>36.1</c:v>
                </c:pt>
                <c:pt idx="487">
                  <c:v>37</c:v>
                </c:pt>
                <c:pt idx="488">
                  <c:v>29.6</c:v>
                </c:pt>
                <c:pt idx="489">
                  <c:v>0.1</c:v>
                </c:pt>
                <c:pt idx="490">
                  <c:v>1.5</c:v>
                </c:pt>
                <c:pt idx="491">
                  <c:v>57.8</c:v>
                </c:pt>
                <c:pt idx="492">
                  <c:v>34.299999999999997</c:v>
                </c:pt>
                <c:pt idx="493">
                  <c:v>17.7</c:v>
                </c:pt>
                <c:pt idx="494">
                  <c:v>16.2</c:v>
                </c:pt>
                <c:pt idx="495">
                  <c:v>25.5</c:v>
                </c:pt>
                <c:pt idx="496">
                  <c:v>29.2</c:v>
                </c:pt>
                <c:pt idx="497">
                  <c:v>23.3</c:v>
                </c:pt>
                <c:pt idx="498">
                  <c:v>36.299999999999997</c:v>
                </c:pt>
                <c:pt idx="499">
                  <c:v>28.9</c:v>
                </c:pt>
                <c:pt idx="500">
                  <c:v>29.3</c:v>
                </c:pt>
                <c:pt idx="501">
                  <c:v>39.1</c:v>
                </c:pt>
                <c:pt idx="502">
                  <c:v>39.4</c:v>
                </c:pt>
                <c:pt idx="503">
                  <c:v>40.6</c:v>
                </c:pt>
                <c:pt idx="504">
                  <c:v>45.5</c:v>
                </c:pt>
                <c:pt idx="505">
                  <c:v>45.9</c:v>
                </c:pt>
                <c:pt idx="506">
                  <c:v>48.3</c:v>
                </c:pt>
                <c:pt idx="507">
                  <c:v>50.8</c:v>
                </c:pt>
                <c:pt idx="508">
                  <c:v>53.1</c:v>
                </c:pt>
                <c:pt idx="509">
                  <c:v>45.7</c:v>
                </c:pt>
                <c:pt idx="510">
                  <c:v>45.5</c:v>
                </c:pt>
                <c:pt idx="511">
                  <c:v>48.3</c:v>
                </c:pt>
                <c:pt idx="512">
                  <c:v>30</c:v>
                </c:pt>
                <c:pt idx="513">
                  <c:v>0.6</c:v>
                </c:pt>
                <c:pt idx="514">
                  <c:v>3.6</c:v>
                </c:pt>
                <c:pt idx="515">
                  <c:v>15.2</c:v>
                </c:pt>
                <c:pt idx="516">
                  <c:v>28.1</c:v>
                </c:pt>
                <c:pt idx="517">
                  <c:v>39.799999999999997</c:v>
                </c:pt>
                <c:pt idx="518">
                  <c:v>42.3</c:v>
                </c:pt>
                <c:pt idx="519">
                  <c:v>115.2</c:v>
                </c:pt>
                <c:pt idx="520">
                  <c:v>79.8</c:v>
                </c:pt>
                <c:pt idx="521">
                  <c:v>58.8</c:v>
                </c:pt>
                <c:pt idx="522">
                  <c:v>49.5</c:v>
                </c:pt>
                <c:pt idx="523">
                  <c:v>64.599999999999994</c:v>
                </c:pt>
                <c:pt idx="524">
                  <c:v>44.8</c:v>
                </c:pt>
                <c:pt idx="525">
                  <c:v>57.5</c:v>
                </c:pt>
                <c:pt idx="526">
                  <c:v>52.4</c:v>
                </c:pt>
                <c:pt idx="527">
                  <c:v>52.3</c:v>
                </c:pt>
                <c:pt idx="528">
                  <c:v>54</c:v>
                </c:pt>
                <c:pt idx="529">
                  <c:v>47.6</c:v>
                </c:pt>
                <c:pt idx="530">
                  <c:v>50.2</c:v>
                </c:pt>
                <c:pt idx="531">
                  <c:v>49.8</c:v>
                </c:pt>
                <c:pt idx="532">
                  <c:v>50.7</c:v>
                </c:pt>
                <c:pt idx="533">
                  <c:v>43.8</c:v>
                </c:pt>
                <c:pt idx="534">
                  <c:v>41.2</c:v>
                </c:pt>
                <c:pt idx="535">
                  <c:v>45.7</c:v>
                </c:pt>
                <c:pt idx="536">
                  <c:v>56.8</c:v>
                </c:pt>
                <c:pt idx="537">
                  <c:v>1.5</c:v>
                </c:pt>
                <c:pt idx="538">
                  <c:v>2.8</c:v>
                </c:pt>
                <c:pt idx="539">
                  <c:v>4.2</c:v>
                </c:pt>
                <c:pt idx="540">
                  <c:v>6.5</c:v>
                </c:pt>
                <c:pt idx="541">
                  <c:v>6.7</c:v>
                </c:pt>
                <c:pt idx="542">
                  <c:v>6.5</c:v>
                </c:pt>
                <c:pt idx="543">
                  <c:v>85.8</c:v>
                </c:pt>
                <c:pt idx="544">
                  <c:v>59.8</c:v>
                </c:pt>
                <c:pt idx="545">
                  <c:v>20.5</c:v>
                </c:pt>
                <c:pt idx="546">
                  <c:v>33.9</c:v>
                </c:pt>
                <c:pt idx="547">
                  <c:v>43.3</c:v>
                </c:pt>
                <c:pt idx="548">
                  <c:v>52.9</c:v>
                </c:pt>
                <c:pt idx="549">
                  <c:v>59.9</c:v>
                </c:pt>
                <c:pt idx="550">
                  <c:v>54.3</c:v>
                </c:pt>
                <c:pt idx="551">
                  <c:v>51</c:v>
                </c:pt>
                <c:pt idx="552">
                  <c:v>42</c:v>
                </c:pt>
                <c:pt idx="553">
                  <c:v>56.6</c:v>
                </c:pt>
                <c:pt idx="554">
                  <c:v>61.7</c:v>
                </c:pt>
                <c:pt idx="555">
                  <c:v>61.8</c:v>
                </c:pt>
                <c:pt idx="556">
                  <c:v>61.7</c:v>
                </c:pt>
                <c:pt idx="557">
                  <c:v>44.1</c:v>
                </c:pt>
                <c:pt idx="558">
                  <c:v>28.9</c:v>
                </c:pt>
                <c:pt idx="559">
                  <c:v>33.700000000000003</c:v>
                </c:pt>
                <c:pt idx="560">
                  <c:v>8.6</c:v>
                </c:pt>
                <c:pt idx="561">
                  <c:v>5.4</c:v>
                </c:pt>
                <c:pt idx="562">
                  <c:v>16.399999999999999</c:v>
                </c:pt>
                <c:pt idx="563">
                  <c:v>26.2</c:v>
                </c:pt>
                <c:pt idx="564">
                  <c:v>28.3</c:v>
                </c:pt>
                <c:pt idx="565">
                  <c:v>23.9</c:v>
                </c:pt>
                <c:pt idx="566">
                  <c:v>29.6</c:v>
                </c:pt>
                <c:pt idx="567">
                  <c:v>33</c:v>
                </c:pt>
                <c:pt idx="568">
                  <c:v>13.9</c:v>
                </c:pt>
                <c:pt idx="569">
                  <c:v>17.3</c:v>
                </c:pt>
                <c:pt idx="570">
                  <c:v>36.1</c:v>
                </c:pt>
                <c:pt idx="571">
                  <c:v>30.9</c:v>
                </c:pt>
                <c:pt idx="572">
                  <c:v>36.200000000000003</c:v>
                </c:pt>
                <c:pt idx="573">
                  <c:v>43.1</c:v>
                </c:pt>
                <c:pt idx="574">
                  <c:v>42.2</c:v>
                </c:pt>
                <c:pt idx="575">
                  <c:v>41</c:v>
                </c:pt>
                <c:pt idx="576">
                  <c:v>42.5</c:v>
                </c:pt>
                <c:pt idx="577">
                  <c:v>43.3</c:v>
                </c:pt>
                <c:pt idx="578">
                  <c:v>45.4</c:v>
                </c:pt>
                <c:pt idx="579">
                  <c:v>45.3</c:v>
                </c:pt>
                <c:pt idx="580">
                  <c:v>46.8</c:v>
                </c:pt>
                <c:pt idx="581">
                  <c:v>39.700000000000003</c:v>
                </c:pt>
                <c:pt idx="582">
                  <c:v>40.6</c:v>
                </c:pt>
                <c:pt idx="583">
                  <c:v>45.8</c:v>
                </c:pt>
                <c:pt idx="584">
                  <c:v>12.1</c:v>
                </c:pt>
                <c:pt idx="585">
                  <c:v>9.9</c:v>
                </c:pt>
                <c:pt idx="586">
                  <c:v>9</c:v>
                </c:pt>
                <c:pt idx="587">
                  <c:v>16.5</c:v>
                </c:pt>
                <c:pt idx="588">
                  <c:v>3</c:v>
                </c:pt>
                <c:pt idx="589">
                  <c:v>2.8</c:v>
                </c:pt>
                <c:pt idx="590">
                  <c:v>2.2999999999999998</c:v>
                </c:pt>
                <c:pt idx="591">
                  <c:v>2.1</c:v>
                </c:pt>
                <c:pt idx="592">
                  <c:v>2.2000000000000002</c:v>
                </c:pt>
                <c:pt idx="593">
                  <c:v>2.8</c:v>
                </c:pt>
                <c:pt idx="594">
                  <c:v>14.4</c:v>
                </c:pt>
                <c:pt idx="595">
                  <c:v>20.3</c:v>
                </c:pt>
                <c:pt idx="596">
                  <c:v>25.8</c:v>
                </c:pt>
                <c:pt idx="597">
                  <c:v>40.799999999999997</c:v>
                </c:pt>
                <c:pt idx="598">
                  <c:v>44.7</c:v>
                </c:pt>
                <c:pt idx="599">
                  <c:v>50.1</c:v>
                </c:pt>
                <c:pt idx="600">
                  <c:v>58.5</c:v>
                </c:pt>
                <c:pt idx="601">
                  <c:v>59.7</c:v>
                </c:pt>
                <c:pt idx="602">
                  <c:v>53.2</c:v>
                </c:pt>
                <c:pt idx="603">
                  <c:v>51.5</c:v>
                </c:pt>
                <c:pt idx="604">
                  <c:v>49.5</c:v>
                </c:pt>
                <c:pt idx="605">
                  <c:v>48.6</c:v>
                </c:pt>
                <c:pt idx="606">
                  <c:v>39.700000000000003</c:v>
                </c:pt>
                <c:pt idx="607">
                  <c:v>44.9</c:v>
                </c:pt>
                <c:pt idx="608">
                  <c:v>44.3</c:v>
                </c:pt>
                <c:pt idx="609">
                  <c:v>0</c:v>
                </c:pt>
                <c:pt idx="610">
                  <c:v>1.8</c:v>
                </c:pt>
                <c:pt idx="611">
                  <c:v>3.4</c:v>
                </c:pt>
                <c:pt idx="612">
                  <c:v>9.1</c:v>
                </c:pt>
                <c:pt idx="613">
                  <c:v>13.9</c:v>
                </c:pt>
                <c:pt idx="614">
                  <c:v>19.2</c:v>
                </c:pt>
                <c:pt idx="615">
                  <c:v>105</c:v>
                </c:pt>
                <c:pt idx="616">
                  <c:v>49.9</c:v>
                </c:pt>
                <c:pt idx="617">
                  <c:v>35.200000000000003</c:v>
                </c:pt>
                <c:pt idx="618">
                  <c:v>39.6</c:v>
                </c:pt>
                <c:pt idx="619">
                  <c:v>32.4</c:v>
                </c:pt>
                <c:pt idx="620">
                  <c:v>34.4</c:v>
                </c:pt>
                <c:pt idx="621">
                  <c:v>41</c:v>
                </c:pt>
                <c:pt idx="622">
                  <c:v>40.700000000000003</c:v>
                </c:pt>
                <c:pt idx="623">
                  <c:v>47.2</c:v>
                </c:pt>
                <c:pt idx="624">
                  <c:v>44.4</c:v>
                </c:pt>
                <c:pt idx="625">
                  <c:v>45.9</c:v>
                </c:pt>
                <c:pt idx="626">
                  <c:v>45.4</c:v>
                </c:pt>
                <c:pt idx="627">
                  <c:v>42.3</c:v>
                </c:pt>
                <c:pt idx="628">
                  <c:v>41.3</c:v>
                </c:pt>
                <c:pt idx="629">
                  <c:v>30.7</c:v>
                </c:pt>
                <c:pt idx="630">
                  <c:v>32.9</c:v>
                </c:pt>
                <c:pt idx="631">
                  <c:v>25.9</c:v>
                </c:pt>
                <c:pt idx="632">
                  <c:v>10</c:v>
                </c:pt>
                <c:pt idx="633">
                  <c:v>0</c:v>
                </c:pt>
                <c:pt idx="634">
                  <c:v>0.9</c:v>
                </c:pt>
                <c:pt idx="635">
                  <c:v>1.2</c:v>
                </c:pt>
                <c:pt idx="636">
                  <c:v>1.1000000000000001</c:v>
                </c:pt>
                <c:pt idx="637">
                  <c:v>1</c:v>
                </c:pt>
                <c:pt idx="638">
                  <c:v>0.9</c:v>
                </c:pt>
                <c:pt idx="639">
                  <c:v>7.7</c:v>
                </c:pt>
                <c:pt idx="640">
                  <c:v>6.2</c:v>
                </c:pt>
                <c:pt idx="641">
                  <c:v>4.7</c:v>
                </c:pt>
                <c:pt idx="642">
                  <c:v>16.2</c:v>
                </c:pt>
                <c:pt idx="643">
                  <c:v>18.8</c:v>
                </c:pt>
                <c:pt idx="644">
                  <c:v>30.6</c:v>
                </c:pt>
                <c:pt idx="645">
                  <c:v>44</c:v>
                </c:pt>
                <c:pt idx="646">
                  <c:v>43.9</c:v>
                </c:pt>
                <c:pt idx="647">
                  <c:v>44.4</c:v>
                </c:pt>
                <c:pt idx="648">
                  <c:v>45.6</c:v>
                </c:pt>
                <c:pt idx="649">
                  <c:v>45.1</c:v>
                </c:pt>
                <c:pt idx="650">
                  <c:v>46</c:v>
                </c:pt>
                <c:pt idx="651">
                  <c:v>46.2</c:v>
                </c:pt>
                <c:pt idx="652">
                  <c:v>46.7</c:v>
                </c:pt>
                <c:pt idx="653">
                  <c:v>38.6</c:v>
                </c:pt>
                <c:pt idx="654">
                  <c:v>38.700000000000003</c:v>
                </c:pt>
                <c:pt idx="655">
                  <c:v>43.3</c:v>
                </c:pt>
                <c:pt idx="656">
                  <c:v>21.7</c:v>
                </c:pt>
                <c:pt idx="657">
                  <c:v>0</c:v>
                </c:pt>
                <c:pt idx="658">
                  <c:v>0</c:v>
                </c:pt>
                <c:pt idx="659">
                  <c:v>4.9000000000000004</c:v>
                </c:pt>
                <c:pt idx="660">
                  <c:v>2.6</c:v>
                </c:pt>
                <c:pt idx="661">
                  <c:v>0.9</c:v>
                </c:pt>
                <c:pt idx="662">
                  <c:v>0.7</c:v>
                </c:pt>
                <c:pt idx="663">
                  <c:v>0.8</c:v>
                </c:pt>
                <c:pt idx="664">
                  <c:v>1</c:v>
                </c:pt>
                <c:pt idx="665">
                  <c:v>1.9</c:v>
                </c:pt>
                <c:pt idx="666">
                  <c:v>4</c:v>
                </c:pt>
                <c:pt idx="667">
                  <c:v>5.7</c:v>
                </c:pt>
                <c:pt idx="668">
                  <c:v>9.8000000000000007</c:v>
                </c:pt>
                <c:pt idx="669">
                  <c:v>25.6</c:v>
                </c:pt>
                <c:pt idx="670">
                  <c:v>29.8</c:v>
                </c:pt>
                <c:pt idx="671">
                  <c:v>35.6</c:v>
                </c:pt>
              </c:numCache>
            </c:numRef>
          </c:val>
          <c:smooth val="0"/>
          <c:extLst>
            <c:ext xmlns:c16="http://schemas.microsoft.com/office/drawing/2014/chart" uri="{C3380CC4-5D6E-409C-BE32-E72D297353CC}">
              <c16:uniqueId val="{0000000B-0253-41D6-9DB9-C33450772473}"/>
            </c:ext>
          </c:extLst>
        </c:ser>
        <c:dLbls>
          <c:showLegendKey val="0"/>
          <c:showVal val="0"/>
          <c:showCatName val="0"/>
          <c:showSerName val="0"/>
          <c:showPercent val="0"/>
          <c:showBubbleSize val="0"/>
        </c:dLbls>
        <c:smooth val="0"/>
        <c:axId val="966188224"/>
        <c:axId val="1"/>
      </c:lineChart>
      <c:catAx>
        <c:axId val="966188224"/>
        <c:scaling>
          <c:orientation val="minMax"/>
        </c:scaling>
        <c:delete val="0"/>
        <c:axPos val="b"/>
        <c:title>
          <c:tx>
            <c:rich>
              <a:bodyPr/>
              <a:lstStyle/>
              <a:p>
                <a:pPr>
                  <a:defRPr/>
                </a:pPr>
                <a:r>
                  <a:rPr lang="fr-FR" sz="800" b="0"/>
                  <a:t>Time (h)</a:t>
                </a:r>
                <a:endParaRPr lang="fr-FR" b="0"/>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r-FR" sz="800" b="0"/>
                  <a:t>Kwh/m²</a:t>
                </a:r>
                <a:endParaRPr lang="fr-FR" b="0"/>
              </a:p>
            </c:rich>
          </c:tx>
          <c:overlay val="0"/>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966188224"/>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ln w="317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1"/>
            </a:pPr>
            <a:r>
              <a:rPr lang="fr-FR" sz="1000" b="0" i="1"/>
              <a:t>Er-rachidia - Hourly cooling demand (KWh/m²)-</a:t>
            </a:r>
            <a:r>
              <a:rPr lang="fr-FR" sz="1000" b="0" i="1" baseline="0"/>
              <a:t> July</a:t>
            </a:r>
            <a:endParaRPr lang="fr-FR" sz="1000" b="0" i="1"/>
          </a:p>
        </c:rich>
      </c:tx>
      <c:overlay val="0"/>
    </c:title>
    <c:autoTitleDeleted val="0"/>
    <c:plotArea>
      <c:layout/>
      <c:lineChart>
        <c:grouping val="standard"/>
        <c:varyColors val="0"/>
        <c:ser>
          <c:idx val="0"/>
          <c:order val="0"/>
          <c:tx>
            <c:strRef>
              <c:f>Ifrane!$B$1</c:f>
              <c:strCache>
                <c:ptCount val="1"/>
                <c:pt idx="0">
                  <c:v>Chauffage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Ifrane!$A$2:$A$673</c:f>
              <c:strCache>
                <c:ptCount val="672"/>
                <c:pt idx="0">
                  <c:v>745: J. 01-01h</c:v>
                </c:pt>
                <c:pt idx="1">
                  <c:v>746: J. 01-02h</c:v>
                </c:pt>
                <c:pt idx="2">
                  <c:v>747: J. 01-03h</c:v>
                </c:pt>
                <c:pt idx="3">
                  <c:v>748: J. 01-04h</c:v>
                </c:pt>
                <c:pt idx="4">
                  <c:v>749: J. 01-05h</c:v>
                </c:pt>
                <c:pt idx="5">
                  <c:v>750: J. 01-06h</c:v>
                </c:pt>
                <c:pt idx="6">
                  <c:v>751: J. 01-07h</c:v>
                </c:pt>
                <c:pt idx="7">
                  <c:v>752: J. 01-08h</c:v>
                </c:pt>
                <c:pt idx="8">
                  <c:v>753: J. 01-09h</c:v>
                </c:pt>
                <c:pt idx="9">
                  <c:v>754: J. 01-10h</c:v>
                </c:pt>
                <c:pt idx="10">
                  <c:v>755: J. 01-11h</c:v>
                </c:pt>
                <c:pt idx="11">
                  <c:v>756: J. 01-12h</c:v>
                </c:pt>
                <c:pt idx="12">
                  <c:v>757: J. 01-13h</c:v>
                </c:pt>
                <c:pt idx="13">
                  <c:v>758: J. 01-14h</c:v>
                </c:pt>
                <c:pt idx="14">
                  <c:v>759: J. 01-15h</c:v>
                </c:pt>
                <c:pt idx="15">
                  <c:v>760: J. 01-16h</c:v>
                </c:pt>
                <c:pt idx="16">
                  <c:v>761: J. 01-17h</c:v>
                </c:pt>
                <c:pt idx="17">
                  <c:v>762: J. 01-18h</c:v>
                </c:pt>
                <c:pt idx="18">
                  <c:v>763: J. 01-19h</c:v>
                </c:pt>
                <c:pt idx="19">
                  <c:v>764: J. 01-20h</c:v>
                </c:pt>
                <c:pt idx="20">
                  <c:v>765: J. 01-21h</c:v>
                </c:pt>
                <c:pt idx="21">
                  <c:v>766: J. 01-22h</c:v>
                </c:pt>
                <c:pt idx="22">
                  <c:v>767: J. 01-23h</c:v>
                </c:pt>
                <c:pt idx="23">
                  <c:v>768: J. 01-24h</c:v>
                </c:pt>
                <c:pt idx="24">
                  <c:v>769: V. 02-01h</c:v>
                </c:pt>
                <c:pt idx="25">
                  <c:v>770: V. 02-02h</c:v>
                </c:pt>
                <c:pt idx="26">
                  <c:v>771: V. 02-03h</c:v>
                </c:pt>
                <c:pt idx="27">
                  <c:v>772: V. 02-04h</c:v>
                </c:pt>
                <c:pt idx="28">
                  <c:v>773: V. 02-05h</c:v>
                </c:pt>
                <c:pt idx="29">
                  <c:v>774: V. 02-06h</c:v>
                </c:pt>
                <c:pt idx="30">
                  <c:v>775: V. 02-07h</c:v>
                </c:pt>
                <c:pt idx="31">
                  <c:v>776: V. 02-08h</c:v>
                </c:pt>
                <c:pt idx="32">
                  <c:v>777: V. 02-09h</c:v>
                </c:pt>
                <c:pt idx="33">
                  <c:v>778: V. 02-10h</c:v>
                </c:pt>
                <c:pt idx="34">
                  <c:v>779: V. 02-11h</c:v>
                </c:pt>
                <c:pt idx="35">
                  <c:v>780: V. 02-12h</c:v>
                </c:pt>
                <c:pt idx="36">
                  <c:v>781: V. 02-13h</c:v>
                </c:pt>
                <c:pt idx="37">
                  <c:v>782: V. 02-14h</c:v>
                </c:pt>
                <c:pt idx="38">
                  <c:v>783: V. 02-15h</c:v>
                </c:pt>
                <c:pt idx="39">
                  <c:v>784: V. 02-16h</c:v>
                </c:pt>
                <c:pt idx="40">
                  <c:v>785: V. 02-17h</c:v>
                </c:pt>
                <c:pt idx="41">
                  <c:v>786: V. 02-18h</c:v>
                </c:pt>
                <c:pt idx="42">
                  <c:v>787: V. 02-19h</c:v>
                </c:pt>
                <c:pt idx="43">
                  <c:v>788: V. 02-20h</c:v>
                </c:pt>
                <c:pt idx="44">
                  <c:v>789: V. 02-21h</c:v>
                </c:pt>
                <c:pt idx="45">
                  <c:v>790: V. 02-22h</c:v>
                </c:pt>
                <c:pt idx="46">
                  <c:v>791: V. 02-23h</c:v>
                </c:pt>
                <c:pt idx="47">
                  <c:v>792: V. 02-24h</c:v>
                </c:pt>
                <c:pt idx="48">
                  <c:v>793: S. 03-01h</c:v>
                </c:pt>
                <c:pt idx="49">
                  <c:v>794: S. 03-02h</c:v>
                </c:pt>
                <c:pt idx="50">
                  <c:v>795: S. 03-03h</c:v>
                </c:pt>
                <c:pt idx="51">
                  <c:v>796: S. 03-04h</c:v>
                </c:pt>
                <c:pt idx="52">
                  <c:v>797: S. 03-05h</c:v>
                </c:pt>
                <c:pt idx="53">
                  <c:v>798: S. 03-06h</c:v>
                </c:pt>
                <c:pt idx="54">
                  <c:v>799: S. 03-07h</c:v>
                </c:pt>
                <c:pt idx="55">
                  <c:v>800: S. 03-08h</c:v>
                </c:pt>
                <c:pt idx="56">
                  <c:v>801: S. 03-09h</c:v>
                </c:pt>
                <c:pt idx="57">
                  <c:v>802: S. 03-10h</c:v>
                </c:pt>
                <c:pt idx="58">
                  <c:v>803: S. 03-11h</c:v>
                </c:pt>
                <c:pt idx="59">
                  <c:v>804: S. 03-12h</c:v>
                </c:pt>
                <c:pt idx="60">
                  <c:v>805: S. 03-13h</c:v>
                </c:pt>
                <c:pt idx="61">
                  <c:v>806: S. 03-14h</c:v>
                </c:pt>
                <c:pt idx="62">
                  <c:v>807: S. 03-15h</c:v>
                </c:pt>
                <c:pt idx="63">
                  <c:v>808: S. 03-16h</c:v>
                </c:pt>
                <c:pt idx="64">
                  <c:v>809: S. 03-17h</c:v>
                </c:pt>
                <c:pt idx="65">
                  <c:v>810: S. 03-18h</c:v>
                </c:pt>
                <c:pt idx="66">
                  <c:v>811: S. 03-19h</c:v>
                </c:pt>
                <c:pt idx="67">
                  <c:v>812: S. 03-20h</c:v>
                </c:pt>
                <c:pt idx="68">
                  <c:v>813: S. 03-21h</c:v>
                </c:pt>
                <c:pt idx="69">
                  <c:v>814: S. 03-22h</c:v>
                </c:pt>
                <c:pt idx="70">
                  <c:v>815: S. 03-23h</c:v>
                </c:pt>
                <c:pt idx="71">
                  <c:v>816: S. 03-24h</c:v>
                </c:pt>
                <c:pt idx="72">
                  <c:v>817: D. 04-01h</c:v>
                </c:pt>
                <c:pt idx="73">
                  <c:v>818: D. 04-02h</c:v>
                </c:pt>
                <c:pt idx="74">
                  <c:v>819: D. 04-03h</c:v>
                </c:pt>
                <c:pt idx="75">
                  <c:v>820: D. 04-04h</c:v>
                </c:pt>
                <c:pt idx="76">
                  <c:v>821: D. 04-05h</c:v>
                </c:pt>
                <c:pt idx="77">
                  <c:v>822: D. 04-06h</c:v>
                </c:pt>
                <c:pt idx="78">
                  <c:v>823: D. 04-07h</c:v>
                </c:pt>
                <c:pt idx="79">
                  <c:v>824: D. 04-08h</c:v>
                </c:pt>
                <c:pt idx="80">
                  <c:v>825: D. 04-09h</c:v>
                </c:pt>
                <c:pt idx="81">
                  <c:v>826: D. 04-10h</c:v>
                </c:pt>
                <c:pt idx="82">
                  <c:v>827: D. 04-11h</c:v>
                </c:pt>
                <c:pt idx="83">
                  <c:v>828: D. 04-12h</c:v>
                </c:pt>
                <c:pt idx="84">
                  <c:v>829: D. 04-13h</c:v>
                </c:pt>
                <c:pt idx="85">
                  <c:v>830: D. 04-14h</c:v>
                </c:pt>
                <c:pt idx="86">
                  <c:v>831: D. 04-15h</c:v>
                </c:pt>
                <c:pt idx="87">
                  <c:v>832: D. 04-16h</c:v>
                </c:pt>
                <c:pt idx="88">
                  <c:v>833: D. 04-17h</c:v>
                </c:pt>
                <c:pt idx="89">
                  <c:v>834: D. 04-18h</c:v>
                </c:pt>
                <c:pt idx="90">
                  <c:v>835: D. 04-19h</c:v>
                </c:pt>
                <c:pt idx="91">
                  <c:v>836: D. 04-20h</c:v>
                </c:pt>
                <c:pt idx="92">
                  <c:v>837: D. 04-21h</c:v>
                </c:pt>
                <c:pt idx="93">
                  <c:v>838: D. 04-22h</c:v>
                </c:pt>
                <c:pt idx="94">
                  <c:v>839: D. 04-23h</c:v>
                </c:pt>
                <c:pt idx="95">
                  <c:v>840: D. 04-24h</c:v>
                </c:pt>
                <c:pt idx="96">
                  <c:v>841: L. 05-01h</c:v>
                </c:pt>
                <c:pt idx="97">
                  <c:v>842: L. 05-02h</c:v>
                </c:pt>
                <c:pt idx="98">
                  <c:v>843: L. 05-03h</c:v>
                </c:pt>
                <c:pt idx="99">
                  <c:v>844: L. 05-04h</c:v>
                </c:pt>
                <c:pt idx="100">
                  <c:v>845: L. 05-05h</c:v>
                </c:pt>
                <c:pt idx="101">
                  <c:v>846: L. 05-06h</c:v>
                </c:pt>
                <c:pt idx="102">
                  <c:v>847: L. 05-07h</c:v>
                </c:pt>
                <c:pt idx="103">
                  <c:v>848: L. 05-08h</c:v>
                </c:pt>
                <c:pt idx="104">
                  <c:v>849: L. 05-09h</c:v>
                </c:pt>
                <c:pt idx="105">
                  <c:v>850: L. 05-10h</c:v>
                </c:pt>
                <c:pt idx="106">
                  <c:v>851: L. 05-11h</c:v>
                </c:pt>
                <c:pt idx="107">
                  <c:v>852: L. 05-12h</c:v>
                </c:pt>
                <c:pt idx="108">
                  <c:v>853: L. 05-13h</c:v>
                </c:pt>
                <c:pt idx="109">
                  <c:v>854: L. 05-14h</c:v>
                </c:pt>
                <c:pt idx="110">
                  <c:v>855: L. 05-15h</c:v>
                </c:pt>
                <c:pt idx="111">
                  <c:v>856: L. 05-16h</c:v>
                </c:pt>
                <c:pt idx="112">
                  <c:v>857: L. 05-17h</c:v>
                </c:pt>
                <c:pt idx="113">
                  <c:v>858: L. 05-18h</c:v>
                </c:pt>
                <c:pt idx="114">
                  <c:v>859: L. 05-19h</c:v>
                </c:pt>
                <c:pt idx="115">
                  <c:v>860: L. 05-20h</c:v>
                </c:pt>
                <c:pt idx="116">
                  <c:v>861: L. 05-21h</c:v>
                </c:pt>
                <c:pt idx="117">
                  <c:v>862: L. 05-22h</c:v>
                </c:pt>
                <c:pt idx="118">
                  <c:v>863: L. 05-23h</c:v>
                </c:pt>
                <c:pt idx="119">
                  <c:v>864: L. 05-24h</c:v>
                </c:pt>
                <c:pt idx="120">
                  <c:v>865: M. 06-01h</c:v>
                </c:pt>
                <c:pt idx="121">
                  <c:v>866: M. 06-02h</c:v>
                </c:pt>
                <c:pt idx="122">
                  <c:v>867: M. 06-03h</c:v>
                </c:pt>
                <c:pt idx="123">
                  <c:v>868: M. 06-04h</c:v>
                </c:pt>
                <c:pt idx="124">
                  <c:v>869: M. 06-05h</c:v>
                </c:pt>
                <c:pt idx="125">
                  <c:v>870: M. 06-06h</c:v>
                </c:pt>
                <c:pt idx="126">
                  <c:v>871: M. 06-07h</c:v>
                </c:pt>
                <c:pt idx="127">
                  <c:v>872: M. 06-08h</c:v>
                </c:pt>
                <c:pt idx="128">
                  <c:v>873: M. 06-09h</c:v>
                </c:pt>
                <c:pt idx="129">
                  <c:v>874: M. 06-10h</c:v>
                </c:pt>
                <c:pt idx="130">
                  <c:v>875: M. 06-11h</c:v>
                </c:pt>
                <c:pt idx="131">
                  <c:v>876: M. 06-12h</c:v>
                </c:pt>
                <c:pt idx="132">
                  <c:v>877: M. 06-13h</c:v>
                </c:pt>
                <c:pt idx="133">
                  <c:v>878: M. 06-14h</c:v>
                </c:pt>
                <c:pt idx="134">
                  <c:v>879: M. 06-15h</c:v>
                </c:pt>
                <c:pt idx="135">
                  <c:v>880: M. 06-16h</c:v>
                </c:pt>
                <c:pt idx="136">
                  <c:v>881: M. 06-17h</c:v>
                </c:pt>
                <c:pt idx="137">
                  <c:v>882: M. 06-18h</c:v>
                </c:pt>
                <c:pt idx="138">
                  <c:v>883: M. 06-19h</c:v>
                </c:pt>
                <c:pt idx="139">
                  <c:v>884: M. 06-20h</c:v>
                </c:pt>
                <c:pt idx="140">
                  <c:v>885: M. 06-21h</c:v>
                </c:pt>
                <c:pt idx="141">
                  <c:v>886: M. 06-22h</c:v>
                </c:pt>
                <c:pt idx="142">
                  <c:v>887: M. 06-23h</c:v>
                </c:pt>
                <c:pt idx="143">
                  <c:v>888: M. 06-24h</c:v>
                </c:pt>
                <c:pt idx="144">
                  <c:v>889: M. 07-01h</c:v>
                </c:pt>
                <c:pt idx="145">
                  <c:v>890: M. 07-02h</c:v>
                </c:pt>
                <c:pt idx="146">
                  <c:v>891: M. 07-03h</c:v>
                </c:pt>
                <c:pt idx="147">
                  <c:v>892: M. 07-04h</c:v>
                </c:pt>
                <c:pt idx="148">
                  <c:v>893: M. 07-05h</c:v>
                </c:pt>
                <c:pt idx="149">
                  <c:v>894: M. 07-06h</c:v>
                </c:pt>
                <c:pt idx="150">
                  <c:v>895: M. 07-07h</c:v>
                </c:pt>
                <c:pt idx="151">
                  <c:v>896: M. 07-08h</c:v>
                </c:pt>
                <c:pt idx="152">
                  <c:v>897: M. 07-09h</c:v>
                </c:pt>
                <c:pt idx="153">
                  <c:v>898: M. 07-10h</c:v>
                </c:pt>
                <c:pt idx="154">
                  <c:v>899: M. 07-11h</c:v>
                </c:pt>
                <c:pt idx="155">
                  <c:v>900: M. 07-12h</c:v>
                </c:pt>
                <c:pt idx="156">
                  <c:v>901: M. 07-13h</c:v>
                </c:pt>
                <c:pt idx="157">
                  <c:v>902: M. 07-14h</c:v>
                </c:pt>
                <c:pt idx="158">
                  <c:v>903: M. 07-15h</c:v>
                </c:pt>
                <c:pt idx="159">
                  <c:v>904: M. 07-16h</c:v>
                </c:pt>
                <c:pt idx="160">
                  <c:v>905: M. 07-17h</c:v>
                </c:pt>
                <c:pt idx="161">
                  <c:v>906: M. 07-18h</c:v>
                </c:pt>
                <c:pt idx="162">
                  <c:v>907: M. 07-19h</c:v>
                </c:pt>
                <c:pt idx="163">
                  <c:v>908: M. 07-20h</c:v>
                </c:pt>
                <c:pt idx="164">
                  <c:v>909: M. 07-21h</c:v>
                </c:pt>
                <c:pt idx="165">
                  <c:v>910: M. 07-22h</c:v>
                </c:pt>
                <c:pt idx="166">
                  <c:v>911: M. 07-23h</c:v>
                </c:pt>
                <c:pt idx="167">
                  <c:v>912: M. 07-24h</c:v>
                </c:pt>
                <c:pt idx="168">
                  <c:v>913: J. 08-01h</c:v>
                </c:pt>
                <c:pt idx="169">
                  <c:v>914: J. 08-02h</c:v>
                </c:pt>
                <c:pt idx="170">
                  <c:v>915: J. 08-03h</c:v>
                </c:pt>
                <c:pt idx="171">
                  <c:v>916: J. 08-04h</c:v>
                </c:pt>
                <c:pt idx="172">
                  <c:v>917: J. 08-05h</c:v>
                </c:pt>
                <c:pt idx="173">
                  <c:v>918: J. 08-06h</c:v>
                </c:pt>
                <c:pt idx="174">
                  <c:v>919: J. 08-07h</c:v>
                </c:pt>
                <c:pt idx="175">
                  <c:v>920: J. 08-08h</c:v>
                </c:pt>
                <c:pt idx="176">
                  <c:v>921: J. 08-09h</c:v>
                </c:pt>
                <c:pt idx="177">
                  <c:v>922: J. 08-10h</c:v>
                </c:pt>
                <c:pt idx="178">
                  <c:v>923: J. 08-11h</c:v>
                </c:pt>
                <c:pt idx="179">
                  <c:v>924: J. 08-12h</c:v>
                </c:pt>
                <c:pt idx="180">
                  <c:v>925: J. 08-13h</c:v>
                </c:pt>
                <c:pt idx="181">
                  <c:v>926: J. 08-14h</c:v>
                </c:pt>
                <c:pt idx="182">
                  <c:v>927: J. 08-15h</c:v>
                </c:pt>
                <c:pt idx="183">
                  <c:v>928: J. 08-16h</c:v>
                </c:pt>
                <c:pt idx="184">
                  <c:v>929: J. 08-17h</c:v>
                </c:pt>
                <c:pt idx="185">
                  <c:v>930: J. 08-18h</c:v>
                </c:pt>
                <c:pt idx="186">
                  <c:v>931: J. 08-19h</c:v>
                </c:pt>
                <c:pt idx="187">
                  <c:v>932: J. 08-20h</c:v>
                </c:pt>
                <c:pt idx="188">
                  <c:v>933: J. 08-21h</c:v>
                </c:pt>
                <c:pt idx="189">
                  <c:v>934: J. 08-22h</c:v>
                </c:pt>
                <c:pt idx="190">
                  <c:v>935: J. 08-23h</c:v>
                </c:pt>
                <c:pt idx="191">
                  <c:v>936: J. 08-24h</c:v>
                </c:pt>
                <c:pt idx="192">
                  <c:v>937: V. 09-01h</c:v>
                </c:pt>
                <c:pt idx="193">
                  <c:v>938: V. 09-02h</c:v>
                </c:pt>
                <c:pt idx="194">
                  <c:v>939: V. 09-03h</c:v>
                </c:pt>
                <c:pt idx="195">
                  <c:v>940: V. 09-04h</c:v>
                </c:pt>
                <c:pt idx="196">
                  <c:v>941: V. 09-05h</c:v>
                </c:pt>
                <c:pt idx="197">
                  <c:v>942: V. 09-06h</c:v>
                </c:pt>
                <c:pt idx="198">
                  <c:v>943: V. 09-07h</c:v>
                </c:pt>
                <c:pt idx="199">
                  <c:v>944: V. 09-08h</c:v>
                </c:pt>
                <c:pt idx="200">
                  <c:v>945: V. 09-09h</c:v>
                </c:pt>
                <c:pt idx="201">
                  <c:v>946: V. 09-10h</c:v>
                </c:pt>
                <c:pt idx="202">
                  <c:v>947: V. 09-11h</c:v>
                </c:pt>
                <c:pt idx="203">
                  <c:v>948: V. 09-12h</c:v>
                </c:pt>
                <c:pt idx="204">
                  <c:v>949: V. 09-13h</c:v>
                </c:pt>
                <c:pt idx="205">
                  <c:v>950: V. 09-14h</c:v>
                </c:pt>
                <c:pt idx="206">
                  <c:v>951: V. 09-15h</c:v>
                </c:pt>
                <c:pt idx="207">
                  <c:v>952: V. 09-16h</c:v>
                </c:pt>
                <c:pt idx="208">
                  <c:v>953: V. 09-17h</c:v>
                </c:pt>
                <c:pt idx="209">
                  <c:v>954: V. 09-18h</c:v>
                </c:pt>
                <c:pt idx="210">
                  <c:v>955: V. 09-19h</c:v>
                </c:pt>
                <c:pt idx="211">
                  <c:v>956: V. 09-20h</c:v>
                </c:pt>
                <c:pt idx="212">
                  <c:v>957: V. 09-21h</c:v>
                </c:pt>
                <c:pt idx="213">
                  <c:v>958: V. 09-22h</c:v>
                </c:pt>
                <c:pt idx="214">
                  <c:v>959: V. 09-23h</c:v>
                </c:pt>
                <c:pt idx="215">
                  <c:v>960: V. 09-24h</c:v>
                </c:pt>
                <c:pt idx="216">
                  <c:v>961: S. 10-01h</c:v>
                </c:pt>
                <c:pt idx="217">
                  <c:v>962: S. 10-02h</c:v>
                </c:pt>
                <c:pt idx="218">
                  <c:v>963: S. 10-03h</c:v>
                </c:pt>
                <c:pt idx="219">
                  <c:v>964: S. 10-04h</c:v>
                </c:pt>
                <c:pt idx="220">
                  <c:v>965: S. 10-05h</c:v>
                </c:pt>
                <c:pt idx="221">
                  <c:v>966: S. 10-06h</c:v>
                </c:pt>
                <c:pt idx="222">
                  <c:v>967: S. 10-07h</c:v>
                </c:pt>
                <c:pt idx="223">
                  <c:v>968: S. 10-08h</c:v>
                </c:pt>
                <c:pt idx="224">
                  <c:v>969: S. 10-09h</c:v>
                </c:pt>
                <c:pt idx="225">
                  <c:v>970: S. 10-10h</c:v>
                </c:pt>
                <c:pt idx="226">
                  <c:v>971: S. 10-11h</c:v>
                </c:pt>
                <c:pt idx="227">
                  <c:v>972: S. 10-12h</c:v>
                </c:pt>
                <c:pt idx="228">
                  <c:v>973: S. 10-13h</c:v>
                </c:pt>
                <c:pt idx="229">
                  <c:v>974: S. 10-14h</c:v>
                </c:pt>
                <c:pt idx="230">
                  <c:v>975: S. 10-15h</c:v>
                </c:pt>
                <c:pt idx="231">
                  <c:v>976: S. 10-16h</c:v>
                </c:pt>
                <c:pt idx="232">
                  <c:v>977: S. 10-17h</c:v>
                </c:pt>
                <c:pt idx="233">
                  <c:v>978: S. 10-18h</c:v>
                </c:pt>
                <c:pt idx="234">
                  <c:v>979: S. 10-19h</c:v>
                </c:pt>
                <c:pt idx="235">
                  <c:v>980: S. 10-20h</c:v>
                </c:pt>
                <c:pt idx="236">
                  <c:v>981: S. 10-21h</c:v>
                </c:pt>
                <c:pt idx="237">
                  <c:v>982: S. 10-22h</c:v>
                </c:pt>
                <c:pt idx="238">
                  <c:v>983: S. 10-23h</c:v>
                </c:pt>
                <c:pt idx="239">
                  <c:v>984: S. 10-24h</c:v>
                </c:pt>
                <c:pt idx="240">
                  <c:v>985: D. 11-01h</c:v>
                </c:pt>
                <c:pt idx="241">
                  <c:v>986: D. 11-02h</c:v>
                </c:pt>
                <c:pt idx="242">
                  <c:v>987: D. 11-03h</c:v>
                </c:pt>
                <c:pt idx="243">
                  <c:v>988: D. 11-04h</c:v>
                </c:pt>
                <c:pt idx="244">
                  <c:v>989: D. 11-05h</c:v>
                </c:pt>
                <c:pt idx="245">
                  <c:v>990: D. 11-06h</c:v>
                </c:pt>
                <c:pt idx="246">
                  <c:v>991: D. 11-07h</c:v>
                </c:pt>
                <c:pt idx="247">
                  <c:v>992: D. 11-08h</c:v>
                </c:pt>
                <c:pt idx="248">
                  <c:v>993: D. 11-09h</c:v>
                </c:pt>
                <c:pt idx="249">
                  <c:v>994: D. 11-10h</c:v>
                </c:pt>
                <c:pt idx="250">
                  <c:v>995: D. 11-11h</c:v>
                </c:pt>
                <c:pt idx="251">
                  <c:v>996: D. 11-12h</c:v>
                </c:pt>
                <c:pt idx="252">
                  <c:v>997: D. 11-13h</c:v>
                </c:pt>
                <c:pt idx="253">
                  <c:v>998: D. 11-14h</c:v>
                </c:pt>
                <c:pt idx="254">
                  <c:v>999: D. 11-15h</c:v>
                </c:pt>
                <c:pt idx="255">
                  <c:v>1000: D. 11-16h</c:v>
                </c:pt>
                <c:pt idx="256">
                  <c:v>1001: D. 11-17h</c:v>
                </c:pt>
                <c:pt idx="257">
                  <c:v>1002: D. 11-18h</c:v>
                </c:pt>
                <c:pt idx="258">
                  <c:v>1003: D. 11-19h</c:v>
                </c:pt>
                <c:pt idx="259">
                  <c:v>1004: D. 11-20h</c:v>
                </c:pt>
                <c:pt idx="260">
                  <c:v>1005: D. 11-21h</c:v>
                </c:pt>
                <c:pt idx="261">
                  <c:v>1006: D. 11-22h</c:v>
                </c:pt>
                <c:pt idx="262">
                  <c:v>1007: D. 11-23h</c:v>
                </c:pt>
                <c:pt idx="263">
                  <c:v>1008: D. 11-24h</c:v>
                </c:pt>
                <c:pt idx="264">
                  <c:v>1009: L. 12-01h</c:v>
                </c:pt>
                <c:pt idx="265">
                  <c:v>1010: L. 12-02h</c:v>
                </c:pt>
                <c:pt idx="266">
                  <c:v>1011: L. 12-03h</c:v>
                </c:pt>
                <c:pt idx="267">
                  <c:v>1012: L. 12-04h</c:v>
                </c:pt>
                <c:pt idx="268">
                  <c:v>1013: L. 12-05h</c:v>
                </c:pt>
                <c:pt idx="269">
                  <c:v>1014: L. 12-06h</c:v>
                </c:pt>
                <c:pt idx="270">
                  <c:v>1015: L. 12-07h</c:v>
                </c:pt>
                <c:pt idx="271">
                  <c:v>1016: L. 12-08h</c:v>
                </c:pt>
                <c:pt idx="272">
                  <c:v>1017: L. 12-09h</c:v>
                </c:pt>
                <c:pt idx="273">
                  <c:v>1018: L. 12-10h</c:v>
                </c:pt>
                <c:pt idx="274">
                  <c:v>1019: L. 12-11h</c:v>
                </c:pt>
                <c:pt idx="275">
                  <c:v>1020: L. 12-12h</c:v>
                </c:pt>
                <c:pt idx="276">
                  <c:v>1021: L. 12-13h</c:v>
                </c:pt>
                <c:pt idx="277">
                  <c:v>1022: L. 12-14h</c:v>
                </c:pt>
                <c:pt idx="278">
                  <c:v>1023: L. 12-15h</c:v>
                </c:pt>
                <c:pt idx="279">
                  <c:v>1024: L. 12-16h</c:v>
                </c:pt>
                <c:pt idx="280">
                  <c:v>1025: L. 12-17h</c:v>
                </c:pt>
                <c:pt idx="281">
                  <c:v>1026: L. 12-18h</c:v>
                </c:pt>
                <c:pt idx="282">
                  <c:v>1027: L. 12-19h</c:v>
                </c:pt>
                <c:pt idx="283">
                  <c:v>1028: L. 12-20h</c:v>
                </c:pt>
                <c:pt idx="284">
                  <c:v>1029: L. 12-21h</c:v>
                </c:pt>
                <c:pt idx="285">
                  <c:v>1030: L. 12-22h</c:v>
                </c:pt>
                <c:pt idx="286">
                  <c:v>1031: L. 12-23h</c:v>
                </c:pt>
                <c:pt idx="287">
                  <c:v>1032: L. 12-24h</c:v>
                </c:pt>
                <c:pt idx="288">
                  <c:v>1033: M. 13-01h</c:v>
                </c:pt>
                <c:pt idx="289">
                  <c:v>1034: M. 13-02h</c:v>
                </c:pt>
                <c:pt idx="290">
                  <c:v>1035: M. 13-03h</c:v>
                </c:pt>
                <c:pt idx="291">
                  <c:v>1036: M. 13-04h</c:v>
                </c:pt>
                <c:pt idx="292">
                  <c:v>1037: M. 13-05h</c:v>
                </c:pt>
                <c:pt idx="293">
                  <c:v>1038: M. 13-06h</c:v>
                </c:pt>
                <c:pt idx="294">
                  <c:v>1039: M. 13-07h</c:v>
                </c:pt>
                <c:pt idx="295">
                  <c:v>1040: M. 13-08h</c:v>
                </c:pt>
                <c:pt idx="296">
                  <c:v>1041: M. 13-09h</c:v>
                </c:pt>
                <c:pt idx="297">
                  <c:v>1042: M. 13-10h</c:v>
                </c:pt>
                <c:pt idx="298">
                  <c:v>1043: M. 13-11h</c:v>
                </c:pt>
                <c:pt idx="299">
                  <c:v>1044: M. 13-12h</c:v>
                </c:pt>
                <c:pt idx="300">
                  <c:v>1045: M. 13-13h</c:v>
                </c:pt>
                <c:pt idx="301">
                  <c:v>1046: M. 13-14h</c:v>
                </c:pt>
                <c:pt idx="302">
                  <c:v>1047: M. 13-15h</c:v>
                </c:pt>
                <c:pt idx="303">
                  <c:v>1048: M. 13-16h</c:v>
                </c:pt>
                <c:pt idx="304">
                  <c:v>1049: M. 13-17h</c:v>
                </c:pt>
                <c:pt idx="305">
                  <c:v>1050: M. 13-18h</c:v>
                </c:pt>
                <c:pt idx="306">
                  <c:v>1051: M. 13-19h</c:v>
                </c:pt>
                <c:pt idx="307">
                  <c:v>1052: M. 13-20h</c:v>
                </c:pt>
                <c:pt idx="308">
                  <c:v>1053: M. 13-21h</c:v>
                </c:pt>
                <c:pt idx="309">
                  <c:v>1054: M. 13-22h</c:v>
                </c:pt>
                <c:pt idx="310">
                  <c:v>1055: M. 13-23h</c:v>
                </c:pt>
                <c:pt idx="311">
                  <c:v>1056: M. 13-24h</c:v>
                </c:pt>
                <c:pt idx="312">
                  <c:v>1057: M. 14-01h</c:v>
                </c:pt>
                <c:pt idx="313">
                  <c:v>1058: M. 14-02h</c:v>
                </c:pt>
                <c:pt idx="314">
                  <c:v>1059: M. 14-03h</c:v>
                </c:pt>
                <c:pt idx="315">
                  <c:v>1060: M. 14-04h</c:v>
                </c:pt>
                <c:pt idx="316">
                  <c:v>1061: M. 14-05h</c:v>
                </c:pt>
                <c:pt idx="317">
                  <c:v>1062: M. 14-06h</c:v>
                </c:pt>
                <c:pt idx="318">
                  <c:v>1063: M. 14-07h</c:v>
                </c:pt>
                <c:pt idx="319">
                  <c:v>1064: M. 14-08h</c:v>
                </c:pt>
                <c:pt idx="320">
                  <c:v>1065: M. 14-09h</c:v>
                </c:pt>
                <c:pt idx="321">
                  <c:v>1066: M. 14-10h</c:v>
                </c:pt>
                <c:pt idx="322">
                  <c:v>1067: M. 14-11h</c:v>
                </c:pt>
                <c:pt idx="323">
                  <c:v>1068: M. 14-12h</c:v>
                </c:pt>
                <c:pt idx="324">
                  <c:v>1069: M. 14-13h</c:v>
                </c:pt>
                <c:pt idx="325">
                  <c:v>1070: M. 14-14h</c:v>
                </c:pt>
                <c:pt idx="326">
                  <c:v>1071: M. 14-15h</c:v>
                </c:pt>
                <c:pt idx="327">
                  <c:v>1072: M. 14-16h</c:v>
                </c:pt>
                <c:pt idx="328">
                  <c:v>1073: M. 14-17h</c:v>
                </c:pt>
                <c:pt idx="329">
                  <c:v>1074: M. 14-18h</c:v>
                </c:pt>
                <c:pt idx="330">
                  <c:v>1075: M. 14-19h</c:v>
                </c:pt>
                <c:pt idx="331">
                  <c:v>1076: M. 14-20h</c:v>
                </c:pt>
                <c:pt idx="332">
                  <c:v>1077: M. 14-21h</c:v>
                </c:pt>
                <c:pt idx="333">
                  <c:v>1078: M. 14-22h</c:v>
                </c:pt>
                <c:pt idx="334">
                  <c:v>1079: M. 14-23h</c:v>
                </c:pt>
                <c:pt idx="335">
                  <c:v>1080: M. 14-24h</c:v>
                </c:pt>
                <c:pt idx="336">
                  <c:v>1081: J. 15-01h</c:v>
                </c:pt>
                <c:pt idx="337">
                  <c:v>1082: J. 15-02h</c:v>
                </c:pt>
                <c:pt idx="338">
                  <c:v>1083: J. 15-03h</c:v>
                </c:pt>
                <c:pt idx="339">
                  <c:v>1084: J. 15-04h</c:v>
                </c:pt>
                <c:pt idx="340">
                  <c:v>1085: J. 15-05h</c:v>
                </c:pt>
                <c:pt idx="341">
                  <c:v>1086: J. 15-06h</c:v>
                </c:pt>
                <c:pt idx="342">
                  <c:v>1087: J. 15-07h</c:v>
                </c:pt>
                <c:pt idx="343">
                  <c:v>1088: J. 15-08h</c:v>
                </c:pt>
                <c:pt idx="344">
                  <c:v>1089: J. 15-09h</c:v>
                </c:pt>
                <c:pt idx="345">
                  <c:v>1090: J. 15-10h</c:v>
                </c:pt>
                <c:pt idx="346">
                  <c:v>1091: J. 15-11h</c:v>
                </c:pt>
                <c:pt idx="347">
                  <c:v>1092: J. 15-12h</c:v>
                </c:pt>
                <c:pt idx="348">
                  <c:v>1093: J. 15-13h</c:v>
                </c:pt>
                <c:pt idx="349">
                  <c:v>1094: J. 15-14h</c:v>
                </c:pt>
                <c:pt idx="350">
                  <c:v>1095: J. 15-15h</c:v>
                </c:pt>
                <c:pt idx="351">
                  <c:v>1096: J. 15-16h</c:v>
                </c:pt>
                <c:pt idx="352">
                  <c:v>1097: J. 15-17h</c:v>
                </c:pt>
                <c:pt idx="353">
                  <c:v>1098: J. 15-18h</c:v>
                </c:pt>
                <c:pt idx="354">
                  <c:v>1099: J. 15-19h</c:v>
                </c:pt>
                <c:pt idx="355">
                  <c:v>1100: J. 15-20h</c:v>
                </c:pt>
                <c:pt idx="356">
                  <c:v>1101: J. 15-21h</c:v>
                </c:pt>
                <c:pt idx="357">
                  <c:v>1102: J. 15-22h</c:v>
                </c:pt>
                <c:pt idx="358">
                  <c:v>1103: J. 15-23h</c:v>
                </c:pt>
                <c:pt idx="359">
                  <c:v>1104: J. 15-24h</c:v>
                </c:pt>
                <c:pt idx="360">
                  <c:v>1105: V. 16-01h</c:v>
                </c:pt>
                <c:pt idx="361">
                  <c:v>1106: V. 16-02h</c:v>
                </c:pt>
                <c:pt idx="362">
                  <c:v>1107: V. 16-03h</c:v>
                </c:pt>
                <c:pt idx="363">
                  <c:v>1108: V. 16-04h</c:v>
                </c:pt>
                <c:pt idx="364">
                  <c:v>1109: V. 16-05h</c:v>
                </c:pt>
                <c:pt idx="365">
                  <c:v>1110: V. 16-06h</c:v>
                </c:pt>
                <c:pt idx="366">
                  <c:v>1111: V. 16-07h</c:v>
                </c:pt>
                <c:pt idx="367">
                  <c:v>1112: V. 16-08h</c:v>
                </c:pt>
                <c:pt idx="368">
                  <c:v>1113: V. 16-09h</c:v>
                </c:pt>
                <c:pt idx="369">
                  <c:v>1114: V. 16-10h</c:v>
                </c:pt>
                <c:pt idx="370">
                  <c:v>1115: V. 16-11h</c:v>
                </c:pt>
                <c:pt idx="371">
                  <c:v>1116: V. 16-12h</c:v>
                </c:pt>
                <c:pt idx="372">
                  <c:v>1117: V. 16-13h</c:v>
                </c:pt>
                <c:pt idx="373">
                  <c:v>1118: V. 16-14h</c:v>
                </c:pt>
                <c:pt idx="374">
                  <c:v>1119: V. 16-15h</c:v>
                </c:pt>
                <c:pt idx="375">
                  <c:v>1120: V. 16-16h</c:v>
                </c:pt>
                <c:pt idx="376">
                  <c:v>1121: V. 16-17h</c:v>
                </c:pt>
                <c:pt idx="377">
                  <c:v>1122: V. 16-18h</c:v>
                </c:pt>
                <c:pt idx="378">
                  <c:v>1123: V. 16-19h</c:v>
                </c:pt>
                <c:pt idx="379">
                  <c:v>1124: V. 16-20h</c:v>
                </c:pt>
                <c:pt idx="380">
                  <c:v>1125: V. 16-21h</c:v>
                </c:pt>
                <c:pt idx="381">
                  <c:v>1126: V. 16-22h</c:v>
                </c:pt>
                <c:pt idx="382">
                  <c:v>1127: V. 16-23h</c:v>
                </c:pt>
                <c:pt idx="383">
                  <c:v>1128: V. 16-24h</c:v>
                </c:pt>
                <c:pt idx="384">
                  <c:v>1129: S. 17-01h</c:v>
                </c:pt>
                <c:pt idx="385">
                  <c:v>1130: S. 17-02h</c:v>
                </c:pt>
                <c:pt idx="386">
                  <c:v>1131: S. 17-03h</c:v>
                </c:pt>
                <c:pt idx="387">
                  <c:v>1132: S. 17-04h</c:v>
                </c:pt>
                <c:pt idx="388">
                  <c:v>1133: S. 17-05h</c:v>
                </c:pt>
                <c:pt idx="389">
                  <c:v>1134: S. 17-06h</c:v>
                </c:pt>
                <c:pt idx="390">
                  <c:v>1135: S. 17-07h</c:v>
                </c:pt>
                <c:pt idx="391">
                  <c:v>1136: S. 17-08h</c:v>
                </c:pt>
                <c:pt idx="392">
                  <c:v>1137: S. 17-09h</c:v>
                </c:pt>
                <c:pt idx="393">
                  <c:v>1138: S. 17-10h</c:v>
                </c:pt>
                <c:pt idx="394">
                  <c:v>1139: S. 17-11h</c:v>
                </c:pt>
                <c:pt idx="395">
                  <c:v>1140: S. 17-12h</c:v>
                </c:pt>
                <c:pt idx="396">
                  <c:v>1141: S. 17-13h</c:v>
                </c:pt>
                <c:pt idx="397">
                  <c:v>1142: S. 17-14h</c:v>
                </c:pt>
                <c:pt idx="398">
                  <c:v>1143: S. 17-15h</c:v>
                </c:pt>
                <c:pt idx="399">
                  <c:v>1144: S. 17-16h</c:v>
                </c:pt>
                <c:pt idx="400">
                  <c:v>1145: S. 17-17h</c:v>
                </c:pt>
                <c:pt idx="401">
                  <c:v>1146: S. 17-18h</c:v>
                </c:pt>
                <c:pt idx="402">
                  <c:v>1147: S. 17-19h</c:v>
                </c:pt>
                <c:pt idx="403">
                  <c:v>1148: S. 17-20h</c:v>
                </c:pt>
                <c:pt idx="404">
                  <c:v>1149: S. 17-21h</c:v>
                </c:pt>
                <c:pt idx="405">
                  <c:v>1150: S. 17-22h</c:v>
                </c:pt>
                <c:pt idx="406">
                  <c:v>1151: S. 17-23h</c:v>
                </c:pt>
                <c:pt idx="407">
                  <c:v>1152: S. 17-24h</c:v>
                </c:pt>
                <c:pt idx="408">
                  <c:v>1153: D. 18-01h</c:v>
                </c:pt>
                <c:pt idx="409">
                  <c:v>1154: D. 18-02h</c:v>
                </c:pt>
                <c:pt idx="410">
                  <c:v>1155: D. 18-03h</c:v>
                </c:pt>
                <c:pt idx="411">
                  <c:v>1156: D. 18-04h</c:v>
                </c:pt>
                <c:pt idx="412">
                  <c:v>1157: D. 18-05h</c:v>
                </c:pt>
                <c:pt idx="413">
                  <c:v>1158: D. 18-06h</c:v>
                </c:pt>
                <c:pt idx="414">
                  <c:v>1159: D. 18-07h</c:v>
                </c:pt>
                <c:pt idx="415">
                  <c:v>1160: D. 18-08h</c:v>
                </c:pt>
                <c:pt idx="416">
                  <c:v>1161: D. 18-09h</c:v>
                </c:pt>
                <c:pt idx="417">
                  <c:v>1162: D. 18-10h</c:v>
                </c:pt>
                <c:pt idx="418">
                  <c:v>1163: D. 18-11h</c:v>
                </c:pt>
                <c:pt idx="419">
                  <c:v>1164: D. 18-12h</c:v>
                </c:pt>
                <c:pt idx="420">
                  <c:v>1165: D. 18-13h</c:v>
                </c:pt>
                <c:pt idx="421">
                  <c:v>1166: D. 18-14h</c:v>
                </c:pt>
                <c:pt idx="422">
                  <c:v>1167: D. 18-15h</c:v>
                </c:pt>
                <c:pt idx="423">
                  <c:v>1168: D. 18-16h</c:v>
                </c:pt>
                <c:pt idx="424">
                  <c:v>1169: D. 18-17h</c:v>
                </c:pt>
                <c:pt idx="425">
                  <c:v>1170: D. 18-18h</c:v>
                </c:pt>
                <c:pt idx="426">
                  <c:v>1171: D. 18-19h</c:v>
                </c:pt>
                <c:pt idx="427">
                  <c:v>1172: D. 18-20h</c:v>
                </c:pt>
                <c:pt idx="428">
                  <c:v>1173: D. 18-21h</c:v>
                </c:pt>
                <c:pt idx="429">
                  <c:v>1174: D. 18-22h</c:v>
                </c:pt>
                <c:pt idx="430">
                  <c:v>1175: D. 18-23h</c:v>
                </c:pt>
                <c:pt idx="431">
                  <c:v>1176: D. 18-24h</c:v>
                </c:pt>
                <c:pt idx="432">
                  <c:v>1177: L. 19-01h</c:v>
                </c:pt>
                <c:pt idx="433">
                  <c:v>1178: L. 19-02h</c:v>
                </c:pt>
                <c:pt idx="434">
                  <c:v>1179: L. 19-03h</c:v>
                </c:pt>
                <c:pt idx="435">
                  <c:v>1180: L. 19-04h</c:v>
                </c:pt>
                <c:pt idx="436">
                  <c:v>1181: L. 19-05h</c:v>
                </c:pt>
                <c:pt idx="437">
                  <c:v>1182: L. 19-06h</c:v>
                </c:pt>
                <c:pt idx="438">
                  <c:v>1183: L. 19-07h</c:v>
                </c:pt>
                <c:pt idx="439">
                  <c:v>1184: L. 19-08h</c:v>
                </c:pt>
                <c:pt idx="440">
                  <c:v>1185: L. 19-09h</c:v>
                </c:pt>
                <c:pt idx="441">
                  <c:v>1186: L. 19-10h</c:v>
                </c:pt>
                <c:pt idx="442">
                  <c:v>1187: L. 19-11h</c:v>
                </c:pt>
                <c:pt idx="443">
                  <c:v>1188: L. 19-12h</c:v>
                </c:pt>
                <c:pt idx="444">
                  <c:v>1189: L. 19-13h</c:v>
                </c:pt>
                <c:pt idx="445">
                  <c:v>1190: L. 19-14h</c:v>
                </c:pt>
                <c:pt idx="446">
                  <c:v>1191: L. 19-15h</c:v>
                </c:pt>
                <c:pt idx="447">
                  <c:v>1192: L. 19-16h</c:v>
                </c:pt>
                <c:pt idx="448">
                  <c:v>1193: L. 19-17h</c:v>
                </c:pt>
                <c:pt idx="449">
                  <c:v>1194: L. 19-18h</c:v>
                </c:pt>
                <c:pt idx="450">
                  <c:v>1195: L. 19-19h</c:v>
                </c:pt>
                <c:pt idx="451">
                  <c:v>1196: L. 19-20h</c:v>
                </c:pt>
                <c:pt idx="452">
                  <c:v>1197: L. 19-21h</c:v>
                </c:pt>
                <c:pt idx="453">
                  <c:v>1198: L. 19-22h</c:v>
                </c:pt>
                <c:pt idx="454">
                  <c:v>1199: L. 19-23h</c:v>
                </c:pt>
                <c:pt idx="455">
                  <c:v>1200: L. 19-24h</c:v>
                </c:pt>
                <c:pt idx="456">
                  <c:v>1201: M. 20-01h</c:v>
                </c:pt>
                <c:pt idx="457">
                  <c:v>1202: M. 20-02h</c:v>
                </c:pt>
                <c:pt idx="458">
                  <c:v>1203: M. 20-03h</c:v>
                </c:pt>
                <c:pt idx="459">
                  <c:v>1204: M. 20-04h</c:v>
                </c:pt>
                <c:pt idx="460">
                  <c:v>1205: M. 20-05h</c:v>
                </c:pt>
                <c:pt idx="461">
                  <c:v>1206: M. 20-06h</c:v>
                </c:pt>
                <c:pt idx="462">
                  <c:v>1207: M. 20-07h</c:v>
                </c:pt>
                <c:pt idx="463">
                  <c:v>1208: M. 20-08h</c:v>
                </c:pt>
                <c:pt idx="464">
                  <c:v>1209: M. 20-09h</c:v>
                </c:pt>
                <c:pt idx="465">
                  <c:v>1210: M. 20-10h</c:v>
                </c:pt>
                <c:pt idx="466">
                  <c:v>1211: M. 20-11h</c:v>
                </c:pt>
                <c:pt idx="467">
                  <c:v>1212: M. 20-12h</c:v>
                </c:pt>
                <c:pt idx="468">
                  <c:v>1213: M. 20-13h</c:v>
                </c:pt>
                <c:pt idx="469">
                  <c:v>1214: M. 20-14h</c:v>
                </c:pt>
                <c:pt idx="470">
                  <c:v>1215: M. 20-15h</c:v>
                </c:pt>
                <c:pt idx="471">
                  <c:v>1216: M. 20-16h</c:v>
                </c:pt>
                <c:pt idx="472">
                  <c:v>1217: M. 20-17h</c:v>
                </c:pt>
                <c:pt idx="473">
                  <c:v>1218: M. 20-18h</c:v>
                </c:pt>
                <c:pt idx="474">
                  <c:v>1219: M. 20-19h</c:v>
                </c:pt>
                <c:pt idx="475">
                  <c:v>1220: M. 20-20h</c:v>
                </c:pt>
                <c:pt idx="476">
                  <c:v>1221: M. 20-21h</c:v>
                </c:pt>
                <c:pt idx="477">
                  <c:v>1222: M. 20-22h</c:v>
                </c:pt>
                <c:pt idx="478">
                  <c:v>1223: M. 20-23h</c:v>
                </c:pt>
                <c:pt idx="479">
                  <c:v>1224: M. 20-24h</c:v>
                </c:pt>
                <c:pt idx="480">
                  <c:v>1225: M. 21-01h</c:v>
                </c:pt>
                <c:pt idx="481">
                  <c:v>1226: M. 21-02h</c:v>
                </c:pt>
                <c:pt idx="482">
                  <c:v>1227: M. 21-03h</c:v>
                </c:pt>
                <c:pt idx="483">
                  <c:v>1228: M. 21-04h</c:v>
                </c:pt>
                <c:pt idx="484">
                  <c:v>1229: M. 21-05h</c:v>
                </c:pt>
                <c:pt idx="485">
                  <c:v>1230: M. 21-06h</c:v>
                </c:pt>
                <c:pt idx="486">
                  <c:v>1231: M. 21-07h</c:v>
                </c:pt>
                <c:pt idx="487">
                  <c:v>1232: M. 21-08h</c:v>
                </c:pt>
                <c:pt idx="488">
                  <c:v>1233: M. 21-09h</c:v>
                </c:pt>
                <c:pt idx="489">
                  <c:v>1234: M. 21-10h</c:v>
                </c:pt>
                <c:pt idx="490">
                  <c:v>1235: M. 21-11h</c:v>
                </c:pt>
                <c:pt idx="491">
                  <c:v>1236: M. 21-12h</c:v>
                </c:pt>
                <c:pt idx="492">
                  <c:v>1237: M. 21-13h</c:v>
                </c:pt>
                <c:pt idx="493">
                  <c:v>1238: M. 21-14h</c:v>
                </c:pt>
                <c:pt idx="494">
                  <c:v>1239: M. 21-15h</c:v>
                </c:pt>
                <c:pt idx="495">
                  <c:v>1240: M. 21-16h</c:v>
                </c:pt>
                <c:pt idx="496">
                  <c:v>1241: M. 21-17h</c:v>
                </c:pt>
                <c:pt idx="497">
                  <c:v>1242: M. 21-18h</c:v>
                </c:pt>
                <c:pt idx="498">
                  <c:v>1243: M. 21-19h</c:v>
                </c:pt>
                <c:pt idx="499">
                  <c:v>1244: M. 21-20h</c:v>
                </c:pt>
                <c:pt idx="500">
                  <c:v>1245: M. 21-21h</c:v>
                </c:pt>
                <c:pt idx="501">
                  <c:v>1246: M. 21-22h</c:v>
                </c:pt>
                <c:pt idx="502">
                  <c:v>1247: M. 21-23h</c:v>
                </c:pt>
                <c:pt idx="503">
                  <c:v>1248: M. 21-24h</c:v>
                </c:pt>
                <c:pt idx="504">
                  <c:v>1249: J. 22-01h</c:v>
                </c:pt>
                <c:pt idx="505">
                  <c:v>1250: J. 22-02h</c:v>
                </c:pt>
                <c:pt idx="506">
                  <c:v>1251: J. 22-03h</c:v>
                </c:pt>
                <c:pt idx="507">
                  <c:v>1252: J. 22-04h</c:v>
                </c:pt>
                <c:pt idx="508">
                  <c:v>1253: J. 22-05h</c:v>
                </c:pt>
                <c:pt idx="509">
                  <c:v>1254: J. 22-06h</c:v>
                </c:pt>
                <c:pt idx="510">
                  <c:v>1255: J. 22-07h</c:v>
                </c:pt>
                <c:pt idx="511">
                  <c:v>1256: J. 22-08h</c:v>
                </c:pt>
                <c:pt idx="512">
                  <c:v>1257: J. 22-09h</c:v>
                </c:pt>
                <c:pt idx="513">
                  <c:v>1258: J. 22-10h</c:v>
                </c:pt>
                <c:pt idx="514">
                  <c:v>1259: J. 22-11h</c:v>
                </c:pt>
                <c:pt idx="515">
                  <c:v>1260: J. 22-12h</c:v>
                </c:pt>
                <c:pt idx="516">
                  <c:v>1261: J. 22-13h</c:v>
                </c:pt>
                <c:pt idx="517">
                  <c:v>1262: J. 22-14h</c:v>
                </c:pt>
                <c:pt idx="518">
                  <c:v>1263: J. 22-15h</c:v>
                </c:pt>
                <c:pt idx="519">
                  <c:v>1264: J. 22-16h</c:v>
                </c:pt>
                <c:pt idx="520">
                  <c:v>1265: J. 22-17h</c:v>
                </c:pt>
                <c:pt idx="521">
                  <c:v>1266: J. 22-18h</c:v>
                </c:pt>
                <c:pt idx="522">
                  <c:v>1267: J. 22-19h</c:v>
                </c:pt>
                <c:pt idx="523">
                  <c:v>1268: J. 22-20h</c:v>
                </c:pt>
                <c:pt idx="524">
                  <c:v>1269: J. 22-21h</c:v>
                </c:pt>
                <c:pt idx="525">
                  <c:v>1270: J. 22-22h</c:v>
                </c:pt>
                <c:pt idx="526">
                  <c:v>1271: J. 22-23h</c:v>
                </c:pt>
                <c:pt idx="527">
                  <c:v>1272: J. 22-24h</c:v>
                </c:pt>
                <c:pt idx="528">
                  <c:v>1273: V. 23-01h</c:v>
                </c:pt>
                <c:pt idx="529">
                  <c:v>1274: V. 23-02h</c:v>
                </c:pt>
                <c:pt idx="530">
                  <c:v>1275: V. 23-03h</c:v>
                </c:pt>
                <c:pt idx="531">
                  <c:v>1276: V. 23-04h</c:v>
                </c:pt>
                <c:pt idx="532">
                  <c:v>1277: V. 23-05h</c:v>
                </c:pt>
                <c:pt idx="533">
                  <c:v>1278: V. 23-06h</c:v>
                </c:pt>
                <c:pt idx="534">
                  <c:v>1279: V. 23-07h</c:v>
                </c:pt>
                <c:pt idx="535">
                  <c:v>1280: V. 23-08h</c:v>
                </c:pt>
                <c:pt idx="536">
                  <c:v>1281: V. 23-09h</c:v>
                </c:pt>
                <c:pt idx="537">
                  <c:v>1282: V. 23-10h</c:v>
                </c:pt>
                <c:pt idx="538">
                  <c:v>1283: V. 23-11h</c:v>
                </c:pt>
                <c:pt idx="539">
                  <c:v>1284: V. 23-12h</c:v>
                </c:pt>
                <c:pt idx="540">
                  <c:v>1285: V. 23-13h</c:v>
                </c:pt>
                <c:pt idx="541">
                  <c:v>1286: V. 23-14h</c:v>
                </c:pt>
                <c:pt idx="542">
                  <c:v>1287: V. 23-15h</c:v>
                </c:pt>
                <c:pt idx="543">
                  <c:v>1288: V. 23-16h</c:v>
                </c:pt>
                <c:pt idx="544">
                  <c:v>1289: V. 23-17h</c:v>
                </c:pt>
                <c:pt idx="545">
                  <c:v>1290: V. 23-18h</c:v>
                </c:pt>
                <c:pt idx="546">
                  <c:v>1291: V. 23-19h</c:v>
                </c:pt>
                <c:pt idx="547">
                  <c:v>1292: V. 23-20h</c:v>
                </c:pt>
                <c:pt idx="548">
                  <c:v>1293: V. 23-21h</c:v>
                </c:pt>
                <c:pt idx="549">
                  <c:v>1294: V. 23-22h</c:v>
                </c:pt>
                <c:pt idx="550">
                  <c:v>1295: V. 23-23h</c:v>
                </c:pt>
                <c:pt idx="551">
                  <c:v>1296: V. 23-24h</c:v>
                </c:pt>
                <c:pt idx="552">
                  <c:v>1297: S. 24-01h</c:v>
                </c:pt>
                <c:pt idx="553">
                  <c:v>1298: S. 24-02h</c:v>
                </c:pt>
                <c:pt idx="554">
                  <c:v>1299: S. 24-03h</c:v>
                </c:pt>
                <c:pt idx="555">
                  <c:v>1300: S. 24-04h</c:v>
                </c:pt>
                <c:pt idx="556">
                  <c:v>1301: S. 24-05h</c:v>
                </c:pt>
                <c:pt idx="557">
                  <c:v>1302: S. 24-06h</c:v>
                </c:pt>
                <c:pt idx="558">
                  <c:v>1303: S. 24-07h</c:v>
                </c:pt>
                <c:pt idx="559">
                  <c:v>1304: S. 24-08h</c:v>
                </c:pt>
                <c:pt idx="560">
                  <c:v>1305: S. 24-09h</c:v>
                </c:pt>
                <c:pt idx="561">
                  <c:v>1306: S. 24-10h</c:v>
                </c:pt>
                <c:pt idx="562">
                  <c:v>1307: S. 24-11h</c:v>
                </c:pt>
                <c:pt idx="563">
                  <c:v>1308: S. 24-12h</c:v>
                </c:pt>
                <c:pt idx="564">
                  <c:v>1309: S. 24-13h</c:v>
                </c:pt>
                <c:pt idx="565">
                  <c:v>1310: S. 24-14h</c:v>
                </c:pt>
                <c:pt idx="566">
                  <c:v>1311: S. 24-15h</c:v>
                </c:pt>
                <c:pt idx="567">
                  <c:v>1312: S. 24-16h</c:v>
                </c:pt>
                <c:pt idx="568">
                  <c:v>1313: S. 24-17h</c:v>
                </c:pt>
                <c:pt idx="569">
                  <c:v>1314: S. 24-18h</c:v>
                </c:pt>
                <c:pt idx="570">
                  <c:v>1315: S. 24-19h</c:v>
                </c:pt>
                <c:pt idx="571">
                  <c:v>1316: S. 24-20h</c:v>
                </c:pt>
                <c:pt idx="572">
                  <c:v>1317: S. 24-21h</c:v>
                </c:pt>
                <c:pt idx="573">
                  <c:v>1318: S. 24-22h</c:v>
                </c:pt>
                <c:pt idx="574">
                  <c:v>1319: S. 24-23h</c:v>
                </c:pt>
                <c:pt idx="575">
                  <c:v>1320: S. 24-24h</c:v>
                </c:pt>
                <c:pt idx="576">
                  <c:v>1321: D. 25-01h</c:v>
                </c:pt>
                <c:pt idx="577">
                  <c:v>1322: D. 25-02h</c:v>
                </c:pt>
                <c:pt idx="578">
                  <c:v>1323: D. 25-03h</c:v>
                </c:pt>
                <c:pt idx="579">
                  <c:v>1324: D. 25-04h</c:v>
                </c:pt>
                <c:pt idx="580">
                  <c:v>1325: D. 25-05h</c:v>
                </c:pt>
                <c:pt idx="581">
                  <c:v>1326: D. 25-06h</c:v>
                </c:pt>
                <c:pt idx="582">
                  <c:v>1327: D. 25-07h</c:v>
                </c:pt>
                <c:pt idx="583">
                  <c:v>1328: D. 25-08h</c:v>
                </c:pt>
                <c:pt idx="584">
                  <c:v>1329: D. 25-09h</c:v>
                </c:pt>
                <c:pt idx="585">
                  <c:v>1330: D. 25-10h</c:v>
                </c:pt>
                <c:pt idx="586">
                  <c:v>1331: D. 25-11h</c:v>
                </c:pt>
                <c:pt idx="587">
                  <c:v>1332: D. 25-12h</c:v>
                </c:pt>
                <c:pt idx="588">
                  <c:v>1333: D. 25-13h</c:v>
                </c:pt>
                <c:pt idx="589">
                  <c:v>1334: D. 25-14h</c:v>
                </c:pt>
                <c:pt idx="590">
                  <c:v>1335: D. 25-15h</c:v>
                </c:pt>
                <c:pt idx="591">
                  <c:v>1336: D. 25-16h</c:v>
                </c:pt>
                <c:pt idx="592">
                  <c:v>1337: D. 25-17h</c:v>
                </c:pt>
                <c:pt idx="593">
                  <c:v>1338: D. 25-18h</c:v>
                </c:pt>
                <c:pt idx="594">
                  <c:v>1339: D. 25-19h</c:v>
                </c:pt>
                <c:pt idx="595">
                  <c:v>1340: D. 25-20h</c:v>
                </c:pt>
                <c:pt idx="596">
                  <c:v>1341: D. 25-21h</c:v>
                </c:pt>
                <c:pt idx="597">
                  <c:v>1342: D. 25-22h</c:v>
                </c:pt>
                <c:pt idx="598">
                  <c:v>1343: D. 25-23h</c:v>
                </c:pt>
                <c:pt idx="599">
                  <c:v>1344: D. 25-24h</c:v>
                </c:pt>
                <c:pt idx="600">
                  <c:v>1345: L. 26-01h</c:v>
                </c:pt>
                <c:pt idx="601">
                  <c:v>1346: L. 26-02h</c:v>
                </c:pt>
                <c:pt idx="602">
                  <c:v>1347: L. 26-03h</c:v>
                </c:pt>
                <c:pt idx="603">
                  <c:v>1348: L. 26-04h</c:v>
                </c:pt>
                <c:pt idx="604">
                  <c:v>1349: L. 26-05h</c:v>
                </c:pt>
                <c:pt idx="605">
                  <c:v>1350: L. 26-06h</c:v>
                </c:pt>
                <c:pt idx="606">
                  <c:v>1351: L. 26-07h</c:v>
                </c:pt>
                <c:pt idx="607">
                  <c:v>1352: L. 26-08h</c:v>
                </c:pt>
                <c:pt idx="608">
                  <c:v>1353: L. 26-09h</c:v>
                </c:pt>
                <c:pt idx="609">
                  <c:v>1354: L. 26-10h</c:v>
                </c:pt>
                <c:pt idx="610">
                  <c:v>1355: L. 26-11h</c:v>
                </c:pt>
                <c:pt idx="611">
                  <c:v>1356: L. 26-12h</c:v>
                </c:pt>
                <c:pt idx="612">
                  <c:v>1357: L. 26-13h</c:v>
                </c:pt>
                <c:pt idx="613">
                  <c:v>1358: L. 26-14h</c:v>
                </c:pt>
                <c:pt idx="614">
                  <c:v>1359: L. 26-15h</c:v>
                </c:pt>
                <c:pt idx="615">
                  <c:v>1360: L. 26-16h</c:v>
                </c:pt>
                <c:pt idx="616">
                  <c:v>1361: L. 26-17h</c:v>
                </c:pt>
                <c:pt idx="617">
                  <c:v>1362: L. 26-18h</c:v>
                </c:pt>
                <c:pt idx="618">
                  <c:v>1363: L. 26-19h</c:v>
                </c:pt>
                <c:pt idx="619">
                  <c:v>1364: L. 26-20h</c:v>
                </c:pt>
                <c:pt idx="620">
                  <c:v>1365: L. 26-21h</c:v>
                </c:pt>
                <c:pt idx="621">
                  <c:v>1366: L. 26-22h</c:v>
                </c:pt>
                <c:pt idx="622">
                  <c:v>1367: L. 26-23h</c:v>
                </c:pt>
                <c:pt idx="623">
                  <c:v>1368: L. 26-24h</c:v>
                </c:pt>
                <c:pt idx="624">
                  <c:v>1369: M. 27-01h</c:v>
                </c:pt>
                <c:pt idx="625">
                  <c:v>1370: M. 27-02h</c:v>
                </c:pt>
                <c:pt idx="626">
                  <c:v>1371: M. 27-03h</c:v>
                </c:pt>
                <c:pt idx="627">
                  <c:v>1372: M. 27-04h</c:v>
                </c:pt>
                <c:pt idx="628">
                  <c:v>1373: M. 27-05h</c:v>
                </c:pt>
                <c:pt idx="629">
                  <c:v>1374: M. 27-06h</c:v>
                </c:pt>
                <c:pt idx="630">
                  <c:v>1375: M. 27-07h</c:v>
                </c:pt>
                <c:pt idx="631">
                  <c:v>1376: M. 27-08h</c:v>
                </c:pt>
                <c:pt idx="632">
                  <c:v>1377: M. 27-09h</c:v>
                </c:pt>
                <c:pt idx="633">
                  <c:v>1378: M. 27-10h</c:v>
                </c:pt>
                <c:pt idx="634">
                  <c:v>1379: M. 27-11h</c:v>
                </c:pt>
                <c:pt idx="635">
                  <c:v>1380: M. 27-12h</c:v>
                </c:pt>
                <c:pt idx="636">
                  <c:v>1381: M. 27-13h</c:v>
                </c:pt>
                <c:pt idx="637">
                  <c:v>1382: M. 27-14h</c:v>
                </c:pt>
                <c:pt idx="638">
                  <c:v>1383: M. 27-15h</c:v>
                </c:pt>
                <c:pt idx="639">
                  <c:v>1384: M. 27-16h</c:v>
                </c:pt>
                <c:pt idx="640">
                  <c:v>1385: M. 27-17h</c:v>
                </c:pt>
                <c:pt idx="641">
                  <c:v>1386: M. 27-18h</c:v>
                </c:pt>
                <c:pt idx="642">
                  <c:v>1387: M. 27-19h</c:v>
                </c:pt>
                <c:pt idx="643">
                  <c:v>1388: M. 27-20h</c:v>
                </c:pt>
                <c:pt idx="644">
                  <c:v>1389: M. 27-21h</c:v>
                </c:pt>
                <c:pt idx="645">
                  <c:v>1390: M. 27-22h</c:v>
                </c:pt>
                <c:pt idx="646">
                  <c:v>1391: M. 27-23h</c:v>
                </c:pt>
                <c:pt idx="647">
                  <c:v>1392: M. 27-24h</c:v>
                </c:pt>
                <c:pt idx="648">
                  <c:v>1393: M. 28-01h</c:v>
                </c:pt>
                <c:pt idx="649">
                  <c:v>1394: M. 28-02h</c:v>
                </c:pt>
                <c:pt idx="650">
                  <c:v>1395: M. 28-03h</c:v>
                </c:pt>
                <c:pt idx="651">
                  <c:v>1396: M. 28-04h</c:v>
                </c:pt>
                <c:pt idx="652">
                  <c:v>1397: M. 28-05h</c:v>
                </c:pt>
                <c:pt idx="653">
                  <c:v>1398: M. 28-06h</c:v>
                </c:pt>
                <c:pt idx="654">
                  <c:v>1399: M. 28-07h</c:v>
                </c:pt>
                <c:pt idx="655">
                  <c:v>1400: M. 28-08h</c:v>
                </c:pt>
                <c:pt idx="656">
                  <c:v>1401: M. 28-09h</c:v>
                </c:pt>
                <c:pt idx="657">
                  <c:v>1402: M. 28-10h</c:v>
                </c:pt>
                <c:pt idx="658">
                  <c:v>1403: M. 28-11h</c:v>
                </c:pt>
                <c:pt idx="659">
                  <c:v>1404: M. 28-12h</c:v>
                </c:pt>
                <c:pt idx="660">
                  <c:v>1405: M. 28-13h</c:v>
                </c:pt>
                <c:pt idx="661">
                  <c:v>1406: M. 28-14h</c:v>
                </c:pt>
                <c:pt idx="662">
                  <c:v>1407: M. 28-15h</c:v>
                </c:pt>
                <c:pt idx="663">
                  <c:v>1408: M. 28-16h</c:v>
                </c:pt>
                <c:pt idx="664">
                  <c:v>1409: M. 28-17h</c:v>
                </c:pt>
                <c:pt idx="665">
                  <c:v>1410: M. 28-18h</c:v>
                </c:pt>
                <c:pt idx="666">
                  <c:v>1411: M. 28-19h</c:v>
                </c:pt>
                <c:pt idx="667">
                  <c:v>1412: M. 28-20h</c:v>
                </c:pt>
                <c:pt idx="668">
                  <c:v>1413: M. 28-21h</c:v>
                </c:pt>
                <c:pt idx="669">
                  <c:v>1414: M. 28-22h</c:v>
                </c:pt>
                <c:pt idx="670">
                  <c:v>1415: M. 28-23h</c:v>
                </c:pt>
                <c:pt idx="671">
                  <c:v>1416: M. 28-24h</c:v>
                </c:pt>
              </c:strCache>
            </c:strRef>
          </c:cat>
          <c:val>
            <c:numRef>
              <c:f>Ifrane!$B$2:$B$673</c:f>
            </c:numRef>
          </c:val>
          <c:smooth val="0"/>
          <c:extLst>
            <c:ext xmlns:c16="http://schemas.microsoft.com/office/drawing/2014/chart" uri="{C3380CC4-5D6E-409C-BE32-E72D297353CC}">
              <c16:uniqueId val="{00000000-88C4-4323-8946-CD98E89E5332}"/>
            </c:ext>
          </c:extLst>
        </c:ser>
        <c:ser>
          <c:idx val="1"/>
          <c:order val="1"/>
          <c:tx>
            <c:strRef>
              <c:f>Ifrane!$C$1</c:f>
              <c:strCache>
                <c:ptCount val="1"/>
                <c:pt idx="0">
                  <c:v>Préchauf.</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Ifrane!$A$2:$A$673</c:f>
              <c:strCache>
                <c:ptCount val="672"/>
                <c:pt idx="0">
                  <c:v>745: J. 01-01h</c:v>
                </c:pt>
                <c:pt idx="1">
                  <c:v>746: J. 01-02h</c:v>
                </c:pt>
                <c:pt idx="2">
                  <c:v>747: J. 01-03h</c:v>
                </c:pt>
                <c:pt idx="3">
                  <c:v>748: J. 01-04h</c:v>
                </c:pt>
                <c:pt idx="4">
                  <c:v>749: J. 01-05h</c:v>
                </c:pt>
                <c:pt idx="5">
                  <c:v>750: J. 01-06h</c:v>
                </c:pt>
                <c:pt idx="6">
                  <c:v>751: J. 01-07h</c:v>
                </c:pt>
                <c:pt idx="7">
                  <c:v>752: J. 01-08h</c:v>
                </c:pt>
                <c:pt idx="8">
                  <c:v>753: J. 01-09h</c:v>
                </c:pt>
                <c:pt idx="9">
                  <c:v>754: J. 01-10h</c:v>
                </c:pt>
                <c:pt idx="10">
                  <c:v>755: J. 01-11h</c:v>
                </c:pt>
                <c:pt idx="11">
                  <c:v>756: J. 01-12h</c:v>
                </c:pt>
                <c:pt idx="12">
                  <c:v>757: J. 01-13h</c:v>
                </c:pt>
                <c:pt idx="13">
                  <c:v>758: J. 01-14h</c:v>
                </c:pt>
                <c:pt idx="14">
                  <c:v>759: J. 01-15h</c:v>
                </c:pt>
                <c:pt idx="15">
                  <c:v>760: J. 01-16h</c:v>
                </c:pt>
                <c:pt idx="16">
                  <c:v>761: J. 01-17h</c:v>
                </c:pt>
                <c:pt idx="17">
                  <c:v>762: J. 01-18h</c:v>
                </c:pt>
                <c:pt idx="18">
                  <c:v>763: J. 01-19h</c:v>
                </c:pt>
                <c:pt idx="19">
                  <c:v>764: J. 01-20h</c:v>
                </c:pt>
                <c:pt idx="20">
                  <c:v>765: J. 01-21h</c:v>
                </c:pt>
                <c:pt idx="21">
                  <c:v>766: J. 01-22h</c:v>
                </c:pt>
                <c:pt idx="22">
                  <c:v>767: J. 01-23h</c:v>
                </c:pt>
                <c:pt idx="23">
                  <c:v>768: J. 01-24h</c:v>
                </c:pt>
                <c:pt idx="24">
                  <c:v>769: V. 02-01h</c:v>
                </c:pt>
                <c:pt idx="25">
                  <c:v>770: V. 02-02h</c:v>
                </c:pt>
                <c:pt idx="26">
                  <c:v>771: V. 02-03h</c:v>
                </c:pt>
                <c:pt idx="27">
                  <c:v>772: V. 02-04h</c:v>
                </c:pt>
                <c:pt idx="28">
                  <c:v>773: V. 02-05h</c:v>
                </c:pt>
                <c:pt idx="29">
                  <c:v>774: V. 02-06h</c:v>
                </c:pt>
                <c:pt idx="30">
                  <c:v>775: V. 02-07h</c:v>
                </c:pt>
                <c:pt idx="31">
                  <c:v>776: V. 02-08h</c:v>
                </c:pt>
                <c:pt idx="32">
                  <c:v>777: V. 02-09h</c:v>
                </c:pt>
                <c:pt idx="33">
                  <c:v>778: V. 02-10h</c:v>
                </c:pt>
                <c:pt idx="34">
                  <c:v>779: V. 02-11h</c:v>
                </c:pt>
                <c:pt idx="35">
                  <c:v>780: V. 02-12h</c:v>
                </c:pt>
                <c:pt idx="36">
                  <c:v>781: V. 02-13h</c:v>
                </c:pt>
                <c:pt idx="37">
                  <c:v>782: V. 02-14h</c:v>
                </c:pt>
                <c:pt idx="38">
                  <c:v>783: V. 02-15h</c:v>
                </c:pt>
                <c:pt idx="39">
                  <c:v>784: V. 02-16h</c:v>
                </c:pt>
                <c:pt idx="40">
                  <c:v>785: V. 02-17h</c:v>
                </c:pt>
                <c:pt idx="41">
                  <c:v>786: V. 02-18h</c:v>
                </c:pt>
                <c:pt idx="42">
                  <c:v>787: V. 02-19h</c:v>
                </c:pt>
                <c:pt idx="43">
                  <c:v>788: V. 02-20h</c:v>
                </c:pt>
                <c:pt idx="44">
                  <c:v>789: V. 02-21h</c:v>
                </c:pt>
                <c:pt idx="45">
                  <c:v>790: V. 02-22h</c:v>
                </c:pt>
                <c:pt idx="46">
                  <c:v>791: V. 02-23h</c:v>
                </c:pt>
                <c:pt idx="47">
                  <c:v>792: V. 02-24h</c:v>
                </c:pt>
                <c:pt idx="48">
                  <c:v>793: S. 03-01h</c:v>
                </c:pt>
                <c:pt idx="49">
                  <c:v>794: S. 03-02h</c:v>
                </c:pt>
                <c:pt idx="50">
                  <c:v>795: S. 03-03h</c:v>
                </c:pt>
                <c:pt idx="51">
                  <c:v>796: S. 03-04h</c:v>
                </c:pt>
                <c:pt idx="52">
                  <c:v>797: S. 03-05h</c:v>
                </c:pt>
                <c:pt idx="53">
                  <c:v>798: S. 03-06h</c:v>
                </c:pt>
                <c:pt idx="54">
                  <c:v>799: S. 03-07h</c:v>
                </c:pt>
                <c:pt idx="55">
                  <c:v>800: S. 03-08h</c:v>
                </c:pt>
                <c:pt idx="56">
                  <c:v>801: S. 03-09h</c:v>
                </c:pt>
                <c:pt idx="57">
                  <c:v>802: S. 03-10h</c:v>
                </c:pt>
                <c:pt idx="58">
                  <c:v>803: S. 03-11h</c:v>
                </c:pt>
                <c:pt idx="59">
                  <c:v>804: S. 03-12h</c:v>
                </c:pt>
                <c:pt idx="60">
                  <c:v>805: S. 03-13h</c:v>
                </c:pt>
                <c:pt idx="61">
                  <c:v>806: S. 03-14h</c:v>
                </c:pt>
                <c:pt idx="62">
                  <c:v>807: S. 03-15h</c:v>
                </c:pt>
                <c:pt idx="63">
                  <c:v>808: S. 03-16h</c:v>
                </c:pt>
                <c:pt idx="64">
                  <c:v>809: S. 03-17h</c:v>
                </c:pt>
                <c:pt idx="65">
                  <c:v>810: S. 03-18h</c:v>
                </c:pt>
                <c:pt idx="66">
                  <c:v>811: S. 03-19h</c:v>
                </c:pt>
                <c:pt idx="67">
                  <c:v>812: S. 03-20h</c:v>
                </c:pt>
                <c:pt idx="68">
                  <c:v>813: S. 03-21h</c:v>
                </c:pt>
                <c:pt idx="69">
                  <c:v>814: S. 03-22h</c:v>
                </c:pt>
                <c:pt idx="70">
                  <c:v>815: S. 03-23h</c:v>
                </c:pt>
                <c:pt idx="71">
                  <c:v>816: S. 03-24h</c:v>
                </c:pt>
                <c:pt idx="72">
                  <c:v>817: D. 04-01h</c:v>
                </c:pt>
                <c:pt idx="73">
                  <c:v>818: D. 04-02h</c:v>
                </c:pt>
                <c:pt idx="74">
                  <c:v>819: D. 04-03h</c:v>
                </c:pt>
                <c:pt idx="75">
                  <c:v>820: D. 04-04h</c:v>
                </c:pt>
                <c:pt idx="76">
                  <c:v>821: D. 04-05h</c:v>
                </c:pt>
                <c:pt idx="77">
                  <c:v>822: D. 04-06h</c:v>
                </c:pt>
                <c:pt idx="78">
                  <c:v>823: D. 04-07h</c:v>
                </c:pt>
                <c:pt idx="79">
                  <c:v>824: D. 04-08h</c:v>
                </c:pt>
                <c:pt idx="80">
                  <c:v>825: D. 04-09h</c:v>
                </c:pt>
                <c:pt idx="81">
                  <c:v>826: D. 04-10h</c:v>
                </c:pt>
                <c:pt idx="82">
                  <c:v>827: D. 04-11h</c:v>
                </c:pt>
                <c:pt idx="83">
                  <c:v>828: D. 04-12h</c:v>
                </c:pt>
                <c:pt idx="84">
                  <c:v>829: D. 04-13h</c:v>
                </c:pt>
                <c:pt idx="85">
                  <c:v>830: D. 04-14h</c:v>
                </c:pt>
                <c:pt idx="86">
                  <c:v>831: D. 04-15h</c:v>
                </c:pt>
                <c:pt idx="87">
                  <c:v>832: D. 04-16h</c:v>
                </c:pt>
                <c:pt idx="88">
                  <c:v>833: D. 04-17h</c:v>
                </c:pt>
                <c:pt idx="89">
                  <c:v>834: D. 04-18h</c:v>
                </c:pt>
                <c:pt idx="90">
                  <c:v>835: D. 04-19h</c:v>
                </c:pt>
                <c:pt idx="91">
                  <c:v>836: D. 04-20h</c:v>
                </c:pt>
                <c:pt idx="92">
                  <c:v>837: D. 04-21h</c:v>
                </c:pt>
                <c:pt idx="93">
                  <c:v>838: D. 04-22h</c:v>
                </c:pt>
                <c:pt idx="94">
                  <c:v>839: D. 04-23h</c:v>
                </c:pt>
                <c:pt idx="95">
                  <c:v>840: D. 04-24h</c:v>
                </c:pt>
                <c:pt idx="96">
                  <c:v>841: L. 05-01h</c:v>
                </c:pt>
                <c:pt idx="97">
                  <c:v>842: L. 05-02h</c:v>
                </c:pt>
                <c:pt idx="98">
                  <c:v>843: L. 05-03h</c:v>
                </c:pt>
                <c:pt idx="99">
                  <c:v>844: L. 05-04h</c:v>
                </c:pt>
                <c:pt idx="100">
                  <c:v>845: L. 05-05h</c:v>
                </c:pt>
                <c:pt idx="101">
                  <c:v>846: L. 05-06h</c:v>
                </c:pt>
                <c:pt idx="102">
                  <c:v>847: L. 05-07h</c:v>
                </c:pt>
                <c:pt idx="103">
                  <c:v>848: L. 05-08h</c:v>
                </c:pt>
                <c:pt idx="104">
                  <c:v>849: L. 05-09h</c:v>
                </c:pt>
                <c:pt idx="105">
                  <c:v>850: L. 05-10h</c:v>
                </c:pt>
                <c:pt idx="106">
                  <c:v>851: L. 05-11h</c:v>
                </c:pt>
                <c:pt idx="107">
                  <c:v>852: L. 05-12h</c:v>
                </c:pt>
                <c:pt idx="108">
                  <c:v>853: L. 05-13h</c:v>
                </c:pt>
                <c:pt idx="109">
                  <c:v>854: L. 05-14h</c:v>
                </c:pt>
                <c:pt idx="110">
                  <c:v>855: L. 05-15h</c:v>
                </c:pt>
                <c:pt idx="111">
                  <c:v>856: L. 05-16h</c:v>
                </c:pt>
                <c:pt idx="112">
                  <c:v>857: L. 05-17h</c:v>
                </c:pt>
                <c:pt idx="113">
                  <c:v>858: L. 05-18h</c:v>
                </c:pt>
                <c:pt idx="114">
                  <c:v>859: L. 05-19h</c:v>
                </c:pt>
                <c:pt idx="115">
                  <c:v>860: L. 05-20h</c:v>
                </c:pt>
                <c:pt idx="116">
                  <c:v>861: L. 05-21h</c:v>
                </c:pt>
                <c:pt idx="117">
                  <c:v>862: L. 05-22h</c:v>
                </c:pt>
                <c:pt idx="118">
                  <c:v>863: L. 05-23h</c:v>
                </c:pt>
                <c:pt idx="119">
                  <c:v>864: L. 05-24h</c:v>
                </c:pt>
                <c:pt idx="120">
                  <c:v>865: M. 06-01h</c:v>
                </c:pt>
                <c:pt idx="121">
                  <c:v>866: M. 06-02h</c:v>
                </c:pt>
                <c:pt idx="122">
                  <c:v>867: M. 06-03h</c:v>
                </c:pt>
                <c:pt idx="123">
                  <c:v>868: M. 06-04h</c:v>
                </c:pt>
                <c:pt idx="124">
                  <c:v>869: M. 06-05h</c:v>
                </c:pt>
                <c:pt idx="125">
                  <c:v>870: M. 06-06h</c:v>
                </c:pt>
                <c:pt idx="126">
                  <c:v>871: M. 06-07h</c:v>
                </c:pt>
                <c:pt idx="127">
                  <c:v>872: M. 06-08h</c:v>
                </c:pt>
                <c:pt idx="128">
                  <c:v>873: M. 06-09h</c:v>
                </c:pt>
                <c:pt idx="129">
                  <c:v>874: M. 06-10h</c:v>
                </c:pt>
                <c:pt idx="130">
                  <c:v>875: M. 06-11h</c:v>
                </c:pt>
                <c:pt idx="131">
                  <c:v>876: M. 06-12h</c:v>
                </c:pt>
                <c:pt idx="132">
                  <c:v>877: M. 06-13h</c:v>
                </c:pt>
                <c:pt idx="133">
                  <c:v>878: M. 06-14h</c:v>
                </c:pt>
                <c:pt idx="134">
                  <c:v>879: M. 06-15h</c:v>
                </c:pt>
                <c:pt idx="135">
                  <c:v>880: M. 06-16h</c:v>
                </c:pt>
                <c:pt idx="136">
                  <c:v>881: M. 06-17h</c:v>
                </c:pt>
                <c:pt idx="137">
                  <c:v>882: M. 06-18h</c:v>
                </c:pt>
                <c:pt idx="138">
                  <c:v>883: M. 06-19h</c:v>
                </c:pt>
                <c:pt idx="139">
                  <c:v>884: M. 06-20h</c:v>
                </c:pt>
                <c:pt idx="140">
                  <c:v>885: M. 06-21h</c:v>
                </c:pt>
                <c:pt idx="141">
                  <c:v>886: M. 06-22h</c:v>
                </c:pt>
                <c:pt idx="142">
                  <c:v>887: M. 06-23h</c:v>
                </c:pt>
                <c:pt idx="143">
                  <c:v>888: M. 06-24h</c:v>
                </c:pt>
                <c:pt idx="144">
                  <c:v>889: M. 07-01h</c:v>
                </c:pt>
                <c:pt idx="145">
                  <c:v>890: M. 07-02h</c:v>
                </c:pt>
                <c:pt idx="146">
                  <c:v>891: M. 07-03h</c:v>
                </c:pt>
                <c:pt idx="147">
                  <c:v>892: M. 07-04h</c:v>
                </c:pt>
                <c:pt idx="148">
                  <c:v>893: M. 07-05h</c:v>
                </c:pt>
                <c:pt idx="149">
                  <c:v>894: M. 07-06h</c:v>
                </c:pt>
                <c:pt idx="150">
                  <c:v>895: M. 07-07h</c:v>
                </c:pt>
                <c:pt idx="151">
                  <c:v>896: M. 07-08h</c:v>
                </c:pt>
                <c:pt idx="152">
                  <c:v>897: M. 07-09h</c:v>
                </c:pt>
                <c:pt idx="153">
                  <c:v>898: M. 07-10h</c:v>
                </c:pt>
                <c:pt idx="154">
                  <c:v>899: M. 07-11h</c:v>
                </c:pt>
                <c:pt idx="155">
                  <c:v>900: M. 07-12h</c:v>
                </c:pt>
                <c:pt idx="156">
                  <c:v>901: M. 07-13h</c:v>
                </c:pt>
                <c:pt idx="157">
                  <c:v>902: M. 07-14h</c:v>
                </c:pt>
                <c:pt idx="158">
                  <c:v>903: M. 07-15h</c:v>
                </c:pt>
                <c:pt idx="159">
                  <c:v>904: M. 07-16h</c:v>
                </c:pt>
                <c:pt idx="160">
                  <c:v>905: M. 07-17h</c:v>
                </c:pt>
                <c:pt idx="161">
                  <c:v>906: M. 07-18h</c:v>
                </c:pt>
                <c:pt idx="162">
                  <c:v>907: M. 07-19h</c:v>
                </c:pt>
                <c:pt idx="163">
                  <c:v>908: M. 07-20h</c:v>
                </c:pt>
                <c:pt idx="164">
                  <c:v>909: M. 07-21h</c:v>
                </c:pt>
                <c:pt idx="165">
                  <c:v>910: M. 07-22h</c:v>
                </c:pt>
                <c:pt idx="166">
                  <c:v>911: M. 07-23h</c:v>
                </c:pt>
                <c:pt idx="167">
                  <c:v>912: M. 07-24h</c:v>
                </c:pt>
                <c:pt idx="168">
                  <c:v>913: J. 08-01h</c:v>
                </c:pt>
                <c:pt idx="169">
                  <c:v>914: J. 08-02h</c:v>
                </c:pt>
                <c:pt idx="170">
                  <c:v>915: J. 08-03h</c:v>
                </c:pt>
                <c:pt idx="171">
                  <c:v>916: J. 08-04h</c:v>
                </c:pt>
                <c:pt idx="172">
                  <c:v>917: J. 08-05h</c:v>
                </c:pt>
                <c:pt idx="173">
                  <c:v>918: J. 08-06h</c:v>
                </c:pt>
                <c:pt idx="174">
                  <c:v>919: J. 08-07h</c:v>
                </c:pt>
                <c:pt idx="175">
                  <c:v>920: J. 08-08h</c:v>
                </c:pt>
                <c:pt idx="176">
                  <c:v>921: J. 08-09h</c:v>
                </c:pt>
                <c:pt idx="177">
                  <c:v>922: J. 08-10h</c:v>
                </c:pt>
                <c:pt idx="178">
                  <c:v>923: J. 08-11h</c:v>
                </c:pt>
                <c:pt idx="179">
                  <c:v>924: J. 08-12h</c:v>
                </c:pt>
                <c:pt idx="180">
                  <c:v>925: J. 08-13h</c:v>
                </c:pt>
                <c:pt idx="181">
                  <c:v>926: J. 08-14h</c:v>
                </c:pt>
                <c:pt idx="182">
                  <c:v>927: J. 08-15h</c:v>
                </c:pt>
                <c:pt idx="183">
                  <c:v>928: J. 08-16h</c:v>
                </c:pt>
                <c:pt idx="184">
                  <c:v>929: J. 08-17h</c:v>
                </c:pt>
                <c:pt idx="185">
                  <c:v>930: J. 08-18h</c:v>
                </c:pt>
                <c:pt idx="186">
                  <c:v>931: J. 08-19h</c:v>
                </c:pt>
                <c:pt idx="187">
                  <c:v>932: J. 08-20h</c:v>
                </c:pt>
                <c:pt idx="188">
                  <c:v>933: J. 08-21h</c:v>
                </c:pt>
                <c:pt idx="189">
                  <c:v>934: J. 08-22h</c:v>
                </c:pt>
                <c:pt idx="190">
                  <c:v>935: J. 08-23h</c:v>
                </c:pt>
                <c:pt idx="191">
                  <c:v>936: J. 08-24h</c:v>
                </c:pt>
                <c:pt idx="192">
                  <c:v>937: V. 09-01h</c:v>
                </c:pt>
                <c:pt idx="193">
                  <c:v>938: V. 09-02h</c:v>
                </c:pt>
                <c:pt idx="194">
                  <c:v>939: V. 09-03h</c:v>
                </c:pt>
                <c:pt idx="195">
                  <c:v>940: V. 09-04h</c:v>
                </c:pt>
                <c:pt idx="196">
                  <c:v>941: V. 09-05h</c:v>
                </c:pt>
                <c:pt idx="197">
                  <c:v>942: V. 09-06h</c:v>
                </c:pt>
                <c:pt idx="198">
                  <c:v>943: V. 09-07h</c:v>
                </c:pt>
                <c:pt idx="199">
                  <c:v>944: V. 09-08h</c:v>
                </c:pt>
                <c:pt idx="200">
                  <c:v>945: V. 09-09h</c:v>
                </c:pt>
                <c:pt idx="201">
                  <c:v>946: V. 09-10h</c:v>
                </c:pt>
                <c:pt idx="202">
                  <c:v>947: V. 09-11h</c:v>
                </c:pt>
                <c:pt idx="203">
                  <c:v>948: V. 09-12h</c:v>
                </c:pt>
                <c:pt idx="204">
                  <c:v>949: V. 09-13h</c:v>
                </c:pt>
                <c:pt idx="205">
                  <c:v>950: V. 09-14h</c:v>
                </c:pt>
                <c:pt idx="206">
                  <c:v>951: V. 09-15h</c:v>
                </c:pt>
                <c:pt idx="207">
                  <c:v>952: V. 09-16h</c:v>
                </c:pt>
                <c:pt idx="208">
                  <c:v>953: V. 09-17h</c:v>
                </c:pt>
                <c:pt idx="209">
                  <c:v>954: V. 09-18h</c:v>
                </c:pt>
                <c:pt idx="210">
                  <c:v>955: V. 09-19h</c:v>
                </c:pt>
                <c:pt idx="211">
                  <c:v>956: V. 09-20h</c:v>
                </c:pt>
                <c:pt idx="212">
                  <c:v>957: V. 09-21h</c:v>
                </c:pt>
                <c:pt idx="213">
                  <c:v>958: V. 09-22h</c:v>
                </c:pt>
                <c:pt idx="214">
                  <c:v>959: V. 09-23h</c:v>
                </c:pt>
                <c:pt idx="215">
                  <c:v>960: V. 09-24h</c:v>
                </c:pt>
                <c:pt idx="216">
                  <c:v>961: S. 10-01h</c:v>
                </c:pt>
                <c:pt idx="217">
                  <c:v>962: S. 10-02h</c:v>
                </c:pt>
                <c:pt idx="218">
                  <c:v>963: S. 10-03h</c:v>
                </c:pt>
                <c:pt idx="219">
                  <c:v>964: S. 10-04h</c:v>
                </c:pt>
                <c:pt idx="220">
                  <c:v>965: S. 10-05h</c:v>
                </c:pt>
                <c:pt idx="221">
                  <c:v>966: S. 10-06h</c:v>
                </c:pt>
                <c:pt idx="222">
                  <c:v>967: S. 10-07h</c:v>
                </c:pt>
                <c:pt idx="223">
                  <c:v>968: S. 10-08h</c:v>
                </c:pt>
                <c:pt idx="224">
                  <c:v>969: S. 10-09h</c:v>
                </c:pt>
                <c:pt idx="225">
                  <c:v>970: S. 10-10h</c:v>
                </c:pt>
                <c:pt idx="226">
                  <c:v>971: S. 10-11h</c:v>
                </c:pt>
                <c:pt idx="227">
                  <c:v>972: S. 10-12h</c:v>
                </c:pt>
                <c:pt idx="228">
                  <c:v>973: S. 10-13h</c:v>
                </c:pt>
                <c:pt idx="229">
                  <c:v>974: S. 10-14h</c:v>
                </c:pt>
                <c:pt idx="230">
                  <c:v>975: S. 10-15h</c:v>
                </c:pt>
                <c:pt idx="231">
                  <c:v>976: S. 10-16h</c:v>
                </c:pt>
                <c:pt idx="232">
                  <c:v>977: S. 10-17h</c:v>
                </c:pt>
                <c:pt idx="233">
                  <c:v>978: S. 10-18h</c:v>
                </c:pt>
                <c:pt idx="234">
                  <c:v>979: S. 10-19h</c:v>
                </c:pt>
                <c:pt idx="235">
                  <c:v>980: S. 10-20h</c:v>
                </c:pt>
                <c:pt idx="236">
                  <c:v>981: S. 10-21h</c:v>
                </c:pt>
                <c:pt idx="237">
                  <c:v>982: S. 10-22h</c:v>
                </c:pt>
                <c:pt idx="238">
                  <c:v>983: S. 10-23h</c:v>
                </c:pt>
                <c:pt idx="239">
                  <c:v>984: S. 10-24h</c:v>
                </c:pt>
                <c:pt idx="240">
                  <c:v>985: D. 11-01h</c:v>
                </c:pt>
                <c:pt idx="241">
                  <c:v>986: D. 11-02h</c:v>
                </c:pt>
                <c:pt idx="242">
                  <c:v>987: D. 11-03h</c:v>
                </c:pt>
                <c:pt idx="243">
                  <c:v>988: D. 11-04h</c:v>
                </c:pt>
                <c:pt idx="244">
                  <c:v>989: D. 11-05h</c:v>
                </c:pt>
                <c:pt idx="245">
                  <c:v>990: D. 11-06h</c:v>
                </c:pt>
                <c:pt idx="246">
                  <c:v>991: D. 11-07h</c:v>
                </c:pt>
                <c:pt idx="247">
                  <c:v>992: D. 11-08h</c:v>
                </c:pt>
                <c:pt idx="248">
                  <c:v>993: D. 11-09h</c:v>
                </c:pt>
                <c:pt idx="249">
                  <c:v>994: D. 11-10h</c:v>
                </c:pt>
                <c:pt idx="250">
                  <c:v>995: D. 11-11h</c:v>
                </c:pt>
                <c:pt idx="251">
                  <c:v>996: D. 11-12h</c:v>
                </c:pt>
                <c:pt idx="252">
                  <c:v>997: D. 11-13h</c:v>
                </c:pt>
                <c:pt idx="253">
                  <c:v>998: D. 11-14h</c:v>
                </c:pt>
                <c:pt idx="254">
                  <c:v>999: D. 11-15h</c:v>
                </c:pt>
                <c:pt idx="255">
                  <c:v>1000: D. 11-16h</c:v>
                </c:pt>
                <c:pt idx="256">
                  <c:v>1001: D. 11-17h</c:v>
                </c:pt>
                <c:pt idx="257">
                  <c:v>1002: D. 11-18h</c:v>
                </c:pt>
                <c:pt idx="258">
                  <c:v>1003: D. 11-19h</c:v>
                </c:pt>
                <c:pt idx="259">
                  <c:v>1004: D. 11-20h</c:v>
                </c:pt>
                <c:pt idx="260">
                  <c:v>1005: D. 11-21h</c:v>
                </c:pt>
                <c:pt idx="261">
                  <c:v>1006: D. 11-22h</c:v>
                </c:pt>
                <c:pt idx="262">
                  <c:v>1007: D. 11-23h</c:v>
                </c:pt>
                <c:pt idx="263">
                  <c:v>1008: D. 11-24h</c:v>
                </c:pt>
                <c:pt idx="264">
                  <c:v>1009: L. 12-01h</c:v>
                </c:pt>
                <c:pt idx="265">
                  <c:v>1010: L. 12-02h</c:v>
                </c:pt>
                <c:pt idx="266">
                  <c:v>1011: L. 12-03h</c:v>
                </c:pt>
                <c:pt idx="267">
                  <c:v>1012: L. 12-04h</c:v>
                </c:pt>
                <c:pt idx="268">
                  <c:v>1013: L. 12-05h</c:v>
                </c:pt>
                <c:pt idx="269">
                  <c:v>1014: L. 12-06h</c:v>
                </c:pt>
                <c:pt idx="270">
                  <c:v>1015: L. 12-07h</c:v>
                </c:pt>
                <c:pt idx="271">
                  <c:v>1016: L. 12-08h</c:v>
                </c:pt>
                <c:pt idx="272">
                  <c:v>1017: L. 12-09h</c:v>
                </c:pt>
                <c:pt idx="273">
                  <c:v>1018: L. 12-10h</c:v>
                </c:pt>
                <c:pt idx="274">
                  <c:v>1019: L. 12-11h</c:v>
                </c:pt>
                <c:pt idx="275">
                  <c:v>1020: L. 12-12h</c:v>
                </c:pt>
                <c:pt idx="276">
                  <c:v>1021: L. 12-13h</c:v>
                </c:pt>
                <c:pt idx="277">
                  <c:v>1022: L. 12-14h</c:v>
                </c:pt>
                <c:pt idx="278">
                  <c:v>1023: L. 12-15h</c:v>
                </c:pt>
                <c:pt idx="279">
                  <c:v>1024: L. 12-16h</c:v>
                </c:pt>
                <c:pt idx="280">
                  <c:v>1025: L. 12-17h</c:v>
                </c:pt>
                <c:pt idx="281">
                  <c:v>1026: L. 12-18h</c:v>
                </c:pt>
                <c:pt idx="282">
                  <c:v>1027: L. 12-19h</c:v>
                </c:pt>
                <c:pt idx="283">
                  <c:v>1028: L. 12-20h</c:v>
                </c:pt>
                <c:pt idx="284">
                  <c:v>1029: L. 12-21h</c:v>
                </c:pt>
                <c:pt idx="285">
                  <c:v>1030: L. 12-22h</c:v>
                </c:pt>
                <c:pt idx="286">
                  <c:v>1031: L. 12-23h</c:v>
                </c:pt>
                <c:pt idx="287">
                  <c:v>1032: L. 12-24h</c:v>
                </c:pt>
                <c:pt idx="288">
                  <c:v>1033: M. 13-01h</c:v>
                </c:pt>
                <c:pt idx="289">
                  <c:v>1034: M. 13-02h</c:v>
                </c:pt>
                <c:pt idx="290">
                  <c:v>1035: M. 13-03h</c:v>
                </c:pt>
                <c:pt idx="291">
                  <c:v>1036: M. 13-04h</c:v>
                </c:pt>
                <c:pt idx="292">
                  <c:v>1037: M. 13-05h</c:v>
                </c:pt>
                <c:pt idx="293">
                  <c:v>1038: M. 13-06h</c:v>
                </c:pt>
                <c:pt idx="294">
                  <c:v>1039: M. 13-07h</c:v>
                </c:pt>
                <c:pt idx="295">
                  <c:v>1040: M. 13-08h</c:v>
                </c:pt>
                <c:pt idx="296">
                  <c:v>1041: M. 13-09h</c:v>
                </c:pt>
                <c:pt idx="297">
                  <c:v>1042: M. 13-10h</c:v>
                </c:pt>
                <c:pt idx="298">
                  <c:v>1043: M. 13-11h</c:v>
                </c:pt>
                <c:pt idx="299">
                  <c:v>1044: M. 13-12h</c:v>
                </c:pt>
                <c:pt idx="300">
                  <c:v>1045: M. 13-13h</c:v>
                </c:pt>
                <c:pt idx="301">
                  <c:v>1046: M. 13-14h</c:v>
                </c:pt>
                <c:pt idx="302">
                  <c:v>1047: M. 13-15h</c:v>
                </c:pt>
                <c:pt idx="303">
                  <c:v>1048: M. 13-16h</c:v>
                </c:pt>
                <c:pt idx="304">
                  <c:v>1049: M. 13-17h</c:v>
                </c:pt>
                <c:pt idx="305">
                  <c:v>1050: M. 13-18h</c:v>
                </c:pt>
                <c:pt idx="306">
                  <c:v>1051: M. 13-19h</c:v>
                </c:pt>
                <c:pt idx="307">
                  <c:v>1052: M. 13-20h</c:v>
                </c:pt>
                <c:pt idx="308">
                  <c:v>1053: M. 13-21h</c:v>
                </c:pt>
                <c:pt idx="309">
                  <c:v>1054: M. 13-22h</c:v>
                </c:pt>
                <c:pt idx="310">
                  <c:v>1055: M. 13-23h</c:v>
                </c:pt>
                <c:pt idx="311">
                  <c:v>1056: M. 13-24h</c:v>
                </c:pt>
                <c:pt idx="312">
                  <c:v>1057: M. 14-01h</c:v>
                </c:pt>
                <c:pt idx="313">
                  <c:v>1058: M. 14-02h</c:v>
                </c:pt>
                <c:pt idx="314">
                  <c:v>1059: M. 14-03h</c:v>
                </c:pt>
                <c:pt idx="315">
                  <c:v>1060: M. 14-04h</c:v>
                </c:pt>
                <c:pt idx="316">
                  <c:v>1061: M. 14-05h</c:v>
                </c:pt>
                <c:pt idx="317">
                  <c:v>1062: M. 14-06h</c:v>
                </c:pt>
                <c:pt idx="318">
                  <c:v>1063: M. 14-07h</c:v>
                </c:pt>
                <c:pt idx="319">
                  <c:v>1064: M. 14-08h</c:v>
                </c:pt>
                <c:pt idx="320">
                  <c:v>1065: M. 14-09h</c:v>
                </c:pt>
                <c:pt idx="321">
                  <c:v>1066: M. 14-10h</c:v>
                </c:pt>
                <c:pt idx="322">
                  <c:v>1067: M. 14-11h</c:v>
                </c:pt>
                <c:pt idx="323">
                  <c:v>1068: M. 14-12h</c:v>
                </c:pt>
                <c:pt idx="324">
                  <c:v>1069: M. 14-13h</c:v>
                </c:pt>
                <c:pt idx="325">
                  <c:v>1070: M. 14-14h</c:v>
                </c:pt>
                <c:pt idx="326">
                  <c:v>1071: M. 14-15h</c:v>
                </c:pt>
                <c:pt idx="327">
                  <c:v>1072: M. 14-16h</c:v>
                </c:pt>
                <c:pt idx="328">
                  <c:v>1073: M. 14-17h</c:v>
                </c:pt>
                <c:pt idx="329">
                  <c:v>1074: M. 14-18h</c:v>
                </c:pt>
                <c:pt idx="330">
                  <c:v>1075: M. 14-19h</c:v>
                </c:pt>
                <c:pt idx="331">
                  <c:v>1076: M. 14-20h</c:v>
                </c:pt>
                <c:pt idx="332">
                  <c:v>1077: M. 14-21h</c:v>
                </c:pt>
                <c:pt idx="333">
                  <c:v>1078: M. 14-22h</c:v>
                </c:pt>
                <c:pt idx="334">
                  <c:v>1079: M. 14-23h</c:v>
                </c:pt>
                <c:pt idx="335">
                  <c:v>1080: M. 14-24h</c:v>
                </c:pt>
                <c:pt idx="336">
                  <c:v>1081: J. 15-01h</c:v>
                </c:pt>
                <c:pt idx="337">
                  <c:v>1082: J. 15-02h</c:v>
                </c:pt>
                <c:pt idx="338">
                  <c:v>1083: J. 15-03h</c:v>
                </c:pt>
                <c:pt idx="339">
                  <c:v>1084: J. 15-04h</c:v>
                </c:pt>
                <c:pt idx="340">
                  <c:v>1085: J. 15-05h</c:v>
                </c:pt>
                <c:pt idx="341">
                  <c:v>1086: J. 15-06h</c:v>
                </c:pt>
                <c:pt idx="342">
                  <c:v>1087: J. 15-07h</c:v>
                </c:pt>
                <c:pt idx="343">
                  <c:v>1088: J. 15-08h</c:v>
                </c:pt>
                <c:pt idx="344">
                  <c:v>1089: J. 15-09h</c:v>
                </c:pt>
                <c:pt idx="345">
                  <c:v>1090: J. 15-10h</c:v>
                </c:pt>
                <c:pt idx="346">
                  <c:v>1091: J. 15-11h</c:v>
                </c:pt>
                <c:pt idx="347">
                  <c:v>1092: J. 15-12h</c:v>
                </c:pt>
                <c:pt idx="348">
                  <c:v>1093: J. 15-13h</c:v>
                </c:pt>
                <c:pt idx="349">
                  <c:v>1094: J. 15-14h</c:v>
                </c:pt>
                <c:pt idx="350">
                  <c:v>1095: J. 15-15h</c:v>
                </c:pt>
                <c:pt idx="351">
                  <c:v>1096: J. 15-16h</c:v>
                </c:pt>
                <c:pt idx="352">
                  <c:v>1097: J. 15-17h</c:v>
                </c:pt>
                <c:pt idx="353">
                  <c:v>1098: J. 15-18h</c:v>
                </c:pt>
                <c:pt idx="354">
                  <c:v>1099: J. 15-19h</c:v>
                </c:pt>
                <c:pt idx="355">
                  <c:v>1100: J. 15-20h</c:v>
                </c:pt>
                <c:pt idx="356">
                  <c:v>1101: J. 15-21h</c:v>
                </c:pt>
                <c:pt idx="357">
                  <c:v>1102: J. 15-22h</c:v>
                </c:pt>
                <c:pt idx="358">
                  <c:v>1103: J. 15-23h</c:v>
                </c:pt>
                <c:pt idx="359">
                  <c:v>1104: J. 15-24h</c:v>
                </c:pt>
                <c:pt idx="360">
                  <c:v>1105: V. 16-01h</c:v>
                </c:pt>
                <c:pt idx="361">
                  <c:v>1106: V. 16-02h</c:v>
                </c:pt>
                <c:pt idx="362">
                  <c:v>1107: V. 16-03h</c:v>
                </c:pt>
                <c:pt idx="363">
                  <c:v>1108: V. 16-04h</c:v>
                </c:pt>
                <c:pt idx="364">
                  <c:v>1109: V. 16-05h</c:v>
                </c:pt>
                <c:pt idx="365">
                  <c:v>1110: V. 16-06h</c:v>
                </c:pt>
                <c:pt idx="366">
                  <c:v>1111: V. 16-07h</c:v>
                </c:pt>
                <c:pt idx="367">
                  <c:v>1112: V. 16-08h</c:v>
                </c:pt>
                <c:pt idx="368">
                  <c:v>1113: V. 16-09h</c:v>
                </c:pt>
                <c:pt idx="369">
                  <c:v>1114: V. 16-10h</c:v>
                </c:pt>
                <c:pt idx="370">
                  <c:v>1115: V. 16-11h</c:v>
                </c:pt>
                <c:pt idx="371">
                  <c:v>1116: V. 16-12h</c:v>
                </c:pt>
                <c:pt idx="372">
                  <c:v>1117: V. 16-13h</c:v>
                </c:pt>
                <c:pt idx="373">
                  <c:v>1118: V. 16-14h</c:v>
                </c:pt>
                <c:pt idx="374">
                  <c:v>1119: V. 16-15h</c:v>
                </c:pt>
                <c:pt idx="375">
                  <c:v>1120: V. 16-16h</c:v>
                </c:pt>
                <c:pt idx="376">
                  <c:v>1121: V. 16-17h</c:v>
                </c:pt>
                <c:pt idx="377">
                  <c:v>1122: V. 16-18h</c:v>
                </c:pt>
                <c:pt idx="378">
                  <c:v>1123: V. 16-19h</c:v>
                </c:pt>
                <c:pt idx="379">
                  <c:v>1124: V. 16-20h</c:v>
                </c:pt>
                <c:pt idx="380">
                  <c:v>1125: V. 16-21h</c:v>
                </c:pt>
                <c:pt idx="381">
                  <c:v>1126: V. 16-22h</c:v>
                </c:pt>
                <c:pt idx="382">
                  <c:v>1127: V. 16-23h</c:v>
                </c:pt>
                <c:pt idx="383">
                  <c:v>1128: V. 16-24h</c:v>
                </c:pt>
                <c:pt idx="384">
                  <c:v>1129: S. 17-01h</c:v>
                </c:pt>
                <c:pt idx="385">
                  <c:v>1130: S. 17-02h</c:v>
                </c:pt>
                <c:pt idx="386">
                  <c:v>1131: S. 17-03h</c:v>
                </c:pt>
                <c:pt idx="387">
                  <c:v>1132: S. 17-04h</c:v>
                </c:pt>
                <c:pt idx="388">
                  <c:v>1133: S. 17-05h</c:v>
                </c:pt>
                <c:pt idx="389">
                  <c:v>1134: S. 17-06h</c:v>
                </c:pt>
                <c:pt idx="390">
                  <c:v>1135: S. 17-07h</c:v>
                </c:pt>
                <c:pt idx="391">
                  <c:v>1136: S. 17-08h</c:v>
                </c:pt>
                <c:pt idx="392">
                  <c:v>1137: S. 17-09h</c:v>
                </c:pt>
                <c:pt idx="393">
                  <c:v>1138: S. 17-10h</c:v>
                </c:pt>
                <c:pt idx="394">
                  <c:v>1139: S. 17-11h</c:v>
                </c:pt>
                <c:pt idx="395">
                  <c:v>1140: S. 17-12h</c:v>
                </c:pt>
                <c:pt idx="396">
                  <c:v>1141: S. 17-13h</c:v>
                </c:pt>
                <c:pt idx="397">
                  <c:v>1142: S. 17-14h</c:v>
                </c:pt>
                <c:pt idx="398">
                  <c:v>1143: S. 17-15h</c:v>
                </c:pt>
                <c:pt idx="399">
                  <c:v>1144: S. 17-16h</c:v>
                </c:pt>
                <c:pt idx="400">
                  <c:v>1145: S. 17-17h</c:v>
                </c:pt>
                <c:pt idx="401">
                  <c:v>1146: S. 17-18h</c:v>
                </c:pt>
                <c:pt idx="402">
                  <c:v>1147: S. 17-19h</c:v>
                </c:pt>
                <c:pt idx="403">
                  <c:v>1148: S. 17-20h</c:v>
                </c:pt>
                <c:pt idx="404">
                  <c:v>1149: S. 17-21h</c:v>
                </c:pt>
                <c:pt idx="405">
                  <c:v>1150: S. 17-22h</c:v>
                </c:pt>
                <c:pt idx="406">
                  <c:v>1151: S. 17-23h</c:v>
                </c:pt>
                <c:pt idx="407">
                  <c:v>1152: S. 17-24h</c:v>
                </c:pt>
                <c:pt idx="408">
                  <c:v>1153: D. 18-01h</c:v>
                </c:pt>
                <c:pt idx="409">
                  <c:v>1154: D. 18-02h</c:v>
                </c:pt>
                <c:pt idx="410">
                  <c:v>1155: D. 18-03h</c:v>
                </c:pt>
                <c:pt idx="411">
                  <c:v>1156: D. 18-04h</c:v>
                </c:pt>
                <c:pt idx="412">
                  <c:v>1157: D. 18-05h</c:v>
                </c:pt>
                <c:pt idx="413">
                  <c:v>1158: D. 18-06h</c:v>
                </c:pt>
                <c:pt idx="414">
                  <c:v>1159: D. 18-07h</c:v>
                </c:pt>
                <c:pt idx="415">
                  <c:v>1160: D. 18-08h</c:v>
                </c:pt>
                <c:pt idx="416">
                  <c:v>1161: D. 18-09h</c:v>
                </c:pt>
                <c:pt idx="417">
                  <c:v>1162: D. 18-10h</c:v>
                </c:pt>
                <c:pt idx="418">
                  <c:v>1163: D. 18-11h</c:v>
                </c:pt>
                <c:pt idx="419">
                  <c:v>1164: D. 18-12h</c:v>
                </c:pt>
                <c:pt idx="420">
                  <c:v>1165: D. 18-13h</c:v>
                </c:pt>
                <c:pt idx="421">
                  <c:v>1166: D. 18-14h</c:v>
                </c:pt>
                <c:pt idx="422">
                  <c:v>1167: D. 18-15h</c:v>
                </c:pt>
                <c:pt idx="423">
                  <c:v>1168: D. 18-16h</c:v>
                </c:pt>
                <c:pt idx="424">
                  <c:v>1169: D. 18-17h</c:v>
                </c:pt>
                <c:pt idx="425">
                  <c:v>1170: D. 18-18h</c:v>
                </c:pt>
                <c:pt idx="426">
                  <c:v>1171: D. 18-19h</c:v>
                </c:pt>
                <c:pt idx="427">
                  <c:v>1172: D. 18-20h</c:v>
                </c:pt>
                <c:pt idx="428">
                  <c:v>1173: D. 18-21h</c:v>
                </c:pt>
                <c:pt idx="429">
                  <c:v>1174: D. 18-22h</c:v>
                </c:pt>
                <c:pt idx="430">
                  <c:v>1175: D. 18-23h</c:v>
                </c:pt>
                <c:pt idx="431">
                  <c:v>1176: D. 18-24h</c:v>
                </c:pt>
                <c:pt idx="432">
                  <c:v>1177: L. 19-01h</c:v>
                </c:pt>
                <c:pt idx="433">
                  <c:v>1178: L. 19-02h</c:v>
                </c:pt>
                <c:pt idx="434">
                  <c:v>1179: L. 19-03h</c:v>
                </c:pt>
                <c:pt idx="435">
                  <c:v>1180: L. 19-04h</c:v>
                </c:pt>
                <c:pt idx="436">
                  <c:v>1181: L. 19-05h</c:v>
                </c:pt>
                <c:pt idx="437">
                  <c:v>1182: L. 19-06h</c:v>
                </c:pt>
                <c:pt idx="438">
                  <c:v>1183: L. 19-07h</c:v>
                </c:pt>
                <c:pt idx="439">
                  <c:v>1184: L. 19-08h</c:v>
                </c:pt>
                <c:pt idx="440">
                  <c:v>1185: L. 19-09h</c:v>
                </c:pt>
                <c:pt idx="441">
                  <c:v>1186: L. 19-10h</c:v>
                </c:pt>
                <c:pt idx="442">
                  <c:v>1187: L. 19-11h</c:v>
                </c:pt>
                <c:pt idx="443">
                  <c:v>1188: L. 19-12h</c:v>
                </c:pt>
                <c:pt idx="444">
                  <c:v>1189: L. 19-13h</c:v>
                </c:pt>
                <c:pt idx="445">
                  <c:v>1190: L. 19-14h</c:v>
                </c:pt>
                <c:pt idx="446">
                  <c:v>1191: L. 19-15h</c:v>
                </c:pt>
                <c:pt idx="447">
                  <c:v>1192: L. 19-16h</c:v>
                </c:pt>
                <c:pt idx="448">
                  <c:v>1193: L. 19-17h</c:v>
                </c:pt>
                <c:pt idx="449">
                  <c:v>1194: L. 19-18h</c:v>
                </c:pt>
                <c:pt idx="450">
                  <c:v>1195: L. 19-19h</c:v>
                </c:pt>
                <c:pt idx="451">
                  <c:v>1196: L. 19-20h</c:v>
                </c:pt>
                <c:pt idx="452">
                  <c:v>1197: L. 19-21h</c:v>
                </c:pt>
                <c:pt idx="453">
                  <c:v>1198: L. 19-22h</c:v>
                </c:pt>
                <c:pt idx="454">
                  <c:v>1199: L. 19-23h</c:v>
                </c:pt>
                <c:pt idx="455">
                  <c:v>1200: L. 19-24h</c:v>
                </c:pt>
                <c:pt idx="456">
                  <c:v>1201: M. 20-01h</c:v>
                </c:pt>
                <c:pt idx="457">
                  <c:v>1202: M. 20-02h</c:v>
                </c:pt>
                <c:pt idx="458">
                  <c:v>1203: M. 20-03h</c:v>
                </c:pt>
                <c:pt idx="459">
                  <c:v>1204: M. 20-04h</c:v>
                </c:pt>
                <c:pt idx="460">
                  <c:v>1205: M. 20-05h</c:v>
                </c:pt>
                <c:pt idx="461">
                  <c:v>1206: M. 20-06h</c:v>
                </c:pt>
                <c:pt idx="462">
                  <c:v>1207: M. 20-07h</c:v>
                </c:pt>
                <c:pt idx="463">
                  <c:v>1208: M. 20-08h</c:v>
                </c:pt>
                <c:pt idx="464">
                  <c:v>1209: M. 20-09h</c:v>
                </c:pt>
                <c:pt idx="465">
                  <c:v>1210: M. 20-10h</c:v>
                </c:pt>
                <c:pt idx="466">
                  <c:v>1211: M. 20-11h</c:v>
                </c:pt>
                <c:pt idx="467">
                  <c:v>1212: M. 20-12h</c:v>
                </c:pt>
                <c:pt idx="468">
                  <c:v>1213: M. 20-13h</c:v>
                </c:pt>
                <c:pt idx="469">
                  <c:v>1214: M. 20-14h</c:v>
                </c:pt>
                <c:pt idx="470">
                  <c:v>1215: M. 20-15h</c:v>
                </c:pt>
                <c:pt idx="471">
                  <c:v>1216: M. 20-16h</c:v>
                </c:pt>
                <c:pt idx="472">
                  <c:v>1217: M. 20-17h</c:v>
                </c:pt>
                <c:pt idx="473">
                  <c:v>1218: M. 20-18h</c:v>
                </c:pt>
                <c:pt idx="474">
                  <c:v>1219: M. 20-19h</c:v>
                </c:pt>
                <c:pt idx="475">
                  <c:v>1220: M. 20-20h</c:v>
                </c:pt>
                <c:pt idx="476">
                  <c:v>1221: M. 20-21h</c:v>
                </c:pt>
                <c:pt idx="477">
                  <c:v>1222: M. 20-22h</c:v>
                </c:pt>
                <c:pt idx="478">
                  <c:v>1223: M. 20-23h</c:v>
                </c:pt>
                <c:pt idx="479">
                  <c:v>1224: M. 20-24h</c:v>
                </c:pt>
                <c:pt idx="480">
                  <c:v>1225: M. 21-01h</c:v>
                </c:pt>
                <c:pt idx="481">
                  <c:v>1226: M. 21-02h</c:v>
                </c:pt>
                <c:pt idx="482">
                  <c:v>1227: M. 21-03h</c:v>
                </c:pt>
                <c:pt idx="483">
                  <c:v>1228: M. 21-04h</c:v>
                </c:pt>
                <c:pt idx="484">
                  <c:v>1229: M. 21-05h</c:v>
                </c:pt>
                <c:pt idx="485">
                  <c:v>1230: M. 21-06h</c:v>
                </c:pt>
                <c:pt idx="486">
                  <c:v>1231: M. 21-07h</c:v>
                </c:pt>
                <c:pt idx="487">
                  <c:v>1232: M. 21-08h</c:v>
                </c:pt>
                <c:pt idx="488">
                  <c:v>1233: M. 21-09h</c:v>
                </c:pt>
                <c:pt idx="489">
                  <c:v>1234: M. 21-10h</c:v>
                </c:pt>
                <c:pt idx="490">
                  <c:v>1235: M. 21-11h</c:v>
                </c:pt>
                <c:pt idx="491">
                  <c:v>1236: M. 21-12h</c:v>
                </c:pt>
                <c:pt idx="492">
                  <c:v>1237: M. 21-13h</c:v>
                </c:pt>
                <c:pt idx="493">
                  <c:v>1238: M. 21-14h</c:v>
                </c:pt>
                <c:pt idx="494">
                  <c:v>1239: M. 21-15h</c:v>
                </c:pt>
                <c:pt idx="495">
                  <c:v>1240: M. 21-16h</c:v>
                </c:pt>
                <c:pt idx="496">
                  <c:v>1241: M. 21-17h</c:v>
                </c:pt>
                <c:pt idx="497">
                  <c:v>1242: M. 21-18h</c:v>
                </c:pt>
                <c:pt idx="498">
                  <c:v>1243: M. 21-19h</c:v>
                </c:pt>
                <c:pt idx="499">
                  <c:v>1244: M. 21-20h</c:v>
                </c:pt>
                <c:pt idx="500">
                  <c:v>1245: M. 21-21h</c:v>
                </c:pt>
                <c:pt idx="501">
                  <c:v>1246: M. 21-22h</c:v>
                </c:pt>
                <c:pt idx="502">
                  <c:v>1247: M. 21-23h</c:v>
                </c:pt>
                <c:pt idx="503">
                  <c:v>1248: M. 21-24h</c:v>
                </c:pt>
                <c:pt idx="504">
                  <c:v>1249: J. 22-01h</c:v>
                </c:pt>
                <c:pt idx="505">
                  <c:v>1250: J. 22-02h</c:v>
                </c:pt>
                <c:pt idx="506">
                  <c:v>1251: J. 22-03h</c:v>
                </c:pt>
                <c:pt idx="507">
                  <c:v>1252: J. 22-04h</c:v>
                </c:pt>
                <c:pt idx="508">
                  <c:v>1253: J. 22-05h</c:v>
                </c:pt>
                <c:pt idx="509">
                  <c:v>1254: J. 22-06h</c:v>
                </c:pt>
                <c:pt idx="510">
                  <c:v>1255: J. 22-07h</c:v>
                </c:pt>
                <c:pt idx="511">
                  <c:v>1256: J. 22-08h</c:v>
                </c:pt>
                <c:pt idx="512">
                  <c:v>1257: J. 22-09h</c:v>
                </c:pt>
                <c:pt idx="513">
                  <c:v>1258: J. 22-10h</c:v>
                </c:pt>
                <c:pt idx="514">
                  <c:v>1259: J. 22-11h</c:v>
                </c:pt>
                <c:pt idx="515">
                  <c:v>1260: J. 22-12h</c:v>
                </c:pt>
                <c:pt idx="516">
                  <c:v>1261: J. 22-13h</c:v>
                </c:pt>
                <c:pt idx="517">
                  <c:v>1262: J. 22-14h</c:v>
                </c:pt>
                <c:pt idx="518">
                  <c:v>1263: J. 22-15h</c:v>
                </c:pt>
                <c:pt idx="519">
                  <c:v>1264: J. 22-16h</c:v>
                </c:pt>
                <c:pt idx="520">
                  <c:v>1265: J. 22-17h</c:v>
                </c:pt>
                <c:pt idx="521">
                  <c:v>1266: J. 22-18h</c:v>
                </c:pt>
                <c:pt idx="522">
                  <c:v>1267: J. 22-19h</c:v>
                </c:pt>
                <c:pt idx="523">
                  <c:v>1268: J. 22-20h</c:v>
                </c:pt>
                <c:pt idx="524">
                  <c:v>1269: J. 22-21h</c:v>
                </c:pt>
                <c:pt idx="525">
                  <c:v>1270: J. 22-22h</c:v>
                </c:pt>
                <c:pt idx="526">
                  <c:v>1271: J. 22-23h</c:v>
                </c:pt>
                <c:pt idx="527">
                  <c:v>1272: J. 22-24h</c:v>
                </c:pt>
                <c:pt idx="528">
                  <c:v>1273: V. 23-01h</c:v>
                </c:pt>
                <c:pt idx="529">
                  <c:v>1274: V. 23-02h</c:v>
                </c:pt>
                <c:pt idx="530">
                  <c:v>1275: V. 23-03h</c:v>
                </c:pt>
                <c:pt idx="531">
                  <c:v>1276: V. 23-04h</c:v>
                </c:pt>
                <c:pt idx="532">
                  <c:v>1277: V. 23-05h</c:v>
                </c:pt>
                <c:pt idx="533">
                  <c:v>1278: V. 23-06h</c:v>
                </c:pt>
                <c:pt idx="534">
                  <c:v>1279: V. 23-07h</c:v>
                </c:pt>
                <c:pt idx="535">
                  <c:v>1280: V. 23-08h</c:v>
                </c:pt>
                <c:pt idx="536">
                  <c:v>1281: V. 23-09h</c:v>
                </c:pt>
                <c:pt idx="537">
                  <c:v>1282: V. 23-10h</c:v>
                </c:pt>
                <c:pt idx="538">
                  <c:v>1283: V. 23-11h</c:v>
                </c:pt>
                <c:pt idx="539">
                  <c:v>1284: V. 23-12h</c:v>
                </c:pt>
                <c:pt idx="540">
                  <c:v>1285: V. 23-13h</c:v>
                </c:pt>
                <c:pt idx="541">
                  <c:v>1286: V. 23-14h</c:v>
                </c:pt>
                <c:pt idx="542">
                  <c:v>1287: V. 23-15h</c:v>
                </c:pt>
                <c:pt idx="543">
                  <c:v>1288: V. 23-16h</c:v>
                </c:pt>
                <c:pt idx="544">
                  <c:v>1289: V. 23-17h</c:v>
                </c:pt>
                <c:pt idx="545">
                  <c:v>1290: V. 23-18h</c:v>
                </c:pt>
                <c:pt idx="546">
                  <c:v>1291: V. 23-19h</c:v>
                </c:pt>
                <c:pt idx="547">
                  <c:v>1292: V. 23-20h</c:v>
                </c:pt>
                <c:pt idx="548">
                  <c:v>1293: V. 23-21h</c:v>
                </c:pt>
                <c:pt idx="549">
                  <c:v>1294: V. 23-22h</c:v>
                </c:pt>
                <c:pt idx="550">
                  <c:v>1295: V. 23-23h</c:v>
                </c:pt>
                <c:pt idx="551">
                  <c:v>1296: V. 23-24h</c:v>
                </c:pt>
                <c:pt idx="552">
                  <c:v>1297: S. 24-01h</c:v>
                </c:pt>
                <c:pt idx="553">
                  <c:v>1298: S. 24-02h</c:v>
                </c:pt>
                <c:pt idx="554">
                  <c:v>1299: S. 24-03h</c:v>
                </c:pt>
                <c:pt idx="555">
                  <c:v>1300: S. 24-04h</c:v>
                </c:pt>
                <c:pt idx="556">
                  <c:v>1301: S. 24-05h</c:v>
                </c:pt>
                <c:pt idx="557">
                  <c:v>1302: S. 24-06h</c:v>
                </c:pt>
                <c:pt idx="558">
                  <c:v>1303: S. 24-07h</c:v>
                </c:pt>
                <c:pt idx="559">
                  <c:v>1304: S. 24-08h</c:v>
                </c:pt>
                <c:pt idx="560">
                  <c:v>1305: S. 24-09h</c:v>
                </c:pt>
                <c:pt idx="561">
                  <c:v>1306: S. 24-10h</c:v>
                </c:pt>
                <c:pt idx="562">
                  <c:v>1307: S. 24-11h</c:v>
                </c:pt>
                <c:pt idx="563">
                  <c:v>1308: S. 24-12h</c:v>
                </c:pt>
                <c:pt idx="564">
                  <c:v>1309: S. 24-13h</c:v>
                </c:pt>
                <c:pt idx="565">
                  <c:v>1310: S. 24-14h</c:v>
                </c:pt>
                <c:pt idx="566">
                  <c:v>1311: S. 24-15h</c:v>
                </c:pt>
                <c:pt idx="567">
                  <c:v>1312: S. 24-16h</c:v>
                </c:pt>
                <c:pt idx="568">
                  <c:v>1313: S. 24-17h</c:v>
                </c:pt>
                <c:pt idx="569">
                  <c:v>1314: S. 24-18h</c:v>
                </c:pt>
                <c:pt idx="570">
                  <c:v>1315: S. 24-19h</c:v>
                </c:pt>
                <c:pt idx="571">
                  <c:v>1316: S. 24-20h</c:v>
                </c:pt>
                <c:pt idx="572">
                  <c:v>1317: S. 24-21h</c:v>
                </c:pt>
                <c:pt idx="573">
                  <c:v>1318: S. 24-22h</c:v>
                </c:pt>
                <c:pt idx="574">
                  <c:v>1319: S. 24-23h</c:v>
                </c:pt>
                <c:pt idx="575">
                  <c:v>1320: S. 24-24h</c:v>
                </c:pt>
                <c:pt idx="576">
                  <c:v>1321: D. 25-01h</c:v>
                </c:pt>
                <c:pt idx="577">
                  <c:v>1322: D. 25-02h</c:v>
                </c:pt>
                <c:pt idx="578">
                  <c:v>1323: D. 25-03h</c:v>
                </c:pt>
                <c:pt idx="579">
                  <c:v>1324: D. 25-04h</c:v>
                </c:pt>
                <c:pt idx="580">
                  <c:v>1325: D. 25-05h</c:v>
                </c:pt>
                <c:pt idx="581">
                  <c:v>1326: D. 25-06h</c:v>
                </c:pt>
                <c:pt idx="582">
                  <c:v>1327: D. 25-07h</c:v>
                </c:pt>
                <c:pt idx="583">
                  <c:v>1328: D. 25-08h</c:v>
                </c:pt>
                <c:pt idx="584">
                  <c:v>1329: D. 25-09h</c:v>
                </c:pt>
                <c:pt idx="585">
                  <c:v>1330: D. 25-10h</c:v>
                </c:pt>
                <c:pt idx="586">
                  <c:v>1331: D. 25-11h</c:v>
                </c:pt>
                <c:pt idx="587">
                  <c:v>1332: D. 25-12h</c:v>
                </c:pt>
                <c:pt idx="588">
                  <c:v>1333: D. 25-13h</c:v>
                </c:pt>
                <c:pt idx="589">
                  <c:v>1334: D. 25-14h</c:v>
                </c:pt>
                <c:pt idx="590">
                  <c:v>1335: D. 25-15h</c:v>
                </c:pt>
                <c:pt idx="591">
                  <c:v>1336: D. 25-16h</c:v>
                </c:pt>
                <c:pt idx="592">
                  <c:v>1337: D. 25-17h</c:v>
                </c:pt>
                <c:pt idx="593">
                  <c:v>1338: D. 25-18h</c:v>
                </c:pt>
                <c:pt idx="594">
                  <c:v>1339: D. 25-19h</c:v>
                </c:pt>
                <c:pt idx="595">
                  <c:v>1340: D. 25-20h</c:v>
                </c:pt>
                <c:pt idx="596">
                  <c:v>1341: D. 25-21h</c:v>
                </c:pt>
                <c:pt idx="597">
                  <c:v>1342: D. 25-22h</c:v>
                </c:pt>
                <c:pt idx="598">
                  <c:v>1343: D. 25-23h</c:v>
                </c:pt>
                <c:pt idx="599">
                  <c:v>1344: D. 25-24h</c:v>
                </c:pt>
                <c:pt idx="600">
                  <c:v>1345: L. 26-01h</c:v>
                </c:pt>
                <c:pt idx="601">
                  <c:v>1346: L. 26-02h</c:v>
                </c:pt>
                <c:pt idx="602">
                  <c:v>1347: L. 26-03h</c:v>
                </c:pt>
                <c:pt idx="603">
                  <c:v>1348: L. 26-04h</c:v>
                </c:pt>
                <c:pt idx="604">
                  <c:v>1349: L. 26-05h</c:v>
                </c:pt>
                <c:pt idx="605">
                  <c:v>1350: L. 26-06h</c:v>
                </c:pt>
                <c:pt idx="606">
                  <c:v>1351: L. 26-07h</c:v>
                </c:pt>
                <c:pt idx="607">
                  <c:v>1352: L. 26-08h</c:v>
                </c:pt>
                <c:pt idx="608">
                  <c:v>1353: L. 26-09h</c:v>
                </c:pt>
                <c:pt idx="609">
                  <c:v>1354: L. 26-10h</c:v>
                </c:pt>
                <c:pt idx="610">
                  <c:v>1355: L. 26-11h</c:v>
                </c:pt>
                <c:pt idx="611">
                  <c:v>1356: L. 26-12h</c:v>
                </c:pt>
                <c:pt idx="612">
                  <c:v>1357: L. 26-13h</c:v>
                </c:pt>
                <c:pt idx="613">
                  <c:v>1358: L. 26-14h</c:v>
                </c:pt>
                <c:pt idx="614">
                  <c:v>1359: L. 26-15h</c:v>
                </c:pt>
                <c:pt idx="615">
                  <c:v>1360: L. 26-16h</c:v>
                </c:pt>
                <c:pt idx="616">
                  <c:v>1361: L. 26-17h</c:v>
                </c:pt>
                <c:pt idx="617">
                  <c:v>1362: L. 26-18h</c:v>
                </c:pt>
                <c:pt idx="618">
                  <c:v>1363: L. 26-19h</c:v>
                </c:pt>
                <c:pt idx="619">
                  <c:v>1364: L. 26-20h</c:v>
                </c:pt>
                <c:pt idx="620">
                  <c:v>1365: L. 26-21h</c:v>
                </c:pt>
                <c:pt idx="621">
                  <c:v>1366: L. 26-22h</c:v>
                </c:pt>
                <c:pt idx="622">
                  <c:v>1367: L. 26-23h</c:v>
                </c:pt>
                <c:pt idx="623">
                  <c:v>1368: L. 26-24h</c:v>
                </c:pt>
                <c:pt idx="624">
                  <c:v>1369: M. 27-01h</c:v>
                </c:pt>
                <c:pt idx="625">
                  <c:v>1370: M. 27-02h</c:v>
                </c:pt>
                <c:pt idx="626">
                  <c:v>1371: M. 27-03h</c:v>
                </c:pt>
                <c:pt idx="627">
                  <c:v>1372: M. 27-04h</c:v>
                </c:pt>
                <c:pt idx="628">
                  <c:v>1373: M. 27-05h</c:v>
                </c:pt>
                <c:pt idx="629">
                  <c:v>1374: M. 27-06h</c:v>
                </c:pt>
                <c:pt idx="630">
                  <c:v>1375: M. 27-07h</c:v>
                </c:pt>
                <c:pt idx="631">
                  <c:v>1376: M. 27-08h</c:v>
                </c:pt>
                <c:pt idx="632">
                  <c:v>1377: M. 27-09h</c:v>
                </c:pt>
                <c:pt idx="633">
                  <c:v>1378: M. 27-10h</c:v>
                </c:pt>
                <c:pt idx="634">
                  <c:v>1379: M. 27-11h</c:v>
                </c:pt>
                <c:pt idx="635">
                  <c:v>1380: M. 27-12h</c:v>
                </c:pt>
                <c:pt idx="636">
                  <c:v>1381: M. 27-13h</c:v>
                </c:pt>
                <c:pt idx="637">
                  <c:v>1382: M. 27-14h</c:v>
                </c:pt>
                <c:pt idx="638">
                  <c:v>1383: M. 27-15h</c:v>
                </c:pt>
                <c:pt idx="639">
                  <c:v>1384: M. 27-16h</c:v>
                </c:pt>
                <c:pt idx="640">
                  <c:v>1385: M. 27-17h</c:v>
                </c:pt>
                <c:pt idx="641">
                  <c:v>1386: M. 27-18h</c:v>
                </c:pt>
                <c:pt idx="642">
                  <c:v>1387: M. 27-19h</c:v>
                </c:pt>
                <c:pt idx="643">
                  <c:v>1388: M. 27-20h</c:v>
                </c:pt>
                <c:pt idx="644">
                  <c:v>1389: M. 27-21h</c:v>
                </c:pt>
                <c:pt idx="645">
                  <c:v>1390: M. 27-22h</c:v>
                </c:pt>
                <c:pt idx="646">
                  <c:v>1391: M. 27-23h</c:v>
                </c:pt>
                <c:pt idx="647">
                  <c:v>1392: M. 27-24h</c:v>
                </c:pt>
                <c:pt idx="648">
                  <c:v>1393: M. 28-01h</c:v>
                </c:pt>
                <c:pt idx="649">
                  <c:v>1394: M. 28-02h</c:v>
                </c:pt>
                <c:pt idx="650">
                  <c:v>1395: M. 28-03h</c:v>
                </c:pt>
                <c:pt idx="651">
                  <c:v>1396: M. 28-04h</c:v>
                </c:pt>
                <c:pt idx="652">
                  <c:v>1397: M. 28-05h</c:v>
                </c:pt>
                <c:pt idx="653">
                  <c:v>1398: M. 28-06h</c:v>
                </c:pt>
                <c:pt idx="654">
                  <c:v>1399: M. 28-07h</c:v>
                </c:pt>
                <c:pt idx="655">
                  <c:v>1400: M. 28-08h</c:v>
                </c:pt>
                <c:pt idx="656">
                  <c:v>1401: M. 28-09h</c:v>
                </c:pt>
                <c:pt idx="657">
                  <c:v>1402: M. 28-10h</c:v>
                </c:pt>
                <c:pt idx="658">
                  <c:v>1403: M. 28-11h</c:v>
                </c:pt>
                <c:pt idx="659">
                  <c:v>1404: M. 28-12h</c:v>
                </c:pt>
                <c:pt idx="660">
                  <c:v>1405: M. 28-13h</c:v>
                </c:pt>
                <c:pt idx="661">
                  <c:v>1406: M. 28-14h</c:v>
                </c:pt>
                <c:pt idx="662">
                  <c:v>1407: M. 28-15h</c:v>
                </c:pt>
                <c:pt idx="663">
                  <c:v>1408: M. 28-16h</c:v>
                </c:pt>
                <c:pt idx="664">
                  <c:v>1409: M. 28-17h</c:v>
                </c:pt>
                <c:pt idx="665">
                  <c:v>1410: M. 28-18h</c:v>
                </c:pt>
                <c:pt idx="666">
                  <c:v>1411: M. 28-19h</c:v>
                </c:pt>
                <c:pt idx="667">
                  <c:v>1412: M. 28-20h</c:v>
                </c:pt>
                <c:pt idx="668">
                  <c:v>1413: M. 28-21h</c:v>
                </c:pt>
                <c:pt idx="669">
                  <c:v>1414: M. 28-22h</c:v>
                </c:pt>
                <c:pt idx="670">
                  <c:v>1415: M. 28-23h</c:v>
                </c:pt>
                <c:pt idx="671">
                  <c:v>1416: M. 28-24h</c:v>
                </c:pt>
              </c:strCache>
            </c:strRef>
          </c:cat>
          <c:val>
            <c:numRef>
              <c:f>Ifrane!$C$2:$C$673</c:f>
            </c:numRef>
          </c:val>
          <c:smooth val="0"/>
          <c:extLst>
            <c:ext xmlns:c16="http://schemas.microsoft.com/office/drawing/2014/chart" uri="{C3380CC4-5D6E-409C-BE32-E72D297353CC}">
              <c16:uniqueId val="{00000001-88C4-4323-8946-CD98E89E5332}"/>
            </c:ext>
          </c:extLst>
        </c:ser>
        <c:ser>
          <c:idx val="2"/>
          <c:order val="2"/>
          <c:tx>
            <c:strRef>
              <c:f>Ifrane!$D$1</c:f>
              <c:strCache>
                <c:ptCount val="1"/>
                <c:pt idx="0">
                  <c:v>Humidif.</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Ifrane!$A$2:$A$673</c:f>
              <c:strCache>
                <c:ptCount val="672"/>
                <c:pt idx="0">
                  <c:v>745: J. 01-01h</c:v>
                </c:pt>
                <c:pt idx="1">
                  <c:v>746: J. 01-02h</c:v>
                </c:pt>
                <c:pt idx="2">
                  <c:v>747: J. 01-03h</c:v>
                </c:pt>
                <c:pt idx="3">
                  <c:v>748: J. 01-04h</c:v>
                </c:pt>
                <c:pt idx="4">
                  <c:v>749: J. 01-05h</c:v>
                </c:pt>
                <c:pt idx="5">
                  <c:v>750: J. 01-06h</c:v>
                </c:pt>
                <c:pt idx="6">
                  <c:v>751: J. 01-07h</c:v>
                </c:pt>
                <c:pt idx="7">
                  <c:v>752: J. 01-08h</c:v>
                </c:pt>
                <c:pt idx="8">
                  <c:v>753: J. 01-09h</c:v>
                </c:pt>
                <c:pt idx="9">
                  <c:v>754: J. 01-10h</c:v>
                </c:pt>
                <c:pt idx="10">
                  <c:v>755: J. 01-11h</c:v>
                </c:pt>
                <c:pt idx="11">
                  <c:v>756: J. 01-12h</c:v>
                </c:pt>
                <c:pt idx="12">
                  <c:v>757: J. 01-13h</c:v>
                </c:pt>
                <c:pt idx="13">
                  <c:v>758: J. 01-14h</c:v>
                </c:pt>
                <c:pt idx="14">
                  <c:v>759: J. 01-15h</c:v>
                </c:pt>
                <c:pt idx="15">
                  <c:v>760: J. 01-16h</c:v>
                </c:pt>
                <c:pt idx="16">
                  <c:v>761: J. 01-17h</c:v>
                </c:pt>
                <c:pt idx="17">
                  <c:v>762: J. 01-18h</c:v>
                </c:pt>
                <c:pt idx="18">
                  <c:v>763: J. 01-19h</c:v>
                </c:pt>
                <c:pt idx="19">
                  <c:v>764: J. 01-20h</c:v>
                </c:pt>
                <c:pt idx="20">
                  <c:v>765: J. 01-21h</c:v>
                </c:pt>
                <c:pt idx="21">
                  <c:v>766: J. 01-22h</c:v>
                </c:pt>
                <c:pt idx="22">
                  <c:v>767: J. 01-23h</c:v>
                </c:pt>
                <c:pt idx="23">
                  <c:v>768: J. 01-24h</c:v>
                </c:pt>
                <c:pt idx="24">
                  <c:v>769: V. 02-01h</c:v>
                </c:pt>
                <c:pt idx="25">
                  <c:v>770: V. 02-02h</c:v>
                </c:pt>
                <c:pt idx="26">
                  <c:v>771: V. 02-03h</c:v>
                </c:pt>
                <c:pt idx="27">
                  <c:v>772: V. 02-04h</c:v>
                </c:pt>
                <c:pt idx="28">
                  <c:v>773: V. 02-05h</c:v>
                </c:pt>
                <c:pt idx="29">
                  <c:v>774: V. 02-06h</c:v>
                </c:pt>
                <c:pt idx="30">
                  <c:v>775: V. 02-07h</c:v>
                </c:pt>
                <c:pt idx="31">
                  <c:v>776: V. 02-08h</c:v>
                </c:pt>
                <c:pt idx="32">
                  <c:v>777: V. 02-09h</c:v>
                </c:pt>
                <c:pt idx="33">
                  <c:v>778: V. 02-10h</c:v>
                </c:pt>
                <c:pt idx="34">
                  <c:v>779: V. 02-11h</c:v>
                </c:pt>
                <c:pt idx="35">
                  <c:v>780: V. 02-12h</c:v>
                </c:pt>
                <c:pt idx="36">
                  <c:v>781: V. 02-13h</c:v>
                </c:pt>
                <c:pt idx="37">
                  <c:v>782: V. 02-14h</c:v>
                </c:pt>
                <c:pt idx="38">
                  <c:v>783: V. 02-15h</c:v>
                </c:pt>
                <c:pt idx="39">
                  <c:v>784: V. 02-16h</c:v>
                </c:pt>
                <c:pt idx="40">
                  <c:v>785: V. 02-17h</c:v>
                </c:pt>
                <c:pt idx="41">
                  <c:v>786: V. 02-18h</c:v>
                </c:pt>
                <c:pt idx="42">
                  <c:v>787: V. 02-19h</c:v>
                </c:pt>
                <c:pt idx="43">
                  <c:v>788: V. 02-20h</c:v>
                </c:pt>
                <c:pt idx="44">
                  <c:v>789: V. 02-21h</c:v>
                </c:pt>
                <c:pt idx="45">
                  <c:v>790: V. 02-22h</c:v>
                </c:pt>
                <c:pt idx="46">
                  <c:v>791: V. 02-23h</c:v>
                </c:pt>
                <c:pt idx="47">
                  <c:v>792: V. 02-24h</c:v>
                </c:pt>
                <c:pt idx="48">
                  <c:v>793: S. 03-01h</c:v>
                </c:pt>
                <c:pt idx="49">
                  <c:v>794: S. 03-02h</c:v>
                </c:pt>
                <c:pt idx="50">
                  <c:v>795: S. 03-03h</c:v>
                </c:pt>
                <c:pt idx="51">
                  <c:v>796: S. 03-04h</c:v>
                </c:pt>
                <c:pt idx="52">
                  <c:v>797: S. 03-05h</c:v>
                </c:pt>
                <c:pt idx="53">
                  <c:v>798: S. 03-06h</c:v>
                </c:pt>
                <c:pt idx="54">
                  <c:v>799: S. 03-07h</c:v>
                </c:pt>
                <c:pt idx="55">
                  <c:v>800: S. 03-08h</c:v>
                </c:pt>
                <c:pt idx="56">
                  <c:v>801: S. 03-09h</c:v>
                </c:pt>
                <c:pt idx="57">
                  <c:v>802: S. 03-10h</c:v>
                </c:pt>
                <c:pt idx="58">
                  <c:v>803: S. 03-11h</c:v>
                </c:pt>
                <c:pt idx="59">
                  <c:v>804: S. 03-12h</c:v>
                </c:pt>
                <c:pt idx="60">
                  <c:v>805: S. 03-13h</c:v>
                </c:pt>
                <c:pt idx="61">
                  <c:v>806: S. 03-14h</c:v>
                </c:pt>
                <c:pt idx="62">
                  <c:v>807: S. 03-15h</c:v>
                </c:pt>
                <c:pt idx="63">
                  <c:v>808: S. 03-16h</c:v>
                </c:pt>
                <c:pt idx="64">
                  <c:v>809: S. 03-17h</c:v>
                </c:pt>
                <c:pt idx="65">
                  <c:v>810: S. 03-18h</c:v>
                </c:pt>
                <c:pt idx="66">
                  <c:v>811: S. 03-19h</c:v>
                </c:pt>
                <c:pt idx="67">
                  <c:v>812: S. 03-20h</c:v>
                </c:pt>
                <c:pt idx="68">
                  <c:v>813: S. 03-21h</c:v>
                </c:pt>
                <c:pt idx="69">
                  <c:v>814: S. 03-22h</c:v>
                </c:pt>
                <c:pt idx="70">
                  <c:v>815: S. 03-23h</c:v>
                </c:pt>
                <c:pt idx="71">
                  <c:v>816: S. 03-24h</c:v>
                </c:pt>
                <c:pt idx="72">
                  <c:v>817: D. 04-01h</c:v>
                </c:pt>
                <c:pt idx="73">
                  <c:v>818: D. 04-02h</c:v>
                </c:pt>
                <c:pt idx="74">
                  <c:v>819: D. 04-03h</c:v>
                </c:pt>
                <c:pt idx="75">
                  <c:v>820: D. 04-04h</c:v>
                </c:pt>
                <c:pt idx="76">
                  <c:v>821: D. 04-05h</c:v>
                </c:pt>
                <c:pt idx="77">
                  <c:v>822: D. 04-06h</c:v>
                </c:pt>
                <c:pt idx="78">
                  <c:v>823: D. 04-07h</c:v>
                </c:pt>
                <c:pt idx="79">
                  <c:v>824: D. 04-08h</c:v>
                </c:pt>
                <c:pt idx="80">
                  <c:v>825: D. 04-09h</c:v>
                </c:pt>
                <c:pt idx="81">
                  <c:v>826: D. 04-10h</c:v>
                </c:pt>
                <c:pt idx="82">
                  <c:v>827: D. 04-11h</c:v>
                </c:pt>
                <c:pt idx="83">
                  <c:v>828: D. 04-12h</c:v>
                </c:pt>
                <c:pt idx="84">
                  <c:v>829: D. 04-13h</c:v>
                </c:pt>
                <c:pt idx="85">
                  <c:v>830: D. 04-14h</c:v>
                </c:pt>
                <c:pt idx="86">
                  <c:v>831: D. 04-15h</c:v>
                </c:pt>
                <c:pt idx="87">
                  <c:v>832: D. 04-16h</c:v>
                </c:pt>
                <c:pt idx="88">
                  <c:v>833: D. 04-17h</c:v>
                </c:pt>
                <c:pt idx="89">
                  <c:v>834: D. 04-18h</c:v>
                </c:pt>
                <c:pt idx="90">
                  <c:v>835: D. 04-19h</c:v>
                </c:pt>
                <c:pt idx="91">
                  <c:v>836: D. 04-20h</c:v>
                </c:pt>
                <c:pt idx="92">
                  <c:v>837: D. 04-21h</c:v>
                </c:pt>
                <c:pt idx="93">
                  <c:v>838: D. 04-22h</c:v>
                </c:pt>
                <c:pt idx="94">
                  <c:v>839: D. 04-23h</c:v>
                </c:pt>
                <c:pt idx="95">
                  <c:v>840: D. 04-24h</c:v>
                </c:pt>
                <c:pt idx="96">
                  <c:v>841: L. 05-01h</c:v>
                </c:pt>
                <c:pt idx="97">
                  <c:v>842: L. 05-02h</c:v>
                </c:pt>
                <c:pt idx="98">
                  <c:v>843: L. 05-03h</c:v>
                </c:pt>
                <c:pt idx="99">
                  <c:v>844: L. 05-04h</c:v>
                </c:pt>
                <c:pt idx="100">
                  <c:v>845: L. 05-05h</c:v>
                </c:pt>
                <c:pt idx="101">
                  <c:v>846: L. 05-06h</c:v>
                </c:pt>
                <c:pt idx="102">
                  <c:v>847: L. 05-07h</c:v>
                </c:pt>
                <c:pt idx="103">
                  <c:v>848: L. 05-08h</c:v>
                </c:pt>
                <c:pt idx="104">
                  <c:v>849: L. 05-09h</c:v>
                </c:pt>
                <c:pt idx="105">
                  <c:v>850: L. 05-10h</c:v>
                </c:pt>
                <c:pt idx="106">
                  <c:v>851: L. 05-11h</c:v>
                </c:pt>
                <c:pt idx="107">
                  <c:v>852: L. 05-12h</c:v>
                </c:pt>
                <c:pt idx="108">
                  <c:v>853: L. 05-13h</c:v>
                </c:pt>
                <c:pt idx="109">
                  <c:v>854: L. 05-14h</c:v>
                </c:pt>
                <c:pt idx="110">
                  <c:v>855: L. 05-15h</c:v>
                </c:pt>
                <c:pt idx="111">
                  <c:v>856: L. 05-16h</c:v>
                </c:pt>
                <c:pt idx="112">
                  <c:v>857: L. 05-17h</c:v>
                </c:pt>
                <c:pt idx="113">
                  <c:v>858: L. 05-18h</c:v>
                </c:pt>
                <c:pt idx="114">
                  <c:v>859: L. 05-19h</c:v>
                </c:pt>
                <c:pt idx="115">
                  <c:v>860: L. 05-20h</c:v>
                </c:pt>
                <c:pt idx="116">
                  <c:v>861: L. 05-21h</c:v>
                </c:pt>
                <c:pt idx="117">
                  <c:v>862: L. 05-22h</c:v>
                </c:pt>
                <c:pt idx="118">
                  <c:v>863: L. 05-23h</c:v>
                </c:pt>
                <c:pt idx="119">
                  <c:v>864: L. 05-24h</c:v>
                </c:pt>
                <c:pt idx="120">
                  <c:v>865: M. 06-01h</c:v>
                </c:pt>
                <c:pt idx="121">
                  <c:v>866: M. 06-02h</c:v>
                </c:pt>
                <c:pt idx="122">
                  <c:v>867: M. 06-03h</c:v>
                </c:pt>
                <c:pt idx="123">
                  <c:v>868: M. 06-04h</c:v>
                </c:pt>
                <c:pt idx="124">
                  <c:v>869: M. 06-05h</c:v>
                </c:pt>
                <c:pt idx="125">
                  <c:v>870: M. 06-06h</c:v>
                </c:pt>
                <c:pt idx="126">
                  <c:v>871: M. 06-07h</c:v>
                </c:pt>
                <c:pt idx="127">
                  <c:v>872: M. 06-08h</c:v>
                </c:pt>
                <c:pt idx="128">
                  <c:v>873: M. 06-09h</c:v>
                </c:pt>
                <c:pt idx="129">
                  <c:v>874: M. 06-10h</c:v>
                </c:pt>
                <c:pt idx="130">
                  <c:v>875: M. 06-11h</c:v>
                </c:pt>
                <c:pt idx="131">
                  <c:v>876: M. 06-12h</c:v>
                </c:pt>
                <c:pt idx="132">
                  <c:v>877: M. 06-13h</c:v>
                </c:pt>
                <c:pt idx="133">
                  <c:v>878: M. 06-14h</c:v>
                </c:pt>
                <c:pt idx="134">
                  <c:v>879: M. 06-15h</c:v>
                </c:pt>
                <c:pt idx="135">
                  <c:v>880: M. 06-16h</c:v>
                </c:pt>
                <c:pt idx="136">
                  <c:v>881: M. 06-17h</c:v>
                </c:pt>
                <c:pt idx="137">
                  <c:v>882: M. 06-18h</c:v>
                </c:pt>
                <c:pt idx="138">
                  <c:v>883: M. 06-19h</c:v>
                </c:pt>
                <c:pt idx="139">
                  <c:v>884: M. 06-20h</c:v>
                </c:pt>
                <c:pt idx="140">
                  <c:v>885: M. 06-21h</c:v>
                </c:pt>
                <c:pt idx="141">
                  <c:v>886: M. 06-22h</c:v>
                </c:pt>
                <c:pt idx="142">
                  <c:v>887: M. 06-23h</c:v>
                </c:pt>
                <c:pt idx="143">
                  <c:v>888: M. 06-24h</c:v>
                </c:pt>
                <c:pt idx="144">
                  <c:v>889: M. 07-01h</c:v>
                </c:pt>
                <c:pt idx="145">
                  <c:v>890: M. 07-02h</c:v>
                </c:pt>
                <c:pt idx="146">
                  <c:v>891: M. 07-03h</c:v>
                </c:pt>
                <c:pt idx="147">
                  <c:v>892: M. 07-04h</c:v>
                </c:pt>
                <c:pt idx="148">
                  <c:v>893: M. 07-05h</c:v>
                </c:pt>
                <c:pt idx="149">
                  <c:v>894: M. 07-06h</c:v>
                </c:pt>
                <c:pt idx="150">
                  <c:v>895: M. 07-07h</c:v>
                </c:pt>
                <c:pt idx="151">
                  <c:v>896: M. 07-08h</c:v>
                </c:pt>
                <c:pt idx="152">
                  <c:v>897: M. 07-09h</c:v>
                </c:pt>
                <c:pt idx="153">
                  <c:v>898: M. 07-10h</c:v>
                </c:pt>
                <c:pt idx="154">
                  <c:v>899: M. 07-11h</c:v>
                </c:pt>
                <c:pt idx="155">
                  <c:v>900: M. 07-12h</c:v>
                </c:pt>
                <c:pt idx="156">
                  <c:v>901: M. 07-13h</c:v>
                </c:pt>
                <c:pt idx="157">
                  <c:v>902: M. 07-14h</c:v>
                </c:pt>
                <c:pt idx="158">
                  <c:v>903: M. 07-15h</c:v>
                </c:pt>
                <c:pt idx="159">
                  <c:v>904: M. 07-16h</c:v>
                </c:pt>
                <c:pt idx="160">
                  <c:v>905: M. 07-17h</c:v>
                </c:pt>
                <c:pt idx="161">
                  <c:v>906: M. 07-18h</c:v>
                </c:pt>
                <c:pt idx="162">
                  <c:v>907: M. 07-19h</c:v>
                </c:pt>
                <c:pt idx="163">
                  <c:v>908: M. 07-20h</c:v>
                </c:pt>
                <c:pt idx="164">
                  <c:v>909: M. 07-21h</c:v>
                </c:pt>
                <c:pt idx="165">
                  <c:v>910: M. 07-22h</c:v>
                </c:pt>
                <c:pt idx="166">
                  <c:v>911: M. 07-23h</c:v>
                </c:pt>
                <c:pt idx="167">
                  <c:v>912: M. 07-24h</c:v>
                </c:pt>
                <c:pt idx="168">
                  <c:v>913: J. 08-01h</c:v>
                </c:pt>
                <c:pt idx="169">
                  <c:v>914: J. 08-02h</c:v>
                </c:pt>
                <c:pt idx="170">
                  <c:v>915: J. 08-03h</c:v>
                </c:pt>
                <c:pt idx="171">
                  <c:v>916: J. 08-04h</c:v>
                </c:pt>
                <c:pt idx="172">
                  <c:v>917: J. 08-05h</c:v>
                </c:pt>
                <c:pt idx="173">
                  <c:v>918: J. 08-06h</c:v>
                </c:pt>
                <c:pt idx="174">
                  <c:v>919: J. 08-07h</c:v>
                </c:pt>
                <c:pt idx="175">
                  <c:v>920: J. 08-08h</c:v>
                </c:pt>
                <c:pt idx="176">
                  <c:v>921: J. 08-09h</c:v>
                </c:pt>
                <c:pt idx="177">
                  <c:v>922: J. 08-10h</c:v>
                </c:pt>
                <c:pt idx="178">
                  <c:v>923: J. 08-11h</c:v>
                </c:pt>
                <c:pt idx="179">
                  <c:v>924: J. 08-12h</c:v>
                </c:pt>
                <c:pt idx="180">
                  <c:v>925: J. 08-13h</c:v>
                </c:pt>
                <c:pt idx="181">
                  <c:v>926: J. 08-14h</c:v>
                </c:pt>
                <c:pt idx="182">
                  <c:v>927: J. 08-15h</c:v>
                </c:pt>
                <c:pt idx="183">
                  <c:v>928: J. 08-16h</c:v>
                </c:pt>
                <c:pt idx="184">
                  <c:v>929: J. 08-17h</c:v>
                </c:pt>
                <c:pt idx="185">
                  <c:v>930: J. 08-18h</c:v>
                </c:pt>
                <c:pt idx="186">
                  <c:v>931: J. 08-19h</c:v>
                </c:pt>
                <c:pt idx="187">
                  <c:v>932: J. 08-20h</c:v>
                </c:pt>
                <c:pt idx="188">
                  <c:v>933: J. 08-21h</c:v>
                </c:pt>
                <c:pt idx="189">
                  <c:v>934: J. 08-22h</c:v>
                </c:pt>
                <c:pt idx="190">
                  <c:v>935: J. 08-23h</c:v>
                </c:pt>
                <c:pt idx="191">
                  <c:v>936: J. 08-24h</c:v>
                </c:pt>
                <c:pt idx="192">
                  <c:v>937: V. 09-01h</c:v>
                </c:pt>
                <c:pt idx="193">
                  <c:v>938: V. 09-02h</c:v>
                </c:pt>
                <c:pt idx="194">
                  <c:v>939: V. 09-03h</c:v>
                </c:pt>
                <c:pt idx="195">
                  <c:v>940: V. 09-04h</c:v>
                </c:pt>
                <c:pt idx="196">
                  <c:v>941: V. 09-05h</c:v>
                </c:pt>
                <c:pt idx="197">
                  <c:v>942: V. 09-06h</c:v>
                </c:pt>
                <c:pt idx="198">
                  <c:v>943: V. 09-07h</c:v>
                </c:pt>
                <c:pt idx="199">
                  <c:v>944: V. 09-08h</c:v>
                </c:pt>
                <c:pt idx="200">
                  <c:v>945: V. 09-09h</c:v>
                </c:pt>
                <c:pt idx="201">
                  <c:v>946: V. 09-10h</c:v>
                </c:pt>
                <c:pt idx="202">
                  <c:v>947: V. 09-11h</c:v>
                </c:pt>
                <c:pt idx="203">
                  <c:v>948: V. 09-12h</c:v>
                </c:pt>
                <c:pt idx="204">
                  <c:v>949: V. 09-13h</c:v>
                </c:pt>
                <c:pt idx="205">
                  <c:v>950: V. 09-14h</c:v>
                </c:pt>
                <c:pt idx="206">
                  <c:v>951: V. 09-15h</c:v>
                </c:pt>
                <c:pt idx="207">
                  <c:v>952: V. 09-16h</c:v>
                </c:pt>
                <c:pt idx="208">
                  <c:v>953: V. 09-17h</c:v>
                </c:pt>
                <c:pt idx="209">
                  <c:v>954: V. 09-18h</c:v>
                </c:pt>
                <c:pt idx="210">
                  <c:v>955: V. 09-19h</c:v>
                </c:pt>
                <c:pt idx="211">
                  <c:v>956: V. 09-20h</c:v>
                </c:pt>
                <c:pt idx="212">
                  <c:v>957: V. 09-21h</c:v>
                </c:pt>
                <c:pt idx="213">
                  <c:v>958: V. 09-22h</c:v>
                </c:pt>
                <c:pt idx="214">
                  <c:v>959: V. 09-23h</c:v>
                </c:pt>
                <c:pt idx="215">
                  <c:v>960: V. 09-24h</c:v>
                </c:pt>
                <c:pt idx="216">
                  <c:v>961: S. 10-01h</c:v>
                </c:pt>
                <c:pt idx="217">
                  <c:v>962: S. 10-02h</c:v>
                </c:pt>
                <c:pt idx="218">
                  <c:v>963: S. 10-03h</c:v>
                </c:pt>
                <c:pt idx="219">
                  <c:v>964: S. 10-04h</c:v>
                </c:pt>
                <c:pt idx="220">
                  <c:v>965: S. 10-05h</c:v>
                </c:pt>
                <c:pt idx="221">
                  <c:v>966: S. 10-06h</c:v>
                </c:pt>
                <c:pt idx="222">
                  <c:v>967: S. 10-07h</c:v>
                </c:pt>
                <c:pt idx="223">
                  <c:v>968: S. 10-08h</c:v>
                </c:pt>
                <c:pt idx="224">
                  <c:v>969: S. 10-09h</c:v>
                </c:pt>
                <c:pt idx="225">
                  <c:v>970: S. 10-10h</c:v>
                </c:pt>
                <c:pt idx="226">
                  <c:v>971: S. 10-11h</c:v>
                </c:pt>
                <c:pt idx="227">
                  <c:v>972: S. 10-12h</c:v>
                </c:pt>
                <c:pt idx="228">
                  <c:v>973: S. 10-13h</c:v>
                </c:pt>
                <c:pt idx="229">
                  <c:v>974: S. 10-14h</c:v>
                </c:pt>
                <c:pt idx="230">
                  <c:v>975: S. 10-15h</c:v>
                </c:pt>
                <c:pt idx="231">
                  <c:v>976: S. 10-16h</c:v>
                </c:pt>
                <c:pt idx="232">
                  <c:v>977: S. 10-17h</c:v>
                </c:pt>
                <c:pt idx="233">
                  <c:v>978: S. 10-18h</c:v>
                </c:pt>
                <c:pt idx="234">
                  <c:v>979: S. 10-19h</c:v>
                </c:pt>
                <c:pt idx="235">
                  <c:v>980: S. 10-20h</c:v>
                </c:pt>
                <c:pt idx="236">
                  <c:v>981: S. 10-21h</c:v>
                </c:pt>
                <c:pt idx="237">
                  <c:v>982: S. 10-22h</c:v>
                </c:pt>
                <c:pt idx="238">
                  <c:v>983: S. 10-23h</c:v>
                </c:pt>
                <c:pt idx="239">
                  <c:v>984: S. 10-24h</c:v>
                </c:pt>
                <c:pt idx="240">
                  <c:v>985: D. 11-01h</c:v>
                </c:pt>
                <c:pt idx="241">
                  <c:v>986: D. 11-02h</c:v>
                </c:pt>
                <c:pt idx="242">
                  <c:v>987: D. 11-03h</c:v>
                </c:pt>
                <c:pt idx="243">
                  <c:v>988: D. 11-04h</c:v>
                </c:pt>
                <c:pt idx="244">
                  <c:v>989: D. 11-05h</c:v>
                </c:pt>
                <c:pt idx="245">
                  <c:v>990: D. 11-06h</c:v>
                </c:pt>
                <c:pt idx="246">
                  <c:v>991: D. 11-07h</c:v>
                </c:pt>
                <c:pt idx="247">
                  <c:v>992: D. 11-08h</c:v>
                </c:pt>
                <c:pt idx="248">
                  <c:v>993: D. 11-09h</c:v>
                </c:pt>
                <c:pt idx="249">
                  <c:v>994: D. 11-10h</c:v>
                </c:pt>
                <c:pt idx="250">
                  <c:v>995: D. 11-11h</c:v>
                </c:pt>
                <c:pt idx="251">
                  <c:v>996: D. 11-12h</c:v>
                </c:pt>
                <c:pt idx="252">
                  <c:v>997: D. 11-13h</c:v>
                </c:pt>
                <c:pt idx="253">
                  <c:v>998: D. 11-14h</c:v>
                </c:pt>
                <c:pt idx="254">
                  <c:v>999: D. 11-15h</c:v>
                </c:pt>
                <c:pt idx="255">
                  <c:v>1000: D. 11-16h</c:v>
                </c:pt>
                <c:pt idx="256">
                  <c:v>1001: D. 11-17h</c:v>
                </c:pt>
                <c:pt idx="257">
                  <c:v>1002: D. 11-18h</c:v>
                </c:pt>
                <c:pt idx="258">
                  <c:v>1003: D. 11-19h</c:v>
                </c:pt>
                <c:pt idx="259">
                  <c:v>1004: D. 11-20h</c:v>
                </c:pt>
                <c:pt idx="260">
                  <c:v>1005: D. 11-21h</c:v>
                </c:pt>
                <c:pt idx="261">
                  <c:v>1006: D. 11-22h</c:v>
                </c:pt>
                <c:pt idx="262">
                  <c:v>1007: D. 11-23h</c:v>
                </c:pt>
                <c:pt idx="263">
                  <c:v>1008: D. 11-24h</c:v>
                </c:pt>
                <c:pt idx="264">
                  <c:v>1009: L. 12-01h</c:v>
                </c:pt>
                <c:pt idx="265">
                  <c:v>1010: L. 12-02h</c:v>
                </c:pt>
                <c:pt idx="266">
                  <c:v>1011: L. 12-03h</c:v>
                </c:pt>
                <c:pt idx="267">
                  <c:v>1012: L. 12-04h</c:v>
                </c:pt>
                <c:pt idx="268">
                  <c:v>1013: L. 12-05h</c:v>
                </c:pt>
                <c:pt idx="269">
                  <c:v>1014: L. 12-06h</c:v>
                </c:pt>
                <c:pt idx="270">
                  <c:v>1015: L. 12-07h</c:v>
                </c:pt>
                <c:pt idx="271">
                  <c:v>1016: L. 12-08h</c:v>
                </c:pt>
                <c:pt idx="272">
                  <c:v>1017: L. 12-09h</c:v>
                </c:pt>
                <c:pt idx="273">
                  <c:v>1018: L. 12-10h</c:v>
                </c:pt>
                <c:pt idx="274">
                  <c:v>1019: L. 12-11h</c:v>
                </c:pt>
                <c:pt idx="275">
                  <c:v>1020: L. 12-12h</c:v>
                </c:pt>
                <c:pt idx="276">
                  <c:v>1021: L. 12-13h</c:v>
                </c:pt>
                <c:pt idx="277">
                  <c:v>1022: L. 12-14h</c:v>
                </c:pt>
                <c:pt idx="278">
                  <c:v>1023: L. 12-15h</c:v>
                </c:pt>
                <c:pt idx="279">
                  <c:v>1024: L. 12-16h</c:v>
                </c:pt>
                <c:pt idx="280">
                  <c:v>1025: L. 12-17h</c:v>
                </c:pt>
                <c:pt idx="281">
                  <c:v>1026: L. 12-18h</c:v>
                </c:pt>
                <c:pt idx="282">
                  <c:v>1027: L. 12-19h</c:v>
                </c:pt>
                <c:pt idx="283">
                  <c:v>1028: L. 12-20h</c:v>
                </c:pt>
                <c:pt idx="284">
                  <c:v>1029: L. 12-21h</c:v>
                </c:pt>
                <c:pt idx="285">
                  <c:v>1030: L. 12-22h</c:v>
                </c:pt>
                <c:pt idx="286">
                  <c:v>1031: L. 12-23h</c:v>
                </c:pt>
                <c:pt idx="287">
                  <c:v>1032: L. 12-24h</c:v>
                </c:pt>
                <c:pt idx="288">
                  <c:v>1033: M. 13-01h</c:v>
                </c:pt>
                <c:pt idx="289">
                  <c:v>1034: M. 13-02h</c:v>
                </c:pt>
                <c:pt idx="290">
                  <c:v>1035: M. 13-03h</c:v>
                </c:pt>
                <c:pt idx="291">
                  <c:v>1036: M. 13-04h</c:v>
                </c:pt>
                <c:pt idx="292">
                  <c:v>1037: M. 13-05h</c:v>
                </c:pt>
                <c:pt idx="293">
                  <c:v>1038: M. 13-06h</c:v>
                </c:pt>
                <c:pt idx="294">
                  <c:v>1039: M. 13-07h</c:v>
                </c:pt>
                <c:pt idx="295">
                  <c:v>1040: M. 13-08h</c:v>
                </c:pt>
                <c:pt idx="296">
                  <c:v>1041: M. 13-09h</c:v>
                </c:pt>
                <c:pt idx="297">
                  <c:v>1042: M. 13-10h</c:v>
                </c:pt>
                <c:pt idx="298">
                  <c:v>1043: M. 13-11h</c:v>
                </c:pt>
                <c:pt idx="299">
                  <c:v>1044: M. 13-12h</c:v>
                </c:pt>
                <c:pt idx="300">
                  <c:v>1045: M. 13-13h</c:v>
                </c:pt>
                <c:pt idx="301">
                  <c:v>1046: M. 13-14h</c:v>
                </c:pt>
                <c:pt idx="302">
                  <c:v>1047: M. 13-15h</c:v>
                </c:pt>
                <c:pt idx="303">
                  <c:v>1048: M. 13-16h</c:v>
                </c:pt>
                <c:pt idx="304">
                  <c:v>1049: M. 13-17h</c:v>
                </c:pt>
                <c:pt idx="305">
                  <c:v>1050: M. 13-18h</c:v>
                </c:pt>
                <c:pt idx="306">
                  <c:v>1051: M. 13-19h</c:v>
                </c:pt>
                <c:pt idx="307">
                  <c:v>1052: M. 13-20h</c:v>
                </c:pt>
                <c:pt idx="308">
                  <c:v>1053: M. 13-21h</c:v>
                </c:pt>
                <c:pt idx="309">
                  <c:v>1054: M. 13-22h</c:v>
                </c:pt>
                <c:pt idx="310">
                  <c:v>1055: M. 13-23h</c:v>
                </c:pt>
                <c:pt idx="311">
                  <c:v>1056: M. 13-24h</c:v>
                </c:pt>
                <c:pt idx="312">
                  <c:v>1057: M. 14-01h</c:v>
                </c:pt>
                <c:pt idx="313">
                  <c:v>1058: M. 14-02h</c:v>
                </c:pt>
                <c:pt idx="314">
                  <c:v>1059: M. 14-03h</c:v>
                </c:pt>
                <c:pt idx="315">
                  <c:v>1060: M. 14-04h</c:v>
                </c:pt>
                <c:pt idx="316">
                  <c:v>1061: M. 14-05h</c:v>
                </c:pt>
                <c:pt idx="317">
                  <c:v>1062: M. 14-06h</c:v>
                </c:pt>
                <c:pt idx="318">
                  <c:v>1063: M. 14-07h</c:v>
                </c:pt>
                <c:pt idx="319">
                  <c:v>1064: M. 14-08h</c:v>
                </c:pt>
                <c:pt idx="320">
                  <c:v>1065: M. 14-09h</c:v>
                </c:pt>
                <c:pt idx="321">
                  <c:v>1066: M. 14-10h</c:v>
                </c:pt>
                <c:pt idx="322">
                  <c:v>1067: M. 14-11h</c:v>
                </c:pt>
                <c:pt idx="323">
                  <c:v>1068: M. 14-12h</c:v>
                </c:pt>
                <c:pt idx="324">
                  <c:v>1069: M. 14-13h</c:v>
                </c:pt>
                <c:pt idx="325">
                  <c:v>1070: M. 14-14h</c:v>
                </c:pt>
                <c:pt idx="326">
                  <c:v>1071: M. 14-15h</c:v>
                </c:pt>
                <c:pt idx="327">
                  <c:v>1072: M. 14-16h</c:v>
                </c:pt>
                <c:pt idx="328">
                  <c:v>1073: M. 14-17h</c:v>
                </c:pt>
                <c:pt idx="329">
                  <c:v>1074: M. 14-18h</c:v>
                </c:pt>
                <c:pt idx="330">
                  <c:v>1075: M. 14-19h</c:v>
                </c:pt>
                <c:pt idx="331">
                  <c:v>1076: M. 14-20h</c:v>
                </c:pt>
                <c:pt idx="332">
                  <c:v>1077: M. 14-21h</c:v>
                </c:pt>
                <c:pt idx="333">
                  <c:v>1078: M. 14-22h</c:v>
                </c:pt>
                <c:pt idx="334">
                  <c:v>1079: M. 14-23h</c:v>
                </c:pt>
                <c:pt idx="335">
                  <c:v>1080: M. 14-24h</c:v>
                </c:pt>
                <c:pt idx="336">
                  <c:v>1081: J. 15-01h</c:v>
                </c:pt>
                <c:pt idx="337">
                  <c:v>1082: J. 15-02h</c:v>
                </c:pt>
                <c:pt idx="338">
                  <c:v>1083: J. 15-03h</c:v>
                </c:pt>
                <c:pt idx="339">
                  <c:v>1084: J. 15-04h</c:v>
                </c:pt>
                <c:pt idx="340">
                  <c:v>1085: J. 15-05h</c:v>
                </c:pt>
                <c:pt idx="341">
                  <c:v>1086: J. 15-06h</c:v>
                </c:pt>
                <c:pt idx="342">
                  <c:v>1087: J. 15-07h</c:v>
                </c:pt>
                <c:pt idx="343">
                  <c:v>1088: J. 15-08h</c:v>
                </c:pt>
                <c:pt idx="344">
                  <c:v>1089: J. 15-09h</c:v>
                </c:pt>
                <c:pt idx="345">
                  <c:v>1090: J. 15-10h</c:v>
                </c:pt>
                <c:pt idx="346">
                  <c:v>1091: J. 15-11h</c:v>
                </c:pt>
                <c:pt idx="347">
                  <c:v>1092: J. 15-12h</c:v>
                </c:pt>
                <c:pt idx="348">
                  <c:v>1093: J. 15-13h</c:v>
                </c:pt>
                <c:pt idx="349">
                  <c:v>1094: J. 15-14h</c:v>
                </c:pt>
                <c:pt idx="350">
                  <c:v>1095: J. 15-15h</c:v>
                </c:pt>
                <c:pt idx="351">
                  <c:v>1096: J. 15-16h</c:v>
                </c:pt>
                <c:pt idx="352">
                  <c:v>1097: J. 15-17h</c:v>
                </c:pt>
                <c:pt idx="353">
                  <c:v>1098: J. 15-18h</c:v>
                </c:pt>
                <c:pt idx="354">
                  <c:v>1099: J. 15-19h</c:v>
                </c:pt>
                <c:pt idx="355">
                  <c:v>1100: J. 15-20h</c:v>
                </c:pt>
                <c:pt idx="356">
                  <c:v>1101: J. 15-21h</c:v>
                </c:pt>
                <c:pt idx="357">
                  <c:v>1102: J. 15-22h</c:v>
                </c:pt>
                <c:pt idx="358">
                  <c:v>1103: J. 15-23h</c:v>
                </c:pt>
                <c:pt idx="359">
                  <c:v>1104: J. 15-24h</c:v>
                </c:pt>
                <c:pt idx="360">
                  <c:v>1105: V. 16-01h</c:v>
                </c:pt>
                <c:pt idx="361">
                  <c:v>1106: V. 16-02h</c:v>
                </c:pt>
                <c:pt idx="362">
                  <c:v>1107: V. 16-03h</c:v>
                </c:pt>
                <c:pt idx="363">
                  <c:v>1108: V. 16-04h</c:v>
                </c:pt>
                <c:pt idx="364">
                  <c:v>1109: V. 16-05h</c:v>
                </c:pt>
                <c:pt idx="365">
                  <c:v>1110: V. 16-06h</c:v>
                </c:pt>
                <c:pt idx="366">
                  <c:v>1111: V. 16-07h</c:v>
                </c:pt>
                <c:pt idx="367">
                  <c:v>1112: V. 16-08h</c:v>
                </c:pt>
                <c:pt idx="368">
                  <c:v>1113: V. 16-09h</c:v>
                </c:pt>
                <c:pt idx="369">
                  <c:v>1114: V. 16-10h</c:v>
                </c:pt>
                <c:pt idx="370">
                  <c:v>1115: V. 16-11h</c:v>
                </c:pt>
                <c:pt idx="371">
                  <c:v>1116: V. 16-12h</c:v>
                </c:pt>
                <c:pt idx="372">
                  <c:v>1117: V. 16-13h</c:v>
                </c:pt>
                <c:pt idx="373">
                  <c:v>1118: V. 16-14h</c:v>
                </c:pt>
                <c:pt idx="374">
                  <c:v>1119: V. 16-15h</c:v>
                </c:pt>
                <c:pt idx="375">
                  <c:v>1120: V. 16-16h</c:v>
                </c:pt>
                <c:pt idx="376">
                  <c:v>1121: V. 16-17h</c:v>
                </c:pt>
                <c:pt idx="377">
                  <c:v>1122: V. 16-18h</c:v>
                </c:pt>
                <c:pt idx="378">
                  <c:v>1123: V. 16-19h</c:v>
                </c:pt>
                <c:pt idx="379">
                  <c:v>1124: V. 16-20h</c:v>
                </c:pt>
                <c:pt idx="380">
                  <c:v>1125: V. 16-21h</c:v>
                </c:pt>
                <c:pt idx="381">
                  <c:v>1126: V. 16-22h</c:v>
                </c:pt>
                <c:pt idx="382">
                  <c:v>1127: V. 16-23h</c:v>
                </c:pt>
                <c:pt idx="383">
                  <c:v>1128: V. 16-24h</c:v>
                </c:pt>
                <c:pt idx="384">
                  <c:v>1129: S. 17-01h</c:v>
                </c:pt>
                <c:pt idx="385">
                  <c:v>1130: S. 17-02h</c:v>
                </c:pt>
                <c:pt idx="386">
                  <c:v>1131: S. 17-03h</c:v>
                </c:pt>
                <c:pt idx="387">
                  <c:v>1132: S. 17-04h</c:v>
                </c:pt>
                <c:pt idx="388">
                  <c:v>1133: S. 17-05h</c:v>
                </c:pt>
                <c:pt idx="389">
                  <c:v>1134: S. 17-06h</c:v>
                </c:pt>
                <c:pt idx="390">
                  <c:v>1135: S. 17-07h</c:v>
                </c:pt>
                <c:pt idx="391">
                  <c:v>1136: S. 17-08h</c:v>
                </c:pt>
                <c:pt idx="392">
                  <c:v>1137: S. 17-09h</c:v>
                </c:pt>
                <c:pt idx="393">
                  <c:v>1138: S. 17-10h</c:v>
                </c:pt>
                <c:pt idx="394">
                  <c:v>1139: S. 17-11h</c:v>
                </c:pt>
                <c:pt idx="395">
                  <c:v>1140: S. 17-12h</c:v>
                </c:pt>
                <c:pt idx="396">
                  <c:v>1141: S. 17-13h</c:v>
                </c:pt>
                <c:pt idx="397">
                  <c:v>1142: S. 17-14h</c:v>
                </c:pt>
                <c:pt idx="398">
                  <c:v>1143: S. 17-15h</c:v>
                </c:pt>
                <c:pt idx="399">
                  <c:v>1144: S. 17-16h</c:v>
                </c:pt>
                <c:pt idx="400">
                  <c:v>1145: S. 17-17h</c:v>
                </c:pt>
                <c:pt idx="401">
                  <c:v>1146: S. 17-18h</c:v>
                </c:pt>
                <c:pt idx="402">
                  <c:v>1147: S. 17-19h</c:v>
                </c:pt>
                <c:pt idx="403">
                  <c:v>1148: S. 17-20h</c:v>
                </c:pt>
                <c:pt idx="404">
                  <c:v>1149: S. 17-21h</c:v>
                </c:pt>
                <c:pt idx="405">
                  <c:v>1150: S. 17-22h</c:v>
                </c:pt>
                <c:pt idx="406">
                  <c:v>1151: S. 17-23h</c:v>
                </c:pt>
                <c:pt idx="407">
                  <c:v>1152: S. 17-24h</c:v>
                </c:pt>
                <c:pt idx="408">
                  <c:v>1153: D. 18-01h</c:v>
                </c:pt>
                <c:pt idx="409">
                  <c:v>1154: D. 18-02h</c:v>
                </c:pt>
                <c:pt idx="410">
                  <c:v>1155: D. 18-03h</c:v>
                </c:pt>
                <c:pt idx="411">
                  <c:v>1156: D. 18-04h</c:v>
                </c:pt>
                <c:pt idx="412">
                  <c:v>1157: D. 18-05h</c:v>
                </c:pt>
                <c:pt idx="413">
                  <c:v>1158: D. 18-06h</c:v>
                </c:pt>
                <c:pt idx="414">
                  <c:v>1159: D. 18-07h</c:v>
                </c:pt>
                <c:pt idx="415">
                  <c:v>1160: D. 18-08h</c:v>
                </c:pt>
                <c:pt idx="416">
                  <c:v>1161: D. 18-09h</c:v>
                </c:pt>
                <c:pt idx="417">
                  <c:v>1162: D. 18-10h</c:v>
                </c:pt>
                <c:pt idx="418">
                  <c:v>1163: D. 18-11h</c:v>
                </c:pt>
                <c:pt idx="419">
                  <c:v>1164: D. 18-12h</c:v>
                </c:pt>
                <c:pt idx="420">
                  <c:v>1165: D. 18-13h</c:v>
                </c:pt>
                <c:pt idx="421">
                  <c:v>1166: D. 18-14h</c:v>
                </c:pt>
                <c:pt idx="422">
                  <c:v>1167: D. 18-15h</c:v>
                </c:pt>
                <c:pt idx="423">
                  <c:v>1168: D. 18-16h</c:v>
                </c:pt>
                <c:pt idx="424">
                  <c:v>1169: D. 18-17h</c:v>
                </c:pt>
                <c:pt idx="425">
                  <c:v>1170: D. 18-18h</c:v>
                </c:pt>
                <c:pt idx="426">
                  <c:v>1171: D. 18-19h</c:v>
                </c:pt>
                <c:pt idx="427">
                  <c:v>1172: D. 18-20h</c:v>
                </c:pt>
                <c:pt idx="428">
                  <c:v>1173: D. 18-21h</c:v>
                </c:pt>
                <c:pt idx="429">
                  <c:v>1174: D. 18-22h</c:v>
                </c:pt>
                <c:pt idx="430">
                  <c:v>1175: D. 18-23h</c:v>
                </c:pt>
                <c:pt idx="431">
                  <c:v>1176: D. 18-24h</c:v>
                </c:pt>
                <c:pt idx="432">
                  <c:v>1177: L. 19-01h</c:v>
                </c:pt>
                <c:pt idx="433">
                  <c:v>1178: L. 19-02h</c:v>
                </c:pt>
                <c:pt idx="434">
                  <c:v>1179: L. 19-03h</c:v>
                </c:pt>
                <c:pt idx="435">
                  <c:v>1180: L. 19-04h</c:v>
                </c:pt>
                <c:pt idx="436">
                  <c:v>1181: L. 19-05h</c:v>
                </c:pt>
                <c:pt idx="437">
                  <c:v>1182: L. 19-06h</c:v>
                </c:pt>
                <c:pt idx="438">
                  <c:v>1183: L. 19-07h</c:v>
                </c:pt>
                <c:pt idx="439">
                  <c:v>1184: L. 19-08h</c:v>
                </c:pt>
                <c:pt idx="440">
                  <c:v>1185: L. 19-09h</c:v>
                </c:pt>
                <c:pt idx="441">
                  <c:v>1186: L. 19-10h</c:v>
                </c:pt>
                <c:pt idx="442">
                  <c:v>1187: L. 19-11h</c:v>
                </c:pt>
                <c:pt idx="443">
                  <c:v>1188: L. 19-12h</c:v>
                </c:pt>
                <c:pt idx="444">
                  <c:v>1189: L. 19-13h</c:v>
                </c:pt>
                <c:pt idx="445">
                  <c:v>1190: L. 19-14h</c:v>
                </c:pt>
                <c:pt idx="446">
                  <c:v>1191: L. 19-15h</c:v>
                </c:pt>
                <c:pt idx="447">
                  <c:v>1192: L. 19-16h</c:v>
                </c:pt>
                <c:pt idx="448">
                  <c:v>1193: L. 19-17h</c:v>
                </c:pt>
                <c:pt idx="449">
                  <c:v>1194: L. 19-18h</c:v>
                </c:pt>
                <c:pt idx="450">
                  <c:v>1195: L. 19-19h</c:v>
                </c:pt>
                <c:pt idx="451">
                  <c:v>1196: L. 19-20h</c:v>
                </c:pt>
                <c:pt idx="452">
                  <c:v>1197: L. 19-21h</c:v>
                </c:pt>
                <c:pt idx="453">
                  <c:v>1198: L. 19-22h</c:v>
                </c:pt>
                <c:pt idx="454">
                  <c:v>1199: L. 19-23h</c:v>
                </c:pt>
                <c:pt idx="455">
                  <c:v>1200: L. 19-24h</c:v>
                </c:pt>
                <c:pt idx="456">
                  <c:v>1201: M. 20-01h</c:v>
                </c:pt>
                <c:pt idx="457">
                  <c:v>1202: M. 20-02h</c:v>
                </c:pt>
                <c:pt idx="458">
                  <c:v>1203: M. 20-03h</c:v>
                </c:pt>
                <c:pt idx="459">
                  <c:v>1204: M. 20-04h</c:v>
                </c:pt>
                <c:pt idx="460">
                  <c:v>1205: M. 20-05h</c:v>
                </c:pt>
                <c:pt idx="461">
                  <c:v>1206: M. 20-06h</c:v>
                </c:pt>
                <c:pt idx="462">
                  <c:v>1207: M. 20-07h</c:v>
                </c:pt>
                <c:pt idx="463">
                  <c:v>1208: M. 20-08h</c:v>
                </c:pt>
                <c:pt idx="464">
                  <c:v>1209: M. 20-09h</c:v>
                </c:pt>
                <c:pt idx="465">
                  <c:v>1210: M. 20-10h</c:v>
                </c:pt>
                <c:pt idx="466">
                  <c:v>1211: M. 20-11h</c:v>
                </c:pt>
                <c:pt idx="467">
                  <c:v>1212: M. 20-12h</c:v>
                </c:pt>
                <c:pt idx="468">
                  <c:v>1213: M. 20-13h</c:v>
                </c:pt>
                <c:pt idx="469">
                  <c:v>1214: M. 20-14h</c:v>
                </c:pt>
                <c:pt idx="470">
                  <c:v>1215: M. 20-15h</c:v>
                </c:pt>
                <c:pt idx="471">
                  <c:v>1216: M. 20-16h</c:v>
                </c:pt>
                <c:pt idx="472">
                  <c:v>1217: M. 20-17h</c:v>
                </c:pt>
                <c:pt idx="473">
                  <c:v>1218: M. 20-18h</c:v>
                </c:pt>
                <c:pt idx="474">
                  <c:v>1219: M. 20-19h</c:v>
                </c:pt>
                <c:pt idx="475">
                  <c:v>1220: M. 20-20h</c:v>
                </c:pt>
                <c:pt idx="476">
                  <c:v>1221: M. 20-21h</c:v>
                </c:pt>
                <c:pt idx="477">
                  <c:v>1222: M. 20-22h</c:v>
                </c:pt>
                <c:pt idx="478">
                  <c:v>1223: M. 20-23h</c:v>
                </c:pt>
                <c:pt idx="479">
                  <c:v>1224: M. 20-24h</c:v>
                </c:pt>
                <c:pt idx="480">
                  <c:v>1225: M. 21-01h</c:v>
                </c:pt>
                <c:pt idx="481">
                  <c:v>1226: M. 21-02h</c:v>
                </c:pt>
                <c:pt idx="482">
                  <c:v>1227: M. 21-03h</c:v>
                </c:pt>
                <c:pt idx="483">
                  <c:v>1228: M. 21-04h</c:v>
                </c:pt>
                <c:pt idx="484">
                  <c:v>1229: M. 21-05h</c:v>
                </c:pt>
                <c:pt idx="485">
                  <c:v>1230: M. 21-06h</c:v>
                </c:pt>
                <c:pt idx="486">
                  <c:v>1231: M. 21-07h</c:v>
                </c:pt>
                <c:pt idx="487">
                  <c:v>1232: M. 21-08h</c:v>
                </c:pt>
                <c:pt idx="488">
                  <c:v>1233: M. 21-09h</c:v>
                </c:pt>
                <c:pt idx="489">
                  <c:v>1234: M. 21-10h</c:v>
                </c:pt>
                <c:pt idx="490">
                  <c:v>1235: M. 21-11h</c:v>
                </c:pt>
                <c:pt idx="491">
                  <c:v>1236: M. 21-12h</c:v>
                </c:pt>
                <c:pt idx="492">
                  <c:v>1237: M. 21-13h</c:v>
                </c:pt>
                <c:pt idx="493">
                  <c:v>1238: M. 21-14h</c:v>
                </c:pt>
                <c:pt idx="494">
                  <c:v>1239: M. 21-15h</c:v>
                </c:pt>
                <c:pt idx="495">
                  <c:v>1240: M. 21-16h</c:v>
                </c:pt>
                <c:pt idx="496">
                  <c:v>1241: M. 21-17h</c:v>
                </c:pt>
                <c:pt idx="497">
                  <c:v>1242: M. 21-18h</c:v>
                </c:pt>
                <c:pt idx="498">
                  <c:v>1243: M. 21-19h</c:v>
                </c:pt>
                <c:pt idx="499">
                  <c:v>1244: M. 21-20h</c:v>
                </c:pt>
                <c:pt idx="500">
                  <c:v>1245: M. 21-21h</c:v>
                </c:pt>
                <c:pt idx="501">
                  <c:v>1246: M. 21-22h</c:v>
                </c:pt>
                <c:pt idx="502">
                  <c:v>1247: M. 21-23h</c:v>
                </c:pt>
                <c:pt idx="503">
                  <c:v>1248: M. 21-24h</c:v>
                </c:pt>
                <c:pt idx="504">
                  <c:v>1249: J. 22-01h</c:v>
                </c:pt>
                <c:pt idx="505">
                  <c:v>1250: J. 22-02h</c:v>
                </c:pt>
                <c:pt idx="506">
                  <c:v>1251: J. 22-03h</c:v>
                </c:pt>
                <c:pt idx="507">
                  <c:v>1252: J. 22-04h</c:v>
                </c:pt>
                <c:pt idx="508">
                  <c:v>1253: J. 22-05h</c:v>
                </c:pt>
                <c:pt idx="509">
                  <c:v>1254: J. 22-06h</c:v>
                </c:pt>
                <c:pt idx="510">
                  <c:v>1255: J. 22-07h</c:v>
                </c:pt>
                <c:pt idx="511">
                  <c:v>1256: J. 22-08h</c:v>
                </c:pt>
                <c:pt idx="512">
                  <c:v>1257: J. 22-09h</c:v>
                </c:pt>
                <c:pt idx="513">
                  <c:v>1258: J. 22-10h</c:v>
                </c:pt>
                <c:pt idx="514">
                  <c:v>1259: J. 22-11h</c:v>
                </c:pt>
                <c:pt idx="515">
                  <c:v>1260: J. 22-12h</c:v>
                </c:pt>
                <c:pt idx="516">
                  <c:v>1261: J. 22-13h</c:v>
                </c:pt>
                <c:pt idx="517">
                  <c:v>1262: J. 22-14h</c:v>
                </c:pt>
                <c:pt idx="518">
                  <c:v>1263: J. 22-15h</c:v>
                </c:pt>
                <c:pt idx="519">
                  <c:v>1264: J. 22-16h</c:v>
                </c:pt>
                <c:pt idx="520">
                  <c:v>1265: J. 22-17h</c:v>
                </c:pt>
                <c:pt idx="521">
                  <c:v>1266: J. 22-18h</c:v>
                </c:pt>
                <c:pt idx="522">
                  <c:v>1267: J. 22-19h</c:v>
                </c:pt>
                <c:pt idx="523">
                  <c:v>1268: J. 22-20h</c:v>
                </c:pt>
                <c:pt idx="524">
                  <c:v>1269: J. 22-21h</c:v>
                </c:pt>
                <c:pt idx="525">
                  <c:v>1270: J. 22-22h</c:v>
                </c:pt>
                <c:pt idx="526">
                  <c:v>1271: J. 22-23h</c:v>
                </c:pt>
                <c:pt idx="527">
                  <c:v>1272: J. 22-24h</c:v>
                </c:pt>
                <c:pt idx="528">
                  <c:v>1273: V. 23-01h</c:v>
                </c:pt>
                <c:pt idx="529">
                  <c:v>1274: V. 23-02h</c:v>
                </c:pt>
                <c:pt idx="530">
                  <c:v>1275: V. 23-03h</c:v>
                </c:pt>
                <c:pt idx="531">
                  <c:v>1276: V. 23-04h</c:v>
                </c:pt>
                <c:pt idx="532">
                  <c:v>1277: V. 23-05h</c:v>
                </c:pt>
                <c:pt idx="533">
                  <c:v>1278: V. 23-06h</c:v>
                </c:pt>
                <c:pt idx="534">
                  <c:v>1279: V. 23-07h</c:v>
                </c:pt>
                <c:pt idx="535">
                  <c:v>1280: V. 23-08h</c:v>
                </c:pt>
                <c:pt idx="536">
                  <c:v>1281: V. 23-09h</c:v>
                </c:pt>
                <c:pt idx="537">
                  <c:v>1282: V. 23-10h</c:v>
                </c:pt>
                <c:pt idx="538">
                  <c:v>1283: V. 23-11h</c:v>
                </c:pt>
                <c:pt idx="539">
                  <c:v>1284: V. 23-12h</c:v>
                </c:pt>
                <c:pt idx="540">
                  <c:v>1285: V. 23-13h</c:v>
                </c:pt>
                <c:pt idx="541">
                  <c:v>1286: V. 23-14h</c:v>
                </c:pt>
                <c:pt idx="542">
                  <c:v>1287: V. 23-15h</c:v>
                </c:pt>
                <c:pt idx="543">
                  <c:v>1288: V. 23-16h</c:v>
                </c:pt>
                <c:pt idx="544">
                  <c:v>1289: V. 23-17h</c:v>
                </c:pt>
                <c:pt idx="545">
                  <c:v>1290: V. 23-18h</c:v>
                </c:pt>
                <c:pt idx="546">
                  <c:v>1291: V. 23-19h</c:v>
                </c:pt>
                <c:pt idx="547">
                  <c:v>1292: V. 23-20h</c:v>
                </c:pt>
                <c:pt idx="548">
                  <c:v>1293: V. 23-21h</c:v>
                </c:pt>
                <c:pt idx="549">
                  <c:v>1294: V. 23-22h</c:v>
                </c:pt>
                <c:pt idx="550">
                  <c:v>1295: V. 23-23h</c:v>
                </c:pt>
                <c:pt idx="551">
                  <c:v>1296: V. 23-24h</c:v>
                </c:pt>
                <c:pt idx="552">
                  <c:v>1297: S. 24-01h</c:v>
                </c:pt>
                <c:pt idx="553">
                  <c:v>1298: S. 24-02h</c:v>
                </c:pt>
                <c:pt idx="554">
                  <c:v>1299: S. 24-03h</c:v>
                </c:pt>
                <c:pt idx="555">
                  <c:v>1300: S. 24-04h</c:v>
                </c:pt>
                <c:pt idx="556">
                  <c:v>1301: S. 24-05h</c:v>
                </c:pt>
                <c:pt idx="557">
                  <c:v>1302: S. 24-06h</c:v>
                </c:pt>
                <c:pt idx="558">
                  <c:v>1303: S. 24-07h</c:v>
                </c:pt>
                <c:pt idx="559">
                  <c:v>1304: S. 24-08h</c:v>
                </c:pt>
                <c:pt idx="560">
                  <c:v>1305: S. 24-09h</c:v>
                </c:pt>
                <c:pt idx="561">
                  <c:v>1306: S. 24-10h</c:v>
                </c:pt>
                <c:pt idx="562">
                  <c:v>1307: S. 24-11h</c:v>
                </c:pt>
                <c:pt idx="563">
                  <c:v>1308: S. 24-12h</c:v>
                </c:pt>
                <c:pt idx="564">
                  <c:v>1309: S. 24-13h</c:v>
                </c:pt>
                <c:pt idx="565">
                  <c:v>1310: S. 24-14h</c:v>
                </c:pt>
                <c:pt idx="566">
                  <c:v>1311: S. 24-15h</c:v>
                </c:pt>
                <c:pt idx="567">
                  <c:v>1312: S. 24-16h</c:v>
                </c:pt>
                <c:pt idx="568">
                  <c:v>1313: S. 24-17h</c:v>
                </c:pt>
                <c:pt idx="569">
                  <c:v>1314: S. 24-18h</c:v>
                </c:pt>
                <c:pt idx="570">
                  <c:v>1315: S. 24-19h</c:v>
                </c:pt>
                <c:pt idx="571">
                  <c:v>1316: S. 24-20h</c:v>
                </c:pt>
                <c:pt idx="572">
                  <c:v>1317: S. 24-21h</c:v>
                </c:pt>
                <c:pt idx="573">
                  <c:v>1318: S. 24-22h</c:v>
                </c:pt>
                <c:pt idx="574">
                  <c:v>1319: S. 24-23h</c:v>
                </c:pt>
                <c:pt idx="575">
                  <c:v>1320: S. 24-24h</c:v>
                </c:pt>
                <c:pt idx="576">
                  <c:v>1321: D. 25-01h</c:v>
                </c:pt>
                <c:pt idx="577">
                  <c:v>1322: D. 25-02h</c:v>
                </c:pt>
                <c:pt idx="578">
                  <c:v>1323: D. 25-03h</c:v>
                </c:pt>
                <c:pt idx="579">
                  <c:v>1324: D. 25-04h</c:v>
                </c:pt>
                <c:pt idx="580">
                  <c:v>1325: D. 25-05h</c:v>
                </c:pt>
                <c:pt idx="581">
                  <c:v>1326: D. 25-06h</c:v>
                </c:pt>
                <c:pt idx="582">
                  <c:v>1327: D. 25-07h</c:v>
                </c:pt>
                <c:pt idx="583">
                  <c:v>1328: D. 25-08h</c:v>
                </c:pt>
                <c:pt idx="584">
                  <c:v>1329: D. 25-09h</c:v>
                </c:pt>
                <c:pt idx="585">
                  <c:v>1330: D. 25-10h</c:v>
                </c:pt>
                <c:pt idx="586">
                  <c:v>1331: D. 25-11h</c:v>
                </c:pt>
                <c:pt idx="587">
                  <c:v>1332: D. 25-12h</c:v>
                </c:pt>
                <c:pt idx="588">
                  <c:v>1333: D. 25-13h</c:v>
                </c:pt>
                <c:pt idx="589">
                  <c:v>1334: D. 25-14h</c:v>
                </c:pt>
                <c:pt idx="590">
                  <c:v>1335: D. 25-15h</c:v>
                </c:pt>
                <c:pt idx="591">
                  <c:v>1336: D. 25-16h</c:v>
                </c:pt>
                <c:pt idx="592">
                  <c:v>1337: D. 25-17h</c:v>
                </c:pt>
                <c:pt idx="593">
                  <c:v>1338: D. 25-18h</c:v>
                </c:pt>
                <c:pt idx="594">
                  <c:v>1339: D. 25-19h</c:v>
                </c:pt>
                <c:pt idx="595">
                  <c:v>1340: D. 25-20h</c:v>
                </c:pt>
                <c:pt idx="596">
                  <c:v>1341: D. 25-21h</c:v>
                </c:pt>
                <c:pt idx="597">
                  <c:v>1342: D. 25-22h</c:v>
                </c:pt>
                <c:pt idx="598">
                  <c:v>1343: D. 25-23h</c:v>
                </c:pt>
                <c:pt idx="599">
                  <c:v>1344: D. 25-24h</c:v>
                </c:pt>
                <c:pt idx="600">
                  <c:v>1345: L. 26-01h</c:v>
                </c:pt>
                <c:pt idx="601">
                  <c:v>1346: L. 26-02h</c:v>
                </c:pt>
                <c:pt idx="602">
                  <c:v>1347: L. 26-03h</c:v>
                </c:pt>
                <c:pt idx="603">
                  <c:v>1348: L. 26-04h</c:v>
                </c:pt>
                <c:pt idx="604">
                  <c:v>1349: L. 26-05h</c:v>
                </c:pt>
                <c:pt idx="605">
                  <c:v>1350: L. 26-06h</c:v>
                </c:pt>
                <c:pt idx="606">
                  <c:v>1351: L. 26-07h</c:v>
                </c:pt>
                <c:pt idx="607">
                  <c:v>1352: L. 26-08h</c:v>
                </c:pt>
                <c:pt idx="608">
                  <c:v>1353: L. 26-09h</c:v>
                </c:pt>
                <c:pt idx="609">
                  <c:v>1354: L. 26-10h</c:v>
                </c:pt>
                <c:pt idx="610">
                  <c:v>1355: L. 26-11h</c:v>
                </c:pt>
                <c:pt idx="611">
                  <c:v>1356: L. 26-12h</c:v>
                </c:pt>
                <c:pt idx="612">
                  <c:v>1357: L. 26-13h</c:v>
                </c:pt>
                <c:pt idx="613">
                  <c:v>1358: L. 26-14h</c:v>
                </c:pt>
                <c:pt idx="614">
                  <c:v>1359: L. 26-15h</c:v>
                </c:pt>
                <c:pt idx="615">
                  <c:v>1360: L. 26-16h</c:v>
                </c:pt>
                <c:pt idx="616">
                  <c:v>1361: L. 26-17h</c:v>
                </c:pt>
                <c:pt idx="617">
                  <c:v>1362: L. 26-18h</c:v>
                </c:pt>
                <c:pt idx="618">
                  <c:v>1363: L. 26-19h</c:v>
                </c:pt>
                <c:pt idx="619">
                  <c:v>1364: L. 26-20h</c:v>
                </c:pt>
                <c:pt idx="620">
                  <c:v>1365: L. 26-21h</c:v>
                </c:pt>
                <c:pt idx="621">
                  <c:v>1366: L. 26-22h</c:v>
                </c:pt>
                <c:pt idx="622">
                  <c:v>1367: L. 26-23h</c:v>
                </c:pt>
                <c:pt idx="623">
                  <c:v>1368: L. 26-24h</c:v>
                </c:pt>
                <c:pt idx="624">
                  <c:v>1369: M. 27-01h</c:v>
                </c:pt>
                <c:pt idx="625">
                  <c:v>1370: M. 27-02h</c:v>
                </c:pt>
                <c:pt idx="626">
                  <c:v>1371: M. 27-03h</c:v>
                </c:pt>
                <c:pt idx="627">
                  <c:v>1372: M. 27-04h</c:v>
                </c:pt>
                <c:pt idx="628">
                  <c:v>1373: M. 27-05h</c:v>
                </c:pt>
                <c:pt idx="629">
                  <c:v>1374: M. 27-06h</c:v>
                </c:pt>
                <c:pt idx="630">
                  <c:v>1375: M. 27-07h</c:v>
                </c:pt>
                <c:pt idx="631">
                  <c:v>1376: M. 27-08h</c:v>
                </c:pt>
                <c:pt idx="632">
                  <c:v>1377: M. 27-09h</c:v>
                </c:pt>
                <c:pt idx="633">
                  <c:v>1378: M. 27-10h</c:v>
                </c:pt>
                <c:pt idx="634">
                  <c:v>1379: M. 27-11h</c:v>
                </c:pt>
                <c:pt idx="635">
                  <c:v>1380: M. 27-12h</c:v>
                </c:pt>
                <c:pt idx="636">
                  <c:v>1381: M. 27-13h</c:v>
                </c:pt>
                <c:pt idx="637">
                  <c:v>1382: M. 27-14h</c:v>
                </c:pt>
                <c:pt idx="638">
                  <c:v>1383: M. 27-15h</c:v>
                </c:pt>
                <c:pt idx="639">
                  <c:v>1384: M. 27-16h</c:v>
                </c:pt>
                <c:pt idx="640">
                  <c:v>1385: M. 27-17h</c:v>
                </c:pt>
                <c:pt idx="641">
                  <c:v>1386: M. 27-18h</c:v>
                </c:pt>
                <c:pt idx="642">
                  <c:v>1387: M. 27-19h</c:v>
                </c:pt>
                <c:pt idx="643">
                  <c:v>1388: M. 27-20h</c:v>
                </c:pt>
                <c:pt idx="644">
                  <c:v>1389: M. 27-21h</c:v>
                </c:pt>
                <c:pt idx="645">
                  <c:v>1390: M. 27-22h</c:v>
                </c:pt>
                <c:pt idx="646">
                  <c:v>1391: M. 27-23h</c:v>
                </c:pt>
                <c:pt idx="647">
                  <c:v>1392: M. 27-24h</c:v>
                </c:pt>
                <c:pt idx="648">
                  <c:v>1393: M. 28-01h</c:v>
                </c:pt>
                <c:pt idx="649">
                  <c:v>1394: M. 28-02h</c:v>
                </c:pt>
                <c:pt idx="650">
                  <c:v>1395: M. 28-03h</c:v>
                </c:pt>
                <c:pt idx="651">
                  <c:v>1396: M. 28-04h</c:v>
                </c:pt>
                <c:pt idx="652">
                  <c:v>1397: M. 28-05h</c:v>
                </c:pt>
                <c:pt idx="653">
                  <c:v>1398: M. 28-06h</c:v>
                </c:pt>
                <c:pt idx="654">
                  <c:v>1399: M. 28-07h</c:v>
                </c:pt>
                <c:pt idx="655">
                  <c:v>1400: M. 28-08h</c:v>
                </c:pt>
                <c:pt idx="656">
                  <c:v>1401: M. 28-09h</c:v>
                </c:pt>
                <c:pt idx="657">
                  <c:v>1402: M. 28-10h</c:v>
                </c:pt>
                <c:pt idx="658">
                  <c:v>1403: M. 28-11h</c:v>
                </c:pt>
                <c:pt idx="659">
                  <c:v>1404: M. 28-12h</c:v>
                </c:pt>
                <c:pt idx="660">
                  <c:v>1405: M. 28-13h</c:v>
                </c:pt>
                <c:pt idx="661">
                  <c:v>1406: M. 28-14h</c:v>
                </c:pt>
                <c:pt idx="662">
                  <c:v>1407: M. 28-15h</c:v>
                </c:pt>
                <c:pt idx="663">
                  <c:v>1408: M. 28-16h</c:v>
                </c:pt>
                <c:pt idx="664">
                  <c:v>1409: M. 28-17h</c:v>
                </c:pt>
                <c:pt idx="665">
                  <c:v>1410: M. 28-18h</c:v>
                </c:pt>
                <c:pt idx="666">
                  <c:v>1411: M. 28-19h</c:v>
                </c:pt>
                <c:pt idx="667">
                  <c:v>1412: M. 28-20h</c:v>
                </c:pt>
                <c:pt idx="668">
                  <c:v>1413: M. 28-21h</c:v>
                </c:pt>
                <c:pt idx="669">
                  <c:v>1414: M. 28-22h</c:v>
                </c:pt>
                <c:pt idx="670">
                  <c:v>1415: M. 28-23h</c:v>
                </c:pt>
                <c:pt idx="671">
                  <c:v>1416: M. 28-24h</c:v>
                </c:pt>
              </c:strCache>
            </c:strRef>
          </c:cat>
          <c:val>
            <c:numRef>
              <c:f>Ifrane!$D$2:$D$673</c:f>
            </c:numRef>
          </c:val>
          <c:smooth val="0"/>
          <c:extLst>
            <c:ext xmlns:c16="http://schemas.microsoft.com/office/drawing/2014/chart" uri="{C3380CC4-5D6E-409C-BE32-E72D297353CC}">
              <c16:uniqueId val="{00000002-88C4-4323-8946-CD98E89E5332}"/>
            </c:ext>
          </c:extLst>
        </c:ser>
        <c:ser>
          <c:idx val="3"/>
          <c:order val="3"/>
          <c:tx>
            <c:strRef>
              <c:f>Ifrane!$E$1</c:f>
              <c:strCache>
                <c:ptCount val="1"/>
                <c:pt idx="0">
                  <c:v>Refroidissement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Ifrane!$A$2:$A$673</c:f>
              <c:strCache>
                <c:ptCount val="672"/>
                <c:pt idx="0">
                  <c:v>745: J. 01-01h</c:v>
                </c:pt>
                <c:pt idx="1">
                  <c:v>746: J. 01-02h</c:v>
                </c:pt>
                <c:pt idx="2">
                  <c:v>747: J. 01-03h</c:v>
                </c:pt>
                <c:pt idx="3">
                  <c:v>748: J. 01-04h</c:v>
                </c:pt>
                <c:pt idx="4">
                  <c:v>749: J. 01-05h</c:v>
                </c:pt>
                <c:pt idx="5">
                  <c:v>750: J. 01-06h</c:v>
                </c:pt>
                <c:pt idx="6">
                  <c:v>751: J. 01-07h</c:v>
                </c:pt>
                <c:pt idx="7">
                  <c:v>752: J. 01-08h</c:v>
                </c:pt>
                <c:pt idx="8">
                  <c:v>753: J. 01-09h</c:v>
                </c:pt>
                <c:pt idx="9">
                  <c:v>754: J. 01-10h</c:v>
                </c:pt>
                <c:pt idx="10">
                  <c:v>755: J. 01-11h</c:v>
                </c:pt>
                <c:pt idx="11">
                  <c:v>756: J. 01-12h</c:v>
                </c:pt>
                <c:pt idx="12">
                  <c:v>757: J. 01-13h</c:v>
                </c:pt>
                <c:pt idx="13">
                  <c:v>758: J. 01-14h</c:v>
                </c:pt>
                <c:pt idx="14">
                  <c:v>759: J. 01-15h</c:v>
                </c:pt>
                <c:pt idx="15">
                  <c:v>760: J. 01-16h</c:v>
                </c:pt>
                <c:pt idx="16">
                  <c:v>761: J. 01-17h</c:v>
                </c:pt>
                <c:pt idx="17">
                  <c:v>762: J. 01-18h</c:v>
                </c:pt>
                <c:pt idx="18">
                  <c:v>763: J. 01-19h</c:v>
                </c:pt>
                <c:pt idx="19">
                  <c:v>764: J. 01-20h</c:v>
                </c:pt>
                <c:pt idx="20">
                  <c:v>765: J. 01-21h</c:v>
                </c:pt>
                <c:pt idx="21">
                  <c:v>766: J. 01-22h</c:v>
                </c:pt>
                <c:pt idx="22">
                  <c:v>767: J. 01-23h</c:v>
                </c:pt>
                <c:pt idx="23">
                  <c:v>768: J. 01-24h</c:v>
                </c:pt>
                <c:pt idx="24">
                  <c:v>769: V. 02-01h</c:v>
                </c:pt>
                <c:pt idx="25">
                  <c:v>770: V. 02-02h</c:v>
                </c:pt>
                <c:pt idx="26">
                  <c:v>771: V. 02-03h</c:v>
                </c:pt>
                <c:pt idx="27">
                  <c:v>772: V. 02-04h</c:v>
                </c:pt>
                <c:pt idx="28">
                  <c:v>773: V. 02-05h</c:v>
                </c:pt>
                <c:pt idx="29">
                  <c:v>774: V. 02-06h</c:v>
                </c:pt>
                <c:pt idx="30">
                  <c:v>775: V. 02-07h</c:v>
                </c:pt>
                <c:pt idx="31">
                  <c:v>776: V. 02-08h</c:v>
                </c:pt>
                <c:pt idx="32">
                  <c:v>777: V. 02-09h</c:v>
                </c:pt>
                <c:pt idx="33">
                  <c:v>778: V. 02-10h</c:v>
                </c:pt>
                <c:pt idx="34">
                  <c:v>779: V. 02-11h</c:v>
                </c:pt>
                <c:pt idx="35">
                  <c:v>780: V. 02-12h</c:v>
                </c:pt>
                <c:pt idx="36">
                  <c:v>781: V. 02-13h</c:v>
                </c:pt>
                <c:pt idx="37">
                  <c:v>782: V. 02-14h</c:v>
                </c:pt>
                <c:pt idx="38">
                  <c:v>783: V. 02-15h</c:v>
                </c:pt>
                <c:pt idx="39">
                  <c:v>784: V. 02-16h</c:v>
                </c:pt>
                <c:pt idx="40">
                  <c:v>785: V. 02-17h</c:v>
                </c:pt>
                <c:pt idx="41">
                  <c:v>786: V. 02-18h</c:v>
                </c:pt>
                <c:pt idx="42">
                  <c:v>787: V. 02-19h</c:v>
                </c:pt>
                <c:pt idx="43">
                  <c:v>788: V. 02-20h</c:v>
                </c:pt>
                <c:pt idx="44">
                  <c:v>789: V. 02-21h</c:v>
                </c:pt>
                <c:pt idx="45">
                  <c:v>790: V. 02-22h</c:v>
                </c:pt>
                <c:pt idx="46">
                  <c:v>791: V. 02-23h</c:v>
                </c:pt>
                <c:pt idx="47">
                  <c:v>792: V. 02-24h</c:v>
                </c:pt>
                <c:pt idx="48">
                  <c:v>793: S. 03-01h</c:v>
                </c:pt>
                <c:pt idx="49">
                  <c:v>794: S. 03-02h</c:v>
                </c:pt>
                <c:pt idx="50">
                  <c:v>795: S. 03-03h</c:v>
                </c:pt>
                <c:pt idx="51">
                  <c:v>796: S. 03-04h</c:v>
                </c:pt>
                <c:pt idx="52">
                  <c:v>797: S. 03-05h</c:v>
                </c:pt>
                <c:pt idx="53">
                  <c:v>798: S. 03-06h</c:v>
                </c:pt>
                <c:pt idx="54">
                  <c:v>799: S. 03-07h</c:v>
                </c:pt>
                <c:pt idx="55">
                  <c:v>800: S. 03-08h</c:v>
                </c:pt>
                <c:pt idx="56">
                  <c:v>801: S. 03-09h</c:v>
                </c:pt>
                <c:pt idx="57">
                  <c:v>802: S. 03-10h</c:v>
                </c:pt>
                <c:pt idx="58">
                  <c:v>803: S. 03-11h</c:v>
                </c:pt>
                <c:pt idx="59">
                  <c:v>804: S. 03-12h</c:v>
                </c:pt>
                <c:pt idx="60">
                  <c:v>805: S. 03-13h</c:v>
                </c:pt>
                <c:pt idx="61">
                  <c:v>806: S. 03-14h</c:v>
                </c:pt>
                <c:pt idx="62">
                  <c:v>807: S. 03-15h</c:v>
                </c:pt>
                <c:pt idx="63">
                  <c:v>808: S. 03-16h</c:v>
                </c:pt>
                <c:pt idx="64">
                  <c:v>809: S. 03-17h</c:v>
                </c:pt>
                <c:pt idx="65">
                  <c:v>810: S. 03-18h</c:v>
                </c:pt>
                <c:pt idx="66">
                  <c:v>811: S. 03-19h</c:v>
                </c:pt>
                <c:pt idx="67">
                  <c:v>812: S. 03-20h</c:v>
                </c:pt>
                <c:pt idx="68">
                  <c:v>813: S. 03-21h</c:v>
                </c:pt>
                <c:pt idx="69">
                  <c:v>814: S. 03-22h</c:v>
                </c:pt>
                <c:pt idx="70">
                  <c:v>815: S. 03-23h</c:v>
                </c:pt>
                <c:pt idx="71">
                  <c:v>816: S. 03-24h</c:v>
                </c:pt>
                <c:pt idx="72">
                  <c:v>817: D. 04-01h</c:v>
                </c:pt>
                <c:pt idx="73">
                  <c:v>818: D. 04-02h</c:v>
                </c:pt>
                <c:pt idx="74">
                  <c:v>819: D. 04-03h</c:v>
                </c:pt>
                <c:pt idx="75">
                  <c:v>820: D. 04-04h</c:v>
                </c:pt>
                <c:pt idx="76">
                  <c:v>821: D. 04-05h</c:v>
                </c:pt>
                <c:pt idx="77">
                  <c:v>822: D. 04-06h</c:v>
                </c:pt>
                <c:pt idx="78">
                  <c:v>823: D. 04-07h</c:v>
                </c:pt>
                <c:pt idx="79">
                  <c:v>824: D. 04-08h</c:v>
                </c:pt>
                <c:pt idx="80">
                  <c:v>825: D. 04-09h</c:v>
                </c:pt>
                <c:pt idx="81">
                  <c:v>826: D. 04-10h</c:v>
                </c:pt>
                <c:pt idx="82">
                  <c:v>827: D. 04-11h</c:v>
                </c:pt>
                <c:pt idx="83">
                  <c:v>828: D. 04-12h</c:v>
                </c:pt>
                <c:pt idx="84">
                  <c:v>829: D. 04-13h</c:v>
                </c:pt>
                <c:pt idx="85">
                  <c:v>830: D. 04-14h</c:v>
                </c:pt>
                <c:pt idx="86">
                  <c:v>831: D. 04-15h</c:v>
                </c:pt>
                <c:pt idx="87">
                  <c:v>832: D. 04-16h</c:v>
                </c:pt>
                <c:pt idx="88">
                  <c:v>833: D. 04-17h</c:v>
                </c:pt>
                <c:pt idx="89">
                  <c:v>834: D. 04-18h</c:v>
                </c:pt>
                <c:pt idx="90">
                  <c:v>835: D. 04-19h</c:v>
                </c:pt>
                <c:pt idx="91">
                  <c:v>836: D. 04-20h</c:v>
                </c:pt>
                <c:pt idx="92">
                  <c:v>837: D. 04-21h</c:v>
                </c:pt>
                <c:pt idx="93">
                  <c:v>838: D. 04-22h</c:v>
                </c:pt>
                <c:pt idx="94">
                  <c:v>839: D. 04-23h</c:v>
                </c:pt>
                <c:pt idx="95">
                  <c:v>840: D. 04-24h</c:v>
                </c:pt>
                <c:pt idx="96">
                  <c:v>841: L. 05-01h</c:v>
                </c:pt>
                <c:pt idx="97">
                  <c:v>842: L. 05-02h</c:v>
                </c:pt>
                <c:pt idx="98">
                  <c:v>843: L. 05-03h</c:v>
                </c:pt>
                <c:pt idx="99">
                  <c:v>844: L. 05-04h</c:v>
                </c:pt>
                <c:pt idx="100">
                  <c:v>845: L. 05-05h</c:v>
                </c:pt>
                <c:pt idx="101">
                  <c:v>846: L. 05-06h</c:v>
                </c:pt>
                <c:pt idx="102">
                  <c:v>847: L. 05-07h</c:v>
                </c:pt>
                <c:pt idx="103">
                  <c:v>848: L. 05-08h</c:v>
                </c:pt>
                <c:pt idx="104">
                  <c:v>849: L. 05-09h</c:v>
                </c:pt>
                <c:pt idx="105">
                  <c:v>850: L. 05-10h</c:v>
                </c:pt>
                <c:pt idx="106">
                  <c:v>851: L. 05-11h</c:v>
                </c:pt>
                <c:pt idx="107">
                  <c:v>852: L. 05-12h</c:v>
                </c:pt>
                <c:pt idx="108">
                  <c:v>853: L. 05-13h</c:v>
                </c:pt>
                <c:pt idx="109">
                  <c:v>854: L. 05-14h</c:v>
                </c:pt>
                <c:pt idx="110">
                  <c:v>855: L. 05-15h</c:v>
                </c:pt>
                <c:pt idx="111">
                  <c:v>856: L. 05-16h</c:v>
                </c:pt>
                <c:pt idx="112">
                  <c:v>857: L. 05-17h</c:v>
                </c:pt>
                <c:pt idx="113">
                  <c:v>858: L. 05-18h</c:v>
                </c:pt>
                <c:pt idx="114">
                  <c:v>859: L. 05-19h</c:v>
                </c:pt>
                <c:pt idx="115">
                  <c:v>860: L. 05-20h</c:v>
                </c:pt>
                <c:pt idx="116">
                  <c:v>861: L. 05-21h</c:v>
                </c:pt>
                <c:pt idx="117">
                  <c:v>862: L. 05-22h</c:v>
                </c:pt>
                <c:pt idx="118">
                  <c:v>863: L. 05-23h</c:v>
                </c:pt>
                <c:pt idx="119">
                  <c:v>864: L. 05-24h</c:v>
                </c:pt>
                <c:pt idx="120">
                  <c:v>865: M. 06-01h</c:v>
                </c:pt>
                <c:pt idx="121">
                  <c:v>866: M. 06-02h</c:v>
                </c:pt>
                <c:pt idx="122">
                  <c:v>867: M. 06-03h</c:v>
                </c:pt>
                <c:pt idx="123">
                  <c:v>868: M. 06-04h</c:v>
                </c:pt>
                <c:pt idx="124">
                  <c:v>869: M. 06-05h</c:v>
                </c:pt>
                <c:pt idx="125">
                  <c:v>870: M. 06-06h</c:v>
                </c:pt>
                <c:pt idx="126">
                  <c:v>871: M. 06-07h</c:v>
                </c:pt>
                <c:pt idx="127">
                  <c:v>872: M. 06-08h</c:v>
                </c:pt>
                <c:pt idx="128">
                  <c:v>873: M. 06-09h</c:v>
                </c:pt>
                <c:pt idx="129">
                  <c:v>874: M. 06-10h</c:v>
                </c:pt>
                <c:pt idx="130">
                  <c:v>875: M. 06-11h</c:v>
                </c:pt>
                <c:pt idx="131">
                  <c:v>876: M. 06-12h</c:v>
                </c:pt>
                <c:pt idx="132">
                  <c:v>877: M. 06-13h</c:v>
                </c:pt>
                <c:pt idx="133">
                  <c:v>878: M. 06-14h</c:v>
                </c:pt>
                <c:pt idx="134">
                  <c:v>879: M. 06-15h</c:v>
                </c:pt>
                <c:pt idx="135">
                  <c:v>880: M. 06-16h</c:v>
                </c:pt>
                <c:pt idx="136">
                  <c:v>881: M. 06-17h</c:v>
                </c:pt>
                <c:pt idx="137">
                  <c:v>882: M. 06-18h</c:v>
                </c:pt>
                <c:pt idx="138">
                  <c:v>883: M. 06-19h</c:v>
                </c:pt>
                <c:pt idx="139">
                  <c:v>884: M. 06-20h</c:v>
                </c:pt>
                <c:pt idx="140">
                  <c:v>885: M. 06-21h</c:v>
                </c:pt>
                <c:pt idx="141">
                  <c:v>886: M. 06-22h</c:v>
                </c:pt>
                <c:pt idx="142">
                  <c:v>887: M. 06-23h</c:v>
                </c:pt>
                <c:pt idx="143">
                  <c:v>888: M. 06-24h</c:v>
                </c:pt>
                <c:pt idx="144">
                  <c:v>889: M. 07-01h</c:v>
                </c:pt>
                <c:pt idx="145">
                  <c:v>890: M. 07-02h</c:v>
                </c:pt>
                <c:pt idx="146">
                  <c:v>891: M. 07-03h</c:v>
                </c:pt>
                <c:pt idx="147">
                  <c:v>892: M. 07-04h</c:v>
                </c:pt>
                <c:pt idx="148">
                  <c:v>893: M. 07-05h</c:v>
                </c:pt>
                <c:pt idx="149">
                  <c:v>894: M. 07-06h</c:v>
                </c:pt>
                <c:pt idx="150">
                  <c:v>895: M. 07-07h</c:v>
                </c:pt>
                <c:pt idx="151">
                  <c:v>896: M. 07-08h</c:v>
                </c:pt>
                <c:pt idx="152">
                  <c:v>897: M. 07-09h</c:v>
                </c:pt>
                <c:pt idx="153">
                  <c:v>898: M. 07-10h</c:v>
                </c:pt>
                <c:pt idx="154">
                  <c:v>899: M. 07-11h</c:v>
                </c:pt>
                <c:pt idx="155">
                  <c:v>900: M. 07-12h</c:v>
                </c:pt>
                <c:pt idx="156">
                  <c:v>901: M. 07-13h</c:v>
                </c:pt>
                <c:pt idx="157">
                  <c:v>902: M. 07-14h</c:v>
                </c:pt>
                <c:pt idx="158">
                  <c:v>903: M. 07-15h</c:v>
                </c:pt>
                <c:pt idx="159">
                  <c:v>904: M. 07-16h</c:v>
                </c:pt>
                <c:pt idx="160">
                  <c:v>905: M. 07-17h</c:v>
                </c:pt>
                <c:pt idx="161">
                  <c:v>906: M. 07-18h</c:v>
                </c:pt>
                <c:pt idx="162">
                  <c:v>907: M. 07-19h</c:v>
                </c:pt>
                <c:pt idx="163">
                  <c:v>908: M. 07-20h</c:v>
                </c:pt>
                <c:pt idx="164">
                  <c:v>909: M. 07-21h</c:v>
                </c:pt>
                <c:pt idx="165">
                  <c:v>910: M. 07-22h</c:v>
                </c:pt>
                <c:pt idx="166">
                  <c:v>911: M. 07-23h</c:v>
                </c:pt>
                <c:pt idx="167">
                  <c:v>912: M. 07-24h</c:v>
                </c:pt>
                <c:pt idx="168">
                  <c:v>913: J. 08-01h</c:v>
                </c:pt>
                <c:pt idx="169">
                  <c:v>914: J. 08-02h</c:v>
                </c:pt>
                <c:pt idx="170">
                  <c:v>915: J. 08-03h</c:v>
                </c:pt>
                <c:pt idx="171">
                  <c:v>916: J. 08-04h</c:v>
                </c:pt>
                <c:pt idx="172">
                  <c:v>917: J. 08-05h</c:v>
                </c:pt>
                <c:pt idx="173">
                  <c:v>918: J. 08-06h</c:v>
                </c:pt>
                <c:pt idx="174">
                  <c:v>919: J. 08-07h</c:v>
                </c:pt>
                <c:pt idx="175">
                  <c:v>920: J. 08-08h</c:v>
                </c:pt>
                <c:pt idx="176">
                  <c:v>921: J. 08-09h</c:v>
                </c:pt>
                <c:pt idx="177">
                  <c:v>922: J. 08-10h</c:v>
                </c:pt>
                <c:pt idx="178">
                  <c:v>923: J. 08-11h</c:v>
                </c:pt>
                <c:pt idx="179">
                  <c:v>924: J. 08-12h</c:v>
                </c:pt>
                <c:pt idx="180">
                  <c:v>925: J. 08-13h</c:v>
                </c:pt>
                <c:pt idx="181">
                  <c:v>926: J. 08-14h</c:v>
                </c:pt>
                <c:pt idx="182">
                  <c:v>927: J. 08-15h</c:v>
                </c:pt>
                <c:pt idx="183">
                  <c:v>928: J. 08-16h</c:v>
                </c:pt>
                <c:pt idx="184">
                  <c:v>929: J. 08-17h</c:v>
                </c:pt>
                <c:pt idx="185">
                  <c:v>930: J. 08-18h</c:v>
                </c:pt>
                <c:pt idx="186">
                  <c:v>931: J. 08-19h</c:v>
                </c:pt>
                <c:pt idx="187">
                  <c:v>932: J. 08-20h</c:v>
                </c:pt>
                <c:pt idx="188">
                  <c:v>933: J. 08-21h</c:v>
                </c:pt>
                <c:pt idx="189">
                  <c:v>934: J. 08-22h</c:v>
                </c:pt>
                <c:pt idx="190">
                  <c:v>935: J. 08-23h</c:v>
                </c:pt>
                <c:pt idx="191">
                  <c:v>936: J. 08-24h</c:v>
                </c:pt>
                <c:pt idx="192">
                  <c:v>937: V. 09-01h</c:v>
                </c:pt>
                <c:pt idx="193">
                  <c:v>938: V. 09-02h</c:v>
                </c:pt>
                <c:pt idx="194">
                  <c:v>939: V. 09-03h</c:v>
                </c:pt>
                <c:pt idx="195">
                  <c:v>940: V. 09-04h</c:v>
                </c:pt>
                <c:pt idx="196">
                  <c:v>941: V. 09-05h</c:v>
                </c:pt>
                <c:pt idx="197">
                  <c:v>942: V. 09-06h</c:v>
                </c:pt>
                <c:pt idx="198">
                  <c:v>943: V. 09-07h</c:v>
                </c:pt>
                <c:pt idx="199">
                  <c:v>944: V. 09-08h</c:v>
                </c:pt>
                <c:pt idx="200">
                  <c:v>945: V. 09-09h</c:v>
                </c:pt>
                <c:pt idx="201">
                  <c:v>946: V. 09-10h</c:v>
                </c:pt>
                <c:pt idx="202">
                  <c:v>947: V. 09-11h</c:v>
                </c:pt>
                <c:pt idx="203">
                  <c:v>948: V. 09-12h</c:v>
                </c:pt>
                <c:pt idx="204">
                  <c:v>949: V. 09-13h</c:v>
                </c:pt>
                <c:pt idx="205">
                  <c:v>950: V. 09-14h</c:v>
                </c:pt>
                <c:pt idx="206">
                  <c:v>951: V. 09-15h</c:v>
                </c:pt>
                <c:pt idx="207">
                  <c:v>952: V. 09-16h</c:v>
                </c:pt>
                <c:pt idx="208">
                  <c:v>953: V. 09-17h</c:v>
                </c:pt>
                <c:pt idx="209">
                  <c:v>954: V. 09-18h</c:v>
                </c:pt>
                <c:pt idx="210">
                  <c:v>955: V. 09-19h</c:v>
                </c:pt>
                <c:pt idx="211">
                  <c:v>956: V. 09-20h</c:v>
                </c:pt>
                <c:pt idx="212">
                  <c:v>957: V. 09-21h</c:v>
                </c:pt>
                <c:pt idx="213">
                  <c:v>958: V. 09-22h</c:v>
                </c:pt>
                <c:pt idx="214">
                  <c:v>959: V. 09-23h</c:v>
                </c:pt>
                <c:pt idx="215">
                  <c:v>960: V. 09-24h</c:v>
                </c:pt>
                <c:pt idx="216">
                  <c:v>961: S. 10-01h</c:v>
                </c:pt>
                <c:pt idx="217">
                  <c:v>962: S. 10-02h</c:v>
                </c:pt>
                <c:pt idx="218">
                  <c:v>963: S. 10-03h</c:v>
                </c:pt>
                <c:pt idx="219">
                  <c:v>964: S. 10-04h</c:v>
                </c:pt>
                <c:pt idx="220">
                  <c:v>965: S. 10-05h</c:v>
                </c:pt>
                <c:pt idx="221">
                  <c:v>966: S. 10-06h</c:v>
                </c:pt>
                <c:pt idx="222">
                  <c:v>967: S. 10-07h</c:v>
                </c:pt>
                <c:pt idx="223">
                  <c:v>968: S. 10-08h</c:v>
                </c:pt>
                <c:pt idx="224">
                  <c:v>969: S. 10-09h</c:v>
                </c:pt>
                <c:pt idx="225">
                  <c:v>970: S. 10-10h</c:v>
                </c:pt>
                <c:pt idx="226">
                  <c:v>971: S. 10-11h</c:v>
                </c:pt>
                <c:pt idx="227">
                  <c:v>972: S. 10-12h</c:v>
                </c:pt>
                <c:pt idx="228">
                  <c:v>973: S. 10-13h</c:v>
                </c:pt>
                <c:pt idx="229">
                  <c:v>974: S. 10-14h</c:v>
                </c:pt>
                <c:pt idx="230">
                  <c:v>975: S. 10-15h</c:v>
                </c:pt>
                <c:pt idx="231">
                  <c:v>976: S. 10-16h</c:v>
                </c:pt>
                <c:pt idx="232">
                  <c:v>977: S. 10-17h</c:v>
                </c:pt>
                <c:pt idx="233">
                  <c:v>978: S. 10-18h</c:v>
                </c:pt>
                <c:pt idx="234">
                  <c:v>979: S. 10-19h</c:v>
                </c:pt>
                <c:pt idx="235">
                  <c:v>980: S. 10-20h</c:v>
                </c:pt>
                <c:pt idx="236">
                  <c:v>981: S. 10-21h</c:v>
                </c:pt>
                <c:pt idx="237">
                  <c:v>982: S. 10-22h</c:v>
                </c:pt>
                <c:pt idx="238">
                  <c:v>983: S. 10-23h</c:v>
                </c:pt>
                <c:pt idx="239">
                  <c:v>984: S. 10-24h</c:v>
                </c:pt>
                <c:pt idx="240">
                  <c:v>985: D. 11-01h</c:v>
                </c:pt>
                <c:pt idx="241">
                  <c:v>986: D. 11-02h</c:v>
                </c:pt>
                <c:pt idx="242">
                  <c:v>987: D. 11-03h</c:v>
                </c:pt>
                <c:pt idx="243">
                  <c:v>988: D. 11-04h</c:v>
                </c:pt>
                <c:pt idx="244">
                  <c:v>989: D. 11-05h</c:v>
                </c:pt>
                <c:pt idx="245">
                  <c:v>990: D. 11-06h</c:v>
                </c:pt>
                <c:pt idx="246">
                  <c:v>991: D. 11-07h</c:v>
                </c:pt>
                <c:pt idx="247">
                  <c:v>992: D. 11-08h</c:v>
                </c:pt>
                <c:pt idx="248">
                  <c:v>993: D. 11-09h</c:v>
                </c:pt>
                <c:pt idx="249">
                  <c:v>994: D. 11-10h</c:v>
                </c:pt>
                <c:pt idx="250">
                  <c:v>995: D. 11-11h</c:v>
                </c:pt>
                <c:pt idx="251">
                  <c:v>996: D. 11-12h</c:v>
                </c:pt>
                <c:pt idx="252">
                  <c:v>997: D. 11-13h</c:v>
                </c:pt>
                <c:pt idx="253">
                  <c:v>998: D. 11-14h</c:v>
                </c:pt>
                <c:pt idx="254">
                  <c:v>999: D. 11-15h</c:v>
                </c:pt>
                <c:pt idx="255">
                  <c:v>1000: D. 11-16h</c:v>
                </c:pt>
                <c:pt idx="256">
                  <c:v>1001: D. 11-17h</c:v>
                </c:pt>
                <c:pt idx="257">
                  <c:v>1002: D. 11-18h</c:v>
                </c:pt>
                <c:pt idx="258">
                  <c:v>1003: D. 11-19h</c:v>
                </c:pt>
                <c:pt idx="259">
                  <c:v>1004: D. 11-20h</c:v>
                </c:pt>
                <c:pt idx="260">
                  <c:v>1005: D. 11-21h</c:v>
                </c:pt>
                <c:pt idx="261">
                  <c:v>1006: D. 11-22h</c:v>
                </c:pt>
                <c:pt idx="262">
                  <c:v>1007: D. 11-23h</c:v>
                </c:pt>
                <c:pt idx="263">
                  <c:v>1008: D. 11-24h</c:v>
                </c:pt>
                <c:pt idx="264">
                  <c:v>1009: L. 12-01h</c:v>
                </c:pt>
                <c:pt idx="265">
                  <c:v>1010: L. 12-02h</c:v>
                </c:pt>
                <c:pt idx="266">
                  <c:v>1011: L. 12-03h</c:v>
                </c:pt>
                <c:pt idx="267">
                  <c:v>1012: L. 12-04h</c:v>
                </c:pt>
                <c:pt idx="268">
                  <c:v>1013: L. 12-05h</c:v>
                </c:pt>
                <c:pt idx="269">
                  <c:v>1014: L. 12-06h</c:v>
                </c:pt>
                <c:pt idx="270">
                  <c:v>1015: L. 12-07h</c:v>
                </c:pt>
                <c:pt idx="271">
                  <c:v>1016: L. 12-08h</c:v>
                </c:pt>
                <c:pt idx="272">
                  <c:v>1017: L. 12-09h</c:v>
                </c:pt>
                <c:pt idx="273">
                  <c:v>1018: L. 12-10h</c:v>
                </c:pt>
                <c:pt idx="274">
                  <c:v>1019: L. 12-11h</c:v>
                </c:pt>
                <c:pt idx="275">
                  <c:v>1020: L. 12-12h</c:v>
                </c:pt>
                <c:pt idx="276">
                  <c:v>1021: L. 12-13h</c:v>
                </c:pt>
                <c:pt idx="277">
                  <c:v>1022: L. 12-14h</c:v>
                </c:pt>
                <c:pt idx="278">
                  <c:v>1023: L. 12-15h</c:v>
                </c:pt>
                <c:pt idx="279">
                  <c:v>1024: L. 12-16h</c:v>
                </c:pt>
                <c:pt idx="280">
                  <c:v>1025: L. 12-17h</c:v>
                </c:pt>
                <c:pt idx="281">
                  <c:v>1026: L. 12-18h</c:v>
                </c:pt>
                <c:pt idx="282">
                  <c:v>1027: L. 12-19h</c:v>
                </c:pt>
                <c:pt idx="283">
                  <c:v>1028: L. 12-20h</c:v>
                </c:pt>
                <c:pt idx="284">
                  <c:v>1029: L. 12-21h</c:v>
                </c:pt>
                <c:pt idx="285">
                  <c:v>1030: L. 12-22h</c:v>
                </c:pt>
                <c:pt idx="286">
                  <c:v>1031: L. 12-23h</c:v>
                </c:pt>
                <c:pt idx="287">
                  <c:v>1032: L. 12-24h</c:v>
                </c:pt>
                <c:pt idx="288">
                  <c:v>1033: M. 13-01h</c:v>
                </c:pt>
                <c:pt idx="289">
                  <c:v>1034: M. 13-02h</c:v>
                </c:pt>
                <c:pt idx="290">
                  <c:v>1035: M. 13-03h</c:v>
                </c:pt>
                <c:pt idx="291">
                  <c:v>1036: M. 13-04h</c:v>
                </c:pt>
                <c:pt idx="292">
                  <c:v>1037: M. 13-05h</c:v>
                </c:pt>
                <c:pt idx="293">
                  <c:v>1038: M. 13-06h</c:v>
                </c:pt>
                <c:pt idx="294">
                  <c:v>1039: M. 13-07h</c:v>
                </c:pt>
                <c:pt idx="295">
                  <c:v>1040: M. 13-08h</c:v>
                </c:pt>
                <c:pt idx="296">
                  <c:v>1041: M. 13-09h</c:v>
                </c:pt>
                <c:pt idx="297">
                  <c:v>1042: M. 13-10h</c:v>
                </c:pt>
                <c:pt idx="298">
                  <c:v>1043: M. 13-11h</c:v>
                </c:pt>
                <c:pt idx="299">
                  <c:v>1044: M. 13-12h</c:v>
                </c:pt>
                <c:pt idx="300">
                  <c:v>1045: M. 13-13h</c:v>
                </c:pt>
                <c:pt idx="301">
                  <c:v>1046: M. 13-14h</c:v>
                </c:pt>
                <c:pt idx="302">
                  <c:v>1047: M. 13-15h</c:v>
                </c:pt>
                <c:pt idx="303">
                  <c:v>1048: M. 13-16h</c:v>
                </c:pt>
                <c:pt idx="304">
                  <c:v>1049: M. 13-17h</c:v>
                </c:pt>
                <c:pt idx="305">
                  <c:v>1050: M. 13-18h</c:v>
                </c:pt>
                <c:pt idx="306">
                  <c:v>1051: M. 13-19h</c:v>
                </c:pt>
                <c:pt idx="307">
                  <c:v>1052: M. 13-20h</c:v>
                </c:pt>
                <c:pt idx="308">
                  <c:v>1053: M. 13-21h</c:v>
                </c:pt>
                <c:pt idx="309">
                  <c:v>1054: M. 13-22h</c:v>
                </c:pt>
                <c:pt idx="310">
                  <c:v>1055: M. 13-23h</c:v>
                </c:pt>
                <c:pt idx="311">
                  <c:v>1056: M. 13-24h</c:v>
                </c:pt>
                <c:pt idx="312">
                  <c:v>1057: M. 14-01h</c:v>
                </c:pt>
                <c:pt idx="313">
                  <c:v>1058: M. 14-02h</c:v>
                </c:pt>
                <c:pt idx="314">
                  <c:v>1059: M. 14-03h</c:v>
                </c:pt>
                <c:pt idx="315">
                  <c:v>1060: M. 14-04h</c:v>
                </c:pt>
                <c:pt idx="316">
                  <c:v>1061: M. 14-05h</c:v>
                </c:pt>
                <c:pt idx="317">
                  <c:v>1062: M. 14-06h</c:v>
                </c:pt>
                <c:pt idx="318">
                  <c:v>1063: M. 14-07h</c:v>
                </c:pt>
                <c:pt idx="319">
                  <c:v>1064: M. 14-08h</c:v>
                </c:pt>
                <c:pt idx="320">
                  <c:v>1065: M. 14-09h</c:v>
                </c:pt>
                <c:pt idx="321">
                  <c:v>1066: M. 14-10h</c:v>
                </c:pt>
                <c:pt idx="322">
                  <c:v>1067: M. 14-11h</c:v>
                </c:pt>
                <c:pt idx="323">
                  <c:v>1068: M. 14-12h</c:v>
                </c:pt>
                <c:pt idx="324">
                  <c:v>1069: M. 14-13h</c:v>
                </c:pt>
                <c:pt idx="325">
                  <c:v>1070: M. 14-14h</c:v>
                </c:pt>
                <c:pt idx="326">
                  <c:v>1071: M. 14-15h</c:v>
                </c:pt>
                <c:pt idx="327">
                  <c:v>1072: M. 14-16h</c:v>
                </c:pt>
                <c:pt idx="328">
                  <c:v>1073: M. 14-17h</c:v>
                </c:pt>
                <c:pt idx="329">
                  <c:v>1074: M. 14-18h</c:v>
                </c:pt>
                <c:pt idx="330">
                  <c:v>1075: M. 14-19h</c:v>
                </c:pt>
                <c:pt idx="331">
                  <c:v>1076: M. 14-20h</c:v>
                </c:pt>
                <c:pt idx="332">
                  <c:v>1077: M. 14-21h</c:v>
                </c:pt>
                <c:pt idx="333">
                  <c:v>1078: M. 14-22h</c:v>
                </c:pt>
                <c:pt idx="334">
                  <c:v>1079: M. 14-23h</c:v>
                </c:pt>
                <c:pt idx="335">
                  <c:v>1080: M. 14-24h</c:v>
                </c:pt>
                <c:pt idx="336">
                  <c:v>1081: J. 15-01h</c:v>
                </c:pt>
                <c:pt idx="337">
                  <c:v>1082: J. 15-02h</c:v>
                </c:pt>
                <c:pt idx="338">
                  <c:v>1083: J. 15-03h</c:v>
                </c:pt>
                <c:pt idx="339">
                  <c:v>1084: J. 15-04h</c:v>
                </c:pt>
                <c:pt idx="340">
                  <c:v>1085: J. 15-05h</c:v>
                </c:pt>
                <c:pt idx="341">
                  <c:v>1086: J. 15-06h</c:v>
                </c:pt>
                <c:pt idx="342">
                  <c:v>1087: J. 15-07h</c:v>
                </c:pt>
                <c:pt idx="343">
                  <c:v>1088: J. 15-08h</c:v>
                </c:pt>
                <c:pt idx="344">
                  <c:v>1089: J. 15-09h</c:v>
                </c:pt>
                <c:pt idx="345">
                  <c:v>1090: J. 15-10h</c:v>
                </c:pt>
                <c:pt idx="346">
                  <c:v>1091: J. 15-11h</c:v>
                </c:pt>
                <c:pt idx="347">
                  <c:v>1092: J. 15-12h</c:v>
                </c:pt>
                <c:pt idx="348">
                  <c:v>1093: J. 15-13h</c:v>
                </c:pt>
                <c:pt idx="349">
                  <c:v>1094: J. 15-14h</c:v>
                </c:pt>
                <c:pt idx="350">
                  <c:v>1095: J. 15-15h</c:v>
                </c:pt>
                <c:pt idx="351">
                  <c:v>1096: J. 15-16h</c:v>
                </c:pt>
                <c:pt idx="352">
                  <c:v>1097: J. 15-17h</c:v>
                </c:pt>
                <c:pt idx="353">
                  <c:v>1098: J. 15-18h</c:v>
                </c:pt>
                <c:pt idx="354">
                  <c:v>1099: J. 15-19h</c:v>
                </c:pt>
                <c:pt idx="355">
                  <c:v>1100: J. 15-20h</c:v>
                </c:pt>
                <c:pt idx="356">
                  <c:v>1101: J. 15-21h</c:v>
                </c:pt>
                <c:pt idx="357">
                  <c:v>1102: J. 15-22h</c:v>
                </c:pt>
                <c:pt idx="358">
                  <c:v>1103: J. 15-23h</c:v>
                </c:pt>
                <c:pt idx="359">
                  <c:v>1104: J. 15-24h</c:v>
                </c:pt>
                <c:pt idx="360">
                  <c:v>1105: V. 16-01h</c:v>
                </c:pt>
                <c:pt idx="361">
                  <c:v>1106: V. 16-02h</c:v>
                </c:pt>
                <c:pt idx="362">
                  <c:v>1107: V. 16-03h</c:v>
                </c:pt>
                <c:pt idx="363">
                  <c:v>1108: V. 16-04h</c:v>
                </c:pt>
                <c:pt idx="364">
                  <c:v>1109: V. 16-05h</c:v>
                </c:pt>
                <c:pt idx="365">
                  <c:v>1110: V. 16-06h</c:v>
                </c:pt>
                <c:pt idx="366">
                  <c:v>1111: V. 16-07h</c:v>
                </c:pt>
                <c:pt idx="367">
                  <c:v>1112: V. 16-08h</c:v>
                </c:pt>
                <c:pt idx="368">
                  <c:v>1113: V. 16-09h</c:v>
                </c:pt>
                <c:pt idx="369">
                  <c:v>1114: V. 16-10h</c:v>
                </c:pt>
                <c:pt idx="370">
                  <c:v>1115: V. 16-11h</c:v>
                </c:pt>
                <c:pt idx="371">
                  <c:v>1116: V. 16-12h</c:v>
                </c:pt>
                <c:pt idx="372">
                  <c:v>1117: V. 16-13h</c:v>
                </c:pt>
                <c:pt idx="373">
                  <c:v>1118: V. 16-14h</c:v>
                </c:pt>
                <c:pt idx="374">
                  <c:v>1119: V. 16-15h</c:v>
                </c:pt>
                <c:pt idx="375">
                  <c:v>1120: V. 16-16h</c:v>
                </c:pt>
                <c:pt idx="376">
                  <c:v>1121: V. 16-17h</c:v>
                </c:pt>
                <c:pt idx="377">
                  <c:v>1122: V. 16-18h</c:v>
                </c:pt>
                <c:pt idx="378">
                  <c:v>1123: V. 16-19h</c:v>
                </c:pt>
                <c:pt idx="379">
                  <c:v>1124: V. 16-20h</c:v>
                </c:pt>
                <c:pt idx="380">
                  <c:v>1125: V. 16-21h</c:v>
                </c:pt>
                <c:pt idx="381">
                  <c:v>1126: V. 16-22h</c:v>
                </c:pt>
                <c:pt idx="382">
                  <c:v>1127: V. 16-23h</c:v>
                </c:pt>
                <c:pt idx="383">
                  <c:v>1128: V. 16-24h</c:v>
                </c:pt>
                <c:pt idx="384">
                  <c:v>1129: S. 17-01h</c:v>
                </c:pt>
                <c:pt idx="385">
                  <c:v>1130: S. 17-02h</c:v>
                </c:pt>
                <c:pt idx="386">
                  <c:v>1131: S. 17-03h</c:v>
                </c:pt>
                <c:pt idx="387">
                  <c:v>1132: S. 17-04h</c:v>
                </c:pt>
                <c:pt idx="388">
                  <c:v>1133: S. 17-05h</c:v>
                </c:pt>
                <c:pt idx="389">
                  <c:v>1134: S. 17-06h</c:v>
                </c:pt>
                <c:pt idx="390">
                  <c:v>1135: S. 17-07h</c:v>
                </c:pt>
                <c:pt idx="391">
                  <c:v>1136: S. 17-08h</c:v>
                </c:pt>
                <c:pt idx="392">
                  <c:v>1137: S. 17-09h</c:v>
                </c:pt>
                <c:pt idx="393">
                  <c:v>1138: S. 17-10h</c:v>
                </c:pt>
                <c:pt idx="394">
                  <c:v>1139: S. 17-11h</c:v>
                </c:pt>
                <c:pt idx="395">
                  <c:v>1140: S. 17-12h</c:v>
                </c:pt>
                <c:pt idx="396">
                  <c:v>1141: S. 17-13h</c:v>
                </c:pt>
                <c:pt idx="397">
                  <c:v>1142: S. 17-14h</c:v>
                </c:pt>
                <c:pt idx="398">
                  <c:v>1143: S. 17-15h</c:v>
                </c:pt>
                <c:pt idx="399">
                  <c:v>1144: S. 17-16h</c:v>
                </c:pt>
                <c:pt idx="400">
                  <c:v>1145: S. 17-17h</c:v>
                </c:pt>
                <c:pt idx="401">
                  <c:v>1146: S. 17-18h</c:v>
                </c:pt>
                <c:pt idx="402">
                  <c:v>1147: S. 17-19h</c:v>
                </c:pt>
                <c:pt idx="403">
                  <c:v>1148: S. 17-20h</c:v>
                </c:pt>
                <c:pt idx="404">
                  <c:v>1149: S. 17-21h</c:v>
                </c:pt>
                <c:pt idx="405">
                  <c:v>1150: S. 17-22h</c:v>
                </c:pt>
                <c:pt idx="406">
                  <c:v>1151: S. 17-23h</c:v>
                </c:pt>
                <c:pt idx="407">
                  <c:v>1152: S. 17-24h</c:v>
                </c:pt>
                <c:pt idx="408">
                  <c:v>1153: D. 18-01h</c:v>
                </c:pt>
                <c:pt idx="409">
                  <c:v>1154: D. 18-02h</c:v>
                </c:pt>
                <c:pt idx="410">
                  <c:v>1155: D. 18-03h</c:v>
                </c:pt>
                <c:pt idx="411">
                  <c:v>1156: D. 18-04h</c:v>
                </c:pt>
                <c:pt idx="412">
                  <c:v>1157: D. 18-05h</c:v>
                </c:pt>
                <c:pt idx="413">
                  <c:v>1158: D. 18-06h</c:v>
                </c:pt>
                <c:pt idx="414">
                  <c:v>1159: D. 18-07h</c:v>
                </c:pt>
                <c:pt idx="415">
                  <c:v>1160: D. 18-08h</c:v>
                </c:pt>
                <c:pt idx="416">
                  <c:v>1161: D. 18-09h</c:v>
                </c:pt>
                <c:pt idx="417">
                  <c:v>1162: D. 18-10h</c:v>
                </c:pt>
                <c:pt idx="418">
                  <c:v>1163: D. 18-11h</c:v>
                </c:pt>
                <c:pt idx="419">
                  <c:v>1164: D. 18-12h</c:v>
                </c:pt>
                <c:pt idx="420">
                  <c:v>1165: D. 18-13h</c:v>
                </c:pt>
                <c:pt idx="421">
                  <c:v>1166: D. 18-14h</c:v>
                </c:pt>
                <c:pt idx="422">
                  <c:v>1167: D. 18-15h</c:v>
                </c:pt>
                <c:pt idx="423">
                  <c:v>1168: D. 18-16h</c:v>
                </c:pt>
                <c:pt idx="424">
                  <c:v>1169: D. 18-17h</c:v>
                </c:pt>
                <c:pt idx="425">
                  <c:v>1170: D. 18-18h</c:v>
                </c:pt>
                <c:pt idx="426">
                  <c:v>1171: D. 18-19h</c:v>
                </c:pt>
                <c:pt idx="427">
                  <c:v>1172: D. 18-20h</c:v>
                </c:pt>
                <c:pt idx="428">
                  <c:v>1173: D. 18-21h</c:v>
                </c:pt>
                <c:pt idx="429">
                  <c:v>1174: D. 18-22h</c:v>
                </c:pt>
                <c:pt idx="430">
                  <c:v>1175: D. 18-23h</c:v>
                </c:pt>
                <c:pt idx="431">
                  <c:v>1176: D. 18-24h</c:v>
                </c:pt>
                <c:pt idx="432">
                  <c:v>1177: L. 19-01h</c:v>
                </c:pt>
                <c:pt idx="433">
                  <c:v>1178: L. 19-02h</c:v>
                </c:pt>
                <c:pt idx="434">
                  <c:v>1179: L. 19-03h</c:v>
                </c:pt>
                <c:pt idx="435">
                  <c:v>1180: L. 19-04h</c:v>
                </c:pt>
                <c:pt idx="436">
                  <c:v>1181: L. 19-05h</c:v>
                </c:pt>
                <c:pt idx="437">
                  <c:v>1182: L. 19-06h</c:v>
                </c:pt>
                <c:pt idx="438">
                  <c:v>1183: L. 19-07h</c:v>
                </c:pt>
                <c:pt idx="439">
                  <c:v>1184: L. 19-08h</c:v>
                </c:pt>
                <c:pt idx="440">
                  <c:v>1185: L. 19-09h</c:v>
                </c:pt>
                <c:pt idx="441">
                  <c:v>1186: L. 19-10h</c:v>
                </c:pt>
                <c:pt idx="442">
                  <c:v>1187: L. 19-11h</c:v>
                </c:pt>
                <c:pt idx="443">
                  <c:v>1188: L. 19-12h</c:v>
                </c:pt>
                <c:pt idx="444">
                  <c:v>1189: L. 19-13h</c:v>
                </c:pt>
                <c:pt idx="445">
                  <c:v>1190: L. 19-14h</c:v>
                </c:pt>
                <c:pt idx="446">
                  <c:v>1191: L. 19-15h</c:v>
                </c:pt>
                <c:pt idx="447">
                  <c:v>1192: L. 19-16h</c:v>
                </c:pt>
                <c:pt idx="448">
                  <c:v>1193: L. 19-17h</c:v>
                </c:pt>
                <c:pt idx="449">
                  <c:v>1194: L. 19-18h</c:v>
                </c:pt>
                <c:pt idx="450">
                  <c:v>1195: L. 19-19h</c:v>
                </c:pt>
                <c:pt idx="451">
                  <c:v>1196: L. 19-20h</c:v>
                </c:pt>
                <c:pt idx="452">
                  <c:v>1197: L. 19-21h</c:v>
                </c:pt>
                <c:pt idx="453">
                  <c:v>1198: L. 19-22h</c:v>
                </c:pt>
                <c:pt idx="454">
                  <c:v>1199: L. 19-23h</c:v>
                </c:pt>
                <c:pt idx="455">
                  <c:v>1200: L. 19-24h</c:v>
                </c:pt>
                <c:pt idx="456">
                  <c:v>1201: M. 20-01h</c:v>
                </c:pt>
                <c:pt idx="457">
                  <c:v>1202: M. 20-02h</c:v>
                </c:pt>
                <c:pt idx="458">
                  <c:v>1203: M. 20-03h</c:v>
                </c:pt>
                <c:pt idx="459">
                  <c:v>1204: M. 20-04h</c:v>
                </c:pt>
                <c:pt idx="460">
                  <c:v>1205: M. 20-05h</c:v>
                </c:pt>
                <c:pt idx="461">
                  <c:v>1206: M. 20-06h</c:v>
                </c:pt>
                <c:pt idx="462">
                  <c:v>1207: M. 20-07h</c:v>
                </c:pt>
                <c:pt idx="463">
                  <c:v>1208: M. 20-08h</c:v>
                </c:pt>
                <c:pt idx="464">
                  <c:v>1209: M. 20-09h</c:v>
                </c:pt>
                <c:pt idx="465">
                  <c:v>1210: M. 20-10h</c:v>
                </c:pt>
                <c:pt idx="466">
                  <c:v>1211: M. 20-11h</c:v>
                </c:pt>
                <c:pt idx="467">
                  <c:v>1212: M. 20-12h</c:v>
                </c:pt>
                <c:pt idx="468">
                  <c:v>1213: M. 20-13h</c:v>
                </c:pt>
                <c:pt idx="469">
                  <c:v>1214: M. 20-14h</c:v>
                </c:pt>
                <c:pt idx="470">
                  <c:v>1215: M. 20-15h</c:v>
                </c:pt>
                <c:pt idx="471">
                  <c:v>1216: M. 20-16h</c:v>
                </c:pt>
                <c:pt idx="472">
                  <c:v>1217: M. 20-17h</c:v>
                </c:pt>
                <c:pt idx="473">
                  <c:v>1218: M. 20-18h</c:v>
                </c:pt>
                <c:pt idx="474">
                  <c:v>1219: M. 20-19h</c:v>
                </c:pt>
                <c:pt idx="475">
                  <c:v>1220: M. 20-20h</c:v>
                </c:pt>
                <c:pt idx="476">
                  <c:v>1221: M. 20-21h</c:v>
                </c:pt>
                <c:pt idx="477">
                  <c:v>1222: M. 20-22h</c:v>
                </c:pt>
                <c:pt idx="478">
                  <c:v>1223: M. 20-23h</c:v>
                </c:pt>
                <c:pt idx="479">
                  <c:v>1224: M. 20-24h</c:v>
                </c:pt>
                <c:pt idx="480">
                  <c:v>1225: M. 21-01h</c:v>
                </c:pt>
                <c:pt idx="481">
                  <c:v>1226: M. 21-02h</c:v>
                </c:pt>
                <c:pt idx="482">
                  <c:v>1227: M. 21-03h</c:v>
                </c:pt>
                <c:pt idx="483">
                  <c:v>1228: M. 21-04h</c:v>
                </c:pt>
                <c:pt idx="484">
                  <c:v>1229: M. 21-05h</c:v>
                </c:pt>
                <c:pt idx="485">
                  <c:v>1230: M. 21-06h</c:v>
                </c:pt>
                <c:pt idx="486">
                  <c:v>1231: M. 21-07h</c:v>
                </c:pt>
                <c:pt idx="487">
                  <c:v>1232: M. 21-08h</c:v>
                </c:pt>
                <c:pt idx="488">
                  <c:v>1233: M. 21-09h</c:v>
                </c:pt>
                <c:pt idx="489">
                  <c:v>1234: M. 21-10h</c:v>
                </c:pt>
                <c:pt idx="490">
                  <c:v>1235: M. 21-11h</c:v>
                </c:pt>
                <c:pt idx="491">
                  <c:v>1236: M. 21-12h</c:v>
                </c:pt>
                <c:pt idx="492">
                  <c:v>1237: M. 21-13h</c:v>
                </c:pt>
                <c:pt idx="493">
                  <c:v>1238: M. 21-14h</c:v>
                </c:pt>
                <c:pt idx="494">
                  <c:v>1239: M. 21-15h</c:v>
                </c:pt>
                <c:pt idx="495">
                  <c:v>1240: M. 21-16h</c:v>
                </c:pt>
                <c:pt idx="496">
                  <c:v>1241: M. 21-17h</c:v>
                </c:pt>
                <c:pt idx="497">
                  <c:v>1242: M. 21-18h</c:v>
                </c:pt>
                <c:pt idx="498">
                  <c:v>1243: M. 21-19h</c:v>
                </c:pt>
                <c:pt idx="499">
                  <c:v>1244: M. 21-20h</c:v>
                </c:pt>
                <c:pt idx="500">
                  <c:v>1245: M. 21-21h</c:v>
                </c:pt>
                <c:pt idx="501">
                  <c:v>1246: M. 21-22h</c:v>
                </c:pt>
                <c:pt idx="502">
                  <c:v>1247: M. 21-23h</c:v>
                </c:pt>
                <c:pt idx="503">
                  <c:v>1248: M. 21-24h</c:v>
                </c:pt>
                <c:pt idx="504">
                  <c:v>1249: J. 22-01h</c:v>
                </c:pt>
                <c:pt idx="505">
                  <c:v>1250: J. 22-02h</c:v>
                </c:pt>
                <c:pt idx="506">
                  <c:v>1251: J. 22-03h</c:v>
                </c:pt>
                <c:pt idx="507">
                  <c:v>1252: J. 22-04h</c:v>
                </c:pt>
                <c:pt idx="508">
                  <c:v>1253: J. 22-05h</c:v>
                </c:pt>
                <c:pt idx="509">
                  <c:v>1254: J. 22-06h</c:v>
                </c:pt>
                <c:pt idx="510">
                  <c:v>1255: J. 22-07h</c:v>
                </c:pt>
                <c:pt idx="511">
                  <c:v>1256: J. 22-08h</c:v>
                </c:pt>
                <c:pt idx="512">
                  <c:v>1257: J. 22-09h</c:v>
                </c:pt>
                <c:pt idx="513">
                  <c:v>1258: J. 22-10h</c:v>
                </c:pt>
                <c:pt idx="514">
                  <c:v>1259: J. 22-11h</c:v>
                </c:pt>
                <c:pt idx="515">
                  <c:v>1260: J. 22-12h</c:v>
                </c:pt>
                <c:pt idx="516">
                  <c:v>1261: J. 22-13h</c:v>
                </c:pt>
                <c:pt idx="517">
                  <c:v>1262: J. 22-14h</c:v>
                </c:pt>
                <c:pt idx="518">
                  <c:v>1263: J. 22-15h</c:v>
                </c:pt>
                <c:pt idx="519">
                  <c:v>1264: J. 22-16h</c:v>
                </c:pt>
                <c:pt idx="520">
                  <c:v>1265: J. 22-17h</c:v>
                </c:pt>
                <c:pt idx="521">
                  <c:v>1266: J. 22-18h</c:v>
                </c:pt>
                <c:pt idx="522">
                  <c:v>1267: J. 22-19h</c:v>
                </c:pt>
                <c:pt idx="523">
                  <c:v>1268: J. 22-20h</c:v>
                </c:pt>
                <c:pt idx="524">
                  <c:v>1269: J. 22-21h</c:v>
                </c:pt>
                <c:pt idx="525">
                  <c:v>1270: J. 22-22h</c:v>
                </c:pt>
                <c:pt idx="526">
                  <c:v>1271: J. 22-23h</c:v>
                </c:pt>
                <c:pt idx="527">
                  <c:v>1272: J. 22-24h</c:v>
                </c:pt>
                <c:pt idx="528">
                  <c:v>1273: V. 23-01h</c:v>
                </c:pt>
                <c:pt idx="529">
                  <c:v>1274: V. 23-02h</c:v>
                </c:pt>
                <c:pt idx="530">
                  <c:v>1275: V. 23-03h</c:v>
                </c:pt>
                <c:pt idx="531">
                  <c:v>1276: V. 23-04h</c:v>
                </c:pt>
                <c:pt idx="532">
                  <c:v>1277: V. 23-05h</c:v>
                </c:pt>
                <c:pt idx="533">
                  <c:v>1278: V. 23-06h</c:v>
                </c:pt>
                <c:pt idx="534">
                  <c:v>1279: V. 23-07h</c:v>
                </c:pt>
                <c:pt idx="535">
                  <c:v>1280: V. 23-08h</c:v>
                </c:pt>
                <c:pt idx="536">
                  <c:v>1281: V. 23-09h</c:v>
                </c:pt>
                <c:pt idx="537">
                  <c:v>1282: V. 23-10h</c:v>
                </c:pt>
                <c:pt idx="538">
                  <c:v>1283: V. 23-11h</c:v>
                </c:pt>
                <c:pt idx="539">
                  <c:v>1284: V. 23-12h</c:v>
                </c:pt>
                <c:pt idx="540">
                  <c:v>1285: V. 23-13h</c:v>
                </c:pt>
                <c:pt idx="541">
                  <c:v>1286: V. 23-14h</c:v>
                </c:pt>
                <c:pt idx="542">
                  <c:v>1287: V. 23-15h</c:v>
                </c:pt>
                <c:pt idx="543">
                  <c:v>1288: V. 23-16h</c:v>
                </c:pt>
                <c:pt idx="544">
                  <c:v>1289: V. 23-17h</c:v>
                </c:pt>
                <c:pt idx="545">
                  <c:v>1290: V. 23-18h</c:v>
                </c:pt>
                <c:pt idx="546">
                  <c:v>1291: V. 23-19h</c:v>
                </c:pt>
                <c:pt idx="547">
                  <c:v>1292: V. 23-20h</c:v>
                </c:pt>
                <c:pt idx="548">
                  <c:v>1293: V. 23-21h</c:v>
                </c:pt>
                <c:pt idx="549">
                  <c:v>1294: V. 23-22h</c:v>
                </c:pt>
                <c:pt idx="550">
                  <c:v>1295: V. 23-23h</c:v>
                </c:pt>
                <c:pt idx="551">
                  <c:v>1296: V. 23-24h</c:v>
                </c:pt>
                <c:pt idx="552">
                  <c:v>1297: S. 24-01h</c:v>
                </c:pt>
                <c:pt idx="553">
                  <c:v>1298: S. 24-02h</c:v>
                </c:pt>
                <c:pt idx="554">
                  <c:v>1299: S. 24-03h</c:v>
                </c:pt>
                <c:pt idx="555">
                  <c:v>1300: S. 24-04h</c:v>
                </c:pt>
                <c:pt idx="556">
                  <c:v>1301: S. 24-05h</c:v>
                </c:pt>
                <c:pt idx="557">
                  <c:v>1302: S. 24-06h</c:v>
                </c:pt>
                <c:pt idx="558">
                  <c:v>1303: S. 24-07h</c:v>
                </c:pt>
                <c:pt idx="559">
                  <c:v>1304: S. 24-08h</c:v>
                </c:pt>
                <c:pt idx="560">
                  <c:v>1305: S. 24-09h</c:v>
                </c:pt>
                <c:pt idx="561">
                  <c:v>1306: S. 24-10h</c:v>
                </c:pt>
                <c:pt idx="562">
                  <c:v>1307: S. 24-11h</c:v>
                </c:pt>
                <c:pt idx="563">
                  <c:v>1308: S. 24-12h</c:v>
                </c:pt>
                <c:pt idx="564">
                  <c:v>1309: S. 24-13h</c:v>
                </c:pt>
                <c:pt idx="565">
                  <c:v>1310: S. 24-14h</c:v>
                </c:pt>
                <c:pt idx="566">
                  <c:v>1311: S. 24-15h</c:v>
                </c:pt>
                <c:pt idx="567">
                  <c:v>1312: S. 24-16h</c:v>
                </c:pt>
                <c:pt idx="568">
                  <c:v>1313: S. 24-17h</c:v>
                </c:pt>
                <c:pt idx="569">
                  <c:v>1314: S. 24-18h</c:v>
                </c:pt>
                <c:pt idx="570">
                  <c:v>1315: S. 24-19h</c:v>
                </c:pt>
                <c:pt idx="571">
                  <c:v>1316: S. 24-20h</c:v>
                </c:pt>
                <c:pt idx="572">
                  <c:v>1317: S. 24-21h</c:v>
                </c:pt>
                <c:pt idx="573">
                  <c:v>1318: S. 24-22h</c:v>
                </c:pt>
                <c:pt idx="574">
                  <c:v>1319: S. 24-23h</c:v>
                </c:pt>
                <c:pt idx="575">
                  <c:v>1320: S. 24-24h</c:v>
                </c:pt>
                <c:pt idx="576">
                  <c:v>1321: D. 25-01h</c:v>
                </c:pt>
                <c:pt idx="577">
                  <c:v>1322: D. 25-02h</c:v>
                </c:pt>
                <c:pt idx="578">
                  <c:v>1323: D. 25-03h</c:v>
                </c:pt>
                <c:pt idx="579">
                  <c:v>1324: D. 25-04h</c:v>
                </c:pt>
                <c:pt idx="580">
                  <c:v>1325: D. 25-05h</c:v>
                </c:pt>
                <c:pt idx="581">
                  <c:v>1326: D. 25-06h</c:v>
                </c:pt>
                <c:pt idx="582">
                  <c:v>1327: D. 25-07h</c:v>
                </c:pt>
                <c:pt idx="583">
                  <c:v>1328: D. 25-08h</c:v>
                </c:pt>
                <c:pt idx="584">
                  <c:v>1329: D. 25-09h</c:v>
                </c:pt>
                <c:pt idx="585">
                  <c:v>1330: D. 25-10h</c:v>
                </c:pt>
                <c:pt idx="586">
                  <c:v>1331: D. 25-11h</c:v>
                </c:pt>
                <c:pt idx="587">
                  <c:v>1332: D. 25-12h</c:v>
                </c:pt>
                <c:pt idx="588">
                  <c:v>1333: D. 25-13h</c:v>
                </c:pt>
                <c:pt idx="589">
                  <c:v>1334: D. 25-14h</c:v>
                </c:pt>
                <c:pt idx="590">
                  <c:v>1335: D. 25-15h</c:v>
                </c:pt>
                <c:pt idx="591">
                  <c:v>1336: D. 25-16h</c:v>
                </c:pt>
                <c:pt idx="592">
                  <c:v>1337: D. 25-17h</c:v>
                </c:pt>
                <c:pt idx="593">
                  <c:v>1338: D. 25-18h</c:v>
                </c:pt>
                <c:pt idx="594">
                  <c:v>1339: D. 25-19h</c:v>
                </c:pt>
                <c:pt idx="595">
                  <c:v>1340: D. 25-20h</c:v>
                </c:pt>
                <c:pt idx="596">
                  <c:v>1341: D. 25-21h</c:v>
                </c:pt>
                <c:pt idx="597">
                  <c:v>1342: D. 25-22h</c:v>
                </c:pt>
                <c:pt idx="598">
                  <c:v>1343: D. 25-23h</c:v>
                </c:pt>
                <c:pt idx="599">
                  <c:v>1344: D. 25-24h</c:v>
                </c:pt>
                <c:pt idx="600">
                  <c:v>1345: L. 26-01h</c:v>
                </c:pt>
                <c:pt idx="601">
                  <c:v>1346: L. 26-02h</c:v>
                </c:pt>
                <c:pt idx="602">
                  <c:v>1347: L. 26-03h</c:v>
                </c:pt>
                <c:pt idx="603">
                  <c:v>1348: L. 26-04h</c:v>
                </c:pt>
                <c:pt idx="604">
                  <c:v>1349: L. 26-05h</c:v>
                </c:pt>
                <c:pt idx="605">
                  <c:v>1350: L. 26-06h</c:v>
                </c:pt>
                <c:pt idx="606">
                  <c:v>1351: L. 26-07h</c:v>
                </c:pt>
                <c:pt idx="607">
                  <c:v>1352: L. 26-08h</c:v>
                </c:pt>
                <c:pt idx="608">
                  <c:v>1353: L. 26-09h</c:v>
                </c:pt>
                <c:pt idx="609">
                  <c:v>1354: L. 26-10h</c:v>
                </c:pt>
                <c:pt idx="610">
                  <c:v>1355: L. 26-11h</c:v>
                </c:pt>
                <c:pt idx="611">
                  <c:v>1356: L. 26-12h</c:v>
                </c:pt>
                <c:pt idx="612">
                  <c:v>1357: L. 26-13h</c:v>
                </c:pt>
                <c:pt idx="613">
                  <c:v>1358: L. 26-14h</c:v>
                </c:pt>
                <c:pt idx="614">
                  <c:v>1359: L. 26-15h</c:v>
                </c:pt>
                <c:pt idx="615">
                  <c:v>1360: L. 26-16h</c:v>
                </c:pt>
                <c:pt idx="616">
                  <c:v>1361: L. 26-17h</c:v>
                </c:pt>
                <c:pt idx="617">
                  <c:v>1362: L. 26-18h</c:v>
                </c:pt>
                <c:pt idx="618">
                  <c:v>1363: L. 26-19h</c:v>
                </c:pt>
                <c:pt idx="619">
                  <c:v>1364: L. 26-20h</c:v>
                </c:pt>
                <c:pt idx="620">
                  <c:v>1365: L. 26-21h</c:v>
                </c:pt>
                <c:pt idx="621">
                  <c:v>1366: L. 26-22h</c:v>
                </c:pt>
                <c:pt idx="622">
                  <c:v>1367: L. 26-23h</c:v>
                </c:pt>
                <c:pt idx="623">
                  <c:v>1368: L. 26-24h</c:v>
                </c:pt>
                <c:pt idx="624">
                  <c:v>1369: M. 27-01h</c:v>
                </c:pt>
                <c:pt idx="625">
                  <c:v>1370: M. 27-02h</c:v>
                </c:pt>
                <c:pt idx="626">
                  <c:v>1371: M. 27-03h</c:v>
                </c:pt>
                <c:pt idx="627">
                  <c:v>1372: M. 27-04h</c:v>
                </c:pt>
                <c:pt idx="628">
                  <c:v>1373: M. 27-05h</c:v>
                </c:pt>
                <c:pt idx="629">
                  <c:v>1374: M. 27-06h</c:v>
                </c:pt>
                <c:pt idx="630">
                  <c:v>1375: M. 27-07h</c:v>
                </c:pt>
                <c:pt idx="631">
                  <c:v>1376: M. 27-08h</c:v>
                </c:pt>
                <c:pt idx="632">
                  <c:v>1377: M. 27-09h</c:v>
                </c:pt>
                <c:pt idx="633">
                  <c:v>1378: M. 27-10h</c:v>
                </c:pt>
                <c:pt idx="634">
                  <c:v>1379: M. 27-11h</c:v>
                </c:pt>
                <c:pt idx="635">
                  <c:v>1380: M. 27-12h</c:v>
                </c:pt>
                <c:pt idx="636">
                  <c:v>1381: M. 27-13h</c:v>
                </c:pt>
                <c:pt idx="637">
                  <c:v>1382: M. 27-14h</c:v>
                </c:pt>
                <c:pt idx="638">
                  <c:v>1383: M. 27-15h</c:v>
                </c:pt>
                <c:pt idx="639">
                  <c:v>1384: M. 27-16h</c:v>
                </c:pt>
                <c:pt idx="640">
                  <c:v>1385: M. 27-17h</c:v>
                </c:pt>
                <c:pt idx="641">
                  <c:v>1386: M. 27-18h</c:v>
                </c:pt>
                <c:pt idx="642">
                  <c:v>1387: M. 27-19h</c:v>
                </c:pt>
                <c:pt idx="643">
                  <c:v>1388: M. 27-20h</c:v>
                </c:pt>
                <c:pt idx="644">
                  <c:v>1389: M. 27-21h</c:v>
                </c:pt>
                <c:pt idx="645">
                  <c:v>1390: M. 27-22h</c:v>
                </c:pt>
                <c:pt idx="646">
                  <c:v>1391: M. 27-23h</c:v>
                </c:pt>
                <c:pt idx="647">
                  <c:v>1392: M. 27-24h</c:v>
                </c:pt>
                <c:pt idx="648">
                  <c:v>1393: M. 28-01h</c:v>
                </c:pt>
                <c:pt idx="649">
                  <c:v>1394: M. 28-02h</c:v>
                </c:pt>
                <c:pt idx="650">
                  <c:v>1395: M. 28-03h</c:v>
                </c:pt>
                <c:pt idx="651">
                  <c:v>1396: M. 28-04h</c:v>
                </c:pt>
                <c:pt idx="652">
                  <c:v>1397: M. 28-05h</c:v>
                </c:pt>
                <c:pt idx="653">
                  <c:v>1398: M. 28-06h</c:v>
                </c:pt>
                <c:pt idx="654">
                  <c:v>1399: M. 28-07h</c:v>
                </c:pt>
                <c:pt idx="655">
                  <c:v>1400: M. 28-08h</c:v>
                </c:pt>
                <c:pt idx="656">
                  <c:v>1401: M. 28-09h</c:v>
                </c:pt>
                <c:pt idx="657">
                  <c:v>1402: M. 28-10h</c:v>
                </c:pt>
                <c:pt idx="658">
                  <c:v>1403: M. 28-11h</c:v>
                </c:pt>
                <c:pt idx="659">
                  <c:v>1404: M. 28-12h</c:v>
                </c:pt>
                <c:pt idx="660">
                  <c:v>1405: M. 28-13h</c:v>
                </c:pt>
                <c:pt idx="661">
                  <c:v>1406: M. 28-14h</c:v>
                </c:pt>
                <c:pt idx="662">
                  <c:v>1407: M. 28-15h</c:v>
                </c:pt>
                <c:pt idx="663">
                  <c:v>1408: M. 28-16h</c:v>
                </c:pt>
                <c:pt idx="664">
                  <c:v>1409: M. 28-17h</c:v>
                </c:pt>
                <c:pt idx="665">
                  <c:v>1410: M. 28-18h</c:v>
                </c:pt>
                <c:pt idx="666">
                  <c:v>1411: M. 28-19h</c:v>
                </c:pt>
                <c:pt idx="667">
                  <c:v>1412: M. 28-20h</c:v>
                </c:pt>
                <c:pt idx="668">
                  <c:v>1413: M. 28-21h</c:v>
                </c:pt>
                <c:pt idx="669">
                  <c:v>1414: M. 28-22h</c:v>
                </c:pt>
                <c:pt idx="670">
                  <c:v>1415: M. 28-23h</c:v>
                </c:pt>
                <c:pt idx="671">
                  <c:v>1416: M. 28-24h</c:v>
                </c:pt>
              </c:strCache>
            </c:strRef>
          </c:cat>
          <c:val>
            <c:numRef>
              <c:f>Ifrane!$E$2:$E$673</c:f>
            </c:numRef>
          </c:val>
          <c:smooth val="0"/>
          <c:extLst>
            <c:ext xmlns:c16="http://schemas.microsoft.com/office/drawing/2014/chart" uri="{C3380CC4-5D6E-409C-BE32-E72D297353CC}">
              <c16:uniqueId val="{00000003-88C4-4323-8946-CD98E89E5332}"/>
            </c:ext>
          </c:extLst>
        </c:ser>
        <c:ser>
          <c:idx val="4"/>
          <c:order val="4"/>
          <c:tx>
            <c:strRef>
              <c:f>Ifrane!$F$1</c:f>
              <c:strCache>
                <c:ptCount val="1"/>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Ifrane!$A$2:$A$673</c:f>
              <c:strCache>
                <c:ptCount val="672"/>
                <c:pt idx="0">
                  <c:v>745: J. 01-01h</c:v>
                </c:pt>
                <c:pt idx="1">
                  <c:v>746: J. 01-02h</c:v>
                </c:pt>
                <c:pt idx="2">
                  <c:v>747: J. 01-03h</c:v>
                </c:pt>
                <c:pt idx="3">
                  <c:v>748: J. 01-04h</c:v>
                </c:pt>
                <c:pt idx="4">
                  <c:v>749: J. 01-05h</c:v>
                </c:pt>
                <c:pt idx="5">
                  <c:v>750: J. 01-06h</c:v>
                </c:pt>
                <c:pt idx="6">
                  <c:v>751: J. 01-07h</c:v>
                </c:pt>
                <c:pt idx="7">
                  <c:v>752: J. 01-08h</c:v>
                </c:pt>
                <c:pt idx="8">
                  <c:v>753: J. 01-09h</c:v>
                </c:pt>
                <c:pt idx="9">
                  <c:v>754: J. 01-10h</c:v>
                </c:pt>
                <c:pt idx="10">
                  <c:v>755: J. 01-11h</c:v>
                </c:pt>
                <c:pt idx="11">
                  <c:v>756: J. 01-12h</c:v>
                </c:pt>
                <c:pt idx="12">
                  <c:v>757: J. 01-13h</c:v>
                </c:pt>
                <c:pt idx="13">
                  <c:v>758: J. 01-14h</c:v>
                </c:pt>
                <c:pt idx="14">
                  <c:v>759: J. 01-15h</c:v>
                </c:pt>
                <c:pt idx="15">
                  <c:v>760: J. 01-16h</c:v>
                </c:pt>
                <c:pt idx="16">
                  <c:v>761: J. 01-17h</c:v>
                </c:pt>
                <c:pt idx="17">
                  <c:v>762: J. 01-18h</c:v>
                </c:pt>
                <c:pt idx="18">
                  <c:v>763: J. 01-19h</c:v>
                </c:pt>
                <c:pt idx="19">
                  <c:v>764: J. 01-20h</c:v>
                </c:pt>
                <c:pt idx="20">
                  <c:v>765: J. 01-21h</c:v>
                </c:pt>
                <c:pt idx="21">
                  <c:v>766: J. 01-22h</c:v>
                </c:pt>
                <c:pt idx="22">
                  <c:v>767: J. 01-23h</c:v>
                </c:pt>
                <c:pt idx="23">
                  <c:v>768: J. 01-24h</c:v>
                </c:pt>
                <c:pt idx="24">
                  <c:v>769: V. 02-01h</c:v>
                </c:pt>
                <c:pt idx="25">
                  <c:v>770: V. 02-02h</c:v>
                </c:pt>
                <c:pt idx="26">
                  <c:v>771: V. 02-03h</c:v>
                </c:pt>
                <c:pt idx="27">
                  <c:v>772: V. 02-04h</c:v>
                </c:pt>
                <c:pt idx="28">
                  <c:v>773: V. 02-05h</c:v>
                </c:pt>
                <c:pt idx="29">
                  <c:v>774: V. 02-06h</c:v>
                </c:pt>
                <c:pt idx="30">
                  <c:v>775: V. 02-07h</c:v>
                </c:pt>
                <c:pt idx="31">
                  <c:v>776: V. 02-08h</c:v>
                </c:pt>
                <c:pt idx="32">
                  <c:v>777: V. 02-09h</c:v>
                </c:pt>
                <c:pt idx="33">
                  <c:v>778: V. 02-10h</c:v>
                </c:pt>
                <c:pt idx="34">
                  <c:v>779: V. 02-11h</c:v>
                </c:pt>
                <c:pt idx="35">
                  <c:v>780: V. 02-12h</c:v>
                </c:pt>
                <c:pt idx="36">
                  <c:v>781: V. 02-13h</c:v>
                </c:pt>
                <c:pt idx="37">
                  <c:v>782: V. 02-14h</c:v>
                </c:pt>
                <c:pt idx="38">
                  <c:v>783: V. 02-15h</c:v>
                </c:pt>
                <c:pt idx="39">
                  <c:v>784: V. 02-16h</c:v>
                </c:pt>
                <c:pt idx="40">
                  <c:v>785: V. 02-17h</c:v>
                </c:pt>
                <c:pt idx="41">
                  <c:v>786: V. 02-18h</c:v>
                </c:pt>
                <c:pt idx="42">
                  <c:v>787: V. 02-19h</c:v>
                </c:pt>
                <c:pt idx="43">
                  <c:v>788: V. 02-20h</c:v>
                </c:pt>
                <c:pt idx="44">
                  <c:v>789: V. 02-21h</c:v>
                </c:pt>
                <c:pt idx="45">
                  <c:v>790: V. 02-22h</c:v>
                </c:pt>
                <c:pt idx="46">
                  <c:v>791: V. 02-23h</c:v>
                </c:pt>
                <c:pt idx="47">
                  <c:v>792: V. 02-24h</c:v>
                </c:pt>
                <c:pt idx="48">
                  <c:v>793: S. 03-01h</c:v>
                </c:pt>
                <c:pt idx="49">
                  <c:v>794: S. 03-02h</c:v>
                </c:pt>
                <c:pt idx="50">
                  <c:v>795: S. 03-03h</c:v>
                </c:pt>
                <c:pt idx="51">
                  <c:v>796: S. 03-04h</c:v>
                </c:pt>
                <c:pt idx="52">
                  <c:v>797: S. 03-05h</c:v>
                </c:pt>
                <c:pt idx="53">
                  <c:v>798: S. 03-06h</c:v>
                </c:pt>
                <c:pt idx="54">
                  <c:v>799: S. 03-07h</c:v>
                </c:pt>
                <c:pt idx="55">
                  <c:v>800: S. 03-08h</c:v>
                </c:pt>
                <c:pt idx="56">
                  <c:v>801: S. 03-09h</c:v>
                </c:pt>
                <c:pt idx="57">
                  <c:v>802: S. 03-10h</c:v>
                </c:pt>
                <c:pt idx="58">
                  <c:v>803: S. 03-11h</c:v>
                </c:pt>
                <c:pt idx="59">
                  <c:v>804: S. 03-12h</c:v>
                </c:pt>
                <c:pt idx="60">
                  <c:v>805: S. 03-13h</c:v>
                </c:pt>
                <c:pt idx="61">
                  <c:v>806: S. 03-14h</c:v>
                </c:pt>
                <c:pt idx="62">
                  <c:v>807: S. 03-15h</c:v>
                </c:pt>
                <c:pt idx="63">
                  <c:v>808: S. 03-16h</c:v>
                </c:pt>
                <c:pt idx="64">
                  <c:v>809: S. 03-17h</c:v>
                </c:pt>
                <c:pt idx="65">
                  <c:v>810: S. 03-18h</c:v>
                </c:pt>
                <c:pt idx="66">
                  <c:v>811: S. 03-19h</c:v>
                </c:pt>
                <c:pt idx="67">
                  <c:v>812: S. 03-20h</c:v>
                </c:pt>
                <c:pt idx="68">
                  <c:v>813: S. 03-21h</c:v>
                </c:pt>
                <c:pt idx="69">
                  <c:v>814: S. 03-22h</c:v>
                </c:pt>
                <c:pt idx="70">
                  <c:v>815: S. 03-23h</c:v>
                </c:pt>
                <c:pt idx="71">
                  <c:v>816: S. 03-24h</c:v>
                </c:pt>
                <c:pt idx="72">
                  <c:v>817: D. 04-01h</c:v>
                </c:pt>
                <c:pt idx="73">
                  <c:v>818: D. 04-02h</c:v>
                </c:pt>
                <c:pt idx="74">
                  <c:v>819: D. 04-03h</c:v>
                </c:pt>
                <c:pt idx="75">
                  <c:v>820: D. 04-04h</c:v>
                </c:pt>
                <c:pt idx="76">
                  <c:v>821: D. 04-05h</c:v>
                </c:pt>
                <c:pt idx="77">
                  <c:v>822: D. 04-06h</c:v>
                </c:pt>
                <c:pt idx="78">
                  <c:v>823: D. 04-07h</c:v>
                </c:pt>
                <c:pt idx="79">
                  <c:v>824: D. 04-08h</c:v>
                </c:pt>
                <c:pt idx="80">
                  <c:v>825: D. 04-09h</c:v>
                </c:pt>
                <c:pt idx="81">
                  <c:v>826: D. 04-10h</c:v>
                </c:pt>
                <c:pt idx="82">
                  <c:v>827: D. 04-11h</c:v>
                </c:pt>
                <c:pt idx="83">
                  <c:v>828: D. 04-12h</c:v>
                </c:pt>
                <c:pt idx="84">
                  <c:v>829: D. 04-13h</c:v>
                </c:pt>
                <c:pt idx="85">
                  <c:v>830: D. 04-14h</c:v>
                </c:pt>
                <c:pt idx="86">
                  <c:v>831: D. 04-15h</c:v>
                </c:pt>
                <c:pt idx="87">
                  <c:v>832: D. 04-16h</c:v>
                </c:pt>
                <c:pt idx="88">
                  <c:v>833: D. 04-17h</c:v>
                </c:pt>
                <c:pt idx="89">
                  <c:v>834: D. 04-18h</c:v>
                </c:pt>
                <c:pt idx="90">
                  <c:v>835: D. 04-19h</c:v>
                </c:pt>
                <c:pt idx="91">
                  <c:v>836: D. 04-20h</c:v>
                </c:pt>
                <c:pt idx="92">
                  <c:v>837: D. 04-21h</c:v>
                </c:pt>
                <c:pt idx="93">
                  <c:v>838: D. 04-22h</c:v>
                </c:pt>
                <c:pt idx="94">
                  <c:v>839: D. 04-23h</c:v>
                </c:pt>
                <c:pt idx="95">
                  <c:v>840: D. 04-24h</c:v>
                </c:pt>
                <c:pt idx="96">
                  <c:v>841: L. 05-01h</c:v>
                </c:pt>
                <c:pt idx="97">
                  <c:v>842: L. 05-02h</c:v>
                </c:pt>
                <c:pt idx="98">
                  <c:v>843: L. 05-03h</c:v>
                </c:pt>
                <c:pt idx="99">
                  <c:v>844: L. 05-04h</c:v>
                </c:pt>
                <c:pt idx="100">
                  <c:v>845: L. 05-05h</c:v>
                </c:pt>
                <c:pt idx="101">
                  <c:v>846: L. 05-06h</c:v>
                </c:pt>
                <c:pt idx="102">
                  <c:v>847: L. 05-07h</c:v>
                </c:pt>
                <c:pt idx="103">
                  <c:v>848: L. 05-08h</c:v>
                </c:pt>
                <c:pt idx="104">
                  <c:v>849: L. 05-09h</c:v>
                </c:pt>
                <c:pt idx="105">
                  <c:v>850: L. 05-10h</c:v>
                </c:pt>
                <c:pt idx="106">
                  <c:v>851: L. 05-11h</c:v>
                </c:pt>
                <c:pt idx="107">
                  <c:v>852: L. 05-12h</c:v>
                </c:pt>
                <c:pt idx="108">
                  <c:v>853: L. 05-13h</c:v>
                </c:pt>
                <c:pt idx="109">
                  <c:v>854: L. 05-14h</c:v>
                </c:pt>
                <c:pt idx="110">
                  <c:v>855: L. 05-15h</c:v>
                </c:pt>
                <c:pt idx="111">
                  <c:v>856: L. 05-16h</c:v>
                </c:pt>
                <c:pt idx="112">
                  <c:v>857: L. 05-17h</c:v>
                </c:pt>
                <c:pt idx="113">
                  <c:v>858: L. 05-18h</c:v>
                </c:pt>
                <c:pt idx="114">
                  <c:v>859: L. 05-19h</c:v>
                </c:pt>
                <c:pt idx="115">
                  <c:v>860: L. 05-20h</c:v>
                </c:pt>
                <c:pt idx="116">
                  <c:v>861: L. 05-21h</c:v>
                </c:pt>
                <c:pt idx="117">
                  <c:v>862: L. 05-22h</c:v>
                </c:pt>
                <c:pt idx="118">
                  <c:v>863: L. 05-23h</c:v>
                </c:pt>
                <c:pt idx="119">
                  <c:v>864: L. 05-24h</c:v>
                </c:pt>
                <c:pt idx="120">
                  <c:v>865: M. 06-01h</c:v>
                </c:pt>
                <c:pt idx="121">
                  <c:v>866: M. 06-02h</c:v>
                </c:pt>
                <c:pt idx="122">
                  <c:v>867: M. 06-03h</c:v>
                </c:pt>
                <c:pt idx="123">
                  <c:v>868: M. 06-04h</c:v>
                </c:pt>
                <c:pt idx="124">
                  <c:v>869: M. 06-05h</c:v>
                </c:pt>
                <c:pt idx="125">
                  <c:v>870: M. 06-06h</c:v>
                </c:pt>
                <c:pt idx="126">
                  <c:v>871: M. 06-07h</c:v>
                </c:pt>
                <c:pt idx="127">
                  <c:v>872: M. 06-08h</c:v>
                </c:pt>
                <c:pt idx="128">
                  <c:v>873: M. 06-09h</c:v>
                </c:pt>
                <c:pt idx="129">
                  <c:v>874: M. 06-10h</c:v>
                </c:pt>
                <c:pt idx="130">
                  <c:v>875: M. 06-11h</c:v>
                </c:pt>
                <c:pt idx="131">
                  <c:v>876: M. 06-12h</c:v>
                </c:pt>
                <c:pt idx="132">
                  <c:v>877: M. 06-13h</c:v>
                </c:pt>
                <c:pt idx="133">
                  <c:v>878: M. 06-14h</c:v>
                </c:pt>
                <c:pt idx="134">
                  <c:v>879: M. 06-15h</c:v>
                </c:pt>
                <c:pt idx="135">
                  <c:v>880: M. 06-16h</c:v>
                </c:pt>
                <c:pt idx="136">
                  <c:v>881: M. 06-17h</c:v>
                </c:pt>
                <c:pt idx="137">
                  <c:v>882: M. 06-18h</c:v>
                </c:pt>
                <c:pt idx="138">
                  <c:v>883: M. 06-19h</c:v>
                </c:pt>
                <c:pt idx="139">
                  <c:v>884: M. 06-20h</c:v>
                </c:pt>
                <c:pt idx="140">
                  <c:v>885: M. 06-21h</c:v>
                </c:pt>
                <c:pt idx="141">
                  <c:v>886: M. 06-22h</c:v>
                </c:pt>
                <c:pt idx="142">
                  <c:v>887: M. 06-23h</c:v>
                </c:pt>
                <c:pt idx="143">
                  <c:v>888: M. 06-24h</c:v>
                </c:pt>
                <c:pt idx="144">
                  <c:v>889: M. 07-01h</c:v>
                </c:pt>
                <c:pt idx="145">
                  <c:v>890: M. 07-02h</c:v>
                </c:pt>
                <c:pt idx="146">
                  <c:v>891: M. 07-03h</c:v>
                </c:pt>
                <c:pt idx="147">
                  <c:v>892: M. 07-04h</c:v>
                </c:pt>
                <c:pt idx="148">
                  <c:v>893: M. 07-05h</c:v>
                </c:pt>
                <c:pt idx="149">
                  <c:v>894: M. 07-06h</c:v>
                </c:pt>
                <c:pt idx="150">
                  <c:v>895: M. 07-07h</c:v>
                </c:pt>
                <c:pt idx="151">
                  <c:v>896: M. 07-08h</c:v>
                </c:pt>
                <c:pt idx="152">
                  <c:v>897: M. 07-09h</c:v>
                </c:pt>
                <c:pt idx="153">
                  <c:v>898: M. 07-10h</c:v>
                </c:pt>
                <c:pt idx="154">
                  <c:v>899: M. 07-11h</c:v>
                </c:pt>
                <c:pt idx="155">
                  <c:v>900: M. 07-12h</c:v>
                </c:pt>
                <c:pt idx="156">
                  <c:v>901: M. 07-13h</c:v>
                </c:pt>
                <c:pt idx="157">
                  <c:v>902: M. 07-14h</c:v>
                </c:pt>
                <c:pt idx="158">
                  <c:v>903: M. 07-15h</c:v>
                </c:pt>
                <c:pt idx="159">
                  <c:v>904: M. 07-16h</c:v>
                </c:pt>
                <c:pt idx="160">
                  <c:v>905: M. 07-17h</c:v>
                </c:pt>
                <c:pt idx="161">
                  <c:v>906: M. 07-18h</c:v>
                </c:pt>
                <c:pt idx="162">
                  <c:v>907: M. 07-19h</c:v>
                </c:pt>
                <c:pt idx="163">
                  <c:v>908: M. 07-20h</c:v>
                </c:pt>
                <c:pt idx="164">
                  <c:v>909: M. 07-21h</c:v>
                </c:pt>
                <c:pt idx="165">
                  <c:v>910: M. 07-22h</c:v>
                </c:pt>
                <c:pt idx="166">
                  <c:v>911: M. 07-23h</c:v>
                </c:pt>
                <c:pt idx="167">
                  <c:v>912: M. 07-24h</c:v>
                </c:pt>
                <c:pt idx="168">
                  <c:v>913: J. 08-01h</c:v>
                </c:pt>
                <c:pt idx="169">
                  <c:v>914: J. 08-02h</c:v>
                </c:pt>
                <c:pt idx="170">
                  <c:v>915: J. 08-03h</c:v>
                </c:pt>
                <c:pt idx="171">
                  <c:v>916: J. 08-04h</c:v>
                </c:pt>
                <c:pt idx="172">
                  <c:v>917: J. 08-05h</c:v>
                </c:pt>
                <c:pt idx="173">
                  <c:v>918: J. 08-06h</c:v>
                </c:pt>
                <c:pt idx="174">
                  <c:v>919: J. 08-07h</c:v>
                </c:pt>
                <c:pt idx="175">
                  <c:v>920: J. 08-08h</c:v>
                </c:pt>
                <c:pt idx="176">
                  <c:v>921: J. 08-09h</c:v>
                </c:pt>
                <c:pt idx="177">
                  <c:v>922: J. 08-10h</c:v>
                </c:pt>
                <c:pt idx="178">
                  <c:v>923: J. 08-11h</c:v>
                </c:pt>
                <c:pt idx="179">
                  <c:v>924: J. 08-12h</c:v>
                </c:pt>
                <c:pt idx="180">
                  <c:v>925: J. 08-13h</c:v>
                </c:pt>
                <c:pt idx="181">
                  <c:v>926: J. 08-14h</c:v>
                </c:pt>
                <c:pt idx="182">
                  <c:v>927: J. 08-15h</c:v>
                </c:pt>
                <c:pt idx="183">
                  <c:v>928: J. 08-16h</c:v>
                </c:pt>
                <c:pt idx="184">
                  <c:v>929: J. 08-17h</c:v>
                </c:pt>
                <c:pt idx="185">
                  <c:v>930: J. 08-18h</c:v>
                </c:pt>
                <c:pt idx="186">
                  <c:v>931: J. 08-19h</c:v>
                </c:pt>
                <c:pt idx="187">
                  <c:v>932: J. 08-20h</c:v>
                </c:pt>
                <c:pt idx="188">
                  <c:v>933: J. 08-21h</c:v>
                </c:pt>
                <c:pt idx="189">
                  <c:v>934: J. 08-22h</c:v>
                </c:pt>
                <c:pt idx="190">
                  <c:v>935: J. 08-23h</c:v>
                </c:pt>
                <c:pt idx="191">
                  <c:v>936: J. 08-24h</c:v>
                </c:pt>
                <c:pt idx="192">
                  <c:v>937: V. 09-01h</c:v>
                </c:pt>
                <c:pt idx="193">
                  <c:v>938: V. 09-02h</c:v>
                </c:pt>
                <c:pt idx="194">
                  <c:v>939: V. 09-03h</c:v>
                </c:pt>
                <c:pt idx="195">
                  <c:v>940: V. 09-04h</c:v>
                </c:pt>
                <c:pt idx="196">
                  <c:v>941: V. 09-05h</c:v>
                </c:pt>
                <c:pt idx="197">
                  <c:v>942: V. 09-06h</c:v>
                </c:pt>
                <c:pt idx="198">
                  <c:v>943: V. 09-07h</c:v>
                </c:pt>
                <c:pt idx="199">
                  <c:v>944: V. 09-08h</c:v>
                </c:pt>
                <c:pt idx="200">
                  <c:v>945: V. 09-09h</c:v>
                </c:pt>
                <c:pt idx="201">
                  <c:v>946: V. 09-10h</c:v>
                </c:pt>
                <c:pt idx="202">
                  <c:v>947: V. 09-11h</c:v>
                </c:pt>
                <c:pt idx="203">
                  <c:v>948: V. 09-12h</c:v>
                </c:pt>
                <c:pt idx="204">
                  <c:v>949: V. 09-13h</c:v>
                </c:pt>
                <c:pt idx="205">
                  <c:v>950: V. 09-14h</c:v>
                </c:pt>
                <c:pt idx="206">
                  <c:v>951: V. 09-15h</c:v>
                </c:pt>
                <c:pt idx="207">
                  <c:v>952: V. 09-16h</c:v>
                </c:pt>
                <c:pt idx="208">
                  <c:v>953: V. 09-17h</c:v>
                </c:pt>
                <c:pt idx="209">
                  <c:v>954: V. 09-18h</c:v>
                </c:pt>
                <c:pt idx="210">
                  <c:v>955: V. 09-19h</c:v>
                </c:pt>
                <c:pt idx="211">
                  <c:v>956: V. 09-20h</c:v>
                </c:pt>
                <c:pt idx="212">
                  <c:v>957: V. 09-21h</c:v>
                </c:pt>
                <c:pt idx="213">
                  <c:v>958: V. 09-22h</c:v>
                </c:pt>
                <c:pt idx="214">
                  <c:v>959: V. 09-23h</c:v>
                </c:pt>
                <c:pt idx="215">
                  <c:v>960: V. 09-24h</c:v>
                </c:pt>
                <c:pt idx="216">
                  <c:v>961: S. 10-01h</c:v>
                </c:pt>
                <c:pt idx="217">
                  <c:v>962: S. 10-02h</c:v>
                </c:pt>
                <c:pt idx="218">
                  <c:v>963: S. 10-03h</c:v>
                </c:pt>
                <c:pt idx="219">
                  <c:v>964: S. 10-04h</c:v>
                </c:pt>
                <c:pt idx="220">
                  <c:v>965: S. 10-05h</c:v>
                </c:pt>
                <c:pt idx="221">
                  <c:v>966: S. 10-06h</c:v>
                </c:pt>
                <c:pt idx="222">
                  <c:v>967: S. 10-07h</c:v>
                </c:pt>
                <c:pt idx="223">
                  <c:v>968: S. 10-08h</c:v>
                </c:pt>
                <c:pt idx="224">
                  <c:v>969: S. 10-09h</c:v>
                </c:pt>
                <c:pt idx="225">
                  <c:v>970: S. 10-10h</c:v>
                </c:pt>
                <c:pt idx="226">
                  <c:v>971: S. 10-11h</c:v>
                </c:pt>
                <c:pt idx="227">
                  <c:v>972: S. 10-12h</c:v>
                </c:pt>
                <c:pt idx="228">
                  <c:v>973: S. 10-13h</c:v>
                </c:pt>
                <c:pt idx="229">
                  <c:v>974: S. 10-14h</c:v>
                </c:pt>
                <c:pt idx="230">
                  <c:v>975: S. 10-15h</c:v>
                </c:pt>
                <c:pt idx="231">
                  <c:v>976: S. 10-16h</c:v>
                </c:pt>
                <c:pt idx="232">
                  <c:v>977: S. 10-17h</c:v>
                </c:pt>
                <c:pt idx="233">
                  <c:v>978: S. 10-18h</c:v>
                </c:pt>
                <c:pt idx="234">
                  <c:v>979: S. 10-19h</c:v>
                </c:pt>
                <c:pt idx="235">
                  <c:v>980: S. 10-20h</c:v>
                </c:pt>
                <c:pt idx="236">
                  <c:v>981: S. 10-21h</c:v>
                </c:pt>
                <c:pt idx="237">
                  <c:v>982: S. 10-22h</c:v>
                </c:pt>
                <c:pt idx="238">
                  <c:v>983: S. 10-23h</c:v>
                </c:pt>
                <c:pt idx="239">
                  <c:v>984: S. 10-24h</c:v>
                </c:pt>
                <c:pt idx="240">
                  <c:v>985: D. 11-01h</c:v>
                </c:pt>
                <c:pt idx="241">
                  <c:v>986: D. 11-02h</c:v>
                </c:pt>
                <c:pt idx="242">
                  <c:v>987: D. 11-03h</c:v>
                </c:pt>
                <c:pt idx="243">
                  <c:v>988: D. 11-04h</c:v>
                </c:pt>
                <c:pt idx="244">
                  <c:v>989: D. 11-05h</c:v>
                </c:pt>
                <c:pt idx="245">
                  <c:v>990: D. 11-06h</c:v>
                </c:pt>
                <c:pt idx="246">
                  <c:v>991: D. 11-07h</c:v>
                </c:pt>
                <c:pt idx="247">
                  <c:v>992: D. 11-08h</c:v>
                </c:pt>
                <c:pt idx="248">
                  <c:v>993: D. 11-09h</c:v>
                </c:pt>
                <c:pt idx="249">
                  <c:v>994: D. 11-10h</c:v>
                </c:pt>
                <c:pt idx="250">
                  <c:v>995: D. 11-11h</c:v>
                </c:pt>
                <c:pt idx="251">
                  <c:v>996: D. 11-12h</c:v>
                </c:pt>
                <c:pt idx="252">
                  <c:v>997: D. 11-13h</c:v>
                </c:pt>
                <c:pt idx="253">
                  <c:v>998: D. 11-14h</c:v>
                </c:pt>
                <c:pt idx="254">
                  <c:v>999: D. 11-15h</c:v>
                </c:pt>
                <c:pt idx="255">
                  <c:v>1000: D. 11-16h</c:v>
                </c:pt>
                <c:pt idx="256">
                  <c:v>1001: D. 11-17h</c:v>
                </c:pt>
                <c:pt idx="257">
                  <c:v>1002: D. 11-18h</c:v>
                </c:pt>
                <c:pt idx="258">
                  <c:v>1003: D. 11-19h</c:v>
                </c:pt>
                <c:pt idx="259">
                  <c:v>1004: D. 11-20h</c:v>
                </c:pt>
                <c:pt idx="260">
                  <c:v>1005: D. 11-21h</c:v>
                </c:pt>
                <c:pt idx="261">
                  <c:v>1006: D. 11-22h</c:v>
                </c:pt>
                <c:pt idx="262">
                  <c:v>1007: D. 11-23h</c:v>
                </c:pt>
                <c:pt idx="263">
                  <c:v>1008: D. 11-24h</c:v>
                </c:pt>
                <c:pt idx="264">
                  <c:v>1009: L. 12-01h</c:v>
                </c:pt>
                <c:pt idx="265">
                  <c:v>1010: L. 12-02h</c:v>
                </c:pt>
                <c:pt idx="266">
                  <c:v>1011: L. 12-03h</c:v>
                </c:pt>
                <c:pt idx="267">
                  <c:v>1012: L. 12-04h</c:v>
                </c:pt>
                <c:pt idx="268">
                  <c:v>1013: L. 12-05h</c:v>
                </c:pt>
                <c:pt idx="269">
                  <c:v>1014: L. 12-06h</c:v>
                </c:pt>
                <c:pt idx="270">
                  <c:v>1015: L. 12-07h</c:v>
                </c:pt>
                <c:pt idx="271">
                  <c:v>1016: L. 12-08h</c:v>
                </c:pt>
                <c:pt idx="272">
                  <c:v>1017: L. 12-09h</c:v>
                </c:pt>
                <c:pt idx="273">
                  <c:v>1018: L. 12-10h</c:v>
                </c:pt>
                <c:pt idx="274">
                  <c:v>1019: L. 12-11h</c:v>
                </c:pt>
                <c:pt idx="275">
                  <c:v>1020: L. 12-12h</c:v>
                </c:pt>
                <c:pt idx="276">
                  <c:v>1021: L. 12-13h</c:v>
                </c:pt>
                <c:pt idx="277">
                  <c:v>1022: L. 12-14h</c:v>
                </c:pt>
                <c:pt idx="278">
                  <c:v>1023: L. 12-15h</c:v>
                </c:pt>
                <c:pt idx="279">
                  <c:v>1024: L. 12-16h</c:v>
                </c:pt>
                <c:pt idx="280">
                  <c:v>1025: L. 12-17h</c:v>
                </c:pt>
                <c:pt idx="281">
                  <c:v>1026: L. 12-18h</c:v>
                </c:pt>
                <c:pt idx="282">
                  <c:v>1027: L. 12-19h</c:v>
                </c:pt>
                <c:pt idx="283">
                  <c:v>1028: L. 12-20h</c:v>
                </c:pt>
                <c:pt idx="284">
                  <c:v>1029: L. 12-21h</c:v>
                </c:pt>
                <c:pt idx="285">
                  <c:v>1030: L. 12-22h</c:v>
                </c:pt>
                <c:pt idx="286">
                  <c:v>1031: L. 12-23h</c:v>
                </c:pt>
                <c:pt idx="287">
                  <c:v>1032: L. 12-24h</c:v>
                </c:pt>
                <c:pt idx="288">
                  <c:v>1033: M. 13-01h</c:v>
                </c:pt>
                <c:pt idx="289">
                  <c:v>1034: M. 13-02h</c:v>
                </c:pt>
                <c:pt idx="290">
                  <c:v>1035: M. 13-03h</c:v>
                </c:pt>
                <c:pt idx="291">
                  <c:v>1036: M. 13-04h</c:v>
                </c:pt>
                <c:pt idx="292">
                  <c:v>1037: M. 13-05h</c:v>
                </c:pt>
                <c:pt idx="293">
                  <c:v>1038: M. 13-06h</c:v>
                </c:pt>
                <c:pt idx="294">
                  <c:v>1039: M. 13-07h</c:v>
                </c:pt>
                <c:pt idx="295">
                  <c:v>1040: M. 13-08h</c:v>
                </c:pt>
                <c:pt idx="296">
                  <c:v>1041: M. 13-09h</c:v>
                </c:pt>
                <c:pt idx="297">
                  <c:v>1042: M. 13-10h</c:v>
                </c:pt>
                <c:pt idx="298">
                  <c:v>1043: M. 13-11h</c:v>
                </c:pt>
                <c:pt idx="299">
                  <c:v>1044: M. 13-12h</c:v>
                </c:pt>
                <c:pt idx="300">
                  <c:v>1045: M. 13-13h</c:v>
                </c:pt>
                <c:pt idx="301">
                  <c:v>1046: M. 13-14h</c:v>
                </c:pt>
                <c:pt idx="302">
                  <c:v>1047: M. 13-15h</c:v>
                </c:pt>
                <c:pt idx="303">
                  <c:v>1048: M. 13-16h</c:v>
                </c:pt>
                <c:pt idx="304">
                  <c:v>1049: M. 13-17h</c:v>
                </c:pt>
                <c:pt idx="305">
                  <c:v>1050: M. 13-18h</c:v>
                </c:pt>
                <c:pt idx="306">
                  <c:v>1051: M. 13-19h</c:v>
                </c:pt>
                <c:pt idx="307">
                  <c:v>1052: M. 13-20h</c:v>
                </c:pt>
                <c:pt idx="308">
                  <c:v>1053: M. 13-21h</c:v>
                </c:pt>
                <c:pt idx="309">
                  <c:v>1054: M. 13-22h</c:v>
                </c:pt>
                <c:pt idx="310">
                  <c:v>1055: M. 13-23h</c:v>
                </c:pt>
                <c:pt idx="311">
                  <c:v>1056: M. 13-24h</c:v>
                </c:pt>
                <c:pt idx="312">
                  <c:v>1057: M. 14-01h</c:v>
                </c:pt>
                <c:pt idx="313">
                  <c:v>1058: M. 14-02h</c:v>
                </c:pt>
                <c:pt idx="314">
                  <c:v>1059: M. 14-03h</c:v>
                </c:pt>
                <c:pt idx="315">
                  <c:v>1060: M. 14-04h</c:v>
                </c:pt>
                <c:pt idx="316">
                  <c:v>1061: M. 14-05h</c:v>
                </c:pt>
                <c:pt idx="317">
                  <c:v>1062: M. 14-06h</c:v>
                </c:pt>
                <c:pt idx="318">
                  <c:v>1063: M. 14-07h</c:v>
                </c:pt>
                <c:pt idx="319">
                  <c:v>1064: M. 14-08h</c:v>
                </c:pt>
                <c:pt idx="320">
                  <c:v>1065: M. 14-09h</c:v>
                </c:pt>
                <c:pt idx="321">
                  <c:v>1066: M. 14-10h</c:v>
                </c:pt>
                <c:pt idx="322">
                  <c:v>1067: M. 14-11h</c:v>
                </c:pt>
                <c:pt idx="323">
                  <c:v>1068: M. 14-12h</c:v>
                </c:pt>
                <c:pt idx="324">
                  <c:v>1069: M. 14-13h</c:v>
                </c:pt>
                <c:pt idx="325">
                  <c:v>1070: M. 14-14h</c:v>
                </c:pt>
                <c:pt idx="326">
                  <c:v>1071: M. 14-15h</c:v>
                </c:pt>
                <c:pt idx="327">
                  <c:v>1072: M. 14-16h</c:v>
                </c:pt>
                <c:pt idx="328">
                  <c:v>1073: M. 14-17h</c:v>
                </c:pt>
                <c:pt idx="329">
                  <c:v>1074: M. 14-18h</c:v>
                </c:pt>
                <c:pt idx="330">
                  <c:v>1075: M. 14-19h</c:v>
                </c:pt>
                <c:pt idx="331">
                  <c:v>1076: M. 14-20h</c:v>
                </c:pt>
                <c:pt idx="332">
                  <c:v>1077: M. 14-21h</c:v>
                </c:pt>
                <c:pt idx="333">
                  <c:v>1078: M. 14-22h</c:v>
                </c:pt>
                <c:pt idx="334">
                  <c:v>1079: M. 14-23h</c:v>
                </c:pt>
                <c:pt idx="335">
                  <c:v>1080: M. 14-24h</c:v>
                </c:pt>
                <c:pt idx="336">
                  <c:v>1081: J. 15-01h</c:v>
                </c:pt>
                <c:pt idx="337">
                  <c:v>1082: J. 15-02h</c:v>
                </c:pt>
                <c:pt idx="338">
                  <c:v>1083: J. 15-03h</c:v>
                </c:pt>
                <c:pt idx="339">
                  <c:v>1084: J. 15-04h</c:v>
                </c:pt>
                <c:pt idx="340">
                  <c:v>1085: J. 15-05h</c:v>
                </c:pt>
                <c:pt idx="341">
                  <c:v>1086: J. 15-06h</c:v>
                </c:pt>
                <c:pt idx="342">
                  <c:v>1087: J. 15-07h</c:v>
                </c:pt>
                <c:pt idx="343">
                  <c:v>1088: J. 15-08h</c:v>
                </c:pt>
                <c:pt idx="344">
                  <c:v>1089: J. 15-09h</c:v>
                </c:pt>
                <c:pt idx="345">
                  <c:v>1090: J. 15-10h</c:v>
                </c:pt>
                <c:pt idx="346">
                  <c:v>1091: J. 15-11h</c:v>
                </c:pt>
                <c:pt idx="347">
                  <c:v>1092: J. 15-12h</c:v>
                </c:pt>
                <c:pt idx="348">
                  <c:v>1093: J. 15-13h</c:v>
                </c:pt>
                <c:pt idx="349">
                  <c:v>1094: J. 15-14h</c:v>
                </c:pt>
                <c:pt idx="350">
                  <c:v>1095: J. 15-15h</c:v>
                </c:pt>
                <c:pt idx="351">
                  <c:v>1096: J. 15-16h</c:v>
                </c:pt>
                <c:pt idx="352">
                  <c:v>1097: J. 15-17h</c:v>
                </c:pt>
                <c:pt idx="353">
                  <c:v>1098: J. 15-18h</c:v>
                </c:pt>
                <c:pt idx="354">
                  <c:v>1099: J. 15-19h</c:v>
                </c:pt>
                <c:pt idx="355">
                  <c:v>1100: J. 15-20h</c:v>
                </c:pt>
                <c:pt idx="356">
                  <c:v>1101: J. 15-21h</c:v>
                </c:pt>
                <c:pt idx="357">
                  <c:v>1102: J. 15-22h</c:v>
                </c:pt>
                <c:pt idx="358">
                  <c:v>1103: J. 15-23h</c:v>
                </c:pt>
                <c:pt idx="359">
                  <c:v>1104: J. 15-24h</c:v>
                </c:pt>
                <c:pt idx="360">
                  <c:v>1105: V. 16-01h</c:v>
                </c:pt>
                <c:pt idx="361">
                  <c:v>1106: V. 16-02h</c:v>
                </c:pt>
                <c:pt idx="362">
                  <c:v>1107: V. 16-03h</c:v>
                </c:pt>
                <c:pt idx="363">
                  <c:v>1108: V. 16-04h</c:v>
                </c:pt>
                <c:pt idx="364">
                  <c:v>1109: V. 16-05h</c:v>
                </c:pt>
                <c:pt idx="365">
                  <c:v>1110: V. 16-06h</c:v>
                </c:pt>
                <c:pt idx="366">
                  <c:v>1111: V. 16-07h</c:v>
                </c:pt>
                <c:pt idx="367">
                  <c:v>1112: V. 16-08h</c:v>
                </c:pt>
                <c:pt idx="368">
                  <c:v>1113: V. 16-09h</c:v>
                </c:pt>
                <c:pt idx="369">
                  <c:v>1114: V. 16-10h</c:v>
                </c:pt>
                <c:pt idx="370">
                  <c:v>1115: V. 16-11h</c:v>
                </c:pt>
                <c:pt idx="371">
                  <c:v>1116: V. 16-12h</c:v>
                </c:pt>
                <c:pt idx="372">
                  <c:v>1117: V. 16-13h</c:v>
                </c:pt>
                <c:pt idx="373">
                  <c:v>1118: V. 16-14h</c:v>
                </c:pt>
                <c:pt idx="374">
                  <c:v>1119: V. 16-15h</c:v>
                </c:pt>
                <c:pt idx="375">
                  <c:v>1120: V. 16-16h</c:v>
                </c:pt>
                <c:pt idx="376">
                  <c:v>1121: V. 16-17h</c:v>
                </c:pt>
                <c:pt idx="377">
                  <c:v>1122: V. 16-18h</c:v>
                </c:pt>
                <c:pt idx="378">
                  <c:v>1123: V. 16-19h</c:v>
                </c:pt>
                <c:pt idx="379">
                  <c:v>1124: V. 16-20h</c:v>
                </c:pt>
                <c:pt idx="380">
                  <c:v>1125: V. 16-21h</c:v>
                </c:pt>
                <c:pt idx="381">
                  <c:v>1126: V. 16-22h</c:v>
                </c:pt>
                <c:pt idx="382">
                  <c:v>1127: V. 16-23h</c:v>
                </c:pt>
                <c:pt idx="383">
                  <c:v>1128: V. 16-24h</c:v>
                </c:pt>
                <c:pt idx="384">
                  <c:v>1129: S. 17-01h</c:v>
                </c:pt>
                <c:pt idx="385">
                  <c:v>1130: S. 17-02h</c:v>
                </c:pt>
                <c:pt idx="386">
                  <c:v>1131: S. 17-03h</c:v>
                </c:pt>
                <c:pt idx="387">
                  <c:v>1132: S. 17-04h</c:v>
                </c:pt>
                <c:pt idx="388">
                  <c:v>1133: S. 17-05h</c:v>
                </c:pt>
                <c:pt idx="389">
                  <c:v>1134: S. 17-06h</c:v>
                </c:pt>
                <c:pt idx="390">
                  <c:v>1135: S. 17-07h</c:v>
                </c:pt>
                <c:pt idx="391">
                  <c:v>1136: S. 17-08h</c:v>
                </c:pt>
                <c:pt idx="392">
                  <c:v>1137: S. 17-09h</c:v>
                </c:pt>
                <c:pt idx="393">
                  <c:v>1138: S. 17-10h</c:v>
                </c:pt>
                <c:pt idx="394">
                  <c:v>1139: S. 17-11h</c:v>
                </c:pt>
                <c:pt idx="395">
                  <c:v>1140: S. 17-12h</c:v>
                </c:pt>
                <c:pt idx="396">
                  <c:v>1141: S. 17-13h</c:v>
                </c:pt>
                <c:pt idx="397">
                  <c:v>1142: S. 17-14h</c:v>
                </c:pt>
                <c:pt idx="398">
                  <c:v>1143: S. 17-15h</c:v>
                </c:pt>
                <c:pt idx="399">
                  <c:v>1144: S. 17-16h</c:v>
                </c:pt>
                <c:pt idx="400">
                  <c:v>1145: S. 17-17h</c:v>
                </c:pt>
                <c:pt idx="401">
                  <c:v>1146: S. 17-18h</c:v>
                </c:pt>
                <c:pt idx="402">
                  <c:v>1147: S. 17-19h</c:v>
                </c:pt>
                <c:pt idx="403">
                  <c:v>1148: S. 17-20h</c:v>
                </c:pt>
                <c:pt idx="404">
                  <c:v>1149: S. 17-21h</c:v>
                </c:pt>
                <c:pt idx="405">
                  <c:v>1150: S. 17-22h</c:v>
                </c:pt>
                <c:pt idx="406">
                  <c:v>1151: S. 17-23h</c:v>
                </c:pt>
                <c:pt idx="407">
                  <c:v>1152: S. 17-24h</c:v>
                </c:pt>
                <c:pt idx="408">
                  <c:v>1153: D. 18-01h</c:v>
                </c:pt>
                <c:pt idx="409">
                  <c:v>1154: D. 18-02h</c:v>
                </c:pt>
                <c:pt idx="410">
                  <c:v>1155: D. 18-03h</c:v>
                </c:pt>
                <c:pt idx="411">
                  <c:v>1156: D. 18-04h</c:v>
                </c:pt>
                <c:pt idx="412">
                  <c:v>1157: D. 18-05h</c:v>
                </c:pt>
                <c:pt idx="413">
                  <c:v>1158: D. 18-06h</c:v>
                </c:pt>
                <c:pt idx="414">
                  <c:v>1159: D. 18-07h</c:v>
                </c:pt>
                <c:pt idx="415">
                  <c:v>1160: D. 18-08h</c:v>
                </c:pt>
                <c:pt idx="416">
                  <c:v>1161: D. 18-09h</c:v>
                </c:pt>
                <c:pt idx="417">
                  <c:v>1162: D. 18-10h</c:v>
                </c:pt>
                <c:pt idx="418">
                  <c:v>1163: D. 18-11h</c:v>
                </c:pt>
                <c:pt idx="419">
                  <c:v>1164: D. 18-12h</c:v>
                </c:pt>
                <c:pt idx="420">
                  <c:v>1165: D. 18-13h</c:v>
                </c:pt>
                <c:pt idx="421">
                  <c:v>1166: D. 18-14h</c:v>
                </c:pt>
                <c:pt idx="422">
                  <c:v>1167: D. 18-15h</c:v>
                </c:pt>
                <c:pt idx="423">
                  <c:v>1168: D. 18-16h</c:v>
                </c:pt>
                <c:pt idx="424">
                  <c:v>1169: D. 18-17h</c:v>
                </c:pt>
                <c:pt idx="425">
                  <c:v>1170: D. 18-18h</c:v>
                </c:pt>
                <c:pt idx="426">
                  <c:v>1171: D. 18-19h</c:v>
                </c:pt>
                <c:pt idx="427">
                  <c:v>1172: D. 18-20h</c:v>
                </c:pt>
                <c:pt idx="428">
                  <c:v>1173: D. 18-21h</c:v>
                </c:pt>
                <c:pt idx="429">
                  <c:v>1174: D. 18-22h</c:v>
                </c:pt>
                <c:pt idx="430">
                  <c:v>1175: D. 18-23h</c:v>
                </c:pt>
                <c:pt idx="431">
                  <c:v>1176: D. 18-24h</c:v>
                </c:pt>
                <c:pt idx="432">
                  <c:v>1177: L. 19-01h</c:v>
                </c:pt>
                <c:pt idx="433">
                  <c:v>1178: L. 19-02h</c:v>
                </c:pt>
                <c:pt idx="434">
                  <c:v>1179: L. 19-03h</c:v>
                </c:pt>
                <c:pt idx="435">
                  <c:v>1180: L. 19-04h</c:v>
                </c:pt>
                <c:pt idx="436">
                  <c:v>1181: L. 19-05h</c:v>
                </c:pt>
                <c:pt idx="437">
                  <c:v>1182: L. 19-06h</c:v>
                </c:pt>
                <c:pt idx="438">
                  <c:v>1183: L. 19-07h</c:v>
                </c:pt>
                <c:pt idx="439">
                  <c:v>1184: L. 19-08h</c:v>
                </c:pt>
                <c:pt idx="440">
                  <c:v>1185: L. 19-09h</c:v>
                </c:pt>
                <c:pt idx="441">
                  <c:v>1186: L. 19-10h</c:v>
                </c:pt>
                <c:pt idx="442">
                  <c:v>1187: L. 19-11h</c:v>
                </c:pt>
                <c:pt idx="443">
                  <c:v>1188: L. 19-12h</c:v>
                </c:pt>
                <c:pt idx="444">
                  <c:v>1189: L. 19-13h</c:v>
                </c:pt>
                <c:pt idx="445">
                  <c:v>1190: L. 19-14h</c:v>
                </c:pt>
                <c:pt idx="446">
                  <c:v>1191: L. 19-15h</c:v>
                </c:pt>
                <c:pt idx="447">
                  <c:v>1192: L. 19-16h</c:v>
                </c:pt>
                <c:pt idx="448">
                  <c:v>1193: L. 19-17h</c:v>
                </c:pt>
                <c:pt idx="449">
                  <c:v>1194: L. 19-18h</c:v>
                </c:pt>
                <c:pt idx="450">
                  <c:v>1195: L. 19-19h</c:v>
                </c:pt>
                <c:pt idx="451">
                  <c:v>1196: L. 19-20h</c:v>
                </c:pt>
                <c:pt idx="452">
                  <c:v>1197: L. 19-21h</c:v>
                </c:pt>
                <c:pt idx="453">
                  <c:v>1198: L. 19-22h</c:v>
                </c:pt>
                <c:pt idx="454">
                  <c:v>1199: L. 19-23h</c:v>
                </c:pt>
                <c:pt idx="455">
                  <c:v>1200: L. 19-24h</c:v>
                </c:pt>
                <c:pt idx="456">
                  <c:v>1201: M. 20-01h</c:v>
                </c:pt>
                <c:pt idx="457">
                  <c:v>1202: M. 20-02h</c:v>
                </c:pt>
                <c:pt idx="458">
                  <c:v>1203: M. 20-03h</c:v>
                </c:pt>
                <c:pt idx="459">
                  <c:v>1204: M. 20-04h</c:v>
                </c:pt>
                <c:pt idx="460">
                  <c:v>1205: M. 20-05h</c:v>
                </c:pt>
                <c:pt idx="461">
                  <c:v>1206: M. 20-06h</c:v>
                </c:pt>
                <c:pt idx="462">
                  <c:v>1207: M. 20-07h</c:v>
                </c:pt>
                <c:pt idx="463">
                  <c:v>1208: M. 20-08h</c:v>
                </c:pt>
                <c:pt idx="464">
                  <c:v>1209: M. 20-09h</c:v>
                </c:pt>
                <c:pt idx="465">
                  <c:v>1210: M. 20-10h</c:v>
                </c:pt>
                <c:pt idx="466">
                  <c:v>1211: M. 20-11h</c:v>
                </c:pt>
                <c:pt idx="467">
                  <c:v>1212: M. 20-12h</c:v>
                </c:pt>
                <c:pt idx="468">
                  <c:v>1213: M. 20-13h</c:v>
                </c:pt>
                <c:pt idx="469">
                  <c:v>1214: M. 20-14h</c:v>
                </c:pt>
                <c:pt idx="470">
                  <c:v>1215: M. 20-15h</c:v>
                </c:pt>
                <c:pt idx="471">
                  <c:v>1216: M. 20-16h</c:v>
                </c:pt>
                <c:pt idx="472">
                  <c:v>1217: M. 20-17h</c:v>
                </c:pt>
                <c:pt idx="473">
                  <c:v>1218: M. 20-18h</c:v>
                </c:pt>
                <c:pt idx="474">
                  <c:v>1219: M. 20-19h</c:v>
                </c:pt>
                <c:pt idx="475">
                  <c:v>1220: M. 20-20h</c:v>
                </c:pt>
                <c:pt idx="476">
                  <c:v>1221: M. 20-21h</c:v>
                </c:pt>
                <c:pt idx="477">
                  <c:v>1222: M. 20-22h</c:v>
                </c:pt>
                <c:pt idx="478">
                  <c:v>1223: M. 20-23h</c:v>
                </c:pt>
                <c:pt idx="479">
                  <c:v>1224: M. 20-24h</c:v>
                </c:pt>
                <c:pt idx="480">
                  <c:v>1225: M. 21-01h</c:v>
                </c:pt>
                <c:pt idx="481">
                  <c:v>1226: M. 21-02h</c:v>
                </c:pt>
                <c:pt idx="482">
                  <c:v>1227: M. 21-03h</c:v>
                </c:pt>
                <c:pt idx="483">
                  <c:v>1228: M. 21-04h</c:v>
                </c:pt>
                <c:pt idx="484">
                  <c:v>1229: M. 21-05h</c:v>
                </c:pt>
                <c:pt idx="485">
                  <c:v>1230: M. 21-06h</c:v>
                </c:pt>
                <c:pt idx="486">
                  <c:v>1231: M. 21-07h</c:v>
                </c:pt>
                <c:pt idx="487">
                  <c:v>1232: M. 21-08h</c:v>
                </c:pt>
                <c:pt idx="488">
                  <c:v>1233: M. 21-09h</c:v>
                </c:pt>
                <c:pt idx="489">
                  <c:v>1234: M. 21-10h</c:v>
                </c:pt>
                <c:pt idx="490">
                  <c:v>1235: M. 21-11h</c:v>
                </c:pt>
                <c:pt idx="491">
                  <c:v>1236: M. 21-12h</c:v>
                </c:pt>
                <c:pt idx="492">
                  <c:v>1237: M. 21-13h</c:v>
                </c:pt>
                <c:pt idx="493">
                  <c:v>1238: M. 21-14h</c:v>
                </c:pt>
                <c:pt idx="494">
                  <c:v>1239: M. 21-15h</c:v>
                </c:pt>
                <c:pt idx="495">
                  <c:v>1240: M. 21-16h</c:v>
                </c:pt>
                <c:pt idx="496">
                  <c:v>1241: M. 21-17h</c:v>
                </c:pt>
                <c:pt idx="497">
                  <c:v>1242: M. 21-18h</c:v>
                </c:pt>
                <c:pt idx="498">
                  <c:v>1243: M. 21-19h</c:v>
                </c:pt>
                <c:pt idx="499">
                  <c:v>1244: M. 21-20h</c:v>
                </c:pt>
                <c:pt idx="500">
                  <c:v>1245: M. 21-21h</c:v>
                </c:pt>
                <c:pt idx="501">
                  <c:v>1246: M. 21-22h</c:v>
                </c:pt>
                <c:pt idx="502">
                  <c:v>1247: M. 21-23h</c:v>
                </c:pt>
                <c:pt idx="503">
                  <c:v>1248: M. 21-24h</c:v>
                </c:pt>
                <c:pt idx="504">
                  <c:v>1249: J. 22-01h</c:v>
                </c:pt>
                <c:pt idx="505">
                  <c:v>1250: J. 22-02h</c:v>
                </c:pt>
                <c:pt idx="506">
                  <c:v>1251: J. 22-03h</c:v>
                </c:pt>
                <c:pt idx="507">
                  <c:v>1252: J. 22-04h</c:v>
                </c:pt>
                <c:pt idx="508">
                  <c:v>1253: J. 22-05h</c:v>
                </c:pt>
                <c:pt idx="509">
                  <c:v>1254: J. 22-06h</c:v>
                </c:pt>
                <c:pt idx="510">
                  <c:v>1255: J. 22-07h</c:v>
                </c:pt>
                <c:pt idx="511">
                  <c:v>1256: J. 22-08h</c:v>
                </c:pt>
                <c:pt idx="512">
                  <c:v>1257: J. 22-09h</c:v>
                </c:pt>
                <c:pt idx="513">
                  <c:v>1258: J. 22-10h</c:v>
                </c:pt>
                <c:pt idx="514">
                  <c:v>1259: J. 22-11h</c:v>
                </c:pt>
                <c:pt idx="515">
                  <c:v>1260: J. 22-12h</c:v>
                </c:pt>
                <c:pt idx="516">
                  <c:v>1261: J. 22-13h</c:v>
                </c:pt>
                <c:pt idx="517">
                  <c:v>1262: J. 22-14h</c:v>
                </c:pt>
                <c:pt idx="518">
                  <c:v>1263: J. 22-15h</c:v>
                </c:pt>
                <c:pt idx="519">
                  <c:v>1264: J. 22-16h</c:v>
                </c:pt>
                <c:pt idx="520">
                  <c:v>1265: J. 22-17h</c:v>
                </c:pt>
                <c:pt idx="521">
                  <c:v>1266: J. 22-18h</c:v>
                </c:pt>
                <c:pt idx="522">
                  <c:v>1267: J. 22-19h</c:v>
                </c:pt>
                <c:pt idx="523">
                  <c:v>1268: J. 22-20h</c:v>
                </c:pt>
                <c:pt idx="524">
                  <c:v>1269: J. 22-21h</c:v>
                </c:pt>
                <c:pt idx="525">
                  <c:v>1270: J. 22-22h</c:v>
                </c:pt>
                <c:pt idx="526">
                  <c:v>1271: J. 22-23h</c:v>
                </c:pt>
                <c:pt idx="527">
                  <c:v>1272: J. 22-24h</c:v>
                </c:pt>
                <c:pt idx="528">
                  <c:v>1273: V. 23-01h</c:v>
                </c:pt>
                <c:pt idx="529">
                  <c:v>1274: V. 23-02h</c:v>
                </c:pt>
                <c:pt idx="530">
                  <c:v>1275: V. 23-03h</c:v>
                </c:pt>
                <c:pt idx="531">
                  <c:v>1276: V. 23-04h</c:v>
                </c:pt>
                <c:pt idx="532">
                  <c:v>1277: V. 23-05h</c:v>
                </c:pt>
                <c:pt idx="533">
                  <c:v>1278: V. 23-06h</c:v>
                </c:pt>
                <c:pt idx="534">
                  <c:v>1279: V. 23-07h</c:v>
                </c:pt>
                <c:pt idx="535">
                  <c:v>1280: V. 23-08h</c:v>
                </c:pt>
                <c:pt idx="536">
                  <c:v>1281: V. 23-09h</c:v>
                </c:pt>
                <c:pt idx="537">
                  <c:v>1282: V. 23-10h</c:v>
                </c:pt>
                <c:pt idx="538">
                  <c:v>1283: V. 23-11h</c:v>
                </c:pt>
                <c:pt idx="539">
                  <c:v>1284: V. 23-12h</c:v>
                </c:pt>
                <c:pt idx="540">
                  <c:v>1285: V. 23-13h</c:v>
                </c:pt>
                <c:pt idx="541">
                  <c:v>1286: V. 23-14h</c:v>
                </c:pt>
                <c:pt idx="542">
                  <c:v>1287: V. 23-15h</c:v>
                </c:pt>
                <c:pt idx="543">
                  <c:v>1288: V. 23-16h</c:v>
                </c:pt>
                <c:pt idx="544">
                  <c:v>1289: V. 23-17h</c:v>
                </c:pt>
                <c:pt idx="545">
                  <c:v>1290: V. 23-18h</c:v>
                </c:pt>
                <c:pt idx="546">
                  <c:v>1291: V. 23-19h</c:v>
                </c:pt>
                <c:pt idx="547">
                  <c:v>1292: V. 23-20h</c:v>
                </c:pt>
                <c:pt idx="548">
                  <c:v>1293: V. 23-21h</c:v>
                </c:pt>
                <c:pt idx="549">
                  <c:v>1294: V. 23-22h</c:v>
                </c:pt>
                <c:pt idx="550">
                  <c:v>1295: V. 23-23h</c:v>
                </c:pt>
                <c:pt idx="551">
                  <c:v>1296: V. 23-24h</c:v>
                </c:pt>
                <c:pt idx="552">
                  <c:v>1297: S. 24-01h</c:v>
                </c:pt>
                <c:pt idx="553">
                  <c:v>1298: S. 24-02h</c:v>
                </c:pt>
                <c:pt idx="554">
                  <c:v>1299: S. 24-03h</c:v>
                </c:pt>
                <c:pt idx="555">
                  <c:v>1300: S. 24-04h</c:v>
                </c:pt>
                <c:pt idx="556">
                  <c:v>1301: S. 24-05h</c:v>
                </c:pt>
                <c:pt idx="557">
                  <c:v>1302: S. 24-06h</c:v>
                </c:pt>
                <c:pt idx="558">
                  <c:v>1303: S. 24-07h</c:v>
                </c:pt>
                <c:pt idx="559">
                  <c:v>1304: S. 24-08h</c:v>
                </c:pt>
                <c:pt idx="560">
                  <c:v>1305: S. 24-09h</c:v>
                </c:pt>
                <c:pt idx="561">
                  <c:v>1306: S. 24-10h</c:v>
                </c:pt>
                <c:pt idx="562">
                  <c:v>1307: S. 24-11h</c:v>
                </c:pt>
                <c:pt idx="563">
                  <c:v>1308: S. 24-12h</c:v>
                </c:pt>
                <c:pt idx="564">
                  <c:v>1309: S. 24-13h</c:v>
                </c:pt>
                <c:pt idx="565">
                  <c:v>1310: S. 24-14h</c:v>
                </c:pt>
                <c:pt idx="566">
                  <c:v>1311: S. 24-15h</c:v>
                </c:pt>
                <c:pt idx="567">
                  <c:v>1312: S. 24-16h</c:v>
                </c:pt>
                <c:pt idx="568">
                  <c:v>1313: S. 24-17h</c:v>
                </c:pt>
                <c:pt idx="569">
                  <c:v>1314: S. 24-18h</c:v>
                </c:pt>
                <c:pt idx="570">
                  <c:v>1315: S. 24-19h</c:v>
                </c:pt>
                <c:pt idx="571">
                  <c:v>1316: S. 24-20h</c:v>
                </c:pt>
                <c:pt idx="572">
                  <c:v>1317: S. 24-21h</c:v>
                </c:pt>
                <c:pt idx="573">
                  <c:v>1318: S. 24-22h</c:v>
                </c:pt>
                <c:pt idx="574">
                  <c:v>1319: S. 24-23h</c:v>
                </c:pt>
                <c:pt idx="575">
                  <c:v>1320: S. 24-24h</c:v>
                </c:pt>
                <c:pt idx="576">
                  <c:v>1321: D. 25-01h</c:v>
                </c:pt>
                <c:pt idx="577">
                  <c:v>1322: D. 25-02h</c:v>
                </c:pt>
                <c:pt idx="578">
                  <c:v>1323: D. 25-03h</c:v>
                </c:pt>
                <c:pt idx="579">
                  <c:v>1324: D. 25-04h</c:v>
                </c:pt>
                <c:pt idx="580">
                  <c:v>1325: D. 25-05h</c:v>
                </c:pt>
                <c:pt idx="581">
                  <c:v>1326: D. 25-06h</c:v>
                </c:pt>
                <c:pt idx="582">
                  <c:v>1327: D. 25-07h</c:v>
                </c:pt>
                <c:pt idx="583">
                  <c:v>1328: D. 25-08h</c:v>
                </c:pt>
                <c:pt idx="584">
                  <c:v>1329: D. 25-09h</c:v>
                </c:pt>
                <c:pt idx="585">
                  <c:v>1330: D. 25-10h</c:v>
                </c:pt>
                <c:pt idx="586">
                  <c:v>1331: D. 25-11h</c:v>
                </c:pt>
                <c:pt idx="587">
                  <c:v>1332: D. 25-12h</c:v>
                </c:pt>
                <c:pt idx="588">
                  <c:v>1333: D. 25-13h</c:v>
                </c:pt>
                <c:pt idx="589">
                  <c:v>1334: D. 25-14h</c:v>
                </c:pt>
                <c:pt idx="590">
                  <c:v>1335: D. 25-15h</c:v>
                </c:pt>
                <c:pt idx="591">
                  <c:v>1336: D. 25-16h</c:v>
                </c:pt>
                <c:pt idx="592">
                  <c:v>1337: D. 25-17h</c:v>
                </c:pt>
                <c:pt idx="593">
                  <c:v>1338: D. 25-18h</c:v>
                </c:pt>
                <c:pt idx="594">
                  <c:v>1339: D. 25-19h</c:v>
                </c:pt>
                <c:pt idx="595">
                  <c:v>1340: D. 25-20h</c:v>
                </c:pt>
                <c:pt idx="596">
                  <c:v>1341: D. 25-21h</c:v>
                </c:pt>
                <c:pt idx="597">
                  <c:v>1342: D. 25-22h</c:v>
                </c:pt>
                <c:pt idx="598">
                  <c:v>1343: D. 25-23h</c:v>
                </c:pt>
                <c:pt idx="599">
                  <c:v>1344: D. 25-24h</c:v>
                </c:pt>
                <c:pt idx="600">
                  <c:v>1345: L. 26-01h</c:v>
                </c:pt>
                <c:pt idx="601">
                  <c:v>1346: L. 26-02h</c:v>
                </c:pt>
                <c:pt idx="602">
                  <c:v>1347: L. 26-03h</c:v>
                </c:pt>
                <c:pt idx="603">
                  <c:v>1348: L. 26-04h</c:v>
                </c:pt>
                <c:pt idx="604">
                  <c:v>1349: L. 26-05h</c:v>
                </c:pt>
                <c:pt idx="605">
                  <c:v>1350: L. 26-06h</c:v>
                </c:pt>
                <c:pt idx="606">
                  <c:v>1351: L. 26-07h</c:v>
                </c:pt>
                <c:pt idx="607">
                  <c:v>1352: L. 26-08h</c:v>
                </c:pt>
                <c:pt idx="608">
                  <c:v>1353: L. 26-09h</c:v>
                </c:pt>
                <c:pt idx="609">
                  <c:v>1354: L. 26-10h</c:v>
                </c:pt>
                <c:pt idx="610">
                  <c:v>1355: L. 26-11h</c:v>
                </c:pt>
                <c:pt idx="611">
                  <c:v>1356: L. 26-12h</c:v>
                </c:pt>
                <c:pt idx="612">
                  <c:v>1357: L. 26-13h</c:v>
                </c:pt>
                <c:pt idx="613">
                  <c:v>1358: L. 26-14h</c:v>
                </c:pt>
                <c:pt idx="614">
                  <c:v>1359: L. 26-15h</c:v>
                </c:pt>
                <c:pt idx="615">
                  <c:v>1360: L. 26-16h</c:v>
                </c:pt>
                <c:pt idx="616">
                  <c:v>1361: L. 26-17h</c:v>
                </c:pt>
                <c:pt idx="617">
                  <c:v>1362: L. 26-18h</c:v>
                </c:pt>
                <c:pt idx="618">
                  <c:v>1363: L. 26-19h</c:v>
                </c:pt>
                <c:pt idx="619">
                  <c:v>1364: L. 26-20h</c:v>
                </c:pt>
                <c:pt idx="620">
                  <c:v>1365: L. 26-21h</c:v>
                </c:pt>
                <c:pt idx="621">
                  <c:v>1366: L. 26-22h</c:v>
                </c:pt>
                <c:pt idx="622">
                  <c:v>1367: L. 26-23h</c:v>
                </c:pt>
                <c:pt idx="623">
                  <c:v>1368: L. 26-24h</c:v>
                </c:pt>
                <c:pt idx="624">
                  <c:v>1369: M. 27-01h</c:v>
                </c:pt>
                <c:pt idx="625">
                  <c:v>1370: M. 27-02h</c:v>
                </c:pt>
                <c:pt idx="626">
                  <c:v>1371: M. 27-03h</c:v>
                </c:pt>
                <c:pt idx="627">
                  <c:v>1372: M. 27-04h</c:v>
                </c:pt>
                <c:pt idx="628">
                  <c:v>1373: M. 27-05h</c:v>
                </c:pt>
                <c:pt idx="629">
                  <c:v>1374: M. 27-06h</c:v>
                </c:pt>
                <c:pt idx="630">
                  <c:v>1375: M. 27-07h</c:v>
                </c:pt>
                <c:pt idx="631">
                  <c:v>1376: M. 27-08h</c:v>
                </c:pt>
                <c:pt idx="632">
                  <c:v>1377: M. 27-09h</c:v>
                </c:pt>
                <c:pt idx="633">
                  <c:v>1378: M. 27-10h</c:v>
                </c:pt>
                <c:pt idx="634">
                  <c:v>1379: M. 27-11h</c:v>
                </c:pt>
                <c:pt idx="635">
                  <c:v>1380: M. 27-12h</c:v>
                </c:pt>
                <c:pt idx="636">
                  <c:v>1381: M. 27-13h</c:v>
                </c:pt>
                <c:pt idx="637">
                  <c:v>1382: M. 27-14h</c:v>
                </c:pt>
                <c:pt idx="638">
                  <c:v>1383: M. 27-15h</c:v>
                </c:pt>
                <c:pt idx="639">
                  <c:v>1384: M. 27-16h</c:v>
                </c:pt>
                <c:pt idx="640">
                  <c:v>1385: M. 27-17h</c:v>
                </c:pt>
                <c:pt idx="641">
                  <c:v>1386: M. 27-18h</c:v>
                </c:pt>
                <c:pt idx="642">
                  <c:v>1387: M. 27-19h</c:v>
                </c:pt>
                <c:pt idx="643">
                  <c:v>1388: M. 27-20h</c:v>
                </c:pt>
                <c:pt idx="644">
                  <c:v>1389: M. 27-21h</c:v>
                </c:pt>
                <c:pt idx="645">
                  <c:v>1390: M. 27-22h</c:v>
                </c:pt>
                <c:pt idx="646">
                  <c:v>1391: M. 27-23h</c:v>
                </c:pt>
                <c:pt idx="647">
                  <c:v>1392: M. 27-24h</c:v>
                </c:pt>
                <c:pt idx="648">
                  <c:v>1393: M. 28-01h</c:v>
                </c:pt>
                <c:pt idx="649">
                  <c:v>1394: M. 28-02h</c:v>
                </c:pt>
                <c:pt idx="650">
                  <c:v>1395: M. 28-03h</c:v>
                </c:pt>
                <c:pt idx="651">
                  <c:v>1396: M. 28-04h</c:v>
                </c:pt>
                <c:pt idx="652">
                  <c:v>1397: M. 28-05h</c:v>
                </c:pt>
                <c:pt idx="653">
                  <c:v>1398: M. 28-06h</c:v>
                </c:pt>
                <c:pt idx="654">
                  <c:v>1399: M. 28-07h</c:v>
                </c:pt>
                <c:pt idx="655">
                  <c:v>1400: M. 28-08h</c:v>
                </c:pt>
                <c:pt idx="656">
                  <c:v>1401: M. 28-09h</c:v>
                </c:pt>
                <c:pt idx="657">
                  <c:v>1402: M. 28-10h</c:v>
                </c:pt>
                <c:pt idx="658">
                  <c:v>1403: M. 28-11h</c:v>
                </c:pt>
                <c:pt idx="659">
                  <c:v>1404: M. 28-12h</c:v>
                </c:pt>
                <c:pt idx="660">
                  <c:v>1405: M. 28-13h</c:v>
                </c:pt>
                <c:pt idx="661">
                  <c:v>1406: M. 28-14h</c:v>
                </c:pt>
                <c:pt idx="662">
                  <c:v>1407: M. 28-15h</c:v>
                </c:pt>
                <c:pt idx="663">
                  <c:v>1408: M. 28-16h</c:v>
                </c:pt>
                <c:pt idx="664">
                  <c:v>1409: M. 28-17h</c:v>
                </c:pt>
                <c:pt idx="665">
                  <c:v>1410: M. 28-18h</c:v>
                </c:pt>
                <c:pt idx="666">
                  <c:v>1411: M. 28-19h</c:v>
                </c:pt>
                <c:pt idx="667">
                  <c:v>1412: M. 28-20h</c:v>
                </c:pt>
                <c:pt idx="668">
                  <c:v>1413: M. 28-21h</c:v>
                </c:pt>
                <c:pt idx="669">
                  <c:v>1414: M. 28-22h</c:v>
                </c:pt>
                <c:pt idx="670">
                  <c:v>1415: M. 28-23h</c:v>
                </c:pt>
                <c:pt idx="671">
                  <c:v>1416: M. 28-24h</c:v>
                </c:pt>
              </c:strCache>
            </c:strRef>
          </c:cat>
          <c:val>
            <c:numRef>
              <c:f>Ifrane!$F$2:$F$673</c:f>
            </c:numRef>
          </c:val>
          <c:smooth val="0"/>
          <c:extLst>
            <c:ext xmlns:c16="http://schemas.microsoft.com/office/drawing/2014/chart" uri="{C3380CC4-5D6E-409C-BE32-E72D297353CC}">
              <c16:uniqueId val="{00000004-88C4-4323-8946-CD98E89E5332}"/>
            </c:ext>
          </c:extLst>
        </c:ser>
        <c:ser>
          <c:idx val="5"/>
          <c:order val="5"/>
          <c:tx>
            <c:strRef>
              <c:f>Ifrane!$G$1</c:f>
              <c:strCache>
                <c:ptCount val="1"/>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Ifrane!$A$2:$A$673</c:f>
              <c:strCache>
                <c:ptCount val="672"/>
                <c:pt idx="0">
                  <c:v>745: J. 01-01h</c:v>
                </c:pt>
                <c:pt idx="1">
                  <c:v>746: J. 01-02h</c:v>
                </c:pt>
                <c:pt idx="2">
                  <c:v>747: J. 01-03h</c:v>
                </c:pt>
                <c:pt idx="3">
                  <c:v>748: J. 01-04h</c:v>
                </c:pt>
                <c:pt idx="4">
                  <c:v>749: J. 01-05h</c:v>
                </c:pt>
                <c:pt idx="5">
                  <c:v>750: J. 01-06h</c:v>
                </c:pt>
                <c:pt idx="6">
                  <c:v>751: J. 01-07h</c:v>
                </c:pt>
                <c:pt idx="7">
                  <c:v>752: J. 01-08h</c:v>
                </c:pt>
                <c:pt idx="8">
                  <c:v>753: J. 01-09h</c:v>
                </c:pt>
                <c:pt idx="9">
                  <c:v>754: J. 01-10h</c:v>
                </c:pt>
                <c:pt idx="10">
                  <c:v>755: J. 01-11h</c:v>
                </c:pt>
                <c:pt idx="11">
                  <c:v>756: J. 01-12h</c:v>
                </c:pt>
                <c:pt idx="12">
                  <c:v>757: J. 01-13h</c:v>
                </c:pt>
                <c:pt idx="13">
                  <c:v>758: J. 01-14h</c:v>
                </c:pt>
                <c:pt idx="14">
                  <c:v>759: J. 01-15h</c:v>
                </c:pt>
                <c:pt idx="15">
                  <c:v>760: J. 01-16h</c:v>
                </c:pt>
                <c:pt idx="16">
                  <c:v>761: J. 01-17h</c:v>
                </c:pt>
                <c:pt idx="17">
                  <c:v>762: J. 01-18h</c:v>
                </c:pt>
                <c:pt idx="18">
                  <c:v>763: J. 01-19h</c:v>
                </c:pt>
                <c:pt idx="19">
                  <c:v>764: J. 01-20h</c:v>
                </c:pt>
                <c:pt idx="20">
                  <c:v>765: J. 01-21h</c:v>
                </c:pt>
                <c:pt idx="21">
                  <c:v>766: J. 01-22h</c:v>
                </c:pt>
                <c:pt idx="22">
                  <c:v>767: J. 01-23h</c:v>
                </c:pt>
                <c:pt idx="23">
                  <c:v>768: J. 01-24h</c:v>
                </c:pt>
                <c:pt idx="24">
                  <c:v>769: V. 02-01h</c:v>
                </c:pt>
                <c:pt idx="25">
                  <c:v>770: V. 02-02h</c:v>
                </c:pt>
                <c:pt idx="26">
                  <c:v>771: V. 02-03h</c:v>
                </c:pt>
                <c:pt idx="27">
                  <c:v>772: V. 02-04h</c:v>
                </c:pt>
                <c:pt idx="28">
                  <c:v>773: V. 02-05h</c:v>
                </c:pt>
                <c:pt idx="29">
                  <c:v>774: V. 02-06h</c:v>
                </c:pt>
                <c:pt idx="30">
                  <c:v>775: V. 02-07h</c:v>
                </c:pt>
                <c:pt idx="31">
                  <c:v>776: V. 02-08h</c:v>
                </c:pt>
                <c:pt idx="32">
                  <c:v>777: V. 02-09h</c:v>
                </c:pt>
                <c:pt idx="33">
                  <c:v>778: V. 02-10h</c:v>
                </c:pt>
                <c:pt idx="34">
                  <c:v>779: V. 02-11h</c:v>
                </c:pt>
                <c:pt idx="35">
                  <c:v>780: V. 02-12h</c:v>
                </c:pt>
                <c:pt idx="36">
                  <c:v>781: V. 02-13h</c:v>
                </c:pt>
                <c:pt idx="37">
                  <c:v>782: V. 02-14h</c:v>
                </c:pt>
                <c:pt idx="38">
                  <c:v>783: V. 02-15h</c:v>
                </c:pt>
                <c:pt idx="39">
                  <c:v>784: V. 02-16h</c:v>
                </c:pt>
                <c:pt idx="40">
                  <c:v>785: V. 02-17h</c:v>
                </c:pt>
                <c:pt idx="41">
                  <c:v>786: V. 02-18h</c:v>
                </c:pt>
                <c:pt idx="42">
                  <c:v>787: V. 02-19h</c:v>
                </c:pt>
                <c:pt idx="43">
                  <c:v>788: V. 02-20h</c:v>
                </c:pt>
                <c:pt idx="44">
                  <c:v>789: V. 02-21h</c:v>
                </c:pt>
                <c:pt idx="45">
                  <c:v>790: V. 02-22h</c:v>
                </c:pt>
                <c:pt idx="46">
                  <c:v>791: V. 02-23h</c:v>
                </c:pt>
                <c:pt idx="47">
                  <c:v>792: V. 02-24h</c:v>
                </c:pt>
                <c:pt idx="48">
                  <c:v>793: S. 03-01h</c:v>
                </c:pt>
                <c:pt idx="49">
                  <c:v>794: S. 03-02h</c:v>
                </c:pt>
                <c:pt idx="50">
                  <c:v>795: S. 03-03h</c:v>
                </c:pt>
                <c:pt idx="51">
                  <c:v>796: S. 03-04h</c:v>
                </c:pt>
                <c:pt idx="52">
                  <c:v>797: S. 03-05h</c:v>
                </c:pt>
                <c:pt idx="53">
                  <c:v>798: S. 03-06h</c:v>
                </c:pt>
                <c:pt idx="54">
                  <c:v>799: S. 03-07h</c:v>
                </c:pt>
                <c:pt idx="55">
                  <c:v>800: S. 03-08h</c:v>
                </c:pt>
                <c:pt idx="56">
                  <c:v>801: S. 03-09h</c:v>
                </c:pt>
                <c:pt idx="57">
                  <c:v>802: S. 03-10h</c:v>
                </c:pt>
                <c:pt idx="58">
                  <c:v>803: S. 03-11h</c:v>
                </c:pt>
                <c:pt idx="59">
                  <c:v>804: S. 03-12h</c:v>
                </c:pt>
                <c:pt idx="60">
                  <c:v>805: S. 03-13h</c:v>
                </c:pt>
                <c:pt idx="61">
                  <c:v>806: S. 03-14h</c:v>
                </c:pt>
                <c:pt idx="62">
                  <c:v>807: S. 03-15h</c:v>
                </c:pt>
                <c:pt idx="63">
                  <c:v>808: S. 03-16h</c:v>
                </c:pt>
                <c:pt idx="64">
                  <c:v>809: S. 03-17h</c:v>
                </c:pt>
                <c:pt idx="65">
                  <c:v>810: S. 03-18h</c:v>
                </c:pt>
                <c:pt idx="66">
                  <c:v>811: S. 03-19h</c:v>
                </c:pt>
                <c:pt idx="67">
                  <c:v>812: S. 03-20h</c:v>
                </c:pt>
                <c:pt idx="68">
                  <c:v>813: S. 03-21h</c:v>
                </c:pt>
                <c:pt idx="69">
                  <c:v>814: S. 03-22h</c:v>
                </c:pt>
                <c:pt idx="70">
                  <c:v>815: S. 03-23h</c:v>
                </c:pt>
                <c:pt idx="71">
                  <c:v>816: S. 03-24h</c:v>
                </c:pt>
                <c:pt idx="72">
                  <c:v>817: D. 04-01h</c:v>
                </c:pt>
                <c:pt idx="73">
                  <c:v>818: D. 04-02h</c:v>
                </c:pt>
                <c:pt idx="74">
                  <c:v>819: D. 04-03h</c:v>
                </c:pt>
                <c:pt idx="75">
                  <c:v>820: D. 04-04h</c:v>
                </c:pt>
                <c:pt idx="76">
                  <c:v>821: D. 04-05h</c:v>
                </c:pt>
                <c:pt idx="77">
                  <c:v>822: D. 04-06h</c:v>
                </c:pt>
                <c:pt idx="78">
                  <c:v>823: D. 04-07h</c:v>
                </c:pt>
                <c:pt idx="79">
                  <c:v>824: D. 04-08h</c:v>
                </c:pt>
                <c:pt idx="80">
                  <c:v>825: D. 04-09h</c:v>
                </c:pt>
                <c:pt idx="81">
                  <c:v>826: D. 04-10h</c:v>
                </c:pt>
                <c:pt idx="82">
                  <c:v>827: D. 04-11h</c:v>
                </c:pt>
                <c:pt idx="83">
                  <c:v>828: D. 04-12h</c:v>
                </c:pt>
                <c:pt idx="84">
                  <c:v>829: D. 04-13h</c:v>
                </c:pt>
                <c:pt idx="85">
                  <c:v>830: D. 04-14h</c:v>
                </c:pt>
                <c:pt idx="86">
                  <c:v>831: D. 04-15h</c:v>
                </c:pt>
                <c:pt idx="87">
                  <c:v>832: D. 04-16h</c:v>
                </c:pt>
                <c:pt idx="88">
                  <c:v>833: D. 04-17h</c:v>
                </c:pt>
                <c:pt idx="89">
                  <c:v>834: D. 04-18h</c:v>
                </c:pt>
                <c:pt idx="90">
                  <c:v>835: D. 04-19h</c:v>
                </c:pt>
                <c:pt idx="91">
                  <c:v>836: D. 04-20h</c:v>
                </c:pt>
                <c:pt idx="92">
                  <c:v>837: D. 04-21h</c:v>
                </c:pt>
                <c:pt idx="93">
                  <c:v>838: D. 04-22h</c:v>
                </c:pt>
                <c:pt idx="94">
                  <c:v>839: D. 04-23h</c:v>
                </c:pt>
                <c:pt idx="95">
                  <c:v>840: D. 04-24h</c:v>
                </c:pt>
                <c:pt idx="96">
                  <c:v>841: L. 05-01h</c:v>
                </c:pt>
                <c:pt idx="97">
                  <c:v>842: L. 05-02h</c:v>
                </c:pt>
                <c:pt idx="98">
                  <c:v>843: L. 05-03h</c:v>
                </c:pt>
                <c:pt idx="99">
                  <c:v>844: L. 05-04h</c:v>
                </c:pt>
                <c:pt idx="100">
                  <c:v>845: L. 05-05h</c:v>
                </c:pt>
                <c:pt idx="101">
                  <c:v>846: L. 05-06h</c:v>
                </c:pt>
                <c:pt idx="102">
                  <c:v>847: L. 05-07h</c:v>
                </c:pt>
                <c:pt idx="103">
                  <c:v>848: L. 05-08h</c:v>
                </c:pt>
                <c:pt idx="104">
                  <c:v>849: L. 05-09h</c:v>
                </c:pt>
                <c:pt idx="105">
                  <c:v>850: L. 05-10h</c:v>
                </c:pt>
                <c:pt idx="106">
                  <c:v>851: L. 05-11h</c:v>
                </c:pt>
                <c:pt idx="107">
                  <c:v>852: L. 05-12h</c:v>
                </c:pt>
                <c:pt idx="108">
                  <c:v>853: L. 05-13h</c:v>
                </c:pt>
                <c:pt idx="109">
                  <c:v>854: L. 05-14h</c:v>
                </c:pt>
                <c:pt idx="110">
                  <c:v>855: L. 05-15h</c:v>
                </c:pt>
                <c:pt idx="111">
                  <c:v>856: L. 05-16h</c:v>
                </c:pt>
                <c:pt idx="112">
                  <c:v>857: L. 05-17h</c:v>
                </c:pt>
                <c:pt idx="113">
                  <c:v>858: L. 05-18h</c:v>
                </c:pt>
                <c:pt idx="114">
                  <c:v>859: L. 05-19h</c:v>
                </c:pt>
                <c:pt idx="115">
                  <c:v>860: L. 05-20h</c:v>
                </c:pt>
                <c:pt idx="116">
                  <c:v>861: L. 05-21h</c:v>
                </c:pt>
                <c:pt idx="117">
                  <c:v>862: L. 05-22h</c:v>
                </c:pt>
                <c:pt idx="118">
                  <c:v>863: L. 05-23h</c:v>
                </c:pt>
                <c:pt idx="119">
                  <c:v>864: L. 05-24h</c:v>
                </c:pt>
                <c:pt idx="120">
                  <c:v>865: M. 06-01h</c:v>
                </c:pt>
                <c:pt idx="121">
                  <c:v>866: M. 06-02h</c:v>
                </c:pt>
                <c:pt idx="122">
                  <c:v>867: M. 06-03h</c:v>
                </c:pt>
                <c:pt idx="123">
                  <c:v>868: M. 06-04h</c:v>
                </c:pt>
                <c:pt idx="124">
                  <c:v>869: M. 06-05h</c:v>
                </c:pt>
                <c:pt idx="125">
                  <c:v>870: M. 06-06h</c:v>
                </c:pt>
                <c:pt idx="126">
                  <c:v>871: M. 06-07h</c:v>
                </c:pt>
                <c:pt idx="127">
                  <c:v>872: M. 06-08h</c:v>
                </c:pt>
                <c:pt idx="128">
                  <c:v>873: M. 06-09h</c:v>
                </c:pt>
                <c:pt idx="129">
                  <c:v>874: M. 06-10h</c:v>
                </c:pt>
                <c:pt idx="130">
                  <c:v>875: M. 06-11h</c:v>
                </c:pt>
                <c:pt idx="131">
                  <c:v>876: M. 06-12h</c:v>
                </c:pt>
                <c:pt idx="132">
                  <c:v>877: M. 06-13h</c:v>
                </c:pt>
                <c:pt idx="133">
                  <c:v>878: M. 06-14h</c:v>
                </c:pt>
                <c:pt idx="134">
                  <c:v>879: M. 06-15h</c:v>
                </c:pt>
                <c:pt idx="135">
                  <c:v>880: M. 06-16h</c:v>
                </c:pt>
                <c:pt idx="136">
                  <c:v>881: M. 06-17h</c:v>
                </c:pt>
                <c:pt idx="137">
                  <c:v>882: M. 06-18h</c:v>
                </c:pt>
                <c:pt idx="138">
                  <c:v>883: M. 06-19h</c:v>
                </c:pt>
                <c:pt idx="139">
                  <c:v>884: M. 06-20h</c:v>
                </c:pt>
                <c:pt idx="140">
                  <c:v>885: M. 06-21h</c:v>
                </c:pt>
                <c:pt idx="141">
                  <c:v>886: M. 06-22h</c:v>
                </c:pt>
                <c:pt idx="142">
                  <c:v>887: M. 06-23h</c:v>
                </c:pt>
                <c:pt idx="143">
                  <c:v>888: M. 06-24h</c:v>
                </c:pt>
                <c:pt idx="144">
                  <c:v>889: M. 07-01h</c:v>
                </c:pt>
                <c:pt idx="145">
                  <c:v>890: M. 07-02h</c:v>
                </c:pt>
                <c:pt idx="146">
                  <c:v>891: M. 07-03h</c:v>
                </c:pt>
                <c:pt idx="147">
                  <c:v>892: M. 07-04h</c:v>
                </c:pt>
                <c:pt idx="148">
                  <c:v>893: M. 07-05h</c:v>
                </c:pt>
                <c:pt idx="149">
                  <c:v>894: M. 07-06h</c:v>
                </c:pt>
                <c:pt idx="150">
                  <c:v>895: M. 07-07h</c:v>
                </c:pt>
                <c:pt idx="151">
                  <c:v>896: M. 07-08h</c:v>
                </c:pt>
                <c:pt idx="152">
                  <c:v>897: M. 07-09h</c:v>
                </c:pt>
                <c:pt idx="153">
                  <c:v>898: M. 07-10h</c:v>
                </c:pt>
                <c:pt idx="154">
                  <c:v>899: M. 07-11h</c:v>
                </c:pt>
                <c:pt idx="155">
                  <c:v>900: M. 07-12h</c:v>
                </c:pt>
                <c:pt idx="156">
                  <c:v>901: M. 07-13h</c:v>
                </c:pt>
                <c:pt idx="157">
                  <c:v>902: M. 07-14h</c:v>
                </c:pt>
                <c:pt idx="158">
                  <c:v>903: M. 07-15h</c:v>
                </c:pt>
                <c:pt idx="159">
                  <c:v>904: M. 07-16h</c:v>
                </c:pt>
                <c:pt idx="160">
                  <c:v>905: M. 07-17h</c:v>
                </c:pt>
                <c:pt idx="161">
                  <c:v>906: M. 07-18h</c:v>
                </c:pt>
                <c:pt idx="162">
                  <c:v>907: M. 07-19h</c:v>
                </c:pt>
                <c:pt idx="163">
                  <c:v>908: M. 07-20h</c:v>
                </c:pt>
                <c:pt idx="164">
                  <c:v>909: M. 07-21h</c:v>
                </c:pt>
                <c:pt idx="165">
                  <c:v>910: M. 07-22h</c:v>
                </c:pt>
                <c:pt idx="166">
                  <c:v>911: M. 07-23h</c:v>
                </c:pt>
                <c:pt idx="167">
                  <c:v>912: M. 07-24h</c:v>
                </c:pt>
                <c:pt idx="168">
                  <c:v>913: J. 08-01h</c:v>
                </c:pt>
                <c:pt idx="169">
                  <c:v>914: J. 08-02h</c:v>
                </c:pt>
                <c:pt idx="170">
                  <c:v>915: J. 08-03h</c:v>
                </c:pt>
                <c:pt idx="171">
                  <c:v>916: J. 08-04h</c:v>
                </c:pt>
                <c:pt idx="172">
                  <c:v>917: J. 08-05h</c:v>
                </c:pt>
                <c:pt idx="173">
                  <c:v>918: J. 08-06h</c:v>
                </c:pt>
                <c:pt idx="174">
                  <c:v>919: J. 08-07h</c:v>
                </c:pt>
                <c:pt idx="175">
                  <c:v>920: J. 08-08h</c:v>
                </c:pt>
                <c:pt idx="176">
                  <c:v>921: J. 08-09h</c:v>
                </c:pt>
                <c:pt idx="177">
                  <c:v>922: J. 08-10h</c:v>
                </c:pt>
                <c:pt idx="178">
                  <c:v>923: J. 08-11h</c:v>
                </c:pt>
                <c:pt idx="179">
                  <c:v>924: J. 08-12h</c:v>
                </c:pt>
                <c:pt idx="180">
                  <c:v>925: J. 08-13h</c:v>
                </c:pt>
                <c:pt idx="181">
                  <c:v>926: J. 08-14h</c:v>
                </c:pt>
                <c:pt idx="182">
                  <c:v>927: J. 08-15h</c:v>
                </c:pt>
                <c:pt idx="183">
                  <c:v>928: J. 08-16h</c:v>
                </c:pt>
                <c:pt idx="184">
                  <c:v>929: J. 08-17h</c:v>
                </c:pt>
                <c:pt idx="185">
                  <c:v>930: J. 08-18h</c:v>
                </c:pt>
                <c:pt idx="186">
                  <c:v>931: J. 08-19h</c:v>
                </c:pt>
                <c:pt idx="187">
                  <c:v>932: J. 08-20h</c:v>
                </c:pt>
                <c:pt idx="188">
                  <c:v>933: J. 08-21h</c:v>
                </c:pt>
                <c:pt idx="189">
                  <c:v>934: J. 08-22h</c:v>
                </c:pt>
                <c:pt idx="190">
                  <c:v>935: J. 08-23h</c:v>
                </c:pt>
                <c:pt idx="191">
                  <c:v>936: J. 08-24h</c:v>
                </c:pt>
                <c:pt idx="192">
                  <c:v>937: V. 09-01h</c:v>
                </c:pt>
                <c:pt idx="193">
                  <c:v>938: V. 09-02h</c:v>
                </c:pt>
                <c:pt idx="194">
                  <c:v>939: V. 09-03h</c:v>
                </c:pt>
                <c:pt idx="195">
                  <c:v>940: V. 09-04h</c:v>
                </c:pt>
                <c:pt idx="196">
                  <c:v>941: V. 09-05h</c:v>
                </c:pt>
                <c:pt idx="197">
                  <c:v>942: V. 09-06h</c:v>
                </c:pt>
                <c:pt idx="198">
                  <c:v>943: V. 09-07h</c:v>
                </c:pt>
                <c:pt idx="199">
                  <c:v>944: V. 09-08h</c:v>
                </c:pt>
                <c:pt idx="200">
                  <c:v>945: V. 09-09h</c:v>
                </c:pt>
                <c:pt idx="201">
                  <c:v>946: V. 09-10h</c:v>
                </c:pt>
                <c:pt idx="202">
                  <c:v>947: V. 09-11h</c:v>
                </c:pt>
                <c:pt idx="203">
                  <c:v>948: V. 09-12h</c:v>
                </c:pt>
                <c:pt idx="204">
                  <c:v>949: V. 09-13h</c:v>
                </c:pt>
                <c:pt idx="205">
                  <c:v>950: V. 09-14h</c:v>
                </c:pt>
                <c:pt idx="206">
                  <c:v>951: V. 09-15h</c:v>
                </c:pt>
                <c:pt idx="207">
                  <c:v>952: V. 09-16h</c:v>
                </c:pt>
                <c:pt idx="208">
                  <c:v>953: V. 09-17h</c:v>
                </c:pt>
                <c:pt idx="209">
                  <c:v>954: V. 09-18h</c:v>
                </c:pt>
                <c:pt idx="210">
                  <c:v>955: V. 09-19h</c:v>
                </c:pt>
                <c:pt idx="211">
                  <c:v>956: V. 09-20h</c:v>
                </c:pt>
                <c:pt idx="212">
                  <c:v>957: V. 09-21h</c:v>
                </c:pt>
                <c:pt idx="213">
                  <c:v>958: V. 09-22h</c:v>
                </c:pt>
                <c:pt idx="214">
                  <c:v>959: V. 09-23h</c:v>
                </c:pt>
                <c:pt idx="215">
                  <c:v>960: V. 09-24h</c:v>
                </c:pt>
                <c:pt idx="216">
                  <c:v>961: S. 10-01h</c:v>
                </c:pt>
                <c:pt idx="217">
                  <c:v>962: S. 10-02h</c:v>
                </c:pt>
                <c:pt idx="218">
                  <c:v>963: S. 10-03h</c:v>
                </c:pt>
                <c:pt idx="219">
                  <c:v>964: S. 10-04h</c:v>
                </c:pt>
                <c:pt idx="220">
                  <c:v>965: S. 10-05h</c:v>
                </c:pt>
                <c:pt idx="221">
                  <c:v>966: S. 10-06h</c:v>
                </c:pt>
                <c:pt idx="222">
                  <c:v>967: S. 10-07h</c:v>
                </c:pt>
                <c:pt idx="223">
                  <c:v>968: S. 10-08h</c:v>
                </c:pt>
                <c:pt idx="224">
                  <c:v>969: S. 10-09h</c:v>
                </c:pt>
                <c:pt idx="225">
                  <c:v>970: S. 10-10h</c:v>
                </c:pt>
                <c:pt idx="226">
                  <c:v>971: S. 10-11h</c:v>
                </c:pt>
                <c:pt idx="227">
                  <c:v>972: S. 10-12h</c:v>
                </c:pt>
                <c:pt idx="228">
                  <c:v>973: S. 10-13h</c:v>
                </c:pt>
                <c:pt idx="229">
                  <c:v>974: S. 10-14h</c:v>
                </c:pt>
                <c:pt idx="230">
                  <c:v>975: S. 10-15h</c:v>
                </c:pt>
                <c:pt idx="231">
                  <c:v>976: S. 10-16h</c:v>
                </c:pt>
                <c:pt idx="232">
                  <c:v>977: S. 10-17h</c:v>
                </c:pt>
                <c:pt idx="233">
                  <c:v>978: S. 10-18h</c:v>
                </c:pt>
                <c:pt idx="234">
                  <c:v>979: S. 10-19h</c:v>
                </c:pt>
                <c:pt idx="235">
                  <c:v>980: S. 10-20h</c:v>
                </c:pt>
                <c:pt idx="236">
                  <c:v>981: S. 10-21h</c:v>
                </c:pt>
                <c:pt idx="237">
                  <c:v>982: S. 10-22h</c:v>
                </c:pt>
                <c:pt idx="238">
                  <c:v>983: S. 10-23h</c:v>
                </c:pt>
                <c:pt idx="239">
                  <c:v>984: S. 10-24h</c:v>
                </c:pt>
                <c:pt idx="240">
                  <c:v>985: D. 11-01h</c:v>
                </c:pt>
                <c:pt idx="241">
                  <c:v>986: D. 11-02h</c:v>
                </c:pt>
                <c:pt idx="242">
                  <c:v>987: D. 11-03h</c:v>
                </c:pt>
                <c:pt idx="243">
                  <c:v>988: D. 11-04h</c:v>
                </c:pt>
                <c:pt idx="244">
                  <c:v>989: D. 11-05h</c:v>
                </c:pt>
                <c:pt idx="245">
                  <c:v>990: D. 11-06h</c:v>
                </c:pt>
                <c:pt idx="246">
                  <c:v>991: D. 11-07h</c:v>
                </c:pt>
                <c:pt idx="247">
                  <c:v>992: D. 11-08h</c:v>
                </c:pt>
                <c:pt idx="248">
                  <c:v>993: D. 11-09h</c:v>
                </c:pt>
                <c:pt idx="249">
                  <c:v>994: D. 11-10h</c:v>
                </c:pt>
                <c:pt idx="250">
                  <c:v>995: D. 11-11h</c:v>
                </c:pt>
                <c:pt idx="251">
                  <c:v>996: D. 11-12h</c:v>
                </c:pt>
                <c:pt idx="252">
                  <c:v>997: D. 11-13h</c:v>
                </c:pt>
                <c:pt idx="253">
                  <c:v>998: D. 11-14h</c:v>
                </c:pt>
                <c:pt idx="254">
                  <c:v>999: D. 11-15h</c:v>
                </c:pt>
                <c:pt idx="255">
                  <c:v>1000: D. 11-16h</c:v>
                </c:pt>
                <c:pt idx="256">
                  <c:v>1001: D. 11-17h</c:v>
                </c:pt>
                <c:pt idx="257">
                  <c:v>1002: D. 11-18h</c:v>
                </c:pt>
                <c:pt idx="258">
                  <c:v>1003: D. 11-19h</c:v>
                </c:pt>
                <c:pt idx="259">
                  <c:v>1004: D. 11-20h</c:v>
                </c:pt>
                <c:pt idx="260">
                  <c:v>1005: D. 11-21h</c:v>
                </c:pt>
                <c:pt idx="261">
                  <c:v>1006: D. 11-22h</c:v>
                </c:pt>
                <c:pt idx="262">
                  <c:v>1007: D. 11-23h</c:v>
                </c:pt>
                <c:pt idx="263">
                  <c:v>1008: D. 11-24h</c:v>
                </c:pt>
                <c:pt idx="264">
                  <c:v>1009: L. 12-01h</c:v>
                </c:pt>
                <c:pt idx="265">
                  <c:v>1010: L. 12-02h</c:v>
                </c:pt>
                <c:pt idx="266">
                  <c:v>1011: L. 12-03h</c:v>
                </c:pt>
                <c:pt idx="267">
                  <c:v>1012: L. 12-04h</c:v>
                </c:pt>
                <c:pt idx="268">
                  <c:v>1013: L. 12-05h</c:v>
                </c:pt>
                <c:pt idx="269">
                  <c:v>1014: L. 12-06h</c:v>
                </c:pt>
                <c:pt idx="270">
                  <c:v>1015: L. 12-07h</c:v>
                </c:pt>
                <c:pt idx="271">
                  <c:v>1016: L. 12-08h</c:v>
                </c:pt>
                <c:pt idx="272">
                  <c:v>1017: L. 12-09h</c:v>
                </c:pt>
                <c:pt idx="273">
                  <c:v>1018: L. 12-10h</c:v>
                </c:pt>
                <c:pt idx="274">
                  <c:v>1019: L. 12-11h</c:v>
                </c:pt>
                <c:pt idx="275">
                  <c:v>1020: L. 12-12h</c:v>
                </c:pt>
                <c:pt idx="276">
                  <c:v>1021: L. 12-13h</c:v>
                </c:pt>
                <c:pt idx="277">
                  <c:v>1022: L. 12-14h</c:v>
                </c:pt>
                <c:pt idx="278">
                  <c:v>1023: L. 12-15h</c:v>
                </c:pt>
                <c:pt idx="279">
                  <c:v>1024: L. 12-16h</c:v>
                </c:pt>
                <c:pt idx="280">
                  <c:v>1025: L. 12-17h</c:v>
                </c:pt>
                <c:pt idx="281">
                  <c:v>1026: L. 12-18h</c:v>
                </c:pt>
                <c:pt idx="282">
                  <c:v>1027: L. 12-19h</c:v>
                </c:pt>
                <c:pt idx="283">
                  <c:v>1028: L. 12-20h</c:v>
                </c:pt>
                <c:pt idx="284">
                  <c:v>1029: L. 12-21h</c:v>
                </c:pt>
                <c:pt idx="285">
                  <c:v>1030: L. 12-22h</c:v>
                </c:pt>
                <c:pt idx="286">
                  <c:v>1031: L. 12-23h</c:v>
                </c:pt>
                <c:pt idx="287">
                  <c:v>1032: L. 12-24h</c:v>
                </c:pt>
                <c:pt idx="288">
                  <c:v>1033: M. 13-01h</c:v>
                </c:pt>
                <c:pt idx="289">
                  <c:v>1034: M. 13-02h</c:v>
                </c:pt>
                <c:pt idx="290">
                  <c:v>1035: M. 13-03h</c:v>
                </c:pt>
                <c:pt idx="291">
                  <c:v>1036: M. 13-04h</c:v>
                </c:pt>
                <c:pt idx="292">
                  <c:v>1037: M. 13-05h</c:v>
                </c:pt>
                <c:pt idx="293">
                  <c:v>1038: M. 13-06h</c:v>
                </c:pt>
                <c:pt idx="294">
                  <c:v>1039: M. 13-07h</c:v>
                </c:pt>
                <c:pt idx="295">
                  <c:v>1040: M. 13-08h</c:v>
                </c:pt>
                <c:pt idx="296">
                  <c:v>1041: M. 13-09h</c:v>
                </c:pt>
                <c:pt idx="297">
                  <c:v>1042: M. 13-10h</c:v>
                </c:pt>
                <c:pt idx="298">
                  <c:v>1043: M. 13-11h</c:v>
                </c:pt>
                <c:pt idx="299">
                  <c:v>1044: M. 13-12h</c:v>
                </c:pt>
                <c:pt idx="300">
                  <c:v>1045: M. 13-13h</c:v>
                </c:pt>
                <c:pt idx="301">
                  <c:v>1046: M. 13-14h</c:v>
                </c:pt>
                <c:pt idx="302">
                  <c:v>1047: M. 13-15h</c:v>
                </c:pt>
                <c:pt idx="303">
                  <c:v>1048: M. 13-16h</c:v>
                </c:pt>
                <c:pt idx="304">
                  <c:v>1049: M. 13-17h</c:v>
                </c:pt>
                <c:pt idx="305">
                  <c:v>1050: M. 13-18h</c:v>
                </c:pt>
                <c:pt idx="306">
                  <c:v>1051: M. 13-19h</c:v>
                </c:pt>
                <c:pt idx="307">
                  <c:v>1052: M. 13-20h</c:v>
                </c:pt>
                <c:pt idx="308">
                  <c:v>1053: M. 13-21h</c:v>
                </c:pt>
                <c:pt idx="309">
                  <c:v>1054: M. 13-22h</c:v>
                </c:pt>
                <c:pt idx="310">
                  <c:v>1055: M. 13-23h</c:v>
                </c:pt>
                <c:pt idx="311">
                  <c:v>1056: M. 13-24h</c:v>
                </c:pt>
                <c:pt idx="312">
                  <c:v>1057: M. 14-01h</c:v>
                </c:pt>
                <c:pt idx="313">
                  <c:v>1058: M. 14-02h</c:v>
                </c:pt>
                <c:pt idx="314">
                  <c:v>1059: M. 14-03h</c:v>
                </c:pt>
                <c:pt idx="315">
                  <c:v>1060: M. 14-04h</c:v>
                </c:pt>
                <c:pt idx="316">
                  <c:v>1061: M. 14-05h</c:v>
                </c:pt>
                <c:pt idx="317">
                  <c:v>1062: M. 14-06h</c:v>
                </c:pt>
                <c:pt idx="318">
                  <c:v>1063: M. 14-07h</c:v>
                </c:pt>
                <c:pt idx="319">
                  <c:v>1064: M. 14-08h</c:v>
                </c:pt>
                <c:pt idx="320">
                  <c:v>1065: M. 14-09h</c:v>
                </c:pt>
                <c:pt idx="321">
                  <c:v>1066: M. 14-10h</c:v>
                </c:pt>
                <c:pt idx="322">
                  <c:v>1067: M. 14-11h</c:v>
                </c:pt>
                <c:pt idx="323">
                  <c:v>1068: M. 14-12h</c:v>
                </c:pt>
                <c:pt idx="324">
                  <c:v>1069: M. 14-13h</c:v>
                </c:pt>
                <c:pt idx="325">
                  <c:v>1070: M. 14-14h</c:v>
                </c:pt>
                <c:pt idx="326">
                  <c:v>1071: M. 14-15h</c:v>
                </c:pt>
                <c:pt idx="327">
                  <c:v>1072: M. 14-16h</c:v>
                </c:pt>
                <c:pt idx="328">
                  <c:v>1073: M. 14-17h</c:v>
                </c:pt>
                <c:pt idx="329">
                  <c:v>1074: M. 14-18h</c:v>
                </c:pt>
                <c:pt idx="330">
                  <c:v>1075: M. 14-19h</c:v>
                </c:pt>
                <c:pt idx="331">
                  <c:v>1076: M. 14-20h</c:v>
                </c:pt>
                <c:pt idx="332">
                  <c:v>1077: M. 14-21h</c:v>
                </c:pt>
                <c:pt idx="333">
                  <c:v>1078: M. 14-22h</c:v>
                </c:pt>
                <c:pt idx="334">
                  <c:v>1079: M. 14-23h</c:v>
                </c:pt>
                <c:pt idx="335">
                  <c:v>1080: M. 14-24h</c:v>
                </c:pt>
                <c:pt idx="336">
                  <c:v>1081: J. 15-01h</c:v>
                </c:pt>
                <c:pt idx="337">
                  <c:v>1082: J. 15-02h</c:v>
                </c:pt>
                <c:pt idx="338">
                  <c:v>1083: J. 15-03h</c:v>
                </c:pt>
                <c:pt idx="339">
                  <c:v>1084: J. 15-04h</c:v>
                </c:pt>
                <c:pt idx="340">
                  <c:v>1085: J. 15-05h</c:v>
                </c:pt>
                <c:pt idx="341">
                  <c:v>1086: J. 15-06h</c:v>
                </c:pt>
                <c:pt idx="342">
                  <c:v>1087: J. 15-07h</c:v>
                </c:pt>
                <c:pt idx="343">
                  <c:v>1088: J. 15-08h</c:v>
                </c:pt>
                <c:pt idx="344">
                  <c:v>1089: J. 15-09h</c:v>
                </c:pt>
                <c:pt idx="345">
                  <c:v>1090: J. 15-10h</c:v>
                </c:pt>
                <c:pt idx="346">
                  <c:v>1091: J. 15-11h</c:v>
                </c:pt>
                <c:pt idx="347">
                  <c:v>1092: J. 15-12h</c:v>
                </c:pt>
                <c:pt idx="348">
                  <c:v>1093: J. 15-13h</c:v>
                </c:pt>
                <c:pt idx="349">
                  <c:v>1094: J. 15-14h</c:v>
                </c:pt>
                <c:pt idx="350">
                  <c:v>1095: J. 15-15h</c:v>
                </c:pt>
                <c:pt idx="351">
                  <c:v>1096: J. 15-16h</c:v>
                </c:pt>
                <c:pt idx="352">
                  <c:v>1097: J. 15-17h</c:v>
                </c:pt>
                <c:pt idx="353">
                  <c:v>1098: J. 15-18h</c:v>
                </c:pt>
                <c:pt idx="354">
                  <c:v>1099: J. 15-19h</c:v>
                </c:pt>
                <c:pt idx="355">
                  <c:v>1100: J. 15-20h</c:v>
                </c:pt>
                <c:pt idx="356">
                  <c:v>1101: J. 15-21h</c:v>
                </c:pt>
                <c:pt idx="357">
                  <c:v>1102: J. 15-22h</c:v>
                </c:pt>
                <c:pt idx="358">
                  <c:v>1103: J. 15-23h</c:v>
                </c:pt>
                <c:pt idx="359">
                  <c:v>1104: J. 15-24h</c:v>
                </c:pt>
                <c:pt idx="360">
                  <c:v>1105: V. 16-01h</c:v>
                </c:pt>
                <c:pt idx="361">
                  <c:v>1106: V. 16-02h</c:v>
                </c:pt>
                <c:pt idx="362">
                  <c:v>1107: V. 16-03h</c:v>
                </c:pt>
                <c:pt idx="363">
                  <c:v>1108: V. 16-04h</c:v>
                </c:pt>
                <c:pt idx="364">
                  <c:v>1109: V. 16-05h</c:v>
                </c:pt>
                <c:pt idx="365">
                  <c:v>1110: V. 16-06h</c:v>
                </c:pt>
                <c:pt idx="366">
                  <c:v>1111: V. 16-07h</c:v>
                </c:pt>
                <c:pt idx="367">
                  <c:v>1112: V. 16-08h</c:v>
                </c:pt>
                <c:pt idx="368">
                  <c:v>1113: V. 16-09h</c:v>
                </c:pt>
                <c:pt idx="369">
                  <c:v>1114: V. 16-10h</c:v>
                </c:pt>
                <c:pt idx="370">
                  <c:v>1115: V. 16-11h</c:v>
                </c:pt>
                <c:pt idx="371">
                  <c:v>1116: V. 16-12h</c:v>
                </c:pt>
                <c:pt idx="372">
                  <c:v>1117: V. 16-13h</c:v>
                </c:pt>
                <c:pt idx="373">
                  <c:v>1118: V. 16-14h</c:v>
                </c:pt>
                <c:pt idx="374">
                  <c:v>1119: V. 16-15h</c:v>
                </c:pt>
                <c:pt idx="375">
                  <c:v>1120: V. 16-16h</c:v>
                </c:pt>
                <c:pt idx="376">
                  <c:v>1121: V. 16-17h</c:v>
                </c:pt>
                <c:pt idx="377">
                  <c:v>1122: V. 16-18h</c:v>
                </c:pt>
                <c:pt idx="378">
                  <c:v>1123: V. 16-19h</c:v>
                </c:pt>
                <c:pt idx="379">
                  <c:v>1124: V. 16-20h</c:v>
                </c:pt>
                <c:pt idx="380">
                  <c:v>1125: V. 16-21h</c:v>
                </c:pt>
                <c:pt idx="381">
                  <c:v>1126: V. 16-22h</c:v>
                </c:pt>
                <c:pt idx="382">
                  <c:v>1127: V. 16-23h</c:v>
                </c:pt>
                <c:pt idx="383">
                  <c:v>1128: V. 16-24h</c:v>
                </c:pt>
                <c:pt idx="384">
                  <c:v>1129: S. 17-01h</c:v>
                </c:pt>
                <c:pt idx="385">
                  <c:v>1130: S. 17-02h</c:v>
                </c:pt>
                <c:pt idx="386">
                  <c:v>1131: S. 17-03h</c:v>
                </c:pt>
                <c:pt idx="387">
                  <c:v>1132: S. 17-04h</c:v>
                </c:pt>
                <c:pt idx="388">
                  <c:v>1133: S. 17-05h</c:v>
                </c:pt>
                <c:pt idx="389">
                  <c:v>1134: S. 17-06h</c:v>
                </c:pt>
                <c:pt idx="390">
                  <c:v>1135: S. 17-07h</c:v>
                </c:pt>
                <c:pt idx="391">
                  <c:v>1136: S. 17-08h</c:v>
                </c:pt>
                <c:pt idx="392">
                  <c:v>1137: S. 17-09h</c:v>
                </c:pt>
                <c:pt idx="393">
                  <c:v>1138: S. 17-10h</c:v>
                </c:pt>
                <c:pt idx="394">
                  <c:v>1139: S. 17-11h</c:v>
                </c:pt>
                <c:pt idx="395">
                  <c:v>1140: S. 17-12h</c:v>
                </c:pt>
                <c:pt idx="396">
                  <c:v>1141: S. 17-13h</c:v>
                </c:pt>
                <c:pt idx="397">
                  <c:v>1142: S. 17-14h</c:v>
                </c:pt>
                <c:pt idx="398">
                  <c:v>1143: S. 17-15h</c:v>
                </c:pt>
                <c:pt idx="399">
                  <c:v>1144: S. 17-16h</c:v>
                </c:pt>
                <c:pt idx="400">
                  <c:v>1145: S. 17-17h</c:v>
                </c:pt>
                <c:pt idx="401">
                  <c:v>1146: S. 17-18h</c:v>
                </c:pt>
                <c:pt idx="402">
                  <c:v>1147: S. 17-19h</c:v>
                </c:pt>
                <c:pt idx="403">
                  <c:v>1148: S. 17-20h</c:v>
                </c:pt>
                <c:pt idx="404">
                  <c:v>1149: S. 17-21h</c:v>
                </c:pt>
                <c:pt idx="405">
                  <c:v>1150: S. 17-22h</c:v>
                </c:pt>
                <c:pt idx="406">
                  <c:v>1151: S. 17-23h</c:v>
                </c:pt>
                <c:pt idx="407">
                  <c:v>1152: S. 17-24h</c:v>
                </c:pt>
                <c:pt idx="408">
                  <c:v>1153: D. 18-01h</c:v>
                </c:pt>
                <c:pt idx="409">
                  <c:v>1154: D. 18-02h</c:v>
                </c:pt>
                <c:pt idx="410">
                  <c:v>1155: D. 18-03h</c:v>
                </c:pt>
                <c:pt idx="411">
                  <c:v>1156: D. 18-04h</c:v>
                </c:pt>
                <c:pt idx="412">
                  <c:v>1157: D. 18-05h</c:v>
                </c:pt>
                <c:pt idx="413">
                  <c:v>1158: D. 18-06h</c:v>
                </c:pt>
                <c:pt idx="414">
                  <c:v>1159: D. 18-07h</c:v>
                </c:pt>
                <c:pt idx="415">
                  <c:v>1160: D. 18-08h</c:v>
                </c:pt>
                <c:pt idx="416">
                  <c:v>1161: D. 18-09h</c:v>
                </c:pt>
                <c:pt idx="417">
                  <c:v>1162: D. 18-10h</c:v>
                </c:pt>
                <c:pt idx="418">
                  <c:v>1163: D. 18-11h</c:v>
                </c:pt>
                <c:pt idx="419">
                  <c:v>1164: D. 18-12h</c:v>
                </c:pt>
                <c:pt idx="420">
                  <c:v>1165: D. 18-13h</c:v>
                </c:pt>
                <c:pt idx="421">
                  <c:v>1166: D. 18-14h</c:v>
                </c:pt>
                <c:pt idx="422">
                  <c:v>1167: D. 18-15h</c:v>
                </c:pt>
                <c:pt idx="423">
                  <c:v>1168: D. 18-16h</c:v>
                </c:pt>
                <c:pt idx="424">
                  <c:v>1169: D. 18-17h</c:v>
                </c:pt>
                <c:pt idx="425">
                  <c:v>1170: D. 18-18h</c:v>
                </c:pt>
                <c:pt idx="426">
                  <c:v>1171: D. 18-19h</c:v>
                </c:pt>
                <c:pt idx="427">
                  <c:v>1172: D. 18-20h</c:v>
                </c:pt>
                <c:pt idx="428">
                  <c:v>1173: D. 18-21h</c:v>
                </c:pt>
                <c:pt idx="429">
                  <c:v>1174: D. 18-22h</c:v>
                </c:pt>
                <c:pt idx="430">
                  <c:v>1175: D. 18-23h</c:v>
                </c:pt>
                <c:pt idx="431">
                  <c:v>1176: D. 18-24h</c:v>
                </c:pt>
                <c:pt idx="432">
                  <c:v>1177: L. 19-01h</c:v>
                </c:pt>
                <c:pt idx="433">
                  <c:v>1178: L. 19-02h</c:v>
                </c:pt>
                <c:pt idx="434">
                  <c:v>1179: L. 19-03h</c:v>
                </c:pt>
                <c:pt idx="435">
                  <c:v>1180: L. 19-04h</c:v>
                </c:pt>
                <c:pt idx="436">
                  <c:v>1181: L. 19-05h</c:v>
                </c:pt>
                <c:pt idx="437">
                  <c:v>1182: L. 19-06h</c:v>
                </c:pt>
                <c:pt idx="438">
                  <c:v>1183: L. 19-07h</c:v>
                </c:pt>
                <c:pt idx="439">
                  <c:v>1184: L. 19-08h</c:v>
                </c:pt>
                <c:pt idx="440">
                  <c:v>1185: L. 19-09h</c:v>
                </c:pt>
                <c:pt idx="441">
                  <c:v>1186: L. 19-10h</c:v>
                </c:pt>
                <c:pt idx="442">
                  <c:v>1187: L. 19-11h</c:v>
                </c:pt>
                <c:pt idx="443">
                  <c:v>1188: L. 19-12h</c:v>
                </c:pt>
                <c:pt idx="444">
                  <c:v>1189: L. 19-13h</c:v>
                </c:pt>
                <c:pt idx="445">
                  <c:v>1190: L. 19-14h</c:v>
                </c:pt>
                <c:pt idx="446">
                  <c:v>1191: L. 19-15h</c:v>
                </c:pt>
                <c:pt idx="447">
                  <c:v>1192: L. 19-16h</c:v>
                </c:pt>
                <c:pt idx="448">
                  <c:v>1193: L. 19-17h</c:v>
                </c:pt>
                <c:pt idx="449">
                  <c:v>1194: L. 19-18h</c:v>
                </c:pt>
                <c:pt idx="450">
                  <c:v>1195: L. 19-19h</c:v>
                </c:pt>
                <c:pt idx="451">
                  <c:v>1196: L. 19-20h</c:v>
                </c:pt>
                <c:pt idx="452">
                  <c:v>1197: L. 19-21h</c:v>
                </c:pt>
                <c:pt idx="453">
                  <c:v>1198: L. 19-22h</c:v>
                </c:pt>
                <c:pt idx="454">
                  <c:v>1199: L. 19-23h</c:v>
                </c:pt>
                <c:pt idx="455">
                  <c:v>1200: L. 19-24h</c:v>
                </c:pt>
                <c:pt idx="456">
                  <c:v>1201: M. 20-01h</c:v>
                </c:pt>
                <c:pt idx="457">
                  <c:v>1202: M. 20-02h</c:v>
                </c:pt>
                <c:pt idx="458">
                  <c:v>1203: M. 20-03h</c:v>
                </c:pt>
                <c:pt idx="459">
                  <c:v>1204: M. 20-04h</c:v>
                </c:pt>
                <c:pt idx="460">
                  <c:v>1205: M. 20-05h</c:v>
                </c:pt>
                <c:pt idx="461">
                  <c:v>1206: M. 20-06h</c:v>
                </c:pt>
                <c:pt idx="462">
                  <c:v>1207: M. 20-07h</c:v>
                </c:pt>
                <c:pt idx="463">
                  <c:v>1208: M. 20-08h</c:v>
                </c:pt>
                <c:pt idx="464">
                  <c:v>1209: M. 20-09h</c:v>
                </c:pt>
                <c:pt idx="465">
                  <c:v>1210: M. 20-10h</c:v>
                </c:pt>
                <c:pt idx="466">
                  <c:v>1211: M. 20-11h</c:v>
                </c:pt>
                <c:pt idx="467">
                  <c:v>1212: M. 20-12h</c:v>
                </c:pt>
                <c:pt idx="468">
                  <c:v>1213: M. 20-13h</c:v>
                </c:pt>
                <c:pt idx="469">
                  <c:v>1214: M. 20-14h</c:v>
                </c:pt>
                <c:pt idx="470">
                  <c:v>1215: M. 20-15h</c:v>
                </c:pt>
                <c:pt idx="471">
                  <c:v>1216: M. 20-16h</c:v>
                </c:pt>
                <c:pt idx="472">
                  <c:v>1217: M. 20-17h</c:v>
                </c:pt>
                <c:pt idx="473">
                  <c:v>1218: M. 20-18h</c:v>
                </c:pt>
                <c:pt idx="474">
                  <c:v>1219: M. 20-19h</c:v>
                </c:pt>
                <c:pt idx="475">
                  <c:v>1220: M. 20-20h</c:v>
                </c:pt>
                <c:pt idx="476">
                  <c:v>1221: M. 20-21h</c:v>
                </c:pt>
                <c:pt idx="477">
                  <c:v>1222: M. 20-22h</c:v>
                </c:pt>
                <c:pt idx="478">
                  <c:v>1223: M. 20-23h</c:v>
                </c:pt>
                <c:pt idx="479">
                  <c:v>1224: M. 20-24h</c:v>
                </c:pt>
                <c:pt idx="480">
                  <c:v>1225: M. 21-01h</c:v>
                </c:pt>
                <c:pt idx="481">
                  <c:v>1226: M. 21-02h</c:v>
                </c:pt>
                <c:pt idx="482">
                  <c:v>1227: M. 21-03h</c:v>
                </c:pt>
                <c:pt idx="483">
                  <c:v>1228: M. 21-04h</c:v>
                </c:pt>
                <c:pt idx="484">
                  <c:v>1229: M. 21-05h</c:v>
                </c:pt>
                <c:pt idx="485">
                  <c:v>1230: M. 21-06h</c:v>
                </c:pt>
                <c:pt idx="486">
                  <c:v>1231: M. 21-07h</c:v>
                </c:pt>
                <c:pt idx="487">
                  <c:v>1232: M. 21-08h</c:v>
                </c:pt>
                <c:pt idx="488">
                  <c:v>1233: M. 21-09h</c:v>
                </c:pt>
                <c:pt idx="489">
                  <c:v>1234: M. 21-10h</c:v>
                </c:pt>
                <c:pt idx="490">
                  <c:v>1235: M. 21-11h</c:v>
                </c:pt>
                <c:pt idx="491">
                  <c:v>1236: M. 21-12h</c:v>
                </c:pt>
                <c:pt idx="492">
                  <c:v>1237: M. 21-13h</c:v>
                </c:pt>
                <c:pt idx="493">
                  <c:v>1238: M. 21-14h</c:v>
                </c:pt>
                <c:pt idx="494">
                  <c:v>1239: M. 21-15h</c:v>
                </c:pt>
                <c:pt idx="495">
                  <c:v>1240: M. 21-16h</c:v>
                </c:pt>
                <c:pt idx="496">
                  <c:v>1241: M. 21-17h</c:v>
                </c:pt>
                <c:pt idx="497">
                  <c:v>1242: M. 21-18h</c:v>
                </c:pt>
                <c:pt idx="498">
                  <c:v>1243: M. 21-19h</c:v>
                </c:pt>
                <c:pt idx="499">
                  <c:v>1244: M. 21-20h</c:v>
                </c:pt>
                <c:pt idx="500">
                  <c:v>1245: M. 21-21h</c:v>
                </c:pt>
                <c:pt idx="501">
                  <c:v>1246: M. 21-22h</c:v>
                </c:pt>
                <c:pt idx="502">
                  <c:v>1247: M. 21-23h</c:v>
                </c:pt>
                <c:pt idx="503">
                  <c:v>1248: M. 21-24h</c:v>
                </c:pt>
                <c:pt idx="504">
                  <c:v>1249: J. 22-01h</c:v>
                </c:pt>
                <c:pt idx="505">
                  <c:v>1250: J. 22-02h</c:v>
                </c:pt>
                <c:pt idx="506">
                  <c:v>1251: J. 22-03h</c:v>
                </c:pt>
                <c:pt idx="507">
                  <c:v>1252: J. 22-04h</c:v>
                </c:pt>
                <c:pt idx="508">
                  <c:v>1253: J. 22-05h</c:v>
                </c:pt>
                <c:pt idx="509">
                  <c:v>1254: J. 22-06h</c:v>
                </c:pt>
                <c:pt idx="510">
                  <c:v>1255: J. 22-07h</c:v>
                </c:pt>
                <c:pt idx="511">
                  <c:v>1256: J. 22-08h</c:v>
                </c:pt>
                <c:pt idx="512">
                  <c:v>1257: J. 22-09h</c:v>
                </c:pt>
                <c:pt idx="513">
                  <c:v>1258: J. 22-10h</c:v>
                </c:pt>
                <c:pt idx="514">
                  <c:v>1259: J. 22-11h</c:v>
                </c:pt>
                <c:pt idx="515">
                  <c:v>1260: J. 22-12h</c:v>
                </c:pt>
                <c:pt idx="516">
                  <c:v>1261: J. 22-13h</c:v>
                </c:pt>
                <c:pt idx="517">
                  <c:v>1262: J. 22-14h</c:v>
                </c:pt>
                <c:pt idx="518">
                  <c:v>1263: J. 22-15h</c:v>
                </c:pt>
                <c:pt idx="519">
                  <c:v>1264: J. 22-16h</c:v>
                </c:pt>
                <c:pt idx="520">
                  <c:v>1265: J. 22-17h</c:v>
                </c:pt>
                <c:pt idx="521">
                  <c:v>1266: J. 22-18h</c:v>
                </c:pt>
                <c:pt idx="522">
                  <c:v>1267: J. 22-19h</c:v>
                </c:pt>
                <c:pt idx="523">
                  <c:v>1268: J. 22-20h</c:v>
                </c:pt>
                <c:pt idx="524">
                  <c:v>1269: J. 22-21h</c:v>
                </c:pt>
                <c:pt idx="525">
                  <c:v>1270: J. 22-22h</c:v>
                </c:pt>
                <c:pt idx="526">
                  <c:v>1271: J. 22-23h</c:v>
                </c:pt>
                <c:pt idx="527">
                  <c:v>1272: J. 22-24h</c:v>
                </c:pt>
                <c:pt idx="528">
                  <c:v>1273: V. 23-01h</c:v>
                </c:pt>
                <c:pt idx="529">
                  <c:v>1274: V. 23-02h</c:v>
                </c:pt>
                <c:pt idx="530">
                  <c:v>1275: V. 23-03h</c:v>
                </c:pt>
                <c:pt idx="531">
                  <c:v>1276: V. 23-04h</c:v>
                </c:pt>
                <c:pt idx="532">
                  <c:v>1277: V. 23-05h</c:v>
                </c:pt>
                <c:pt idx="533">
                  <c:v>1278: V. 23-06h</c:v>
                </c:pt>
                <c:pt idx="534">
                  <c:v>1279: V. 23-07h</c:v>
                </c:pt>
                <c:pt idx="535">
                  <c:v>1280: V. 23-08h</c:v>
                </c:pt>
                <c:pt idx="536">
                  <c:v>1281: V. 23-09h</c:v>
                </c:pt>
                <c:pt idx="537">
                  <c:v>1282: V. 23-10h</c:v>
                </c:pt>
                <c:pt idx="538">
                  <c:v>1283: V. 23-11h</c:v>
                </c:pt>
                <c:pt idx="539">
                  <c:v>1284: V. 23-12h</c:v>
                </c:pt>
                <c:pt idx="540">
                  <c:v>1285: V. 23-13h</c:v>
                </c:pt>
                <c:pt idx="541">
                  <c:v>1286: V. 23-14h</c:v>
                </c:pt>
                <c:pt idx="542">
                  <c:v>1287: V. 23-15h</c:v>
                </c:pt>
                <c:pt idx="543">
                  <c:v>1288: V. 23-16h</c:v>
                </c:pt>
                <c:pt idx="544">
                  <c:v>1289: V. 23-17h</c:v>
                </c:pt>
                <c:pt idx="545">
                  <c:v>1290: V. 23-18h</c:v>
                </c:pt>
                <c:pt idx="546">
                  <c:v>1291: V. 23-19h</c:v>
                </c:pt>
                <c:pt idx="547">
                  <c:v>1292: V. 23-20h</c:v>
                </c:pt>
                <c:pt idx="548">
                  <c:v>1293: V. 23-21h</c:v>
                </c:pt>
                <c:pt idx="549">
                  <c:v>1294: V. 23-22h</c:v>
                </c:pt>
                <c:pt idx="550">
                  <c:v>1295: V. 23-23h</c:v>
                </c:pt>
                <c:pt idx="551">
                  <c:v>1296: V. 23-24h</c:v>
                </c:pt>
                <c:pt idx="552">
                  <c:v>1297: S. 24-01h</c:v>
                </c:pt>
                <c:pt idx="553">
                  <c:v>1298: S. 24-02h</c:v>
                </c:pt>
                <c:pt idx="554">
                  <c:v>1299: S. 24-03h</c:v>
                </c:pt>
                <c:pt idx="555">
                  <c:v>1300: S. 24-04h</c:v>
                </c:pt>
                <c:pt idx="556">
                  <c:v>1301: S. 24-05h</c:v>
                </c:pt>
                <c:pt idx="557">
                  <c:v>1302: S. 24-06h</c:v>
                </c:pt>
                <c:pt idx="558">
                  <c:v>1303: S. 24-07h</c:v>
                </c:pt>
                <c:pt idx="559">
                  <c:v>1304: S. 24-08h</c:v>
                </c:pt>
                <c:pt idx="560">
                  <c:v>1305: S. 24-09h</c:v>
                </c:pt>
                <c:pt idx="561">
                  <c:v>1306: S. 24-10h</c:v>
                </c:pt>
                <c:pt idx="562">
                  <c:v>1307: S. 24-11h</c:v>
                </c:pt>
                <c:pt idx="563">
                  <c:v>1308: S. 24-12h</c:v>
                </c:pt>
                <c:pt idx="564">
                  <c:v>1309: S. 24-13h</c:v>
                </c:pt>
                <c:pt idx="565">
                  <c:v>1310: S. 24-14h</c:v>
                </c:pt>
                <c:pt idx="566">
                  <c:v>1311: S. 24-15h</c:v>
                </c:pt>
                <c:pt idx="567">
                  <c:v>1312: S. 24-16h</c:v>
                </c:pt>
                <c:pt idx="568">
                  <c:v>1313: S. 24-17h</c:v>
                </c:pt>
                <c:pt idx="569">
                  <c:v>1314: S. 24-18h</c:v>
                </c:pt>
                <c:pt idx="570">
                  <c:v>1315: S. 24-19h</c:v>
                </c:pt>
                <c:pt idx="571">
                  <c:v>1316: S. 24-20h</c:v>
                </c:pt>
                <c:pt idx="572">
                  <c:v>1317: S. 24-21h</c:v>
                </c:pt>
                <c:pt idx="573">
                  <c:v>1318: S. 24-22h</c:v>
                </c:pt>
                <c:pt idx="574">
                  <c:v>1319: S. 24-23h</c:v>
                </c:pt>
                <c:pt idx="575">
                  <c:v>1320: S. 24-24h</c:v>
                </c:pt>
                <c:pt idx="576">
                  <c:v>1321: D. 25-01h</c:v>
                </c:pt>
                <c:pt idx="577">
                  <c:v>1322: D. 25-02h</c:v>
                </c:pt>
                <c:pt idx="578">
                  <c:v>1323: D. 25-03h</c:v>
                </c:pt>
                <c:pt idx="579">
                  <c:v>1324: D. 25-04h</c:v>
                </c:pt>
                <c:pt idx="580">
                  <c:v>1325: D. 25-05h</c:v>
                </c:pt>
                <c:pt idx="581">
                  <c:v>1326: D. 25-06h</c:v>
                </c:pt>
                <c:pt idx="582">
                  <c:v>1327: D. 25-07h</c:v>
                </c:pt>
                <c:pt idx="583">
                  <c:v>1328: D. 25-08h</c:v>
                </c:pt>
                <c:pt idx="584">
                  <c:v>1329: D. 25-09h</c:v>
                </c:pt>
                <c:pt idx="585">
                  <c:v>1330: D. 25-10h</c:v>
                </c:pt>
                <c:pt idx="586">
                  <c:v>1331: D. 25-11h</c:v>
                </c:pt>
                <c:pt idx="587">
                  <c:v>1332: D. 25-12h</c:v>
                </c:pt>
                <c:pt idx="588">
                  <c:v>1333: D. 25-13h</c:v>
                </c:pt>
                <c:pt idx="589">
                  <c:v>1334: D. 25-14h</c:v>
                </c:pt>
                <c:pt idx="590">
                  <c:v>1335: D. 25-15h</c:v>
                </c:pt>
                <c:pt idx="591">
                  <c:v>1336: D. 25-16h</c:v>
                </c:pt>
                <c:pt idx="592">
                  <c:v>1337: D. 25-17h</c:v>
                </c:pt>
                <c:pt idx="593">
                  <c:v>1338: D. 25-18h</c:v>
                </c:pt>
                <c:pt idx="594">
                  <c:v>1339: D. 25-19h</c:v>
                </c:pt>
                <c:pt idx="595">
                  <c:v>1340: D. 25-20h</c:v>
                </c:pt>
                <c:pt idx="596">
                  <c:v>1341: D. 25-21h</c:v>
                </c:pt>
                <c:pt idx="597">
                  <c:v>1342: D. 25-22h</c:v>
                </c:pt>
                <c:pt idx="598">
                  <c:v>1343: D. 25-23h</c:v>
                </c:pt>
                <c:pt idx="599">
                  <c:v>1344: D. 25-24h</c:v>
                </c:pt>
                <c:pt idx="600">
                  <c:v>1345: L. 26-01h</c:v>
                </c:pt>
                <c:pt idx="601">
                  <c:v>1346: L. 26-02h</c:v>
                </c:pt>
                <c:pt idx="602">
                  <c:v>1347: L. 26-03h</c:v>
                </c:pt>
                <c:pt idx="603">
                  <c:v>1348: L. 26-04h</c:v>
                </c:pt>
                <c:pt idx="604">
                  <c:v>1349: L. 26-05h</c:v>
                </c:pt>
                <c:pt idx="605">
                  <c:v>1350: L. 26-06h</c:v>
                </c:pt>
                <c:pt idx="606">
                  <c:v>1351: L. 26-07h</c:v>
                </c:pt>
                <c:pt idx="607">
                  <c:v>1352: L. 26-08h</c:v>
                </c:pt>
                <c:pt idx="608">
                  <c:v>1353: L. 26-09h</c:v>
                </c:pt>
                <c:pt idx="609">
                  <c:v>1354: L. 26-10h</c:v>
                </c:pt>
                <c:pt idx="610">
                  <c:v>1355: L. 26-11h</c:v>
                </c:pt>
                <c:pt idx="611">
                  <c:v>1356: L. 26-12h</c:v>
                </c:pt>
                <c:pt idx="612">
                  <c:v>1357: L. 26-13h</c:v>
                </c:pt>
                <c:pt idx="613">
                  <c:v>1358: L. 26-14h</c:v>
                </c:pt>
                <c:pt idx="614">
                  <c:v>1359: L. 26-15h</c:v>
                </c:pt>
                <c:pt idx="615">
                  <c:v>1360: L. 26-16h</c:v>
                </c:pt>
                <c:pt idx="616">
                  <c:v>1361: L. 26-17h</c:v>
                </c:pt>
                <c:pt idx="617">
                  <c:v>1362: L. 26-18h</c:v>
                </c:pt>
                <c:pt idx="618">
                  <c:v>1363: L. 26-19h</c:v>
                </c:pt>
                <c:pt idx="619">
                  <c:v>1364: L. 26-20h</c:v>
                </c:pt>
                <c:pt idx="620">
                  <c:v>1365: L. 26-21h</c:v>
                </c:pt>
                <c:pt idx="621">
                  <c:v>1366: L. 26-22h</c:v>
                </c:pt>
                <c:pt idx="622">
                  <c:v>1367: L. 26-23h</c:v>
                </c:pt>
                <c:pt idx="623">
                  <c:v>1368: L. 26-24h</c:v>
                </c:pt>
                <c:pt idx="624">
                  <c:v>1369: M. 27-01h</c:v>
                </c:pt>
                <c:pt idx="625">
                  <c:v>1370: M. 27-02h</c:v>
                </c:pt>
                <c:pt idx="626">
                  <c:v>1371: M. 27-03h</c:v>
                </c:pt>
                <c:pt idx="627">
                  <c:v>1372: M. 27-04h</c:v>
                </c:pt>
                <c:pt idx="628">
                  <c:v>1373: M. 27-05h</c:v>
                </c:pt>
                <c:pt idx="629">
                  <c:v>1374: M. 27-06h</c:v>
                </c:pt>
                <c:pt idx="630">
                  <c:v>1375: M. 27-07h</c:v>
                </c:pt>
                <c:pt idx="631">
                  <c:v>1376: M. 27-08h</c:v>
                </c:pt>
                <c:pt idx="632">
                  <c:v>1377: M. 27-09h</c:v>
                </c:pt>
                <c:pt idx="633">
                  <c:v>1378: M. 27-10h</c:v>
                </c:pt>
                <c:pt idx="634">
                  <c:v>1379: M. 27-11h</c:v>
                </c:pt>
                <c:pt idx="635">
                  <c:v>1380: M. 27-12h</c:v>
                </c:pt>
                <c:pt idx="636">
                  <c:v>1381: M. 27-13h</c:v>
                </c:pt>
                <c:pt idx="637">
                  <c:v>1382: M. 27-14h</c:v>
                </c:pt>
                <c:pt idx="638">
                  <c:v>1383: M. 27-15h</c:v>
                </c:pt>
                <c:pt idx="639">
                  <c:v>1384: M. 27-16h</c:v>
                </c:pt>
                <c:pt idx="640">
                  <c:v>1385: M. 27-17h</c:v>
                </c:pt>
                <c:pt idx="641">
                  <c:v>1386: M. 27-18h</c:v>
                </c:pt>
                <c:pt idx="642">
                  <c:v>1387: M. 27-19h</c:v>
                </c:pt>
                <c:pt idx="643">
                  <c:v>1388: M. 27-20h</c:v>
                </c:pt>
                <c:pt idx="644">
                  <c:v>1389: M. 27-21h</c:v>
                </c:pt>
                <c:pt idx="645">
                  <c:v>1390: M. 27-22h</c:v>
                </c:pt>
                <c:pt idx="646">
                  <c:v>1391: M. 27-23h</c:v>
                </c:pt>
                <c:pt idx="647">
                  <c:v>1392: M. 27-24h</c:v>
                </c:pt>
                <c:pt idx="648">
                  <c:v>1393: M. 28-01h</c:v>
                </c:pt>
                <c:pt idx="649">
                  <c:v>1394: M. 28-02h</c:v>
                </c:pt>
                <c:pt idx="650">
                  <c:v>1395: M. 28-03h</c:v>
                </c:pt>
                <c:pt idx="651">
                  <c:v>1396: M. 28-04h</c:v>
                </c:pt>
                <c:pt idx="652">
                  <c:v>1397: M. 28-05h</c:v>
                </c:pt>
                <c:pt idx="653">
                  <c:v>1398: M. 28-06h</c:v>
                </c:pt>
                <c:pt idx="654">
                  <c:v>1399: M. 28-07h</c:v>
                </c:pt>
                <c:pt idx="655">
                  <c:v>1400: M. 28-08h</c:v>
                </c:pt>
                <c:pt idx="656">
                  <c:v>1401: M. 28-09h</c:v>
                </c:pt>
                <c:pt idx="657">
                  <c:v>1402: M. 28-10h</c:v>
                </c:pt>
                <c:pt idx="658">
                  <c:v>1403: M. 28-11h</c:v>
                </c:pt>
                <c:pt idx="659">
                  <c:v>1404: M. 28-12h</c:v>
                </c:pt>
                <c:pt idx="660">
                  <c:v>1405: M. 28-13h</c:v>
                </c:pt>
                <c:pt idx="661">
                  <c:v>1406: M. 28-14h</c:v>
                </c:pt>
                <c:pt idx="662">
                  <c:v>1407: M. 28-15h</c:v>
                </c:pt>
                <c:pt idx="663">
                  <c:v>1408: M. 28-16h</c:v>
                </c:pt>
                <c:pt idx="664">
                  <c:v>1409: M. 28-17h</c:v>
                </c:pt>
                <c:pt idx="665">
                  <c:v>1410: M. 28-18h</c:v>
                </c:pt>
                <c:pt idx="666">
                  <c:v>1411: M. 28-19h</c:v>
                </c:pt>
                <c:pt idx="667">
                  <c:v>1412: M. 28-20h</c:v>
                </c:pt>
                <c:pt idx="668">
                  <c:v>1413: M. 28-21h</c:v>
                </c:pt>
                <c:pt idx="669">
                  <c:v>1414: M. 28-22h</c:v>
                </c:pt>
                <c:pt idx="670">
                  <c:v>1415: M. 28-23h</c:v>
                </c:pt>
                <c:pt idx="671">
                  <c:v>1416: M. 28-24h</c:v>
                </c:pt>
              </c:strCache>
            </c:strRef>
          </c:cat>
          <c:val>
            <c:numRef>
              <c:f>Ifrane!$G$2:$G$673</c:f>
            </c:numRef>
          </c:val>
          <c:smooth val="0"/>
          <c:extLst>
            <c:ext xmlns:c16="http://schemas.microsoft.com/office/drawing/2014/chart" uri="{C3380CC4-5D6E-409C-BE32-E72D297353CC}">
              <c16:uniqueId val="{00000005-88C4-4323-8946-CD98E89E5332}"/>
            </c:ext>
          </c:extLst>
        </c:ser>
        <c:ser>
          <c:idx val="6"/>
          <c:order val="6"/>
          <c:tx>
            <c:strRef>
              <c:f>Ifrane!$H$1</c:f>
              <c:strCache>
                <c:ptCount val="1"/>
                <c:pt idx="0">
                  <c:v>Prérefroidissement</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Ifrane!$A$2:$A$673</c:f>
              <c:strCache>
                <c:ptCount val="672"/>
                <c:pt idx="0">
                  <c:v>745: J. 01-01h</c:v>
                </c:pt>
                <c:pt idx="1">
                  <c:v>746: J. 01-02h</c:v>
                </c:pt>
                <c:pt idx="2">
                  <c:v>747: J. 01-03h</c:v>
                </c:pt>
                <c:pt idx="3">
                  <c:v>748: J. 01-04h</c:v>
                </c:pt>
                <c:pt idx="4">
                  <c:v>749: J. 01-05h</c:v>
                </c:pt>
                <c:pt idx="5">
                  <c:v>750: J. 01-06h</c:v>
                </c:pt>
                <c:pt idx="6">
                  <c:v>751: J. 01-07h</c:v>
                </c:pt>
                <c:pt idx="7">
                  <c:v>752: J. 01-08h</c:v>
                </c:pt>
                <c:pt idx="8">
                  <c:v>753: J. 01-09h</c:v>
                </c:pt>
                <c:pt idx="9">
                  <c:v>754: J. 01-10h</c:v>
                </c:pt>
                <c:pt idx="10">
                  <c:v>755: J. 01-11h</c:v>
                </c:pt>
                <c:pt idx="11">
                  <c:v>756: J. 01-12h</c:v>
                </c:pt>
                <c:pt idx="12">
                  <c:v>757: J. 01-13h</c:v>
                </c:pt>
                <c:pt idx="13">
                  <c:v>758: J. 01-14h</c:v>
                </c:pt>
                <c:pt idx="14">
                  <c:v>759: J. 01-15h</c:v>
                </c:pt>
                <c:pt idx="15">
                  <c:v>760: J. 01-16h</c:v>
                </c:pt>
                <c:pt idx="16">
                  <c:v>761: J. 01-17h</c:v>
                </c:pt>
                <c:pt idx="17">
                  <c:v>762: J. 01-18h</c:v>
                </c:pt>
                <c:pt idx="18">
                  <c:v>763: J. 01-19h</c:v>
                </c:pt>
                <c:pt idx="19">
                  <c:v>764: J. 01-20h</c:v>
                </c:pt>
                <c:pt idx="20">
                  <c:v>765: J. 01-21h</c:v>
                </c:pt>
                <c:pt idx="21">
                  <c:v>766: J. 01-22h</c:v>
                </c:pt>
                <c:pt idx="22">
                  <c:v>767: J. 01-23h</c:v>
                </c:pt>
                <c:pt idx="23">
                  <c:v>768: J. 01-24h</c:v>
                </c:pt>
                <c:pt idx="24">
                  <c:v>769: V. 02-01h</c:v>
                </c:pt>
                <c:pt idx="25">
                  <c:v>770: V. 02-02h</c:v>
                </c:pt>
                <c:pt idx="26">
                  <c:v>771: V. 02-03h</c:v>
                </c:pt>
                <c:pt idx="27">
                  <c:v>772: V. 02-04h</c:v>
                </c:pt>
                <c:pt idx="28">
                  <c:v>773: V. 02-05h</c:v>
                </c:pt>
                <c:pt idx="29">
                  <c:v>774: V. 02-06h</c:v>
                </c:pt>
                <c:pt idx="30">
                  <c:v>775: V. 02-07h</c:v>
                </c:pt>
                <c:pt idx="31">
                  <c:v>776: V. 02-08h</c:v>
                </c:pt>
                <c:pt idx="32">
                  <c:v>777: V. 02-09h</c:v>
                </c:pt>
                <c:pt idx="33">
                  <c:v>778: V. 02-10h</c:v>
                </c:pt>
                <c:pt idx="34">
                  <c:v>779: V. 02-11h</c:v>
                </c:pt>
                <c:pt idx="35">
                  <c:v>780: V. 02-12h</c:v>
                </c:pt>
                <c:pt idx="36">
                  <c:v>781: V. 02-13h</c:v>
                </c:pt>
                <c:pt idx="37">
                  <c:v>782: V. 02-14h</c:v>
                </c:pt>
                <c:pt idx="38">
                  <c:v>783: V. 02-15h</c:v>
                </c:pt>
                <c:pt idx="39">
                  <c:v>784: V. 02-16h</c:v>
                </c:pt>
                <c:pt idx="40">
                  <c:v>785: V. 02-17h</c:v>
                </c:pt>
                <c:pt idx="41">
                  <c:v>786: V. 02-18h</c:v>
                </c:pt>
                <c:pt idx="42">
                  <c:v>787: V. 02-19h</c:v>
                </c:pt>
                <c:pt idx="43">
                  <c:v>788: V. 02-20h</c:v>
                </c:pt>
                <c:pt idx="44">
                  <c:v>789: V. 02-21h</c:v>
                </c:pt>
                <c:pt idx="45">
                  <c:v>790: V. 02-22h</c:v>
                </c:pt>
                <c:pt idx="46">
                  <c:v>791: V. 02-23h</c:v>
                </c:pt>
                <c:pt idx="47">
                  <c:v>792: V. 02-24h</c:v>
                </c:pt>
                <c:pt idx="48">
                  <c:v>793: S. 03-01h</c:v>
                </c:pt>
                <c:pt idx="49">
                  <c:v>794: S. 03-02h</c:v>
                </c:pt>
                <c:pt idx="50">
                  <c:v>795: S. 03-03h</c:v>
                </c:pt>
                <c:pt idx="51">
                  <c:v>796: S. 03-04h</c:v>
                </c:pt>
                <c:pt idx="52">
                  <c:v>797: S. 03-05h</c:v>
                </c:pt>
                <c:pt idx="53">
                  <c:v>798: S. 03-06h</c:v>
                </c:pt>
                <c:pt idx="54">
                  <c:v>799: S. 03-07h</c:v>
                </c:pt>
                <c:pt idx="55">
                  <c:v>800: S. 03-08h</c:v>
                </c:pt>
                <c:pt idx="56">
                  <c:v>801: S. 03-09h</c:v>
                </c:pt>
                <c:pt idx="57">
                  <c:v>802: S. 03-10h</c:v>
                </c:pt>
                <c:pt idx="58">
                  <c:v>803: S. 03-11h</c:v>
                </c:pt>
                <c:pt idx="59">
                  <c:v>804: S. 03-12h</c:v>
                </c:pt>
                <c:pt idx="60">
                  <c:v>805: S. 03-13h</c:v>
                </c:pt>
                <c:pt idx="61">
                  <c:v>806: S. 03-14h</c:v>
                </c:pt>
                <c:pt idx="62">
                  <c:v>807: S. 03-15h</c:v>
                </c:pt>
                <c:pt idx="63">
                  <c:v>808: S. 03-16h</c:v>
                </c:pt>
                <c:pt idx="64">
                  <c:v>809: S. 03-17h</c:v>
                </c:pt>
                <c:pt idx="65">
                  <c:v>810: S. 03-18h</c:v>
                </c:pt>
                <c:pt idx="66">
                  <c:v>811: S. 03-19h</c:v>
                </c:pt>
                <c:pt idx="67">
                  <c:v>812: S. 03-20h</c:v>
                </c:pt>
                <c:pt idx="68">
                  <c:v>813: S. 03-21h</c:v>
                </c:pt>
                <c:pt idx="69">
                  <c:v>814: S. 03-22h</c:v>
                </c:pt>
                <c:pt idx="70">
                  <c:v>815: S. 03-23h</c:v>
                </c:pt>
                <c:pt idx="71">
                  <c:v>816: S. 03-24h</c:v>
                </c:pt>
                <c:pt idx="72">
                  <c:v>817: D. 04-01h</c:v>
                </c:pt>
                <c:pt idx="73">
                  <c:v>818: D. 04-02h</c:v>
                </c:pt>
                <c:pt idx="74">
                  <c:v>819: D. 04-03h</c:v>
                </c:pt>
                <c:pt idx="75">
                  <c:v>820: D. 04-04h</c:v>
                </c:pt>
                <c:pt idx="76">
                  <c:v>821: D. 04-05h</c:v>
                </c:pt>
                <c:pt idx="77">
                  <c:v>822: D. 04-06h</c:v>
                </c:pt>
                <c:pt idx="78">
                  <c:v>823: D. 04-07h</c:v>
                </c:pt>
                <c:pt idx="79">
                  <c:v>824: D. 04-08h</c:v>
                </c:pt>
                <c:pt idx="80">
                  <c:v>825: D. 04-09h</c:v>
                </c:pt>
                <c:pt idx="81">
                  <c:v>826: D. 04-10h</c:v>
                </c:pt>
                <c:pt idx="82">
                  <c:v>827: D. 04-11h</c:v>
                </c:pt>
                <c:pt idx="83">
                  <c:v>828: D. 04-12h</c:v>
                </c:pt>
                <c:pt idx="84">
                  <c:v>829: D. 04-13h</c:v>
                </c:pt>
                <c:pt idx="85">
                  <c:v>830: D. 04-14h</c:v>
                </c:pt>
                <c:pt idx="86">
                  <c:v>831: D. 04-15h</c:v>
                </c:pt>
                <c:pt idx="87">
                  <c:v>832: D. 04-16h</c:v>
                </c:pt>
                <c:pt idx="88">
                  <c:v>833: D. 04-17h</c:v>
                </c:pt>
                <c:pt idx="89">
                  <c:v>834: D. 04-18h</c:v>
                </c:pt>
                <c:pt idx="90">
                  <c:v>835: D. 04-19h</c:v>
                </c:pt>
                <c:pt idx="91">
                  <c:v>836: D. 04-20h</c:v>
                </c:pt>
                <c:pt idx="92">
                  <c:v>837: D. 04-21h</c:v>
                </c:pt>
                <c:pt idx="93">
                  <c:v>838: D. 04-22h</c:v>
                </c:pt>
                <c:pt idx="94">
                  <c:v>839: D. 04-23h</c:v>
                </c:pt>
                <c:pt idx="95">
                  <c:v>840: D. 04-24h</c:v>
                </c:pt>
                <c:pt idx="96">
                  <c:v>841: L. 05-01h</c:v>
                </c:pt>
                <c:pt idx="97">
                  <c:v>842: L. 05-02h</c:v>
                </c:pt>
                <c:pt idx="98">
                  <c:v>843: L. 05-03h</c:v>
                </c:pt>
                <c:pt idx="99">
                  <c:v>844: L. 05-04h</c:v>
                </c:pt>
                <c:pt idx="100">
                  <c:v>845: L. 05-05h</c:v>
                </c:pt>
                <c:pt idx="101">
                  <c:v>846: L. 05-06h</c:v>
                </c:pt>
                <c:pt idx="102">
                  <c:v>847: L. 05-07h</c:v>
                </c:pt>
                <c:pt idx="103">
                  <c:v>848: L. 05-08h</c:v>
                </c:pt>
                <c:pt idx="104">
                  <c:v>849: L. 05-09h</c:v>
                </c:pt>
                <c:pt idx="105">
                  <c:v>850: L. 05-10h</c:v>
                </c:pt>
                <c:pt idx="106">
                  <c:v>851: L. 05-11h</c:v>
                </c:pt>
                <c:pt idx="107">
                  <c:v>852: L. 05-12h</c:v>
                </c:pt>
                <c:pt idx="108">
                  <c:v>853: L. 05-13h</c:v>
                </c:pt>
                <c:pt idx="109">
                  <c:v>854: L. 05-14h</c:v>
                </c:pt>
                <c:pt idx="110">
                  <c:v>855: L. 05-15h</c:v>
                </c:pt>
                <c:pt idx="111">
                  <c:v>856: L. 05-16h</c:v>
                </c:pt>
                <c:pt idx="112">
                  <c:v>857: L. 05-17h</c:v>
                </c:pt>
                <c:pt idx="113">
                  <c:v>858: L. 05-18h</c:v>
                </c:pt>
                <c:pt idx="114">
                  <c:v>859: L. 05-19h</c:v>
                </c:pt>
                <c:pt idx="115">
                  <c:v>860: L. 05-20h</c:v>
                </c:pt>
                <c:pt idx="116">
                  <c:v>861: L. 05-21h</c:v>
                </c:pt>
                <c:pt idx="117">
                  <c:v>862: L. 05-22h</c:v>
                </c:pt>
                <c:pt idx="118">
                  <c:v>863: L. 05-23h</c:v>
                </c:pt>
                <c:pt idx="119">
                  <c:v>864: L. 05-24h</c:v>
                </c:pt>
                <c:pt idx="120">
                  <c:v>865: M. 06-01h</c:v>
                </c:pt>
                <c:pt idx="121">
                  <c:v>866: M. 06-02h</c:v>
                </c:pt>
                <c:pt idx="122">
                  <c:v>867: M. 06-03h</c:v>
                </c:pt>
                <c:pt idx="123">
                  <c:v>868: M. 06-04h</c:v>
                </c:pt>
                <c:pt idx="124">
                  <c:v>869: M. 06-05h</c:v>
                </c:pt>
                <c:pt idx="125">
                  <c:v>870: M. 06-06h</c:v>
                </c:pt>
                <c:pt idx="126">
                  <c:v>871: M. 06-07h</c:v>
                </c:pt>
                <c:pt idx="127">
                  <c:v>872: M. 06-08h</c:v>
                </c:pt>
                <c:pt idx="128">
                  <c:v>873: M. 06-09h</c:v>
                </c:pt>
                <c:pt idx="129">
                  <c:v>874: M. 06-10h</c:v>
                </c:pt>
                <c:pt idx="130">
                  <c:v>875: M. 06-11h</c:v>
                </c:pt>
                <c:pt idx="131">
                  <c:v>876: M. 06-12h</c:v>
                </c:pt>
                <c:pt idx="132">
                  <c:v>877: M. 06-13h</c:v>
                </c:pt>
                <c:pt idx="133">
                  <c:v>878: M. 06-14h</c:v>
                </c:pt>
                <c:pt idx="134">
                  <c:v>879: M. 06-15h</c:v>
                </c:pt>
                <c:pt idx="135">
                  <c:v>880: M. 06-16h</c:v>
                </c:pt>
                <c:pt idx="136">
                  <c:v>881: M. 06-17h</c:v>
                </c:pt>
                <c:pt idx="137">
                  <c:v>882: M. 06-18h</c:v>
                </c:pt>
                <c:pt idx="138">
                  <c:v>883: M. 06-19h</c:v>
                </c:pt>
                <c:pt idx="139">
                  <c:v>884: M. 06-20h</c:v>
                </c:pt>
                <c:pt idx="140">
                  <c:v>885: M. 06-21h</c:v>
                </c:pt>
                <c:pt idx="141">
                  <c:v>886: M. 06-22h</c:v>
                </c:pt>
                <c:pt idx="142">
                  <c:v>887: M. 06-23h</c:v>
                </c:pt>
                <c:pt idx="143">
                  <c:v>888: M. 06-24h</c:v>
                </c:pt>
                <c:pt idx="144">
                  <c:v>889: M. 07-01h</c:v>
                </c:pt>
                <c:pt idx="145">
                  <c:v>890: M. 07-02h</c:v>
                </c:pt>
                <c:pt idx="146">
                  <c:v>891: M. 07-03h</c:v>
                </c:pt>
                <c:pt idx="147">
                  <c:v>892: M. 07-04h</c:v>
                </c:pt>
                <c:pt idx="148">
                  <c:v>893: M. 07-05h</c:v>
                </c:pt>
                <c:pt idx="149">
                  <c:v>894: M. 07-06h</c:v>
                </c:pt>
                <c:pt idx="150">
                  <c:v>895: M. 07-07h</c:v>
                </c:pt>
                <c:pt idx="151">
                  <c:v>896: M. 07-08h</c:v>
                </c:pt>
                <c:pt idx="152">
                  <c:v>897: M. 07-09h</c:v>
                </c:pt>
                <c:pt idx="153">
                  <c:v>898: M. 07-10h</c:v>
                </c:pt>
                <c:pt idx="154">
                  <c:v>899: M. 07-11h</c:v>
                </c:pt>
                <c:pt idx="155">
                  <c:v>900: M. 07-12h</c:v>
                </c:pt>
                <c:pt idx="156">
                  <c:v>901: M. 07-13h</c:v>
                </c:pt>
                <c:pt idx="157">
                  <c:v>902: M. 07-14h</c:v>
                </c:pt>
                <c:pt idx="158">
                  <c:v>903: M. 07-15h</c:v>
                </c:pt>
                <c:pt idx="159">
                  <c:v>904: M. 07-16h</c:v>
                </c:pt>
                <c:pt idx="160">
                  <c:v>905: M. 07-17h</c:v>
                </c:pt>
                <c:pt idx="161">
                  <c:v>906: M. 07-18h</c:v>
                </c:pt>
                <c:pt idx="162">
                  <c:v>907: M. 07-19h</c:v>
                </c:pt>
                <c:pt idx="163">
                  <c:v>908: M. 07-20h</c:v>
                </c:pt>
                <c:pt idx="164">
                  <c:v>909: M. 07-21h</c:v>
                </c:pt>
                <c:pt idx="165">
                  <c:v>910: M. 07-22h</c:v>
                </c:pt>
                <c:pt idx="166">
                  <c:v>911: M. 07-23h</c:v>
                </c:pt>
                <c:pt idx="167">
                  <c:v>912: M. 07-24h</c:v>
                </c:pt>
                <c:pt idx="168">
                  <c:v>913: J. 08-01h</c:v>
                </c:pt>
                <c:pt idx="169">
                  <c:v>914: J. 08-02h</c:v>
                </c:pt>
                <c:pt idx="170">
                  <c:v>915: J. 08-03h</c:v>
                </c:pt>
                <c:pt idx="171">
                  <c:v>916: J. 08-04h</c:v>
                </c:pt>
                <c:pt idx="172">
                  <c:v>917: J. 08-05h</c:v>
                </c:pt>
                <c:pt idx="173">
                  <c:v>918: J. 08-06h</c:v>
                </c:pt>
                <c:pt idx="174">
                  <c:v>919: J. 08-07h</c:v>
                </c:pt>
                <c:pt idx="175">
                  <c:v>920: J. 08-08h</c:v>
                </c:pt>
                <c:pt idx="176">
                  <c:v>921: J. 08-09h</c:v>
                </c:pt>
                <c:pt idx="177">
                  <c:v>922: J. 08-10h</c:v>
                </c:pt>
                <c:pt idx="178">
                  <c:v>923: J. 08-11h</c:v>
                </c:pt>
                <c:pt idx="179">
                  <c:v>924: J. 08-12h</c:v>
                </c:pt>
                <c:pt idx="180">
                  <c:v>925: J. 08-13h</c:v>
                </c:pt>
                <c:pt idx="181">
                  <c:v>926: J. 08-14h</c:v>
                </c:pt>
                <c:pt idx="182">
                  <c:v>927: J. 08-15h</c:v>
                </c:pt>
                <c:pt idx="183">
                  <c:v>928: J. 08-16h</c:v>
                </c:pt>
                <c:pt idx="184">
                  <c:v>929: J. 08-17h</c:v>
                </c:pt>
                <c:pt idx="185">
                  <c:v>930: J. 08-18h</c:v>
                </c:pt>
                <c:pt idx="186">
                  <c:v>931: J. 08-19h</c:v>
                </c:pt>
                <c:pt idx="187">
                  <c:v>932: J. 08-20h</c:v>
                </c:pt>
                <c:pt idx="188">
                  <c:v>933: J. 08-21h</c:v>
                </c:pt>
                <c:pt idx="189">
                  <c:v>934: J. 08-22h</c:v>
                </c:pt>
                <c:pt idx="190">
                  <c:v>935: J. 08-23h</c:v>
                </c:pt>
                <c:pt idx="191">
                  <c:v>936: J. 08-24h</c:v>
                </c:pt>
                <c:pt idx="192">
                  <c:v>937: V. 09-01h</c:v>
                </c:pt>
                <c:pt idx="193">
                  <c:v>938: V. 09-02h</c:v>
                </c:pt>
                <c:pt idx="194">
                  <c:v>939: V. 09-03h</c:v>
                </c:pt>
                <c:pt idx="195">
                  <c:v>940: V. 09-04h</c:v>
                </c:pt>
                <c:pt idx="196">
                  <c:v>941: V. 09-05h</c:v>
                </c:pt>
                <c:pt idx="197">
                  <c:v>942: V. 09-06h</c:v>
                </c:pt>
                <c:pt idx="198">
                  <c:v>943: V. 09-07h</c:v>
                </c:pt>
                <c:pt idx="199">
                  <c:v>944: V. 09-08h</c:v>
                </c:pt>
                <c:pt idx="200">
                  <c:v>945: V. 09-09h</c:v>
                </c:pt>
                <c:pt idx="201">
                  <c:v>946: V. 09-10h</c:v>
                </c:pt>
                <c:pt idx="202">
                  <c:v>947: V. 09-11h</c:v>
                </c:pt>
                <c:pt idx="203">
                  <c:v>948: V. 09-12h</c:v>
                </c:pt>
                <c:pt idx="204">
                  <c:v>949: V. 09-13h</c:v>
                </c:pt>
                <c:pt idx="205">
                  <c:v>950: V. 09-14h</c:v>
                </c:pt>
                <c:pt idx="206">
                  <c:v>951: V. 09-15h</c:v>
                </c:pt>
                <c:pt idx="207">
                  <c:v>952: V. 09-16h</c:v>
                </c:pt>
                <c:pt idx="208">
                  <c:v>953: V. 09-17h</c:v>
                </c:pt>
                <c:pt idx="209">
                  <c:v>954: V. 09-18h</c:v>
                </c:pt>
                <c:pt idx="210">
                  <c:v>955: V. 09-19h</c:v>
                </c:pt>
                <c:pt idx="211">
                  <c:v>956: V. 09-20h</c:v>
                </c:pt>
                <c:pt idx="212">
                  <c:v>957: V. 09-21h</c:v>
                </c:pt>
                <c:pt idx="213">
                  <c:v>958: V. 09-22h</c:v>
                </c:pt>
                <c:pt idx="214">
                  <c:v>959: V. 09-23h</c:v>
                </c:pt>
                <c:pt idx="215">
                  <c:v>960: V. 09-24h</c:v>
                </c:pt>
                <c:pt idx="216">
                  <c:v>961: S. 10-01h</c:v>
                </c:pt>
                <c:pt idx="217">
                  <c:v>962: S. 10-02h</c:v>
                </c:pt>
                <c:pt idx="218">
                  <c:v>963: S. 10-03h</c:v>
                </c:pt>
                <c:pt idx="219">
                  <c:v>964: S. 10-04h</c:v>
                </c:pt>
                <c:pt idx="220">
                  <c:v>965: S. 10-05h</c:v>
                </c:pt>
                <c:pt idx="221">
                  <c:v>966: S. 10-06h</c:v>
                </c:pt>
                <c:pt idx="222">
                  <c:v>967: S. 10-07h</c:v>
                </c:pt>
                <c:pt idx="223">
                  <c:v>968: S. 10-08h</c:v>
                </c:pt>
                <c:pt idx="224">
                  <c:v>969: S. 10-09h</c:v>
                </c:pt>
                <c:pt idx="225">
                  <c:v>970: S. 10-10h</c:v>
                </c:pt>
                <c:pt idx="226">
                  <c:v>971: S. 10-11h</c:v>
                </c:pt>
                <c:pt idx="227">
                  <c:v>972: S. 10-12h</c:v>
                </c:pt>
                <c:pt idx="228">
                  <c:v>973: S. 10-13h</c:v>
                </c:pt>
                <c:pt idx="229">
                  <c:v>974: S. 10-14h</c:v>
                </c:pt>
                <c:pt idx="230">
                  <c:v>975: S. 10-15h</c:v>
                </c:pt>
                <c:pt idx="231">
                  <c:v>976: S. 10-16h</c:v>
                </c:pt>
                <c:pt idx="232">
                  <c:v>977: S. 10-17h</c:v>
                </c:pt>
                <c:pt idx="233">
                  <c:v>978: S. 10-18h</c:v>
                </c:pt>
                <c:pt idx="234">
                  <c:v>979: S. 10-19h</c:v>
                </c:pt>
                <c:pt idx="235">
                  <c:v>980: S. 10-20h</c:v>
                </c:pt>
                <c:pt idx="236">
                  <c:v>981: S. 10-21h</c:v>
                </c:pt>
                <c:pt idx="237">
                  <c:v>982: S. 10-22h</c:v>
                </c:pt>
                <c:pt idx="238">
                  <c:v>983: S. 10-23h</c:v>
                </c:pt>
                <c:pt idx="239">
                  <c:v>984: S. 10-24h</c:v>
                </c:pt>
                <c:pt idx="240">
                  <c:v>985: D. 11-01h</c:v>
                </c:pt>
                <c:pt idx="241">
                  <c:v>986: D. 11-02h</c:v>
                </c:pt>
                <c:pt idx="242">
                  <c:v>987: D. 11-03h</c:v>
                </c:pt>
                <c:pt idx="243">
                  <c:v>988: D. 11-04h</c:v>
                </c:pt>
                <c:pt idx="244">
                  <c:v>989: D. 11-05h</c:v>
                </c:pt>
                <c:pt idx="245">
                  <c:v>990: D. 11-06h</c:v>
                </c:pt>
                <c:pt idx="246">
                  <c:v>991: D. 11-07h</c:v>
                </c:pt>
                <c:pt idx="247">
                  <c:v>992: D. 11-08h</c:v>
                </c:pt>
                <c:pt idx="248">
                  <c:v>993: D. 11-09h</c:v>
                </c:pt>
                <c:pt idx="249">
                  <c:v>994: D. 11-10h</c:v>
                </c:pt>
                <c:pt idx="250">
                  <c:v>995: D. 11-11h</c:v>
                </c:pt>
                <c:pt idx="251">
                  <c:v>996: D. 11-12h</c:v>
                </c:pt>
                <c:pt idx="252">
                  <c:v>997: D. 11-13h</c:v>
                </c:pt>
                <c:pt idx="253">
                  <c:v>998: D. 11-14h</c:v>
                </c:pt>
                <c:pt idx="254">
                  <c:v>999: D. 11-15h</c:v>
                </c:pt>
                <c:pt idx="255">
                  <c:v>1000: D. 11-16h</c:v>
                </c:pt>
                <c:pt idx="256">
                  <c:v>1001: D. 11-17h</c:v>
                </c:pt>
                <c:pt idx="257">
                  <c:v>1002: D. 11-18h</c:v>
                </c:pt>
                <c:pt idx="258">
                  <c:v>1003: D. 11-19h</c:v>
                </c:pt>
                <c:pt idx="259">
                  <c:v>1004: D. 11-20h</c:v>
                </c:pt>
                <c:pt idx="260">
                  <c:v>1005: D. 11-21h</c:v>
                </c:pt>
                <c:pt idx="261">
                  <c:v>1006: D. 11-22h</c:v>
                </c:pt>
                <c:pt idx="262">
                  <c:v>1007: D. 11-23h</c:v>
                </c:pt>
                <c:pt idx="263">
                  <c:v>1008: D. 11-24h</c:v>
                </c:pt>
                <c:pt idx="264">
                  <c:v>1009: L. 12-01h</c:v>
                </c:pt>
                <c:pt idx="265">
                  <c:v>1010: L. 12-02h</c:v>
                </c:pt>
                <c:pt idx="266">
                  <c:v>1011: L. 12-03h</c:v>
                </c:pt>
                <c:pt idx="267">
                  <c:v>1012: L. 12-04h</c:v>
                </c:pt>
                <c:pt idx="268">
                  <c:v>1013: L. 12-05h</c:v>
                </c:pt>
                <c:pt idx="269">
                  <c:v>1014: L. 12-06h</c:v>
                </c:pt>
                <c:pt idx="270">
                  <c:v>1015: L. 12-07h</c:v>
                </c:pt>
                <c:pt idx="271">
                  <c:v>1016: L. 12-08h</c:v>
                </c:pt>
                <c:pt idx="272">
                  <c:v>1017: L. 12-09h</c:v>
                </c:pt>
                <c:pt idx="273">
                  <c:v>1018: L. 12-10h</c:v>
                </c:pt>
                <c:pt idx="274">
                  <c:v>1019: L. 12-11h</c:v>
                </c:pt>
                <c:pt idx="275">
                  <c:v>1020: L. 12-12h</c:v>
                </c:pt>
                <c:pt idx="276">
                  <c:v>1021: L. 12-13h</c:v>
                </c:pt>
                <c:pt idx="277">
                  <c:v>1022: L. 12-14h</c:v>
                </c:pt>
                <c:pt idx="278">
                  <c:v>1023: L. 12-15h</c:v>
                </c:pt>
                <c:pt idx="279">
                  <c:v>1024: L. 12-16h</c:v>
                </c:pt>
                <c:pt idx="280">
                  <c:v>1025: L. 12-17h</c:v>
                </c:pt>
                <c:pt idx="281">
                  <c:v>1026: L. 12-18h</c:v>
                </c:pt>
                <c:pt idx="282">
                  <c:v>1027: L. 12-19h</c:v>
                </c:pt>
                <c:pt idx="283">
                  <c:v>1028: L. 12-20h</c:v>
                </c:pt>
                <c:pt idx="284">
                  <c:v>1029: L. 12-21h</c:v>
                </c:pt>
                <c:pt idx="285">
                  <c:v>1030: L. 12-22h</c:v>
                </c:pt>
                <c:pt idx="286">
                  <c:v>1031: L. 12-23h</c:v>
                </c:pt>
                <c:pt idx="287">
                  <c:v>1032: L. 12-24h</c:v>
                </c:pt>
                <c:pt idx="288">
                  <c:v>1033: M. 13-01h</c:v>
                </c:pt>
                <c:pt idx="289">
                  <c:v>1034: M. 13-02h</c:v>
                </c:pt>
                <c:pt idx="290">
                  <c:v>1035: M. 13-03h</c:v>
                </c:pt>
                <c:pt idx="291">
                  <c:v>1036: M. 13-04h</c:v>
                </c:pt>
                <c:pt idx="292">
                  <c:v>1037: M. 13-05h</c:v>
                </c:pt>
                <c:pt idx="293">
                  <c:v>1038: M. 13-06h</c:v>
                </c:pt>
                <c:pt idx="294">
                  <c:v>1039: M. 13-07h</c:v>
                </c:pt>
                <c:pt idx="295">
                  <c:v>1040: M. 13-08h</c:v>
                </c:pt>
                <c:pt idx="296">
                  <c:v>1041: M. 13-09h</c:v>
                </c:pt>
                <c:pt idx="297">
                  <c:v>1042: M. 13-10h</c:v>
                </c:pt>
                <c:pt idx="298">
                  <c:v>1043: M. 13-11h</c:v>
                </c:pt>
                <c:pt idx="299">
                  <c:v>1044: M. 13-12h</c:v>
                </c:pt>
                <c:pt idx="300">
                  <c:v>1045: M. 13-13h</c:v>
                </c:pt>
                <c:pt idx="301">
                  <c:v>1046: M. 13-14h</c:v>
                </c:pt>
                <c:pt idx="302">
                  <c:v>1047: M. 13-15h</c:v>
                </c:pt>
                <c:pt idx="303">
                  <c:v>1048: M. 13-16h</c:v>
                </c:pt>
                <c:pt idx="304">
                  <c:v>1049: M. 13-17h</c:v>
                </c:pt>
                <c:pt idx="305">
                  <c:v>1050: M. 13-18h</c:v>
                </c:pt>
                <c:pt idx="306">
                  <c:v>1051: M. 13-19h</c:v>
                </c:pt>
                <c:pt idx="307">
                  <c:v>1052: M. 13-20h</c:v>
                </c:pt>
                <c:pt idx="308">
                  <c:v>1053: M. 13-21h</c:v>
                </c:pt>
                <c:pt idx="309">
                  <c:v>1054: M. 13-22h</c:v>
                </c:pt>
                <c:pt idx="310">
                  <c:v>1055: M. 13-23h</c:v>
                </c:pt>
                <c:pt idx="311">
                  <c:v>1056: M. 13-24h</c:v>
                </c:pt>
                <c:pt idx="312">
                  <c:v>1057: M. 14-01h</c:v>
                </c:pt>
                <c:pt idx="313">
                  <c:v>1058: M. 14-02h</c:v>
                </c:pt>
                <c:pt idx="314">
                  <c:v>1059: M. 14-03h</c:v>
                </c:pt>
                <c:pt idx="315">
                  <c:v>1060: M. 14-04h</c:v>
                </c:pt>
                <c:pt idx="316">
                  <c:v>1061: M. 14-05h</c:v>
                </c:pt>
                <c:pt idx="317">
                  <c:v>1062: M. 14-06h</c:v>
                </c:pt>
                <c:pt idx="318">
                  <c:v>1063: M. 14-07h</c:v>
                </c:pt>
                <c:pt idx="319">
                  <c:v>1064: M. 14-08h</c:v>
                </c:pt>
                <c:pt idx="320">
                  <c:v>1065: M. 14-09h</c:v>
                </c:pt>
                <c:pt idx="321">
                  <c:v>1066: M. 14-10h</c:v>
                </c:pt>
                <c:pt idx="322">
                  <c:v>1067: M. 14-11h</c:v>
                </c:pt>
                <c:pt idx="323">
                  <c:v>1068: M. 14-12h</c:v>
                </c:pt>
                <c:pt idx="324">
                  <c:v>1069: M. 14-13h</c:v>
                </c:pt>
                <c:pt idx="325">
                  <c:v>1070: M. 14-14h</c:v>
                </c:pt>
                <c:pt idx="326">
                  <c:v>1071: M. 14-15h</c:v>
                </c:pt>
                <c:pt idx="327">
                  <c:v>1072: M. 14-16h</c:v>
                </c:pt>
                <c:pt idx="328">
                  <c:v>1073: M. 14-17h</c:v>
                </c:pt>
                <c:pt idx="329">
                  <c:v>1074: M. 14-18h</c:v>
                </c:pt>
                <c:pt idx="330">
                  <c:v>1075: M. 14-19h</c:v>
                </c:pt>
                <c:pt idx="331">
                  <c:v>1076: M. 14-20h</c:v>
                </c:pt>
                <c:pt idx="332">
                  <c:v>1077: M. 14-21h</c:v>
                </c:pt>
                <c:pt idx="333">
                  <c:v>1078: M. 14-22h</c:v>
                </c:pt>
                <c:pt idx="334">
                  <c:v>1079: M. 14-23h</c:v>
                </c:pt>
                <c:pt idx="335">
                  <c:v>1080: M. 14-24h</c:v>
                </c:pt>
                <c:pt idx="336">
                  <c:v>1081: J. 15-01h</c:v>
                </c:pt>
                <c:pt idx="337">
                  <c:v>1082: J. 15-02h</c:v>
                </c:pt>
                <c:pt idx="338">
                  <c:v>1083: J. 15-03h</c:v>
                </c:pt>
                <c:pt idx="339">
                  <c:v>1084: J. 15-04h</c:v>
                </c:pt>
                <c:pt idx="340">
                  <c:v>1085: J. 15-05h</c:v>
                </c:pt>
                <c:pt idx="341">
                  <c:v>1086: J. 15-06h</c:v>
                </c:pt>
                <c:pt idx="342">
                  <c:v>1087: J. 15-07h</c:v>
                </c:pt>
                <c:pt idx="343">
                  <c:v>1088: J. 15-08h</c:v>
                </c:pt>
                <c:pt idx="344">
                  <c:v>1089: J. 15-09h</c:v>
                </c:pt>
                <c:pt idx="345">
                  <c:v>1090: J. 15-10h</c:v>
                </c:pt>
                <c:pt idx="346">
                  <c:v>1091: J. 15-11h</c:v>
                </c:pt>
                <c:pt idx="347">
                  <c:v>1092: J. 15-12h</c:v>
                </c:pt>
                <c:pt idx="348">
                  <c:v>1093: J. 15-13h</c:v>
                </c:pt>
                <c:pt idx="349">
                  <c:v>1094: J. 15-14h</c:v>
                </c:pt>
                <c:pt idx="350">
                  <c:v>1095: J. 15-15h</c:v>
                </c:pt>
                <c:pt idx="351">
                  <c:v>1096: J. 15-16h</c:v>
                </c:pt>
                <c:pt idx="352">
                  <c:v>1097: J. 15-17h</c:v>
                </c:pt>
                <c:pt idx="353">
                  <c:v>1098: J. 15-18h</c:v>
                </c:pt>
                <c:pt idx="354">
                  <c:v>1099: J. 15-19h</c:v>
                </c:pt>
                <c:pt idx="355">
                  <c:v>1100: J. 15-20h</c:v>
                </c:pt>
                <c:pt idx="356">
                  <c:v>1101: J. 15-21h</c:v>
                </c:pt>
                <c:pt idx="357">
                  <c:v>1102: J. 15-22h</c:v>
                </c:pt>
                <c:pt idx="358">
                  <c:v>1103: J. 15-23h</c:v>
                </c:pt>
                <c:pt idx="359">
                  <c:v>1104: J. 15-24h</c:v>
                </c:pt>
                <c:pt idx="360">
                  <c:v>1105: V. 16-01h</c:v>
                </c:pt>
                <c:pt idx="361">
                  <c:v>1106: V. 16-02h</c:v>
                </c:pt>
                <c:pt idx="362">
                  <c:v>1107: V. 16-03h</c:v>
                </c:pt>
                <c:pt idx="363">
                  <c:v>1108: V. 16-04h</c:v>
                </c:pt>
                <c:pt idx="364">
                  <c:v>1109: V. 16-05h</c:v>
                </c:pt>
                <c:pt idx="365">
                  <c:v>1110: V. 16-06h</c:v>
                </c:pt>
                <c:pt idx="366">
                  <c:v>1111: V. 16-07h</c:v>
                </c:pt>
                <c:pt idx="367">
                  <c:v>1112: V. 16-08h</c:v>
                </c:pt>
                <c:pt idx="368">
                  <c:v>1113: V. 16-09h</c:v>
                </c:pt>
                <c:pt idx="369">
                  <c:v>1114: V. 16-10h</c:v>
                </c:pt>
                <c:pt idx="370">
                  <c:v>1115: V. 16-11h</c:v>
                </c:pt>
                <c:pt idx="371">
                  <c:v>1116: V. 16-12h</c:v>
                </c:pt>
                <c:pt idx="372">
                  <c:v>1117: V. 16-13h</c:v>
                </c:pt>
                <c:pt idx="373">
                  <c:v>1118: V. 16-14h</c:v>
                </c:pt>
                <c:pt idx="374">
                  <c:v>1119: V. 16-15h</c:v>
                </c:pt>
                <c:pt idx="375">
                  <c:v>1120: V. 16-16h</c:v>
                </c:pt>
                <c:pt idx="376">
                  <c:v>1121: V. 16-17h</c:v>
                </c:pt>
                <c:pt idx="377">
                  <c:v>1122: V. 16-18h</c:v>
                </c:pt>
                <c:pt idx="378">
                  <c:v>1123: V. 16-19h</c:v>
                </c:pt>
                <c:pt idx="379">
                  <c:v>1124: V. 16-20h</c:v>
                </c:pt>
                <c:pt idx="380">
                  <c:v>1125: V. 16-21h</c:v>
                </c:pt>
                <c:pt idx="381">
                  <c:v>1126: V. 16-22h</c:v>
                </c:pt>
                <c:pt idx="382">
                  <c:v>1127: V. 16-23h</c:v>
                </c:pt>
                <c:pt idx="383">
                  <c:v>1128: V. 16-24h</c:v>
                </c:pt>
                <c:pt idx="384">
                  <c:v>1129: S. 17-01h</c:v>
                </c:pt>
                <c:pt idx="385">
                  <c:v>1130: S. 17-02h</c:v>
                </c:pt>
                <c:pt idx="386">
                  <c:v>1131: S. 17-03h</c:v>
                </c:pt>
                <c:pt idx="387">
                  <c:v>1132: S. 17-04h</c:v>
                </c:pt>
                <c:pt idx="388">
                  <c:v>1133: S. 17-05h</c:v>
                </c:pt>
                <c:pt idx="389">
                  <c:v>1134: S. 17-06h</c:v>
                </c:pt>
                <c:pt idx="390">
                  <c:v>1135: S. 17-07h</c:v>
                </c:pt>
                <c:pt idx="391">
                  <c:v>1136: S. 17-08h</c:v>
                </c:pt>
                <c:pt idx="392">
                  <c:v>1137: S. 17-09h</c:v>
                </c:pt>
                <c:pt idx="393">
                  <c:v>1138: S. 17-10h</c:v>
                </c:pt>
                <c:pt idx="394">
                  <c:v>1139: S. 17-11h</c:v>
                </c:pt>
                <c:pt idx="395">
                  <c:v>1140: S. 17-12h</c:v>
                </c:pt>
                <c:pt idx="396">
                  <c:v>1141: S. 17-13h</c:v>
                </c:pt>
                <c:pt idx="397">
                  <c:v>1142: S. 17-14h</c:v>
                </c:pt>
                <c:pt idx="398">
                  <c:v>1143: S. 17-15h</c:v>
                </c:pt>
                <c:pt idx="399">
                  <c:v>1144: S. 17-16h</c:v>
                </c:pt>
                <c:pt idx="400">
                  <c:v>1145: S. 17-17h</c:v>
                </c:pt>
                <c:pt idx="401">
                  <c:v>1146: S. 17-18h</c:v>
                </c:pt>
                <c:pt idx="402">
                  <c:v>1147: S. 17-19h</c:v>
                </c:pt>
                <c:pt idx="403">
                  <c:v>1148: S. 17-20h</c:v>
                </c:pt>
                <c:pt idx="404">
                  <c:v>1149: S. 17-21h</c:v>
                </c:pt>
                <c:pt idx="405">
                  <c:v>1150: S. 17-22h</c:v>
                </c:pt>
                <c:pt idx="406">
                  <c:v>1151: S. 17-23h</c:v>
                </c:pt>
                <c:pt idx="407">
                  <c:v>1152: S. 17-24h</c:v>
                </c:pt>
                <c:pt idx="408">
                  <c:v>1153: D. 18-01h</c:v>
                </c:pt>
                <c:pt idx="409">
                  <c:v>1154: D. 18-02h</c:v>
                </c:pt>
                <c:pt idx="410">
                  <c:v>1155: D. 18-03h</c:v>
                </c:pt>
                <c:pt idx="411">
                  <c:v>1156: D. 18-04h</c:v>
                </c:pt>
                <c:pt idx="412">
                  <c:v>1157: D. 18-05h</c:v>
                </c:pt>
                <c:pt idx="413">
                  <c:v>1158: D. 18-06h</c:v>
                </c:pt>
                <c:pt idx="414">
                  <c:v>1159: D. 18-07h</c:v>
                </c:pt>
                <c:pt idx="415">
                  <c:v>1160: D. 18-08h</c:v>
                </c:pt>
                <c:pt idx="416">
                  <c:v>1161: D. 18-09h</c:v>
                </c:pt>
                <c:pt idx="417">
                  <c:v>1162: D. 18-10h</c:v>
                </c:pt>
                <c:pt idx="418">
                  <c:v>1163: D. 18-11h</c:v>
                </c:pt>
                <c:pt idx="419">
                  <c:v>1164: D. 18-12h</c:v>
                </c:pt>
                <c:pt idx="420">
                  <c:v>1165: D. 18-13h</c:v>
                </c:pt>
                <c:pt idx="421">
                  <c:v>1166: D. 18-14h</c:v>
                </c:pt>
                <c:pt idx="422">
                  <c:v>1167: D. 18-15h</c:v>
                </c:pt>
                <c:pt idx="423">
                  <c:v>1168: D. 18-16h</c:v>
                </c:pt>
                <c:pt idx="424">
                  <c:v>1169: D. 18-17h</c:v>
                </c:pt>
                <c:pt idx="425">
                  <c:v>1170: D. 18-18h</c:v>
                </c:pt>
                <c:pt idx="426">
                  <c:v>1171: D. 18-19h</c:v>
                </c:pt>
                <c:pt idx="427">
                  <c:v>1172: D. 18-20h</c:v>
                </c:pt>
                <c:pt idx="428">
                  <c:v>1173: D. 18-21h</c:v>
                </c:pt>
                <c:pt idx="429">
                  <c:v>1174: D. 18-22h</c:v>
                </c:pt>
                <c:pt idx="430">
                  <c:v>1175: D. 18-23h</c:v>
                </c:pt>
                <c:pt idx="431">
                  <c:v>1176: D. 18-24h</c:v>
                </c:pt>
                <c:pt idx="432">
                  <c:v>1177: L. 19-01h</c:v>
                </c:pt>
                <c:pt idx="433">
                  <c:v>1178: L. 19-02h</c:v>
                </c:pt>
                <c:pt idx="434">
                  <c:v>1179: L. 19-03h</c:v>
                </c:pt>
                <c:pt idx="435">
                  <c:v>1180: L. 19-04h</c:v>
                </c:pt>
                <c:pt idx="436">
                  <c:v>1181: L. 19-05h</c:v>
                </c:pt>
                <c:pt idx="437">
                  <c:v>1182: L. 19-06h</c:v>
                </c:pt>
                <c:pt idx="438">
                  <c:v>1183: L. 19-07h</c:v>
                </c:pt>
                <c:pt idx="439">
                  <c:v>1184: L. 19-08h</c:v>
                </c:pt>
                <c:pt idx="440">
                  <c:v>1185: L. 19-09h</c:v>
                </c:pt>
                <c:pt idx="441">
                  <c:v>1186: L. 19-10h</c:v>
                </c:pt>
                <c:pt idx="442">
                  <c:v>1187: L. 19-11h</c:v>
                </c:pt>
                <c:pt idx="443">
                  <c:v>1188: L. 19-12h</c:v>
                </c:pt>
                <c:pt idx="444">
                  <c:v>1189: L. 19-13h</c:v>
                </c:pt>
                <c:pt idx="445">
                  <c:v>1190: L. 19-14h</c:v>
                </c:pt>
                <c:pt idx="446">
                  <c:v>1191: L. 19-15h</c:v>
                </c:pt>
                <c:pt idx="447">
                  <c:v>1192: L. 19-16h</c:v>
                </c:pt>
                <c:pt idx="448">
                  <c:v>1193: L. 19-17h</c:v>
                </c:pt>
                <c:pt idx="449">
                  <c:v>1194: L. 19-18h</c:v>
                </c:pt>
                <c:pt idx="450">
                  <c:v>1195: L. 19-19h</c:v>
                </c:pt>
                <c:pt idx="451">
                  <c:v>1196: L. 19-20h</c:v>
                </c:pt>
                <c:pt idx="452">
                  <c:v>1197: L. 19-21h</c:v>
                </c:pt>
                <c:pt idx="453">
                  <c:v>1198: L. 19-22h</c:v>
                </c:pt>
                <c:pt idx="454">
                  <c:v>1199: L. 19-23h</c:v>
                </c:pt>
                <c:pt idx="455">
                  <c:v>1200: L. 19-24h</c:v>
                </c:pt>
                <c:pt idx="456">
                  <c:v>1201: M. 20-01h</c:v>
                </c:pt>
                <c:pt idx="457">
                  <c:v>1202: M. 20-02h</c:v>
                </c:pt>
                <c:pt idx="458">
                  <c:v>1203: M. 20-03h</c:v>
                </c:pt>
                <c:pt idx="459">
                  <c:v>1204: M. 20-04h</c:v>
                </c:pt>
                <c:pt idx="460">
                  <c:v>1205: M. 20-05h</c:v>
                </c:pt>
                <c:pt idx="461">
                  <c:v>1206: M. 20-06h</c:v>
                </c:pt>
                <c:pt idx="462">
                  <c:v>1207: M. 20-07h</c:v>
                </c:pt>
                <c:pt idx="463">
                  <c:v>1208: M. 20-08h</c:v>
                </c:pt>
                <c:pt idx="464">
                  <c:v>1209: M. 20-09h</c:v>
                </c:pt>
                <c:pt idx="465">
                  <c:v>1210: M. 20-10h</c:v>
                </c:pt>
                <c:pt idx="466">
                  <c:v>1211: M. 20-11h</c:v>
                </c:pt>
                <c:pt idx="467">
                  <c:v>1212: M. 20-12h</c:v>
                </c:pt>
                <c:pt idx="468">
                  <c:v>1213: M. 20-13h</c:v>
                </c:pt>
                <c:pt idx="469">
                  <c:v>1214: M. 20-14h</c:v>
                </c:pt>
                <c:pt idx="470">
                  <c:v>1215: M. 20-15h</c:v>
                </c:pt>
                <c:pt idx="471">
                  <c:v>1216: M. 20-16h</c:v>
                </c:pt>
                <c:pt idx="472">
                  <c:v>1217: M. 20-17h</c:v>
                </c:pt>
                <c:pt idx="473">
                  <c:v>1218: M. 20-18h</c:v>
                </c:pt>
                <c:pt idx="474">
                  <c:v>1219: M. 20-19h</c:v>
                </c:pt>
                <c:pt idx="475">
                  <c:v>1220: M. 20-20h</c:v>
                </c:pt>
                <c:pt idx="476">
                  <c:v>1221: M. 20-21h</c:v>
                </c:pt>
                <c:pt idx="477">
                  <c:v>1222: M. 20-22h</c:v>
                </c:pt>
                <c:pt idx="478">
                  <c:v>1223: M. 20-23h</c:v>
                </c:pt>
                <c:pt idx="479">
                  <c:v>1224: M. 20-24h</c:v>
                </c:pt>
                <c:pt idx="480">
                  <c:v>1225: M. 21-01h</c:v>
                </c:pt>
                <c:pt idx="481">
                  <c:v>1226: M. 21-02h</c:v>
                </c:pt>
                <c:pt idx="482">
                  <c:v>1227: M. 21-03h</c:v>
                </c:pt>
                <c:pt idx="483">
                  <c:v>1228: M. 21-04h</c:v>
                </c:pt>
                <c:pt idx="484">
                  <c:v>1229: M. 21-05h</c:v>
                </c:pt>
                <c:pt idx="485">
                  <c:v>1230: M. 21-06h</c:v>
                </c:pt>
                <c:pt idx="486">
                  <c:v>1231: M. 21-07h</c:v>
                </c:pt>
                <c:pt idx="487">
                  <c:v>1232: M. 21-08h</c:v>
                </c:pt>
                <c:pt idx="488">
                  <c:v>1233: M. 21-09h</c:v>
                </c:pt>
                <c:pt idx="489">
                  <c:v>1234: M. 21-10h</c:v>
                </c:pt>
                <c:pt idx="490">
                  <c:v>1235: M. 21-11h</c:v>
                </c:pt>
                <c:pt idx="491">
                  <c:v>1236: M. 21-12h</c:v>
                </c:pt>
                <c:pt idx="492">
                  <c:v>1237: M. 21-13h</c:v>
                </c:pt>
                <c:pt idx="493">
                  <c:v>1238: M. 21-14h</c:v>
                </c:pt>
                <c:pt idx="494">
                  <c:v>1239: M. 21-15h</c:v>
                </c:pt>
                <c:pt idx="495">
                  <c:v>1240: M. 21-16h</c:v>
                </c:pt>
                <c:pt idx="496">
                  <c:v>1241: M. 21-17h</c:v>
                </c:pt>
                <c:pt idx="497">
                  <c:v>1242: M. 21-18h</c:v>
                </c:pt>
                <c:pt idx="498">
                  <c:v>1243: M. 21-19h</c:v>
                </c:pt>
                <c:pt idx="499">
                  <c:v>1244: M. 21-20h</c:v>
                </c:pt>
                <c:pt idx="500">
                  <c:v>1245: M. 21-21h</c:v>
                </c:pt>
                <c:pt idx="501">
                  <c:v>1246: M. 21-22h</c:v>
                </c:pt>
                <c:pt idx="502">
                  <c:v>1247: M. 21-23h</c:v>
                </c:pt>
                <c:pt idx="503">
                  <c:v>1248: M. 21-24h</c:v>
                </c:pt>
                <c:pt idx="504">
                  <c:v>1249: J. 22-01h</c:v>
                </c:pt>
                <c:pt idx="505">
                  <c:v>1250: J. 22-02h</c:v>
                </c:pt>
                <c:pt idx="506">
                  <c:v>1251: J. 22-03h</c:v>
                </c:pt>
                <c:pt idx="507">
                  <c:v>1252: J. 22-04h</c:v>
                </c:pt>
                <c:pt idx="508">
                  <c:v>1253: J. 22-05h</c:v>
                </c:pt>
                <c:pt idx="509">
                  <c:v>1254: J. 22-06h</c:v>
                </c:pt>
                <c:pt idx="510">
                  <c:v>1255: J. 22-07h</c:v>
                </c:pt>
                <c:pt idx="511">
                  <c:v>1256: J. 22-08h</c:v>
                </c:pt>
                <c:pt idx="512">
                  <c:v>1257: J. 22-09h</c:v>
                </c:pt>
                <c:pt idx="513">
                  <c:v>1258: J. 22-10h</c:v>
                </c:pt>
                <c:pt idx="514">
                  <c:v>1259: J. 22-11h</c:v>
                </c:pt>
                <c:pt idx="515">
                  <c:v>1260: J. 22-12h</c:v>
                </c:pt>
                <c:pt idx="516">
                  <c:v>1261: J. 22-13h</c:v>
                </c:pt>
                <c:pt idx="517">
                  <c:v>1262: J. 22-14h</c:v>
                </c:pt>
                <c:pt idx="518">
                  <c:v>1263: J. 22-15h</c:v>
                </c:pt>
                <c:pt idx="519">
                  <c:v>1264: J. 22-16h</c:v>
                </c:pt>
                <c:pt idx="520">
                  <c:v>1265: J. 22-17h</c:v>
                </c:pt>
                <c:pt idx="521">
                  <c:v>1266: J. 22-18h</c:v>
                </c:pt>
                <c:pt idx="522">
                  <c:v>1267: J. 22-19h</c:v>
                </c:pt>
                <c:pt idx="523">
                  <c:v>1268: J. 22-20h</c:v>
                </c:pt>
                <c:pt idx="524">
                  <c:v>1269: J. 22-21h</c:v>
                </c:pt>
                <c:pt idx="525">
                  <c:v>1270: J. 22-22h</c:v>
                </c:pt>
                <c:pt idx="526">
                  <c:v>1271: J. 22-23h</c:v>
                </c:pt>
                <c:pt idx="527">
                  <c:v>1272: J. 22-24h</c:v>
                </c:pt>
                <c:pt idx="528">
                  <c:v>1273: V. 23-01h</c:v>
                </c:pt>
                <c:pt idx="529">
                  <c:v>1274: V. 23-02h</c:v>
                </c:pt>
                <c:pt idx="530">
                  <c:v>1275: V. 23-03h</c:v>
                </c:pt>
                <c:pt idx="531">
                  <c:v>1276: V. 23-04h</c:v>
                </c:pt>
                <c:pt idx="532">
                  <c:v>1277: V. 23-05h</c:v>
                </c:pt>
                <c:pt idx="533">
                  <c:v>1278: V. 23-06h</c:v>
                </c:pt>
                <c:pt idx="534">
                  <c:v>1279: V. 23-07h</c:v>
                </c:pt>
                <c:pt idx="535">
                  <c:v>1280: V. 23-08h</c:v>
                </c:pt>
                <c:pt idx="536">
                  <c:v>1281: V. 23-09h</c:v>
                </c:pt>
                <c:pt idx="537">
                  <c:v>1282: V. 23-10h</c:v>
                </c:pt>
                <c:pt idx="538">
                  <c:v>1283: V. 23-11h</c:v>
                </c:pt>
                <c:pt idx="539">
                  <c:v>1284: V. 23-12h</c:v>
                </c:pt>
                <c:pt idx="540">
                  <c:v>1285: V. 23-13h</c:v>
                </c:pt>
                <c:pt idx="541">
                  <c:v>1286: V. 23-14h</c:v>
                </c:pt>
                <c:pt idx="542">
                  <c:v>1287: V. 23-15h</c:v>
                </c:pt>
                <c:pt idx="543">
                  <c:v>1288: V. 23-16h</c:v>
                </c:pt>
                <c:pt idx="544">
                  <c:v>1289: V. 23-17h</c:v>
                </c:pt>
                <c:pt idx="545">
                  <c:v>1290: V. 23-18h</c:v>
                </c:pt>
                <c:pt idx="546">
                  <c:v>1291: V. 23-19h</c:v>
                </c:pt>
                <c:pt idx="547">
                  <c:v>1292: V. 23-20h</c:v>
                </c:pt>
                <c:pt idx="548">
                  <c:v>1293: V. 23-21h</c:v>
                </c:pt>
                <c:pt idx="549">
                  <c:v>1294: V. 23-22h</c:v>
                </c:pt>
                <c:pt idx="550">
                  <c:v>1295: V. 23-23h</c:v>
                </c:pt>
                <c:pt idx="551">
                  <c:v>1296: V. 23-24h</c:v>
                </c:pt>
                <c:pt idx="552">
                  <c:v>1297: S. 24-01h</c:v>
                </c:pt>
                <c:pt idx="553">
                  <c:v>1298: S. 24-02h</c:v>
                </c:pt>
                <c:pt idx="554">
                  <c:v>1299: S. 24-03h</c:v>
                </c:pt>
                <c:pt idx="555">
                  <c:v>1300: S. 24-04h</c:v>
                </c:pt>
                <c:pt idx="556">
                  <c:v>1301: S. 24-05h</c:v>
                </c:pt>
                <c:pt idx="557">
                  <c:v>1302: S. 24-06h</c:v>
                </c:pt>
                <c:pt idx="558">
                  <c:v>1303: S. 24-07h</c:v>
                </c:pt>
                <c:pt idx="559">
                  <c:v>1304: S. 24-08h</c:v>
                </c:pt>
                <c:pt idx="560">
                  <c:v>1305: S. 24-09h</c:v>
                </c:pt>
                <c:pt idx="561">
                  <c:v>1306: S. 24-10h</c:v>
                </c:pt>
                <c:pt idx="562">
                  <c:v>1307: S. 24-11h</c:v>
                </c:pt>
                <c:pt idx="563">
                  <c:v>1308: S. 24-12h</c:v>
                </c:pt>
                <c:pt idx="564">
                  <c:v>1309: S. 24-13h</c:v>
                </c:pt>
                <c:pt idx="565">
                  <c:v>1310: S. 24-14h</c:v>
                </c:pt>
                <c:pt idx="566">
                  <c:v>1311: S. 24-15h</c:v>
                </c:pt>
                <c:pt idx="567">
                  <c:v>1312: S. 24-16h</c:v>
                </c:pt>
                <c:pt idx="568">
                  <c:v>1313: S. 24-17h</c:v>
                </c:pt>
                <c:pt idx="569">
                  <c:v>1314: S. 24-18h</c:v>
                </c:pt>
                <c:pt idx="570">
                  <c:v>1315: S. 24-19h</c:v>
                </c:pt>
                <c:pt idx="571">
                  <c:v>1316: S. 24-20h</c:v>
                </c:pt>
                <c:pt idx="572">
                  <c:v>1317: S. 24-21h</c:v>
                </c:pt>
                <c:pt idx="573">
                  <c:v>1318: S. 24-22h</c:v>
                </c:pt>
                <c:pt idx="574">
                  <c:v>1319: S. 24-23h</c:v>
                </c:pt>
                <c:pt idx="575">
                  <c:v>1320: S. 24-24h</c:v>
                </c:pt>
                <c:pt idx="576">
                  <c:v>1321: D. 25-01h</c:v>
                </c:pt>
                <c:pt idx="577">
                  <c:v>1322: D. 25-02h</c:v>
                </c:pt>
                <c:pt idx="578">
                  <c:v>1323: D. 25-03h</c:v>
                </c:pt>
                <c:pt idx="579">
                  <c:v>1324: D. 25-04h</c:v>
                </c:pt>
                <c:pt idx="580">
                  <c:v>1325: D. 25-05h</c:v>
                </c:pt>
                <c:pt idx="581">
                  <c:v>1326: D. 25-06h</c:v>
                </c:pt>
                <c:pt idx="582">
                  <c:v>1327: D. 25-07h</c:v>
                </c:pt>
                <c:pt idx="583">
                  <c:v>1328: D. 25-08h</c:v>
                </c:pt>
                <c:pt idx="584">
                  <c:v>1329: D. 25-09h</c:v>
                </c:pt>
                <c:pt idx="585">
                  <c:v>1330: D. 25-10h</c:v>
                </c:pt>
                <c:pt idx="586">
                  <c:v>1331: D. 25-11h</c:v>
                </c:pt>
                <c:pt idx="587">
                  <c:v>1332: D. 25-12h</c:v>
                </c:pt>
                <c:pt idx="588">
                  <c:v>1333: D. 25-13h</c:v>
                </c:pt>
                <c:pt idx="589">
                  <c:v>1334: D. 25-14h</c:v>
                </c:pt>
                <c:pt idx="590">
                  <c:v>1335: D. 25-15h</c:v>
                </c:pt>
                <c:pt idx="591">
                  <c:v>1336: D. 25-16h</c:v>
                </c:pt>
                <c:pt idx="592">
                  <c:v>1337: D. 25-17h</c:v>
                </c:pt>
                <c:pt idx="593">
                  <c:v>1338: D. 25-18h</c:v>
                </c:pt>
                <c:pt idx="594">
                  <c:v>1339: D. 25-19h</c:v>
                </c:pt>
                <c:pt idx="595">
                  <c:v>1340: D. 25-20h</c:v>
                </c:pt>
                <c:pt idx="596">
                  <c:v>1341: D. 25-21h</c:v>
                </c:pt>
                <c:pt idx="597">
                  <c:v>1342: D. 25-22h</c:v>
                </c:pt>
                <c:pt idx="598">
                  <c:v>1343: D. 25-23h</c:v>
                </c:pt>
                <c:pt idx="599">
                  <c:v>1344: D. 25-24h</c:v>
                </c:pt>
                <c:pt idx="600">
                  <c:v>1345: L. 26-01h</c:v>
                </c:pt>
                <c:pt idx="601">
                  <c:v>1346: L. 26-02h</c:v>
                </c:pt>
                <c:pt idx="602">
                  <c:v>1347: L. 26-03h</c:v>
                </c:pt>
                <c:pt idx="603">
                  <c:v>1348: L. 26-04h</c:v>
                </c:pt>
                <c:pt idx="604">
                  <c:v>1349: L. 26-05h</c:v>
                </c:pt>
                <c:pt idx="605">
                  <c:v>1350: L. 26-06h</c:v>
                </c:pt>
                <c:pt idx="606">
                  <c:v>1351: L. 26-07h</c:v>
                </c:pt>
                <c:pt idx="607">
                  <c:v>1352: L. 26-08h</c:v>
                </c:pt>
                <c:pt idx="608">
                  <c:v>1353: L. 26-09h</c:v>
                </c:pt>
                <c:pt idx="609">
                  <c:v>1354: L. 26-10h</c:v>
                </c:pt>
                <c:pt idx="610">
                  <c:v>1355: L. 26-11h</c:v>
                </c:pt>
                <c:pt idx="611">
                  <c:v>1356: L. 26-12h</c:v>
                </c:pt>
                <c:pt idx="612">
                  <c:v>1357: L. 26-13h</c:v>
                </c:pt>
                <c:pt idx="613">
                  <c:v>1358: L. 26-14h</c:v>
                </c:pt>
                <c:pt idx="614">
                  <c:v>1359: L. 26-15h</c:v>
                </c:pt>
                <c:pt idx="615">
                  <c:v>1360: L. 26-16h</c:v>
                </c:pt>
                <c:pt idx="616">
                  <c:v>1361: L. 26-17h</c:v>
                </c:pt>
                <c:pt idx="617">
                  <c:v>1362: L. 26-18h</c:v>
                </c:pt>
                <c:pt idx="618">
                  <c:v>1363: L. 26-19h</c:v>
                </c:pt>
                <c:pt idx="619">
                  <c:v>1364: L. 26-20h</c:v>
                </c:pt>
                <c:pt idx="620">
                  <c:v>1365: L. 26-21h</c:v>
                </c:pt>
                <c:pt idx="621">
                  <c:v>1366: L. 26-22h</c:v>
                </c:pt>
                <c:pt idx="622">
                  <c:v>1367: L. 26-23h</c:v>
                </c:pt>
                <c:pt idx="623">
                  <c:v>1368: L. 26-24h</c:v>
                </c:pt>
                <c:pt idx="624">
                  <c:v>1369: M. 27-01h</c:v>
                </c:pt>
                <c:pt idx="625">
                  <c:v>1370: M. 27-02h</c:v>
                </c:pt>
                <c:pt idx="626">
                  <c:v>1371: M. 27-03h</c:v>
                </c:pt>
                <c:pt idx="627">
                  <c:v>1372: M. 27-04h</c:v>
                </c:pt>
                <c:pt idx="628">
                  <c:v>1373: M. 27-05h</c:v>
                </c:pt>
                <c:pt idx="629">
                  <c:v>1374: M. 27-06h</c:v>
                </c:pt>
                <c:pt idx="630">
                  <c:v>1375: M. 27-07h</c:v>
                </c:pt>
                <c:pt idx="631">
                  <c:v>1376: M. 27-08h</c:v>
                </c:pt>
                <c:pt idx="632">
                  <c:v>1377: M. 27-09h</c:v>
                </c:pt>
                <c:pt idx="633">
                  <c:v>1378: M. 27-10h</c:v>
                </c:pt>
                <c:pt idx="634">
                  <c:v>1379: M. 27-11h</c:v>
                </c:pt>
                <c:pt idx="635">
                  <c:v>1380: M. 27-12h</c:v>
                </c:pt>
                <c:pt idx="636">
                  <c:v>1381: M. 27-13h</c:v>
                </c:pt>
                <c:pt idx="637">
                  <c:v>1382: M. 27-14h</c:v>
                </c:pt>
                <c:pt idx="638">
                  <c:v>1383: M. 27-15h</c:v>
                </c:pt>
                <c:pt idx="639">
                  <c:v>1384: M. 27-16h</c:v>
                </c:pt>
                <c:pt idx="640">
                  <c:v>1385: M. 27-17h</c:v>
                </c:pt>
                <c:pt idx="641">
                  <c:v>1386: M. 27-18h</c:v>
                </c:pt>
                <c:pt idx="642">
                  <c:v>1387: M. 27-19h</c:v>
                </c:pt>
                <c:pt idx="643">
                  <c:v>1388: M. 27-20h</c:v>
                </c:pt>
                <c:pt idx="644">
                  <c:v>1389: M. 27-21h</c:v>
                </c:pt>
                <c:pt idx="645">
                  <c:v>1390: M. 27-22h</c:v>
                </c:pt>
                <c:pt idx="646">
                  <c:v>1391: M. 27-23h</c:v>
                </c:pt>
                <c:pt idx="647">
                  <c:v>1392: M. 27-24h</c:v>
                </c:pt>
                <c:pt idx="648">
                  <c:v>1393: M. 28-01h</c:v>
                </c:pt>
                <c:pt idx="649">
                  <c:v>1394: M. 28-02h</c:v>
                </c:pt>
                <c:pt idx="650">
                  <c:v>1395: M. 28-03h</c:v>
                </c:pt>
                <c:pt idx="651">
                  <c:v>1396: M. 28-04h</c:v>
                </c:pt>
                <c:pt idx="652">
                  <c:v>1397: M. 28-05h</c:v>
                </c:pt>
                <c:pt idx="653">
                  <c:v>1398: M. 28-06h</c:v>
                </c:pt>
                <c:pt idx="654">
                  <c:v>1399: M. 28-07h</c:v>
                </c:pt>
                <c:pt idx="655">
                  <c:v>1400: M. 28-08h</c:v>
                </c:pt>
                <c:pt idx="656">
                  <c:v>1401: M. 28-09h</c:v>
                </c:pt>
                <c:pt idx="657">
                  <c:v>1402: M. 28-10h</c:v>
                </c:pt>
                <c:pt idx="658">
                  <c:v>1403: M. 28-11h</c:v>
                </c:pt>
                <c:pt idx="659">
                  <c:v>1404: M. 28-12h</c:v>
                </c:pt>
                <c:pt idx="660">
                  <c:v>1405: M. 28-13h</c:v>
                </c:pt>
                <c:pt idx="661">
                  <c:v>1406: M. 28-14h</c:v>
                </c:pt>
                <c:pt idx="662">
                  <c:v>1407: M. 28-15h</c:v>
                </c:pt>
                <c:pt idx="663">
                  <c:v>1408: M. 28-16h</c:v>
                </c:pt>
                <c:pt idx="664">
                  <c:v>1409: M. 28-17h</c:v>
                </c:pt>
                <c:pt idx="665">
                  <c:v>1410: M. 28-18h</c:v>
                </c:pt>
                <c:pt idx="666">
                  <c:v>1411: M. 28-19h</c:v>
                </c:pt>
                <c:pt idx="667">
                  <c:v>1412: M. 28-20h</c:v>
                </c:pt>
                <c:pt idx="668">
                  <c:v>1413: M. 28-21h</c:v>
                </c:pt>
                <c:pt idx="669">
                  <c:v>1414: M. 28-22h</c:v>
                </c:pt>
                <c:pt idx="670">
                  <c:v>1415: M. 28-23h</c:v>
                </c:pt>
                <c:pt idx="671">
                  <c:v>1416: M. 28-24h</c:v>
                </c:pt>
              </c:strCache>
            </c:strRef>
          </c:cat>
          <c:val>
            <c:numRef>
              <c:f>Ifrane!$H$2:$H$673</c:f>
            </c:numRef>
          </c:val>
          <c:smooth val="0"/>
          <c:extLst>
            <c:ext xmlns:c16="http://schemas.microsoft.com/office/drawing/2014/chart" uri="{C3380CC4-5D6E-409C-BE32-E72D297353CC}">
              <c16:uniqueId val="{00000006-88C4-4323-8946-CD98E89E5332}"/>
            </c:ext>
          </c:extLst>
        </c:ser>
        <c:ser>
          <c:idx val="7"/>
          <c:order val="7"/>
          <c:tx>
            <c:strRef>
              <c:f>Ifrane!$I$1</c:f>
              <c:strCache>
                <c:ptCount val="1"/>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Ifrane!$A$2:$A$673</c:f>
              <c:strCache>
                <c:ptCount val="672"/>
                <c:pt idx="0">
                  <c:v>745: J. 01-01h</c:v>
                </c:pt>
                <c:pt idx="1">
                  <c:v>746: J. 01-02h</c:v>
                </c:pt>
                <c:pt idx="2">
                  <c:v>747: J. 01-03h</c:v>
                </c:pt>
                <c:pt idx="3">
                  <c:v>748: J. 01-04h</c:v>
                </c:pt>
                <c:pt idx="4">
                  <c:v>749: J. 01-05h</c:v>
                </c:pt>
                <c:pt idx="5">
                  <c:v>750: J. 01-06h</c:v>
                </c:pt>
                <c:pt idx="6">
                  <c:v>751: J. 01-07h</c:v>
                </c:pt>
                <c:pt idx="7">
                  <c:v>752: J. 01-08h</c:v>
                </c:pt>
                <c:pt idx="8">
                  <c:v>753: J. 01-09h</c:v>
                </c:pt>
                <c:pt idx="9">
                  <c:v>754: J. 01-10h</c:v>
                </c:pt>
                <c:pt idx="10">
                  <c:v>755: J. 01-11h</c:v>
                </c:pt>
                <c:pt idx="11">
                  <c:v>756: J. 01-12h</c:v>
                </c:pt>
                <c:pt idx="12">
                  <c:v>757: J. 01-13h</c:v>
                </c:pt>
                <c:pt idx="13">
                  <c:v>758: J. 01-14h</c:v>
                </c:pt>
                <c:pt idx="14">
                  <c:v>759: J. 01-15h</c:v>
                </c:pt>
                <c:pt idx="15">
                  <c:v>760: J. 01-16h</c:v>
                </c:pt>
                <c:pt idx="16">
                  <c:v>761: J. 01-17h</c:v>
                </c:pt>
                <c:pt idx="17">
                  <c:v>762: J. 01-18h</c:v>
                </c:pt>
                <c:pt idx="18">
                  <c:v>763: J. 01-19h</c:v>
                </c:pt>
                <c:pt idx="19">
                  <c:v>764: J. 01-20h</c:v>
                </c:pt>
                <c:pt idx="20">
                  <c:v>765: J. 01-21h</c:v>
                </c:pt>
                <c:pt idx="21">
                  <c:v>766: J. 01-22h</c:v>
                </c:pt>
                <c:pt idx="22">
                  <c:v>767: J. 01-23h</c:v>
                </c:pt>
                <c:pt idx="23">
                  <c:v>768: J. 01-24h</c:v>
                </c:pt>
                <c:pt idx="24">
                  <c:v>769: V. 02-01h</c:v>
                </c:pt>
                <c:pt idx="25">
                  <c:v>770: V. 02-02h</c:v>
                </c:pt>
                <c:pt idx="26">
                  <c:v>771: V. 02-03h</c:v>
                </c:pt>
                <c:pt idx="27">
                  <c:v>772: V. 02-04h</c:v>
                </c:pt>
                <c:pt idx="28">
                  <c:v>773: V. 02-05h</c:v>
                </c:pt>
                <c:pt idx="29">
                  <c:v>774: V. 02-06h</c:v>
                </c:pt>
                <c:pt idx="30">
                  <c:v>775: V. 02-07h</c:v>
                </c:pt>
                <c:pt idx="31">
                  <c:v>776: V. 02-08h</c:v>
                </c:pt>
                <c:pt idx="32">
                  <c:v>777: V. 02-09h</c:v>
                </c:pt>
                <c:pt idx="33">
                  <c:v>778: V. 02-10h</c:v>
                </c:pt>
                <c:pt idx="34">
                  <c:v>779: V. 02-11h</c:v>
                </c:pt>
                <c:pt idx="35">
                  <c:v>780: V. 02-12h</c:v>
                </c:pt>
                <c:pt idx="36">
                  <c:v>781: V. 02-13h</c:v>
                </c:pt>
                <c:pt idx="37">
                  <c:v>782: V. 02-14h</c:v>
                </c:pt>
                <c:pt idx="38">
                  <c:v>783: V. 02-15h</c:v>
                </c:pt>
                <c:pt idx="39">
                  <c:v>784: V. 02-16h</c:v>
                </c:pt>
                <c:pt idx="40">
                  <c:v>785: V. 02-17h</c:v>
                </c:pt>
                <c:pt idx="41">
                  <c:v>786: V. 02-18h</c:v>
                </c:pt>
                <c:pt idx="42">
                  <c:v>787: V. 02-19h</c:v>
                </c:pt>
                <c:pt idx="43">
                  <c:v>788: V. 02-20h</c:v>
                </c:pt>
                <c:pt idx="44">
                  <c:v>789: V. 02-21h</c:v>
                </c:pt>
                <c:pt idx="45">
                  <c:v>790: V. 02-22h</c:v>
                </c:pt>
                <c:pt idx="46">
                  <c:v>791: V. 02-23h</c:v>
                </c:pt>
                <c:pt idx="47">
                  <c:v>792: V. 02-24h</c:v>
                </c:pt>
                <c:pt idx="48">
                  <c:v>793: S. 03-01h</c:v>
                </c:pt>
                <c:pt idx="49">
                  <c:v>794: S. 03-02h</c:v>
                </c:pt>
                <c:pt idx="50">
                  <c:v>795: S. 03-03h</c:v>
                </c:pt>
                <c:pt idx="51">
                  <c:v>796: S. 03-04h</c:v>
                </c:pt>
                <c:pt idx="52">
                  <c:v>797: S. 03-05h</c:v>
                </c:pt>
                <c:pt idx="53">
                  <c:v>798: S. 03-06h</c:v>
                </c:pt>
                <c:pt idx="54">
                  <c:v>799: S. 03-07h</c:v>
                </c:pt>
                <c:pt idx="55">
                  <c:v>800: S. 03-08h</c:v>
                </c:pt>
                <c:pt idx="56">
                  <c:v>801: S. 03-09h</c:v>
                </c:pt>
                <c:pt idx="57">
                  <c:v>802: S. 03-10h</c:v>
                </c:pt>
                <c:pt idx="58">
                  <c:v>803: S. 03-11h</c:v>
                </c:pt>
                <c:pt idx="59">
                  <c:v>804: S. 03-12h</c:v>
                </c:pt>
                <c:pt idx="60">
                  <c:v>805: S. 03-13h</c:v>
                </c:pt>
                <c:pt idx="61">
                  <c:v>806: S. 03-14h</c:v>
                </c:pt>
                <c:pt idx="62">
                  <c:v>807: S. 03-15h</c:v>
                </c:pt>
                <c:pt idx="63">
                  <c:v>808: S. 03-16h</c:v>
                </c:pt>
                <c:pt idx="64">
                  <c:v>809: S. 03-17h</c:v>
                </c:pt>
                <c:pt idx="65">
                  <c:v>810: S. 03-18h</c:v>
                </c:pt>
                <c:pt idx="66">
                  <c:v>811: S. 03-19h</c:v>
                </c:pt>
                <c:pt idx="67">
                  <c:v>812: S. 03-20h</c:v>
                </c:pt>
                <c:pt idx="68">
                  <c:v>813: S. 03-21h</c:v>
                </c:pt>
                <c:pt idx="69">
                  <c:v>814: S. 03-22h</c:v>
                </c:pt>
                <c:pt idx="70">
                  <c:v>815: S. 03-23h</c:v>
                </c:pt>
                <c:pt idx="71">
                  <c:v>816: S. 03-24h</c:v>
                </c:pt>
                <c:pt idx="72">
                  <c:v>817: D. 04-01h</c:v>
                </c:pt>
                <c:pt idx="73">
                  <c:v>818: D. 04-02h</c:v>
                </c:pt>
                <c:pt idx="74">
                  <c:v>819: D. 04-03h</c:v>
                </c:pt>
                <c:pt idx="75">
                  <c:v>820: D. 04-04h</c:v>
                </c:pt>
                <c:pt idx="76">
                  <c:v>821: D. 04-05h</c:v>
                </c:pt>
                <c:pt idx="77">
                  <c:v>822: D. 04-06h</c:v>
                </c:pt>
                <c:pt idx="78">
                  <c:v>823: D. 04-07h</c:v>
                </c:pt>
                <c:pt idx="79">
                  <c:v>824: D. 04-08h</c:v>
                </c:pt>
                <c:pt idx="80">
                  <c:v>825: D. 04-09h</c:v>
                </c:pt>
                <c:pt idx="81">
                  <c:v>826: D. 04-10h</c:v>
                </c:pt>
                <c:pt idx="82">
                  <c:v>827: D. 04-11h</c:v>
                </c:pt>
                <c:pt idx="83">
                  <c:v>828: D. 04-12h</c:v>
                </c:pt>
                <c:pt idx="84">
                  <c:v>829: D. 04-13h</c:v>
                </c:pt>
                <c:pt idx="85">
                  <c:v>830: D. 04-14h</c:v>
                </c:pt>
                <c:pt idx="86">
                  <c:v>831: D. 04-15h</c:v>
                </c:pt>
                <c:pt idx="87">
                  <c:v>832: D. 04-16h</c:v>
                </c:pt>
                <c:pt idx="88">
                  <c:v>833: D. 04-17h</c:v>
                </c:pt>
                <c:pt idx="89">
                  <c:v>834: D. 04-18h</c:v>
                </c:pt>
                <c:pt idx="90">
                  <c:v>835: D. 04-19h</c:v>
                </c:pt>
                <c:pt idx="91">
                  <c:v>836: D. 04-20h</c:v>
                </c:pt>
                <c:pt idx="92">
                  <c:v>837: D. 04-21h</c:v>
                </c:pt>
                <c:pt idx="93">
                  <c:v>838: D. 04-22h</c:v>
                </c:pt>
                <c:pt idx="94">
                  <c:v>839: D. 04-23h</c:v>
                </c:pt>
                <c:pt idx="95">
                  <c:v>840: D. 04-24h</c:v>
                </c:pt>
                <c:pt idx="96">
                  <c:v>841: L. 05-01h</c:v>
                </c:pt>
                <c:pt idx="97">
                  <c:v>842: L. 05-02h</c:v>
                </c:pt>
                <c:pt idx="98">
                  <c:v>843: L. 05-03h</c:v>
                </c:pt>
                <c:pt idx="99">
                  <c:v>844: L. 05-04h</c:v>
                </c:pt>
                <c:pt idx="100">
                  <c:v>845: L. 05-05h</c:v>
                </c:pt>
                <c:pt idx="101">
                  <c:v>846: L. 05-06h</c:v>
                </c:pt>
                <c:pt idx="102">
                  <c:v>847: L. 05-07h</c:v>
                </c:pt>
                <c:pt idx="103">
                  <c:v>848: L. 05-08h</c:v>
                </c:pt>
                <c:pt idx="104">
                  <c:v>849: L. 05-09h</c:v>
                </c:pt>
                <c:pt idx="105">
                  <c:v>850: L. 05-10h</c:v>
                </c:pt>
                <c:pt idx="106">
                  <c:v>851: L. 05-11h</c:v>
                </c:pt>
                <c:pt idx="107">
                  <c:v>852: L. 05-12h</c:v>
                </c:pt>
                <c:pt idx="108">
                  <c:v>853: L. 05-13h</c:v>
                </c:pt>
                <c:pt idx="109">
                  <c:v>854: L. 05-14h</c:v>
                </c:pt>
                <c:pt idx="110">
                  <c:v>855: L. 05-15h</c:v>
                </c:pt>
                <c:pt idx="111">
                  <c:v>856: L. 05-16h</c:v>
                </c:pt>
                <c:pt idx="112">
                  <c:v>857: L. 05-17h</c:v>
                </c:pt>
                <c:pt idx="113">
                  <c:v>858: L. 05-18h</c:v>
                </c:pt>
                <c:pt idx="114">
                  <c:v>859: L. 05-19h</c:v>
                </c:pt>
                <c:pt idx="115">
                  <c:v>860: L. 05-20h</c:v>
                </c:pt>
                <c:pt idx="116">
                  <c:v>861: L. 05-21h</c:v>
                </c:pt>
                <c:pt idx="117">
                  <c:v>862: L. 05-22h</c:v>
                </c:pt>
                <c:pt idx="118">
                  <c:v>863: L. 05-23h</c:v>
                </c:pt>
                <c:pt idx="119">
                  <c:v>864: L. 05-24h</c:v>
                </c:pt>
                <c:pt idx="120">
                  <c:v>865: M. 06-01h</c:v>
                </c:pt>
                <c:pt idx="121">
                  <c:v>866: M. 06-02h</c:v>
                </c:pt>
                <c:pt idx="122">
                  <c:v>867: M. 06-03h</c:v>
                </c:pt>
                <c:pt idx="123">
                  <c:v>868: M. 06-04h</c:v>
                </c:pt>
                <c:pt idx="124">
                  <c:v>869: M. 06-05h</c:v>
                </c:pt>
                <c:pt idx="125">
                  <c:v>870: M. 06-06h</c:v>
                </c:pt>
                <c:pt idx="126">
                  <c:v>871: M. 06-07h</c:v>
                </c:pt>
                <c:pt idx="127">
                  <c:v>872: M. 06-08h</c:v>
                </c:pt>
                <c:pt idx="128">
                  <c:v>873: M. 06-09h</c:v>
                </c:pt>
                <c:pt idx="129">
                  <c:v>874: M. 06-10h</c:v>
                </c:pt>
                <c:pt idx="130">
                  <c:v>875: M. 06-11h</c:v>
                </c:pt>
                <c:pt idx="131">
                  <c:v>876: M. 06-12h</c:v>
                </c:pt>
                <c:pt idx="132">
                  <c:v>877: M. 06-13h</c:v>
                </c:pt>
                <c:pt idx="133">
                  <c:v>878: M. 06-14h</c:v>
                </c:pt>
                <c:pt idx="134">
                  <c:v>879: M. 06-15h</c:v>
                </c:pt>
                <c:pt idx="135">
                  <c:v>880: M. 06-16h</c:v>
                </c:pt>
                <c:pt idx="136">
                  <c:v>881: M. 06-17h</c:v>
                </c:pt>
                <c:pt idx="137">
                  <c:v>882: M. 06-18h</c:v>
                </c:pt>
                <c:pt idx="138">
                  <c:v>883: M. 06-19h</c:v>
                </c:pt>
                <c:pt idx="139">
                  <c:v>884: M. 06-20h</c:v>
                </c:pt>
                <c:pt idx="140">
                  <c:v>885: M. 06-21h</c:v>
                </c:pt>
                <c:pt idx="141">
                  <c:v>886: M. 06-22h</c:v>
                </c:pt>
                <c:pt idx="142">
                  <c:v>887: M. 06-23h</c:v>
                </c:pt>
                <c:pt idx="143">
                  <c:v>888: M. 06-24h</c:v>
                </c:pt>
                <c:pt idx="144">
                  <c:v>889: M. 07-01h</c:v>
                </c:pt>
                <c:pt idx="145">
                  <c:v>890: M. 07-02h</c:v>
                </c:pt>
                <c:pt idx="146">
                  <c:v>891: M. 07-03h</c:v>
                </c:pt>
                <c:pt idx="147">
                  <c:v>892: M. 07-04h</c:v>
                </c:pt>
                <c:pt idx="148">
                  <c:v>893: M. 07-05h</c:v>
                </c:pt>
                <c:pt idx="149">
                  <c:v>894: M. 07-06h</c:v>
                </c:pt>
                <c:pt idx="150">
                  <c:v>895: M. 07-07h</c:v>
                </c:pt>
                <c:pt idx="151">
                  <c:v>896: M. 07-08h</c:v>
                </c:pt>
                <c:pt idx="152">
                  <c:v>897: M. 07-09h</c:v>
                </c:pt>
                <c:pt idx="153">
                  <c:v>898: M. 07-10h</c:v>
                </c:pt>
                <c:pt idx="154">
                  <c:v>899: M. 07-11h</c:v>
                </c:pt>
                <c:pt idx="155">
                  <c:v>900: M. 07-12h</c:v>
                </c:pt>
                <c:pt idx="156">
                  <c:v>901: M. 07-13h</c:v>
                </c:pt>
                <c:pt idx="157">
                  <c:v>902: M. 07-14h</c:v>
                </c:pt>
                <c:pt idx="158">
                  <c:v>903: M. 07-15h</c:v>
                </c:pt>
                <c:pt idx="159">
                  <c:v>904: M. 07-16h</c:v>
                </c:pt>
                <c:pt idx="160">
                  <c:v>905: M. 07-17h</c:v>
                </c:pt>
                <c:pt idx="161">
                  <c:v>906: M. 07-18h</c:v>
                </c:pt>
                <c:pt idx="162">
                  <c:v>907: M. 07-19h</c:v>
                </c:pt>
                <c:pt idx="163">
                  <c:v>908: M. 07-20h</c:v>
                </c:pt>
                <c:pt idx="164">
                  <c:v>909: M. 07-21h</c:v>
                </c:pt>
                <c:pt idx="165">
                  <c:v>910: M. 07-22h</c:v>
                </c:pt>
                <c:pt idx="166">
                  <c:v>911: M. 07-23h</c:v>
                </c:pt>
                <c:pt idx="167">
                  <c:v>912: M. 07-24h</c:v>
                </c:pt>
                <c:pt idx="168">
                  <c:v>913: J. 08-01h</c:v>
                </c:pt>
                <c:pt idx="169">
                  <c:v>914: J. 08-02h</c:v>
                </c:pt>
                <c:pt idx="170">
                  <c:v>915: J. 08-03h</c:v>
                </c:pt>
                <c:pt idx="171">
                  <c:v>916: J. 08-04h</c:v>
                </c:pt>
                <c:pt idx="172">
                  <c:v>917: J. 08-05h</c:v>
                </c:pt>
                <c:pt idx="173">
                  <c:v>918: J. 08-06h</c:v>
                </c:pt>
                <c:pt idx="174">
                  <c:v>919: J. 08-07h</c:v>
                </c:pt>
                <c:pt idx="175">
                  <c:v>920: J. 08-08h</c:v>
                </c:pt>
                <c:pt idx="176">
                  <c:v>921: J. 08-09h</c:v>
                </c:pt>
                <c:pt idx="177">
                  <c:v>922: J. 08-10h</c:v>
                </c:pt>
                <c:pt idx="178">
                  <c:v>923: J. 08-11h</c:v>
                </c:pt>
                <c:pt idx="179">
                  <c:v>924: J. 08-12h</c:v>
                </c:pt>
                <c:pt idx="180">
                  <c:v>925: J. 08-13h</c:v>
                </c:pt>
                <c:pt idx="181">
                  <c:v>926: J. 08-14h</c:v>
                </c:pt>
                <c:pt idx="182">
                  <c:v>927: J. 08-15h</c:v>
                </c:pt>
                <c:pt idx="183">
                  <c:v>928: J. 08-16h</c:v>
                </c:pt>
                <c:pt idx="184">
                  <c:v>929: J. 08-17h</c:v>
                </c:pt>
                <c:pt idx="185">
                  <c:v>930: J. 08-18h</c:v>
                </c:pt>
                <c:pt idx="186">
                  <c:v>931: J. 08-19h</c:v>
                </c:pt>
                <c:pt idx="187">
                  <c:v>932: J. 08-20h</c:v>
                </c:pt>
                <c:pt idx="188">
                  <c:v>933: J. 08-21h</c:v>
                </c:pt>
                <c:pt idx="189">
                  <c:v>934: J. 08-22h</c:v>
                </c:pt>
                <c:pt idx="190">
                  <c:v>935: J. 08-23h</c:v>
                </c:pt>
                <c:pt idx="191">
                  <c:v>936: J. 08-24h</c:v>
                </c:pt>
                <c:pt idx="192">
                  <c:v>937: V. 09-01h</c:v>
                </c:pt>
                <c:pt idx="193">
                  <c:v>938: V. 09-02h</c:v>
                </c:pt>
                <c:pt idx="194">
                  <c:v>939: V. 09-03h</c:v>
                </c:pt>
                <c:pt idx="195">
                  <c:v>940: V. 09-04h</c:v>
                </c:pt>
                <c:pt idx="196">
                  <c:v>941: V. 09-05h</c:v>
                </c:pt>
                <c:pt idx="197">
                  <c:v>942: V. 09-06h</c:v>
                </c:pt>
                <c:pt idx="198">
                  <c:v>943: V. 09-07h</c:v>
                </c:pt>
                <c:pt idx="199">
                  <c:v>944: V. 09-08h</c:v>
                </c:pt>
                <c:pt idx="200">
                  <c:v>945: V. 09-09h</c:v>
                </c:pt>
                <c:pt idx="201">
                  <c:v>946: V. 09-10h</c:v>
                </c:pt>
                <c:pt idx="202">
                  <c:v>947: V. 09-11h</c:v>
                </c:pt>
                <c:pt idx="203">
                  <c:v>948: V. 09-12h</c:v>
                </c:pt>
                <c:pt idx="204">
                  <c:v>949: V. 09-13h</c:v>
                </c:pt>
                <c:pt idx="205">
                  <c:v>950: V. 09-14h</c:v>
                </c:pt>
                <c:pt idx="206">
                  <c:v>951: V. 09-15h</c:v>
                </c:pt>
                <c:pt idx="207">
                  <c:v>952: V. 09-16h</c:v>
                </c:pt>
                <c:pt idx="208">
                  <c:v>953: V. 09-17h</c:v>
                </c:pt>
                <c:pt idx="209">
                  <c:v>954: V. 09-18h</c:v>
                </c:pt>
                <c:pt idx="210">
                  <c:v>955: V. 09-19h</c:v>
                </c:pt>
                <c:pt idx="211">
                  <c:v>956: V. 09-20h</c:v>
                </c:pt>
                <c:pt idx="212">
                  <c:v>957: V. 09-21h</c:v>
                </c:pt>
                <c:pt idx="213">
                  <c:v>958: V. 09-22h</c:v>
                </c:pt>
                <c:pt idx="214">
                  <c:v>959: V. 09-23h</c:v>
                </c:pt>
                <c:pt idx="215">
                  <c:v>960: V. 09-24h</c:v>
                </c:pt>
                <c:pt idx="216">
                  <c:v>961: S. 10-01h</c:v>
                </c:pt>
                <c:pt idx="217">
                  <c:v>962: S. 10-02h</c:v>
                </c:pt>
                <c:pt idx="218">
                  <c:v>963: S. 10-03h</c:v>
                </c:pt>
                <c:pt idx="219">
                  <c:v>964: S. 10-04h</c:v>
                </c:pt>
                <c:pt idx="220">
                  <c:v>965: S. 10-05h</c:v>
                </c:pt>
                <c:pt idx="221">
                  <c:v>966: S. 10-06h</c:v>
                </c:pt>
                <c:pt idx="222">
                  <c:v>967: S. 10-07h</c:v>
                </c:pt>
                <c:pt idx="223">
                  <c:v>968: S. 10-08h</c:v>
                </c:pt>
                <c:pt idx="224">
                  <c:v>969: S. 10-09h</c:v>
                </c:pt>
                <c:pt idx="225">
                  <c:v>970: S. 10-10h</c:v>
                </c:pt>
                <c:pt idx="226">
                  <c:v>971: S. 10-11h</c:v>
                </c:pt>
                <c:pt idx="227">
                  <c:v>972: S. 10-12h</c:v>
                </c:pt>
                <c:pt idx="228">
                  <c:v>973: S. 10-13h</c:v>
                </c:pt>
                <c:pt idx="229">
                  <c:v>974: S. 10-14h</c:v>
                </c:pt>
                <c:pt idx="230">
                  <c:v>975: S. 10-15h</c:v>
                </c:pt>
                <c:pt idx="231">
                  <c:v>976: S. 10-16h</c:v>
                </c:pt>
                <c:pt idx="232">
                  <c:v>977: S. 10-17h</c:v>
                </c:pt>
                <c:pt idx="233">
                  <c:v>978: S. 10-18h</c:v>
                </c:pt>
                <c:pt idx="234">
                  <c:v>979: S. 10-19h</c:v>
                </c:pt>
                <c:pt idx="235">
                  <c:v>980: S. 10-20h</c:v>
                </c:pt>
                <c:pt idx="236">
                  <c:v>981: S. 10-21h</c:v>
                </c:pt>
                <c:pt idx="237">
                  <c:v>982: S. 10-22h</c:v>
                </c:pt>
                <c:pt idx="238">
                  <c:v>983: S. 10-23h</c:v>
                </c:pt>
                <c:pt idx="239">
                  <c:v>984: S. 10-24h</c:v>
                </c:pt>
                <c:pt idx="240">
                  <c:v>985: D. 11-01h</c:v>
                </c:pt>
                <c:pt idx="241">
                  <c:v>986: D. 11-02h</c:v>
                </c:pt>
                <c:pt idx="242">
                  <c:v>987: D. 11-03h</c:v>
                </c:pt>
                <c:pt idx="243">
                  <c:v>988: D. 11-04h</c:v>
                </c:pt>
                <c:pt idx="244">
                  <c:v>989: D. 11-05h</c:v>
                </c:pt>
                <c:pt idx="245">
                  <c:v>990: D. 11-06h</c:v>
                </c:pt>
                <c:pt idx="246">
                  <c:v>991: D. 11-07h</c:v>
                </c:pt>
                <c:pt idx="247">
                  <c:v>992: D. 11-08h</c:v>
                </c:pt>
                <c:pt idx="248">
                  <c:v>993: D. 11-09h</c:v>
                </c:pt>
                <c:pt idx="249">
                  <c:v>994: D. 11-10h</c:v>
                </c:pt>
                <c:pt idx="250">
                  <c:v>995: D. 11-11h</c:v>
                </c:pt>
                <c:pt idx="251">
                  <c:v>996: D. 11-12h</c:v>
                </c:pt>
                <c:pt idx="252">
                  <c:v>997: D. 11-13h</c:v>
                </c:pt>
                <c:pt idx="253">
                  <c:v>998: D. 11-14h</c:v>
                </c:pt>
                <c:pt idx="254">
                  <c:v>999: D. 11-15h</c:v>
                </c:pt>
                <c:pt idx="255">
                  <c:v>1000: D. 11-16h</c:v>
                </c:pt>
                <c:pt idx="256">
                  <c:v>1001: D. 11-17h</c:v>
                </c:pt>
                <c:pt idx="257">
                  <c:v>1002: D. 11-18h</c:v>
                </c:pt>
                <c:pt idx="258">
                  <c:v>1003: D. 11-19h</c:v>
                </c:pt>
                <c:pt idx="259">
                  <c:v>1004: D. 11-20h</c:v>
                </c:pt>
                <c:pt idx="260">
                  <c:v>1005: D. 11-21h</c:v>
                </c:pt>
                <c:pt idx="261">
                  <c:v>1006: D. 11-22h</c:v>
                </c:pt>
                <c:pt idx="262">
                  <c:v>1007: D. 11-23h</c:v>
                </c:pt>
                <c:pt idx="263">
                  <c:v>1008: D. 11-24h</c:v>
                </c:pt>
                <c:pt idx="264">
                  <c:v>1009: L. 12-01h</c:v>
                </c:pt>
                <c:pt idx="265">
                  <c:v>1010: L. 12-02h</c:v>
                </c:pt>
                <c:pt idx="266">
                  <c:v>1011: L. 12-03h</c:v>
                </c:pt>
                <c:pt idx="267">
                  <c:v>1012: L. 12-04h</c:v>
                </c:pt>
                <c:pt idx="268">
                  <c:v>1013: L. 12-05h</c:v>
                </c:pt>
                <c:pt idx="269">
                  <c:v>1014: L. 12-06h</c:v>
                </c:pt>
                <c:pt idx="270">
                  <c:v>1015: L. 12-07h</c:v>
                </c:pt>
                <c:pt idx="271">
                  <c:v>1016: L. 12-08h</c:v>
                </c:pt>
                <c:pt idx="272">
                  <c:v>1017: L. 12-09h</c:v>
                </c:pt>
                <c:pt idx="273">
                  <c:v>1018: L. 12-10h</c:v>
                </c:pt>
                <c:pt idx="274">
                  <c:v>1019: L. 12-11h</c:v>
                </c:pt>
                <c:pt idx="275">
                  <c:v>1020: L. 12-12h</c:v>
                </c:pt>
                <c:pt idx="276">
                  <c:v>1021: L. 12-13h</c:v>
                </c:pt>
                <c:pt idx="277">
                  <c:v>1022: L. 12-14h</c:v>
                </c:pt>
                <c:pt idx="278">
                  <c:v>1023: L. 12-15h</c:v>
                </c:pt>
                <c:pt idx="279">
                  <c:v>1024: L. 12-16h</c:v>
                </c:pt>
                <c:pt idx="280">
                  <c:v>1025: L. 12-17h</c:v>
                </c:pt>
                <c:pt idx="281">
                  <c:v>1026: L. 12-18h</c:v>
                </c:pt>
                <c:pt idx="282">
                  <c:v>1027: L. 12-19h</c:v>
                </c:pt>
                <c:pt idx="283">
                  <c:v>1028: L. 12-20h</c:v>
                </c:pt>
                <c:pt idx="284">
                  <c:v>1029: L. 12-21h</c:v>
                </c:pt>
                <c:pt idx="285">
                  <c:v>1030: L. 12-22h</c:v>
                </c:pt>
                <c:pt idx="286">
                  <c:v>1031: L. 12-23h</c:v>
                </c:pt>
                <c:pt idx="287">
                  <c:v>1032: L. 12-24h</c:v>
                </c:pt>
                <c:pt idx="288">
                  <c:v>1033: M. 13-01h</c:v>
                </c:pt>
                <c:pt idx="289">
                  <c:v>1034: M. 13-02h</c:v>
                </c:pt>
                <c:pt idx="290">
                  <c:v>1035: M. 13-03h</c:v>
                </c:pt>
                <c:pt idx="291">
                  <c:v>1036: M. 13-04h</c:v>
                </c:pt>
                <c:pt idx="292">
                  <c:v>1037: M. 13-05h</c:v>
                </c:pt>
                <c:pt idx="293">
                  <c:v>1038: M. 13-06h</c:v>
                </c:pt>
                <c:pt idx="294">
                  <c:v>1039: M. 13-07h</c:v>
                </c:pt>
                <c:pt idx="295">
                  <c:v>1040: M. 13-08h</c:v>
                </c:pt>
                <c:pt idx="296">
                  <c:v>1041: M. 13-09h</c:v>
                </c:pt>
                <c:pt idx="297">
                  <c:v>1042: M. 13-10h</c:v>
                </c:pt>
                <c:pt idx="298">
                  <c:v>1043: M. 13-11h</c:v>
                </c:pt>
                <c:pt idx="299">
                  <c:v>1044: M. 13-12h</c:v>
                </c:pt>
                <c:pt idx="300">
                  <c:v>1045: M. 13-13h</c:v>
                </c:pt>
                <c:pt idx="301">
                  <c:v>1046: M. 13-14h</c:v>
                </c:pt>
                <c:pt idx="302">
                  <c:v>1047: M. 13-15h</c:v>
                </c:pt>
                <c:pt idx="303">
                  <c:v>1048: M. 13-16h</c:v>
                </c:pt>
                <c:pt idx="304">
                  <c:v>1049: M. 13-17h</c:v>
                </c:pt>
                <c:pt idx="305">
                  <c:v>1050: M. 13-18h</c:v>
                </c:pt>
                <c:pt idx="306">
                  <c:v>1051: M. 13-19h</c:v>
                </c:pt>
                <c:pt idx="307">
                  <c:v>1052: M. 13-20h</c:v>
                </c:pt>
                <c:pt idx="308">
                  <c:v>1053: M. 13-21h</c:v>
                </c:pt>
                <c:pt idx="309">
                  <c:v>1054: M. 13-22h</c:v>
                </c:pt>
                <c:pt idx="310">
                  <c:v>1055: M. 13-23h</c:v>
                </c:pt>
                <c:pt idx="311">
                  <c:v>1056: M. 13-24h</c:v>
                </c:pt>
                <c:pt idx="312">
                  <c:v>1057: M. 14-01h</c:v>
                </c:pt>
                <c:pt idx="313">
                  <c:v>1058: M. 14-02h</c:v>
                </c:pt>
                <c:pt idx="314">
                  <c:v>1059: M. 14-03h</c:v>
                </c:pt>
                <c:pt idx="315">
                  <c:v>1060: M. 14-04h</c:v>
                </c:pt>
                <c:pt idx="316">
                  <c:v>1061: M. 14-05h</c:v>
                </c:pt>
                <c:pt idx="317">
                  <c:v>1062: M. 14-06h</c:v>
                </c:pt>
                <c:pt idx="318">
                  <c:v>1063: M. 14-07h</c:v>
                </c:pt>
                <c:pt idx="319">
                  <c:v>1064: M. 14-08h</c:v>
                </c:pt>
                <c:pt idx="320">
                  <c:v>1065: M. 14-09h</c:v>
                </c:pt>
                <c:pt idx="321">
                  <c:v>1066: M. 14-10h</c:v>
                </c:pt>
                <c:pt idx="322">
                  <c:v>1067: M. 14-11h</c:v>
                </c:pt>
                <c:pt idx="323">
                  <c:v>1068: M. 14-12h</c:v>
                </c:pt>
                <c:pt idx="324">
                  <c:v>1069: M. 14-13h</c:v>
                </c:pt>
                <c:pt idx="325">
                  <c:v>1070: M. 14-14h</c:v>
                </c:pt>
                <c:pt idx="326">
                  <c:v>1071: M. 14-15h</c:v>
                </c:pt>
                <c:pt idx="327">
                  <c:v>1072: M. 14-16h</c:v>
                </c:pt>
                <c:pt idx="328">
                  <c:v>1073: M. 14-17h</c:v>
                </c:pt>
                <c:pt idx="329">
                  <c:v>1074: M. 14-18h</c:v>
                </c:pt>
                <c:pt idx="330">
                  <c:v>1075: M. 14-19h</c:v>
                </c:pt>
                <c:pt idx="331">
                  <c:v>1076: M. 14-20h</c:v>
                </c:pt>
                <c:pt idx="332">
                  <c:v>1077: M. 14-21h</c:v>
                </c:pt>
                <c:pt idx="333">
                  <c:v>1078: M. 14-22h</c:v>
                </c:pt>
                <c:pt idx="334">
                  <c:v>1079: M. 14-23h</c:v>
                </c:pt>
                <c:pt idx="335">
                  <c:v>1080: M. 14-24h</c:v>
                </c:pt>
                <c:pt idx="336">
                  <c:v>1081: J. 15-01h</c:v>
                </c:pt>
                <c:pt idx="337">
                  <c:v>1082: J. 15-02h</c:v>
                </c:pt>
                <c:pt idx="338">
                  <c:v>1083: J. 15-03h</c:v>
                </c:pt>
                <c:pt idx="339">
                  <c:v>1084: J. 15-04h</c:v>
                </c:pt>
                <c:pt idx="340">
                  <c:v>1085: J. 15-05h</c:v>
                </c:pt>
                <c:pt idx="341">
                  <c:v>1086: J. 15-06h</c:v>
                </c:pt>
                <c:pt idx="342">
                  <c:v>1087: J. 15-07h</c:v>
                </c:pt>
                <c:pt idx="343">
                  <c:v>1088: J. 15-08h</c:v>
                </c:pt>
                <c:pt idx="344">
                  <c:v>1089: J. 15-09h</c:v>
                </c:pt>
                <c:pt idx="345">
                  <c:v>1090: J. 15-10h</c:v>
                </c:pt>
                <c:pt idx="346">
                  <c:v>1091: J. 15-11h</c:v>
                </c:pt>
                <c:pt idx="347">
                  <c:v>1092: J. 15-12h</c:v>
                </c:pt>
                <c:pt idx="348">
                  <c:v>1093: J. 15-13h</c:v>
                </c:pt>
                <c:pt idx="349">
                  <c:v>1094: J. 15-14h</c:v>
                </c:pt>
                <c:pt idx="350">
                  <c:v>1095: J. 15-15h</c:v>
                </c:pt>
                <c:pt idx="351">
                  <c:v>1096: J. 15-16h</c:v>
                </c:pt>
                <c:pt idx="352">
                  <c:v>1097: J. 15-17h</c:v>
                </c:pt>
                <c:pt idx="353">
                  <c:v>1098: J. 15-18h</c:v>
                </c:pt>
                <c:pt idx="354">
                  <c:v>1099: J. 15-19h</c:v>
                </c:pt>
                <c:pt idx="355">
                  <c:v>1100: J. 15-20h</c:v>
                </c:pt>
                <c:pt idx="356">
                  <c:v>1101: J. 15-21h</c:v>
                </c:pt>
                <c:pt idx="357">
                  <c:v>1102: J. 15-22h</c:v>
                </c:pt>
                <c:pt idx="358">
                  <c:v>1103: J. 15-23h</c:v>
                </c:pt>
                <c:pt idx="359">
                  <c:v>1104: J. 15-24h</c:v>
                </c:pt>
                <c:pt idx="360">
                  <c:v>1105: V. 16-01h</c:v>
                </c:pt>
                <c:pt idx="361">
                  <c:v>1106: V. 16-02h</c:v>
                </c:pt>
                <c:pt idx="362">
                  <c:v>1107: V. 16-03h</c:v>
                </c:pt>
                <c:pt idx="363">
                  <c:v>1108: V. 16-04h</c:v>
                </c:pt>
                <c:pt idx="364">
                  <c:v>1109: V. 16-05h</c:v>
                </c:pt>
                <c:pt idx="365">
                  <c:v>1110: V. 16-06h</c:v>
                </c:pt>
                <c:pt idx="366">
                  <c:v>1111: V. 16-07h</c:v>
                </c:pt>
                <c:pt idx="367">
                  <c:v>1112: V. 16-08h</c:v>
                </c:pt>
                <c:pt idx="368">
                  <c:v>1113: V. 16-09h</c:v>
                </c:pt>
                <c:pt idx="369">
                  <c:v>1114: V. 16-10h</c:v>
                </c:pt>
                <c:pt idx="370">
                  <c:v>1115: V. 16-11h</c:v>
                </c:pt>
                <c:pt idx="371">
                  <c:v>1116: V. 16-12h</c:v>
                </c:pt>
                <c:pt idx="372">
                  <c:v>1117: V. 16-13h</c:v>
                </c:pt>
                <c:pt idx="373">
                  <c:v>1118: V. 16-14h</c:v>
                </c:pt>
                <c:pt idx="374">
                  <c:v>1119: V. 16-15h</c:v>
                </c:pt>
                <c:pt idx="375">
                  <c:v>1120: V. 16-16h</c:v>
                </c:pt>
                <c:pt idx="376">
                  <c:v>1121: V. 16-17h</c:v>
                </c:pt>
                <c:pt idx="377">
                  <c:v>1122: V. 16-18h</c:v>
                </c:pt>
                <c:pt idx="378">
                  <c:v>1123: V. 16-19h</c:v>
                </c:pt>
                <c:pt idx="379">
                  <c:v>1124: V. 16-20h</c:v>
                </c:pt>
                <c:pt idx="380">
                  <c:v>1125: V. 16-21h</c:v>
                </c:pt>
                <c:pt idx="381">
                  <c:v>1126: V. 16-22h</c:v>
                </c:pt>
                <c:pt idx="382">
                  <c:v>1127: V. 16-23h</c:v>
                </c:pt>
                <c:pt idx="383">
                  <c:v>1128: V. 16-24h</c:v>
                </c:pt>
                <c:pt idx="384">
                  <c:v>1129: S. 17-01h</c:v>
                </c:pt>
                <c:pt idx="385">
                  <c:v>1130: S. 17-02h</c:v>
                </c:pt>
                <c:pt idx="386">
                  <c:v>1131: S. 17-03h</c:v>
                </c:pt>
                <c:pt idx="387">
                  <c:v>1132: S. 17-04h</c:v>
                </c:pt>
                <c:pt idx="388">
                  <c:v>1133: S. 17-05h</c:v>
                </c:pt>
                <c:pt idx="389">
                  <c:v>1134: S. 17-06h</c:v>
                </c:pt>
                <c:pt idx="390">
                  <c:v>1135: S. 17-07h</c:v>
                </c:pt>
                <c:pt idx="391">
                  <c:v>1136: S. 17-08h</c:v>
                </c:pt>
                <c:pt idx="392">
                  <c:v>1137: S. 17-09h</c:v>
                </c:pt>
                <c:pt idx="393">
                  <c:v>1138: S. 17-10h</c:v>
                </c:pt>
                <c:pt idx="394">
                  <c:v>1139: S. 17-11h</c:v>
                </c:pt>
                <c:pt idx="395">
                  <c:v>1140: S. 17-12h</c:v>
                </c:pt>
                <c:pt idx="396">
                  <c:v>1141: S. 17-13h</c:v>
                </c:pt>
                <c:pt idx="397">
                  <c:v>1142: S. 17-14h</c:v>
                </c:pt>
                <c:pt idx="398">
                  <c:v>1143: S. 17-15h</c:v>
                </c:pt>
                <c:pt idx="399">
                  <c:v>1144: S. 17-16h</c:v>
                </c:pt>
                <c:pt idx="400">
                  <c:v>1145: S. 17-17h</c:v>
                </c:pt>
                <c:pt idx="401">
                  <c:v>1146: S. 17-18h</c:v>
                </c:pt>
                <c:pt idx="402">
                  <c:v>1147: S. 17-19h</c:v>
                </c:pt>
                <c:pt idx="403">
                  <c:v>1148: S. 17-20h</c:v>
                </c:pt>
                <c:pt idx="404">
                  <c:v>1149: S. 17-21h</c:v>
                </c:pt>
                <c:pt idx="405">
                  <c:v>1150: S. 17-22h</c:v>
                </c:pt>
                <c:pt idx="406">
                  <c:v>1151: S. 17-23h</c:v>
                </c:pt>
                <c:pt idx="407">
                  <c:v>1152: S. 17-24h</c:v>
                </c:pt>
                <c:pt idx="408">
                  <c:v>1153: D. 18-01h</c:v>
                </c:pt>
                <c:pt idx="409">
                  <c:v>1154: D. 18-02h</c:v>
                </c:pt>
                <c:pt idx="410">
                  <c:v>1155: D. 18-03h</c:v>
                </c:pt>
                <c:pt idx="411">
                  <c:v>1156: D. 18-04h</c:v>
                </c:pt>
                <c:pt idx="412">
                  <c:v>1157: D. 18-05h</c:v>
                </c:pt>
                <c:pt idx="413">
                  <c:v>1158: D. 18-06h</c:v>
                </c:pt>
                <c:pt idx="414">
                  <c:v>1159: D. 18-07h</c:v>
                </c:pt>
                <c:pt idx="415">
                  <c:v>1160: D. 18-08h</c:v>
                </c:pt>
                <c:pt idx="416">
                  <c:v>1161: D. 18-09h</c:v>
                </c:pt>
                <c:pt idx="417">
                  <c:v>1162: D. 18-10h</c:v>
                </c:pt>
                <c:pt idx="418">
                  <c:v>1163: D. 18-11h</c:v>
                </c:pt>
                <c:pt idx="419">
                  <c:v>1164: D. 18-12h</c:v>
                </c:pt>
                <c:pt idx="420">
                  <c:v>1165: D. 18-13h</c:v>
                </c:pt>
                <c:pt idx="421">
                  <c:v>1166: D. 18-14h</c:v>
                </c:pt>
                <c:pt idx="422">
                  <c:v>1167: D. 18-15h</c:v>
                </c:pt>
                <c:pt idx="423">
                  <c:v>1168: D. 18-16h</c:v>
                </c:pt>
                <c:pt idx="424">
                  <c:v>1169: D. 18-17h</c:v>
                </c:pt>
                <c:pt idx="425">
                  <c:v>1170: D. 18-18h</c:v>
                </c:pt>
                <c:pt idx="426">
                  <c:v>1171: D. 18-19h</c:v>
                </c:pt>
                <c:pt idx="427">
                  <c:v>1172: D. 18-20h</c:v>
                </c:pt>
                <c:pt idx="428">
                  <c:v>1173: D. 18-21h</c:v>
                </c:pt>
                <c:pt idx="429">
                  <c:v>1174: D. 18-22h</c:v>
                </c:pt>
                <c:pt idx="430">
                  <c:v>1175: D. 18-23h</c:v>
                </c:pt>
                <c:pt idx="431">
                  <c:v>1176: D. 18-24h</c:v>
                </c:pt>
                <c:pt idx="432">
                  <c:v>1177: L. 19-01h</c:v>
                </c:pt>
                <c:pt idx="433">
                  <c:v>1178: L. 19-02h</c:v>
                </c:pt>
                <c:pt idx="434">
                  <c:v>1179: L. 19-03h</c:v>
                </c:pt>
                <c:pt idx="435">
                  <c:v>1180: L. 19-04h</c:v>
                </c:pt>
                <c:pt idx="436">
                  <c:v>1181: L. 19-05h</c:v>
                </c:pt>
                <c:pt idx="437">
                  <c:v>1182: L. 19-06h</c:v>
                </c:pt>
                <c:pt idx="438">
                  <c:v>1183: L. 19-07h</c:v>
                </c:pt>
                <c:pt idx="439">
                  <c:v>1184: L. 19-08h</c:v>
                </c:pt>
                <c:pt idx="440">
                  <c:v>1185: L. 19-09h</c:v>
                </c:pt>
                <c:pt idx="441">
                  <c:v>1186: L. 19-10h</c:v>
                </c:pt>
                <c:pt idx="442">
                  <c:v>1187: L. 19-11h</c:v>
                </c:pt>
                <c:pt idx="443">
                  <c:v>1188: L. 19-12h</c:v>
                </c:pt>
                <c:pt idx="444">
                  <c:v>1189: L. 19-13h</c:v>
                </c:pt>
                <c:pt idx="445">
                  <c:v>1190: L. 19-14h</c:v>
                </c:pt>
                <c:pt idx="446">
                  <c:v>1191: L. 19-15h</c:v>
                </c:pt>
                <c:pt idx="447">
                  <c:v>1192: L. 19-16h</c:v>
                </c:pt>
                <c:pt idx="448">
                  <c:v>1193: L. 19-17h</c:v>
                </c:pt>
                <c:pt idx="449">
                  <c:v>1194: L. 19-18h</c:v>
                </c:pt>
                <c:pt idx="450">
                  <c:v>1195: L. 19-19h</c:v>
                </c:pt>
                <c:pt idx="451">
                  <c:v>1196: L. 19-20h</c:v>
                </c:pt>
                <c:pt idx="452">
                  <c:v>1197: L. 19-21h</c:v>
                </c:pt>
                <c:pt idx="453">
                  <c:v>1198: L. 19-22h</c:v>
                </c:pt>
                <c:pt idx="454">
                  <c:v>1199: L. 19-23h</c:v>
                </c:pt>
                <c:pt idx="455">
                  <c:v>1200: L. 19-24h</c:v>
                </c:pt>
                <c:pt idx="456">
                  <c:v>1201: M. 20-01h</c:v>
                </c:pt>
                <c:pt idx="457">
                  <c:v>1202: M. 20-02h</c:v>
                </c:pt>
                <c:pt idx="458">
                  <c:v>1203: M. 20-03h</c:v>
                </c:pt>
                <c:pt idx="459">
                  <c:v>1204: M. 20-04h</c:v>
                </c:pt>
                <c:pt idx="460">
                  <c:v>1205: M. 20-05h</c:v>
                </c:pt>
                <c:pt idx="461">
                  <c:v>1206: M. 20-06h</c:v>
                </c:pt>
                <c:pt idx="462">
                  <c:v>1207: M. 20-07h</c:v>
                </c:pt>
                <c:pt idx="463">
                  <c:v>1208: M. 20-08h</c:v>
                </c:pt>
                <c:pt idx="464">
                  <c:v>1209: M. 20-09h</c:v>
                </c:pt>
                <c:pt idx="465">
                  <c:v>1210: M. 20-10h</c:v>
                </c:pt>
                <c:pt idx="466">
                  <c:v>1211: M. 20-11h</c:v>
                </c:pt>
                <c:pt idx="467">
                  <c:v>1212: M. 20-12h</c:v>
                </c:pt>
                <c:pt idx="468">
                  <c:v>1213: M. 20-13h</c:v>
                </c:pt>
                <c:pt idx="469">
                  <c:v>1214: M. 20-14h</c:v>
                </c:pt>
                <c:pt idx="470">
                  <c:v>1215: M. 20-15h</c:v>
                </c:pt>
                <c:pt idx="471">
                  <c:v>1216: M. 20-16h</c:v>
                </c:pt>
                <c:pt idx="472">
                  <c:v>1217: M. 20-17h</c:v>
                </c:pt>
                <c:pt idx="473">
                  <c:v>1218: M. 20-18h</c:v>
                </c:pt>
                <c:pt idx="474">
                  <c:v>1219: M. 20-19h</c:v>
                </c:pt>
                <c:pt idx="475">
                  <c:v>1220: M. 20-20h</c:v>
                </c:pt>
                <c:pt idx="476">
                  <c:v>1221: M. 20-21h</c:v>
                </c:pt>
                <c:pt idx="477">
                  <c:v>1222: M. 20-22h</c:v>
                </c:pt>
                <c:pt idx="478">
                  <c:v>1223: M. 20-23h</c:v>
                </c:pt>
                <c:pt idx="479">
                  <c:v>1224: M. 20-24h</c:v>
                </c:pt>
                <c:pt idx="480">
                  <c:v>1225: M. 21-01h</c:v>
                </c:pt>
                <c:pt idx="481">
                  <c:v>1226: M. 21-02h</c:v>
                </c:pt>
                <c:pt idx="482">
                  <c:v>1227: M. 21-03h</c:v>
                </c:pt>
                <c:pt idx="483">
                  <c:v>1228: M. 21-04h</c:v>
                </c:pt>
                <c:pt idx="484">
                  <c:v>1229: M. 21-05h</c:v>
                </c:pt>
                <c:pt idx="485">
                  <c:v>1230: M. 21-06h</c:v>
                </c:pt>
                <c:pt idx="486">
                  <c:v>1231: M. 21-07h</c:v>
                </c:pt>
                <c:pt idx="487">
                  <c:v>1232: M. 21-08h</c:v>
                </c:pt>
                <c:pt idx="488">
                  <c:v>1233: M. 21-09h</c:v>
                </c:pt>
                <c:pt idx="489">
                  <c:v>1234: M. 21-10h</c:v>
                </c:pt>
                <c:pt idx="490">
                  <c:v>1235: M. 21-11h</c:v>
                </c:pt>
                <c:pt idx="491">
                  <c:v>1236: M. 21-12h</c:v>
                </c:pt>
                <c:pt idx="492">
                  <c:v>1237: M. 21-13h</c:v>
                </c:pt>
                <c:pt idx="493">
                  <c:v>1238: M. 21-14h</c:v>
                </c:pt>
                <c:pt idx="494">
                  <c:v>1239: M. 21-15h</c:v>
                </c:pt>
                <c:pt idx="495">
                  <c:v>1240: M. 21-16h</c:v>
                </c:pt>
                <c:pt idx="496">
                  <c:v>1241: M. 21-17h</c:v>
                </c:pt>
                <c:pt idx="497">
                  <c:v>1242: M. 21-18h</c:v>
                </c:pt>
                <c:pt idx="498">
                  <c:v>1243: M. 21-19h</c:v>
                </c:pt>
                <c:pt idx="499">
                  <c:v>1244: M. 21-20h</c:v>
                </c:pt>
                <c:pt idx="500">
                  <c:v>1245: M. 21-21h</c:v>
                </c:pt>
                <c:pt idx="501">
                  <c:v>1246: M. 21-22h</c:v>
                </c:pt>
                <c:pt idx="502">
                  <c:v>1247: M. 21-23h</c:v>
                </c:pt>
                <c:pt idx="503">
                  <c:v>1248: M. 21-24h</c:v>
                </c:pt>
                <c:pt idx="504">
                  <c:v>1249: J. 22-01h</c:v>
                </c:pt>
                <c:pt idx="505">
                  <c:v>1250: J. 22-02h</c:v>
                </c:pt>
                <c:pt idx="506">
                  <c:v>1251: J. 22-03h</c:v>
                </c:pt>
                <c:pt idx="507">
                  <c:v>1252: J. 22-04h</c:v>
                </c:pt>
                <c:pt idx="508">
                  <c:v>1253: J. 22-05h</c:v>
                </c:pt>
                <c:pt idx="509">
                  <c:v>1254: J. 22-06h</c:v>
                </c:pt>
                <c:pt idx="510">
                  <c:v>1255: J. 22-07h</c:v>
                </c:pt>
                <c:pt idx="511">
                  <c:v>1256: J. 22-08h</c:v>
                </c:pt>
                <c:pt idx="512">
                  <c:v>1257: J. 22-09h</c:v>
                </c:pt>
                <c:pt idx="513">
                  <c:v>1258: J. 22-10h</c:v>
                </c:pt>
                <c:pt idx="514">
                  <c:v>1259: J. 22-11h</c:v>
                </c:pt>
                <c:pt idx="515">
                  <c:v>1260: J. 22-12h</c:v>
                </c:pt>
                <c:pt idx="516">
                  <c:v>1261: J. 22-13h</c:v>
                </c:pt>
                <c:pt idx="517">
                  <c:v>1262: J. 22-14h</c:v>
                </c:pt>
                <c:pt idx="518">
                  <c:v>1263: J. 22-15h</c:v>
                </c:pt>
                <c:pt idx="519">
                  <c:v>1264: J. 22-16h</c:v>
                </c:pt>
                <c:pt idx="520">
                  <c:v>1265: J. 22-17h</c:v>
                </c:pt>
                <c:pt idx="521">
                  <c:v>1266: J. 22-18h</c:v>
                </c:pt>
                <c:pt idx="522">
                  <c:v>1267: J. 22-19h</c:v>
                </c:pt>
                <c:pt idx="523">
                  <c:v>1268: J. 22-20h</c:v>
                </c:pt>
                <c:pt idx="524">
                  <c:v>1269: J. 22-21h</c:v>
                </c:pt>
                <c:pt idx="525">
                  <c:v>1270: J. 22-22h</c:v>
                </c:pt>
                <c:pt idx="526">
                  <c:v>1271: J. 22-23h</c:v>
                </c:pt>
                <c:pt idx="527">
                  <c:v>1272: J. 22-24h</c:v>
                </c:pt>
                <c:pt idx="528">
                  <c:v>1273: V. 23-01h</c:v>
                </c:pt>
                <c:pt idx="529">
                  <c:v>1274: V. 23-02h</c:v>
                </c:pt>
                <c:pt idx="530">
                  <c:v>1275: V. 23-03h</c:v>
                </c:pt>
                <c:pt idx="531">
                  <c:v>1276: V. 23-04h</c:v>
                </c:pt>
                <c:pt idx="532">
                  <c:v>1277: V. 23-05h</c:v>
                </c:pt>
                <c:pt idx="533">
                  <c:v>1278: V. 23-06h</c:v>
                </c:pt>
                <c:pt idx="534">
                  <c:v>1279: V. 23-07h</c:v>
                </c:pt>
                <c:pt idx="535">
                  <c:v>1280: V. 23-08h</c:v>
                </c:pt>
                <c:pt idx="536">
                  <c:v>1281: V. 23-09h</c:v>
                </c:pt>
                <c:pt idx="537">
                  <c:v>1282: V. 23-10h</c:v>
                </c:pt>
                <c:pt idx="538">
                  <c:v>1283: V. 23-11h</c:v>
                </c:pt>
                <c:pt idx="539">
                  <c:v>1284: V. 23-12h</c:v>
                </c:pt>
                <c:pt idx="540">
                  <c:v>1285: V. 23-13h</c:v>
                </c:pt>
                <c:pt idx="541">
                  <c:v>1286: V. 23-14h</c:v>
                </c:pt>
                <c:pt idx="542">
                  <c:v>1287: V. 23-15h</c:v>
                </c:pt>
                <c:pt idx="543">
                  <c:v>1288: V. 23-16h</c:v>
                </c:pt>
                <c:pt idx="544">
                  <c:v>1289: V. 23-17h</c:v>
                </c:pt>
                <c:pt idx="545">
                  <c:v>1290: V. 23-18h</c:v>
                </c:pt>
                <c:pt idx="546">
                  <c:v>1291: V. 23-19h</c:v>
                </c:pt>
                <c:pt idx="547">
                  <c:v>1292: V. 23-20h</c:v>
                </c:pt>
                <c:pt idx="548">
                  <c:v>1293: V. 23-21h</c:v>
                </c:pt>
                <c:pt idx="549">
                  <c:v>1294: V. 23-22h</c:v>
                </c:pt>
                <c:pt idx="550">
                  <c:v>1295: V. 23-23h</c:v>
                </c:pt>
                <c:pt idx="551">
                  <c:v>1296: V. 23-24h</c:v>
                </c:pt>
                <c:pt idx="552">
                  <c:v>1297: S. 24-01h</c:v>
                </c:pt>
                <c:pt idx="553">
                  <c:v>1298: S. 24-02h</c:v>
                </c:pt>
                <c:pt idx="554">
                  <c:v>1299: S. 24-03h</c:v>
                </c:pt>
                <c:pt idx="555">
                  <c:v>1300: S. 24-04h</c:v>
                </c:pt>
                <c:pt idx="556">
                  <c:v>1301: S. 24-05h</c:v>
                </c:pt>
                <c:pt idx="557">
                  <c:v>1302: S. 24-06h</c:v>
                </c:pt>
                <c:pt idx="558">
                  <c:v>1303: S. 24-07h</c:v>
                </c:pt>
                <c:pt idx="559">
                  <c:v>1304: S. 24-08h</c:v>
                </c:pt>
                <c:pt idx="560">
                  <c:v>1305: S. 24-09h</c:v>
                </c:pt>
                <c:pt idx="561">
                  <c:v>1306: S. 24-10h</c:v>
                </c:pt>
                <c:pt idx="562">
                  <c:v>1307: S. 24-11h</c:v>
                </c:pt>
                <c:pt idx="563">
                  <c:v>1308: S. 24-12h</c:v>
                </c:pt>
                <c:pt idx="564">
                  <c:v>1309: S. 24-13h</c:v>
                </c:pt>
                <c:pt idx="565">
                  <c:v>1310: S. 24-14h</c:v>
                </c:pt>
                <c:pt idx="566">
                  <c:v>1311: S. 24-15h</c:v>
                </c:pt>
                <c:pt idx="567">
                  <c:v>1312: S. 24-16h</c:v>
                </c:pt>
                <c:pt idx="568">
                  <c:v>1313: S. 24-17h</c:v>
                </c:pt>
                <c:pt idx="569">
                  <c:v>1314: S. 24-18h</c:v>
                </c:pt>
                <c:pt idx="570">
                  <c:v>1315: S. 24-19h</c:v>
                </c:pt>
                <c:pt idx="571">
                  <c:v>1316: S. 24-20h</c:v>
                </c:pt>
                <c:pt idx="572">
                  <c:v>1317: S. 24-21h</c:v>
                </c:pt>
                <c:pt idx="573">
                  <c:v>1318: S. 24-22h</c:v>
                </c:pt>
                <c:pt idx="574">
                  <c:v>1319: S. 24-23h</c:v>
                </c:pt>
                <c:pt idx="575">
                  <c:v>1320: S. 24-24h</c:v>
                </c:pt>
                <c:pt idx="576">
                  <c:v>1321: D. 25-01h</c:v>
                </c:pt>
                <c:pt idx="577">
                  <c:v>1322: D. 25-02h</c:v>
                </c:pt>
                <c:pt idx="578">
                  <c:v>1323: D. 25-03h</c:v>
                </c:pt>
                <c:pt idx="579">
                  <c:v>1324: D. 25-04h</c:v>
                </c:pt>
                <c:pt idx="580">
                  <c:v>1325: D. 25-05h</c:v>
                </c:pt>
                <c:pt idx="581">
                  <c:v>1326: D. 25-06h</c:v>
                </c:pt>
                <c:pt idx="582">
                  <c:v>1327: D. 25-07h</c:v>
                </c:pt>
                <c:pt idx="583">
                  <c:v>1328: D. 25-08h</c:v>
                </c:pt>
                <c:pt idx="584">
                  <c:v>1329: D. 25-09h</c:v>
                </c:pt>
                <c:pt idx="585">
                  <c:v>1330: D. 25-10h</c:v>
                </c:pt>
                <c:pt idx="586">
                  <c:v>1331: D. 25-11h</c:v>
                </c:pt>
                <c:pt idx="587">
                  <c:v>1332: D. 25-12h</c:v>
                </c:pt>
                <c:pt idx="588">
                  <c:v>1333: D. 25-13h</c:v>
                </c:pt>
                <c:pt idx="589">
                  <c:v>1334: D. 25-14h</c:v>
                </c:pt>
                <c:pt idx="590">
                  <c:v>1335: D. 25-15h</c:v>
                </c:pt>
                <c:pt idx="591">
                  <c:v>1336: D. 25-16h</c:v>
                </c:pt>
                <c:pt idx="592">
                  <c:v>1337: D. 25-17h</c:v>
                </c:pt>
                <c:pt idx="593">
                  <c:v>1338: D. 25-18h</c:v>
                </c:pt>
                <c:pt idx="594">
                  <c:v>1339: D. 25-19h</c:v>
                </c:pt>
                <c:pt idx="595">
                  <c:v>1340: D. 25-20h</c:v>
                </c:pt>
                <c:pt idx="596">
                  <c:v>1341: D. 25-21h</c:v>
                </c:pt>
                <c:pt idx="597">
                  <c:v>1342: D. 25-22h</c:v>
                </c:pt>
                <c:pt idx="598">
                  <c:v>1343: D. 25-23h</c:v>
                </c:pt>
                <c:pt idx="599">
                  <c:v>1344: D. 25-24h</c:v>
                </c:pt>
                <c:pt idx="600">
                  <c:v>1345: L. 26-01h</c:v>
                </c:pt>
                <c:pt idx="601">
                  <c:v>1346: L. 26-02h</c:v>
                </c:pt>
                <c:pt idx="602">
                  <c:v>1347: L. 26-03h</c:v>
                </c:pt>
                <c:pt idx="603">
                  <c:v>1348: L. 26-04h</c:v>
                </c:pt>
                <c:pt idx="604">
                  <c:v>1349: L. 26-05h</c:v>
                </c:pt>
                <c:pt idx="605">
                  <c:v>1350: L. 26-06h</c:v>
                </c:pt>
                <c:pt idx="606">
                  <c:v>1351: L. 26-07h</c:v>
                </c:pt>
                <c:pt idx="607">
                  <c:v>1352: L. 26-08h</c:v>
                </c:pt>
                <c:pt idx="608">
                  <c:v>1353: L. 26-09h</c:v>
                </c:pt>
                <c:pt idx="609">
                  <c:v>1354: L. 26-10h</c:v>
                </c:pt>
                <c:pt idx="610">
                  <c:v>1355: L. 26-11h</c:v>
                </c:pt>
                <c:pt idx="611">
                  <c:v>1356: L. 26-12h</c:v>
                </c:pt>
                <c:pt idx="612">
                  <c:v>1357: L. 26-13h</c:v>
                </c:pt>
                <c:pt idx="613">
                  <c:v>1358: L. 26-14h</c:v>
                </c:pt>
                <c:pt idx="614">
                  <c:v>1359: L. 26-15h</c:v>
                </c:pt>
                <c:pt idx="615">
                  <c:v>1360: L. 26-16h</c:v>
                </c:pt>
                <c:pt idx="616">
                  <c:v>1361: L. 26-17h</c:v>
                </c:pt>
                <c:pt idx="617">
                  <c:v>1362: L. 26-18h</c:v>
                </c:pt>
                <c:pt idx="618">
                  <c:v>1363: L. 26-19h</c:v>
                </c:pt>
                <c:pt idx="619">
                  <c:v>1364: L. 26-20h</c:v>
                </c:pt>
                <c:pt idx="620">
                  <c:v>1365: L. 26-21h</c:v>
                </c:pt>
                <c:pt idx="621">
                  <c:v>1366: L. 26-22h</c:v>
                </c:pt>
                <c:pt idx="622">
                  <c:v>1367: L. 26-23h</c:v>
                </c:pt>
                <c:pt idx="623">
                  <c:v>1368: L. 26-24h</c:v>
                </c:pt>
                <c:pt idx="624">
                  <c:v>1369: M. 27-01h</c:v>
                </c:pt>
                <c:pt idx="625">
                  <c:v>1370: M. 27-02h</c:v>
                </c:pt>
                <c:pt idx="626">
                  <c:v>1371: M. 27-03h</c:v>
                </c:pt>
                <c:pt idx="627">
                  <c:v>1372: M. 27-04h</c:v>
                </c:pt>
                <c:pt idx="628">
                  <c:v>1373: M. 27-05h</c:v>
                </c:pt>
                <c:pt idx="629">
                  <c:v>1374: M. 27-06h</c:v>
                </c:pt>
                <c:pt idx="630">
                  <c:v>1375: M. 27-07h</c:v>
                </c:pt>
                <c:pt idx="631">
                  <c:v>1376: M. 27-08h</c:v>
                </c:pt>
                <c:pt idx="632">
                  <c:v>1377: M. 27-09h</c:v>
                </c:pt>
                <c:pt idx="633">
                  <c:v>1378: M. 27-10h</c:v>
                </c:pt>
                <c:pt idx="634">
                  <c:v>1379: M. 27-11h</c:v>
                </c:pt>
                <c:pt idx="635">
                  <c:v>1380: M. 27-12h</c:v>
                </c:pt>
                <c:pt idx="636">
                  <c:v>1381: M. 27-13h</c:v>
                </c:pt>
                <c:pt idx="637">
                  <c:v>1382: M. 27-14h</c:v>
                </c:pt>
                <c:pt idx="638">
                  <c:v>1383: M. 27-15h</c:v>
                </c:pt>
                <c:pt idx="639">
                  <c:v>1384: M. 27-16h</c:v>
                </c:pt>
                <c:pt idx="640">
                  <c:v>1385: M. 27-17h</c:v>
                </c:pt>
                <c:pt idx="641">
                  <c:v>1386: M. 27-18h</c:v>
                </c:pt>
                <c:pt idx="642">
                  <c:v>1387: M. 27-19h</c:v>
                </c:pt>
                <c:pt idx="643">
                  <c:v>1388: M. 27-20h</c:v>
                </c:pt>
                <c:pt idx="644">
                  <c:v>1389: M. 27-21h</c:v>
                </c:pt>
                <c:pt idx="645">
                  <c:v>1390: M. 27-22h</c:v>
                </c:pt>
                <c:pt idx="646">
                  <c:v>1391: M. 27-23h</c:v>
                </c:pt>
                <c:pt idx="647">
                  <c:v>1392: M. 27-24h</c:v>
                </c:pt>
                <c:pt idx="648">
                  <c:v>1393: M. 28-01h</c:v>
                </c:pt>
                <c:pt idx="649">
                  <c:v>1394: M. 28-02h</c:v>
                </c:pt>
                <c:pt idx="650">
                  <c:v>1395: M. 28-03h</c:v>
                </c:pt>
                <c:pt idx="651">
                  <c:v>1396: M. 28-04h</c:v>
                </c:pt>
                <c:pt idx="652">
                  <c:v>1397: M. 28-05h</c:v>
                </c:pt>
                <c:pt idx="653">
                  <c:v>1398: M. 28-06h</c:v>
                </c:pt>
                <c:pt idx="654">
                  <c:v>1399: M. 28-07h</c:v>
                </c:pt>
                <c:pt idx="655">
                  <c:v>1400: M. 28-08h</c:v>
                </c:pt>
                <c:pt idx="656">
                  <c:v>1401: M. 28-09h</c:v>
                </c:pt>
                <c:pt idx="657">
                  <c:v>1402: M. 28-10h</c:v>
                </c:pt>
                <c:pt idx="658">
                  <c:v>1403: M. 28-11h</c:v>
                </c:pt>
                <c:pt idx="659">
                  <c:v>1404: M. 28-12h</c:v>
                </c:pt>
                <c:pt idx="660">
                  <c:v>1405: M. 28-13h</c:v>
                </c:pt>
                <c:pt idx="661">
                  <c:v>1406: M. 28-14h</c:v>
                </c:pt>
                <c:pt idx="662">
                  <c:v>1407: M. 28-15h</c:v>
                </c:pt>
                <c:pt idx="663">
                  <c:v>1408: M. 28-16h</c:v>
                </c:pt>
                <c:pt idx="664">
                  <c:v>1409: M. 28-17h</c:v>
                </c:pt>
                <c:pt idx="665">
                  <c:v>1410: M. 28-18h</c:v>
                </c:pt>
                <c:pt idx="666">
                  <c:v>1411: M. 28-19h</c:v>
                </c:pt>
                <c:pt idx="667">
                  <c:v>1412: M. 28-20h</c:v>
                </c:pt>
                <c:pt idx="668">
                  <c:v>1413: M. 28-21h</c:v>
                </c:pt>
                <c:pt idx="669">
                  <c:v>1414: M. 28-22h</c:v>
                </c:pt>
                <c:pt idx="670">
                  <c:v>1415: M. 28-23h</c:v>
                </c:pt>
                <c:pt idx="671">
                  <c:v>1416: M. 28-24h</c:v>
                </c:pt>
              </c:strCache>
            </c:strRef>
          </c:cat>
          <c:val>
            <c:numRef>
              <c:f>Ifrane!$I$2:$I$673</c:f>
            </c:numRef>
          </c:val>
          <c:smooth val="0"/>
          <c:extLst>
            <c:ext xmlns:c16="http://schemas.microsoft.com/office/drawing/2014/chart" uri="{C3380CC4-5D6E-409C-BE32-E72D297353CC}">
              <c16:uniqueId val="{00000007-88C4-4323-8946-CD98E89E5332}"/>
            </c:ext>
          </c:extLst>
        </c:ser>
        <c:ser>
          <c:idx val="8"/>
          <c:order val="8"/>
          <c:tx>
            <c:strRef>
              <c:f>Ifrane!$J$1</c:f>
              <c:strCache>
                <c:ptCount val="1"/>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Ifrane!$A$2:$A$673</c:f>
              <c:strCache>
                <c:ptCount val="672"/>
                <c:pt idx="0">
                  <c:v>745: J. 01-01h</c:v>
                </c:pt>
                <c:pt idx="1">
                  <c:v>746: J. 01-02h</c:v>
                </c:pt>
                <c:pt idx="2">
                  <c:v>747: J. 01-03h</c:v>
                </c:pt>
                <c:pt idx="3">
                  <c:v>748: J. 01-04h</c:v>
                </c:pt>
                <c:pt idx="4">
                  <c:v>749: J. 01-05h</c:v>
                </c:pt>
                <c:pt idx="5">
                  <c:v>750: J. 01-06h</c:v>
                </c:pt>
                <c:pt idx="6">
                  <c:v>751: J. 01-07h</c:v>
                </c:pt>
                <c:pt idx="7">
                  <c:v>752: J. 01-08h</c:v>
                </c:pt>
                <c:pt idx="8">
                  <c:v>753: J. 01-09h</c:v>
                </c:pt>
                <c:pt idx="9">
                  <c:v>754: J. 01-10h</c:v>
                </c:pt>
                <c:pt idx="10">
                  <c:v>755: J. 01-11h</c:v>
                </c:pt>
                <c:pt idx="11">
                  <c:v>756: J. 01-12h</c:v>
                </c:pt>
                <c:pt idx="12">
                  <c:v>757: J. 01-13h</c:v>
                </c:pt>
                <c:pt idx="13">
                  <c:v>758: J. 01-14h</c:v>
                </c:pt>
                <c:pt idx="14">
                  <c:v>759: J. 01-15h</c:v>
                </c:pt>
                <c:pt idx="15">
                  <c:v>760: J. 01-16h</c:v>
                </c:pt>
                <c:pt idx="16">
                  <c:v>761: J. 01-17h</c:v>
                </c:pt>
                <c:pt idx="17">
                  <c:v>762: J. 01-18h</c:v>
                </c:pt>
                <c:pt idx="18">
                  <c:v>763: J. 01-19h</c:v>
                </c:pt>
                <c:pt idx="19">
                  <c:v>764: J. 01-20h</c:v>
                </c:pt>
                <c:pt idx="20">
                  <c:v>765: J. 01-21h</c:v>
                </c:pt>
                <c:pt idx="21">
                  <c:v>766: J. 01-22h</c:v>
                </c:pt>
                <c:pt idx="22">
                  <c:v>767: J. 01-23h</c:v>
                </c:pt>
                <c:pt idx="23">
                  <c:v>768: J. 01-24h</c:v>
                </c:pt>
                <c:pt idx="24">
                  <c:v>769: V. 02-01h</c:v>
                </c:pt>
                <c:pt idx="25">
                  <c:v>770: V. 02-02h</c:v>
                </c:pt>
                <c:pt idx="26">
                  <c:v>771: V. 02-03h</c:v>
                </c:pt>
                <c:pt idx="27">
                  <c:v>772: V. 02-04h</c:v>
                </c:pt>
                <c:pt idx="28">
                  <c:v>773: V. 02-05h</c:v>
                </c:pt>
                <c:pt idx="29">
                  <c:v>774: V. 02-06h</c:v>
                </c:pt>
                <c:pt idx="30">
                  <c:v>775: V. 02-07h</c:v>
                </c:pt>
                <c:pt idx="31">
                  <c:v>776: V. 02-08h</c:v>
                </c:pt>
                <c:pt idx="32">
                  <c:v>777: V. 02-09h</c:v>
                </c:pt>
                <c:pt idx="33">
                  <c:v>778: V. 02-10h</c:v>
                </c:pt>
                <c:pt idx="34">
                  <c:v>779: V. 02-11h</c:v>
                </c:pt>
                <c:pt idx="35">
                  <c:v>780: V. 02-12h</c:v>
                </c:pt>
                <c:pt idx="36">
                  <c:v>781: V. 02-13h</c:v>
                </c:pt>
                <c:pt idx="37">
                  <c:v>782: V. 02-14h</c:v>
                </c:pt>
                <c:pt idx="38">
                  <c:v>783: V. 02-15h</c:v>
                </c:pt>
                <c:pt idx="39">
                  <c:v>784: V. 02-16h</c:v>
                </c:pt>
                <c:pt idx="40">
                  <c:v>785: V. 02-17h</c:v>
                </c:pt>
                <c:pt idx="41">
                  <c:v>786: V. 02-18h</c:v>
                </c:pt>
                <c:pt idx="42">
                  <c:v>787: V. 02-19h</c:v>
                </c:pt>
                <c:pt idx="43">
                  <c:v>788: V. 02-20h</c:v>
                </c:pt>
                <c:pt idx="44">
                  <c:v>789: V. 02-21h</c:v>
                </c:pt>
                <c:pt idx="45">
                  <c:v>790: V. 02-22h</c:v>
                </c:pt>
                <c:pt idx="46">
                  <c:v>791: V. 02-23h</c:v>
                </c:pt>
                <c:pt idx="47">
                  <c:v>792: V. 02-24h</c:v>
                </c:pt>
                <c:pt idx="48">
                  <c:v>793: S. 03-01h</c:v>
                </c:pt>
                <c:pt idx="49">
                  <c:v>794: S. 03-02h</c:v>
                </c:pt>
                <c:pt idx="50">
                  <c:v>795: S. 03-03h</c:v>
                </c:pt>
                <c:pt idx="51">
                  <c:v>796: S. 03-04h</c:v>
                </c:pt>
                <c:pt idx="52">
                  <c:v>797: S. 03-05h</c:v>
                </c:pt>
                <c:pt idx="53">
                  <c:v>798: S. 03-06h</c:v>
                </c:pt>
                <c:pt idx="54">
                  <c:v>799: S. 03-07h</c:v>
                </c:pt>
                <c:pt idx="55">
                  <c:v>800: S. 03-08h</c:v>
                </c:pt>
                <c:pt idx="56">
                  <c:v>801: S. 03-09h</c:v>
                </c:pt>
                <c:pt idx="57">
                  <c:v>802: S. 03-10h</c:v>
                </c:pt>
                <c:pt idx="58">
                  <c:v>803: S. 03-11h</c:v>
                </c:pt>
                <c:pt idx="59">
                  <c:v>804: S. 03-12h</c:v>
                </c:pt>
                <c:pt idx="60">
                  <c:v>805: S. 03-13h</c:v>
                </c:pt>
                <c:pt idx="61">
                  <c:v>806: S. 03-14h</c:v>
                </c:pt>
                <c:pt idx="62">
                  <c:v>807: S. 03-15h</c:v>
                </c:pt>
                <c:pt idx="63">
                  <c:v>808: S. 03-16h</c:v>
                </c:pt>
                <c:pt idx="64">
                  <c:v>809: S. 03-17h</c:v>
                </c:pt>
                <c:pt idx="65">
                  <c:v>810: S. 03-18h</c:v>
                </c:pt>
                <c:pt idx="66">
                  <c:v>811: S. 03-19h</c:v>
                </c:pt>
                <c:pt idx="67">
                  <c:v>812: S. 03-20h</c:v>
                </c:pt>
                <c:pt idx="68">
                  <c:v>813: S. 03-21h</c:v>
                </c:pt>
                <c:pt idx="69">
                  <c:v>814: S. 03-22h</c:v>
                </c:pt>
                <c:pt idx="70">
                  <c:v>815: S. 03-23h</c:v>
                </c:pt>
                <c:pt idx="71">
                  <c:v>816: S. 03-24h</c:v>
                </c:pt>
                <c:pt idx="72">
                  <c:v>817: D. 04-01h</c:v>
                </c:pt>
                <c:pt idx="73">
                  <c:v>818: D. 04-02h</c:v>
                </c:pt>
                <c:pt idx="74">
                  <c:v>819: D. 04-03h</c:v>
                </c:pt>
                <c:pt idx="75">
                  <c:v>820: D. 04-04h</c:v>
                </c:pt>
                <c:pt idx="76">
                  <c:v>821: D. 04-05h</c:v>
                </c:pt>
                <c:pt idx="77">
                  <c:v>822: D. 04-06h</c:v>
                </c:pt>
                <c:pt idx="78">
                  <c:v>823: D. 04-07h</c:v>
                </c:pt>
                <c:pt idx="79">
                  <c:v>824: D. 04-08h</c:v>
                </c:pt>
                <c:pt idx="80">
                  <c:v>825: D. 04-09h</c:v>
                </c:pt>
                <c:pt idx="81">
                  <c:v>826: D. 04-10h</c:v>
                </c:pt>
                <c:pt idx="82">
                  <c:v>827: D. 04-11h</c:v>
                </c:pt>
                <c:pt idx="83">
                  <c:v>828: D. 04-12h</c:v>
                </c:pt>
                <c:pt idx="84">
                  <c:v>829: D. 04-13h</c:v>
                </c:pt>
                <c:pt idx="85">
                  <c:v>830: D. 04-14h</c:v>
                </c:pt>
                <c:pt idx="86">
                  <c:v>831: D. 04-15h</c:v>
                </c:pt>
                <c:pt idx="87">
                  <c:v>832: D. 04-16h</c:v>
                </c:pt>
                <c:pt idx="88">
                  <c:v>833: D. 04-17h</c:v>
                </c:pt>
                <c:pt idx="89">
                  <c:v>834: D. 04-18h</c:v>
                </c:pt>
                <c:pt idx="90">
                  <c:v>835: D. 04-19h</c:v>
                </c:pt>
                <c:pt idx="91">
                  <c:v>836: D. 04-20h</c:v>
                </c:pt>
                <c:pt idx="92">
                  <c:v>837: D. 04-21h</c:v>
                </c:pt>
                <c:pt idx="93">
                  <c:v>838: D. 04-22h</c:v>
                </c:pt>
                <c:pt idx="94">
                  <c:v>839: D. 04-23h</c:v>
                </c:pt>
                <c:pt idx="95">
                  <c:v>840: D. 04-24h</c:v>
                </c:pt>
                <c:pt idx="96">
                  <c:v>841: L. 05-01h</c:v>
                </c:pt>
                <c:pt idx="97">
                  <c:v>842: L. 05-02h</c:v>
                </c:pt>
                <c:pt idx="98">
                  <c:v>843: L. 05-03h</c:v>
                </c:pt>
                <c:pt idx="99">
                  <c:v>844: L. 05-04h</c:v>
                </c:pt>
                <c:pt idx="100">
                  <c:v>845: L. 05-05h</c:v>
                </c:pt>
                <c:pt idx="101">
                  <c:v>846: L. 05-06h</c:v>
                </c:pt>
                <c:pt idx="102">
                  <c:v>847: L. 05-07h</c:v>
                </c:pt>
                <c:pt idx="103">
                  <c:v>848: L. 05-08h</c:v>
                </c:pt>
                <c:pt idx="104">
                  <c:v>849: L. 05-09h</c:v>
                </c:pt>
                <c:pt idx="105">
                  <c:v>850: L. 05-10h</c:v>
                </c:pt>
                <c:pt idx="106">
                  <c:v>851: L. 05-11h</c:v>
                </c:pt>
                <c:pt idx="107">
                  <c:v>852: L. 05-12h</c:v>
                </c:pt>
                <c:pt idx="108">
                  <c:v>853: L. 05-13h</c:v>
                </c:pt>
                <c:pt idx="109">
                  <c:v>854: L. 05-14h</c:v>
                </c:pt>
                <c:pt idx="110">
                  <c:v>855: L. 05-15h</c:v>
                </c:pt>
                <c:pt idx="111">
                  <c:v>856: L. 05-16h</c:v>
                </c:pt>
                <c:pt idx="112">
                  <c:v>857: L. 05-17h</c:v>
                </c:pt>
                <c:pt idx="113">
                  <c:v>858: L. 05-18h</c:v>
                </c:pt>
                <c:pt idx="114">
                  <c:v>859: L. 05-19h</c:v>
                </c:pt>
                <c:pt idx="115">
                  <c:v>860: L. 05-20h</c:v>
                </c:pt>
                <c:pt idx="116">
                  <c:v>861: L. 05-21h</c:v>
                </c:pt>
                <c:pt idx="117">
                  <c:v>862: L. 05-22h</c:v>
                </c:pt>
                <c:pt idx="118">
                  <c:v>863: L. 05-23h</c:v>
                </c:pt>
                <c:pt idx="119">
                  <c:v>864: L. 05-24h</c:v>
                </c:pt>
                <c:pt idx="120">
                  <c:v>865: M. 06-01h</c:v>
                </c:pt>
                <c:pt idx="121">
                  <c:v>866: M. 06-02h</c:v>
                </c:pt>
                <c:pt idx="122">
                  <c:v>867: M. 06-03h</c:v>
                </c:pt>
                <c:pt idx="123">
                  <c:v>868: M. 06-04h</c:v>
                </c:pt>
                <c:pt idx="124">
                  <c:v>869: M. 06-05h</c:v>
                </c:pt>
                <c:pt idx="125">
                  <c:v>870: M. 06-06h</c:v>
                </c:pt>
                <c:pt idx="126">
                  <c:v>871: M. 06-07h</c:v>
                </c:pt>
                <c:pt idx="127">
                  <c:v>872: M. 06-08h</c:v>
                </c:pt>
                <c:pt idx="128">
                  <c:v>873: M. 06-09h</c:v>
                </c:pt>
                <c:pt idx="129">
                  <c:v>874: M. 06-10h</c:v>
                </c:pt>
                <c:pt idx="130">
                  <c:v>875: M. 06-11h</c:v>
                </c:pt>
                <c:pt idx="131">
                  <c:v>876: M. 06-12h</c:v>
                </c:pt>
                <c:pt idx="132">
                  <c:v>877: M. 06-13h</c:v>
                </c:pt>
                <c:pt idx="133">
                  <c:v>878: M. 06-14h</c:v>
                </c:pt>
                <c:pt idx="134">
                  <c:v>879: M. 06-15h</c:v>
                </c:pt>
                <c:pt idx="135">
                  <c:v>880: M. 06-16h</c:v>
                </c:pt>
                <c:pt idx="136">
                  <c:v>881: M. 06-17h</c:v>
                </c:pt>
                <c:pt idx="137">
                  <c:v>882: M. 06-18h</c:v>
                </c:pt>
                <c:pt idx="138">
                  <c:v>883: M. 06-19h</c:v>
                </c:pt>
                <c:pt idx="139">
                  <c:v>884: M. 06-20h</c:v>
                </c:pt>
                <c:pt idx="140">
                  <c:v>885: M. 06-21h</c:v>
                </c:pt>
                <c:pt idx="141">
                  <c:v>886: M. 06-22h</c:v>
                </c:pt>
                <c:pt idx="142">
                  <c:v>887: M. 06-23h</c:v>
                </c:pt>
                <c:pt idx="143">
                  <c:v>888: M. 06-24h</c:v>
                </c:pt>
                <c:pt idx="144">
                  <c:v>889: M. 07-01h</c:v>
                </c:pt>
                <c:pt idx="145">
                  <c:v>890: M. 07-02h</c:v>
                </c:pt>
                <c:pt idx="146">
                  <c:v>891: M. 07-03h</c:v>
                </c:pt>
                <c:pt idx="147">
                  <c:v>892: M. 07-04h</c:v>
                </c:pt>
                <c:pt idx="148">
                  <c:v>893: M. 07-05h</c:v>
                </c:pt>
                <c:pt idx="149">
                  <c:v>894: M. 07-06h</c:v>
                </c:pt>
                <c:pt idx="150">
                  <c:v>895: M. 07-07h</c:v>
                </c:pt>
                <c:pt idx="151">
                  <c:v>896: M. 07-08h</c:v>
                </c:pt>
                <c:pt idx="152">
                  <c:v>897: M. 07-09h</c:v>
                </c:pt>
                <c:pt idx="153">
                  <c:v>898: M. 07-10h</c:v>
                </c:pt>
                <c:pt idx="154">
                  <c:v>899: M. 07-11h</c:v>
                </c:pt>
                <c:pt idx="155">
                  <c:v>900: M. 07-12h</c:v>
                </c:pt>
                <c:pt idx="156">
                  <c:v>901: M. 07-13h</c:v>
                </c:pt>
                <c:pt idx="157">
                  <c:v>902: M. 07-14h</c:v>
                </c:pt>
                <c:pt idx="158">
                  <c:v>903: M. 07-15h</c:v>
                </c:pt>
                <c:pt idx="159">
                  <c:v>904: M. 07-16h</c:v>
                </c:pt>
                <c:pt idx="160">
                  <c:v>905: M. 07-17h</c:v>
                </c:pt>
                <c:pt idx="161">
                  <c:v>906: M. 07-18h</c:v>
                </c:pt>
                <c:pt idx="162">
                  <c:v>907: M. 07-19h</c:v>
                </c:pt>
                <c:pt idx="163">
                  <c:v>908: M. 07-20h</c:v>
                </c:pt>
                <c:pt idx="164">
                  <c:v>909: M. 07-21h</c:v>
                </c:pt>
                <c:pt idx="165">
                  <c:v>910: M. 07-22h</c:v>
                </c:pt>
                <c:pt idx="166">
                  <c:v>911: M. 07-23h</c:v>
                </c:pt>
                <c:pt idx="167">
                  <c:v>912: M. 07-24h</c:v>
                </c:pt>
                <c:pt idx="168">
                  <c:v>913: J. 08-01h</c:v>
                </c:pt>
                <c:pt idx="169">
                  <c:v>914: J. 08-02h</c:v>
                </c:pt>
                <c:pt idx="170">
                  <c:v>915: J. 08-03h</c:v>
                </c:pt>
                <c:pt idx="171">
                  <c:v>916: J. 08-04h</c:v>
                </c:pt>
                <c:pt idx="172">
                  <c:v>917: J. 08-05h</c:v>
                </c:pt>
                <c:pt idx="173">
                  <c:v>918: J. 08-06h</c:v>
                </c:pt>
                <c:pt idx="174">
                  <c:v>919: J. 08-07h</c:v>
                </c:pt>
                <c:pt idx="175">
                  <c:v>920: J. 08-08h</c:v>
                </c:pt>
                <c:pt idx="176">
                  <c:v>921: J. 08-09h</c:v>
                </c:pt>
                <c:pt idx="177">
                  <c:v>922: J. 08-10h</c:v>
                </c:pt>
                <c:pt idx="178">
                  <c:v>923: J. 08-11h</c:v>
                </c:pt>
                <c:pt idx="179">
                  <c:v>924: J. 08-12h</c:v>
                </c:pt>
                <c:pt idx="180">
                  <c:v>925: J. 08-13h</c:v>
                </c:pt>
                <c:pt idx="181">
                  <c:v>926: J. 08-14h</c:v>
                </c:pt>
                <c:pt idx="182">
                  <c:v>927: J. 08-15h</c:v>
                </c:pt>
                <c:pt idx="183">
                  <c:v>928: J. 08-16h</c:v>
                </c:pt>
                <c:pt idx="184">
                  <c:v>929: J. 08-17h</c:v>
                </c:pt>
                <c:pt idx="185">
                  <c:v>930: J. 08-18h</c:v>
                </c:pt>
                <c:pt idx="186">
                  <c:v>931: J. 08-19h</c:v>
                </c:pt>
                <c:pt idx="187">
                  <c:v>932: J. 08-20h</c:v>
                </c:pt>
                <c:pt idx="188">
                  <c:v>933: J. 08-21h</c:v>
                </c:pt>
                <c:pt idx="189">
                  <c:v>934: J. 08-22h</c:v>
                </c:pt>
                <c:pt idx="190">
                  <c:v>935: J. 08-23h</c:v>
                </c:pt>
                <c:pt idx="191">
                  <c:v>936: J. 08-24h</c:v>
                </c:pt>
                <c:pt idx="192">
                  <c:v>937: V. 09-01h</c:v>
                </c:pt>
                <c:pt idx="193">
                  <c:v>938: V. 09-02h</c:v>
                </c:pt>
                <c:pt idx="194">
                  <c:v>939: V. 09-03h</c:v>
                </c:pt>
                <c:pt idx="195">
                  <c:v>940: V. 09-04h</c:v>
                </c:pt>
                <c:pt idx="196">
                  <c:v>941: V. 09-05h</c:v>
                </c:pt>
                <c:pt idx="197">
                  <c:v>942: V. 09-06h</c:v>
                </c:pt>
                <c:pt idx="198">
                  <c:v>943: V. 09-07h</c:v>
                </c:pt>
                <c:pt idx="199">
                  <c:v>944: V. 09-08h</c:v>
                </c:pt>
                <c:pt idx="200">
                  <c:v>945: V. 09-09h</c:v>
                </c:pt>
                <c:pt idx="201">
                  <c:v>946: V. 09-10h</c:v>
                </c:pt>
                <c:pt idx="202">
                  <c:v>947: V. 09-11h</c:v>
                </c:pt>
                <c:pt idx="203">
                  <c:v>948: V. 09-12h</c:v>
                </c:pt>
                <c:pt idx="204">
                  <c:v>949: V. 09-13h</c:v>
                </c:pt>
                <c:pt idx="205">
                  <c:v>950: V. 09-14h</c:v>
                </c:pt>
                <c:pt idx="206">
                  <c:v>951: V. 09-15h</c:v>
                </c:pt>
                <c:pt idx="207">
                  <c:v>952: V. 09-16h</c:v>
                </c:pt>
                <c:pt idx="208">
                  <c:v>953: V. 09-17h</c:v>
                </c:pt>
                <c:pt idx="209">
                  <c:v>954: V. 09-18h</c:v>
                </c:pt>
                <c:pt idx="210">
                  <c:v>955: V. 09-19h</c:v>
                </c:pt>
                <c:pt idx="211">
                  <c:v>956: V. 09-20h</c:v>
                </c:pt>
                <c:pt idx="212">
                  <c:v>957: V. 09-21h</c:v>
                </c:pt>
                <c:pt idx="213">
                  <c:v>958: V. 09-22h</c:v>
                </c:pt>
                <c:pt idx="214">
                  <c:v>959: V. 09-23h</c:v>
                </c:pt>
                <c:pt idx="215">
                  <c:v>960: V. 09-24h</c:v>
                </c:pt>
                <c:pt idx="216">
                  <c:v>961: S. 10-01h</c:v>
                </c:pt>
                <c:pt idx="217">
                  <c:v>962: S. 10-02h</c:v>
                </c:pt>
                <c:pt idx="218">
                  <c:v>963: S. 10-03h</c:v>
                </c:pt>
                <c:pt idx="219">
                  <c:v>964: S. 10-04h</c:v>
                </c:pt>
                <c:pt idx="220">
                  <c:v>965: S. 10-05h</c:v>
                </c:pt>
                <c:pt idx="221">
                  <c:v>966: S. 10-06h</c:v>
                </c:pt>
                <c:pt idx="222">
                  <c:v>967: S. 10-07h</c:v>
                </c:pt>
                <c:pt idx="223">
                  <c:v>968: S. 10-08h</c:v>
                </c:pt>
                <c:pt idx="224">
                  <c:v>969: S. 10-09h</c:v>
                </c:pt>
                <c:pt idx="225">
                  <c:v>970: S. 10-10h</c:v>
                </c:pt>
                <c:pt idx="226">
                  <c:v>971: S. 10-11h</c:v>
                </c:pt>
                <c:pt idx="227">
                  <c:v>972: S. 10-12h</c:v>
                </c:pt>
                <c:pt idx="228">
                  <c:v>973: S. 10-13h</c:v>
                </c:pt>
                <c:pt idx="229">
                  <c:v>974: S. 10-14h</c:v>
                </c:pt>
                <c:pt idx="230">
                  <c:v>975: S. 10-15h</c:v>
                </c:pt>
                <c:pt idx="231">
                  <c:v>976: S. 10-16h</c:v>
                </c:pt>
                <c:pt idx="232">
                  <c:v>977: S. 10-17h</c:v>
                </c:pt>
                <c:pt idx="233">
                  <c:v>978: S. 10-18h</c:v>
                </c:pt>
                <c:pt idx="234">
                  <c:v>979: S. 10-19h</c:v>
                </c:pt>
                <c:pt idx="235">
                  <c:v>980: S. 10-20h</c:v>
                </c:pt>
                <c:pt idx="236">
                  <c:v>981: S. 10-21h</c:v>
                </c:pt>
                <c:pt idx="237">
                  <c:v>982: S. 10-22h</c:v>
                </c:pt>
                <c:pt idx="238">
                  <c:v>983: S. 10-23h</c:v>
                </c:pt>
                <c:pt idx="239">
                  <c:v>984: S. 10-24h</c:v>
                </c:pt>
                <c:pt idx="240">
                  <c:v>985: D. 11-01h</c:v>
                </c:pt>
                <c:pt idx="241">
                  <c:v>986: D. 11-02h</c:v>
                </c:pt>
                <c:pt idx="242">
                  <c:v>987: D. 11-03h</c:v>
                </c:pt>
                <c:pt idx="243">
                  <c:v>988: D. 11-04h</c:v>
                </c:pt>
                <c:pt idx="244">
                  <c:v>989: D. 11-05h</c:v>
                </c:pt>
                <c:pt idx="245">
                  <c:v>990: D. 11-06h</c:v>
                </c:pt>
                <c:pt idx="246">
                  <c:v>991: D. 11-07h</c:v>
                </c:pt>
                <c:pt idx="247">
                  <c:v>992: D. 11-08h</c:v>
                </c:pt>
                <c:pt idx="248">
                  <c:v>993: D. 11-09h</c:v>
                </c:pt>
                <c:pt idx="249">
                  <c:v>994: D. 11-10h</c:v>
                </c:pt>
                <c:pt idx="250">
                  <c:v>995: D. 11-11h</c:v>
                </c:pt>
                <c:pt idx="251">
                  <c:v>996: D. 11-12h</c:v>
                </c:pt>
                <c:pt idx="252">
                  <c:v>997: D. 11-13h</c:v>
                </c:pt>
                <c:pt idx="253">
                  <c:v>998: D. 11-14h</c:v>
                </c:pt>
                <c:pt idx="254">
                  <c:v>999: D. 11-15h</c:v>
                </c:pt>
                <c:pt idx="255">
                  <c:v>1000: D. 11-16h</c:v>
                </c:pt>
                <c:pt idx="256">
                  <c:v>1001: D. 11-17h</c:v>
                </c:pt>
                <c:pt idx="257">
                  <c:v>1002: D. 11-18h</c:v>
                </c:pt>
                <c:pt idx="258">
                  <c:v>1003: D. 11-19h</c:v>
                </c:pt>
                <c:pt idx="259">
                  <c:v>1004: D. 11-20h</c:v>
                </c:pt>
                <c:pt idx="260">
                  <c:v>1005: D. 11-21h</c:v>
                </c:pt>
                <c:pt idx="261">
                  <c:v>1006: D. 11-22h</c:v>
                </c:pt>
                <c:pt idx="262">
                  <c:v>1007: D. 11-23h</c:v>
                </c:pt>
                <c:pt idx="263">
                  <c:v>1008: D. 11-24h</c:v>
                </c:pt>
                <c:pt idx="264">
                  <c:v>1009: L. 12-01h</c:v>
                </c:pt>
                <c:pt idx="265">
                  <c:v>1010: L. 12-02h</c:v>
                </c:pt>
                <c:pt idx="266">
                  <c:v>1011: L. 12-03h</c:v>
                </c:pt>
                <c:pt idx="267">
                  <c:v>1012: L. 12-04h</c:v>
                </c:pt>
                <c:pt idx="268">
                  <c:v>1013: L. 12-05h</c:v>
                </c:pt>
                <c:pt idx="269">
                  <c:v>1014: L. 12-06h</c:v>
                </c:pt>
                <c:pt idx="270">
                  <c:v>1015: L. 12-07h</c:v>
                </c:pt>
                <c:pt idx="271">
                  <c:v>1016: L. 12-08h</c:v>
                </c:pt>
                <c:pt idx="272">
                  <c:v>1017: L. 12-09h</c:v>
                </c:pt>
                <c:pt idx="273">
                  <c:v>1018: L. 12-10h</c:v>
                </c:pt>
                <c:pt idx="274">
                  <c:v>1019: L. 12-11h</c:v>
                </c:pt>
                <c:pt idx="275">
                  <c:v>1020: L. 12-12h</c:v>
                </c:pt>
                <c:pt idx="276">
                  <c:v>1021: L. 12-13h</c:v>
                </c:pt>
                <c:pt idx="277">
                  <c:v>1022: L. 12-14h</c:v>
                </c:pt>
                <c:pt idx="278">
                  <c:v>1023: L. 12-15h</c:v>
                </c:pt>
                <c:pt idx="279">
                  <c:v>1024: L. 12-16h</c:v>
                </c:pt>
                <c:pt idx="280">
                  <c:v>1025: L. 12-17h</c:v>
                </c:pt>
                <c:pt idx="281">
                  <c:v>1026: L. 12-18h</c:v>
                </c:pt>
                <c:pt idx="282">
                  <c:v>1027: L. 12-19h</c:v>
                </c:pt>
                <c:pt idx="283">
                  <c:v>1028: L. 12-20h</c:v>
                </c:pt>
                <c:pt idx="284">
                  <c:v>1029: L. 12-21h</c:v>
                </c:pt>
                <c:pt idx="285">
                  <c:v>1030: L. 12-22h</c:v>
                </c:pt>
                <c:pt idx="286">
                  <c:v>1031: L. 12-23h</c:v>
                </c:pt>
                <c:pt idx="287">
                  <c:v>1032: L. 12-24h</c:v>
                </c:pt>
                <c:pt idx="288">
                  <c:v>1033: M. 13-01h</c:v>
                </c:pt>
                <c:pt idx="289">
                  <c:v>1034: M. 13-02h</c:v>
                </c:pt>
                <c:pt idx="290">
                  <c:v>1035: M. 13-03h</c:v>
                </c:pt>
                <c:pt idx="291">
                  <c:v>1036: M. 13-04h</c:v>
                </c:pt>
                <c:pt idx="292">
                  <c:v>1037: M. 13-05h</c:v>
                </c:pt>
                <c:pt idx="293">
                  <c:v>1038: M. 13-06h</c:v>
                </c:pt>
                <c:pt idx="294">
                  <c:v>1039: M. 13-07h</c:v>
                </c:pt>
                <c:pt idx="295">
                  <c:v>1040: M. 13-08h</c:v>
                </c:pt>
                <c:pt idx="296">
                  <c:v>1041: M. 13-09h</c:v>
                </c:pt>
                <c:pt idx="297">
                  <c:v>1042: M. 13-10h</c:v>
                </c:pt>
                <c:pt idx="298">
                  <c:v>1043: M. 13-11h</c:v>
                </c:pt>
                <c:pt idx="299">
                  <c:v>1044: M. 13-12h</c:v>
                </c:pt>
                <c:pt idx="300">
                  <c:v>1045: M. 13-13h</c:v>
                </c:pt>
                <c:pt idx="301">
                  <c:v>1046: M. 13-14h</c:v>
                </c:pt>
                <c:pt idx="302">
                  <c:v>1047: M. 13-15h</c:v>
                </c:pt>
                <c:pt idx="303">
                  <c:v>1048: M. 13-16h</c:v>
                </c:pt>
                <c:pt idx="304">
                  <c:v>1049: M. 13-17h</c:v>
                </c:pt>
                <c:pt idx="305">
                  <c:v>1050: M. 13-18h</c:v>
                </c:pt>
                <c:pt idx="306">
                  <c:v>1051: M. 13-19h</c:v>
                </c:pt>
                <c:pt idx="307">
                  <c:v>1052: M. 13-20h</c:v>
                </c:pt>
                <c:pt idx="308">
                  <c:v>1053: M. 13-21h</c:v>
                </c:pt>
                <c:pt idx="309">
                  <c:v>1054: M. 13-22h</c:v>
                </c:pt>
                <c:pt idx="310">
                  <c:v>1055: M. 13-23h</c:v>
                </c:pt>
                <c:pt idx="311">
                  <c:v>1056: M. 13-24h</c:v>
                </c:pt>
                <c:pt idx="312">
                  <c:v>1057: M. 14-01h</c:v>
                </c:pt>
                <c:pt idx="313">
                  <c:v>1058: M. 14-02h</c:v>
                </c:pt>
                <c:pt idx="314">
                  <c:v>1059: M. 14-03h</c:v>
                </c:pt>
                <c:pt idx="315">
                  <c:v>1060: M. 14-04h</c:v>
                </c:pt>
                <c:pt idx="316">
                  <c:v>1061: M. 14-05h</c:v>
                </c:pt>
                <c:pt idx="317">
                  <c:v>1062: M. 14-06h</c:v>
                </c:pt>
                <c:pt idx="318">
                  <c:v>1063: M. 14-07h</c:v>
                </c:pt>
                <c:pt idx="319">
                  <c:v>1064: M. 14-08h</c:v>
                </c:pt>
                <c:pt idx="320">
                  <c:v>1065: M. 14-09h</c:v>
                </c:pt>
                <c:pt idx="321">
                  <c:v>1066: M. 14-10h</c:v>
                </c:pt>
                <c:pt idx="322">
                  <c:v>1067: M. 14-11h</c:v>
                </c:pt>
                <c:pt idx="323">
                  <c:v>1068: M. 14-12h</c:v>
                </c:pt>
                <c:pt idx="324">
                  <c:v>1069: M. 14-13h</c:v>
                </c:pt>
                <c:pt idx="325">
                  <c:v>1070: M. 14-14h</c:v>
                </c:pt>
                <c:pt idx="326">
                  <c:v>1071: M. 14-15h</c:v>
                </c:pt>
                <c:pt idx="327">
                  <c:v>1072: M. 14-16h</c:v>
                </c:pt>
                <c:pt idx="328">
                  <c:v>1073: M. 14-17h</c:v>
                </c:pt>
                <c:pt idx="329">
                  <c:v>1074: M. 14-18h</c:v>
                </c:pt>
                <c:pt idx="330">
                  <c:v>1075: M. 14-19h</c:v>
                </c:pt>
                <c:pt idx="331">
                  <c:v>1076: M. 14-20h</c:v>
                </c:pt>
                <c:pt idx="332">
                  <c:v>1077: M. 14-21h</c:v>
                </c:pt>
                <c:pt idx="333">
                  <c:v>1078: M. 14-22h</c:v>
                </c:pt>
                <c:pt idx="334">
                  <c:v>1079: M. 14-23h</c:v>
                </c:pt>
                <c:pt idx="335">
                  <c:v>1080: M. 14-24h</c:v>
                </c:pt>
                <c:pt idx="336">
                  <c:v>1081: J. 15-01h</c:v>
                </c:pt>
                <c:pt idx="337">
                  <c:v>1082: J. 15-02h</c:v>
                </c:pt>
                <c:pt idx="338">
                  <c:v>1083: J. 15-03h</c:v>
                </c:pt>
                <c:pt idx="339">
                  <c:v>1084: J. 15-04h</c:v>
                </c:pt>
                <c:pt idx="340">
                  <c:v>1085: J. 15-05h</c:v>
                </c:pt>
                <c:pt idx="341">
                  <c:v>1086: J. 15-06h</c:v>
                </c:pt>
                <c:pt idx="342">
                  <c:v>1087: J. 15-07h</c:v>
                </c:pt>
                <c:pt idx="343">
                  <c:v>1088: J. 15-08h</c:v>
                </c:pt>
                <c:pt idx="344">
                  <c:v>1089: J. 15-09h</c:v>
                </c:pt>
                <c:pt idx="345">
                  <c:v>1090: J. 15-10h</c:v>
                </c:pt>
                <c:pt idx="346">
                  <c:v>1091: J. 15-11h</c:v>
                </c:pt>
                <c:pt idx="347">
                  <c:v>1092: J. 15-12h</c:v>
                </c:pt>
                <c:pt idx="348">
                  <c:v>1093: J. 15-13h</c:v>
                </c:pt>
                <c:pt idx="349">
                  <c:v>1094: J. 15-14h</c:v>
                </c:pt>
                <c:pt idx="350">
                  <c:v>1095: J. 15-15h</c:v>
                </c:pt>
                <c:pt idx="351">
                  <c:v>1096: J. 15-16h</c:v>
                </c:pt>
                <c:pt idx="352">
                  <c:v>1097: J. 15-17h</c:v>
                </c:pt>
                <c:pt idx="353">
                  <c:v>1098: J. 15-18h</c:v>
                </c:pt>
                <c:pt idx="354">
                  <c:v>1099: J. 15-19h</c:v>
                </c:pt>
                <c:pt idx="355">
                  <c:v>1100: J. 15-20h</c:v>
                </c:pt>
                <c:pt idx="356">
                  <c:v>1101: J. 15-21h</c:v>
                </c:pt>
                <c:pt idx="357">
                  <c:v>1102: J. 15-22h</c:v>
                </c:pt>
                <c:pt idx="358">
                  <c:v>1103: J. 15-23h</c:v>
                </c:pt>
                <c:pt idx="359">
                  <c:v>1104: J. 15-24h</c:v>
                </c:pt>
                <c:pt idx="360">
                  <c:v>1105: V. 16-01h</c:v>
                </c:pt>
                <c:pt idx="361">
                  <c:v>1106: V. 16-02h</c:v>
                </c:pt>
                <c:pt idx="362">
                  <c:v>1107: V. 16-03h</c:v>
                </c:pt>
                <c:pt idx="363">
                  <c:v>1108: V. 16-04h</c:v>
                </c:pt>
                <c:pt idx="364">
                  <c:v>1109: V. 16-05h</c:v>
                </c:pt>
                <c:pt idx="365">
                  <c:v>1110: V. 16-06h</c:v>
                </c:pt>
                <c:pt idx="366">
                  <c:v>1111: V. 16-07h</c:v>
                </c:pt>
                <c:pt idx="367">
                  <c:v>1112: V. 16-08h</c:v>
                </c:pt>
                <c:pt idx="368">
                  <c:v>1113: V. 16-09h</c:v>
                </c:pt>
                <c:pt idx="369">
                  <c:v>1114: V. 16-10h</c:v>
                </c:pt>
                <c:pt idx="370">
                  <c:v>1115: V. 16-11h</c:v>
                </c:pt>
                <c:pt idx="371">
                  <c:v>1116: V. 16-12h</c:v>
                </c:pt>
                <c:pt idx="372">
                  <c:v>1117: V. 16-13h</c:v>
                </c:pt>
                <c:pt idx="373">
                  <c:v>1118: V. 16-14h</c:v>
                </c:pt>
                <c:pt idx="374">
                  <c:v>1119: V. 16-15h</c:v>
                </c:pt>
                <c:pt idx="375">
                  <c:v>1120: V. 16-16h</c:v>
                </c:pt>
                <c:pt idx="376">
                  <c:v>1121: V. 16-17h</c:v>
                </c:pt>
                <c:pt idx="377">
                  <c:v>1122: V. 16-18h</c:v>
                </c:pt>
                <c:pt idx="378">
                  <c:v>1123: V. 16-19h</c:v>
                </c:pt>
                <c:pt idx="379">
                  <c:v>1124: V. 16-20h</c:v>
                </c:pt>
                <c:pt idx="380">
                  <c:v>1125: V. 16-21h</c:v>
                </c:pt>
                <c:pt idx="381">
                  <c:v>1126: V. 16-22h</c:v>
                </c:pt>
                <c:pt idx="382">
                  <c:v>1127: V. 16-23h</c:v>
                </c:pt>
                <c:pt idx="383">
                  <c:v>1128: V. 16-24h</c:v>
                </c:pt>
                <c:pt idx="384">
                  <c:v>1129: S. 17-01h</c:v>
                </c:pt>
                <c:pt idx="385">
                  <c:v>1130: S. 17-02h</c:v>
                </c:pt>
                <c:pt idx="386">
                  <c:v>1131: S. 17-03h</c:v>
                </c:pt>
                <c:pt idx="387">
                  <c:v>1132: S. 17-04h</c:v>
                </c:pt>
                <c:pt idx="388">
                  <c:v>1133: S. 17-05h</c:v>
                </c:pt>
                <c:pt idx="389">
                  <c:v>1134: S. 17-06h</c:v>
                </c:pt>
                <c:pt idx="390">
                  <c:v>1135: S. 17-07h</c:v>
                </c:pt>
                <c:pt idx="391">
                  <c:v>1136: S. 17-08h</c:v>
                </c:pt>
                <c:pt idx="392">
                  <c:v>1137: S. 17-09h</c:v>
                </c:pt>
                <c:pt idx="393">
                  <c:v>1138: S. 17-10h</c:v>
                </c:pt>
                <c:pt idx="394">
                  <c:v>1139: S. 17-11h</c:v>
                </c:pt>
                <c:pt idx="395">
                  <c:v>1140: S. 17-12h</c:v>
                </c:pt>
                <c:pt idx="396">
                  <c:v>1141: S. 17-13h</c:v>
                </c:pt>
                <c:pt idx="397">
                  <c:v>1142: S. 17-14h</c:v>
                </c:pt>
                <c:pt idx="398">
                  <c:v>1143: S. 17-15h</c:v>
                </c:pt>
                <c:pt idx="399">
                  <c:v>1144: S. 17-16h</c:v>
                </c:pt>
                <c:pt idx="400">
                  <c:v>1145: S. 17-17h</c:v>
                </c:pt>
                <c:pt idx="401">
                  <c:v>1146: S. 17-18h</c:v>
                </c:pt>
                <c:pt idx="402">
                  <c:v>1147: S. 17-19h</c:v>
                </c:pt>
                <c:pt idx="403">
                  <c:v>1148: S. 17-20h</c:v>
                </c:pt>
                <c:pt idx="404">
                  <c:v>1149: S. 17-21h</c:v>
                </c:pt>
                <c:pt idx="405">
                  <c:v>1150: S. 17-22h</c:v>
                </c:pt>
                <c:pt idx="406">
                  <c:v>1151: S. 17-23h</c:v>
                </c:pt>
                <c:pt idx="407">
                  <c:v>1152: S. 17-24h</c:v>
                </c:pt>
                <c:pt idx="408">
                  <c:v>1153: D. 18-01h</c:v>
                </c:pt>
                <c:pt idx="409">
                  <c:v>1154: D. 18-02h</c:v>
                </c:pt>
                <c:pt idx="410">
                  <c:v>1155: D. 18-03h</c:v>
                </c:pt>
                <c:pt idx="411">
                  <c:v>1156: D. 18-04h</c:v>
                </c:pt>
                <c:pt idx="412">
                  <c:v>1157: D. 18-05h</c:v>
                </c:pt>
                <c:pt idx="413">
                  <c:v>1158: D. 18-06h</c:v>
                </c:pt>
                <c:pt idx="414">
                  <c:v>1159: D. 18-07h</c:v>
                </c:pt>
                <c:pt idx="415">
                  <c:v>1160: D. 18-08h</c:v>
                </c:pt>
                <c:pt idx="416">
                  <c:v>1161: D. 18-09h</c:v>
                </c:pt>
                <c:pt idx="417">
                  <c:v>1162: D. 18-10h</c:v>
                </c:pt>
                <c:pt idx="418">
                  <c:v>1163: D. 18-11h</c:v>
                </c:pt>
                <c:pt idx="419">
                  <c:v>1164: D. 18-12h</c:v>
                </c:pt>
                <c:pt idx="420">
                  <c:v>1165: D. 18-13h</c:v>
                </c:pt>
                <c:pt idx="421">
                  <c:v>1166: D. 18-14h</c:v>
                </c:pt>
                <c:pt idx="422">
                  <c:v>1167: D. 18-15h</c:v>
                </c:pt>
                <c:pt idx="423">
                  <c:v>1168: D. 18-16h</c:v>
                </c:pt>
                <c:pt idx="424">
                  <c:v>1169: D. 18-17h</c:v>
                </c:pt>
                <c:pt idx="425">
                  <c:v>1170: D. 18-18h</c:v>
                </c:pt>
                <c:pt idx="426">
                  <c:v>1171: D. 18-19h</c:v>
                </c:pt>
                <c:pt idx="427">
                  <c:v>1172: D. 18-20h</c:v>
                </c:pt>
                <c:pt idx="428">
                  <c:v>1173: D. 18-21h</c:v>
                </c:pt>
                <c:pt idx="429">
                  <c:v>1174: D. 18-22h</c:v>
                </c:pt>
                <c:pt idx="430">
                  <c:v>1175: D. 18-23h</c:v>
                </c:pt>
                <c:pt idx="431">
                  <c:v>1176: D. 18-24h</c:v>
                </c:pt>
                <c:pt idx="432">
                  <c:v>1177: L. 19-01h</c:v>
                </c:pt>
                <c:pt idx="433">
                  <c:v>1178: L. 19-02h</c:v>
                </c:pt>
                <c:pt idx="434">
                  <c:v>1179: L. 19-03h</c:v>
                </c:pt>
                <c:pt idx="435">
                  <c:v>1180: L. 19-04h</c:v>
                </c:pt>
                <c:pt idx="436">
                  <c:v>1181: L. 19-05h</c:v>
                </c:pt>
                <c:pt idx="437">
                  <c:v>1182: L. 19-06h</c:v>
                </c:pt>
                <c:pt idx="438">
                  <c:v>1183: L. 19-07h</c:v>
                </c:pt>
                <c:pt idx="439">
                  <c:v>1184: L. 19-08h</c:v>
                </c:pt>
                <c:pt idx="440">
                  <c:v>1185: L. 19-09h</c:v>
                </c:pt>
                <c:pt idx="441">
                  <c:v>1186: L. 19-10h</c:v>
                </c:pt>
                <c:pt idx="442">
                  <c:v>1187: L. 19-11h</c:v>
                </c:pt>
                <c:pt idx="443">
                  <c:v>1188: L. 19-12h</c:v>
                </c:pt>
                <c:pt idx="444">
                  <c:v>1189: L. 19-13h</c:v>
                </c:pt>
                <c:pt idx="445">
                  <c:v>1190: L. 19-14h</c:v>
                </c:pt>
                <c:pt idx="446">
                  <c:v>1191: L. 19-15h</c:v>
                </c:pt>
                <c:pt idx="447">
                  <c:v>1192: L. 19-16h</c:v>
                </c:pt>
                <c:pt idx="448">
                  <c:v>1193: L. 19-17h</c:v>
                </c:pt>
                <c:pt idx="449">
                  <c:v>1194: L. 19-18h</c:v>
                </c:pt>
                <c:pt idx="450">
                  <c:v>1195: L. 19-19h</c:v>
                </c:pt>
                <c:pt idx="451">
                  <c:v>1196: L. 19-20h</c:v>
                </c:pt>
                <c:pt idx="452">
                  <c:v>1197: L. 19-21h</c:v>
                </c:pt>
                <c:pt idx="453">
                  <c:v>1198: L. 19-22h</c:v>
                </c:pt>
                <c:pt idx="454">
                  <c:v>1199: L. 19-23h</c:v>
                </c:pt>
                <c:pt idx="455">
                  <c:v>1200: L. 19-24h</c:v>
                </c:pt>
                <c:pt idx="456">
                  <c:v>1201: M. 20-01h</c:v>
                </c:pt>
                <c:pt idx="457">
                  <c:v>1202: M. 20-02h</c:v>
                </c:pt>
                <c:pt idx="458">
                  <c:v>1203: M. 20-03h</c:v>
                </c:pt>
                <c:pt idx="459">
                  <c:v>1204: M. 20-04h</c:v>
                </c:pt>
                <c:pt idx="460">
                  <c:v>1205: M. 20-05h</c:v>
                </c:pt>
                <c:pt idx="461">
                  <c:v>1206: M. 20-06h</c:v>
                </c:pt>
                <c:pt idx="462">
                  <c:v>1207: M. 20-07h</c:v>
                </c:pt>
                <c:pt idx="463">
                  <c:v>1208: M. 20-08h</c:v>
                </c:pt>
                <c:pt idx="464">
                  <c:v>1209: M. 20-09h</c:v>
                </c:pt>
                <c:pt idx="465">
                  <c:v>1210: M. 20-10h</c:v>
                </c:pt>
                <c:pt idx="466">
                  <c:v>1211: M. 20-11h</c:v>
                </c:pt>
                <c:pt idx="467">
                  <c:v>1212: M. 20-12h</c:v>
                </c:pt>
                <c:pt idx="468">
                  <c:v>1213: M. 20-13h</c:v>
                </c:pt>
                <c:pt idx="469">
                  <c:v>1214: M. 20-14h</c:v>
                </c:pt>
                <c:pt idx="470">
                  <c:v>1215: M. 20-15h</c:v>
                </c:pt>
                <c:pt idx="471">
                  <c:v>1216: M. 20-16h</c:v>
                </c:pt>
                <c:pt idx="472">
                  <c:v>1217: M. 20-17h</c:v>
                </c:pt>
                <c:pt idx="473">
                  <c:v>1218: M. 20-18h</c:v>
                </c:pt>
                <c:pt idx="474">
                  <c:v>1219: M. 20-19h</c:v>
                </c:pt>
                <c:pt idx="475">
                  <c:v>1220: M. 20-20h</c:v>
                </c:pt>
                <c:pt idx="476">
                  <c:v>1221: M. 20-21h</c:v>
                </c:pt>
                <c:pt idx="477">
                  <c:v>1222: M. 20-22h</c:v>
                </c:pt>
                <c:pt idx="478">
                  <c:v>1223: M. 20-23h</c:v>
                </c:pt>
                <c:pt idx="479">
                  <c:v>1224: M. 20-24h</c:v>
                </c:pt>
                <c:pt idx="480">
                  <c:v>1225: M. 21-01h</c:v>
                </c:pt>
                <c:pt idx="481">
                  <c:v>1226: M. 21-02h</c:v>
                </c:pt>
                <c:pt idx="482">
                  <c:v>1227: M. 21-03h</c:v>
                </c:pt>
                <c:pt idx="483">
                  <c:v>1228: M. 21-04h</c:v>
                </c:pt>
                <c:pt idx="484">
                  <c:v>1229: M. 21-05h</c:v>
                </c:pt>
                <c:pt idx="485">
                  <c:v>1230: M. 21-06h</c:v>
                </c:pt>
                <c:pt idx="486">
                  <c:v>1231: M. 21-07h</c:v>
                </c:pt>
                <c:pt idx="487">
                  <c:v>1232: M. 21-08h</c:v>
                </c:pt>
                <c:pt idx="488">
                  <c:v>1233: M. 21-09h</c:v>
                </c:pt>
                <c:pt idx="489">
                  <c:v>1234: M. 21-10h</c:v>
                </c:pt>
                <c:pt idx="490">
                  <c:v>1235: M. 21-11h</c:v>
                </c:pt>
                <c:pt idx="491">
                  <c:v>1236: M. 21-12h</c:v>
                </c:pt>
                <c:pt idx="492">
                  <c:v>1237: M. 21-13h</c:v>
                </c:pt>
                <c:pt idx="493">
                  <c:v>1238: M. 21-14h</c:v>
                </c:pt>
                <c:pt idx="494">
                  <c:v>1239: M. 21-15h</c:v>
                </c:pt>
                <c:pt idx="495">
                  <c:v>1240: M. 21-16h</c:v>
                </c:pt>
                <c:pt idx="496">
                  <c:v>1241: M. 21-17h</c:v>
                </c:pt>
                <c:pt idx="497">
                  <c:v>1242: M. 21-18h</c:v>
                </c:pt>
                <c:pt idx="498">
                  <c:v>1243: M. 21-19h</c:v>
                </c:pt>
                <c:pt idx="499">
                  <c:v>1244: M. 21-20h</c:v>
                </c:pt>
                <c:pt idx="500">
                  <c:v>1245: M. 21-21h</c:v>
                </c:pt>
                <c:pt idx="501">
                  <c:v>1246: M. 21-22h</c:v>
                </c:pt>
                <c:pt idx="502">
                  <c:v>1247: M. 21-23h</c:v>
                </c:pt>
                <c:pt idx="503">
                  <c:v>1248: M. 21-24h</c:v>
                </c:pt>
                <c:pt idx="504">
                  <c:v>1249: J. 22-01h</c:v>
                </c:pt>
                <c:pt idx="505">
                  <c:v>1250: J. 22-02h</c:v>
                </c:pt>
                <c:pt idx="506">
                  <c:v>1251: J. 22-03h</c:v>
                </c:pt>
                <c:pt idx="507">
                  <c:v>1252: J. 22-04h</c:v>
                </c:pt>
                <c:pt idx="508">
                  <c:v>1253: J. 22-05h</c:v>
                </c:pt>
                <c:pt idx="509">
                  <c:v>1254: J. 22-06h</c:v>
                </c:pt>
                <c:pt idx="510">
                  <c:v>1255: J. 22-07h</c:v>
                </c:pt>
                <c:pt idx="511">
                  <c:v>1256: J. 22-08h</c:v>
                </c:pt>
                <c:pt idx="512">
                  <c:v>1257: J. 22-09h</c:v>
                </c:pt>
                <c:pt idx="513">
                  <c:v>1258: J. 22-10h</c:v>
                </c:pt>
                <c:pt idx="514">
                  <c:v>1259: J. 22-11h</c:v>
                </c:pt>
                <c:pt idx="515">
                  <c:v>1260: J. 22-12h</c:v>
                </c:pt>
                <c:pt idx="516">
                  <c:v>1261: J. 22-13h</c:v>
                </c:pt>
                <c:pt idx="517">
                  <c:v>1262: J. 22-14h</c:v>
                </c:pt>
                <c:pt idx="518">
                  <c:v>1263: J. 22-15h</c:v>
                </c:pt>
                <c:pt idx="519">
                  <c:v>1264: J. 22-16h</c:v>
                </c:pt>
                <c:pt idx="520">
                  <c:v>1265: J. 22-17h</c:v>
                </c:pt>
                <c:pt idx="521">
                  <c:v>1266: J. 22-18h</c:v>
                </c:pt>
                <c:pt idx="522">
                  <c:v>1267: J. 22-19h</c:v>
                </c:pt>
                <c:pt idx="523">
                  <c:v>1268: J. 22-20h</c:v>
                </c:pt>
                <c:pt idx="524">
                  <c:v>1269: J. 22-21h</c:v>
                </c:pt>
                <c:pt idx="525">
                  <c:v>1270: J. 22-22h</c:v>
                </c:pt>
                <c:pt idx="526">
                  <c:v>1271: J. 22-23h</c:v>
                </c:pt>
                <c:pt idx="527">
                  <c:v>1272: J. 22-24h</c:v>
                </c:pt>
                <c:pt idx="528">
                  <c:v>1273: V. 23-01h</c:v>
                </c:pt>
                <c:pt idx="529">
                  <c:v>1274: V. 23-02h</c:v>
                </c:pt>
                <c:pt idx="530">
                  <c:v>1275: V. 23-03h</c:v>
                </c:pt>
                <c:pt idx="531">
                  <c:v>1276: V. 23-04h</c:v>
                </c:pt>
                <c:pt idx="532">
                  <c:v>1277: V. 23-05h</c:v>
                </c:pt>
                <c:pt idx="533">
                  <c:v>1278: V. 23-06h</c:v>
                </c:pt>
                <c:pt idx="534">
                  <c:v>1279: V. 23-07h</c:v>
                </c:pt>
                <c:pt idx="535">
                  <c:v>1280: V. 23-08h</c:v>
                </c:pt>
                <c:pt idx="536">
                  <c:v>1281: V. 23-09h</c:v>
                </c:pt>
                <c:pt idx="537">
                  <c:v>1282: V. 23-10h</c:v>
                </c:pt>
                <c:pt idx="538">
                  <c:v>1283: V. 23-11h</c:v>
                </c:pt>
                <c:pt idx="539">
                  <c:v>1284: V. 23-12h</c:v>
                </c:pt>
                <c:pt idx="540">
                  <c:v>1285: V. 23-13h</c:v>
                </c:pt>
                <c:pt idx="541">
                  <c:v>1286: V. 23-14h</c:v>
                </c:pt>
                <c:pt idx="542">
                  <c:v>1287: V. 23-15h</c:v>
                </c:pt>
                <c:pt idx="543">
                  <c:v>1288: V. 23-16h</c:v>
                </c:pt>
                <c:pt idx="544">
                  <c:v>1289: V. 23-17h</c:v>
                </c:pt>
                <c:pt idx="545">
                  <c:v>1290: V. 23-18h</c:v>
                </c:pt>
                <c:pt idx="546">
                  <c:v>1291: V. 23-19h</c:v>
                </c:pt>
                <c:pt idx="547">
                  <c:v>1292: V. 23-20h</c:v>
                </c:pt>
                <c:pt idx="548">
                  <c:v>1293: V. 23-21h</c:v>
                </c:pt>
                <c:pt idx="549">
                  <c:v>1294: V. 23-22h</c:v>
                </c:pt>
                <c:pt idx="550">
                  <c:v>1295: V. 23-23h</c:v>
                </c:pt>
                <c:pt idx="551">
                  <c:v>1296: V. 23-24h</c:v>
                </c:pt>
                <c:pt idx="552">
                  <c:v>1297: S. 24-01h</c:v>
                </c:pt>
                <c:pt idx="553">
                  <c:v>1298: S. 24-02h</c:v>
                </c:pt>
                <c:pt idx="554">
                  <c:v>1299: S. 24-03h</c:v>
                </c:pt>
                <c:pt idx="555">
                  <c:v>1300: S. 24-04h</c:v>
                </c:pt>
                <c:pt idx="556">
                  <c:v>1301: S. 24-05h</c:v>
                </c:pt>
                <c:pt idx="557">
                  <c:v>1302: S. 24-06h</c:v>
                </c:pt>
                <c:pt idx="558">
                  <c:v>1303: S. 24-07h</c:v>
                </c:pt>
                <c:pt idx="559">
                  <c:v>1304: S. 24-08h</c:v>
                </c:pt>
                <c:pt idx="560">
                  <c:v>1305: S. 24-09h</c:v>
                </c:pt>
                <c:pt idx="561">
                  <c:v>1306: S. 24-10h</c:v>
                </c:pt>
                <c:pt idx="562">
                  <c:v>1307: S. 24-11h</c:v>
                </c:pt>
                <c:pt idx="563">
                  <c:v>1308: S. 24-12h</c:v>
                </c:pt>
                <c:pt idx="564">
                  <c:v>1309: S. 24-13h</c:v>
                </c:pt>
                <c:pt idx="565">
                  <c:v>1310: S. 24-14h</c:v>
                </c:pt>
                <c:pt idx="566">
                  <c:v>1311: S. 24-15h</c:v>
                </c:pt>
                <c:pt idx="567">
                  <c:v>1312: S. 24-16h</c:v>
                </c:pt>
                <c:pt idx="568">
                  <c:v>1313: S. 24-17h</c:v>
                </c:pt>
                <c:pt idx="569">
                  <c:v>1314: S. 24-18h</c:v>
                </c:pt>
                <c:pt idx="570">
                  <c:v>1315: S. 24-19h</c:v>
                </c:pt>
                <c:pt idx="571">
                  <c:v>1316: S. 24-20h</c:v>
                </c:pt>
                <c:pt idx="572">
                  <c:v>1317: S. 24-21h</c:v>
                </c:pt>
                <c:pt idx="573">
                  <c:v>1318: S. 24-22h</c:v>
                </c:pt>
                <c:pt idx="574">
                  <c:v>1319: S. 24-23h</c:v>
                </c:pt>
                <c:pt idx="575">
                  <c:v>1320: S. 24-24h</c:v>
                </c:pt>
                <c:pt idx="576">
                  <c:v>1321: D. 25-01h</c:v>
                </c:pt>
                <c:pt idx="577">
                  <c:v>1322: D. 25-02h</c:v>
                </c:pt>
                <c:pt idx="578">
                  <c:v>1323: D. 25-03h</c:v>
                </c:pt>
                <c:pt idx="579">
                  <c:v>1324: D. 25-04h</c:v>
                </c:pt>
                <c:pt idx="580">
                  <c:v>1325: D. 25-05h</c:v>
                </c:pt>
                <c:pt idx="581">
                  <c:v>1326: D. 25-06h</c:v>
                </c:pt>
                <c:pt idx="582">
                  <c:v>1327: D. 25-07h</c:v>
                </c:pt>
                <c:pt idx="583">
                  <c:v>1328: D. 25-08h</c:v>
                </c:pt>
                <c:pt idx="584">
                  <c:v>1329: D. 25-09h</c:v>
                </c:pt>
                <c:pt idx="585">
                  <c:v>1330: D. 25-10h</c:v>
                </c:pt>
                <c:pt idx="586">
                  <c:v>1331: D. 25-11h</c:v>
                </c:pt>
                <c:pt idx="587">
                  <c:v>1332: D. 25-12h</c:v>
                </c:pt>
                <c:pt idx="588">
                  <c:v>1333: D. 25-13h</c:v>
                </c:pt>
                <c:pt idx="589">
                  <c:v>1334: D. 25-14h</c:v>
                </c:pt>
                <c:pt idx="590">
                  <c:v>1335: D. 25-15h</c:v>
                </c:pt>
                <c:pt idx="591">
                  <c:v>1336: D. 25-16h</c:v>
                </c:pt>
                <c:pt idx="592">
                  <c:v>1337: D. 25-17h</c:v>
                </c:pt>
                <c:pt idx="593">
                  <c:v>1338: D. 25-18h</c:v>
                </c:pt>
                <c:pt idx="594">
                  <c:v>1339: D. 25-19h</c:v>
                </c:pt>
                <c:pt idx="595">
                  <c:v>1340: D. 25-20h</c:v>
                </c:pt>
                <c:pt idx="596">
                  <c:v>1341: D. 25-21h</c:v>
                </c:pt>
                <c:pt idx="597">
                  <c:v>1342: D. 25-22h</c:v>
                </c:pt>
                <c:pt idx="598">
                  <c:v>1343: D. 25-23h</c:v>
                </c:pt>
                <c:pt idx="599">
                  <c:v>1344: D. 25-24h</c:v>
                </c:pt>
                <c:pt idx="600">
                  <c:v>1345: L. 26-01h</c:v>
                </c:pt>
                <c:pt idx="601">
                  <c:v>1346: L. 26-02h</c:v>
                </c:pt>
                <c:pt idx="602">
                  <c:v>1347: L. 26-03h</c:v>
                </c:pt>
                <c:pt idx="603">
                  <c:v>1348: L. 26-04h</c:v>
                </c:pt>
                <c:pt idx="604">
                  <c:v>1349: L. 26-05h</c:v>
                </c:pt>
                <c:pt idx="605">
                  <c:v>1350: L. 26-06h</c:v>
                </c:pt>
                <c:pt idx="606">
                  <c:v>1351: L. 26-07h</c:v>
                </c:pt>
                <c:pt idx="607">
                  <c:v>1352: L. 26-08h</c:v>
                </c:pt>
                <c:pt idx="608">
                  <c:v>1353: L. 26-09h</c:v>
                </c:pt>
                <c:pt idx="609">
                  <c:v>1354: L. 26-10h</c:v>
                </c:pt>
                <c:pt idx="610">
                  <c:v>1355: L. 26-11h</c:v>
                </c:pt>
                <c:pt idx="611">
                  <c:v>1356: L. 26-12h</c:v>
                </c:pt>
                <c:pt idx="612">
                  <c:v>1357: L. 26-13h</c:v>
                </c:pt>
                <c:pt idx="613">
                  <c:v>1358: L. 26-14h</c:v>
                </c:pt>
                <c:pt idx="614">
                  <c:v>1359: L. 26-15h</c:v>
                </c:pt>
                <c:pt idx="615">
                  <c:v>1360: L. 26-16h</c:v>
                </c:pt>
                <c:pt idx="616">
                  <c:v>1361: L. 26-17h</c:v>
                </c:pt>
                <c:pt idx="617">
                  <c:v>1362: L. 26-18h</c:v>
                </c:pt>
                <c:pt idx="618">
                  <c:v>1363: L. 26-19h</c:v>
                </c:pt>
                <c:pt idx="619">
                  <c:v>1364: L. 26-20h</c:v>
                </c:pt>
                <c:pt idx="620">
                  <c:v>1365: L. 26-21h</c:v>
                </c:pt>
                <c:pt idx="621">
                  <c:v>1366: L. 26-22h</c:v>
                </c:pt>
                <c:pt idx="622">
                  <c:v>1367: L. 26-23h</c:v>
                </c:pt>
                <c:pt idx="623">
                  <c:v>1368: L. 26-24h</c:v>
                </c:pt>
                <c:pt idx="624">
                  <c:v>1369: M. 27-01h</c:v>
                </c:pt>
                <c:pt idx="625">
                  <c:v>1370: M. 27-02h</c:v>
                </c:pt>
                <c:pt idx="626">
                  <c:v>1371: M. 27-03h</c:v>
                </c:pt>
                <c:pt idx="627">
                  <c:v>1372: M. 27-04h</c:v>
                </c:pt>
                <c:pt idx="628">
                  <c:v>1373: M. 27-05h</c:v>
                </c:pt>
                <c:pt idx="629">
                  <c:v>1374: M. 27-06h</c:v>
                </c:pt>
                <c:pt idx="630">
                  <c:v>1375: M. 27-07h</c:v>
                </c:pt>
                <c:pt idx="631">
                  <c:v>1376: M. 27-08h</c:v>
                </c:pt>
                <c:pt idx="632">
                  <c:v>1377: M. 27-09h</c:v>
                </c:pt>
                <c:pt idx="633">
                  <c:v>1378: M. 27-10h</c:v>
                </c:pt>
                <c:pt idx="634">
                  <c:v>1379: M. 27-11h</c:v>
                </c:pt>
                <c:pt idx="635">
                  <c:v>1380: M. 27-12h</c:v>
                </c:pt>
                <c:pt idx="636">
                  <c:v>1381: M. 27-13h</c:v>
                </c:pt>
                <c:pt idx="637">
                  <c:v>1382: M. 27-14h</c:v>
                </c:pt>
                <c:pt idx="638">
                  <c:v>1383: M. 27-15h</c:v>
                </c:pt>
                <c:pt idx="639">
                  <c:v>1384: M. 27-16h</c:v>
                </c:pt>
                <c:pt idx="640">
                  <c:v>1385: M. 27-17h</c:v>
                </c:pt>
                <c:pt idx="641">
                  <c:v>1386: M. 27-18h</c:v>
                </c:pt>
                <c:pt idx="642">
                  <c:v>1387: M. 27-19h</c:v>
                </c:pt>
                <c:pt idx="643">
                  <c:v>1388: M. 27-20h</c:v>
                </c:pt>
                <c:pt idx="644">
                  <c:v>1389: M. 27-21h</c:v>
                </c:pt>
                <c:pt idx="645">
                  <c:v>1390: M. 27-22h</c:v>
                </c:pt>
                <c:pt idx="646">
                  <c:v>1391: M. 27-23h</c:v>
                </c:pt>
                <c:pt idx="647">
                  <c:v>1392: M. 27-24h</c:v>
                </c:pt>
                <c:pt idx="648">
                  <c:v>1393: M. 28-01h</c:v>
                </c:pt>
                <c:pt idx="649">
                  <c:v>1394: M. 28-02h</c:v>
                </c:pt>
                <c:pt idx="650">
                  <c:v>1395: M. 28-03h</c:v>
                </c:pt>
                <c:pt idx="651">
                  <c:v>1396: M. 28-04h</c:v>
                </c:pt>
                <c:pt idx="652">
                  <c:v>1397: M. 28-05h</c:v>
                </c:pt>
                <c:pt idx="653">
                  <c:v>1398: M. 28-06h</c:v>
                </c:pt>
                <c:pt idx="654">
                  <c:v>1399: M. 28-07h</c:v>
                </c:pt>
                <c:pt idx="655">
                  <c:v>1400: M. 28-08h</c:v>
                </c:pt>
                <c:pt idx="656">
                  <c:v>1401: M. 28-09h</c:v>
                </c:pt>
                <c:pt idx="657">
                  <c:v>1402: M. 28-10h</c:v>
                </c:pt>
                <c:pt idx="658">
                  <c:v>1403: M. 28-11h</c:v>
                </c:pt>
                <c:pt idx="659">
                  <c:v>1404: M. 28-12h</c:v>
                </c:pt>
                <c:pt idx="660">
                  <c:v>1405: M. 28-13h</c:v>
                </c:pt>
                <c:pt idx="661">
                  <c:v>1406: M. 28-14h</c:v>
                </c:pt>
                <c:pt idx="662">
                  <c:v>1407: M. 28-15h</c:v>
                </c:pt>
                <c:pt idx="663">
                  <c:v>1408: M. 28-16h</c:v>
                </c:pt>
                <c:pt idx="664">
                  <c:v>1409: M. 28-17h</c:v>
                </c:pt>
                <c:pt idx="665">
                  <c:v>1410: M. 28-18h</c:v>
                </c:pt>
                <c:pt idx="666">
                  <c:v>1411: M. 28-19h</c:v>
                </c:pt>
                <c:pt idx="667">
                  <c:v>1412: M. 28-20h</c:v>
                </c:pt>
                <c:pt idx="668">
                  <c:v>1413: M. 28-21h</c:v>
                </c:pt>
                <c:pt idx="669">
                  <c:v>1414: M. 28-22h</c:v>
                </c:pt>
                <c:pt idx="670">
                  <c:v>1415: M. 28-23h</c:v>
                </c:pt>
                <c:pt idx="671">
                  <c:v>1416: M. 28-24h</c:v>
                </c:pt>
              </c:strCache>
            </c:strRef>
          </c:cat>
          <c:val>
            <c:numRef>
              <c:f>Ifrane!$J$2:$J$673</c:f>
            </c:numRef>
          </c:val>
          <c:smooth val="0"/>
          <c:extLst>
            <c:ext xmlns:c16="http://schemas.microsoft.com/office/drawing/2014/chart" uri="{C3380CC4-5D6E-409C-BE32-E72D297353CC}">
              <c16:uniqueId val="{00000008-88C4-4323-8946-CD98E89E5332}"/>
            </c:ext>
          </c:extLst>
        </c:ser>
        <c:ser>
          <c:idx val="9"/>
          <c:order val="9"/>
          <c:tx>
            <c:strRef>
              <c:f>Ifrane!$K$1</c:f>
              <c:strCache>
                <c:ptCount val="1"/>
                <c:pt idx="0">
                  <c:v>Éclairage</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f>Ifrane!$A$2:$A$673</c:f>
              <c:strCache>
                <c:ptCount val="672"/>
                <c:pt idx="0">
                  <c:v>745: J. 01-01h</c:v>
                </c:pt>
                <c:pt idx="1">
                  <c:v>746: J. 01-02h</c:v>
                </c:pt>
                <c:pt idx="2">
                  <c:v>747: J. 01-03h</c:v>
                </c:pt>
                <c:pt idx="3">
                  <c:v>748: J. 01-04h</c:v>
                </c:pt>
                <c:pt idx="4">
                  <c:v>749: J. 01-05h</c:v>
                </c:pt>
                <c:pt idx="5">
                  <c:v>750: J. 01-06h</c:v>
                </c:pt>
                <c:pt idx="6">
                  <c:v>751: J. 01-07h</c:v>
                </c:pt>
                <c:pt idx="7">
                  <c:v>752: J. 01-08h</c:v>
                </c:pt>
                <c:pt idx="8">
                  <c:v>753: J. 01-09h</c:v>
                </c:pt>
                <c:pt idx="9">
                  <c:v>754: J. 01-10h</c:v>
                </c:pt>
                <c:pt idx="10">
                  <c:v>755: J. 01-11h</c:v>
                </c:pt>
                <c:pt idx="11">
                  <c:v>756: J. 01-12h</c:v>
                </c:pt>
                <c:pt idx="12">
                  <c:v>757: J. 01-13h</c:v>
                </c:pt>
                <c:pt idx="13">
                  <c:v>758: J. 01-14h</c:v>
                </c:pt>
                <c:pt idx="14">
                  <c:v>759: J. 01-15h</c:v>
                </c:pt>
                <c:pt idx="15">
                  <c:v>760: J. 01-16h</c:v>
                </c:pt>
                <c:pt idx="16">
                  <c:v>761: J. 01-17h</c:v>
                </c:pt>
                <c:pt idx="17">
                  <c:v>762: J. 01-18h</c:v>
                </c:pt>
                <c:pt idx="18">
                  <c:v>763: J. 01-19h</c:v>
                </c:pt>
                <c:pt idx="19">
                  <c:v>764: J. 01-20h</c:v>
                </c:pt>
                <c:pt idx="20">
                  <c:v>765: J. 01-21h</c:v>
                </c:pt>
                <c:pt idx="21">
                  <c:v>766: J. 01-22h</c:v>
                </c:pt>
                <c:pt idx="22">
                  <c:v>767: J. 01-23h</c:v>
                </c:pt>
                <c:pt idx="23">
                  <c:v>768: J. 01-24h</c:v>
                </c:pt>
                <c:pt idx="24">
                  <c:v>769: V. 02-01h</c:v>
                </c:pt>
                <c:pt idx="25">
                  <c:v>770: V. 02-02h</c:v>
                </c:pt>
                <c:pt idx="26">
                  <c:v>771: V. 02-03h</c:v>
                </c:pt>
                <c:pt idx="27">
                  <c:v>772: V. 02-04h</c:v>
                </c:pt>
                <c:pt idx="28">
                  <c:v>773: V. 02-05h</c:v>
                </c:pt>
                <c:pt idx="29">
                  <c:v>774: V. 02-06h</c:v>
                </c:pt>
                <c:pt idx="30">
                  <c:v>775: V. 02-07h</c:v>
                </c:pt>
                <c:pt idx="31">
                  <c:v>776: V. 02-08h</c:v>
                </c:pt>
                <c:pt idx="32">
                  <c:v>777: V. 02-09h</c:v>
                </c:pt>
                <c:pt idx="33">
                  <c:v>778: V. 02-10h</c:v>
                </c:pt>
                <c:pt idx="34">
                  <c:v>779: V. 02-11h</c:v>
                </c:pt>
                <c:pt idx="35">
                  <c:v>780: V. 02-12h</c:v>
                </c:pt>
                <c:pt idx="36">
                  <c:v>781: V. 02-13h</c:v>
                </c:pt>
                <c:pt idx="37">
                  <c:v>782: V. 02-14h</c:v>
                </c:pt>
                <c:pt idx="38">
                  <c:v>783: V. 02-15h</c:v>
                </c:pt>
                <c:pt idx="39">
                  <c:v>784: V. 02-16h</c:v>
                </c:pt>
                <c:pt idx="40">
                  <c:v>785: V. 02-17h</c:v>
                </c:pt>
                <c:pt idx="41">
                  <c:v>786: V. 02-18h</c:v>
                </c:pt>
                <c:pt idx="42">
                  <c:v>787: V. 02-19h</c:v>
                </c:pt>
                <c:pt idx="43">
                  <c:v>788: V. 02-20h</c:v>
                </c:pt>
                <c:pt idx="44">
                  <c:v>789: V. 02-21h</c:v>
                </c:pt>
                <c:pt idx="45">
                  <c:v>790: V. 02-22h</c:v>
                </c:pt>
                <c:pt idx="46">
                  <c:v>791: V. 02-23h</c:v>
                </c:pt>
                <c:pt idx="47">
                  <c:v>792: V. 02-24h</c:v>
                </c:pt>
                <c:pt idx="48">
                  <c:v>793: S. 03-01h</c:v>
                </c:pt>
                <c:pt idx="49">
                  <c:v>794: S. 03-02h</c:v>
                </c:pt>
                <c:pt idx="50">
                  <c:v>795: S. 03-03h</c:v>
                </c:pt>
                <c:pt idx="51">
                  <c:v>796: S. 03-04h</c:v>
                </c:pt>
                <c:pt idx="52">
                  <c:v>797: S. 03-05h</c:v>
                </c:pt>
                <c:pt idx="53">
                  <c:v>798: S. 03-06h</c:v>
                </c:pt>
                <c:pt idx="54">
                  <c:v>799: S. 03-07h</c:v>
                </c:pt>
                <c:pt idx="55">
                  <c:v>800: S. 03-08h</c:v>
                </c:pt>
                <c:pt idx="56">
                  <c:v>801: S. 03-09h</c:v>
                </c:pt>
                <c:pt idx="57">
                  <c:v>802: S. 03-10h</c:v>
                </c:pt>
                <c:pt idx="58">
                  <c:v>803: S. 03-11h</c:v>
                </c:pt>
                <c:pt idx="59">
                  <c:v>804: S. 03-12h</c:v>
                </c:pt>
                <c:pt idx="60">
                  <c:v>805: S. 03-13h</c:v>
                </c:pt>
                <c:pt idx="61">
                  <c:v>806: S. 03-14h</c:v>
                </c:pt>
                <c:pt idx="62">
                  <c:v>807: S. 03-15h</c:v>
                </c:pt>
                <c:pt idx="63">
                  <c:v>808: S. 03-16h</c:v>
                </c:pt>
                <c:pt idx="64">
                  <c:v>809: S. 03-17h</c:v>
                </c:pt>
                <c:pt idx="65">
                  <c:v>810: S. 03-18h</c:v>
                </c:pt>
                <c:pt idx="66">
                  <c:v>811: S. 03-19h</c:v>
                </c:pt>
                <c:pt idx="67">
                  <c:v>812: S. 03-20h</c:v>
                </c:pt>
                <c:pt idx="68">
                  <c:v>813: S. 03-21h</c:v>
                </c:pt>
                <c:pt idx="69">
                  <c:v>814: S. 03-22h</c:v>
                </c:pt>
                <c:pt idx="70">
                  <c:v>815: S. 03-23h</c:v>
                </c:pt>
                <c:pt idx="71">
                  <c:v>816: S. 03-24h</c:v>
                </c:pt>
                <c:pt idx="72">
                  <c:v>817: D. 04-01h</c:v>
                </c:pt>
                <c:pt idx="73">
                  <c:v>818: D. 04-02h</c:v>
                </c:pt>
                <c:pt idx="74">
                  <c:v>819: D. 04-03h</c:v>
                </c:pt>
                <c:pt idx="75">
                  <c:v>820: D. 04-04h</c:v>
                </c:pt>
                <c:pt idx="76">
                  <c:v>821: D. 04-05h</c:v>
                </c:pt>
                <c:pt idx="77">
                  <c:v>822: D. 04-06h</c:v>
                </c:pt>
                <c:pt idx="78">
                  <c:v>823: D. 04-07h</c:v>
                </c:pt>
                <c:pt idx="79">
                  <c:v>824: D. 04-08h</c:v>
                </c:pt>
                <c:pt idx="80">
                  <c:v>825: D. 04-09h</c:v>
                </c:pt>
                <c:pt idx="81">
                  <c:v>826: D. 04-10h</c:v>
                </c:pt>
                <c:pt idx="82">
                  <c:v>827: D. 04-11h</c:v>
                </c:pt>
                <c:pt idx="83">
                  <c:v>828: D. 04-12h</c:v>
                </c:pt>
                <c:pt idx="84">
                  <c:v>829: D. 04-13h</c:v>
                </c:pt>
                <c:pt idx="85">
                  <c:v>830: D. 04-14h</c:v>
                </c:pt>
                <c:pt idx="86">
                  <c:v>831: D. 04-15h</c:v>
                </c:pt>
                <c:pt idx="87">
                  <c:v>832: D. 04-16h</c:v>
                </c:pt>
                <c:pt idx="88">
                  <c:v>833: D. 04-17h</c:v>
                </c:pt>
                <c:pt idx="89">
                  <c:v>834: D. 04-18h</c:v>
                </c:pt>
                <c:pt idx="90">
                  <c:v>835: D. 04-19h</c:v>
                </c:pt>
                <c:pt idx="91">
                  <c:v>836: D. 04-20h</c:v>
                </c:pt>
                <c:pt idx="92">
                  <c:v>837: D. 04-21h</c:v>
                </c:pt>
                <c:pt idx="93">
                  <c:v>838: D. 04-22h</c:v>
                </c:pt>
                <c:pt idx="94">
                  <c:v>839: D. 04-23h</c:v>
                </c:pt>
                <c:pt idx="95">
                  <c:v>840: D. 04-24h</c:v>
                </c:pt>
                <c:pt idx="96">
                  <c:v>841: L. 05-01h</c:v>
                </c:pt>
                <c:pt idx="97">
                  <c:v>842: L. 05-02h</c:v>
                </c:pt>
                <c:pt idx="98">
                  <c:v>843: L. 05-03h</c:v>
                </c:pt>
                <c:pt idx="99">
                  <c:v>844: L. 05-04h</c:v>
                </c:pt>
                <c:pt idx="100">
                  <c:v>845: L. 05-05h</c:v>
                </c:pt>
                <c:pt idx="101">
                  <c:v>846: L. 05-06h</c:v>
                </c:pt>
                <c:pt idx="102">
                  <c:v>847: L. 05-07h</c:v>
                </c:pt>
                <c:pt idx="103">
                  <c:v>848: L. 05-08h</c:v>
                </c:pt>
                <c:pt idx="104">
                  <c:v>849: L. 05-09h</c:v>
                </c:pt>
                <c:pt idx="105">
                  <c:v>850: L. 05-10h</c:v>
                </c:pt>
                <c:pt idx="106">
                  <c:v>851: L. 05-11h</c:v>
                </c:pt>
                <c:pt idx="107">
                  <c:v>852: L. 05-12h</c:v>
                </c:pt>
                <c:pt idx="108">
                  <c:v>853: L. 05-13h</c:v>
                </c:pt>
                <c:pt idx="109">
                  <c:v>854: L. 05-14h</c:v>
                </c:pt>
                <c:pt idx="110">
                  <c:v>855: L. 05-15h</c:v>
                </c:pt>
                <c:pt idx="111">
                  <c:v>856: L. 05-16h</c:v>
                </c:pt>
                <c:pt idx="112">
                  <c:v>857: L. 05-17h</c:v>
                </c:pt>
                <c:pt idx="113">
                  <c:v>858: L. 05-18h</c:v>
                </c:pt>
                <c:pt idx="114">
                  <c:v>859: L. 05-19h</c:v>
                </c:pt>
                <c:pt idx="115">
                  <c:v>860: L. 05-20h</c:v>
                </c:pt>
                <c:pt idx="116">
                  <c:v>861: L. 05-21h</c:v>
                </c:pt>
                <c:pt idx="117">
                  <c:v>862: L. 05-22h</c:v>
                </c:pt>
                <c:pt idx="118">
                  <c:v>863: L. 05-23h</c:v>
                </c:pt>
                <c:pt idx="119">
                  <c:v>864: L. 05-24h</c:v>
                </c:pt>
                <c:pt idx="120">
                  <c:v>865: M. 06-01h</c:v>
                </c:pt>
                <c:pt idx="121">
                  <c:v>866: M. 06-02h</c:v>
                </c:pt>
                <c:pt idx="122">
                  <c:v>867: M. 06-03h</c:v>
                </c:pt>
                <c:pt idx="123">
                  <c:v>868: M. 06-04h</c:v>
                </c:pt>
                <c:pt idx="124">
                  <c:v>869: M. 06-05h</c:v>
                </c:pt>
                <c:pt idx="125">
                  <c:v>870: M. 06-06h</c:v>
                </c:pt>
                <c:pt idx="126">
                  <c:v>871: M. 06-07h</c:v>
                </c:pt>
                <c:pt idx="127">
                  <c:v>872: M. 06-08h</c:v>
                </c:pt>
                <c:pt idx="128">
                  <c:v>873: M. 06-09h</c:v>
                </c:pt>
                <c:pt idx="129">
                  <c:v>874: M. 06-10h</c:v>
                </c:pt>
                <c:pt idx="130">
                  <c:v>875: M. 06-11h</c:v>
                </c:pt>
                <c:pt idx="131">
                  <c:v>876: M. 06-12h</c:v>
                </c:pt>
                <c:pt idx="132">
                  <c:v>877: M. 06-13h</c:v>
                </c:pt>
                <c:pt idx="133">
                  <c:v>878: M. 06-14h</c:v>
                </c:pt>
                <c:pt idx="134">
                  <c:v>879: M. 06-15h</c:v>
                </c:pt>
                <c:pt idx="135">
                  <c:v>880: M. 06-16h</c:v>
                </c:pt>
                <c:pt idx="136">
                  <c:v>881: M. 06-17h</c:v>
                </c:pt>
                <c:pt idx="137">
                  <c:v>882: M. 06-18h</c:v>
                </c:pt>
                <c:pt idx="138">
                  <c:v>883: M. 06-19h</c:v>
                </c:pt>
                <c:pt idx="139">
                  <c:v>884: M. 06-20h</c:v>
                </c:pt>
                <c:pt idx="140">
                  <c:v>885: M. 06-21h</c:v>
                </c:pt>
                <c:pt idx="141">
                  <c:v>886: M. 06-22h</c:v>
                </c:pt>
                <c:pt idx="142">
                  <c:v>887: M. 06-23h</c:v>
                </c:pt>
                <c:pt idx="143">
                  <c:v>888: M. 06-24h</c:v>
                </c:pt>
                <c:pt idx="144">
                  <c:v>889: M. 07-01h</c:v>
                </c:pt>
                <c:pt idx="145">
                  <c:v>890: M. 07-02h</c:v>
                </c:pt>
                <c:pt idx="146">
                  <c:v>891: M. 07-03h</c:v>
                </c:pt>
                <c:pt idx="147">
                  <c:v>892: M. 07-04h</c:v>
                </c:pt>
                <c:pt idx="148">
                  <c:v>893: M. 07-05h</c:v>
                </c:pt>
                <c:pt idx="149">
                  <c:v>894: M. 07-06h</c:v>
                </c:pt>
                <c:pt idx="150">
                  <c:v>895: M. 07-07h</c:v>
                </c:pt>
                <c:pt idx="151">
                  <c:v>896: M. 07-08h</c:v>
                </c:pt>
                <c:pt idx="152">
                  <c:v>897: M. 07-09h</c:v>
                </c:pt>
                <c:pt idx="153">
                  <c:v>898: M. 07-10h</c:v>
                </c:pt>
                <c:pt idx="154">
                  <c:v>899: M. 07-11h</c:v>
                </c:pt>
                <c:pt idx="155">
                  <c:v>900: M. 07-12h</c:v>
                </c:pt>
                <c:pt idx="156">
                  <c:v>901: M. 07-13h</c:v>
                </c:pt>
                <c:pt idx="157">
                  <c:v>902: M. 07-14h</c:v>
                </c:pt>
                <c:pt idx="158">
                  <c:v>903: M. 07-15h</c:v>
                </c:pt>
                <c:pt idx="159">
                  <c:v>904: M. 07-16h</c:v>
                </c:pt>
                <c:pt idx="160">
                  <c:v>905: M. 07-17h</c:v>
                </c:pt>
                <c:pt idx="161">
                  <c:v>906: M. 07-18h</c:v>
                </c:pt>
                <c:pt idx="162">
                  <c:v>907: M. 07-19h</c:v>
                </c:pt>
                <c:pt idx="163">
                  <c:v>908: M. 07-20h</c:v>
                </c:pt>
                <c:pt idx="164">
                  <c:v>909: M. 07-21h</c:v>
                </c:pt>
                <c:pt idx="165">
                  <c:v>910: M. 07-22h</c:v>
                </c:pt>
                <c:pt idx="166">
                  <c:v>911: M. 07-23h</c:v>
                </c:pt>
                <c:pt idx="167">
                  <c:v>912: M. 07-24h</c:v>
                </c:pt>
                <c:pt idx="168">
                  <c:v>913: J. 08-01h</c:v>
                </c:pt>
                <c:pt idx="169">
                  <c:v>914: J. 08-02h</c:v>
                </c:pt>
                <c:pt idx="170">
                  <c:v>915: J. 08-03h</c:v>
                </c:pt>
                <c:pt idx="171">
                  <c:v>916: J. 08-04h</c:v>
                </c:pt>
                <c:pt idx="172">
                  <c:v>917: J. 08-05h</c:v>
                </c:pt>
                <c:pt idx="173">
                  <c:v>918: J. 08-06h</c:v>
                </c:pt>
                <c:pt idx="174">
                  <c:v>919: J. 08-07h</c:v>
                </c:pt>
                <c:pt idx="175">
                  <c:v>920: J. 08-08h</c:v>
                </c:pt>
                <c:pt idx="176">
                  <c:v>921: J. 08-09h</c:v>
                </c:pt>
                <c:pt idx="177">
                  <c:v>922: J. 08-10h</c:v>
                </c:pt>
                <c:pt idx="178">
                  <c:v>923: J. 08-11h</c:v>
                </c:pt>
                <c:pt idx="179">
                  <c:v>924: J. 08-12h</c:v>
                </c:pt>
                <c:pt idx="180">
                  <c:v>925: J. 08-13h</c:v>
                </c:pt>
                <c:pt idx="181">
                  <c:v>926: J. 08-14h</c:v>
                </c:pt>
                <c:pt idx="182">
                  <c:v>927: J. 08-15h</c:v>
                </c:pt>
                <c:pt idx="183">
                  <c:v>928: J. 08-16h</c:v>
                </c:pt>
                <c:pt idx="184">
                  <c:v>929: J. 08-17h</c:v>
                </c:pt>
                <c:pt idx="185">
                  <c:v>930: J. 08-18h</c:v>
                </c:pt>
                <c:pt idx="186">
                  <c:v>931: J. 08-19h</c:v>
                </c:pt>
                <c:pt idx="187">
                  <c:v>932: J. 08-20h</c:v>
                </c:pt>
                <c:pt idx="188">
                  <c:v>933: J. 08-21h</c:v>
                </c:pt>
                <c:pt idx="189">
                  <c:v>934: J. 08-22h</c:v>
                </c:pt>
                <c:pt idx="190">
                  <c:v>935: J. 08-23h</c:v>
                </c:pt>
                <c:pt idx="191">
                  <c:v>936: J. 08-24h</c:v>
                </c:pt>
                <c:pt idx="192">
                  <c:v>937: V. 09-01h</c:v>
                </c:pt>
                <c:pt idx="193">
                  <c:v>938: V. 09-02h</c:v>
                </c:pt>
                <c:pt idx="194">
                  <c:v>939: V. 09-03h</c:v>
                </c:pt>
                <c:pt idx="195">
                  <c:v>940: V. 09-04h</c:v>
                </c:pt>
                <c:pt idx="196">
                  <c:v>941: V. 09-05h</c:v>
                </c:pt>
                <c:pt idx="197">
                  <c:v>942: V. 09-06h</c:v>
                </c:pt>
                <c:pt idx="198">
                  <c:v>943: V. 09-07h</c:v>
                </c:pt>
                <c:pt idx="199">
                  <c:v>944: V. 09-08h</c:v>
                </c:pt>
                <c:pt idx="200">
                  <c:v>945: V. 09-09h</c:v>
                </c:pt>
                <c:pt idx="201">
                  <c:v>946: V. 09-10h</c:v>
                </c:pt>
                <c:pt idx="202">
                  <c:v>947: V. 09-11h</c:v>
                </c:pt>
                <c:pt idx="203">
                  <c:v>948: V. 09-12h</c:v>
                </c:pt>
                <c:pt idx="204">
                  <c:v>949: V. 09-13h</c:v>
                </c:pt>
                <c:pt idx="205">
                  <c:v>950: V. 09-14h</c:v>
                </c:pt>
                <c:pt idx="206">
                  <c:v>951: V. 09-15h</c:v>
                </c:pt>
                <c:pt idx="207">
                  <c:v>952: V. 09-16h</c:v>
                </c:pt>
                <c:pt idx="208">
                  <c:v>953: V. 09-17h</c:v>
                </c:pt>
                <c:pt idx="209">
                  <c:v>954: V. 09-18h</c:v>
                </c:pt>
                <c:pt idx="210">
                  <c:v>955: V. 09-19h</c:v>
                </c:pt>
                <c:pt idx="211">
                  <c:v>956: V. 09-20h</c:v>
                </c:pt>
                <c:pt idx="212">
                  <c:v>957: V. 09-21h</c:v>
                </c:pt>
                <c:pt idx="213">
                  <c:v>958: V. 09-22h</c:v>
                </c:pt>
                <c:pt idx="214">
                  <c:v>959: V. 09-23h</c:v>
                </c:pt>
                <c:pt idx="215">
                  <c:v>960: V. 09-24h</c:v>
                </c:pt>
                <c:pt idx="216">
                  <c:v>961: S. 10-01h</c:v>
                </c:pt>
                <c:pt idx="217">
                  <c:v>962: S. 10-02h</c:v>
                </c:pt>
                <c:pt idx="218">
                  <c:v>963: S. 10-03h</c:v>
                </c:pt>
                <c:pt idx="219">
                  <c:v>964: S. 10-04h</c:v>
                </c:pt>
                <c:pt idx="220">
                  <c:v>965: S. 10-05h</c:v>
                </c:pt>
                <c:pt idx="221">
                  <c:v>966: S. 10-06h</c:v>
                </c:pt>
                <c:pt idx="222">
                  <c:v>967: S. 10-07h</c:v>
                </c:pt>
                <c:pt idx="223">
                  <c:v>968: S. 10-08h</c:v>
                </c:pt>
                <c:pt idx="224">
                  <c:v>969: S. 10-09h</c:v>
                </c:pt>
                <c:pt idx="225">
                  <c:v>970: S. 10-10h</c:v>
                </c:pt>
                <c:pt idx="226">
                  <c:v>971: S. 10-11h</c:v>
                </c:pt>
                <c:pt idx="227">
                  <c:v>972: S. 10-12h</c:v>
                </c:pt>
                <c:pt idx="228">
                  <c:v>973: S. 10-13h</c:v>
                </c:pt>
                <c:pt idx="229">
                  <c:v>974: S. 10-14h</c:v>
                </c:pt>
                <c:pt idx="230">
                  <c:v>975: S. 10-15h</c:v>
                </c:pt>
                <c:pt idx="231">
                  <c:v>976: S. 10-16h</c:v>
                </c:pt>
                <c:pt idx="232">
                  <c:v>977: S. 10-17h</c:v>
                </c:pt>
                <c:pt idx="233">
                  <c:v>978: S. 10-18h</c:v>
                </c:pt>
                <c:pt idx="234">
                  <c:v>979: S. 10-19h</c:v>
                </c:pt>
                <c:pt idx="235">
                  <c:v>980: S. 10-20h</c:v>
                </c:pt>
                <c:pt idx="236">
                  <c:v>981: S. 10-21h</c:v>
                </c:pt>
                <c:pt idx="237">
                  <c:v>982: S. 10-22h</c:v>
                </c:pt>
                <c:pt idx="238">
                  <c:v>983: S. 10-23h</c:v>
                </c:pt>
                <c:pt idx="239">
                  <c:v>984: S. 10-24h</c:v>
                </c:pt>
                <c:pt idx="240">
                  <c:v>985: D. 11-01h</c:v>
                </c:pt>
                <c:pt idx="241">
                  <c:v>986: D. 11-02h</c:v>
                </c:pt>
                <c:pt idx="242">
                  <c:v>987: D. 11-03h</c:v>
                </c:pt>
                <c:pt idx="243">
                  <c:v>988: D. 11-04h</c:v>
                </c:pt>
                <c:pt idx="244">
                  <c:v>989: D. 11-05h</c:v>
                </c:pt>
                <c:pt idx="245">
                  <c:v>990: D. 11-06h</c:v>
                </c:pt>
                <c:pt idx="246">
                  <c:v>991: D. 11-07h</c:v>
                </c:pt>
                <c:pt idx="247">
                  <c:v>992: D. 11-08h</c:v>
                </c:pt>
                <c:pt idx="248">
                  <c:v>993: D. 11-09h</c:v>
                </c:pt>
                <c:pt idx="249">
                  <c:v>994: D. 11-10h</c:v>
                </c:pt>
                <c:pt idx="250">
                  <c:v>995: D. 11-11h</c:v>
                </c:pt>
                <c:pt idx="251">
                  <c:v>996: D. 11-12h</c:v>
                </c:pt>
                <c:pt idx="252">
                  <c:v>997: D. 11-13h</c:v>
                </c:pt>
                <c:pt idx="253">
                  <c:v>998: D. 11-14h</c:v>
                </c:pt>
                <c:pt idx="254">
                  <c:v>999: D. 11-15h</c:v>
                </c:pt>
                <c:pt idx="255">
                  <c:v>1000: D. 11-16h</c:v>
                </c:pt>
                <c:pt idx="256">
                  <c:v>1001: D. 11-17h</c:v>
                </c:pt>
                <c:pt idx="257">
                  <c:v>1002: D. 11-18h</c:v>
                </c:pt>
                <c:pt idx="258">
                  <c:v>1003: D. 11-19h</c:v>
                </c:pt>
                <c:pt idx="259">
                  <c:v>1004: D. 11-20h</c:v>
                </c:pt>
                <c:pt idx="260">
                  <c:v>1005: D. 11-21h</c:v>
                </c:pt>
                <c:pt idx="261">
                  <c:v>1006: D. 11-22h</c:v>
                </c:pt>
                <c:pt idx="262">
                  <c:v>1007: D. 11-23h</c:v>
                </c:pt>
                <c:pt idx="263">
                  <c:v>1008: D. 11-24h</c:v>
                </c:pt>
                <c:pt idx="264">
                  <c:v>1009: L. 12-01h</c:v>
                </c:pt>
                <c:pt idx="265">
                  <c:v>1010: L. 12-02h</c:v>
                </c:pt>
                <c:pt idx="266">
                  <c:v>1011: L. 12-03h</c:v>
                </c:pt>
                <c:pt idx="267">
                  <c:v>1012: L. 12-04h</c:v>
                </c:pt>
                <c:pt idx="268">
                  <c:v>1013: L. 12-05h</c:v>
                </c:pt>
                <c:pt idx="269">
                  <c:v>1014: L. 12-06h</c:v>
                </c:pt>
                <c:pt idx="270">
                  <c:v>1015: L. 12-07h</c:v>
                </c:pt>
                <c:pt idx="271">
                  <c:v>1016: L. 12-08h</c:v>
                </c:pt>
                <c:pt idx="272">
                  <c:v>1017: L. 12-09h</c:v>
                </c:pt>
                <c:pt idx="273">
                  <c:v>1018: L. 12-10h</c:v>
                </c:pt>
                <c:pt idx="274">
                  <c:v>1019: L. 12-11h</c:v>
                </c:pt>
                <c:pt idx="275">
                  <c:v>1020: L. 12-12h</c:v>
                </c:pt>
                <c:pt idx="276">
                  <c:v>1021: L. 12-13h</c:v>
                </c:pt>
                <c:pt idx="277">
                  <c:v>1022: L. 12-14h</c:v>
                </c:pt>
                <c:pt idx="278">
                  <c:v>1023: L. 12-15h</c:v>
                </c:pt>
                <c:pt idx="279">
                  <c:v>1024: L. 12-16h</c:v>
                </c:pt>
                <c:pt idx="280">
                  <c:v>1025: L. 12-17h</c:v>
                </c:pt>
                <c:pt idx="281">
                  <c:v>1026: L. 12-18h</c:v>
                </c:pt>
                <c:pt idx="282">
                  <c:v>1027: L. 12-19h</c:v>
                </c:pt>
                <c:pt idx="283">
                  <c:v>1028: L. 12-20h</c:v>
                </c:pt>
                <c:pt idx="284">
                  <c:v>1029: L. 12-21h</c:v>
                </c:pt>
                <c:pt idx="285">
                  <c:v>1030: L. 12-22h</c:v>
                </c:pt>
                <c:pt idx="286">
                  <c:v>1031: L. 12-23h</c:v>
                </c:pt>
                <c:pt idx="287">
                  <c:v>1032: L. 12-24h</c:v>
                </c:pt>
                <c:pt idx="288">
                  <c:v>1033: M. 13-01h</c:v>
                </c:pt>
                <c:pt idx="289">
                  <c:v>1034: M. 13-02h</c:v>
                </c:pt>
                <c:pt idx="290">
                  <c:v>1035: M. 13-03h</c:v>
                </c:pt>
                <c:pt idx="291">
                  <c:v>1036: M. 13-04h</c:v>
                </c:pt>
                <c:pt idx="292">
                  <c:v>1037: M. 13-05h</c:v>
                </c:pt>
                <c:pt idx="293">
                  <c:v>1038: M. 13-06h</c:v>
                </c:pt>
                <c:pt idx="294">
                  <c:v>1039: M. 13-07h</c:v>
                </c:pt>
                <c:pt idx="295">
                  <c:v>1040: M. 13-08h</c:v>
                </c:pt>
                <c:pt idx="296">
                  <c:v>1041: M. 13-09h</c:v>
                </c:pt>
                <c:pt idx="297">
                  <c:v>1042: M. 13-10h</c:v>
                </c:pt>
                <c:pt idx="298">
                  <c:v>1043: M. 13-11h</c:v>
                </c:pt>
                <c:pt idx="299">
                  <c:v>1044: M. 13-12h</c:v>
                </c:pt>
                <c:pt idx="300">
                  <c:v>1045: M. 13-13h</c:v>
                </c:pt>
                <c:pt idx="301">
                  <c:v>1046: M. 13-14h</c:v>
                </c:pt>
                <c:pt idx="302">
                  <c:v>1047: M. 13-15h</c:v>
                </c:pt>
                <c:pt idx="303">
                  <c:v>1048: M. 13-16h</c:v>
                </c:pt>
                <c:pt idx="304">
                  <c:v>1049: M. 13-17h</c:v>
                </c:pt>
                <c:pt idx="305">
                  <c:v>1050: M. 13-18h</c:v>
                </c:pt>
                <c:pt idx="306">
                  <c:v>1051: M. 13-19h</c:v>
                </c:pt>
                <c:pt idx="307">
                  <c:v>1052: M. 13-20h</c:v>
                </c:pt>
                <c:pt idx="308">
                  <c:v>1053: M. 13-21h</c:v>
                </c:pt>
                <c:pt idx="309">
                  <c:v>1054: M. 13-22h</c:v>
                </c:pt>
                <c:pt idx="310">
                  <c:v>1055: M. 13-23h</c:v>
                </c:pt>
                <c:pt idx="311">
                  <c:v>1056: M. 13-24h</c:v>
                </c:pt>
                <c:pt idx="312">
                  <c:v>1057: M. 14-01h</c:v>
                </c:pt>
                <c:pt idx="313">
                  <c:v>1058: M. 14-02h</c:v>
                </c:pt>
                <c:pt idx="314">
                  <c:v>1059: M. 14-03h</c:v>
                </c:pt>
                <c:pt idx="315">
                  <c:v>1060: M. 14-04h</c:v>
                </c:pt>
                <c:pt idx="316">
                  <c:v>1061: M. 14-05h</c:v>
                </c:pt>
                <c:pt idx="317">
                  <c:v>1062: M. 14-06h</c:v>
                </c:pt>
                <c:pt idx="318">
                  <c:v>1063: M. 14-07h</c:v>
                </c:pt>
                <c:pt idx="319">
                  <c:v>1064: M. 14-08h</c:v>
                </c:pt>
                <c:pt idx="320">
                  <c:v>1065: M. 14-09h</c:v>
                </c:pt>
                <c:pt idx="321">
                  <c:v>1066: M. 14-10h</c:v>
                </c:pt>
                <c:pt idx="322">
                  <c:v>1067: M. 14-11h</c:v>
                </c:pt>
                <c:pt idx="323">
                  <c:v>1068: M. 14-12h</c:v>
                </c:pt>
                <c:pt idx="324">
                  <c:v>1069: M. 14-13h</c:v>
                </c:pt>
                <c:pt idx="325">
                  <c:v>1070: M. 14-14h</c:v>
                </c:pt>
                <c:pt idx="326">
                  <c:v>1071: M. 14-15h</c:v>
                </c:pt>
                <c:pt idx="327">
                  <c:v>1072: M. 14-16h</c:v>
                </c:pt>
                <c:pt idx="328">
                  <c:v>1073: M. 14-17h</c:v>
                </c:pt>
                <c:pt idx="329">
                  <c:v>1074: M. 14-18h</c:v>
                </c:pt>
                <c:pt idx="330">
                  <c:v>1075: M. 14-19h</c:v>
                </c:pt>
                <c:pt idx="331">
                  <c:v>1076: M. 14-20h</c:v>
                </c:pt>
                <c:pt idx="332">
                  <c:v>1077: M. 14-21h</c:v>
                </c:pt>
                <c:pt idx="333">
                  <c:v>1078: M. 14-22h</c:v>
                </c:pt>
                <c:pt idx="334">
                  <c:v>1079: M. 14-23h</c:v>
                </c:pt>
                <c:pt idx="335">
                  <c:v>1080: M. 14-24h</c:v>
                </c:pt>
                <c:pt idx="336">
                  <c:v>1081: J. 15-01h</c:v>
                </c:pt>
                <c:pt idx="337">
                  <c:v>1082: J. 15-02h</c:v>
                </c:pt>
                <c:pt idx="338">
                  <c:v>1083: J. 15-03h</c:v>
                </c:pt>
                <c:pt idx="339">
                  <c:v>1084: J. 15-04h</c:v>
                </c:pt>
                <c:pt idx="340">
                  <c:v>1085: J. 15-05h</c:v>
                </c:pt>
                <c:pt idx="341">
                  <c:v>1086: J. 15-06h</c:v>
                </c:pt>
                <c:pt idx="342">
                  <c:v>1087: J. 15-07h</c:v>
                </c:pt>
                <c:pt idx="343">
                  <c:v>1088: J. 15-08h</c:v>
                </c:pt>
                <c:pt idx="344">
                  <c:v>1089: J. 15-09h</c:v>
                </c:pt>
                <c:pt idx="345">
                  <c:v>1090: J. 15-10h</c:v>
                </c:pt>
                <c:pt idx="346">
                  <c:v>1091: J. 15-11h</c:v>
                </c:pt>
                <c:pt idx="347">
                  <c:v>1092: J. 15-12h</c:v>
                </c:pt>
                <c:pt idx="348">
                  <c:v>1093: J. 15-13h</c:v>
                </c:pt>
                <c:pt idx="349">
                  <c:v>1094: J. 15-14h</c:v>
                </c:pt>
                <c:pt idx="350">
                  <c:v>1095: J. 15-15h</c:v>
                </c:pt>
                <c:pt idx="351">
                  <c:v>1096: J. 15-16h</c:v>
                </c:pt>
                <c:pt idx="352">
                  <c:v>1097: J. 15-17h</c:v>
                </c:pt>
                <c:pt idx="353">
                  <c:v>1098: J. 15-18h</c:v>
                </c:pt>
                <c:pt idx="354">
                  <c:v>1099: J. 15-19h</c:v>
                </c:pt>
                <c:pt idx="355">
                  <c:v>1100: J. 15-20h</c:v>
                </c:pt>
                <c:pt idx="356">
                  <c:v>1101: J. 15-21h</c:v>
                </c:pt>
                <c:pt idx="357">
                  <c:v>1102: J. 15-22h</c:v>
                </c:pt>
                <c:pt idx="358">
                  <c:v>1103: J. 15-23h</c:v>
                </c:pt>
                <c:pt idx="359">
                  <c:v>1104: J. 15-24h</c:v>
                </c:pt>
                <c:pt idx="360">
                  <c:v>1105: V. 16-01h</c:v>
                </c:pt>
                <c:pt idx="361">
                  <c:v>1106: V. 16-02h</c:v>
                </c:pt>
                <c:pt idx="362">
                  <c:v>1107: V. 16-03h</c:v>
                </c:pt>
                <c:pt idx="363">
                  <c:v>1108: V. 16-04h</c:v>
                </c:pt>
                <c:pt idx="364">
                  <c:v>1109: V. 16-05h</c:v>
                </c:pt>
                <c:pt idx="365">
                  <c:v>1110: V. 16-06h</c:v>
                </c:pt>
                <c:pt idx="366">
                  <c:v>1111: V. 16-07h</c:v>
                </c:pt>
                <c:pt idx="367">
                  <c:v>1112: V. 16-08h</c:v>
                </c:pt>
                <c:pt idx="368">
                  <c:v>1113: V. 16-09h</c:v>
                </c:pt>
                <c:pt idx="369">
                  <c:v>1114: V. 16-10h</c:v>
                </c:pt>
                <c:pt idx="370">
                  <c:v>1115: V. 16-11h</c:v>
                </c:pt>
                <c:pt idx="371">
                  <c:v>1116: V. 16-12h</c:v>
                </c:pt>
                <c:pt idx="372">
                  <c:v>1117: V. 16-13h</c:v>
                </c:pt>
                <c:pt idx="373">
                  <c:v>1118: V. 16-14h</c:v>
                </c:pt>
                <c:pt idx="374">
                  <c:v>1119: V. 16-15h</c:v>
                </c:pt>
                <c:pt idx="375">
                  <c:v>1120: V. 16-16h</c:v>
                </c:pt>
                <c:pt idx="376">
                  <c:v>1121: V. 16-17h</c:v>
                </c:pt>
                <c:pt idx="377">
                  <c:v>1122: V. 16-18h</c:v>
                </c:pt>
                <c:pt idx="378">
                  <c:v>1123: V. 16-19h</c:v>
                </c:pt>
                <c:pt idx="379">
                  <c:v>1124: V. 16-20h</c:v>
                </c:pt>
                <c:pt idx="380">
                  <c:v>1125: V. 16-21h</c:v>
                </c:pt>
                <c:pt idx="381">
                  <c:v>1126: V. 16-22h</c:v>
                </c:pt>
                <c:pt idx="382">
                  <c:v>1127: V. 16-23h</c:v>
                </c:pt>
                <c:pt idx="383">
                  <c:v>1128: V. 16-24h</c:v>
                </c:pt>
                <c:pt idx="384">
                  <c:v>1129: S. 17-01h</c:v>
                </c:pt>
                <c:pt idx="385">
                  <c:v>1130: S. 17-02h</c:v>
                </c:pt>
                <c:pt idx="386">
                  <c:v>1131: S. 17-03h</c:v>
                </c:pt>
                <c:pt idx="387">
                  <c:v>1132: S. 17-04h</c:v>
                </c:pt>
                <c:pt idx="388">
                  <c:v>1133: S. 17-05h</c:v>
                </c:pt>
                <c:pt idx="389">
                  <c:v>1134: S. 17-06h</c:v>
                </c:pt>
                <c:pt idx="390">
                  <c:v>1135: S. 17-07h</c:v>
                </c:pt>
                <c:pt idx="391">
                  <c:v>1136: S. 17-08h</c:v>
                </c:pt>
                <c:pt idx="392">
                  <c:v>1137: S. 17-09h</c:v>
                </c:pt>
                <c:pt idx="393">
                  <c:v>1138: S. 17-10h</c:v>
                </c:pt>
                <c:pt idx="394">
                  <c:v>1139: S. 17-11h</c:v>
                </c:pt>
                <c:pt idx="395">
                  <c:v>1140: S. 17-12h</c:v>
                </c:pt>
                <c:pt idx="396">
                  <c:v>1141: S. 17-13h</c:v>
                </c:pt>
                <c:pt idx="397">
                  <c:v>1142: S. 17-14h</c:v>
                </c:pt>
                <c:pt idx="398">
                  <c:v>1143: S. 17-15h</c:v>
                </c:pt>
                <c:pt idx="399">
                  <c:v>1144: S. 17-16h</c:v>
                </c:pt>
                <c:pt idx="400">
                  <c:v>1145: S. 17-17h</c:v>
                </c:pt>
                <c:pt idx="401">
                  <c:v>1146: S. 17-18h</c:v>
                </c:pt>
                <c:pt idx="402">
                  <c:v>1147: S. 17-19h</c:v>
                </c:pt>
                <c:pt idx="403">
                  <c:v>1148: S. 17-20h</c:v>
                </c:pt>
                <c:pt idx="404">
                  <c:v>1149: S. 17-21h</c:v>
                </c:pt>
                <c:pt idx="405">
                  <c:v>1150: S. 17-22h</c:v>
                </c:pt>
                <c:pt idx="406">
                  <c:v>1151: S. 17-23h</c:v>
                </c:pt>
                <c:pt idx="407">
                  <c:v>1152: S. 17-24h</c:v>
                </c:pt>
                <c:pt idx="408">
                  <c:v>1153: D. 18-01h</c:v>
                </c:pt>
                <c:pt idx="409">
                  <c:v>1154: D. 18-02h</c:v>
                </c:pt>
                <c:pt idx="410">
                  <c:v>1155: D. 18-03h</c:v>
                </c:pt>
                <c:pt idx="411">
                  <c:v>1156: D. 18-04h</c:v>
                </c:pt>
                <c:pt idx="412">
                  <c:v>1157: D. 18-05h</c:v>
                </c:pt>
                <c:pt idx="413">
                  <c:v>1158: D. 18-06h</c:v>
                </c:pt>
                <c:pt idx="414">
                  <c:v>1159: D. 18-07h</c:v>
                </c:pt>
                <c:pt idx="415">
                  <c:v>1160: D. 18-08h</c:v>
                </c:pt>
                <c:pt idx="416">
                  <c:v>1161: D. 18-09h</c:v>
                </c:pt>
                <c:pt idx="417">
                  <c:v>1162: D. 18-10h</c:v>
                </c:pt>
                <c:pt idx="418">
                  <c:v>1163: D. 18-11h</c:v>
                </c:pt>
                <c:pt idx="419">
                  <c:v>1164: D. 18-12h</c:v>
                </c:pt>
                <c:pt idx="420">
                  <c:v>1165: D. 18-13h</c:v>
                </c:pt>
                <c:pt idx="421">
                  <c:v>1166: D. 18-14h</c:v>
                </c:pt>
                <c:pt idx="422">
                  <c:v>1167: D. 18-15h</c:v>
                </c:pt>
                <c:pt idx="423">
                  <c:v>1168: D. 18-16h</c:v>
                </c:pt>
                <c:pt idx="424">
                  <c:v>1169: D. 18-17h</c:v>
                </c:pt>
                <c:pt idx="425">
                  <c:v>1170: D. 18-18h</c:v>
                </c:pt>
                <c:pt idx="426">
                  <c:v>1171: D. 18-19h</c:v>
                </c:pt>
                <c:pt idx="427">
                  <c:v>1172: D. 18-20h</c:v>
                </c:pt>
                <c:pt idx="428">
                  <c:v>1173: D. 18-21h</c:v>
                </c:pt>
                <c:pt idx="429">
                  <c:v>1174: D. 18-22h</c:v>
                </c:pt>
                <c:pt idx="430">
                  <c:v>1175: D. 18-23h</c:v>
                </c:pt>
                <c:pt idx="431">
                  <c:v>1176: D. 18-24h</c:v>
                </c:pt>
                <c:pt idx="432">
                  <c:v>1177: L. 19-01h</c:v>
                </c:pt>
                <c:pt idx="433">
                  <c:v>1178: L. 19-02h</c:v>
                </c:pt>
                <c:pt idx="434">
                  <c:v>1179: L. 19-03h</c:v>
                </c:pt>
                <c:pt idx="435">
                  <c:v>1180: L. 19-04h</c:v>
                </c:pt>
                <c:pt idx="436">
                  <c:v>1181: L. 19-05h</c:v>
                </c:pt>
                <c:pt idx="437">
                  <c:v>1182: L. 19-06h</c:v>
                </c:pt>
                <c:pt idx="438">
                  <c:v>1183: L. 19-07h</c:v>
                </c:pt>
                <c:pt idx="439">
                  <c:v>1184: L. 19-08h</c:v>
                </c:pt>
                <c:pt idx="440">
                  <c:v>1185: L. 19-09h</c:v>
                </c:pt>
                <c:pt idx="441">
                  <c:v>1186: L. 19-10h</c:v>
                </c:pt>
                <c:pt idx="442">
                  <c:v>1187: L. 19-11h</c:v>
                </c:pt>
                <c:pt idx="443">
                  <c:v>1188: L. 19-12h</c:v>
                </c:pt>
                <c:pt idx="444">
                  <c:v>1189: L. 19-13h</c:v>
                </c:pt>
                <c:pt idx="445">
                  <c:v>1190: L. 19-14h</c:v>
                </c:pt>
                <c:pt idx="446">
                  <c:v>1191: L. 19-15h</c:v>
                </c:pt>
                <c:pt idx="447">
                  <c:v>1192: L. 19-16h</c:v>
                </c:pt>
                <c:pt idx="448">
                  <c:v>1193: L. 19-17h</c:v>
                </c:pt>
                <c:pt idx="449">
                  <c:v>1194: L. 19-18h</c:v>
                </c:pt>
                <c:pt idx="450">
                  <c:v>1195: L. 19-19h</c:v>
                </c:pt>
                <c:pt idx="451">
                  <c:v>1196: L. 19-20h</c:v>
                </c:pt>
                <c:pt idx="452">
                  <c:v>1197: L. 19-21h</c:v>
                </c:pt>
                <c:pt idx="453">
                  <c:v>1198: L. 19-22h</c:v>
                </c:pt>
                <c:pt idx="454">
                  <c:v>1199: L. 19-23h</c:v>
                </c:pt>
                <c:pt idx="455">
                  <c:v>1200: L. 19-24h</c:v>
                </c:pt>
                <c:pt idx="456">
                  <c:v>1201: M. 20-01h</c:v>
                </c:pt>
                <c:pt idx="457">
                  <c:v>1202: M. 20-02h</c:v>
                </c:pt>
                <c:pt idx="458">
                  <c:v>1203: M. 20-03h</c:v>
                </c:pt>
                <c:pt idx="459">
                  <c:v>1204: M. 20-04h</c:v>
                </c:pt>
                <c:pt idx="460">
                  <c:v>1205: M. 20-05h</c:v>
                </c:pt>
                <c:pt idx="461">
                  <c:v>1206: M. 20-06h</c:v>
                </c:pt>
                <c:pt idx="462">
                  <c:v>1207: M. 20-07h</c:v>
                </c:pt>
                <c:pt idx="463">
                  <c:v>1208: M. 20-08h</c:v>
                </c:pt>
                <c:pt idx="464">
                  <c:v>1209: M. 20-09h</c:v>
                </c:pt>
                <c:pt idx="465">
                  <c:v>1210: M. 20-10h</c:v>
                </c:pt>
                <c:pt idx="466">
                  <c:v>1211: M. 20-11h</c:v>
                </c:pt>
                <c:pt idx="467">
                  <c:v>1212: M. 20-12h</c:v>
                </c:pt>
                <c:pt idx="468">
                  <c:v>1213: M. 20-13h</c:v>
                </c:pt>
                <c:pt idx="469">
                  <c:v>1214: M. 20-14h</c:v>
                </c:pt>
                <c:pt idx="470">
                  <c:v>1215: M. 20-15h</c:v>
                </c:pt>
                <c:pt idx="471">
                  <c:v>1216: M. 20-16h</c:v>
                </c:pt>
                <c:pt idx="472">
                  <c:v>1217: M. 20-17h</c:v>
                </c:pt>
                <c:pt idx="473">
                  <c:v>1218: M. 20-18h</c:v>
                </c:pt>
                <c:pt idx="474">
                  <c:v>1219: M. 20-19h</c:v>
                </c:pt>
                <c:pt idx="475">
                  <c:v>1220: M. 20-20h</c:v>
                </c:pt>
                <c:pt idx="476">
                  <c:v>1221: M. 20-21h</c:v>
                </c:pt>
                <c:pt idx="477">
                  <c:v>1222: M. 20-22h</c:v>
                </c:pt>
                <c:pt idx="478">
                  <c:v>1223: M. 20-23h</c:v>
                </c:pt>
                <c:pt idx="479">
                  <c:v>1224: M. 20-24h</c:v>
                </c:pt>
                <c:pt idx="480">
                  <c:v>1225: M. 21-01h</c:v>
                </c:pt>
                <c:pt idx="481">
                  <c:v>1226: M. 21-02h</c:v>
                </c:pt>
                <c:pt idx="482">
                  <c:v>1227: M. 21-03h</c:v>
                </c:pt>
                <c:pt idx="483">
                  <c:v>1228: M. 21-04h</c:v>
                </c:pt>
                <c:pt idx="484">
                  <c:v>1229: M. 21-05h</c:v>
                </c:pt>
                <c:pt idx="485">
                  <c:v>1230: M. 21-06h</c:v>
                </c:pt>
                <c:pt idx="486">
                  <c:v>1231: M. 21-07h</c:v>
                </c:pt>
                <c:pt idx="487">
                  <c:v>1232: M. 21-08h</c:v>
                </c:pt>
                <c:pt idx="488">
                  <c:v>1233: M. 21-09h</c:v>
                </c:pt>
                <c:pt idx="489">
                  <c:v>1234: M. 21-10h</c:v>
                </c:pt>
                <c:pt idx="490">
                  <c:v>1235: M. 21-11h</c:v>
                </c:pt>
                <c:pt idx="491">
                  <c:v>1236: M. 21-12h</c:v>
                </c:pt>
                <c:pt idx="492">
                  <c:v>1237: M. 21-13h</c:v>
                </c:pt>
                <c:pt idx="493">
                  <c:v>1238: M. 21-14h</c:v>
                </c:pt>
                <c:pt idx="494">
                  <c:v>1239: M. 21-15h</c:v>
                </c:pt>
                <c:pt idx="495">
                  <c:v>1240: M. 21-16h</c:v>
                </c:pt>
                <c:pt idx="496">
                  <c:v>1241: M. 21-17h</c:v>
                </c:pt>
                <c:pt idx="497">
                  <c:v>1242: M. 21-18h</c:v>
                </c:pt>
                <c:pt idx="498">
                  <c:v>1243: M. 21-19h</c:v>
                </c:pt>
                <c:pt idx="499">
                  <c:v>1244: M. 21-20h</c:v>
                </c:pt>
                <c:pt idx="500">
                  <c:v>1245: M. 21-21h</c:v>
                </c:pt>
                <c:pt idx="501">
                  <c:v>1246: M. 21-22h</c:v>
                </c:pt>
                <c:pt idx="502">
                  <c:v>1247: M. 21-23h</c:v>
                </c:pt>
                <c:pt idx="503">
                  <c:v>1248: M. 21-24h</c:v>
                </c:pt>
                <c:pt idx="504">
                  <c:v>1249: J. 22-01h</c:v>
                </c:pt>
                <c:pt idx="505">
                  <c:v>1250: J. 22-02h</c:v>
                </c:pt>
                <c:pt idx="506">
                  <c:v>1251: J. 22-03h</c:v>
                </c:pt>
                <c:pt idx="507">
                  <c:v>1252: J. 22-04h</c:v>
                </c:pt>
                <c:pt idx="508">
                  <c:v>1253: J. 22-05h</c:v>
                </c:pt>
                <c:pt idx="509">
                  <c:v>1254: J. 22-06h</c:v>
                </c:pt>
                <c:pt idx="510">
                  <c:v>1255: J. 22-07h</c:v>
                </c:pt>
                <c:pt idx="511">
                  <c:v>1256: J. 22-08h</c:v>
                </c:pt>
                <c:pt idx="512">
                  <c:v>1257: J. 22-09h</c:v>
                </c:pt>
                <c:pt idx="513">
                  <c:v>1258: J. 22-10h</c:v>
                </c:pt>
                <c:pt idx="514">
                  <c:v>1259: J. 22-11h</c:v>
                </c:pt>
                <c:pt idx="515">
                  <c:v>1260: J. 22-12h</c:v>
                </c:pt>
                <c:pt idx="516">
                  <c:v>1261: J. 22-13h</c:v>
                </c:pt>
                <c:pt idx="517">
                  <c:v>1262: J. 22-14h</c:v>
                </c:pt>
                <c:pt idx="518">
                  <c:v>1263: J. 22-15h</c:v>
                </c:pt>
                <c:pt idx="519">
                  <c:v>1264: J. 22-16h</c:v>
                </c:pt>
                <c:pt idx="520">
                  <c:v>1265: J. 22-17h</c:v>
                </c:pt>
                <c:pt idx="521">
                  <c:v>1266: J. 22-18h</c:v>
                </c:pt>
                <c:pt idx="522">
                  <c:v>1267: J. 22-19h</c:v>
                </c:pt>
                <c:pt idx="523">
                  <c:v>1268: J. 22-20h</c:v>
                </c:pt>
                <c:pt idx="524">
                  <c:v>1269: J. 22-21h</c:v>
                </c:pt>
                <c:pt idx="525">
                  <c:v>1270: J. 22-22h</c:v>
                </c:pt>
                <c:pt idx="526">
                  <c:v>1271: J. 22-23h</c:v>
                </c:pt>
                <c:pt idx="527">
                  <c:v>1272: J. 22-24h</c:v>
                </c:pt>
                <c:pt idx="528">
                  <c:v>1273: V. 23-01h</c:v>
                </c:pt>
                <c:pt idx="529">
                  <c:v>1274: V. 23-02h</c:v>
                </c:pt>
                <c:pt idx="530">
                  <c:v>1275: V. 23-03h</c:v>
                </c:pt>
                <c:pt idx="531">
                  <c:v>1276: V. 23-04h</c:v>
                </c:pt>
                <c:pt idx="532">
                  <c:v>1277: V. 23-05h</c:v>
                </c:pt>
                <c:pt idx="533">
                  <c:v>1278: V. 23-06h</c:v>
                </c:pt>
                <c:pt idx="534">
                  <c:v>1279: V. 23-07h</c:v>
                </c:pt>
                <c:pt idx="535">
                  <c:v>1280: V. 23-08h</c:v>
                </c:pt>
                <c:pt idx="536">
                  <c:v>1281: V. 23-09h</c:v>
                </c:pt>
                <c:pt idx="537">
                  <c:v>1282: V. 23-10h</c:v>
                </c:pt>
                <c:pt idx="538">
                  <c:v>1283: V. 23-11h</c:v>
                </c:pt>
                <c:pt idx="539">
                  <c:v>1284: V. 23-12h</c:v>
                </c:pt>
                <c:pt idx="540">
                  <c:v>1285: V. 23-13h</c:v>
                </c:pt>
                <c:pt idx="541">
                  <c:v>1286: V. 23-14h</c:v>
                </c:pt>
                <c:pt idx="542">
                  <c:v>1287: V. 23-15h</c:v>
                </c:pt>
                <c:pt idx="543">
                  <c:v>1288: V. 23-16h</c:v>
                </c:pt>
                <c:pt idx="544">
                  <c:v>1289: V. 23-17h</c:v>
                </c:pt>
                <c:pt idx="545">
                  <c:v>1290: V. 23-18h</c:v>
                </c:pt>
                <c:pt idx="546">
                  <c:v>1291: V. 23-19h</c:v>
                </c:pt>
                <c:pt idx="547">
                  <c:v>1292: V. 23-20h</c:v>
                </c:pt>
                <c:pt idx="548">
                  <c:v>1293: V. 23-21h</c:v>
                </c:pt>
                <c:pt idx="549">
                  <c:v>1294: V. 23-22h</c:v>
                </c:pt>
                <c:pt idx="550">
                  <c:v>1295: V. 23-23h</c:v>
                </c:pt>
                <c:pt idx="551">
                  <c:v>1296: V. 23-24h</c:v>
                </c:pt>
                <c:pt idx="552">
                  <c:v>1297: S. 24-01h</c:v>
                </c:pt>
                <c:pt idx="553">
                  <c:v>1298: S. 24-02h</c:v>
                </c:pt>
                <c:pt idx="554">
                  <c:v>1299: S. 24-03h</c:v>
                </c:pt>
                <c:pt idx="555">
                  <c:v>1300: S. 24-04h</c:v>
                </c:pt>
                <c:pt idx="556">
                  <c:v>1301: S. 24-05h</c:v>
                </c:pt>
                <c:pt idx="557">
                  <c:v>1302: S. 24-06h</c:v>
                </c:pt>
                <c:pt idx="558">
                  <c:v>1303: S. 24-07h</c:v>
                </c:pt>
                <c:pt idx="559">
                  <c:v>1304: S. 24-08h</c:v>
                </c:pt>
                <c:pt idx="560">
                  <c:v>1305: S. 24-09h</c:v>
                </c:pt>
                <c:pt idx="561">
                  <c:v>1306: S. 24-10h</c:v>
                </c:pt>
                <c:pt idx="562">
                  <c:v>1307: S. 24-11h</c:v>
                </c:pt>
                <c:pt idx="563">
                  <c:v>1308: S. 24-12h</c:v>
                </c:pt>
                <c:pt idx="564">
                  <c:v>1309: S. 24-13h</c:v>
                </c:pt>
                <c:pt idx="565">
                  <c:v>1310: S. 24-14h</c:v>
                </c:pt>
                <c:pt idx="566">
                  <c:v>1311: S. 24-15h</c:v>
                </c:pt>
                <c:pt idx="567">
                  <c:v>1312: S. 24-16h</c:v>
                </c:pt>
                <c:pt idx="568">
                  <c:v>1313: S. 24-17h</c:v>
                </c:pt>
                <c:pt idx="569">
                  <c:v>1314: S. 24-18h</c:v>
                </c:pt>
                <c:pt idx="570">
                  <c:v>1315: S. 24-19h</c:v>
                </c:pt>
                <c:pt idx="571">
                  <c:v>1316: S. 24-20h</c:v>
                </c:pt>
                <c:pt idx="572">
                  <c:v>1317: S. 24-21h</c:v>
                </c:pt>
                <c:pt idx="573">
                  <c:v>1318: S. 24-22h</c:v>
                </c:pt>
                <c:pt idx="574">
                  <c:v>1319: S. 24-23h</c:v>
                </c:pt>
                <c:pt idx="575">
                  <c:v>1320: S. 24-24h</c:v>
                </c:pt>
                <c:pt idx="576">
                  <c:v>1321: D. 25-01h</c:v>
                </c:pt>
                <c:pt idx="577">
                  <c:v>1322: D. 25-02h</c:v>
                </c:pt>
                <c:pt idx="578">
                  <c:v>1323: D. 25-03h</c:v>
                </c:pt>
                <c:pt idx="579">
                  <c:v>1324: D. 25-04h</c:v>
                </c:pt>
                <c:pt idx="580">
                  <c:v>1325: D. 25-05h</c:v>
                </c:pt>
                <c:pt idx="581">
                  <c:v>1326: D. 25-06h</c:v>
                </c:pt>
                <c:pt idx="582">
                  <c:v>1327: D. 25-07h</c:v>
                </c:pt>
                <c:pt idx="583">
                  <c:v>1328: D. 25-08h</c:v>
                </c:pt>
                <c:pt idx="584">
                  <c:v>1329: D. 25-09h</c:v>
                </c:pt>
                <c:pt idx="585">
                  <c:v>1330: D. 25-10h</c:v>
                </c:pt>
                <c:pt idx="586">
                  <c:v>1331: D. 25-11h</c:v>
                </c:pt>
                <c:pt idx="587">
                  <c:v>1332: D. 25-12h</c:v>
                </c:pt>
                <c:pt idx="588">
                  <c:v>1333: D. 25-13h</c:v>
                </c:pt>
                <c:pt idx="589">
                  <c:v>1334: D. 25-14h</c:v>
                </c:pt>
                <c:pt idx="590">
                  <c:v>1335: D. 25-15h</c:v>
                </c:pt>
                <c:pt idx="591">
                  <c:v>1336: D. 25-16h</c:v>
                </c:pt>
                <c:pt idx="592">
                  <c:v>1337: D. 25-17h</c:v>
                </c:pt>
                <c:pt idx="593">
                  <c:v>1338: D. 25-18h</c:v>
                </c:pt>
                <c:pt idx="594">
                  <c:v>1339: D. 25-19h</c:v>
                </c:pt>
                <c:pt idx="595">
                  <c:v>1340: D. 25-20h</c:v>
                </c:pt>
                <c:pt idx="596">
                  <c:v>1341: D. 25-21h</c:v>
                </c:pt>
                <c:pt idx="597">
                  <c:v>1342: D. 25-22h</c:v>
                </c:pt>
                <c:pt idx="598">
                  <c:v>1343: D. 25-23h</c:v>
                </c:pt>
                <c:pt idx="599">
                  <c:v>1344: D. 25-24h</c:v>
                </c:pt>
                <c:pt idx="600">
                  <c:v>1345: L. 26-01h</c:v>
                </c:pt>
                <c:pt idx="601">
                  <c:v>1346: L. 26-02h</c:v>
                </c:pt>
                <c:pt idx="602">
                  <c:v>1347: L. 26-03h</c:v>
                </c:pt>
                <c:pt idx="603">
                  <c:v>1348: L. 26-04h</c:v>
                </c:pt>
                <c:pt idx="604">
                  <c:v>1349: L. 26-05h</c:v>
                </c:pt>
                <c:pt idx="605">
                  <c:v>1350: L. 26-06h</c:v>
                </c:pt>
                <c:pt idx="606">
                  <c:v>1351: L. 26-07h</c:v>
                </c:pt>
                <c:pt idx="607">
                  <c:v>1352: L. 26-08h</c:v>
                </c:pt>
                <c:pt idx="608">
                  <c:v>1353: L. 26-09h</c:v>
                </c:pt>
                <c:pt idx="609">
                  <c:v>1354: L. 26-10h</c:v>
                </c:pt>
                <c:pt idx="610">
                  <c:v>1355: L. 26-11h</c:v>
                </c:pt>
                <c:pt idx="611">
                  <c:v>1356: L. 26-12h</c:v>
                </c:pt>
                <c:pt idx="612">
                  <c:v>1357: L. 26-13h</c:v>
                </c:pt>
                <c:pt idx="613">
                  <c:v>1358: L. 26-14h</c:v>
                </c:pt>
                <c:pt idx="614">
                  <c:v>1359: L. 26-15h</c:v>
                </c:pt>
                <c:pt idx="615">
                  <c:v>1360: L. 26-16h</c:v>
                </c:pt>
                <c:pt idx="616">
                  <c:v>1361: L. 26-17h</c:v>
                </c:pt>
                <c:pt idx="617">
                  <c:v>1362: L. 26-18h</c:v>
                </c:pt>
                <c:pt idx="618">
                  <c:v>1363: L. 26-19h</c:v>
                </c:pt>
                <c:pt idx="619">
                  <c:v>1364: L. 26-20h</c:v>
                </c:pt>
                <c:pt idx="620">
                  <c:v>1365: L. 26-21h</c:v>
                </c:pt>
                <c:pt idx="621">
                  <c:v>1366: L. 26-22h</c:v>
                </c:pt>
                <c:pt idx="622">
                  <c:v>1367: L. 26-23h</c:v>
                </c:pt>
                <c:pt idx="623">
                  <c:v>1368: L. 26-24h</c:v>
                </c:pt>
                <c:pt idx="624">
                  <c:v>1369: M. 27-01h</c:v>
                </c:pt>
                <c:pt idx="625">
                  <c:v>1370: M. 27-02h</c:v>
                </c:pt>
                <c:pt idx="626">
                  <c:v>1371: M. 27-03h</c:v>
                </c:pt>
                <c:pt idx="627">
                  <c:v>1372: M. 27-04h</c:v>
                </c:pt>
                <c:pt idx="628">
                  <c:v>1373: M. 27-05h</c:v>
                </c:pt>
                <c:pt idx="629">
                  <c:v>1374: M. 27-06h</c:v>
                </c:pt>
                <c:pt idx="630">
                  <c:v>1375: M. 27-07h</c:v>
                </c:pt>
                <c:pt idx="631">
                  <c:v>1376: M. 27-08h</c:v>
                </c:pt>
                <c:pt idx="632">
                  <c:v>1377: M. 27-09h</c:v>
                </c:pt>
                <c:pt idx="633">
                  <c:v>1378: M. 27-10h</c:v>
                </c:pt>
                <c:pt idx="634">
                  <c:v>1379: M. 27-11h</c:v>
                </c:pt>
                <c:pt idx="635">
                  <c:v>1380: M. 27-12h</c:v>
                </c:pt>
                <c:pt idx="636">
                  <c:v>1381: M. 27-13h</c:v>
                </c:pt>
                <c:pt idx="637">
                  <c:v>1382: M. 27-14h</c:v>
                </c:pt>
                <c:pt idx="638">
                  <c:v>1383: M. 27-15h</c:v>
                </c:pt>
                <c:pt idx="639">
                  <c:v>1384: M. 27-16h</c:v>
                </c:pt>
                <c:pt idx="640">
                  <c:v>1385: M. 27-17h</c:v>
                </c:pt>
                <c:pt idx="641">
                  <c:v>1386: M. 27-18h</c:v>
                </c:pt>
                <c:pt idx="642">
                  <c:v>1387: M. 27-19h</c:v>
                </c:pt>
                <c:pt idx="643">
                  <c:v>1388: M. 27-20h</c:v>
                </c:pt>
                <c:pt idx="644">
                  <c:v>1389: M. 27-21h</c:v>
                </c:pt>
                <c:pt idx="645">
                  <c:v>1390: M. 27-22h</c:v>
                </c:pt>
                <c:pt idx="646">
                  <c:v>1391: M. 27-23h</c:v>
                </c:pt>
                <c:pt idx="647">
                  <c:v>1392: M. 27-24h</c:v>
                </c:pt>
                <c:pt idx="648">
                  <c:v>1393: M. 28-01h</c:v>
                </c:pt>
                <c:pt idx="649">
                  <c:v>1394: M. 28-02h</c:v>
                </c:pt>
                <c:pt idx="650">
                  <c:v>1395: M. 28-03h</c:v>
                </c:pt>
                <c:pt idx="651">
                  <c:v>1396: M. 28-04h</c:v>
                </c:pt>
                <c:pt idx="652">
                  <c:v>1397: M. 28-05h</c:v>
                </c:pt>
                <c:pt idx="653">
                  <c:v>1398: M. 28-06h</c:v>
                </c:pt>
                <c:pt idx="654">
                  <c:v>1399: M. 28-07h</c:v>
                </c:pt>
                <c:pt idx="655">
                  <c:v>1400: M. 28-08h</c:v>
                </c:pt>
                <c:pt idx="656">
                  <c:v>1401: M. 28-09h</c:v>
                </c:pt>
                <c:pt idx="657">
                  <c:v>1402: M. 28-10h</c:v>
                </c:pt>
                <c:pt idx="658">
                  <c:v>1403: M. 28-11h</c:v>
                </c:pt>
                <c:pt idx="659">
                  <c:v>1404: M. 28-12h</c:v>
                </c:pt>
                <c:pt idx="660">
                  <c:v>1405: M. 28-13h</c:v>
                </c:pt>
                <c:pt idx="661">
                  <c:v>1406: M. 28-14h</c:v>
                </c:pt>
                <c:pt idx="662">
                  <c:v>1407: M. 28-15h</c:v>
                </c:pt>
                <c:pt idx="663">
                  <c:v>1408: M. 28-16h</c:v>
                </c:pt>
                <c:pt idx="664">
                  <c:v>1409: M. 28-17h</c:v>
                </c:pt>
                <c:pt idx="665">
                  <c:v>1410: M. 28-18h</c:v>
                </c:pt>
                <c:pt idx="666">
                  <c:v>1411: M. 28-19h</c:v>
                </c:pt>
                <c:pt idx="667">
                  <c:v>1412: M. 28-20h</c:v>
                </c:pt>
                <c:pt idx="668">
                  <c:v>1413: M. 28-21h</c:v>
                </c:pt>
                <c:pt idx="669">
                  <c:v>1414: M. 28-22h</c:v>
                </c:pt>
                <c:pt idx="670">
                  <c:v>1415: M. 28-23h</c:v>
                </c:pt>
                <c:pt idx="671">
                  <c:v>1416: M. 28-24h</c:v>
                </c:pt>
              </c:strCache>
            </c:strRef>
          </c:cat>
          <c:val>
            <c:numRef>
              <c:f>Ifrane!$K$2:$K$673</c:f>
            </c:numRef>
          </c:val>
          <c:smooth val="0"/>
          <c:extLst>
            <c:ext xmlns:c16="http://schemas.microsoft.com/office/drawing/2014/chart" uri="{C3380CC4-5D6E-409C-BE32-E72D297353CC}">
              <c16:uniqueId val="{00000009-88C4-4323-8946-CD98E89E5332}"/>
            </c:ext>
          </c:extLst>
        </c:ser>
        <c:ser>
          <c:idx val="10"/>
          <c:order val="10"/>
          <c:tx>
            <c:strRef>
              <c:f>Errachidia!$L$1</c:f>
              <c:strCache>
                <c:ptCount val="1"/>
                <c:pt idx="0">
                  <c:v>Without TB Treatement</c:v>
                </c:pt>
              </c:strCache>
            </c:strRef>
          </c:tx>
          <c:spPr>
            <a:ln w="25400" cap="rnd" cmpd="sng">
              <a:solidFill>
                <a:srgbClr val="FF0000">
                  <a:alpha val="90000"/>
                </a:srgbClr>
              </a:solidFill>
              <a:round/>
              <a:headEnd type="none"/>
              <a:tailEnd type="none" w="sm" len="med"/>
            </a:ln>
            <a:effectLst>
              <a:softEdge rad="12700"/>
            </a:effectLst>
          </c:spPr>
          <c:marker>
            <c:symbol val="none"/>
          </c:marker>
          <c:dPt>
            <c:idx val="39"/>
            <c:bubble3D val="0"/>
            <c:spPr>
              <a:ln w="25400" cap="rnd" cmpd="sng">
                <a:solidFill>
                  <a:srgbClr val="FF0000">
                    <a:alpha val="90000"/>
                  </a:srgbClr>
                </a:solidFill>
                <a:round/>
                <a:headEnd type="none" w="sm" len="med"/>
                <a:tailEnd type="none" w="sm" len="med"/>
              </a:ln>
              <a:effectLst>
                <a:softEdge rad="12700"/>
              </a:effectLst>
            </c:spPr>
            <c:extLst>
              <c:ext xmlns:c16="http://schemas.microsoft.com/office/drawing/2014/chart" uri="{C3380CC4-5D6E-409C-BE32-E72D297353CC}">
                <c16:uniqueId val="{0000000B-88C4-4323-8946-CD98E89E5332}"/>
              </c:ext>
            </c:extLst>
          </c:dPt>
          <c:cat>
            <c:strRef>
              <c:f>Errachidia!$A$2:$A$673</c:f>
              <c:strCache>
                <c:ptCount val="672"/>
                <c:pt idx="0">
                  <c:v>745: J. 01-01h</c:v>
                </c:pt>
                <c:pt idx="1">
                  <c:v>746: J. 01-02h</c:v>
                </c:pt>
                <c:pt idx="2">
                  <c:v>747: J. 01-03h</c:v>
                </c:pt>
                <c:pt idx="3">
                  <c:v>748: J. 01-04h</c:v>
                </c:pt>
                <c:pt idx="4">
                  <c:v>749: J. 01-05h</c:v>
                </c:pt>
                <c:pt idx="5">
                  <c:v>750: J. 01-06h</c:v>
                </c:pt>
                <c:pt idx="6">
                  <c:v>751: J. 01-07h</c:v>
                </c:pt>
                <c:pt idx="7">
                  <c:v>752: J. 01-08h</c:v>
                </c:pt>
                <c:pt idx="8">
                  <c:v>753: J. 01-09h</c:v>
                </c:pt>
                <c:pt idx="9">
                  <c:v>754: J. 01-10h</c:v>
                </c:pt>
                <c:pt idx="10">
                  <c:v>755: J. 01-11h</c:v>
                </c:pt>
                <c:pt idx="11">
                  <c:v>756: J. 01-12h</c:v>
                </c:pt>
                <c:pt idx="12">
                  <c:v>757: J. 01-13h</c:v>
                </c:pt>
                <c:pt idx="13">
                  <c:v>758: J. 01-14h</c:v>
                </c:pt>
                <c:pt idx="14">
                  <c:v>759: J. 01-15h</c:v>
                </c:pt>
                <c:pt idx="15">
                  <c:v>760: J. 01-16h</c:v>
                </c:pt>
                <c:pt idx="16">
                  <c:v>761: J. 01-17h</c:v>
                </c:pt>
                <c:pt idx="17">
                  <c:v>762: J. 01-18h</c:v>
                </c:pt>
                <c:pt idx="18">
                  <c:v>763: J. 01-19h</c:v>
                </c:pt>
                <c:pt idx="19">
                  <c:v>764: J. 01-20h</c:v>
                </c:pt>
                <c:pt idx="20">
                  <c:v>765: J. 01-21h</c:v>
                </c:pt>
                <c:pt idx="21">
                  <c:v>766: J. 01-22h</c:v>
                </c:pt>
                <c:pt idx="22">
                  <c:v>767: J. 01-23h</c:v>
                </c:pt>
                <c:pt idx="23">
                  <c:v>768: J. 01-24h</c:v>
                </c:pt>
                <c:pt idx="24">
                  <c:v>769: V. 02-01h</c:v>
                </c:pt>
                <c:pt idx="25">
                  <c:v>770: V. 02-02h</c:v>
                </c:pt>
                <c:pt idx="26">
                  <c:v>771: V. 02-03h</c:v>
                </c:pt>
                <c:pt idx="27">
                  <c:v>772: V. 02-04h</c:v>
                </c:pt>
                <c:pt idx="28">
                  <c:v>773: V. 02-05h</c:v>
                </c:pt>
                <c:pt idx="29">
                  <c:v>774: V. 02-06h</c:v>
                </c:pt>
                <c:pt idx="30">
                  <c:v>775: V. 02-07h</c:v>
                </c:pt>
                <c:pt idx="31">
                  <c:v>776: V. 02-08h</c:v>
                </c:pt>
                <c:pt idx="32">
                  <c:v>777: V. 02-09h</c:v>
                </c:pt>
                <c:pt idx="33">
                  <c:v>778: V. 02-10h</c:v>
                </c:pt>
                <c:pt idx="34">
                  <c:v>779: V. 02-11h</c:v>
                </c:pt>
                <c:pt idx="35">
                  <c:v>780: V. 02-12h</c:v>
                </c:pt>
                <c:pt idx="36">
                  <c:v>781: V. 02-13h</c:v>
                </c:pt>
                <c:pt idx="37">
                  <c:v>782: V. 02-14h</c:v>
                </c:pt>
                <c:pt idx="38">
                  <c:v>783: V. 02-15h</c:v>
                </c:pt>
                <c:pt idx="39">
                  <c:v>784: V. 02-16h</c:v>
                </c:pt>
                <c:pt idx="40">
                  <c:v>785: V. 02-17h</c:v>
                </c:pt>
                <c:pt idx="41">
                  <c:v>786: V. 02-18h</c:v>
                </c:pt>
                <c:pt idx="42">
                  <c:v>787: V. 02-19h</c:v>
                </c:pt>
                <c:pt idx="43">
                  <c:v>788: V. 02-20h</c:v>
                </c:pt>
                <c:pt idx="44">
                  <c:v>789: V. 02-21h</c:v>
                </c:pt>
                <c:pt idx="45">
                  <c:v>790: V. 02-22h</c:v>
                </c:pt>
                <c:pt idx="46">
                  <c:v>791: V. 02-23h</c:v>
                </c:pt>
                <c:pt idx="47">
                  <c:v>792: V. 02-24h</c:v>
                </c:pt>
                <c:pt idx="48">
                  <c:v>793: S. 03-01h</c:v>
                </c:pt>
                <c:pt idx="49">
                  <c:v>794: S. 03-02h</c:v>
                </c:pt>
                <c:pt idx="50">
                  <c:v>795: S. 03-03h</c:v>
                </c:pt>
                <c:pt idx="51">
                  <c:v>796: S. 03-04h</c:v>
                </c:pt>
                <c:pt idx="52">
                  <c:v>797: S. 03-05h</c:v>
                </c:pt>
                <c:pt idx="53">
                  <c:v>798: S. 03-06h</c:v>
                </c:pt>
                <c:pt idx="54">
                  <c:v>799: S. 03-07h</c:v>
                </c:pt>
                <c:pt idx="55">
                  <c:v>800: S. 03-08h</c:v>
                </c:pt>
                <c:pt idx="56">
                  <c:v>801: S. 03-09h</c:v>
                </c:pt>
                <c:pt idx="57">
                  <c:v>802: S. 03-10h</c:v>
                </c:pt>
                <c:pt idx="58">
                  <c:v>803: S. 03-11h</c:v>
                </c:pt>
                <c:pt idx="59">
                  <c:v>804: S. 03-12h</c:v>
                </c:pt>
                <c:pt idx="60">
                  <c:v>805: S. 03-13h</c:v>
                </c:pt>
                <c:pt idx="61">
                  <c:v>806: S. 03-14h</c:v>
                </c:pt>
                <c:pt idx="62">
                  <c:v>807: S. 03-15h</c:v>
                </c:pt>
                <c:pt idx="63">
                  <c:v>808: S. 03-16h</c:v>
                </c:pt>
                <c:pt idx="64">
                  <c:v>809: S. 03-17h</c:v>
                </c:pt>
                <c:pt idx="65">
                  <c:v>810: S. 03-18h</c:v>
                </c:pt>
                <c:pt idx="66">
                  <c:v>811: S. 03-19h</c:v>
                </c:pt>
                <c:pt idx="67">
                  <c:v>812: S. 03-20h</c:v>
                </c:pt>
                <c:pt idx="68">
                  <c:v>813: S. 03-21h</c:v>
                </c:pt>
                <c:pt idx="69">
                  <c:v>814: S. 03-22h</c:v>
                </c:pt>
                <c:pt idx="70">
                  <c:v>815: S. 03-23h</c:v>
                </c:pt>
                <c:pt idx="71">
                  <c:v>816: S. 03-24h</c:v>
                </c:pt>
                <c:pt idx="72">
                  <c:v>817: D. 04-01h</c:v>
                </c:pt>
                <c:pt idx="73">
                  <c:v>818: D. 04-02h</c:v>
                </c:pt>
                <c:pt idx="74">
                  <c:v>819: D. 04-03h</c:v>
                </c:pt>
                <c:pt idx="75">
                  <c:v>820: D. 04-04h</c:v>
                </c:pt>
                <c:pt idx="76">
                  <c:v>821: D. 04-05h</c:v>
                </c:pt>
                <c:pt idx="77">
                  <c:v>822: D. 04-06h</c:v>
                </c:pt>
                <c:pt idx="78">
                  <c:v>823: D. 04-07h</c:v>
                </c:pt>
                <c:pt idx="79">
                  <c:v>824: D. 04-08h</c:v>
                </c:pt>
                <c:pt idx="80">
                  <c:v>825: D. 04-09h</c:v>
                </c:pt>
                <c:pt idx="81">
                  <c:v>826: D. 04-10h</c:v>
                </c:pt>
                <c:pt idx="82">
                  <c:v>827: D. 04-11h</c:v>
                </c:pt>
                <c:pt idx="83">
                  <c:v>828: D. 04-12h</c:v>
                </c:pt>
                <c:pt idx="84">
                  <c:v>829: D. 04-13h</c:v>
                </c:pt>
                <c:pt idx="85">
                  <c:v>830: D. 04-14h</c:v>
                </c:pt>
                <c:pt idx="86">
                  <c:v>831: D. 04-15h</c:v>
                </c:pt>
                <c:pt idx="87">
                  <c:v>832: D. 04-16h</c:v>
                </c:pt>
                <c:pt idx="88">
                  <c:v>833: D. 04-17h</c:v>
                </c:pt>
                <c:pt idx="89">
                  <c:v>834: D. 04-18h</c:v>
                </c:pt>
                <c:pt idx="90">
                  <c:v>835: D. 04-19h</c:v>
                </c:pt>
                <c:pt idx="91">
                  <c:v>836: D. 04-20h</c:v>
                </c:pt>
                <c:pt idx="92">
                  <c:v>837: D. 04-21h</c:v>
                </c:pt>
                <c:pt idx="93">
                  <c:v>838: D. 04-22h</c:v>
                </c:pt>
                <c:pt idx="94">
                  <c:v>839: D. 04-23h</c:v>
                </c:pt>
                <c:pt idx="95">
                  <c:v>840: D. 04-24h</c:v>
                </c:pt>
                <c:pt idx="96">
                  <c:v>841: L. 05-01h</c:v>
                </c:pt>
                <c:pt idx="97">
                  <c:v>842: L. 05-02h</c:v>
                </c:pt>
                <c:pt idx="98">
                  <c:v>843: L. 05-03h</c:v>
                </c:pt>
                <c:pt idx="99">
                  <c:v>844: L. 05-04h</c:v>
                </c:pt>
                <c:pt idx="100">
                  <c:v>845: L. 05-05h</c:v>
                </c:pt>
                <c:pt idx="101">
                  <c:v>846: L. 05-06h</c:v>
                </c:pt>
                <c:pt idx="102">
                  <c:v>847: L. 05-07h</c:v>
                </c:pt>
                <c:pt idx="103">
                  <c:v>848: L. 05-08h</c:v>
                </c:pt>
                <c:pt idx="104">
                  <c:v>849: L. 05-09h</c:v>
                </c:pt>
                <c:pt idx="105">
                  <c:v>850: L. 05-10h</c:v>
                </c:pt>
                <c:pt idx="106">
                  <c:v>851: L. 05-11h</c:v>
                </c:pt>
                <c:pt idx="107">
                  <c:v>852: L. 05-12h</c:v>
                </c:pt>
                <c:pt idx="108">
                  <c:v>853: L. 05-13h</c:v>
                </c:pt>
                <c:pt idx="109">
                  <c:v>854: L. 05-14h</c:v>
                </c:pt>
                <c:pt idx="110">
                  <c:v>855: L. 05-15h</c:v>
                </c:pt>
                <c:pt idx="111">
                  <c:v>856: L. 05-16h</c:v>
                </c:pt>
                <c:pt idx="112">
                  <c:v>857: L. 05-17h</c:v>
                </c:pt>
                <c:pt idx="113">
                  <c:v>858: L. 05-18h</c:v>
                </c:pt>
                <c:pt idx="114">
                  <c:v>859: L. 05-19h</c:v>
                </c:pt>
                <c:pt idx="115">
                  <c:v>860: L. 05-20h</c:v>
                </c:pt>
                <c:pt idx="116">
                  <c:v>861: L. 05-21h</c:v>
                </c:pt>
                <c:pt idx="117">
                  <c:v>862: L. 05-22h</c:v>
                </c:pt>
                <c:pt idx="118">
                  <c:v>863: L. 05-23h</c:v>
                </c:pt>
                <c:pt idx="119">
                  <c:v>864: L. 05-24h</c:v>
                </c:pt>
                <c:pt idx="120">
                  <c:v>865: M. 06-01h</c:v>
                </c:pt>
                <c:pt idx="121">
                  <c:v>866: M. 06-02h</c:v>
                </c:pt>
                <c:pt idx="122">
                  <c:v>867: M. 06-03h</c:v>
                </c:pt>
                <c:pt idx="123">
                  <c:v>868: M. 06-04h</c:v>
                </c:pt>
                <c:pt idx="124">
                  <c:v>869: M. 06-05h</c:v>
                </c:pt>
                <c:pt idx="125">
                  <c:v>870: M. 06-06h</c:v>
                </c:pt>
                <c:pt idx="126">
                  <c:v>871: M. 06-07h</c:v>
                </c:pt>
                <c:pt idx="127">
                  <c:v>872: M. 06-08h</c:v>
                </c:pt>
                <c:pt idx="128">
                  <c:v>873: M. 06-09h</c:v>
                </c:pt>
                <c:pt idx="129">
                  <c:v>874: M. 06-10h</c:v>
                </c:pt>
                <c:pt idx="130">
                  <c:v>875: M. 06-11h</c:v>
                </c:pt>
                <c:pt idx="131">
                  <c:v>876: M. 06-12h</c:v>
                </c:pt>
                <c:pt idx="132">
                  <c:v>877: M. 06-13h</c:v>
                </c:pt>
                <c:pt idx="133">
                  <c:v>878: M. 06-14h</c:v>
                </c:pt>
                <c:pt idx="134">
                  <c:v>879: M. 06-15h</c:v>
                </c:pt>
                <c:pt idx="135">
                  <c:v>880: M. 06-16h</c:v>
                </c:pt>
                <c:pt idx="136">
                  <c:v>881: M. 06-17h</c:v>
                </c:pt>
                <c:pt idx="137">
                  <c:v>882: M. 06-18h</c:v>
                </c:pt>
                <c:pt idx="138">
                  <c:v>883: M. 06-19h</c:v>
                </c:pt>
                <c:pt idx="139">
                  <c:v>884: M. 06-20h</c:v>
                </c:pt>
                <c:pt idx="140">
                  <c:v>885: M. 06-21h</c:v>
                </c:pt>
                <c:pt idx="141">
                  <c:v>886: M. 06-22h</c:v>
                </c:pt>
                <c:pt idx="142">
                  <c:v>887: M. 06-23h</c:v>
                </c:pt>
                <c:pt idx="143">
                  <c:v>888: M. 06-24h</c:v>
                </c:pt>
                <c:pt idx="144">
                  <c:v>889: M. 07-01h</c:v>
                </c:pt>
                <c:pt idx="145">
                  <c:v>890: M. 07-02h</c:v>
                </c:pt>
                <c:pt idx="146">
                  <c:v>891: M. 07-03h</c:v>
                </c:pt>
                <c:pt idx="147">
                  <c:v>892: M. 07-04h</c:v>
                </c:pt>
                <c:pt idx="148">
                  <c:v>893: M. 07-05h</c:v>
                </c:pt>
                <c:pt idx="149">
                  <c:v>894: M. 07-06h</c:v>
                </c:pt>
                <c:pt idx="150">
                  <c:v>895: M. 07-07h</c:v>
                </c:pt>
                <c:pt idx="151">
                  <c:v>896: M. 07-08h</c:v>
                </c:pt>
                <c:pt idx="152">
                  <c:v>897: M. 07-09h</c:v>
                </c:pt>
                <c:pt idx="153">
                  <c:v>898: M. 07-10h</c:v>
                </c:pt>
                <c:pt idx="154">
                  <c:v>899: M. 07-11h</c:v>
                </c:pt>
                <c:pt idx="155">
                  <c:v>900: M. 07-12h</c:v>
                </c:pt>
                <c:pt idx="156">
                  <c:v>901: M. 07-13h</c:v>
                </c:pt>
                <c:pt idx="157">
                  <c:v>902: M. 07-14h</c:v>
                </c:pt>
                <c:pt idx="158">
                  <c:v>903: M. 07-15h</c:v>
                </c:pt>
                <c:pt idx="159">
                  <c:v>904: M. 07-16h</c:v>
                </c:pt>
                <c:pt idx="160">
                  <c:v>905: M. 07-17h</c:v>
                </c:pt>
                <c:pt idx="161">
                  <c:v>906: M. 07-18h</c:v>
                </c:pt>
                <c:pt idx="162">
                  <c:v>907: M. 07-19h</c:v>
                </c:pt>
                <c:pt idx="163">
                  <c:v>908: M. 07-20h</c:v>
                </c:pt>
                <c:pt idx="164">
                  <c:v>909: M. 07-21h</c:v>
                </c:pt>
                <c:pt idx="165">
                  <c:v>910: M. 07-22h</c:v>
                </c:pt>
                <c:pt idx="166">
                  <c:v>911: M. 07-23h</c:v>
                </c:pt>
                <c:pt idx="167">
                  <c:v>912: M. 07-24h</c:v>
                </c:pt>
                <c:pt idx="168">
                  <c:v>913: J. 08-01h</c:v>
                </c:pt>
                <c:pt idx="169">
                  <c:v>914: J. 08-02h</c:v>
                </c:pt>
                <c:pt idx="170">
                  <c:v>915: J. 08-03h</c:v>
                </c:pt>
                <c:pt idx="171">
                  <c:v>916: J. 08-04h</c:v>
                </c:pt>
                <c:pt idx="172">
                  <c:v>917: J. 08-05h</c:v>
                </c:pt>
                <c:pt idx="173">
                  <c:v>918: J. 08-06h</c:v>
                </c:pt>
                <c:pt idx="174">
                  <c:v>919: J. 08-07h</c:v>
                </c:pt>
                <c:pt idx="175">
                  <c:v>920: J. 08-08h</c:v>
                </c:pt>
                <c:pt idx="176">
                  <c:v>921: J. 08-09h</c:v>
                </c:pt>
                <c:pt idx="177">
                  <c:v>922: J. 08-10h</c:v>
                </c:pt>
                <c:pt idx="178">
                  <c:v>923: J. 08-11h</c:v>
                </c:pt>
                <c:pt idx="179">
                  <c:v>924: J. 08-12h</c:v>
                </c:pt>
                <c:pt idx="180">
                  <c:v>925: J. 08-13h</c:v>
                </c:pt>
                <c:pt idx="181">
                  <c:v>926: J. 08-14h</c:v>
                </c:pt>
                <c:pt idx="182">
                  <c:v>927: J. 08-15h</c:v>
                </c:pt>
                <c:pt idx="183">
                  <c:v>928: J. 08-16h</c:v>
                </c:pt>
                <c:pt idx="184">
                  <c:v>929: J. 08-17h</c:v>
                </c:pt>
                <c:pt idx="185">
                  <c:v>930: J. 08-18h</c:v>
                </c:pt>
                <c:pt idx="186">
                  <c:v>931: J. 08-19h</c:v>
                </c:pt>
                <c:pt idx="187">
                  <c:v>932: J. 08-20h</c:v>
                </c:pt>
                <c:pt idx="188">
                  <c:v>933: J. 08-21h</c:v>
                </c:pt>
                <c:pt idx="189">
                  <c:v>934: J. 08-22h</c:v>
                </c:pt>
                <c:pt idx="190">
                  <c:v>935: J. 08-23h</c:v>
                </c:pt>
                <c:pt idx="191">
                  <c:v>936: J. 08-24h</c:v>
                </c:pt>
                <c:pt idx="192">
                  <c:v>937: V. 09-01h</c:v>
                </c:pt>
                <c:pt idx="193">
                  <c:v>938: V. 09-02h</c:v>
                </c:pt>
                <c:pt idx="194">
                  <c:v>939: V. 09-03h</c:v>
                </c:pt>
                <c:pt idx="195">
                  <c:v>940: V. 09-04h</c:v>
                </c:pt>
                <c:pt idx="196">
                  <c:v>941: V. 09-05h</c:v>
                </c:pt>
                <c:pt idx="197">
                  <c:v>942: V. 09-06h</c:v>
                </c:pt>
                <c:pt idx="198">
                  <c:v>943: V. 09-07h</c:v>
                </c:pt>
                <c:pt idx="199">
                  <c:v>944: V. 09-08h</c:v>
                </c:pt>
                <c:pt idx="200">
                  <c:v>945: V. 09-09h</c:v>
                </c:pt>
                <c:pt idx="201">
                  <c:v>946: V. 09-10h</c:v>
                </c:pt>
                <c:pt idx="202">
                  <c:v>947: V. 09-11h</c:v>
                </c:pt>
                <c:pt idx="203">
                  <c:v>948: V. 09-12h</c:v>
                </c:pt>
                <c:pt idx="204">
                  <c:v>949: V. 09-13h</c:v>
                </c:pt>
                <c:pt idx="205">
                  <c:v>950: V. 09-14h</c:v>
                </c:pt>
                <c:pt idx="206">
                  <c:v>951: V. 09-15h</c:v>
                </c:pt>
                <c:pt idx="207">
                  <c:v>952: V. 09-16h</c:v>
                </c:pt>
                <c:pt idx="208">
                  <c:v>953: V. 09-17h</c:v>
                </c:pt>
                <c:pt idx="209">
                  <c:v>954: V. 09-18h</c:v>
                </c:pt>
                <c:pt idx="210">
                  <c:v>955: V. 09-19h</c:v>
                </c:pt>
                <c:pt idx="211">
                  <c:v>956: V. 09-20h</c:v>
                </c:pt>
                <c:pt idx="212">
                  <c:v>957: V. 09-21h</c:v>
                </c:pt>
                <c:pt idx="213">
                  <c:v>958: V. 09-22h</c:v>
                </c:pt>
                <c:pt idx="214">
                  <c:v>959: V. 09-23h</c:v>
                </c:pt>
                <c:pt idx="215">
                  <c:v>960: V. 09-24h</c:v>
                </c:pt>
                <c:pt idx="216">
                  <c:v>961: S. 10-01h</c:v>
                </c:pt>
                <c:pt idx="217">
                  <c:v>962: S. 10-02h</c:v>
                </c:pt>
                <c:pt idx="218">
                  <c:v>963: S. 10-03h</c:v>
                </c:pt>
                <c:pt idx="219">
                  <c:v>964: S. 10-04h</c:v>
                </c:pt>
                <c:pt idx="220">
                  <c:v>965: S. 10-05h</c:v>
                </c:pt>
                <c:pt idx="221">
                  <c:v>966: S. 10-06h</c:v>
                </c:pt>
                <c:pt idx="222">
                  <c:v>967: S. 10-07h</c:v>
                </c:pt>
                <c:pt idx="223">
                  <c:v>968: S. 10-08h</c:v>
                </c:pt>
                <c:pt idx="224">
                  <c:v>969: S. 10-09h</c:v>
                </c:pt>
                <c:pt idx="225">
                  <c:v>970: S. 10-10h</c:v>
                </c:pt>
                <c:pt idx="226">
                  <c:v>971: S. 10-11h</c:v>
                </c:pt>
                <c:pt idx="227">
                  <c:v>972: S. 10-12h</c:v>
                </c:pt>
                <c:pt idx="228">
                  <c:v>973: S. 10-13h</c:v>
                </c:pt>
                <c:pt idx="229">
                  <c:v>974: S. 10-14h</c:v>
                </c:pt>
                <c:pt idx="230">
                  <c:v>975: S. 10-15h</c:v>
                </c:pt>
                <c:pt idx="231">
                  <c:v>976: S. 10-16h</c:v>
                </c:pt>
                <c:pt idx="232">
                  <c:v>977: S. 10-17h</c:v>
                </c:pt>
                <c:pt idx="233">
                  <c:v>978: S. 10-18h</c:v>
                </c:pt>
                <c:pt idx="234">
                  <c:v>979: S. 10-19h</c:v>
                </c:pt>
                <c:pt idx="235">
                  <c:v>980: S. 10-20h</c:v>
                </c:pt>
                <c:pt idx="236">
                  <c:v>981: S. 10-21h</c:v>
                </c:pt>
                <c:pt idx="237">
                  <c:v>982: S. 10-22h</c:v>
                </c:pt>
                <c:pt idx="238">
                  <c:v>983: S. 10-23h</c:v>
                </c:pt>
                <c:pt idx="239">
                  <c:v>984: S. 10-24h</c:v>
                </c:pt>
                <c:pt idx="240">
                  <c:v>985: D. 11-01h</c:v>
                </c:pt>
                <c:pt idx="241">
                  <c:v>986: D. 11-02h</c:v>
                </c:pt>
                <c:pt idx="242">
                  <c:v>987: D. 11-03h</c:v>
                </c:pt>
                <c:pt idx="243">
                  <c:v>988: D. 11-04h</c:v>
                </c:pt>
                <c:pt idx="244">
                  <c:v>989: D. 11-05h</c:v>
                </c:pt>
                <c:pt idx="245">
                  <c:v>990: D. 11-06h</c:v>
                </c:pt>
                <c:pt idx="246">
                  <c:v>991: D. 11-07h</c:v>
                </c:pt>
                <c:pt idx="247">
                  <c:v>992: D. 11-08h</c:v>
                </c:pt>
                <c:pt idx="248">
                  <c:v>993: D. 11-09h</c:v>
                </c:pt>
                <c:pt idx="249">
                  <c:v>994: D. 11-10h</c:v>
                </c:pt>
                <c:pt idx="250">
                  <c:v>995: D. 11-11h</c:v>
                </c:pt>
                <c:pt idx="251">
                  <c:v>996: D. 11-12h</c:v>
                </c:pt>
                <c:pt idx="252">
                  <c:v>997: D. 11-13h</c:v>
                </c:pt>
                <c:pt idx="253">
                  <c:v>998: D. 11-14h</c:v>
                </c:pt>
                <c:pt idx="254">
                  <c:v>999: D. 11-15h</c:v>
                </c:pt>
                <c:pt idx="255">
                  <c:v>1000: D. 11-16h</c:v>
                </c:pt>
                <c:pt idx="256">
                  <c:v>1001: D. 11-17h</c:v>
                </c:pt>
                <c:pt idx="257">
                  <c:v>1002: D. 11-18h</c:v>
                </c:pt>
                <c:pt idx="258">
                  <c:v>1003: D. 11-19h</c:v>
                </c:pt>
                <c:pt idx="259">
                  <c:v>1004: D. 11-20h</c:v>
                </c:pt>
                <c:pt idx="260">
                  <c:v>1005: D. 11-21h</c:v>
                </c:pt>
                <c:pt idx="261">
                  <c:v>1006: D. 11-22h</c:v>
                </c:pt>
                <c:pt idx="262">
                  <c:v>1007: D. 11-23h</c:v>
                </c:pt>
                <c:pt idx="263">
                  <c:v>1008: D. 11-24h</c:v>
                </c:pt>
                <c:pt idx="264">
                  <c:v>1009: L. 12-01h</c:v>
                </c:pt>
                <c:pt idx="265">
                  <c:v>1010: L. 12-02h</c:v>
                </c:pt>
                <c:pt idx="266">
                  <c:v>1011: L. 12-03h</c:v>
                </c:pt>
                <c:pt idx="267">
                  <c:v>1012: L. 12-04h</c:v>
                </c:pt>
                <c:pt idx="268">
                  <c:v>1013: L. 12-05h</c:v>
                </c:pt>
                <c:pt idx="269">
                  <c:v>1014: L. 12-06h</c:v>
                </c:pt>
                <c:pt idx="270">
                  <c:v>1015: L. 12-07h</c:v>
                </c:pt>
                <c:pt idx="271">
                  <c:v>1016: L. 12-08h</c:v>
                </c:pt>
                <c:pt idx="272">
                  <c:v>1017: L. 12-09h</c:v>
                </c:pt>
                <c:pt idx="273">
                  <c:v>1018: L. 12-10h</c:v>
                </c:pt>
                <c:pt idx="274">
                  <c:v>1019: L. 12-11h</c:v>
                </c:pt>
                <c:pt idx="275">
                  <c:v>1020: L. 12-12h</c:v>
                </c:pt>
                <c:pt idx="276">
                  <c:v>1021: L. 12-13h</c:v>
                </c:pt>
                <c:pt idx="277">
                  <c:v>1022: L. 12-14h</c:v>
                </c:pt>
                <c:pt idx="278">
                  <c:v>1023: L. 12-15h</c:v>
                </c:pt>
                <c:pt idx="279">
                  <c:v>1024: L. 12-16h</c:v>
                </c:pt>
                <c:pt idx="280">
                  <c:v>1025: L. 12-17h</c:v>
                </c:pt>
                <c:pt idx="281">
                  <c:v>1026: L. 12-18h</c:v>
                </c:pt>
                <c:pt idx="282">
                  <c:v>1027: L. 12-19h</c:v>
                </c:pt>
                <c:pt idx="283">
                  <c:v>1028: L. 12-20h</c:v>
                </c:pt>
                <c:pt idx="284">
                  <c:v>1029: L. 12-21h</c:v>
                </c:pt>
                <c:pt idx="285">
                  <c:v>1030: L. 12-22h</c:v>
                </c:pt>
                <c:pt idx="286">
                  <c:v>1031: L. 12-23h</c:v>
                </c:pt>
                <c:pt idx="287">
                  <c:v>1032: L. 12-24h</c:v>
                </c:pt>
                <c:pt idx="288">
                  <c:v>1033: M. 13-01h</c:v>
                </c:pt>
                <c:pt idx="289">
                  <c:v>1034: M. 13-02h</c:v>
                </c:pt>
                <c:pt idx="290">
                  <c:v>1035: M. 13-03h</c:v>
                </c:pt>
                <c:pt idx="291">
                  <c:v>1036: M. 13-04h</c:v>
                </c:pt>
                <c:pt idx="292">
                  <c:v>1037: M. 13-05h</c:v>
                </c:pt>
                <c:pt idx="293">
                  <c:v>1038: M. 13-06h</c:v>
                </c:pt>
                <c:pt idx="294">
                  <c:v>1039: M. 13-07h</c:v>
                </c:pt>
                <c:pt idx="295">
                  <c:v>1040: M. 13-08h</c:v>
                </c:pt>
                <c:pt idx="296">
                  <c:v>1041: M. 13-09h</c:v>
                </c:pt>
                <c:pt idx="297">
                  <c:v>1042: M. 13-10h</c:v>
                </c:pt>
                <c:pt idx="298">
                  <c:v>1043: M. 13-11h</c:v>
                </c:pt>
                <c:pt idx="299">
                  <c:v>1044: M. 13-12h</c:v>
                </c:pt>
                <c:pt idx="300">
                  <c:v>1045: M. 13-13h</c:v>
                </c:pt>
                <c:pt idx="301">
                  <c:v>1046: M. 13-14h</c:v>
                </c:pt>
                <c:pt idx="302">
                  <c:v>1047: M. 13-15h</c:v>
                </c:pt>
                <c:pt idx="303">
                  <c:v>1048: M. 13-16h</c:v>
                </c:pt>
                <c:pt idx="304">
                  <c:v>1049: M. 13-17h</c:v>
                </c:pt>
                <c:pt idx="305">
                  <c:v>1050: M. 13-18h</c:v>
                </c:pt>
                <c:pt idx="306">
                  <c:v>1051: M. 13-19h</c:v>
                </c:pt>
                <c:pt idx="307">
                  <c:v>1052: M. 13-20h</c:v>
                </c:pt>
                <c:pt idx="308">
                  <c:v>1053: M. 13-21h</c:v>
                </c:pt>
                <c:pt idx="309">
                  <c:v>1054: M. 13-22h</c:v>
                </c:pt>
                <c:pt idx="310">
                  <c:v>1055: M. 13-23h</c:v>
                </c:pt>
                <c:pt idx="311">
                  <c:v>1056: M. 13-24h</c:v>
                </c:pt>
                <c:pt idx="312">
                  <c:v>1057: M. 14-01h</c:v>
                </c:pt>
                <c:pt idx="313">
                  <c:v>1058: M. 14-02h</c:v>
                </c:pt>
                <c:pt idx="314">
                  <c:v>1059: M. 14-03h</c:v>
                </c:pt>
                <c:pt idx="315">
                  <c:v>1060: M. 14-04h</c:v>
                </c:pt>
                <c:pt idx="316">
                  <c:v>1061: M. 14-05h</c:v>
                </c:pt>
                <c:pt idx="317">
                  <c:v>1062: M. 14-06h</c:v>
                </c:pt>
                <c:pt idx="318">
                  <c:v>1063: M. 14-07h</c:v>
                </c:pt>
                <c:pt idx="319">
                  <c:v>1064: M. 14-08h</c:v>
                </c:pt>
                <c:pt idx="320">
                  <c:v>1065: M. 14-09h</c:v>
                </c:pt>
                <c:pt idx="321">
                  <c:v>1066: M. 14-10h</c:v>
                </c:pt>
                <c:pt idx="322">
                  <c:v>1067: M. 14-11h</c:v>
                </c:pt>
                <c:pt idx="323">
                  <c:v>1068: M. 14-12h</c:v>
                </c:pt>
                <c:pt idx="324">
                  <c:v>1069: M. 14-13h</c:v>
                </c:pt>
                <c:pt idx="325">
                  <c:v>1070: M. 14-14h</c:v>
                </c:pt>
                <c:pt idx="326">
                  <c:v>1071: M. 14-15h</c:v>
                </c:pt>
                <c:pt idx="327">
                  <c:v>1072: M. 14-16h</c:v>
                </c:pt>
                <c:pt idx="328">
                  <c:v>1073: M. 14-17h</c:v>
                </c:pt>
                <c:pt idx="329">
                  <c:v>1074: M. 14-18h</c:v>
                </c:pt>
                <c:pt idx="330">
                  <c:v>1075: M. 14-19h</c:v>
                </c:pt>
                <c:pt idx="331">
                  <c:v>1076: M. 14-20h</c:v>
                </c:pt>
                <c:pt idx="332">
                  <c:v>1077: M. 14-21h</c:v>
                </c:pt>
                <c:pt idx="333">
                  <c:v>1078: M. 14-22h</c:v>
                </c:pt>
                <c:pt idx="334">
                  <c:v>1079: M. 14-23h</c:v>
                </c:pt>
                <c:pt idx="335">
                  <c:v>1080: M. 14-24h</c:v>
                </c:pt>
                <c:pt idx="336">
                  <c:v>1081: J. 15-01h</c:v>
                </c:pt>
                <c:pt idx="337">
                  <c:v>1082: J. 15-02h</c:v>
                </c:pt>
                <c:pt idx="338">
                  <c:v>1083: J. 15-03h</c:v>
                </c:pt>
                <c:pt idx="339">
                  <c:v>1084: J. 15-04h</c:v>
                </c:pt>
                <c:pt idx="340">
                  <c:v>1085: J. 15-05h</c:v>
                </c:pt>
                <c:pt idx="341">
                  <c:v>1086: J. 15-06h</c:v>
                </c:pt>
                <c:pt idx="342">
                  <c:v>1087: J. 15-07h</c:v>
                </c:pt>
                <c:pt idx="343">
                  <c:v>1088: J. 15-08h</c:v>
                </c:pt>
                <c:pt idx="344">
                  <c:v>1089: J. 15-09h</c:v>
                </c:pt>
                <c:pt idx="345">
                  <c:v>1090: J. 15-10h</c:v>
                </c:pt>
                <c:pt idx="346">
                  <c:v>1091: J. 15-11h</c:v>
                </c:pt>
                <c:pt idx="347">
                  <c:v>1092: J. 15-12h</c:v>
                </c:pt>
                <c:pt idx="348">
                  <c:v>1093: J. 15-13h</c:v>
                </c:pt>
                <c:pt idx="349">
                  <c:v>1094: J. 15-14h</c:v>
                </c:pt>
                <c:pt idx="350">
                  <c:v>1095: J. 15-15h</c:v>
                </c:pt>
                <c:pt idx="351">
                  <c:v>1096: J. 15-16h</c:v>
                </c:pt>
                <c:pt idx="352">
                  <c:v>1097: J. 15-17h</c:v>
                </c:pt>
                <c:pt idx="353">
                  <c:v>1098: J. 15-18h</c:v>
                </c:pt>
                <c:pt idx="354">
                  <c:v>1099: J. 15-19h</c:v>
                </c:pt>
                <c:pt idx="355">
                  <c:v>1100: J. 15-20h</c:v>
                </c:pt>
                <c:pt idx="356">
                  <c:v>1101: J. 15-21h</c:v>
                </c:pt>
                <c:pt idx="357">
                  <c:v>1102: J. 15-22h</c:v>
                </c:pt>
                <c:pt idx="358">
                  <c:v>1103: J. 15-23h</c:v>
                </c:pt>
                <c:pt idx="359">
                  <c:v>1104: J. 15-24h</c:v>
                </c:pt>
                <c:pt idx="360">
                  <c:v>1105: V. 16-01h</c:v>
                </c:pt>
                <c:pt idx="361">
                  <c:v>1106: V. 16-02h</c:v>
                </c:pt>
                <c:pt idx="362">
                  <c:v>1107: V. 16-03h</c:v>
                </c:pt>
                <c:pt idx="363">
                  <c:v>1108: V. 16-04h</c:v>
                </c:pt>
                <c:pt idx="364">
                  <c:v>1109: V. 16-05h</c:v>
                </c:pt>
                <c:pt idx="365">
                  <c:v>1110: V. 16-06h</c:v>
                </c:pt>
                <c:pt idx="366">
                  <c:v>1111: V. 16-07h</c:v>
                </c:pt>
                <c:pt idx="367">
                  <c:v>1112: V. 16-08h</c:v>
                </c:pt>
                <c:pt idx="368">
                  <c:v>1113: V. 16-09h</c:v>
                </c:pt>
                <c:pt idx="369">
                  <c:v>1114: V. 16-10h</c:v>
                </c:pt>
                <c:pt idx="370">
                  <c:v>1115: V. 16-11h</c:v>
                </c:pt>
                <c:pt idx="371">
                  <c:v>1116: V. 16-12h</c:v>
                </c:pt>
                <c:pt idx="372">
                  <c:v>1117: V. 16-13h</c:v>
                </c:pt>
                <c:pt idx="373">
                  <c:v>1118: V. 16-14h</c:v>
                </c:pt>
                <c:pt idx="374">
                  <c:v>1119: V. 16-15h</c:v>
                </c:pt>
                <c:pt idx="375">
                  <c:v>1120: V. 16-16h</c:v>
                </c:pt>
                <c:pt idx="376">
                  <c:v>1121: V. 16-17h</c:v>
                </c:pt>
                <c:pt idx="377">
                  <c:v>1122: V. 16-18h</c:v>
                </c:pt>
                <c:pt idx="378">
                  <c:v>1123: V. 16-19h</c:v>
                </c:pt>
                <c:pt idx="379">
                  <c:v>1124: V. 16-20h</c:v>
                </c:pt>
                <c:pt idx="380">
                  <c:v>1125: V. 16-21h</c:v>
                </c:pt>
                <c:pt idx="381">
                  <c:v>1126: V. 16-22h</c:v>
                </c:pt>
                <c:pt idx="382">
                  <c:v>1127: V. 16-23h</c:v>
                </c:pt>
                <c:pt idx="383">
                  <c:v>1128: V. 16-24h</c:v>
                </c:pt>
                <c:pt idx="384">
                  <c:v>1129: S. 17-01h</c:v>
                </c:pt>
                <c:pt idx="385">
                  <c:v>1130: S. 17-02h</c:v>
                </c:pt>
                <c:pt idx="386">
                  <c:v>1131: S. 17-03h</c:v>
                </c:pt>
                <c:pt idx="387">
                  <c:v>1132: S. 17-04h</c:v>
                </c:pt>
                <c:pt idx="388">
                  <c:v>1133: S. 17-05h</c:v>
                </c:pt>
                <c:pt idx="389">
                  <c:v>1134: S. 17-06h</c:v>
                </c:pt>
                <c:pt idx="390">
                  <c:v>1135: S. 17-07h</c:v>
                </c:pt>
                <c:pt idx="391">
                  <c:v>1136: S. 17-08h</c:v>
                </c:pt>
                <c:pt idx="392">
                  <c:v>1137: S. 17-09h</c:v>
                </c:pt>
                <c:pt idx="393">
                  <c:v>1138: S. 17-10h</c:v>
                </c:pt>
                <c:pt idx="394">
                  <c:v>1139: S. 17-11h</c:v>
                </c:pt>
                <c:pt idx="395">
                  <c:v>1140: S. 17-12h</c:v>
                </c:pt>
                <c:pt idx="396">
                  <c:v>1141: S. 17-13h</c:v>
                </c:pt>
                <c:pt idx="397">
                  <c:v>1142: S. 17-14h</c:v>
                </c:pt>
                <c:pt idx="398">
                  <c:v>1143: S. 17-15h</c:v>
                </c:pt>
                <c:pt idx="399">
                  <c:v>1144: S. 17-16h</c:v>
                </c:pt>
                <c:pt idx="400">
                  <c:v>1145: S. 17-17h</c:v>
                </c:pt>
                <c:pt idx="401">
                  <c:v>1146: S. 17-18h</c:v>
                </c:pt>
                <c:pt idx="402">
                  <c:v>1147: S. 17-19h</c:v>
                </c:pt>
                <c:pt idx="403">
                  <c:v>1148: S. 17-20h</c:v>
                </c:pt>
                <c:pt idx="404">
                  <c:v>1149: S. 17-21h</c:v>
                </c:pt>
                <c:pt idx="405">
                  <c:v>1150: S. 17-22h</c:v>
                </c:pt>
                <c:pt idx="406">
                  <c:v>1151: S. 17-23h</c:v>
                </c:pt>
                <c:pt idx="407">
                  <c:v>1152: S. 17-24h</c:v>
                </c:pt>
                <c:pt idx="408">
                  <c:v>1153: D. 18-01h</c:v>
                </c:pt>
                <c:pt idx="409">
                  <c:v>1154: D. 18-02h</c:v>
                </c:pt>
                <c:pt idx="410">
                  <c:v>1155: D. 18-03h</c:v>
                </c:pt>
                <c:pt idx="411">
                  <c:v>1156: D. 18-04h</c:v>
                </c:pt>
                <c:pt idx="412">
                  <c:v>1157: D. 18-05h</c:v>
                </c:pt>
                <c:pt idx="413">
                  <c:v>1158: D. 18-06h</c:v>
                </c:pt>
                <c:pt idx="414">
                  <c:v>1159: D. 18-07h</c:v>
                </c:pt>
                <c:pt idx="415">
                  <c:v>1160: D. 18-08h</c:v>
                </c:pt>
                <c:pt idx="416">
                  <c:v>1161: D. 18-09h</c:v>
                </c:pt>
                <c:pt idx="417">
                  <c:v>1162: D. 18-10h</c:v>
                </c:pt>
                <c:pt idx="418">
                  <c:v>1163: D. 18-11h</c:v>
                </c:pt>
                <c:pt idx="419">
                  <c:v>1164: D. 18-12h</c:v>
                </c:pt>
                <c:pt idx="420">
                  <c:v>1165: D. 18-13h</c:v>
                </c:pt>
                <c:pt idx="421">
                  <c:v>1166: D. 18-14h</c:v>
                </c:pt>
                <c:pt idx="422">
                  <c:v>1167: D. 18-15h</c:v>
                </c:pt>
                <c:pt idx="423">
                  <c:v>1168: D. 18-16h</c:v>
                </c:pt>
                <c:pt idx="424">
                  <c:v>1169: D. 18-17h</c:v>
                </c:pt>
                <c:pt idx="425">
                  <c:v>1170: D. 18-18h</c:v>
                </c:pt>
                <c:pt idx="426">
                  <c:v>1171: D. 18-19h</c:v>
                </c:pt>
                <c:pt idx="427">
                  <c:v>1172: D. 18-20h</c:v>
                </c:pt>
                <c:pt idx="428">
                  <c:v>1173: D. 18-21h</c:v>
                </c:pt>
                <c:pt idx="429">
                  <c:v>1174: D. 18-22h</c:v>
                </c:pt>
                <c:pt idx="430">
                  <c:v>1175: D. 18-23h</c:v>
                </c:pt>
                <c:pt idx="431">
                  <c:v>1176: D. 18-24h</c:v>
                </c:pt>
                <c:pt idx="432">
                  <c:v>1177: L. 19-01h</c:v>
                </c:pt>
                <c:pt idx="433">
                  <c:v>1178: L. 19-02h</c:v>
                </c:pt>
                <c:pt idx="434">
                  <c:v>1179: L. 19-03h</c:v>
                </c:pt>
                <c:pt idx="435">
                  <c:v>1180: L. 19-04h</c:v>
                </c:pt>
                <c:pt idx="436">
                  <c:v>1181: L. 19-05h</c:v>
                </c:pt>
                <c:pt idx="437">
                  <c:v>1182: L. 19-06h</c:v>
                </c:pt>
                <c:pt idx="438">
                  <c:v>1183: L. 19-07h</c:v>
                </c:pt>
                <c:pt idx="439">
                  <c:v>1184: L. 19-08h</c:v>
                </c:pt>
                <c:pt idx="440">
                  <c:v>1185: L. 19-09h</c:v>
                </c:pt>
                <c:pt idx="441">
                  <c:v>1186: L. 19-10h</c:v>
                </c:pt>
                <c:pt idx="442">
                  <c:v>1187: L. 19-11h</c:v>
                </c:pt>
                <c:pt idx="443">
                  <c:v>1188: L. 19-12h</c:v>
                </c:pt>
                <c:pt idx="444">
                  <c:v>1189: L. 19-13h</c:v>
                </c:pt>
                <c:pt idx="445">
                  <c:v>1190: L. 19-14h</c:v>
                </c:pt>
                <c:pt idx="446">
                  <c:v>1191: L. 19-15h</c:v>
                </c:pt>
                <c:pt idx="447">
                  <c:v>1192: L. 19-16h</c:v>
                </c:pt>
                <c:pt idx="448">
                  <c:v>1193: L. 19-17h</c:v>
                </c:pt>
                <c:pt idx="449">
                  <c:v>1194: L. 19-18h</c:v>
                </c:pt>
                <c:pt idx="450">
                  <c:v>1195: L. 19-19h</c:v>
                </c:pt>
                <c:pt idx="451">
                  <c:v>1196: L. 19-20h</c:v>
                </c:pt>
                <c:pt idx="452">
                  <c:v>1197: L. 19-21h</c:v>
                </c:pt>
                <c:pt idx="453">
                  <c:v>1198: L. 19-22h</c:v>
                </c:pt>
                <c:pt idx="454">
                  <c:v>1199: L. 19-23h</c:v>
                </c:pt>
                <c:pt idx="455">
                  <c:v>1200: L. 19-24h</c:v>
                </c:pt>
                <c:pt idx="456">
                  <c:v>1201: M. 20-01h</c:v>
                </c:pt>
                <c:pt idx="457">
                  <c:v>1202: M. 20-02h</c:v>
                </c:pt>
                <c:pt idx="458">
                  <c:v>1203: M. 20-03h</c:v>
                </c:pt>
                <c:pt idx="459">
                  <c:v>1204: M. 20-04h</c:v>
                </c:pt>
                <c:pt idx="460">
                  <c:v>1205: M. 20-05h</c:v>
                </c:pt>
                <c:pt idx="461">
                  <c:v>1206: M. 20-06h</c:v>
                </c:pt>
                <c:pt idx="462">
                  <c:v>1207: M. 20-07h</c:v>
                </c:pt>
                <c:pt idx="463">
                  <c:v>1208: M. 20-08h</c:v>
                </c:pt>
                <c:pt idx="464">
                  <c:v>1209: M. 20-09h</c:v>
                </c:pt>
                <c:pt idx="465">
                  <c:v>1210: M. 20-10h</c:v>
                </c:pt>
                <c:pt idx="466">
                  <c:v>1211: M. 20-11h</c:v>
                </c:pt>
                <c:pt idx="467">
                  <c:v>1212: M. 20-12h</c:v>
                </c:pt>
                <c:pt idx="468">
                  <c:v>1213: M. 20-13h</c:v>
                </c:pt>
                <c:pt idx="469">
                  <c:v>1214: M. 20-14h</c:v>
                </c:pt>
                <c:pt idx="470">
                  <c:v>1215: M. 20-15h</c:v>
                </c:pt>
                <c:pt idx="471">
                  <c:v>1216: M. 20-16h</c:v>
                </c:pt>
                <c:pt idx="472">
                  <c:v>1217: M. 20-17h</c:v>
                </c:pt>
                <c:pt idx="473">
                  <c:v>1218: M. 20-18h</c:v>
                </c:pt>
                <c:pt idx="474">
                  <c:v>1219: M. 20-19h</c:v>
                </c:pt>
                <c:pt idx="475">
                  <c:v>1220: M. 20-20h</c:v>
                </c:pt>
                <c:pt idx="476">
                  <c:v>1221: M. 20-21h</c:v>
                </c:pt>
                <c:pt idx="477">
                  <c:v>1222: M. 20-22h</c:v>
                </c:pt>
                <c:pt idx="478">
                  <c:v>1223: M. 20-23h</c:v>
                </c:pt>
                <c:pt idx="479">
                  <c:v>1224: M. 20-24h</c:v>
                </c:pt>
                <c:pt idx="480">
                  <c:v>1225: M. 21-01h</c:v>
                </c:pt>
                <c:pt idx="481">
                  <c:v>1226: M. 21-02h</c:v>
                </c:pt>
                <c:pt idx="482">
                  <c:v>1227: M. 21-03h</c:v>
                </c:pt>
                <c:pt idx="483">
                  <c:v>1228: M. 21-04h</c:v>
                </c:pt>
                <c:pt idx="484">
                  <c:v>1229: M. 21-05h</c:v>
                </c:pt>
                <c:pt idx="485">
                  <c:v>1230: M. 21-06h</c:v>
                </c:pt>
                <c:pt idx="486">
                  <c:v>1231: M. 21-07h</c:v>
                </c:pt>
                <c:pt idx="487">
                  <c:v>1232: M. 21-08h</c:v>
                </c:pt>
                <c:pt idx="488">
                  <c:v>1233: M. 21-09h</c:v>
                </c:pt>
                <c:pt idx="489">
                  <c:v>1234: M. 21-10h</c:v>
                </c:pt>
                <c:pt idx="490">
                  <c:v>1235: M. 21-11h</c:v>
                </c:pt>
                <c:pt idx="491">
                  <c:v>1236: M. 21-12h</c:v>
                </c:pt>
                <c:pt idx="492">
                  <c:v>1237: M. 21-13h</c:v>
                </c:pt>
                <c:pt idx="493">
                  <c:v>1238: M. 21-14h</c:v>
                </c:pt>
                <c:pt idx="494">
                  <c:v>1239: M. 21-15h</c:v>
                </c:pt>
                <c:pt idx="495">
                  <c:v>1240: M. 21-16h</c:v>
                </c:pt>
                <c:pt idx="496">
                  <c:v>1241: M. 21-17h</c:v>
                </c:pt>
                <c:pt idx="497">
                  <c:v>1242: M. 21-18h</c:v>
                </c:pt>
                <c:pt idx="498">
                  <c:v>1243: M. 21-19h</c:v>
                </c:pt>
                <c:pt idx="499">
                  <c:v>1244: M. 21-20h</c:v>
                </c:pt>
                <c:pt idx="500">
                  <c:v>1245: M. 21-21h</c:v>
                </c:pt>
                <c:pt idx="501">
                  <c:v>1246: M. 21-22h</c:v>
                </c:pt>
                <c:pt idx="502">
                  <c:v>1247: M. 21-23h</c:v>
                </c:pt>
                <c:pt idx="503">
                  <c:v>1248: M. 21-24h</c:v>
                </c:pt>
                <c:pt idx="504">
                  <c:v>1249: J. 22-01h</c:v>
                </c:pt>
                <c:pt idx="505">
                  <c:v>1250: J. 22-02h</c:v>
                </c:pt>
                <c:pt idx="506">
                  <c:v>1251: J. 22-03h</c:v>
                </c:pt>
                <c:pt idx="507">
                  <c:v>1252: J. 22-04h</c:v>
                </c:pt>
                <c:pt idx="508">
                  <c:v>1253: J. 22-05h</c:v>
                </c:pt>
                <c:pt idx="509">
                  <c:v>1254: J. 22-06h</c:v>
                </c:pt>
                <c:pt idx="510">
                  <c:v>1255: J. 22-07h</c:v>
                </c:pt>
                <c:pt idx="511">
                  <c:v>1256: J. 22-08h</c:v>
                </c:pt>
                <c:pt idx="512">
                  <c:v>1257: J. 22-09h</c:v>
                </c:pt>
                <c:pt idx="513">
                  <c:v>1258: J. 22-10h</c:v>
                </c:pt>
                <c:pt idx="514">
                  <c:v>1259: J. 22-11h</c:v>
                </c:pt>
                <c:pt idx="515">
                  <c:v>1260: J. 22-12h</c:v>
                </c:pt>
                <c:pt idx="516">
                  <c:v>1261: J. 22-13h</c:v>
                </c:pt>
                <c:pt idx="517">
                  <c:v>1262: J. 22-14h</c:v>
                </c:pt>
                <c:pt idx="518">
                  <c:v>1263: J. 22-15h</c:v>
                </c:pt>
                <c:pt idx="519">
                  <c:v>1264: J. 22-16h</c:v>
                </c:pt>
                <c:pt idx="520">
                  <c:v>1265: J. 22-17h</c:v>
                </c:pt>
                <c:pt idx="521">
                  <c:v>1266: J. 22-18h</c:v>
                </c:pt>
                <c:pt idx="522">
                  <c:v>1267: J. 22-19h</c:v>
                </c:pt>
                <c:pt idx="523">
                  <c:v>1268: J. 22-20h</c:v>
                </c:pt>
                <c:pt idx="524">
                  <c:v>1269: J. 22-21h</c:v>
                </c:pt>
                <c:pt idx="525">
                  <c:v>1270: J. 22-22h</c:v>
                </c:pt>
                <c:pt idx="526">
                  <c:v>1271: J. 22-23h</c:v>
                </c:pt>
                <c:pt idx="527">
                  <c:v>1272: J. 22-24h</c:v>
                </c:pt>
                <c:pt idx="528">
                  <c:v>1273: V. 23-01h</c:v>
                </c:pt>
                <c:pt idx="529">
                  <c:v>1274: V. 23-02h</c:v>
                </c:pt>
                <c:pt idx="530">
                  <c:v>1275: V. 23-03h</c:v>
                </c:pt>
                <c:pt idx="531">
                  <c:v>1276: V. 23-04h</c:v>
                </c:pt>
                <c:pt idx="532">
                  <c:v>1277: V. 23-05h</c:v>
                </c:pt>
                <c:pt idx="533">
                  <c:v>1278: V. 23-06h</c:v>
                </c:pt>
                <c:pt idx="534">
                  <c:v>1279: V. 23-07h</c:v>
                </c:pt>
                <c:pt idx="535">
                  <c:v>1280: V. 23-08h</c:v>
                </c:pt>
                <c:pt idx="536">
                  <c:v>1281: V. 23-09h</c:v>
                </c:pt>
                <c:pt idx="537">
                  <c:v>1282: V. 23-10h</c:v>
                </c:pt>
                <c:pt idx="538">
                  <c:v>1283: V. 23-11h</c:v>
                </c:pt>
                <c:pt idx="539">
                  <c:v>1284: V. 23-12h</c:v>
                </c:pt>
                <c:pt idx="540">
                  <c:v>1285: V. 23-13h</c:v>
                </c:pt>
                <c:pt idx="541">
                  <c:v>1286: V. 23-14h</c:v>
                </c:pt>
                <c:pt idx="542">
                  <c:v>1287: V. 23-15h</c:v>
                </c:pt>
                <c:pt idx="543">
                  <c:v>1288: V. 23-16h</c:v>
                </c:pt>
                <c:pt idx="544">
                  <c:v>1289: V. 23-17h</c:v>
                </c:pt>
                <c:pt idx="545">
                  <c:v>1290: V. 23-18h</c:v>
                </c:pt>
                <c:pt idx="546">
                  <c:v>1291: V. 23-19h</c:v>
                </c:pt>
                <c:pt idx="547">
                  <c:v>1292: V. 23-20h</c:v>
                </c:pt>
                <c:pt idx="548">
                  <c:v>1293: V. 23-21h</c:v>
                </c:pt>
                <c:pt idx="549">
                  <c:v>1294: V. 23-22h</c:v>
                </c:pt>
                <c:pt idx="550">
                  <c:v>1295: V. 23-23h</c:v>
                </c:pt>
                <c:pt idx="551">
                  <c:v>1296: V. 23-24h</c:v>
                </c:pt>
                <c:pt idx="552">
                  <c:v>1297: S. 24-01h</c:v>
                </c:pt>
                <c:pt idx="553">
                  <c:v>1298: S. 24-02h</c:v>
                </c:pt>
                <c:pt idx="554">
                  <c:v>1299: S. 24-03h</c:v>
                </c:pt>
                <c:pt idx="555">
                  <c:v>1300: S. 24-04h</c:v>
                </c:pt>
                <c:pt idx="556">
                  <c:v>1301: S. 24-05h</c:v>
                </c:pt>
                <c:pt idx="557">
                  <c:v>1302: S. 24-06h</c:v>
                </c:pt>
                <c:pt idx="558">
                  <c:v>1303: S. 24-07h</c:v>
                </c:pt>
                <c:pt idx="559">
                  <c:v>1304: S. 24-08h</c:v>
                </c:pt>
                <c:pt idx="560">
                  <c:v>1305: S. 24-09h</c:v>
                </c:pt>
                <c:pt idx="561">
                  <c:v>1306: S. 24-10h</c:v>
                </c:pt>
                <c:pt idx="562">
                  <c:v>1307: S. 24-11h</c:v>
                </c:pt>
                <c:pt idx="563">
                  <c:v>1308: S. 24-12h</c:v>
                </c:pt>
                <c:pt idx="564">
                  <c:v>1309: S. 24-13h</c:v>
                </c:pt>
                <c:pt idx="565">
                  <c:v>1310: S. 24-14h</c:v>
                </c:pt>
                <c:pt idx="566">
                  <c:v>1311: S. 24-15h</c:v>
                </c:pt>
                <c:pt idx="567">
                  <c:v>1312: S. 24-16h</c:v>
                </c:pt>
                <c:pt idx="568">
                  <c:v>1313: S. 24-17h</c:v>
                </c:pt>
                <c:pt idx="569">
                  <c:v>1314: S. 24-18h</c:v>
                </c:pt>
                <c:pt idx="570">
                  <c:v>1315: S. 24-19h</c:v>
                </c:pt>
                <c:pt idx="571">
                  <c:v>1316: S. 24-20h</c:v>
                </c:pt>
                <c:pt idx="572">
                  <c:v>1317: S. 24-21h</c:v>
                </c:pt>
                <c:pt idx="573">
                  <c:v>1318: S. 24-22h</c:v>
                </c:pt>
                <c:pt idx="574">
                  <c:v>1319: S. 24-23h</c:v>
                </c:pt>
                <c:pt idx="575">
                  <c:v>1320: S. 24-24h</c:v>
                </c:pt>
                <c:pt idx="576">
                  <c:v>1321: D. 25-01h</c:v>
                </c:pt>
                <c:pt idx="577">
                  <c:v>1322: D. 25-02h</c:v>
                </c:pt>
                <c:pt idx="578">
                  <c:v>1323: D. 25-03h</c:v>
                </c:pt>
                <c:pt idx="579">
                  <c:v>1324: D. 25-04h</c:v>
                </c:pt>
                <c:pt idx="580">
                  <c:v>1325: D. 25-05h</c:v>
                </c:pt>
                <c:pt idx="581">
                  <c:v>1326: D. 25-06h</c:v>
                </c:pt>
                <c:pt idx="582">
                  <c:v>1327: D. 25-07h</c:v>
                </c:pt>
                <c:pt idx="583">
                  <c:v>1328: D. 25-08h</c:v>
                </c:pt>
                <c:pt idx="584">
                  <c:v>1329: D. 25-09h</c:v>
                </c:pt>
                <c:pt idx="585">
                  <c:v>1330: D. 25-10h</c:v>
                </c:pt>
                <c:pt idx="586">
                  <c:v>1331: D. 25-11h</c:v>
                </c:pt>
                <c:pt idx="587">
                  <c:v>1332: D. 25-12h</c:v>
                </c:pt>
                <c:pt idx="588">
                  <c:v>1333: D. 25-13h</c:v>
                </c:pt>
                <c:pt idx="589">
                  <c:v>1334: D. 25-14h</c:v>
                </c:pt>
                <c:pt idx="590">
                  <c:v>1335: D. 25-15h</c:v>
                </c:pt>
                <c:pt idx="591">
                  <c:v>1336: D. 25-16h</c:v>
                </c:pt>
                <c:pt idx="592">
                  <c:v>1337: D. 25-17h</c:v>
                </c:pt>
                <c:pt idx="593">
                  <c:v>1338: D. 25-18h</c:v>
                </c:pt>
                <c:pt idx="594">
                  <c:v>1339: D. 25-19h</c:v>
                </c:pt>
                <c:pt idx="595">
                  <c:v>1340: D. 25-20h</c:v>
                </c:pt>
                <c:pt idx="596">
                  <c:v>1341: D. 25-21h</c:v>
                </c:pt>
                <c:pt idx="597">
                  <c:v>1342: D. 25-22h</c:v>
                </c:pt>
                <c:pt idx="598">
                  <c:v>1343: D. 25-23h</c:v>
                </c:pt>
                <c:pt idx="599">
                  <c:v>1344: D. 25-24h</c:v>
                </c:pt>
                <c:pt idx="600">
                  <c:v>1345: L. 26-01h</c:v>
                </c:pt>
                <c:pt idx="601">
                  <c:v>1346: L. 26-02h</c:v>
                </c:pt>
                <c:pt idx="602">
                  <c:v>1347: L. 26-03h</c:v>
                </c:pt>
                <c:pt idx="603">
                  <c:v>1348: L. 26-04h</c:v>
                </c:pt>
                <c:pt idx="604">
                  <c:v>1349: L. 26-05h</c:v>
                </c:pt>
                <c:pt idx="605">
                  <c:v>1350: L. 26-06h</c:v>
                </c:pt>
                <c:pt idx="606">
                  <c:v>1351: L. 26-07h</c:v>
                </c:pt>
                <c:pt idx="607">
                  <c:v>1352: L. 26-08h</c:v>
                </c:pt>
                <c:pt idx="608">
                  <c:v>1353: L. 26-09h</c:v>
                </c:pt>
                <c:pt idx="609">
                  <c:v>1354: L. 26-10h</c:v>
                </c:pt>
                <c:pt idx="610">
                  <c:v>1355: L. 26-11h</c:v>
                </c:pt>
                <c:pt idx="611">
                  <c:v>1356: L. 26-12h</c:v>
                </c:pt>
                <c:pt idx="612">
                  <c:v>1357: L. 26-13h</c:v>
                </c:pt>
                <c:pt idx="613">
                  <c:v>1358: L. 26-14h</c:v>
                </c:pt>
                <c:pt idx="614">
                  <c:v>1359: L. 26-15h</c:v>
                </c:pt>
                <c:pt idx="615">
                  <c:v>1360: L. 26-16h</c:v>
                </c:pt>
                <c:pt idx="616">
                  <c:v>1361: L. 26-17h</c:v>
                </c:pt>
                <c:pt idx="617">
                  <c:v>1362: L. 26-18h</c:v>
                </c:pt>
                <c:pt idx="618">
                  <c:v>1363: L. 26-19h</c:v>
                </c:pt>
                <c:pt idx="619">
                  <c:v>1364: L. 26-20h</c:v>
                </c:pt>
                <c:pt idx="620">
                  <c:v>1365: L. 26-21h</c:v>
                </c:pt>
                <c:pt idx="621">
                  <c:v>1366: L. 26-22h</c:v>
                </c:pt>
                <c:pt idx="622">
                  <c:v>1367: L. 26-23h</c:v>
                </c:pt>
                <c:pt idx="623">
                  <c:v>1368: L. 26-24h</c:v>
                </c:pt>
                <c:pt idx="624">
                  <c:v>1369: M. 27-01h</c:v>
                </c:pt>
                <c:pt idx="625">
                  <c:v>1370: M. 27-02h</c:v>
                </c:pt>
                <c:pt idx="626">
                  <c:v>1371: M. 27-03h</c:v>
                </c:pt>
                <c:pt idx="627">
                  <c:v>1372: M. 27-04h</c:v>
                </c:pt>
                <c:pt idx="628">
                  <c:v>1373: M. 27-05h</c:v>
                </c:pt>
                <c:pt idx="629">
                  <c:v>1374: M. 27-06h</c:v>
                </c:pt>
                <c:pt idx="630">
                  <c:v>1375: M. 27-07h</c:v>
                </c:pt>
                <c:pt idx="631">
                  <c:v>1376: M. 27-08h</c:v>
                </c:pt>
                <c:pt idx="632">
                  <c:v>1377: M. 27-09h</c:v>
                </c:pt>
                <c:pt idx="633">
                  <c:v>1378: M. 27-10h</c:v>
                </c:pt>
                <c:pt idx="634">
                  <c:v>1379: M. 27-11h</c:v>
                </c:pt>
                <c:pt idx="635">
                  <c:v>1380: M. 27-12h</c:v>
                </c:pt>
                <c:pt idx="636">
                  <c:v>1381: M. 27-13h</c:v>
                </c:pt>
                <c:pt idx="637">
                  <c:v>1382: M. 27-14h</c:v>
                </c:pt>
                <c:pt idx="638">
                  <c:v>1383: M. 27-15h</c:v>
                </c:pt>
                <c:pt idx="639">
                  <c:v>1384: M. 27-16h</c:v>
                </c:pt>
                <c:pt idx="640">
                  <c:v>1385: M. 27-17h</c:v>
                </c:pt>
                <c:pt idx="641">
                  <c:v>1386: M. 27-18h</c:v>
                </c:pt>
                <c:pt idx="642">
                  <c:v>1387: M. 27-19h</c:v>
                </c:pt>
                <c:pt idx="643">
                  <c:v>1388: M. 27-20h</c:v>
                </c:pt>
                <c:pt idx="644">
                  <c:v>1389: M. 27-21h</c:v>
                </c:pt>
                <c:pt idx="645">
                  <c:v>1390: M. 27-22h</c:v>
                </c:pt>
                <c:pt idx="646">
                  <c:v>1391: M. 27-23h</c:v>
                </c:pt>
                <c:pt idx="647">
                  <c:v>1392: M. 27-24h</c:v>
                </c:pt>
                <c:pt idx="648">
                  <c:v>1393: M. 28-01h</c:v>
                </c:pt>
                <c:pt idx="649">
                  <c:v>1394: M. 28-02h</c:v>
                </c:pt>
                <c:pt idx="650">
                  <c:v>1395: M. 28-03h</c:v>
                </c:pt>
                <c:pt idx="651">
                  <c:v>1396: M. 28-04h</c:v>
                </c:pt>
                <c:pt idx="652">
                  <c:v>1397: M. 28-05h</c:v>
                </c:pt>
                <c:pt idx="653">
                  <c:v>1398: M. 28-06h</c:v>
                </c:pt>
                <c:pt idx="654">
                  <c:v>1399: M. 28-07h</c:v>
                </c:pt>
                <c:pt idx="655">
                  <c:v>1400: M. 28-08h</c:v>
                </c:pt>
                <c:pt idx="656">
                  <c:v>1401: M. 28-09h</c:v>
                </c:pt>
                <c:pt idx="657">
                  <c:v>1402: M. 28-10h</c:v>
                </c:pt>
                <c:pt idx="658">
                  <c:v>1403: M. 28-11h</c:v>
                </c:pt>
                <c:pt idx="659">
                  <c:v>1404: M. 28-12h</c:v>
                </c:pt>
                <c:pt idx="660">
                  <c:v>1405: M. 28-13h</c:v>
                </c:pt>
                <c:pt idx="661">
                  <c:v>1406: M. 28-14h</c:v>
                </c:pt>
                <c:pt idx="662">
                  <c:v>1407: M. 28-15h</c:v>
                </c:pt>
                <c:pt idx="663">
                  <c:v>1408: M. 28-16h</c:v>
                </c:pt>
                <c:pt idx="664">
                  <c:v>1409: M. 28-17h</c:v>
                </c:pt>
                <c:pt idx="665">
                  <c:v>1410: M. 28-18h</c:v>
                </c:pt>
                <c:pt idx="666">
                  <c:v>1411: M. 28-19h</c:v>
                </c:pt>
                <c:pt idx="667">
                  <c:v>1412: M. 28-20h</c:v>
                </c:pt>
                <c:pt idx="668">
                  <c:v>1413: M. 28-21h</c:v>
                </c:pt>
                <c:pt idx="669">
                  <c:v>1414: M. 28-22h</c:v>
                </c:pt>
                <c:pt idx="670">
                  <c:v>1415: M. 28-23h</c:v>
                </c:pt>
                <c:pt idx="671">
                  <c:v>1416: M. 28-24h</c:v>
                </c:pt>
              </c:strCache>
            </c:strRef>
          </c:cat>
          <c:val>
            <c:numRef>
              <c:f>Errachidia!$L$2:$L$673</c:f>
              <c:numCache>
                <c:formatCode>General</c:formatCode>
                <c:ptCount val="672"/>
                <c:pt idx="0">
                  <c:v>15.5</c:v>
                </c:pt>
                <c:pt idx="1">
                  <c:v>12.6</c:v>
                </c:pt>
                <c:pt idx="2">
                  <c:v>9.6</c:v>
                </c:pt>
                <c:pt idx="3">
                  <c:v>6.8</c:v>
                </c:pt>
                <c:pt idx="4">
                  <c:v>7.5</c:v>
                </c:pt>
                <c:pt idx="5">
                  <c:v>7.3</c:v>
                </c:pt>
                <c:pt idx="6">
                  <c:v>7.7</c:v>
                </c:pt>
                <c:pt idx="7">
                  <c:v>14.5</c:v>
                </c:pt>
                <c:pt idx="8">
                  <c:v>25.9</c:v>
                </c:pt>
                <c:pt idx="9">
                  <c:v>32.4</c:v>
                </c:pt>
                <c:pt idx="10">
                  <c:v>37.4</c:v>
                </c:pt>
                <c:pt idx="11">
                  <c:v>42.8</c:v>
                </c:pt>
                <c:pt idx="12">
                  <c:v>45.5</c:v>
                </c:pt>
                <c:pt idx="13">
                  <c:v>52</c:v>
                </c:pt>
                <c:pt idx="14">
                  <c:v>56.1</c:v>
                </c:pt>
                <c:pt idx="15">
                  <c:v>60.3</c:v>
                </c:pt>
                <c:pt idx="16">
                  <c:v>49.9</c:v>
                </c:pt>
                <c:pt idx="17">
                  <c:v>45.1</c:v>
                </c:pt>
                <c:pt idx="18">
                  <c:v>42</c:v>
                </c:pt>
                <c:pt idx="19">
                  <c:v>37.200000000000003</c:v>
                </c:pt>
                <c:pt idx="20">
                  <c:v>27.9</c:v>
                </c:pt>
                <c:pt idx="21">
                  <c:v>25.2</c:v>
                </c:pt>
                <c:pt idx="22">
                  <c:v>20.7</c:v>
                </c:pt>
                <c:pt idx="23">
                  <c:v>17.3</c:v>
                </c:pt>
                <c:pt idx="24">
                  <c:v>15.6</c:v>
                </c:pt>
                <c:pt idx="25">
                  <c:v>14</c:v>
                </c:pt>
                <c:pt idx="26">
                  <c:v>11.6</c:v>
                </c:pt>
                <c:pt idx="27">
                  <c:v>8.5</c:v>
                </c:pt>
                <c:pt idx="28">
                  <c:v>9.4</c:v>
                </c:pt>
                <c:pt idx="29">
                  <c:v>9.4</c:v>
                </c:pt>
                <c:pt idx="30">
                  <c:v>13</c:v>
                </c:pt>
                <c:pt idx="31">
                  <c:v>21.4</c:v>
                </c:pt>
                <c:pt idx="32">
                  <c:v>9.4</c:v>
                </c:pt>
                <c:pt idx="33">
                  <c:v>18.100000000000001</c:v>
                </c:pt>
                <c:pt idx="34">
                  <c:v>41.4</c:v>
                </c:pt>
                <c:pt idx="35">
                  <c:v>66</c:v>
                </c:pt>
                <c:pt idx="36">
                  <c:v>41.3</c:v>
                </c:pt>
                <c:pt idx="37">
                  <c:v>51.2</c:v>
                </c:pt>
                <c:pt idx="38">
                  <c:v>60.5</c:v>
                </c:pt>
                <c:pt idx="39">
                  <c:v>95</c:v>
                </c:pt>
                <c:pt idx="40">
                  <c:v>88</c:v>
                </c:pt>
                <c:pt idx="41">
                  <c:v>81.2</c:v>
                </c:pt>
                <c:pt idx="42">
                  <c:v>72.900000000000006</c:v>
                </c:pt>
                <c:pt idx="43">
                  <c:v>52.8</c:v>
                </c:pt>
                <c:pt idx="44">
                  <c:v>37</c:v>
                </c:pt>
                <c:pt idx="45">
                  <c:v>30</c:v>
                </c:pt>
                <c:pt idx="46">
                  <c:v>23.9</c:v>
                </c:pt>
                <c:pt idx="47">
                  <c:v>18.3</c:v>
                </c:pt>
                <c:pt idx="48">
                  <c:v>14.7</c:v>
                </c:pt>
                <c:pt idx="49">
                  <c:v>11.4</c:v>
                </c:pt>
                <c:pt idx="50">
                  <c:v>8.4</c:v>
                </c:pt>
                <c:pt idx="51">
                  <c:v>5.5</c:v>
                </c:pt>
                <c:pt idx="52">
                  <c:v>6</c:v>
                </c:pt>
                <c:pt idx="53">
                  <c:v>5.5</c:v>
                </c:pt>
                <c:pt idx="54">
                  <c:v>9.9</c:v>
                </c:pt>
                <c:pt idx="55">
                  <c:v>18.7</c:v>
                </c:pt>
                <c:pt idx="56">
                  <c:v>9.4</c:v>
                </c:pt>
                <c:pt idx="57">
                  <c:v>18.3</c:v>
                </c:pt>
                <c:pt idx="58">
                  <c:v>48.4</c:v>
                </c:pt>
                <c:pt idx="59">
                  <c:v>38.1</c:v>
                </c:pt>
                <c:pt idx="60">
                  <c:v>45.4</c:v>
                </c:pt>
                <c:pt idx="61">
                  <c:v>57.9</c:v>
                </c:pt>
                <c:pt idx="62">
                  <c:v>66.8</c:v>
                </c:pt>
                <c:pt idx="63">
                  <c:v>101.7</c:v>
                </c:pt>
                <c:pt idx="64">
                  <c:v>95</c:v>
                </c:pt>
                <c:pt idx="65">
                  <c:v>86.8</c:v>
                </c:pt>
                <c:pt idx="66">
                  <c:v>75.099999999999994</c:v>
                </c:pt>
                <c:pt idx="67">
                  <c:v>57.8</c:v>
                </c:pt>
                <c:pt idx="68">
                  <c:v>40</c:v>
                </c:pt>
                <c:pt idx="69">
                  <c:v>32.799999999999997</c:v>
                </c:pt>
                <c:pt idx="70">
                  <c:v>27.6</c:v>
                </c:pt>
                <c:pt idx="71">
                  <c:v>22.5</c:v>
                </c:pt>
                <c:pt idx="72">
                  <c:v>17.899999999999999</c:v>
                </c:pt>
                <c:pt idx="73">
                  <c:v>15.5</c:v>
                </c:pt>
                <c:pt idx="74">
                  <c:v>13.2</c:v>
                </c:pt>
                <c:pt idx="75">
                  <c:v>8</c:v>
                </c:pt>
                <c:pt idx="76">
                  <c:v>7.5</c:v>
                </c:pt>
                <c:pt idx="77">
                  <c:v>6.4</c:v>
                </c:pt>
                <c:pt idx="78">
                  <c:v>9.6999999999999993</c:v>
                </c:pt>
                <c:pt idx="79">
                  <c:v>19.3</c:v>
                </c:pt>
                <c:pt idx="80">
                  <c:v>9.4</c:v>
                </c:pt>
                <c:pt idx="81">
                  <c:v>18.899999999999999</c:v>
                </c:pt>
                <c:pt idx="82">
                  <c:v>30.3</c:v>
                </c:pt>
                <c:pt idx="83">
                  <c:v>64.5</c:v>
                </c:pt>
                <c:pt idx="84">
                  <c:v>67.900000000000006</c:v>
                </c:pt>
                <c:pt idx="85">
                  <c:v>65.400000000000006</c:v>
                </c:pt>
                <c:pt idx="86">
                  <c:v>66.400000000000006</c:v>
                </c:pt>
                <c:pt idx="87">
                  <c:v>69.7</c:v>
                </c:pt>
                <c:pt idx="88">
                  <c:v>70.8</c:v>
                </c:pt>
                <c:pt idx="89">
                  <c:v>64.5</c:v>
                </c:pt>
                <c:pt idx="90">
                  <c:v>61.5</c:v>
                </c:pt>
                <c:pt idx="91">
                  <c:v>48.8</c:v>
                </c:pt>
                <c:pt idx="92">
                  <c:v>35.200000000000003</c:v>
                </c:pt>
                <c:pt idx="93">
                  <c:v>30.2</c:v>
                </c:pt>
                <c:pt idx="94">
                  <c:v>26</c:v>
                </c:pt>
                <c:pt idx="95">
                  <c:v>22.1</c:v>
                </c:pt>
                <c:pt idx="96">
                  <c:v>17.7</c:v>
                </c:pt>
                <c:pt idx="97">
                  <c:v>14.1</c:v>
                </c:pt>
                <c:pt idx="98">
                  <c:v>11.2</c:v>
                </c:pt>
                <c:pt idx="99">
                  <c:v>8.5</c:v>
                </c:pt>
                <c:pt idx="100">
                  <c:v>9.8000000000000007</c:v>
                </c:pt>
                <c:pt idx="101">
                  <c:v>10.3</c:v>
                </c:pt>
                <c:pt idx="102">
                  <c:v>14.6</c:v>
                </c:pt>
                <c:pt idx="103">
                  <c:v>22.8</c:v>
                </c:pt>
                <c:pt idx="104">
                  <c:v>11</c:v>
                </c:pt>
                <c:pt idx="105">
                  <c:v>21</c:v>
                </c:pt>
                <c:pt idx="106">
                  <c:v>33.700000000000003</c:v>
                </c:pt>
                <c:pt idx="107">
                  <c:v>44.9</c:v>
                </c:pt>
                <c:pt idx="108">
                  <c:v>52.7</c:v>
                </c:pt>
                <c:pt idx="109">
                  <c:v>64</c:v>
                </c:pt>
                <c:pt idx="110">
                  <c:v>52.4</c:v>
                </c:pt>
                <c:pt idx="111">
                  <c:v>87.4</c:v>
                </c:pt>
                <c:pt idx="112">
                  <c:v>89.6</c:v>
                </c:pt>
                <c:pt idx="113">
                  <c:v>82.7</c:v>
                </c:pt>
                <c:pt idx="114">
                  <c:v>63.4</c:v>
                </c:pt>
                <c:pt idx="115">
                  <c:v>47.6</c:v>
                </c:pt>
                <c:pt idx="116">
                  <c:v>34.4</c:v>
                </c:pt>
                <c:pt idx="117">
                  <c:v>29.1</c:v>
                </c:pt>
                <c:pt idx="118">
                  <c:v>23.9</c:v>
                </c:pt>
                <c:pt idx="119">
                  <c:v>19.5</c:v>
                </c:pt>
                <c:pt idx="120">
                  <c:v>15.6</c:v>
                </c:pt>
                <c:pt idx="121">
                  <c:v>12.8</c:v>
                </c:pt>
                <c:pt idx="122">
                  <c:v>10.199999999999999</c:v>
                </c:pt>
                <c:pt idx="123">
                  <c:v>7.8</c:v>
                </c:pt>
                <c:pt idx="124">
                  <c:v>9.3000000000000007</c:v>
                </c:pt>
                <c:pt idx="125">
                  <c:v>9.8000000000000007</c:v>
                </c:pt>
                <c:pt idx="126">
                  <c:v>14.2</c:v>
                </c:pt>
                <c:pt idx="127">
                  <c:v>21.9</c:v>
                </c:pt>
                <c:pt idx="128">
                  <c:v>10.4</c:v>
                </c:pt>
                <c:pt idx="129">
                  <c:v>20.100000000000001</c:v>
                </c:pt>
                <c:pt idx="130">
                  <c:v>31.6</c:v>
                </c:pt>
                <c:pt idx="131">
                  <c:v>41.1</c:v>
                </c:pt>
                <c:pt idx="132">
                  <c:v>47.7</c:v>
                </c:pt>
                <c:pt idx="133">
                  <c:v>58.3</c:v>
                </c:pt>
                <c:pt idx="134">
                  <c:v>66.400000000000006</c:v>
                </c:pt>
                <c:pt idx="135">
                  <c:v>99.9</c:v>
                </c:pt>
                <c:pt idx="136">
                  <c:v>94.5</c:v>
                </c:pt>
                <c:pt idx="137">
                  <c:v>83</c:v>
                </c:pt>
                <c:pt idx="138">
                  <c:v>70.5</c:v>
                </c:pt>
                <c:pt idx="139">
                  <c:v>55.4</c:v>
                </c:pt>
                <c:pt idx="140">
                  <c:v>40.1</c:v>
                </c:pt>
                <c:pt idx="141">
                  <c:v>32.9</c:v>
                </c:pt>
                <c:pt idx="142">
                  <c:v>26.2</c:v>
                </c:pt>
                <c:pt idx="143">
                  <c:v>21.8</c:v>
                </c:pt>
                <c:pt idx="144">
                  <c:v>17.8</c:v>
                </c:pt>
                <c:pt idx="145">
                  <c:v>13.4</c:v>
                </c:pt>
                <c:pt idx="146">
                  <c:v>10.1</c:v>
                </c:pt>
                <c:pt idx="147">
                  <c:v>6.3</c:v>
                </c:pt>
                <c:pt idx="148">
                  <c:v>7.3</c:v>
                </c:pt>
                <c:pt idx="149">
                  <c:v>7.9</c:v>
                </c:pt>
                <c:pt idx="150">
                  <c:v>13</c:v>
                </c:pt>
                <c:pt idx="151">
                  <c:v>21.6</c:v>
                </c:pt>
                <c:pt idx="152">
                  <c:v>30</c:v>
                </c:pt>
                <c:pt idx="153">
                  <c:v>37.1</c:v>
                </c:pt>
                <c:pt idx="154">
                  <c:v>41.5</c:v>
                </c:pt>
                <c:pt idx="155">
                  <c:v>45.8</c:v>
                </c:pt>
                <c:pt idx="156">
                  <c:v>48.8</c:v>
                </c:pt>
                <c:pt idx="157">
                  <c:v>56</c:v>
                </c:pt>
                <c:pt idx="158">
                  <c:v>62.9</c:v>
                </c:pt>
                <c:pt idx="159">
                  <c:v>67.7</c:v>
                </c:pt>
                <c:pt idx="160">
                  <c:v>65.599999999999994</c:v>
                </c:pt>
                <c:pt idx="161">
                  <c:v>66.5</c:v>
                </c:pt>
                <c:pt idx="162">
                  <c:v>62.2</c:v>
                </c:pt>
                <c:pt idx="163">
                  <c:v>50.3</c:v>
                </c:pt>
                <c:pt idx="164">
                  <c:v>36.4</c:v>
                </c:pt>
                <c:pt idx="165">
                  <c:v>30.9</c:v>
                </c:pt>
                <c:pt idx="166">
                  <c:v>25.6</c:v>
                </c:pt>
                <c:pt idx="167">
                  <c:v>22.2</c:v>
                </c:pt>
                <c:pt idx="168">
                  <c:v>17.3</c:v>
                </c:pt>
                <c:pt idx="169">
                  <c:v>13.8</c:v>
                </c:pt>
                <c:pt idx="170">
                  <c:v>10.199999999999999</c:v>
                </c:pt>
                <c:pt idx="171">
                  <c:v>6.4</c:v>
                </c:pt>
                <c:pt idx="172">
                  <c:v>7.1</c:v>
                </c:pt>
                <c:pt idx="173">
                  <c:v>6.9</c:v>
                </c:pt>
                <c:pt idx="174">
                  <c:v>10.9</c:v>
                </c:pt>
                <c:pt idx="175">
                  <c:v>20.6</c:v>
                </c:pt>
                <c:pt idx="176">
                  <c:v>29.4</c:v>
                </c:pt>
                <c:pt idx="177">
                  <c:v>37.6</c:v>
                </c:pt>
                <c:pt idx="178">
                  <c:v>42.9</c:v>
                </c:pt>
                <c:pt idx="179">
                  <c:v>47.5</c:v>
                </c:pt>
                <c:pt idx="180">
                  <c:v>50.7</c:v>
                </c:pt>
                <c:pt idx="181">
                  <c:v>55.8</c:v>
                </c:pt>
                <c:pt idx="182">
                  <c:v>61.1</c:v>
                </c:pt>
                <c:pt idx="183">
                  <c:v>66.2</c:v>
                </c:pt>
                <c:pt idx="184">
                  <c:v>68</c:v>
                </c:pt>
                <c:pt idx="185">
                  <c:v>64.2</c:v>
                </c:pt>
                <c:pt idx="186">
                  <c:v>63.8</c:v>
                </c:pt>
                <c:pt idx="187">
                  <c:v>49</c:v>
                </c:pt>
                <c:pt idx="188">
                  <c:v>36.799999999999997</c:v>
                </c:pt>
                <c:pt idx="189">
                  <c:v>31.3</c:v>
                </c:pt>
                <c:pt idx="190">
                  <c:v>26</c:v>
                </c:pt>
                <c:pt idx="191">
                  <c:v>21.9</c:v>
                </c:pt>
                <c:pt idx="192">
                  <c:v>19.100000000000001</c:v>
                </c:pt>
                <c:pt idx="193">
                  <c:v>16.399999999999999</c:v>
                </c:pt>
                <c:pt idx="194">
                  <c:v>13.4</c:v>
                </c:pt>
                <c:pt idx="195">
                  <c:v>10.7</c:v>
                </c:pt>
                <c:pt idx="196">
                  <c:v>11.6</c:v>
                </c:pt>
                <c:pt idx="197">
                  <c:v>11.8</c:v>
                </c:pt>
                <c:pt idx="198">
                  <c:v>14</c:v>
                </c:pt>
                <c:pt idx="199">
                  <c:v>19.3</c:v>
                </c:pt>
                <c:pt idx="200">
                  <c:v>10.9</c:v>
                </c:pt>
                <c:pt idx="201">
                  <c:v>24.8</c:v>
                </c:pt>
                <c:pt idx="202">
                  <c:v>37.200000000000003</c:v>
                </c:pt>
                <c:pt idx="203">
                  <c:v>46.4</c:v>
                </c:pt>
                <c:pt idx="204">
                  <c:v>51.4</c:v>
                </c:pt>
                <c:pt idx="205">
                  <c:v>56.8</c:v>
                </c:pt>
                <c:pt idx="206">
                  <c:v>62.1</c:v>
                </c:pt>
                <c:pt idx="207">
                  <c:v>87.1</c:v>
                </c:pt>
                <c:pt idx="208">
                  <c:v>82.9</c:v>
                </c:pt>
                <c:pt idx="209">
                  <c:v>74.3</c:v>
                </c:pt>
                <c:pt idx="210">
                  <c:v>62.4</c:v>
                </c:pt>
                <c:pt idx="211">
                  <c:v>53.9</c:v>
                </c:pt>
                <c:pt idx="212">
                  <c:v>40.6</c:v>
                </c:pt>
                <c:pt idx="213">
                  <c:v>34.799999999999997</c:v>
                </c:pt>
                <c:pt idx="214">
                  <c:v>29.7</c:v>
                </c:pt>
                <c:pt idx="215">
                  <c:v>25.9</c:v>
                </c:pt>
                <c:pt idx="216">
                  <c:v>22.5</c:v>
                </c:pt>
                <c:pt idx="217">
                  <c:v>18.5</c:v>
                </c:pt>
                <c:pt idx="218">
                  <c:v>15</c:v>
                </c:pt>
                <c:pt idx="219">
                  <c:v>12.6</c:v>
                </c:pt>
                <c:pt idx="220">
                  <c:v>14.2</c:v>
                </c:pt>
                <c:pt idx="221">
                  <c:v>15.5</c:v>
                </c:pt>
                <c:pt idx="222">
                  <c:v>20.6</c:v>
                </c:pt>
                <c:pt idx="223">
                  <c:v>19.7</c:v>
                </c:pt>
                <c:pt idx="224">
                  <c:v>6.2</c:v>
                </c:pt>
                <c:pt idx="225">
                  <c:v>22.3</c:v>
                </c:pt>
                <c:pt idx="226">
                  <c:v>34.299999999999997</c:v>
                </c:pt>
                <c:pt idx="227">
                  <c:v>43.2</c:v>
                </c:pt>
                <c:pt idx="228">
                  <c:v>47.4</c:v>
                </c:pt>
                <c:pt idx="229">
                  <c:v>55</c:v>
                </c:pt>
                <c:pt idx="230">
                  <c:v>61.5</c:v>
                </c:pt>
                <c:pt idx="231">
                  <c:v>91.4</c:v>
                </c:pt>
                <c:pt idx="232">
                  <c:v>80.900000000000006</c:v>
                </c:pt>
                <c:pt idx="233">
                  <c:v>69.599999999999994</c:v>
                </c:pt>
                <c:pt idx="234">
                  <c:v>67.599999999999994</c:v>
                </c:pt>
                <c:pt idx="235">
                  <c:v>55</c:v>
                </c:pt>
                <c:pt idx="236">
                  <c:v>42.6</c:v>
                </c:pt>
                <c:pt idx="237">
                  <c:v>32.4</c:v>
                </c:pt>
                <c:pt idx="238">
                  <c:v>25.5</c:v>
                </c:pt>
                <c:pt idx="239">
                  <c:v>19.8</c:v>
                </c:pt>
                <c:pt idx="240">
                  <c:v>15.4</c:v>
                </c:pt>
                <c:pt idx="241">
                  <c:v>12.5</c:v>
                </c:pt>
                <c:pt idx="242">
                  <c:v>9.5</c:v>
                </c:pt>
                <c:pt idx="243">
                  <c:v>6.9</c:v>
                </c:pt>
                <c:pt idx="244">
                  <c:v>8</c:v>
                </c:pt>
                <c:pt idx="245">
                  <c:v>8.4</c:v>
                </c:pt>
                <c:pt idx="246">
                  <c:v>12.7</c:v>
                </c:pt>
                <c:pt idx="247">
                  <c:v>21.1</c:v>
                </c:pt>
                <c:pt idx="248">
                  <c:v>10.7</c:v>
                </c:pt>
                <c:pt idx="249">
                  <c:v>21.1</c:v>
                </c:pt>
                <c:pt idx="250">
                  <c:v>32.5</c:v>
                </c:pt>
                <c:pt idx="251">
                  <c:v>66.900000000000006</c:v>
                </c:pt>
                <c:pt idx="252">
                  <c:v>66.2</c:v>
                </c:pt>
                <c:pt idx="253">
                  <c:v>67.599999999999994</c:v>
                </c:pt>
                <c:pt idx="254">
                  <c:v>70.5</c:v>
                </c:pt>
                <c:pt idx="255">
                  <c:v>74.099999999999994</c:v>
                </c:pt>
                <c:pt idx="256">
                  <c:v>73.2</c:v>
                </c:pt>
                <c:pt idx="257">
                  <c:v>72.900000000000006</c:v>
                </c:pt>
                <c:pt idx="258">
                  <c:v>69.3</c:v>
                </c:pt>
                <c:pt idx="259">
                  <c:v>54.1</c:v>
                </c:pt>
                <c:pt idx="260">
                  <c:v>39.200000000000003</c:v>
                </c:pt>
                <c:pt idx="261">
                  <c:v>33</c:v>
                </c:pt>
                <c:pt idx="262">
                  <c:v>26.6</c:v>
                </c:pt>
                <c:pt idx="263">
                  <c:v>23</c:v>
                </c:pt>
                <c:pt idx="264">
                  <c:v>17.3</c:v>
                </c:pt>
                <c:pt idx="265">
                  <c:v>13.3</c:v>
                </c:pt>
                <c:pt idx="266">
                  <c:v>10</c:v>
                </c:pt>
                <c:pt idx="267">
                  <c:v>6.7</c:v>
                </c:pt>
                <c:pt idx="268">
                  <c:v>7.5</c:v>
                </c:pt>
                <c:pt idx="269">
                  <c:v>7.9</c:v>
                </c:pt>
                <c:pt idx="270">
                  <c:v>10.8</c:v>
                </c:pt>
                <c:pt idx="271">
                  <c:v>20.9</c:v>
                </c:pt>
                <c:pt idx="272">
                  <c:v>9.6</c:v>
                </c:pt>
                <c:pt idx="273">
                  <c:v>20.8</c:v>
                </c:pt>
                <c:pt idx="274">
                  <c:v>31.7</c:v>
                </c:pt>
                <c:pt idx="275">
                  <c:v>41.9</c:v>
                </c:pt>
                <c:pt idx="276">
                  <c:v>53.3</c:v>
                </c:pt>
                <c:pt idx="277">
                  <c:v>46.6</c:v>
                </c:pt>
                <c:pt idx="278">
                  <c:v>66.400000000000006</c:v>
                </c:pt>
                <c:pt idx="279">
                  <c:v>99.8</c:v>
                </c:pt>
                <c:pt idx="280">
                  <c:v>92.7</c:v>
                </c:pt>
                <c:pt idx="281">
                  <c:v>73.400000000000006</c:v>
                </c:pt>
                <c:pt idx="282">
                  <c:v>68.5</c:v>
                </c:pt>
                <c:pt idx="283">
                  <c:v>51.1</c:v>
                </c:pt>
                <c:pt idx="284">
                  <c:v>37.1</c:v>
                </c:pt>
                <c:pt idx="285">
                  <c:v>29.5</c:v>
                </c:pt>
                <c:pt idx="286">
                  <c:v>23.4</c:v>
                </c:pt>
                <c:pt idx="287">
                  <c:v>19.3</c:v>
                </c:pt>
                <c:pt idx="288">
                  <c:v>16.100000000000001</c:v>
                </c:pt>
                <c:pt idx="289">
                  <c:v>12.8</c:v>
                </c:pt>
                <c:pt idx="290">
                  <c:v>9.8000000000000007</c:v>
                </c:pt>
                <c:pt idx="291">
                  <c:v>6.9</c:v>
                </c:pt>
                <c:pt idx="292">
                  <c:v>7.7</c:v>
                </c:pt>
                <c:pt idx="293">
                  <c:v>7.5</c:v>
                </c:pt>
                <c:pt idx="294">
                  <c:v>7.4</c:v>
                </c:pt>
                <c:pt idx="295">
                  <c:v>9.9</c:v>
                </c:pt>
                <c:pt idx="296">
                  <c:v>6.4</c:v>
                </c:pt>
                <c:pt idx="297">
                  <c:v>12.2</c:v>
                </c:pt>
                <c:pt idx="298">
                  <c:v>30.1</c:v>
                </c:pt>
                <c:pt idx="299">
                  <c:v>61.2</c:v>
                </c:pt>
                <c:pt idx="300">
                  <c:v>37.9</c:v>
                </c:pt>
                <c:pt idx="301">
                  <c:v>49.9</c:v>
                </c:pt>
                <c:pt idx="302">
                  <c:v>61.4</c:v>
                </c:pt>
                <c:pt idx="303">
                  <c:v>105.6</c:v>
                </c:pt>
                <c:pt idx="304">
                  <c:v>101.2</c:v>
                </c:pt>
                <c:pt idx="305">
                  <c:v>92.9</c:v>
                </c:pt>
                <c:pt idx="306">
                  <c:v>83.5</c:v>
                </c:pt>
                <c:pt idx="307">
                  <c:v>64.599999999999994</c:v>
                </c:pt>
                <c:pt idx="308">
                  <c:v>44.7</c:v>
                </c:pt>
                <c:pt idx="309">
                  <c:v>33</c:v>
                </c:pt>
                <c:pt idx="310">
                  <c:v>26.1</c:v>
                </c:pt>
                <c:pt idx="311">
                  <c:v>20.3</c:v>
                </c:pt>
                <c:pt idx="312">
                  <c:v>15.5</c:v>
                </c:pt>
                <c:pt idx="313">
                  <c:v>11.9</c:v>
                </c:pt>
                <c:pt idx="314">
                  <c:v>7.7</c:v>
                </c:pt>
                <c:pt idx="315">
                  <c:v>4.3</c:v>
                </c:pt>
                <c:pt idx="316">
                  <c:v>4.9000000000000004</c:v>
                </c:pt>
                <c:pt idx="317">
                  <c:v>4.5999999999999996</c:v>
                </c:pt>
                <c:pt idx="318">
                  <c:v>9.1999999999999993</c:v>
                </c:pt>
                <c:pt idx="319">
                  <c:v>17.600000000000001</c:v>
                </c:pt>
                <c:pt idx="320">
                  <c:v>25</c:v>
                </c:pt>
                <c:pt idx="321">
                  <c:v>32.1</c:v>
                </c:pt>
                <c:pt idx="322">
                  <c:v>36.799999999999997</c:v>
                </c:pt>
                <c:pt idx="323">
                  <c:v>42.8</c:v>
                </c:pt>
                <c:pt idx="324">
                  <c:v>48.5</c:v>
                </c:pt>
                <c:pt idx="325">
                  <c:v>57.4</c:v>
                </c:pt>
                <c:pt idx="326">
                  <c:v>64.400000000000006</c:v>
                </c:pt>
                <c:pt idx="327">
                  <c:v>71.5</c:v>
                </c:pt>
                <c:pt idx="328">
                  <c:v>78.7</c:v>
                </c:pt>
                <c:pt idx="329">
                  <c:v>82.1</c:v>
                </c:pt>
                <c:pt idx="330">
                  <c:v>70.099999999999994</c:v>
                </c:pt>
                <c:pt idx="331">
                  <c:v>48.3</c:v>
                </c:pt>
                <c:pt idx="332">
                  <c:v>34.6</c:v>
                </c:pt>
                <c:pt idx="333">
                  <c:v>30.1</c:v>
                </c:pt>
                <c:pt idx="334">
                  <c:v>22.5</c:v>
                </c:pt>
                <c:pt idx="335">
                  <c:v>15.1</c:v>
                </c:pt>
                <c:pt idx="336">
                  <c:v>11.7</c:v>
                </c:pt>
                <c:pt idx="337">
                  <c:v>8.1</c:v>
                </c:pt>
                <c:pt idx="338">
                  <c:v>4.9000000000000004</c:v>
                </c:pt>
                <c:pt idx="339">
                  <c:v>2</c:v>
                </c:pt>
                <c:pt idx="340">
                  <c:v>3.3</c:v>
                </c:pt>
                <c:pt idx="341">
                  <c:v>3.7</c:v>
                </c:pt>
                <c:pt idx="342">
                  <c:v>9</c:v>
                </c:pt>
                <c:pt idx="343">
                  <c:v>17.899999999999999</c:v>
                </c:pt>
                <c:pt idx="344">
                  <c:v>23.7</c:v>
                </c:pt>
                <c:pt idx="345">
                  <c:v>29.3</c:v>
                </c:pt>
                <c:pt idx="346">
                  <c:v>34.200000000000003</c:v>
                </c:pt>
                <c:pt idx="347">
                  <c:v>39.6</c:v>
                </c:pt>
                <c:pt idx="348">
                  <c:v>42.6</c:v>
                </c:pt>
                <c:pt idx="349">
                  <c:v>47.5</c:v>
                </c:pt>
                <c:pt idx="350">
                  <c:v>51.3</c:v>
                </c:pt>
                <c:pt idx="351">
                  <c:v>55.6</c:v>
                </c:pt>
                <c:pt idx="352">
                  <c:v>58</c:v>
                </c:pt>
                <c:pt idx="353">
                  <c:v>58.9</c:v>
                </c:pt>
                <c:pt idx="354">
                  <c:v>54.6</c:v>
                </c:pt>
                <c:pt idx="355">
                  <c:v>44</c:v>
                </c:pt>
                <c:pt idx="356">
                  <c:v>32.200000000000003</c:v>
                </c:pt>
                <c:pt idx="357">
                  <c:v>27.2</c:v>
                </c:pt>
                <c:pt idx="358">
                  <c:v>22.2</c:v>
                </c:pt>
                <c:pt idx="359">
                  <c:v>17.399999999999999</c:v>
                </c:pt>
                <c:pt idx="360">
                  <c:v>13.9</c:v>
                </c:pt>
                <c:pt idx="361">
                  <c:v>10.1</c:v>
                </c:pt>
                <c:pt idx="362">
                  <c:v>6.4</c:v>
                </c:pt>
                <c:pt idx="363">
                  <c:v>3.2</c:v>
                </c:pt>
                <c:pt idx="364">
                  <c:v>4</c:v>
                </c:pt>
                <c:pt idx="365">
                  <c:v>3.9</c:v>
                </c:pt>
                <c:pt idx="366">
                  <c:v>6.3</c:v>
                </c:pt>
                <c:pt idx="367">
                  <c:v>16.2</c:v>
                </c:pt>
                <c:pt idx="368">
                  <c:v>4.9000000000000004</c:v>
                </c:pt>
                <c:pt idx="369">
                  <c:v>14.6</c:v>
                </c:pt>
                <c:pt idx="370">
                  <c:v>40.200000000000003</c:v>
                </c:pt>
                <c:pt idx="371">
                  <c:v>68.7</c:v>
                </c:pt>
                <c:pt idx="372">
                  <c:v>45.1</c:v>
                </c:pt>
                <c:pt idx="373">
                  <c:v>61</c:v>
                </c:pt>
                <c:pt idx="374">
                  <c:v>73.7</c:v>
                </c:pt>
                <c:pt idx="375">
                  <c:v>107</c:v>
                </c:pt>
                <c:pt idx="376">
                  <c:v>95.6</c:v>
                </c:pt>
                <c:pt idx="377">
                  <c:v>84.5</c:v>
                </c:pt>
                <c:pt idx="378">
                  <c:v>63.8</c:v>
                </c:pt>
                <c:pt idx="379">
                  <c:v>52.4</c:v>
                </c:pt>
                <c:pt idx="380">
                  <c:v>36.1</c:v>
                </c:pt>
                <c:pt idx="381">
                  <c:v>29.9</c:v>
                </c:pt>
                <c:pt idx="382">
                  <c:v>24.5</c:v>
                </c:pt>
                <c:pt idx="383">
                  <c:v>19.899999999999999</c:v>
                </c:pt>
                <c:pt idx="384">
                  <c:v>16.7</c:v>
                </c:pt>
                <c:pt idx="385">
                  <c:v>14.6</c:v>
                </c:pt>
                <c:pt idx="386">
                  <c:v>12.4</c:v>
                </c:pt>
                <c:pt idx="387">
                  <c:v>10</c:v>
                </c:pt>
                <c:pt idx="388">
                  <c:v>11.2</c:v>
                </c:pt>
                <c:pt idx="389">
                  <c:v>11.2</c:v>
                </c:pt>
                <c:pt idx="390">
                  <c:v>9.6999999999999993</c:v>
                </c:pt>
                <c:pt idx="391">
                  <c:v>22.3</c:v>
                </c:pt>
                <c:pt idx="392">
                  <c:v>9.6</c:v>
                </c:pt>
                <c:pt idx="393">
                  <c:v>19.3</c:v>
                </c:pt>
                <c:pt idx="394">
                  <c:v>46.2</c:v>
                </c:pt>
                <c:pt idx="395">
                  <c:v>38.1</c:v>
                </c:pt>
                <c:pt idx="396">
                  <c:v>45.9</c:v>
                </c:pt>
                <c:pt idx="397">
                  <c:v>56.7</c:v>
                </c:pt>
                <c:pt idx="398">
                  <c:v>63.8</c:v>
                </c:pt>
                <c:pt idx="399">
                  <c:v>94.9</c:v>
                </c:pt>
                <c:pt idx="400">
                  <c:v>86.2</c:v>
                </c:pt>
                <c:pt idx="401">
                  <c:v>77</c:v>
                </c:pt>
                <c:pt idx="402">
                  <c:v>65.900000000000006</c:v>
                </c:pt>
                <c:pt idx="403">
                  <c:v>52.3</c:v>
                </c:pt>
                <c:pt idx="404">
                  <c:v>37.6</c:v>
                </c:pt>
                <c:pt idx="405">
                  <c:v>29.9</c:v>
                </c:pt>
                <c:pt idx="406">
                  <c:v>23.3</c:v>
                </c:pt>
                <c:pt idx="407">
                  <c:v>18.3</c:v>
                </c:pt>
                <c:pt idx="408">
                  <c:v>14.8</c:v>
                </c:pt>
                <c:pt idx="409">
                  <c:v>11.6</c:v>
                </c:pt>
                <c:pt idx="410">
                  <c:v>9.1</c:v>
                </c:pt>
                <c:pt idx="411">
                  <c:v>6.6</c:v>
                </c:pt>
                <c:pt idx="412">
                  <c:v>8.3000000000000007</c:v>
                </c:pt>
                <c:pt idx="413">
                  <c:v>9</c:v>
                </c:pt>
                <c:pt idx="414">
                  <c:v>10.199999999999999</c:v>
                </c:pt>
                <c:pt idx="415">
                  <c:v>20.2</c:v>
                </c:pt>
                <c:pt idx="416">
                  <c:v>8.5</c:v>
                </c:pt>
                <c:pt idx="417">
                  <c:v>20.100000000000001</c:v>
                </c:pt>
                <c:pt idx="418">
                  <c:v>31.2</c:v>
                </c:pt>
                <c:pt idx="419">
                  <c:v>65.599999999999994</c:v>
                </c:pt>
                <c:pt idx="420">
                  <c:v>63</c:v>
                </c:pt>
                <c:pt idx="421">
                  <c:v>63</c:v>
                </c:pt>
                <c:pt idx="422">
                  <c:v>64.8</c:v>
                </c:pt>
                <c:pt idx="423">
                  <c:v>69</c:v>
                </c:pt>
                <c:pt idx="424">
                  <c:v>69.099999999999994</c:v>
                </c:pt>
                <c:pt idx="425">
                  <c:v>56</c:v>
                </c:pt>
                <c:pt idx="426">
                  <c:v>50.8</c:v>
                </c:pt>
                <c:pt idx="427">
                  <c:v>45</c:v>
                </c:pt>
                <c:pt idx="428">
                  <c:v>34.200000000000003</c:v>
                </c:pt>
                <c:pt idx="429">
                  <c:v>29.7</c:v>
                </c:pt>
                <c:pt idx="430">
                  <c:v>25.8</c:v>
                </c:pt>
                <c:pt idx="431">
                  <c:v>21.8</c:v>
                </c:pt>
                <c:pt idx="432">
                  <c:v>18.5</c:v>
                </c:pt>
                <c:pt idx="433">
                  <c:v>14.7</c:v>
                </c:pt>
                <c:pt idx="434">
                  <c:v>11.1</c:v>
                </c:pt>
                <c:pt idx="435">
                  <c:v>7.9</c:v>
                </c:pt>
                <c:pt idx="436">
                  <c:v>8.5</c:v>
                </c:pt>
                <c:pt idx="437">
                  <c:v>8.3000000000000007</c:v>
                </c:pt>
                <c:pt idx="438">
                  <c:v>9.9</c:v>
                </c:pt>
                <c:pt idx="439">
                  <c:v>18.5</c:v>
                </c:pt>
                <c:pt idx="440">
                  <c:v>7.9</c:v>
                </c:pt>
                <c:pt idx="441">
                  <c:v>19.600000000000001</c:v>
                </c:pt>
                <c:pt idx="442">
                  <c:v>32.1</c:v>
                </c:pt>
                <c:pt idx="443">
                  <c:v>39.5</c:v>
                </c:pt>
                <c:pt idx="444">
                  <c:v>43.5</c:v>
                </c:pt>
                <c:pt idx="445">
                  <c:v>53</c:v>
                </c:pt>
                <c:pt idx="446">
                  <c:v>58.1</c:v>
                </c:pt>
                <c:pt idx="447">
                  <c:v>88.8</c:v>
                </c:pt>
                <c:pt idx="448">
                  <c:v>81</c:v>
                </c:pt>
                <c:pt idx="449">
                  <c:v>73.599999999999994</c:v>
                </c:pt>
                <c:pt idx="450">
                  <c:v>60.6</c:v>
                </c:pt>
                <c:pt idx="451">
                  <c:v>51</c:v>
                </c:pt>
                <c:pt idx="452">
                  <c:v>37.700000000000003</c:v>
                </c:pt>
                <c:pt idx="453">
                  <c:v>31.2</c:v>
                </c:pt>
                <c:pt idx="454">
                  <c:v>25.3</c:v>
                </c:pt>
                <c:pt idx="455">
                  <c:v>20.399999999999999</c:v>
                </c:pt>
                <c:pt idx="456">
                  <c:v>16.5</c:v>
                </c:pt>
                <c:pt idx="457">
                  <c:v>13.4</c:v>
                </c:pt>
                <c:pt idx="458">
                  <c:v>10.1</c:v>
                </c:pt>
                <c:pt idx="459">
                  <c:v>6.9</c:v>
                </c:pt>
                <c:pt idx="460">
                  <c:v>7.9</c:v>
                </c:pt>
                <c:pt idx="461">
                  <c:v>8.8000000000000007</c:v>
                </c:pt>
                <c:pt idx="462">
                  <c:v>13</c:v>
                </c:pt>
                <c:pt idx="463">
                  <c:v>21.9</c:v>
                </c:pt>
                <c:pt idx="464">
                  <c:v>10.7</c:v>
                </c:pt>
                <c:pt idx="465">
                  <c:v>23</c:v>
                </c:pt>
                <c:pt idx="466">
                  <c:v>33.6</c:v>
                </c:pt>
                <c:pt idx="467">
                  <c:v>40.6</c:v>
                </c:pt>
                <c:pt idx="468">
                  <c:v>44.5</c:v>
                </c:pt>
                <c:pt idx="469">
                  <c:v>52.2</c:v>
                </c:pt>
                <c:pt idx="470">
                  <c:v>58.8</c:v>
                </c:pt>
                <c:pt idx="471">
                  <c:v>89.7</c:v>
                </c:pt>
                <c:pt idx="472">
                  <c:v>82.9</c:v>
                </c:pt>
                <c:pt idx="473">
                  <c:v>76.3</c:v>
                </c:pt>
                <c:pt idx="474">
                  <c:v>66.8</c:v>
                </c:pt>
                <c:pt idx="475">
                  <c:v>53.8</c:v>
                </c:pt>
                <c:pt idx="476">
                  <c:v>39.299999999999997</c:v>
                </c:pt>
                <c:pt idx="477">
                  <c:v>31.9</c:v>
                </c:pt>
                <c:pt idx="478">
                  <c:v>25.4</c:v>
                </c:pt>
                <c:pt idx="479">
                  <c:v>20.6</c:v>
                </c:pt>
                <c:pt idx="480">
                  <c:v>16.600000000000001</c:v>
                </c:pt>
                <c:pt idx="481">
                  <c:v>13.7</c:v>
                </c:pt>
                <c:pt idx="482">
                  <c:v>11</c:v>
                </c:pt>
                <c:pt idx="483">
                  <c:v>8.9</c:v>
                </c:pt>
                <c:pt idx="484">
                  <c:v>9.6999999999999993</c:v>
                </c:pt>
                <c:pt idx="485">
                  <c:v>9.3000000000000007</c:v>
                </c:pt>
                <c:pt idx="486">
                  <c:v>11.5</c:v>
                </c:pt>
                <c:pt idx="487">
                  <c:v>16.5</c:v>
                </c:pt>
                <c:pt idx="488">
                  <c:v>29.7</c:v>
                </c:pt>
                <c:pt idx="489">
                  <c:v>40.200000000000003</c:v>
                </c:pt>
                <c:pt idx="490">
                  <c:v>44.7</c:v>
                </c:pt>
                <c:pt idx="491">
                  <c:v>48.2</c:v>
                </c:pt>
                <c:pt idx="492">
                  <c:v>51</c:v>
                </c:pt>
                <c:pt idx="493">
                  <c:v>57.9</c:v>
                </c:pt>
                <c:pt idx="494">
                  <c:v>61.9</c:v>
                </c:pt>
                <c:pt idx="495">
                  <c:v>66.599999999999994</c:v>
                </c:pt>
                <c:pt idx="496">
                  <c:v>65.599999999999994</c:v>
                </c:pt>
                <c:pt idx="497">
                  <c:v>63.6</c:v>
                </c:pt>
                <c:pt idx="498">
                  <c:v>56.4</c:v>
                </c:pt>
                <c:pt idx="499">
                  <c:v>46.4</c:v>
                </c:pt>
                <c:pt idx="500">
                  <c:v>34.799999999999997</c:v>
                </c:pt>
                <c:pt idx="501">
                  <c:v>30.3</c:v>
                </c:pt>
                <c:pt idx="502">
                  <c:v>25.5</c:v>
                </c:pt>
                <c:pt idx="503">
                  <c:v>21.2</c:v>
                </c:pt>
                <c:pt idx="504">
                  <c:v>18.2</c:v>
                </c:pt>
                <c:pt idx="505">
                  <c:v>14.9</c:v>
                </c:pt>
                <c:pt idx="506">
                  <c:v>12</c:v>
                </c:pt>
                <c:pt idx="507">
                  <c:v>9.1</c:v>
                </c:pt>
                <c:pt idx="508">
                  <c:v>10.199999999999999</c:v>
                </c:pt>
                <c:pt idx="509">
                  <c:v>10.4</c:v>
                </c:pt>
                <c:pt idx="510">
                  <c:v>13</c:v>
                </c:pt>
                <c:pt idx="511">
                  <c:v>22.9</c:v>
                </c:pt>
                <c:pt idx="512">
                  <c:v>32.799999999999997</c:v>
                </c:pt>
                <c:pt idx="513">
                  <c:v>41.5</c:v>
                </c:pt>
                <c:pt idx="514">
                  <c:v>46.3</c:v>
                </c:pt>
                <c:pt idx="515">
                  <c:v>48.3</c:v>
                </c:pt>
                <c:pt idx="516">
                  <c:v>50.1</c:v>
                </c:pt>
                <c:pt idx="517">
                  <c:v>54.5</c:v>
                </c:pt>
                <c:pt idx="518">
                  <c:v>58.1</c:v>
                </c:pt>
                <c:pt idx="519">
                  <c:v>61.6</c:v>
                </c:pt>
                <c:pt idx="520">
                  <c:v>62.4</c:v>
                </c:pt>
                <c:pt idx="521">
                  <c:v>62</c:v>
                </c:pt>
                <c:pt idx="522">
                  <c:v>53.7</c:v>
                </c:pt>
                <c:pt idx="523">
                  <c:v>46.3</c:v>
                </c:pt>
                <c:pt idx="524">
                  <c:v>34.5</c:v>
                </c:pt>
                <c:pt idx="525">
                  <c:v>30.1</c:v>
                </c:pt>
                <c:pt idx="526">
                  <c:v>25.7</c:v>
                </c:pt>
                <c:pt idx="527">
                  <c:v>22.7</c:v>
                </c:pt>
                <c:pt idx="528">
                  <c:v>19.7</c:v>
                </c:pt>
                <c:pt idx="529">
                  <c:v>16.3</c:v>
                </c:pt>
                <c:pt idx="530">
                  <c:v>13</c:v>
                </c:pt>
                <c:pt idx="531">
                  <c:v>10.1</c:v>
                </c:pt>
                <c:pt idx="532">
                  <c:v>10.9</c:v>
                </c:pt>
                <c:pt idx="533">
                  <c:v>10.8</c:v>
                </c:pt>
                <c:pt idx="534">
                  <c:v>13</c:v>
                </c:pt>
                <c:pt idx="535">
                  <c:v>18.100000000000001</c:v>
                </c:pt>
                <c:pt idx="536">
                  <c:v>9.4</c:v>
                </c:pt>
                <c:pt idx="537">
                  <c:v>23.3</c:v>
                </c:pt>
                <c:pt idx="538">
                  <c:v>35.9</c:v>
                </c:pt>
                <c:pt idx="539">
                  <c:v>43.2</c:v>
                </c:pt>
                <c:pt idx="540">
                  <c:v>45.7</c:v>
                </c:pt>
                <c:pt idx="541">
                  <c:v>52.2</c:v>
                </c:pt>
                <c:pt idx="542">
                  <c:v>58.7</c:v>
                </c:pt>
                <c:pt idx="543">
                  <c:v>89.3</c:v>
                </c:pt>
                <c:pt idx="544">
                  <c:v>78.599999999999994</c:v>
                </c:pt>
                <c:pt idx="545">
                  <c:v>70</c:v>
                </c:pt>
                <c:pt idx="546">
                  <c:v>57.6</c:v>
                </c:pt>
                <c:pt idx="547">
                  <c:v>51.2</c:v>
                </c:pt>
                <c:pt idx="548">
                  <c:v>39.4</c:v>
                </c:pt>
                <c:pt idx="549">
                  <c:v>30.7</c:v>
                </c:pt>
                <c:pt idx="550">
                  <c:v>24.9</c:v>
                </c:pt>
                <c:pt idx="551">
                  <c:v>21.5</c:v>
                </c:pt>
                <c:pt idx="552">
                  <c:v>18.2</c:v>
                </c:pt>
                <c:pt idx="553">
                  <c:v>15.3</c:v>
                </c:pt>
                <c:pt idx="554">
                  <c:v>12.9</c:v>
                </c:pt>
                <c:pt idx="555">
                  <c:v>10.5</c:v>
                </c:pt>
                <c:pt idx="556">
                  <c:v>11.9</c:v>
                </c:pt>
                <c:pt idx="557">
                  <c:v>12.4</c:v>
                </c:pt>
                <c:pt idx="558">
                  <c:v>12.1</c:v>
                </c:pt>
                <c:pt idx="559">
                  <c:v>21.6</c:v>
                </c:pt>
                <c:pt idx="560">
                  <c:v>9.4</c:v>
                </c:pt>
                <c:pt idx="561">
                  <c:v>20.3</c:v>
                </c:pt>
                <c:pt idx="562">
                  <c:v>31.4</c:v>
                </c:pt>
                <c:pt idx="563">
                  <c:v>41.8</c:v>
                </c:pt>
                <c:pt idx="564">
                  <c:v>49.6</c:v>
                </c:pt>
                <c:pt idx="565">
                  <c:v>60</c:v>
                </c:pt>
                <c:pt idx="566">
                  <c:v>49.4</c:v>
                </c:pt>
                <c:pt idx="567">
                  <c:v>84.5</c:v>
                </c:pt>
                <c:pt idx="568">
                  <c:v>73.400000000000006</c:v>
                </c:pt>
                <c:pt idx="569">
                  <c:v>63.5</c:v>
                </c:pt>
                <c:pt idx="570">
                  <c:v>45.4</c:v>
                </c:pt>
                <c:pt idx="571">
                  <c:v>38.1</c:v>
                </c:pt>
                <c:pt idx="572">
                  <c:v>27.6</c:v>
                </c:pt>
                <c:pt idx="573">
                  <c:v>24.1</c:v>
                </c:pt>
                <c:pt idx="574">
                  <c:v>19.5</c:v>
                </c:pt>
                <c:pt idx="575">
                  <c:v>17.2</c:v>
                </c:pt>
                <c:pt idx="576">
                  <c:v>14.3</c:v>
                </c:pt>
                <c:pt idx="577">
                  <c:v>12.4</c:v>
                </c:pt>
                <c:pt idx="578">
                  <c:v>9.9</c:v>
                </c:pt>
                <c:pt idx="579">
                  <c:v>7.5</c:v>
                </c:pt>
                <c:pt idx="580">
                  <c:v>8.9</c:v>
                </c:pt>
                <c:pt idx="581">
                  <c:v>9.4</c:v>
                </c:pt>
                <c:pt idx="582">
                  <c:v>12.8</c:v>
                </c:pt>
                <c:pt idx="583">
                  <c:v>17.2</c:v>
                </c:pt>
                <c:pt idx="584">
                  <c:v>7.5</c:v>
                </c:pt>
                <c:pt idx="585">
                  <c:v>19.7</c:v>
                </c:pt>
                <c:pt idx="586">
                  <c:v>32.5</c:v>
                </c:pt>
                <c:pt idx="587">
                  <c:v>69.900000000000006</c:v>
                </c:pt>
                <c:pt idx="588">
                  <c:v>70.900000000000006</c:v>
                </c:pt>
                <c:pt idx="589">
                  <c:v>73.599999999999994</c:v>
                </c:pt>
                <c:pt idx="590">
                  <c:v>75.400000000000006</c:v>
                </c:pt>
                <c:pt idx="591">
                  <c:v>70.3</c:v>
                </c:pt>
                <c:pt idx="592">
                  <c:v>64.2</c:v>
                </c:pt>
                <c:pt idx="593">
                  <c:v>62.9</c:v>
                </c:pt>
                <c:pt idx="594">
                  <c:v>49.9</c:v>
                </c:pt>
                <c:pt idx="595">
                  <c:v>36.799999999999997</c:v>
                </c:pt>
                <c:pt idx="596">
                  <c:v>26.3</c:v>
                </c:pt>
                <c:pt idx="597">
                  <c:v>22.4</c:v>
                </c:pt>
                <c:pt idx="598">
                  <c:v>18.899999999999999</c:v>
                </c:pt>
                <c:pt idx="599">
                  <c:v>15.5</c:v>
                </c:pt>
                <c:pt idx="600">
                  <c:v>12.9</c:v>
                </c:pt>
                <c:pt idx="601">
                  <c:v>10.199999999999999</c:v>
                </c:pt>
                <c:pt idx="602">
                  <c:v>7.5</c:v>
                </c:pt>
                <c:pt idx="603">
                  <c:v>4.8</c:v>
                </c:pt>
                <c:pt idx="604">
                  <c:v>5.9</c:v>
                </c:pt>
                <c:pt idx="605">
                  <c:v>6.2</c:v>
                </c:pt>
                <c:pt idx="606">
                  <c:v>10</c:v>
                </c:pt>
                <c:pt idx="607">
                  <c:v>15.6</c:v>
                </c:pt>
                <c:pt idx="608">
                  <c:v>8.5</c:v>
                </c:pt>
                <c:pt idx="609">
                  <c:v>18.399999999999999</c:v>
                </c:pt>
                <c:pt idx="610">
                  <c:v>30.2</c:v>
                </c:pt>
                <c:pt idx="611">
                  <c:v>38.200000000000003</c:v>
                </c:pt>
                <c:pt idx="612">
                  <c:v>42</c:v>
                </c:pt>
                <c:pt idx="613">
                  <c:v>50.6</c:v>
                </c:pt>
                <c:pt idx="614">
                  <c:v>58</c:v>
                </c:pt>
                <c:pt idx="615">
                  <c:v>89.4</c:v>
                </c:pt>
                <c:pt idx="616">
                  <c:v>80.8</c:v>
                </c:pt>
                <c:pt idx="617">
                  <c:v>62.9</c:v>
                </c:pt>
                <c:pt idx="618">
                  <c:v>60.4</c:v>
                </c:pt>
                <c:pt idx="619">
                  <c:v>50.4</c:v>
                </c:pt>
                <c:pt idx="620">
                  <c:v>41</c:v>
                </c:pt>
                <c:pt idx="621">
                  <c:v>36.9</c:v>
                </c:pt>
                <c:pt idx="622">
                  <c:v>30.8</c:v>
                </c:pt>
                <c:pt idx="623">
                  <c:v>25.5</c:v>
                </c:pt>
                <c:pt idx="624">
                  <c:v>20.100000000000001</c:v>
                </c:pt>
                <c:pt idx="625">
                  <c:v>16.3</c:v>
                </c:pt>
                <c:pt idx="626">
                  <c:v>13.5</c:v>
                </c:pt>
                <c:pt idx="627">
                  <c:v>10.8</c:v>
                </c:pt>
                <c:pt idx="628">
                  <c:v>11.1</c:v>
                </c:pt>
                <c:pt idx="629">
                  <c:v>10.6</c:v>
                </c:pt>
                <c:pt idx="630">
                  <c:v>13.8</c:v>
                </c:pt>
                <c:pt idx="631">
                  <c:v>21.5</c:v>
                </c:pt>
                <c:pt idx="632">
                  <c:v>9.8000000000000007</c:v>
                </c:pt>
                <c:pt idx="633">
                  <c:v>21.3</c:v>
                </c:pt>
                <c:pt idx="634">
                  <c:v>33.299999999999997</c:v>
                </c:pt>
                <c:pt idx="635">
                  <c:v>41.4</c:v>
                </c:pt>
                <c:pt idx="636">
                  <c:v>43.9</c:v>
                </c:pt>
                <c:pt idx="637">
                  <c:v>51.5</c:v>
                </c:pt>
                <c:pt idx="638">
                  <c:v>58.1</c:v>
                </c:pt>
                <c:pt idx="639">
                  <c:v>83.3</c:v>
                </c:pt>
                <c:pt idx="640">
                  <c:v>70.400000000000006</c:v>
                </c:pt>
                <c:pt idx="641">
                  <c:v>65.8</c:v>
                </c:pt>
                <c:pt idx="642">
                  <c:v>60.7</c:v>
                </c:pt>
                <c:pt idx="643">
                  <c:v>47.7</c:v>
                </c:pt>
                <c:pt idx="644">
                  <c:v>32.700000000000003</c:v>
                </c:pt>
                <c:pt idx="645">
                  <c:v>28.2</c:v>
                </c:pt>
                <c:pt idx="646">
                  <c:v>24.6</c:v>
                </c:pt>
                <c:pt idx="647">
                  <c:v>20.8</c:v>
                </c:pt>
                <c:pt idx="648">
                  <c:v>17.600000000000001</c:v>
                </c:pt>
                <c:pt idx="649">
                  <c:v>14.7</c:v>
                </c:pt>
                <c:pt idx="650">
                  <c:v>11.9</c:v>
                </c:pt>
                <c:pt idx="651">
                  <c:v>8.9</c:v>
                </c:pt>
                <c:pt idx="652">
                  <c:v>9.4</c:v>
                </c:pt>
                <c:pt idx="653">
                  <c:v>9.4</c:v>
                </c:pt>
                <c:pt idx="654">
                  <c:v>11.2</c:v>
                </c:pt>
                <c:pt idx="655">
                  <c:v>20.100000000000001</c:v>
                </c:pt>
                <c:pt idx="656">
                  <c:v>28.9</c:v>
                </c:pt>
                <c:pt idx="657">
                  <c:v>35.9</c:v>
                </c:pt>
                <c:pt idx="658">
                  <c:v>41</c:v>
                </c:pt>
                <c:pt idx="659">
                  <c:v>46.2</c:v>
                </c:pt>
                <c:pt idx="660">
                  <c:v>50.4</c:v>
                </c:pt>
                <c:pt idx="661">
                  <c:v>56.6</c:v>
                </c:pt>
                <c:pt idx="662">
                  <c:v>62.5</c:v>
                </c:pt>
                <c:pt idx="663">
                  <c:v>68.2</c:v>
                </c:pt>
                <c:pt idx="664">
                  <c:v>58.3</c:v>
                </c:pt>
                <c:pt idx="665">
                  <c:v>55.8</c:v>
                </c:pt>
                <c:pt idx="666">
                  <c:v>48.2</c:v>
                </c:pt>
                <c:pt idx="667">
                  <c:v>43.2</c:v>
                </c:pt>
                <c:pt idx="668">
                  <c:v>32.6</c:v>
                </c:pt>
                <c:pt idx="669">
                  <c:v>24.8</c:v>
                </c:pt>
                <c:pt idx="670">
                  <c:v>19.899999999999999</c:v>
                </c:pt>
                <c:pt idx="671">
                  <c:v>17.2</c:v>
                </c:pt>
              </c:numCache>
            </c:numRef>
          </c:val>
          <c:smooth val="0"/>
          <c:extLst>
            <c:ext xmlns:c16="http://schemas.microsoft.com/office/drawing/2014/chart" uri="{C3380CC4-5D6E-409C-BE32-E72D297353CC}">
              <c16:uniqueId val="{0000000C-88C4-4323-8946-CD98E89E5332}"/>
            </c:ext>
          </c:extLst>
        </c:ser>
        <c:ser>
          <c:idx val="11"/>
          <c:order val="11"/>
          <c:tx>
            <c:strRef>
              <c:f>Errachidia!$M$1</c:f>
              <c:strCache>
                <c:ptCount val="1"/>
                <c:pt idx="0">
                  <c:v>With TB Treatement</c:v>
                </c:pt>
              </c:strCache>
            </c:strRef>
          </c:tx>
          <c:spPr>
            <a:ln w="0" cap="rnd">
              <a:solidFill>
                <a:schemeClr val="tx2">
                  <a:lumMod val="75000"/>
                </a:schemeClr>
              </a:solidFill>
              <a:round/>
              <a:tailEnd w="sm" len="sm"/>
            </a:ln>
            <a:effectLst/>
          </c:spPr>
          <c:marker>
            <c:symbol val="none"/>
          </c:marker>
          <c:cat>
            <c:strRef>
              <c:f>Errachidia!$A$2:$A$673</c:f>
              <c:strCache>
                <c:ptCount val="672"/>
                <c:pt idx="0">
                  <c:v>745: J. 01-01h</c:v>
                </c:pt>
                <c:pt idx="1">
                  <c:v>746: J. 01-02h</c:v>
                </c:pt>
                <c:pt idx="2">
                  <c:v>747: J. 01-03h</c:v>
                </c:pt>
                <c:pt idx="3">
                  <c:v>748: J. 01-04h</c:v>
                </c:pt>
                <c:pt idx="4">
                  <c:v>749: J. 01-05h</c:v>
                </c:pt>
                <c:pt idx="5">
                  <c:v>750: J. 01-06h</c:v>
                </c:pt>
                <c:pt idx="6">
                  <c:v>751: J. 01-07h</c:v>
                </c:pt>
                <c:pt idx="7">
                  <c:v>752: J. 01-08h</c:v>
                </c:pt>
                <c:pt idx="8">
                  <c:v>753: J. 01-09h</c:v>
                </c:pt>
                <c:pt idx="9">
                  <c:v>754: J. 01-10h</c:v>
                </c:pt>
                <c:pt idx="10">
                  <c:v>755: J. 01-11h</c:v>
                </c:pt>
                <c:pt idx="11">
                  <c:v>756: J. 01-12h</c:v>
                </c:pt>
                <c:pt idx="12">
                  <c:v>757: J. 01-13h</c:v>
                </c:pt>
                <c:pt idx="13">
                  <c:v>758: J. 01-14h</c:v>
                </c:pt>
                <c:pt idx="14">
                  <c:v>759: J. 01-15h</c:v>
                </c:pt>
                <c:pt idx="15">
                  <c:v>760: J. 01-16h</c:v>
                </c:pt>
                <c:pt idx="16">
                  <c:v>761: J. 01-17h</c:v>
                </c:pt>
                <c:pt idx="17">
                  <c:v>762: J. 01-18h</c:v>
                </c:pt>
                <c:pt idx="18">
                  <c:v>763: J. 01-19h</c:v>
                </c:pt>
                <c:pt idx="19">
                  <c:v>764: J. 01-20h</c:v>
                </c:pt>
                <c:pt idx="20">
                  <c:v>765: J. 01-21h</c:v>
                </c:pt>
                <c:pt idx="21">
                  <c:v>766: J. 01-22h</c:v>
                </c:pt>
                <c:pt idx="22">
                  <c:v>767: J. 01-23h</c:v>
                </c:pt>
                <c:pt idx="23">
                  <c:v>768: J. 01-24h</c:v>
                </c:pt>
                <c:pt idx="24">
                  <c:v>769: V. 02-01h</c:v>
                </c:pt>
                <c:pt idx="25">
                  <c:v>770: V. 02-02h</c:v>
                </c:pt>
                <c:pt idx="26">
                  <c:v>771: V. 02-03h</c:v>
                </c:pt>
                <c:pt idx="27">
                  <c:v>772: V. 02-04h</c:v>
                </c:pt>
                <c:pt idx="28">
                  <c:v>773: V. 02-05h</c:v>
                </c:pt>
                <c:pt idx="29">
                  <c:v>774: V. 02-06h</c:v>
                </c:pt>
                <c:pt idx="30">
                  <c:v>775: V. 02-07h</c:v>
                </c:pt>
                <c:pt idx="31">
                  <c:v>776: V. 02-08h</c:v>
                </c:pt>
                <c:pt idx="32">
                  <c:v>777: V. 02-09h</c:v>
                </c:pt>
                <c:pt idx="33">
                  <c:v>778: V. 02-10h</c:v>
                </c:pt>
                <c:pt idx="34">
                  <c:v>779: V. 02-11h</c:v>
                </c:pt>
                <c:pt idx="35">
                  <c:v>780: V. 02-12h</c:v>
                </c:pt>
                <c:pt idx="36">
                  <c:v>781: V. 02-13h</c:v>
                </c:pt>
                <c:pt idx="37">
                  <c:v>782: V. 02-14h</c:v>
                </c:pt>
                <c:pt idx="38">
                  <c:v>783: V. 02-15h</c:v>
                </c:pt>
                <c:pt idx="39">
                  <c:v>784: V. 02-16h</c:v>
                </c:pt>
                <c:pt idx="40">
                  <c:v>785: V. 02-17h</c:v>
                </c:pt>
                <c:pt idx="41">
                  <c:v>786: V. 02-18h</c:v>
                </c:pt>
                <c:pt idx="42">
                  <c:v>787: V. 02-19h</c:v>
                </c:pt>
                <c:pt idx="43">
                  <c:v>788: V. 02-20h</c:v>
                </c:pt>
                <c:pt idx="44">
                  <c:v>789: V. 02-21h</c:v>
                </c:pt>
                <c:pt idx="45">
                  <c:v>790: V. 02-22h</c:v>
                </c:pt>
                <c:pt idx="46">
                  <c:v>791: V. 02-23h</c:v>
                </c:pt>
                <c:pt idx="47">
                  <c:v>792: V. 02-24h</c:v>
                </c:pt>
                <c:pt idx="48">
                  <c:v>793: S. 03-01h</c:v>
                </c:pt>
                <c:pt idx="49">
                  <c:v>794: S. 03-02h</c:v>
                </c:pt>
                <c:pt idx="50">
                  <c:v>795: S. 03-03h</c:v>
                </c:pt>
                <c:pt idx="51">
                  <c:v>796: S. 03-04h</c:v>
                </c:pt>
                <c:pt idx="52">
                  <c:v>797: S. 03-05h</c:v>
                </c:pt>
                <c:pt idx="53">
                  <c:v>798: S. 03-06h</c:v>
                </c:pt>
                <c:pt idx="54">
                  <c:v>799: S. 03-07h</c:v>
                </c:pt>
                <c:pt idx="55">
                  <c:v>800: S. 03-08h</c:v>
                </c:pt>
                <c:pt idx="56">
                  <c:v>801: S. 03-09h</c:v>
                </c:pt>
                <c:pt idx="57">
                  <c:v>802: S. 03-10h</c:v>
                </c:pt>
                <c:pt idx="58">
                  <c:v>803: S. 03-11h</c:v>
                </c:pt>
                <c:pt idx="59">
                  <c:v>804: S. 03-12h</c:v>
                </c:pt>
                <c:pt idx="60">
                  <c:v>805: S. 03-13h</c:v>
                </c:pt>
                <c:pt idx="61">
                  <c:v>806: S. 03-14h</c:v>
                </c:pt>
                <c:pt idx="62">
                  <c:v>807: S. 03-15h</c:v>
                </c:pt>
                <c:pt idx="63">
                  <c:v>808: S. 03-16h</c:v>
                </c:pt>
                <c:pt idx="64">
                  <c:v>809: S. 03-17h</c:v>
                </c:pt>
                <c:pt idx="65">
                  <c:v>810: S. 03-18h</c:v>
                </c:pt>
                <c:pt idx="66">
                  <c:v>811: S. 03-19h</c:v>
                </c:pt>
                <c:pt idx="67">
                  <c:v>812: S. 03-20h</c:v>
                </c:pt>
                <c:pt idx="68">
                  <c:v>813: S. 03-21h</c:v>
                </c:pt>
                <c:pt idx="69">
                  <c:v>814: S. 03-22h</c:v>
                </c:pt>
                <c:pt idx="70">
                  <c:v>815: S. 03-23h</c:v>
                </c:pt>
                <c:pt idx="71">
                  <c:v>816: S. 03-24h</c:v>
                </c:pt>
                <c:pt idx="72">
                  <c:v>817: D. 04-01h</c:v>
                </c:pt>
                <c:pt idx="73">
                  <c:v>818: D. 04-02h</c:v>
                </c:pt>
                <c:pt idx="74">
                  <c:v>819: D. 04-03h</c:v>
                </c:pt>
                <c:pt idx="75">
                  <c:v>820: D. 04-04h</c:v>
                </c:pt>
                <c:pt idx="76">
                  <c:v>821: D. 04-05h</c:v>
                </c:pt>
                <c:pt idx="77">
                  <c:v>822: D. 04-06h</c:v>
                </c:pt>
                <c:pt idx="78">
                  <c:v>823: D. 04-07h</c:v>
                </c:pt>
                <c:pt idx="79">
                  <c:v>824: D. 04-08h</c:v>
                </c:pt>
                <c:pt idx="80">
                  <c:v>825: D. 04-09h</c:v>
                </c:pt>
                <c:pt idx="81">
                  <c:v>826: D. 04-10h</c:v>
                </c:pt>
                <c:pt idx="82">
                  <c:v>827: D. 04-11h</c:v>
                </c:pt>
                <c:pt idx="83">
                  <c:v>828: D. 04-12h</c:v>
                </c:pt>
                <c:pt idx="84">
                  <c:v>829: D. 04-13h</c:v>
                </c:pt>
                <c:pt idx="85">
                  <c:v>830: D. 04-14h</c:v>
                </c:pt>
                <c:pt idx="86">
                  <c:v>831: D. 04-15h</c:v>
                </c:pt>
                <c:pt idx="87">
                  <c:v>832: D. 04-16h</c:v>
                </c:pt>
                <c:pt idx="88">
                  <c:v>833: D. 04-17h</c:v>
                </c:pt>
                <c:pt idx="89">
                  <c:v>834: D. 04-18h</c:v>
                </c:pt>
                <c:pt idx="90">
                  <c:v>835: D. 04-19h</c:v>
                </c:pt>
                <c:pt idx="91">
                  <c:v>836: D. 04-20h</c:v>
                </c:pt>
                <c:pt idx="92">
                  <c:v>837: D. 04-21h</c:v>
                </c:pt>
                <c:pt idx="93">
                  <c:v>838: D. 04-22h</c:v>
                </c:pt>
                <c:pt idx="94">
                  <c:v>839: D. 04-23h</c:v>
                </c:pt>
                <c:pt idx="95">
                  <c:v>840: D. 04-24h</c:v>
                </c:pt>
                <c:pt idx="96">
                  <c:v>841: L. 05-01h</c:v>
                </c:pt>
                <c:pt idx="97">
                  <c:v>842: L. 05-02h</c:v>
                </c:pt>
                <c:pt idx="98">
                  <c:v>843: L. 05-03h</c:v>
                </c:pt>
                <c:pt idx="99">
                  <c:v>844: L. 05-04h</c:v>
                </c:pt>
                <c:pt idx="100">
                  <c:v>845: L. 05-05h</c:v>
                </c:pt>
                <c:pt idx="101">
                  <c:v>846: L. 05-06h</c:v>
                </c:pt>
                <c:pt idx="102">
                  <c:v>847: L. 05-07h</c:v>
                </c:pt>
                <c:pt idx="103">
                  <c:v>848: L. 05-08h</c:v>
                </c:pt>
                <c:pt idx="104">
                  <c:v>849: L. 05-09h</c:v>
                </c:pt>
                <c:pt idx="105">
                  <c:v>850: L. 05-10h</c:v>
                </c:pt>
                <c:pt idx="106">
                  <c:v>851: L. 05-11h</c:v>
                </c:pt>
                <c:pt idx="107">
                  <c:v>852: L. 05-12h</c:v>
                </c:pt>
                <c:pt idx="108">
                  <c:v>853: L. 05-13h</c:v>
                </c:pt>
                <c:pt idx="109">
                  <c:v>854: L. 05-14h</c:v>
                </c:pt>
                <c:pt idx="110">
                  <c:v>855: L. 05-15h</c:v>
                </c:pt>
                <c:pt idx="111">
                  <c:v>856: L. 05-16h</c:v>
                </c:pt>
                <c:pt idx="112">
                  <c:v>857: L. 05-17h</c:v>
                </c:pt>
                <c:pt idx="113">
                  <c:v>858: L. 05-18h</c:v>
                </c:pt>
                <c:pt idx="114">
                  <c:v>859: L. 05-19h</c:v>
                </c:pt>
                <c:pt idx="115">
                  <c:v>860: L. 05-20h</c:v>
                </c:pt>
                <c:pt idx="116">
                  <c:v>861: L. 05-21h</c:v>
                </c:pt>
                <c:pt idx="117">
                  <c:v>862: L. 05-22h</c:v>
                </c:pt>
                <c:pt idx="118">
                  <c:v>863: L. 05-23h</c:v>
                </c:pt>
                <c:pt idx="119">
                  <c:v>864: L. 05-24h</c:v>
                </c:pt>
                <c:pt idx="120">
                  <c:v>865: M. 06-01h</c:v>
                </c:pt>
                <c:pt idx="121">
                  <c:v>866: M. 06-02h</c:v>
                </c:pt>
                <c:pt idx="122">
                  <c:v>867: M. 06-03h</c:v>
                </c:pt>
                <c:pt idx="123">
                  <c:v>868: M. 06-04h</c:v>
                </c:pt>
                <c:pt idx="124">
                  <c:v>869: M. 06-05h</c:v>
                </c:pt>
                <c:pt idx="125">
                  <c:v>870: M. 06-06h</c:v>
                </c:pt>
                <c:pt idx="126">
                  <c:v>871: M. 06-07h</c:v>
                </c:pt>
                <c:pt idx="127">
                  <c:v>872: M. 06-08h</c:v>
                </c:pt>
                <c:pt idx="128">
                  <c:v>873: M. 06-09h</c:v>
                </c:pt>
                <c:pt idx="129">
                  <c:v>874: M. 06-10h</c:v>
                </c:pt>
                <c:pt idx="130">
                  <c:v>875: M. 06-11h</c:v>
                </c:pt>
                <c:pt idx="131">
                  <c:v>876: M. 06-12h</c:v>
                </c:pt>
                <c:pt idx="132">
                  <c:v>877: M. 06-13h</c:v>
                </c:pt>
                <c:pt idx="133">
                  <c:v>878: M. 06-14h</c:v>
                </c:pt>
                <c:pt idx="134">
                  <c:v>879: M. 06-15h</c:v>
                </c:pt>
                <c:pt idx="135">
                  <c:v>880: M. 06-16h</c:v>
                </c:pt>
                <c:pt idx="136">
                  <c:v>881: M. 06-17h</c:v>
                </c:pt>
                <c:pt idx="137">
                  <c:v>882: M. 06-18h</c:v>
                </c:pt>
                <c:pt idx="138">
                  <c:v>883: M. 06-19h</c:v>
                </c:pt>
                <c:pt idx="139">
                  <c:v>884: M. 06-20h</c:v>
                </c:pt>
                <c:pt idx="140">
                  <c:v>885: M. 06-21h</c:v>
                </c:pt>
                <c:pt idx="141">
                  <c:v>886: M. 06-22h</c:v>
                </c:pt>
                <c:pt idx="142">
                  <c:v>887: M. 06-23h</c:v>
                </c:pt>
                <c:pt idx="143">
                  <c:v>888: M. 06-24h</c:v>
                </c:pt>
                <c:pt idx="144">
                  <c:v>889: M. 07-01h</c:v>
                </c:pt>
                <c:pt idx="145">
                  <c:v>890: M. 07-02h</c:v>
                </c:pt>
                <c:pt idx="146">
                  <c:v>891: M. 07-03h</c:v>
                </c:pt>
                <c:pt idx="147">
                  <c:v>892: M. 07-04h</c:v>
                </c:pt>
                <c:pt idx="148">
                  <c:v>893: M. 07-05h</c:v>
                </c:pt>
                <c:pt idx="149">
                  <c:v>894: M. 07-06h</c:v>
                </c:pt>
                <c:pt idx="150">
                  <c:v>895: M. 07-07h</c:v>
                </c:pt>
                <c:pt idx="151">
                  <c:v>896: M. 07-08h</c:v>
                </c:pt>
                <c:pt idx="152">
                  <c:v>897: M. 07-09h</c:v>
                </c:pt>
                <c:pt idx="153">
                  <c:v>898: M. 07-10h</c:v>
                </c:pt>
                <c:pt idx="154">
                  <c:v>899: M. 07-11h</c:v>
                </c:pt>
                <c:pt idx="155">
                  <c:v>900: M. 07-12h</c:v>
                </c:pt>
                <c:pt idx="156">
                  <c:v>901: M. 07-13h</c:v>
                </c:pt>
                <c:pt idx="157">
                  <c:v>902: M. 07-14h</c:v>
                </c:pt>
                <c:pt idx="158">
                  <c:v>903: M. 07-15h</c:v>
                </c:pt>
                <c:pt idx="159">
                  <c:v>904: M. 07-16h</c:v>
                </c:pt>
                <c:pt idx="160">
                  <c:v>905: M. 07-17h</c:v>
                </c:pt>
                <c:pt idx="161">
                  <c:v>906: M. 07-18h</c:v>
                </c:pt>
                <c:pt idx="162">
                  <c:v>907: M. 07-19h</c:v>
                </c:pt>
                <c:pt idx="163">
                  <c:v>908: M. 07-20h</c:v>
                </c:pt>
                <c:pt idx="164">
                  <c:v>909: M. 07-21h</c:v>
                </c:pt>
                <c:pt idx="165">
                  <c:v>910: M. 07-22h</c:v>
                </c:pt>
                <c:pt idx="166">
                  <c:v>911: M. 07-23h</c:v>
                </c:pt>
                <c:pt idx="167">
                  <c:v>912: M. 07-24h</c:v>
                </c:pt>
                <c:pt idx="168">
                  <c:v>913: J. 08-01h</c:v>
                </c:pt>
                <c:pt idx="169">
                  <c:v>914: J. 08-02h</c:v>
                </c:pt>
                <c:pt idx="170">
                  <c:v>915: J. 08-03h</c:v>
                </c:pt>
                <c:pt idx="171">
                  <c:v>916: J. 08-04h</c:v>
                </c:pt>
                <c:pt idx="172">
                  <c:v>917: J. 08-05h</c:v>
                </c:pt>
                <c:pt idx="173">
                  <c:v>918: J. 08-06h</c:v>
                </c:pt>
                <c:pt idx="174">
                  <c:v>919: J. 08-07h</c:v>
                </c:pt>
                <c:pt idx="175">
                  <c:v>920: J. 08-08h</c:v>
                </c:pt>
                <c:pt idx="176">
                  <c:v>921: J. 08-09h</c:v>
                </c:pt>
                <c:pt idx="177">
                  <c:v>922: J. 08-10h</c:v>
                </c:pt>
                <c:pt idx="178">
                  <c:v>923: J. 08-11h</c:v>
                </c:pt>
                <c:pt idx="179">
                  <c:v>924: J. 08-12h</c:v>
                </c:pt>
                <c:pt idx="180">
                  <c:v>925: J. 08-13h</c:v>
                </c:pt>
                <c:pt idx="181">
                  <c:v>926: J. 08-14h</c:v>
                </c:pt>
                <c:pt idx="182">
                  <c:v>927: J. 08-15h</c:v>
                </c:pt>
                <c:pt idx="183">
                  <c:v>928: J. 08-16h</c:v>
                </c:pt>
                <c:pt idx="184">
                  <c:v>929: J. 08-17h</c:v>
                </c:pt>
                <c:pt idx="185">
                  <c:v>930: J. 08-18h</c:v>
                </c:pt>
                <c:pt idx="186">
                  <c:v>931: J. 08-19h</c:v>
                </c:pt>
                <c:pt idx="187">
                  <c:v>932: J. 08-20h</c:v>
                </c:pt>
                <c:pt idx="188">
                  <c:v>933: J. 08-21h</c:v>
                </c:pt>
                <c:pt idx="189">
                  <c:v>934: J. 08-22h</c:v>
                </c:pt>
                <c:pt idx="190">
                  <c:v>935: J. 08-23h</c:v>
                </c:pt>
                <c:pt idx="191">
                  <c:v>936: J. 08-24h</c:v>
                </c:pt>
                <c:pt idx="192">
                  <c:v>937: V. 09-01h</c:v>
                </c:pt>
                <c:pt idx="193">
                  <c:v>938: V. 09-02h</c:v>
                </c:pt>
                <c:pt idx="194">
                  <c:v>939: V. 09-03h</c:v>
                </c:pt>
                <c:pt idx="195">
                  <c:v>940: V. 09-04h</c:v>
                </c:pt>
                <c:pt idx="196">
                  <c:v>941: V. 09-05h</c:v>
                </c:pt>
                <c:pt idx="197">
                  <c:v>942: V. 09-06h</c:v>
                </c:pt>
                <c:pt idx="198">
                  <c:v>943: V. 09-07h</c:v>
                </c:pt>
                <c:pt idx="199">
                  <c:v>944: V. 09-08h</c:v>
                </c:pt>
                <c:pt idx="200">
                  <c:v>945: V. 09-09h</c:v>
                </c:pt>
                <c:pt idx="201">
                  <c:v>946: V. 09-10h</c:v>
                </c:pt>
                <c:pt idx="202">
                  <c:v>947: V. 09-11h</c:v>
                </c:pt>
                <c:pt idx="203">
                  <c:v>948: V. 09-12h</c:v>
                </c:pt>
                <c:pt idx="204">
                  <c:v>949: V. 09-13h</c:v>
                </c:pt>
                <c:pt idx="205">
                  <c:v>950: V. 09-14h</c:v>
                </c:pt>
                <c:pt idx="206">
                  <c:v>951: V. 09-15h</c:v>
                </c:pt>
                <c:pt idx="207">
                  <c:v>952: V. 09-16h</c:v>
                </c:pt>
                <c:pt idx="208">
                  <c:v>953: V. 09-17h</c:v>
                </c:pt>
                <c:pt idx="209">
                  <c:v>954: V. 09-18h</c:v>
                </c:pt>
                <c:pt idx="210">
                  <c:v>955: V. 09-19h</c:v>
                </c:pt>
                <c:pt idx="211">
                  <c:v>956: V. 09-20h</c:v>
                </c:pt>
                <c:pt idx="212">
                  <c:v>957: V. 09-21h</c:v>
                </c:pt>
                <c:pt idx="213">
                  <c:v>958: V. 09-22h</c:v>
                </c:pt>
                <c:pt idx="214">
                  <c:v>959: V. 09-23h</c:v>
                </c:pt>
                <c:pt idx="215">
                  <c:v>960: V. 09-24h</c:v>
                </c:pt>
                <c:pt idx="216">
                  <c:v>961: S. 10-01h</c:v>
                </c:pt>
                <c:pt idx="217">
                  <c:v>962: S. 10-02h</c:v>
                </c:pt>
                <c:pt idx="218">
                  <c:v>963: S. 10-03h</c:v>
                </c:pt>
                <c:pt idx="219">
                  <c:v>964: S. 10-04h</c:v>
                </c:pt>
                <c:pt idx="220">
                  <c:v>965: S. 10-05h</c:v>
                </c:pt>
                <c:pt idx="221">
                  <c:v>966: S. 10-06h</c:v>
                </c:pt>
                <c:pt idx="222">
                  <c:v>967: S. 10-07h</c:v>
                </c:pt>
                <c:pt idx="223">
                  <c:v>968: S. 10-08h</c:v>
                </c:pt>
                <c:pt idx="224">
                  <c:v>969: S. 10-09h</c:v>
                </c:pt>
                <c:pt idx="225">
                  <c:v>970: S. 10-10h</c:v>
                </c:pt>
                <c:pt idx="226">
                  <c:v>971: S. 10-11h</c:v>
                </c:pt>
                <c:pt idx="227">
                  <c:v>972: S. 10-12h</c:v>
                </c:pt>
                <c:pt idx="228">
                  <c:v>973: S. 10-13h</c:v>
                </c:pt>
                <c:pt idx="229">
                  <c:v>974: S. 10-14h</c:v>
                </c:pt>
                <c:pt idx="230">
                  <c:v>975: S. 10-15h</c:v>
                </c:pt>
                <c:pt idx="231">
                  <c:v>976: S. 10-16h</c:v>
                </c:pt>
                <c:pt idx="232">
                  <c:v>977: S. 10-17h</c:v>
                </c:pt>
                <c:pt idx="233">
                  <c:v>978: S. 10-18h</c:v>
                </c:pt>
                <c:pt idx="234">
                  <c:v>979: S. 10-19h</c:v>
                </c:pt>
                <c:pt idx="235">
                  <c:v>980: S. 10-20h</c:v>
                </c:pt>
                <c:pt idx="236">
                  <c:v>981: S. 10-21h</c:v>
                </c:pt>
                <c:pt idx="237">
                  <c:v>982: S. 10-22h</c:v>
                </c:pt>
                <c:pt idx="238">
                  <c:v>983: S. 10-23h</c:v>
                </c:pt>
                <c:pt idx="239">
                  <c:v>984: S. 10-24h</c:v>
                </c:pt>
                <c:pt idx="240">
                  <c:v>985: D. 11-01h</c:v>
                </c:pt>
                <c:pt idx="241">
                  <c:v>986: D. 11-02h</c:v>
                </c:pt>
                <c:pt idx="242">
                  <c:v>987: D. 11-03h</c:v>
                </c:pt>
                <c:pt idx="243">
                  <c:v>988: D. 11-04h</c:v>
                </c:pt>
                <c:pt idx="244">
                  <c:v>989: D. 11-05h</c:v>
                </c:pt>
                <c:pt idx="245">
                  <c:v>990: D. 11-06h</c:v>
                </c:pt>
                <c:pt idx="246">
                  <c:v>991: D. 11-07h</c:v>
                </c:pt>
                <c:pt idx="247">
                  <c:v>992: D. 11-08h</c:v>
                </c:pt>
                <c:pt idx="248">
                  <c:v>993: D. 11-09h</c:v>
                </c:pt>
                <c:pt idx="249">
                  <c:v>994: D. 11-10h</c:v>
                </c:pt>
                <c:pt idx="250">
                  <c:v>995: D. 11-11h</c:v>
                </c:pt>
                <c:pt idx="251">
                  <c:v>996: D. 11-12h</c:v>
                </c:pt>
                <c:pt idx="252">
                  <c:v>997: D. 11-13h</c:v>
                </c:pt>
                <c:pt idx="253">
                  <c:v>998: D. 11-14h</c:v>
                </c:pt>
                <c:pt idx="254">
                  <c:v>999: D. 11-15h</c:v>
                </c:pt>
                <c:pt idx="255">
                  <c:v>1000: D. 11-16h</c:v>
                </c:pt>
                <c:pt idx="256">
                  <c:v>1001: D. 11-17h</c:v>
                </c:pt>
                <c:pt idx="257">
                  <c:v>1002: D. 11-18h</c:v>
                </c:pt>
                <c:pt idx="258">
                  <c:v>1003: D. 11-19h</c:v>
                </c:pt>
                <c:pt idx="259">
                  <c:v>1004: D. 11-20h</c:v>
                </c:pt>
                <c:pt idx="260">
                  <c:v>1005: D. 11-21h</c:v>
                </c:pt>
                <c:pt idx="261">
                  <c:v>1006: D. 11-22h</c:v>
                </c:pt>
                <c:pt idx="262">
                  <c:v>1007: D. 11-23h</c:v>
                </c:pt>
                <c:pt idx="263">
                  <c:v>1008: D. 11-24h</c:v>
                </c:pt>
                <c:pt idx="264">
                  <c:v>1009: L. 12-01h</c:v>
                </c:pt>
                <c:pt idx="265">
                  <c:v>1010: L. 12-02h</c:v>
                </c:pt>
                <c:pt idx="266">
                  <c:v>1011: L. 12-03h</c:v>
                </c:pt>
                <c:pt idx="267">
                  <c:v>1012: L. 12-04h</c:v>
                </c:pt>
                <c:pt idx="268">
                  <c:v>1013: L. 12-05h</c:v>
                </c:pt>
                <c:pt idx="269">
                  <c:v>1014: L. 12-06h</c:v>
                </c:pt>
                <c:pt idx="270">
                  <c:v>1015: L. 12-07h</c:v>
                </c:pt>
                <c:pt idx="271">
                  <c:v>1016: L. 12-08h</c:v>
                </c:pt>
                <c:pt idx="272">
                  <c:v>1017: L. 12-09h</c:v>
                </c:pt>
                <c:pt idx="273">
                  <c:v>1018: L. 12-10h</c:v>
                </c:pt>
                <c:pt idx="274">
                  <c:v>1019: L. 12-11h</c:v>
                </c:pt>
                <c:pt idx="275">
                  <c:v>1020: L. 12-12h</c:v>
                </c:pt>
                <c:pt idx="276">
                  <c:v>1021: L. 12-13h</c:v>
                </c:pt>
                <c:pt idx="277">
                  <c:v>1022: L. 12-14h</c:v>
                </c:pt>
                <c:pt idx="278">
                  <c:v>1023: L. 12-15h</c:v>
                </c:pt>
                <c:pt idx="279">
                  <c:v>1024: L. 12-16h</c:v>
                </c:pt>
                <c:pt idx="280">
                  <c:v>1025: L. 12-17h</c:v>
                </c:pt>
                <c:pt idx="281">
                  <c:v>1026: L. 12-18h</c:v>
                </c:pt>
                <c:pt idx="282">
                  <c:v>1027: L. 12-19h</c:v>
                </c:pt>
                <c:pt idx="283">
                  <c:v>1028: L. 12-20h</c:v>
                </c:pt>
                <c:pt idx="284">
                  <c:v>1029: L. 12-21h</c:v>
                </c:pt>
                <c:pt idx="285">
                  <c:v>1030: L. 12-22h</c:v>
                </c:pt>
                <c:pt idx="286">
                  <c:v>1031: L. 12-23h</c:v>
                </c:pt>
                <c:pt idx="287">
                  <c:v>1032: L. 12-24h</c:v>
                </c:pt>
                <c:pt idx="288">
                  <c:v>1033: M. 13-01h</c:v>
                </c:pt>
                <c:pt idx="289">
                  <c:v>1034: M. 13-02h</c:v>
                </c:pt>
                <c:pt idx="290">
                  <c:v>1035: M. 13-03h</c:v>
                </c:pt>
                <c:pt idx="291">
                  <c:v>1036: M. 13-04h</c:v>
                </c:pt>
                <c:pt idx="292">
                  <c:v>1037: M. 13-05h</c:v>
                </c:pt>
                <c:pt idx="293">
                  <c:v>1038: M. 13-06h</c:v>
                </c:pt>
                <c:pt idx="294">
                  <c:v>1039: M. 13-07h</c:v>
                </c:pt>
                <c:pt idx="295">
                  <c:v>1040: M. 13-08h</c:v>
                </c:pt>
                <c:pt idx="296">
                  <c:v>1041: M. 13-09h</c:v>
                </c:pt>
                <c:pt idx="297">
                  <c:v>1042: M. 13-10h</c:v>
                </c:pt>
                <c:pt idx="298">
                  <c:v>1043: M. 13-11h</c:v>
                </c:pt>
                <c:pt idx="299">
                  <c:v>1044: M. 13-12h</c:v>
                </c:pt>
                <c:pt idx="300">
                  <c:v>1045: M. 13-13h</c:v>
                </c:pt>
                <c:pt idx="301">
                  <c:v>1046: M. 13-14h</c:v>
                </c:pt>
                <c:pt idx="302">
                  <c:v>1047: M. 13-15h</c:v>
                </c:pt>
                <c:pt idx="303">
                  <c:v>1048: M. 13-16h</c:v>
                </c:pt>
                <c:pt idx="304">
                  <c:v>1049: M. 13-17h</c:v>
                </c:pt>
                <c:pt idx="305">
                  <c:v>1050: M. 13-18h</c:v>
                </c:pt>
                <c:pt idx="306">
                  <c:v>1051: M. 13-19h</c:v>
                </c:pt>
                <c:pt idx="307">
                  <c:v>1052: M. 13-20h</c:v>
                </c:pt>
                <c:pt idx="308">
                  <c:v>1053: M. 13-21h</c:v>
                </c:pt>
                <c:pt idx="309">
                  <c:v>1054: M. 13-22h</c:v>
                </c:pt>
                <c:pt idx="310">
                  <c:v>1055: M. 13-23h</c:v>
                </c:pt>
                <c:pt idx="311">
                  <c:v>1056: M. 13-24h</c:v>
                </c:pt>
                <c:pt idx="312">
                  <c:v>1057: M. 14-01h</c:v>
                </c:pt>
                <c:pt idx="313">
                  <c:v>1058: M. 14-02h</c:v>
                </c:pt>
                <c:pt idx="314">
                  <c:v>1059: M. 14-03h</c:v>
                </c:pt>
                <c:pt idx="315">
                  <c:v>1060: M. 14-04h</c:v>
                </c:pt>
                <c:pt idx="316">
                  <c:v>1061: M. 14-05h</c:v>
                </c:pt>
                <c:pt idx="317">
                  <c:v>1062: M. 14-06h</c:v>
                </c:pt>
                <c:pt idx="318">
                  <c:v>1063: M. 14-07h</c:v>
                </c:pt>
                <c:pt idx="319">
                  <c:v>1064: M. 14-08h</c:v>
                </c:pt>
                <c:pt idx="320">
                  <c:v>1065: M. 14-09h</c:v>
                </c:pt>
                <c:pt idx="321">
                  <c:v>1066: M. 14-10h</c:v>
                </c:pt>
                <c:pt idx="322">
                  <c:v>1067: M. 14-11h</c:v>
                </c:pt>
                <c:pt idx="323">
                  <c:v>1068: M. 14-12h</c:v>
                </c:pt>
                <c:pt idx="324">
                  <c:v>1069: M. 14-13h</c:v>
                </c:pt>
                <c:pt idx="325">
                  <c:v>1070: M. 14-14h</c:v>
                </c:pt>
                <c:pt idx="326">
                  <c:v>1071: M. 14-15h</c:v>
                </c:pt>
                <c:pt idx="327">
                  <c:v>1072: M. 14-16h</c:v>
                </c:pt>
                <c:pt idx="328">
                  <c:v>1073: M. 14-17h</c:v>
                </c:pt>
                <c:pt idx="329">
                  <c:v>1074: M. 14-18h</c:v>
                </c:pt>
                <c:pt idx="330">
                  <c:v>1075: M. 14-19h</c:v>
                </c:pt>
                <c:pt idx="331">
                  <c:v>1076: M. 14-20h</c:v>
                </c:pt>
                <c:pt idx="332">
                  <c:v>1077: M. 14-21h</c:v>
                </c:pt>
                <c:pt idx="333">
                  <c:v>1078: M. 14-22h</c:v>
                </c:pt>
                <c:pt idx="334">
                  <c:v>1079: M. 14-23h</c:v>
                </c:pt>
                <c:pt idx="335">
                  <c:v>1080: M. 14-24h</c:v>
                </c:pt>
                <c:pt idx="336">
                  <c:v>1081: J. 15-01h</c:v>
                </c:pt>
                <c:pt idx="337">
                  <c:v>1082: J. 15-02h</c:v>
                </c:pt>
                <c:pt idx="338">
                  <c:v>1083: J. 15-03h</c:v>
                </c:pt>
                <c:pt idx="339">
                  <c:v>1084: J. 15-04h</c:v>
                </c:pt>
                <c:pt idx="340">
                  <c:v>1085: J. 15-05h</c:v>
                </c:pt>
                <c:pt idx="341">
                  <c:v>1086: J. 15-06h</c:v>
                </c:pt>
                <c:pt idx="342">
                  <c:v>1087: J. 15-07h</c:v>
                </c:pt>
                <c:pt idx="343">
                  <c:v>1088: J. 15-08h</c:v>
                </c:pt>
                <c:pt idx="344">
                  <c:v>1089: J. 15-09h</c:v>
                </c:pt>
                <c:pt idx="345">
                  <c:v>1090: J. 15-10h</c:v>
                </c:pt>
                <c:pt idx="346">
                  <c:v>1091: J. 15-11h</c:v>
                </c:pt>
                <c:pt idx="347">
                  <c:v>1092: J. 15-12h</c:v>
                </c:pt>
                <c:pt idx="348">
                  <c:v>1093: J. 15-13h</c:v>
                </c:pt>
                <c:pt idx="349">
                  <c:v>1094: J. 15-14h</c:v>
                </c:pt>
                <c:pt idx="350">
                  <c:v>1095: J. 15-15h</c:v>
                </c:pt>
                <c:pt idx="351">
                  <c:v>1096: J. 15-16h</c:v>
                </c:pt>
                <c:pt idx="352">
                  <c:v>1097: J. 15-17h</c:v>
                </c:pt>
                <c:pt idx="353">
                  <c:v>1098: J. 15-18h</c:v>
                </c:pt>
                <c:pt idx="354">
                  <c:v>1099: J. 15-19h</c:v>
                </c:pt>
                <c:pt idx="355">
                  <c:v>1100: J. 15-20h</c:v>
                </c:pt>
                <c:pt idx="356">
                  <c:v>1101: J. 15-21h</c:v>
                </c:pt>
                <c:pt idx="357">
                  <c:v>1102: J. 15-22h</c:v>
                </c:pt>
                <c:pt idx="358">
                  <c:v>1103: J. 15-23h</c:v>
                </c:pt>
                <c:pt idx="359">
                  <c:v>1104: J. 15-24h</c:v>
                </c:pt>
                <c:pt idx="360">
                  <c:v>1105: V. 16-01h</c:v>
                </c:pt>
                <c:pt idx="361">
                  <c:v>1106: V. 16-02h</c:v>
                </c:pt>
                <c:pt idx="362">
                  <c:v>1107: V. 16-03h</c:v>
                </c:pt>
                <c:pt idx="363">
                  <c:v>1108: V. 16-04h</c:v>
                </c:pt>
                <c:pt idx="364">
                  <c:v>1109: V. 16-05h</c:v>
                </c:pt>
                <c:pt idx="365">
                  <c:v>1110: V. 16-06h</c:v>
                </c:pt>
                <c:pt idx="366">
                  <c:v>1111: V. 16-07h</c:v>
                </c:pt>
                <c:pt idx="367">
                  <c:v>1112: V. 16-08h</c:v>
                </c:pt>
                <c:pt idx="368">
                  <c:v>1113: V. 16-09h</c:v>
                </c:pt>
                <c:pt idx="369">
                  <c:v>1114: V. 16-10h</c:v>
                </c:pt>
                <c:pt idx="370">
                  <c:v>1115: V. 16-11h</c:v>
                </c:pt>
                <c:pt idx="371">
                  <c:v>1116: V. 16-12h</c:v>
                </c:pt>
                <c:pt idx="372">
                  <c:v>1117: V. 16-13h</c:v>
                </c:pt>
                <c:pt idx="373">
                  <c:v>1118: V. 16-14h</c:v>
                </c:pt>
                <c:pt idx="374">
                  <c:v>1119: V. 16-15h</c:v>
                </c:pt>
                <c:pt idx="375">
                  <c:v>1120: V. 16-16h</c:v>
                </c:pt>
                <c:pt idx="376">
                  <c:v>1121: V. 16-17h</c:v>
                </c:pt>
                <c:pt idx="377">
                  <c:v>1122: V. 16-18h</c:v>
                </c:pt>
                <c:pt idx="378">
                  <c:v>1123: V. 16-19h</c:v>
                </c:pt>
                <c:pt idx="379">
                  <c:v>1124: V. 16-20h</c:v>
                </c:pt>
                <c:pt idx="380">
                  <c:v>1125: V. 16-21h</c:v>
                </c:pt>
                <c:pt idx="381">
                  <c:v>1126: V. 16-22h</c:v>
                </c:pt>
                <c:pt idx="382">
                  <c:v>1127: V. 16-23h</c:v>
                </c:pt>
                <c:pt idx="383">
                  <c:v>1128: V. 16-24h</c:v>
                </c:pt>
                <c:pt idx="384">
                  <c:v>1129: S. 17-01h</c:v>
                </c:pt>
                <c:pt idx="385">
                  <c:v>1130: S. 17-02h</c:v>
                </c:pt>
                <c:pt idx="386">
                  <c:v>1131: S. 17-03h</c:v>
                </c:pt>
                <c:pt idx="387">
                  <c:v>1132: S. 17-04h</c:v>
                </c:pt>
                <c:pt idx="388">
                  <c:v>1133: S. 17-05h</c:v>
                </c:pt>
                <c:pt idx="389">
                  <c:v>1134: S. 17-06h</c:v>
                </c:pt>
                <c:pt idx="390">
                  <c:v>1135: S. 17-07h</c:v>
                </c:pt>
                <c:pt idx="391">
                  <c:v>1136: S. 17-08h</c:v>
                </c:pt>
                <c:pt idx="392">
                  <c:v>1137: S. 17-09h</c:v>
                </c:pt>
                <c:pt idx="393">
                  <c:v>1138: S. 17-10h</c:v>
                </c:pt>
                <c:pt idx="394">
                  <c:v>1139: S. 17-11h</c:v>
                </c:pt>
                <c:pt idx="395">
                  <c:v>1140: S. 17-12h</c:v>
                </c:pt>
                <c:pt idx="396">
                  <c:v>1141: S. 17-13h</c:v>
                </c:pt>
                <c:pt idx="397">
                  <c:v>1142: S. 17-14h</c:v>
                </c:pt>
                <c:pt idx="398">
                  <c:v>1143: S. 17-15h</c:v>
                </c:pt>
                <c:pt idx="399">
                  <c:v>1144: S. 17-16h</c:v>
                </c:pt>
                <c:pt idx="400">
                  <c:v>1145: S. 17-17h</c:v>
                </c:pt>
                <c:pt idx="401">
                  <c:v>1146: S. 17-18h</c:v>
                </c:pt>
                <c:pt idx="402">
                  <c:v>1147: S. 17-19h</c:v>
                </c:pt>
                <c:pt idx="403">
                  <c:v>1148: S. 17-20h</c:v>
                </c:pt>
                <c:pt idx="404">
                  <c:v>1149: S. 17-21h</c:v>
                </c:pt>
                <c:pt idx="405">
                  <c:v>1150: S. 17-22h</c:v>
                </c:pt>
                <c:pt idx="406">
                  <c:v>1151: S. 17-23h</c:v>
                </c:pt>
                <c:pt idx="407">
                  <c:v>1152: S. 17-24h</c:v>
                </c:pt>
                <c:pt idx="408">
                  <c:v>1153: D. 18-01h</c:v>
                </c:pt>
                <c:pt idx="409">
                  <c:v>1154: D. 18-02h</c:v>
                </c:pt>
                <c:pt idx="410">
                  <c:v>1155: D. 18-03h</c:v>
                </c:pt>
                <c:pt idx="411">
                  <c:v>1156: D. 18-04h</c:v>
                </c:pt>
                <c:pt idx="412">
                  <c:v>1157: D. 18-05h</c:v>
                </c:pt>
                <c:pt idx="413">
                  <c:v>1158: D. 18-06h</c:v>
                </c:pt>
                <c:pt idx="414">
                  <c:v>1159: D. 18-07h</c:v>
                </c:pt>
                <c:pt idx="415">
                  <c:v>1160: D. 18-08h</c:v>
                </c:pt>
                <c:pt idx="416">
                  <c:v>1161: D. 18-09h</c:v>
                </c:pt>
                <c:pt idx="417">
                  <c:v>1162: D. 18-10h</c:v>
                </c:pt>
                <c:pt idx="418">
                  <c:v>1163: D. 18-11h</c:v>
                </c:pt>
                <c:pt idx="419">
                  <c:v>1164: D. 18-12h</c:v>
                </c:pt>
                <c:pt idx="420">
                  <c:v>1165: D. 18-13h</c:v>
                </c:pt>
                <c:pt idx="421">
                  <c:v>1166: D. 18-14h</c:v>
                </c:pt>
                <c:pt idx="422">
                  <c:v>1167: D. 18-15h</c:v>
                </c:pt>
                <c:pt idx="423">
                  <c:v>1168: D. 18-16h</c:v>
                </c:pt>
                <c:pt idx="424">
                  <c:v>1169: D. 18-17h</c:v>
                </c:pt>
                <c:pt idx="425">
                  <c:v>1170: D. 18-18h</c:v>
                </c:pt>
                <c:pt idx="426">
                  <c:v>1171: D. 18-19h</c:v>
                </c:pt>
                <c:pt idx="427">
                  <c:v>1172: D. 18-20h</c:v>
                </c:pt>
                <c:pt idx="428">
                  <c:v>1173: D. 18-21h</c:v>
                </c:pt>
                <c:pt idx="429">
                  <c:v>1174: D. 18-22h</c:v>
                </c:pt>
                <c:pt idx="430">
                  <c:v>1175: D. 18-23h</c:v>
                </c:pt>
                <c:pt idx="431">
                  <c:v>1176: D. 18-24h</c:v>
                </c:pt>
                <c:pt idx="432">
                  <c:v>1177: L. 19-01h</c:v>
                </c:pt>
                <c:pt idx="433">
                  <c:v>1178: L. 19-02h</c:v>
                </c:pt>
                <c:pt idx="434">
                  <c:v>1179: L. 19-03h</c:v>
                </c:pt>
                <c:pt idx="435">
                  <c:v>1180: L. 19-04h</c:v>
                </c:pt>
                <c:pt idx="436">
                  <c:v>1181: L. 19-05h</c:v>
                </c:pt>
                <c:pt idx="437">
                  <c:v>1182: L. 19-06h</c:v>
                </c:pt>
                <c:pt idx="438">
                  <c:v>1183: L. 19-07h</c:v>
                </c:pt>
                <c:pt idx="439">
                  <c:v>1184: L. 19-08h</c:v>
                </c:pt>
                <c:pt idx="440">
                  <c:v>1185: L. 19-09h</c:v>
                </c:pt>
                <c:pt idx="441">
                  <c:v>1186: L. 19-10h</c:v>
                </c:pt>
                <c:pt idx="442">
                  <c:v>1187: L. 19-11h</c:v>
                </c:pt>
                <c:pt idx="443">
                  <c:v>1188: L. 19-12h</c:v>
                </c:pt>
                <c:pt idx="444">
                  <c:v>1189: L. 19-13h</c:v>
                </c:pt>
                <c:pt idx="445">
                  <c:v>1190: L. 19-14h</c:v>
                </c:pt>
                <c:pt idx="446">
                  <c:v>1191: L. 19-15h</c:v>
                </c:pt>
                <c:pt idx="447">
                  <c:v>1192: L. 19-16h</c:v>
                </c:pt>
                <c:pt idx="448">
                  <c:v>1193: L. 19-17h</c:v>
                </c:pt>
                <c:pt idx="449">
                  <c:v>1194: L. 19-18h</c:v>
                </c:pt>
                <c:pt idx="450">
                  <c:v>1195: L. 19-19h</c:v>
                </c:pt>
                <c:pt idx="451">
                  <c:v>1196: L. 19-20h</c:v>
                </c:pt>
                <c:pt idx="452">
                  <c:v>1197: L. 19-21h</c:v>
                </c:pt>
                <c:pt idx="453">
                  <c:v>1198: L. 19-22h</c:v>
                </c:pt>
                <c:pt idx="454">
                  <c:v>1199: L. 19-23h</c:v>
                </c:pt>
                <c:pt idx="455">
                  <c:v>1200: L. 19-24h</c:v>
                </c:pt>
                <c:pt idx="456">
                  <c:v>1201: M. 20-01h</c:v>
                </c:pt>
                <c:pt idx="457">
                  <c:v>1202: M. 20-02h</c:v>
                </c:pt>
                <c:pt idx="458">
                  <c:v>1203: M. 20-03h</c:v>
                </c:pt>
                <c:pt idx="459">
                  <c:v>1204: M. 20-04h</c:v>
                </c:pt>
                <c:pt idx="460">
                  <c:v>1205: M. 20-05h</c:v>
                </c:pt>
                <c:pt idx="461">
                  <c:v>1206: M. 20-06h</c:v>
                </c:pt>
                <c:pt idx="462">
                  <c:v>1207: M. 20-07h</c:v>
                </c:pt>
                <c:pt idx="463">
                  <c:v>1208: M. 20-08h</c:v>
                </c:pt>
                <c:pt idx="464">
                  <c:v>1209: M. 20-09h</c:v>
                </c:pt>
                <c:pt idx="465">
                  <c:v>1210: M. 20-10h</c:v>
                </c:pt>
                <c:pt idx="466">
                  <c:v>1211: M. 20-11h</c:v>
                </c:pt>
                <c:pt idx="467">
                  <c:v>1212: M. 20-12h</c:v>
                </c:pt>
                <c:pt idx="468">
                  <c:v>1213: M. 20-13h</c:v>
                </c:pt>
                <c:pt idx="469">
                  <c:v>1214: M. 20-14h</c:v>
                </c:pt>
                <c:pt idx="470">
                  <c:v>1215: M. 20-15h</c:v>
                </c:pt>
                <c:pt idx="471">
                  <c:v>1216: M. 20-16h</c:v>
                </c:pt>
                <c:pt idx="472">
                  <c:v>1217: M. 20-17h</c:v>
                </c:pt>
                <c:pt idx="473">
                  <c:v>1218: M. 20-18h</c:v>
                </c:pt>
                <c:pt idx="474">
                  <c:v>1219: M. 20-19h</c:v>
                </c:pt>
                <c:pt idx="475">
                  <c:v>1220: M. 20-20h</c:v>
                </c:pt>
                <c:pt idx="476">
                  <c:v>1221: M. 20-21h</c:v>
                </c:pt>
                <c:pt idx="477">
                  <c:v>1222: M. 20-22h</c:v>
                </c:pt>
                <c:pt idx="478">
                  <c:v>1223: M. 20-23h</c:v>
                </c:pt>
                <c:pt idx="479">
                  <c:v>1224: M. 20-24h</c:v>
                </c:pt>
                <c:pt idx="480">
                  <c:v>1225: M. 21-01h</c:v>
                </c:pt>
                <c:pt idx="481">
                  <c:v>1226: M. 21-02h</c:v>
                </c:pt>
                <c:pt idx="482">
                  <c:v>1227: M. 21-03h</c:v>
                </c:pt>
                <c:pt idx="483">
                  <c:v>1228: M. 21-04h</c:v>
                </c:pt>
                <c:pt idx="484">
                  <c:v>1229: M. 21-05h</c:v>
                </c:pt>
                <c:pt idx="485">
                  <c:v>1230: M. 21-06h</c:v>
                </c:pt>
                <c:pt idx="486">
                  <c:v>1231: M. 21-07h</c:v>
                </c:pt>
                <c:pt idx="487">
                  <c:v>1232: M. 21-08h</c:v>
                </c:pt>
                <c:pt idx="488">
                  <c:v>1233: M. 21-09h</c:v>
                </c:pt>
                <c:pt idx="489">
                  <c:v>1234: M. 21-10h</c:v>
                </c:pt>
                <c:pt idx="490">
                  <c:v>1235: M. 21-11h</c:v>
                </c:pt>
                <c:pt idx="491">
                  <c:v>1236: M. 21-12h</c:v>
                </c:pt>
                <c:pt idx="492">
                  <c:v>1237: M. 21-13h</c:v>
                </c:pt>
                <c:pt idx="493">
                  <c:v>1238: M. 21-14h</c:v>
                </c:pt>
                <c:pt idx="494">
                  <c:v>1239: M. 21-15h</c:v>
                </c:pt>
                <c:pt idx="495">
                  <c:v>1240: M. 21-16h</c:v>
                </c:pt>
                <c:pt idx="496">
                  <c:v>1241: M. 21-17h</c:v>
                </c:pt>
                <c:pt idx="497">
                  <c:v>1242: M. 21-18h</c:v>
                </c:pt>
                <c:pt idx="498">
                  <c:v>1243: M. 21-19h</c:v>
                </c:pt>
                <c:pt idx="499">
                  <c:v>1244: M. 21-20h</c:v>
                </c:pt>
                <c:pt idx="500">
                  <c:v>1245: M. 21-21h</c:v>
                </c:pt>
                <c:pt idx="501">
                  <c:v>1246: M. 21-22h</c:v>
                </c:pt>
                <c:pt idx="502">
                  <c:v>1247: M. 21-23h</c:v>
                </c:pt>
                <c:pt idx="503">
                  <c:v>1248: M. 21-24h</c:v>
                </c:pt>
                <c:pt idx="504">
                  <c:v>1249: J. 22-01h</c:v>
                </c:pt>
                <c:pt idx="505">
                  <c:v>1250: J. 22-02h</c:v>
                </c:pt>
                <c:pt idx="506">
                  <c:v>1251: J. 22-03h</c:v>
                </c:pt>
                <c:pt idx="507">
                  <c:v>1252: J. 22-04h</c:v>
                </c:pt>
                <c:pt idx="508">
                  <c:v>1253: J. 22-05h</c:v>
                </c:pt>
                <c:pt idx="509">
                  <c:v>1254: J. 22-06h</c:v>
                </c:pt>
                <c:pt idx="510">
                  <c:v>1255: J. 22-07h</c:v>
                </c:pt>
                <c:pt idx="511">
                  <c:v>1256: J. 22-08h</c:v>
                </c:pt>
                <c:pt idx="512">
                  <c:v>1257: J. 22-09h</c:v>
                </c:pt>
                <c:pt idx="513">
                  <c:v>1258: J. 22-10h</c:v>
                </c:pt>
                <c:pt idx="514">
                  <c:v>1259: J. 22-11h</c:v>
                </c:pt>
                <c:pt idx="515">
                  <c:v>1260: J. 22-12h</c:v>
                </c:pt>
                <c:pt idx="516">
                  <c:v>1261: J. 22-13h</c:v>
                </c:pt>
                <c:pt idx="517">
                  <c:v>1262: J. 22-14h</c:v>
                </c:pt>
                <c:pt idx="518">
                  <c:v>1263: J. 22-15h</c:v>
                </c:pt>
                <c:pt idx="519">
                  <c:v>1264: J. 22-16h</c:v>
                </c:pt>
                <c:pt idx="520">
                  <c:v>1265: J. 22-17h</c:v>
                </c:pt>
                <c:pt idx="521">
                  <c:v>1266: J. 22-18h</c:v>
                </c:pt>
                <c:pt idx="522">
                  <c:v>1267: J. 22-19h</c:v>
                </c:pt>
                <c:pt idx="523">
                  <c:v>1268: J. 22-20h</c:v>
                </c:pt>
                <c:pt idx="524">
                  <c:v>1269: J. 22-21h</c:v>
                </c:pt>
                <c:pt idx="525">
                  <c:v>1270: J. 22-22h</c:v>
                </c:pt>
                <c:pt idx="526">
                  <c:v>1271: J. 22-23h</c:v>
                </c:pt>
                <c:pt idx="527">
                  <c:v>1272: J. 22-24h</c:v>
                </c:pt>
                <c:pt idx="528">
                  <c:v>1273: V. 23-01h</c:v>
                </c:pt>
                <c:pt idx="529">
                  <c:v>1274: V. 23-02h</c:v>
                </c:pt>
                <c:pt idx="530">
                  <c:v>1275: V. 23-03h</c:v>
                </c:pt>
                <c:pt idx="531">
                  <c:v>1276: V. 23-04h</c:v>
                </c:pt>
                <c:pt idx="532">
                  <c:v>1277: V. 23-05h</c:v>
                </c:pt>
                <c:pt idx="533">
                  <c:v>1278: V. 23-06h</c:v>
                </c:pt>
                <c:pt idx="534">
                  <c:v>1279: V. 23-07h</c:v>
                </c:pt>
                <c:pt idx="535">
                  <c:v>1280: V. 23-08h</c:v>
                </c:pt>
                <c:pt idx="536">
                  <c:v>1281: V. 23-09h</c:v>
                </c:pt>
                <c:pt idx="537">
                  <c:v>1282: V. 23-10h</c:v>
                </c:pt>
                <c:pt idx="538">
                  <c:v>1283: V. 23-11h</c:v>
                </c:pt>
                <c:pt idx="539">
                  <c:v>1284: V. 23-12h</c:v>
                </c:pt>
                <c:pt idx="540">
                  <c:v>1285: V. 23-13h</c:v>
                </c:pt>
                <c:pt idx="541">
                  <c:v>1286: V. 23-14h</c:v>
                </c:pt>
                <c:pt idx="542">
                  <c:v>1287: V. 23-15h</c:v>
                </c:pt>
                <c:pt idx="543">
                  <c:v>1288: V. 23-16h</c:v>
                </c:pt>
                <c:pt idx="544">
                  <c:v>1289: V. 23-17h</c:v>
                </c:pt>
                <c:pt idx="545">
                  <c:v>1290: V. 23-18h</c:v>
                </c:pt>
                <c:pt idx="546">
                  <c:v>1291: V. 23-19h</c:v>
                </c:pt>
                <c:pt idx="547">
                  <c:v>1292: V. 23-20h</c:v>
                </c:pt>
                <c:pt idx="548">
                  <c:v>1293: V. 23-21h</c:v>
                </c:pt>
                <c:pt idx="549">
                  <c:v>1294: V. 23-22h</c:v>
                </c:pt>
                <c:pt idx="550">
                  <c:v>1295: V. 23-23h</c:v>
                </c:pt>
                <c:pt idx="551">
                  <c:v>1296: V. 23-24h</c:v>
                </c:pt>
                <c:pt idx="552">
                  <c:v>1297: S. 24-01h</c:v>
                </c:pt>
                <c:pt idx="553">
                  <c:v>1298: S. 24-02h</c:v>
                </c:pt>
                <c:pt idx="554">
                  <c:v>1299: S. 24-03h</c:v>
                </c:pt>
                <c:pt idx="555">
                  <c:v>1300: S. 24-04h</c:v>
                </c:pt>
                <c:pt idx="556">
                  <c:v>1301: S. 24-05h</c:v>
                </c:pt>
                <c:pt idx="557">
                  <c:v>1302: S. 24-06h</c:v>
                </c:pt>
                <c:pt idx="558">
                  <c:v>1303: S. 24-07h</c:v>
                </c:pt>
                <c:pt idx="559">
                  <c:v>1304: S. 24-08h</c:v>
                </c:pt>
                <c:pt idx="560">
                  <c:v>1305: S. 24-09h</c:v>
                </c:pt>
                <c:pt idx="561">
                  <c:v>1306: S. 24-10h</c:v>
                </c:pt>
                <c:pt idx="562">
                  <c:v>1307: S. 24-11h</c:v>
                </c:pt>
                <c:pt idx="563">
                  <c:v>1308: S. 24-12h</c:v>
                </c:pt>
                <c:pt idx="564">
                  <c:v>1309: S. 24-13h</c:v>
                </c:pt>
                <c:pt idx="565">
                  <c:v>1310: S. 24-14h</c:v>
                </c:pt>
                <c:pt idx="566">
                  <c:v>1311: S. 24-15h</c:v>
                </c:pt>
                <c:pt idx="567">
                  <c:v>1312: S. 24-16h</c:v>
                </c:pt>
                <c:pt idx="568">
                  <c:v>1313: S. 24-17h</c:v>
                </c:pt>
                <c:pt idx="569">
                  <c:v>1314: S. 24-18h</c:v>
                </c:pt>
                <c:pt idx="570">
                  <c:v>1315: S. 24-19h</c:v>
                </c:pt>
                <c:pt idx="571">
                  <c:v>1316: S. 24-20h</c:v>
                </c:pt>
                <c:pt idx="572">
                  <c:v>1317: S. 24-21h</c:v>
                </c:pt>
                <c:pt idx="573">
                  <c:v>1318: S. 24-22h</c:v>
                </c:pt>
                <c:pt idx="574">
                  <c:v>1319: S. 24-23h</c:v>
                </c:pt>
                <c:pt idx="575">
                  <c:v>1320: S. 24-24h</c:v>
                </c:pt>
                <c:pt idx="576">
                  <c:v>1321: D. 25-01h</c:v>
                </c:pt>
                <c:pt idx="577">
                  <c:v>1322: D. 25-02h</c:v>
                </c:pt>
                <c:pt idx="578">
                  <c:v>1323: D. 25-03h</c:v>
                </c:pt>
                <c:pt idx="579">
                  <c:v>1324: D. 25-04h</c:v>
                </c:pt>
                <c:pt idx="580">
                  <c:v>1325: D. 25-05h</c:v>
                </c:pt>
                <c:pt idx="581">
                  <c:v>1326: D. 25-06h</c:v>
                </c:pt>
                <c:pt idx="582">
                  <c:v>1327: D. 25-07h</c:v>
                </c:pt>
                <c:pt idx="583">
                  <c:v>1328: D. 25-08h</c:v>
                </c:pt>
                <c:pt idx="584">
                  <c:v>1329: D. 25-09h</c:v>
                </c:pt>
                <c:pt idx="585">
                  <c:v>1330: D. 25-10h</c:v>
                </c:pt>
                <c:pt idx="586">
                  <c:v>1331: D. 25-11h</c:v>
                </c:pt>
                <c:pt idx="587">
                  <c:v>1332: D. 25-12h</c:v>
                </c:pt>
                <c:pt idx="588">
                  <c:v>1333: D. 25-13h</c:v>
                </c:pt>
                <c:pt idx="589">
                  <c:v>1334: D. 25-14h</c:v>
                </c:pt>
                <c:pt idx="590">
                  <c:v>1335: D. 25-15h</c:v>
                </c:pt>
                <c:pt idx="591">
                  <c:v>1336: D. 25-16h</c:v>
                </c:pt>
                <c:pt idx="592">
                  <c:v>1337: D. 25-17h</c:v>
                </c:pt>
                <c:pt idx="593">
                  <c:v>1338: D. 25-18h</c:v>
                </c:pt>
                <c:pt idx="594">
                  <c:v>1339: D. 25-19h</c:v>
                </c:pt>
                <c:pt idx="595">
                  <c:v>1340: D. 25-20h</c:v>
                </c:pt>
                <c:pt idx="596">
                  <c:v>1341: D. 25-21h</c:v>
                </c:pt>
                <c:pt idx="597">
                  <c:v>1342: D. 25-22h</c:v>
                </c:pt>
                <c:pt idx="598">
                  <c:v>1343: D. 25-23h</c:v>
                </c:pt>
                <c:pt idx="599">
                  <c:v>1344: D. 25-24h</c:v>
                </c:pt>
                <c:pt idx="600">
                  <c:v>1345: L. 26-01h</c:v>
                </c:pt>
                <c:pt idx="601">
                  <c:v>1346: L. 26-02h</c:v>
                </c:pt>
                <c:pt idx="602">
                  <c:v>1347: L. 26-03h</c:v>
                </c:pt>
                <c:pt idx="603">
                  <c:v>1348: L. 26-04h</c:v>
                </c:pt>
                <c:pt idx="604">
                  <c:v>1349: L. 26-05h</c:v>
                </c:pt>
                <c:pt idx="605">
                  <c:v>1350: L. 26-06h</c:v>
                </c:pt>
                <c:pt idx="606">
                  <c:v>1351: L. 26-07h</c:v>
                </c:pt>
                <c:pt idx="607">
                  <c:v>1352: L. 26-08h</c:v>
                </c:pt>
                <c:pt idx="608">
                  <c:v>1353: L. 26-09h</c:v>
                </c:pt>
                <c:pt idx="609">
                  <c:v>1354: L. 26-10h</c:v>
                </c:pt>
                <c:pt idx="610">
                  <c:v>1355: L. 26-11h</c:v>
                </c:pt>
                <c:pt idx="611">
                  <c:v>1356: L. 26-12h</c:v>
                </c:pt>
                <c:pt idx="612">
                  <c:v>1357: L. 26-13h</c:v>
                </c:pt>
                <c:pt idx="613">
                  <c:v>1358: L. 26-14h</c:v>
                </c:pt>
                <c:pt idx="614">
                  <c:v>1359: L. 26-15h</c:v>
                </c:pt>
                <c:pt idx="615">
                  <c:v>1360: L. 26-16h</c:v>
                </c:pt>
                <c:pt idx="616">
                  <c:v>1361: L. 26-17h</c:v>
                </c:pt>
                <c:pt idx="617">
                  <c:v>1362: L. 26-18h</c:v>
                </c:pt>
                <c:pt idx="618">
                  <c:v>1363: L. 26-19h</c:v>
                </c:pt>
                <c:pt idx="619">
                  <c:v>1364: L. 26-20h</c:v>
                </c:pt>
                <c:pt idx="620">
                  <c:v>1365: L. 26-21h</c:v>
                </c:pt>
                <c:pt idx="621">
                  <c:v>1366: L. 26-22h</c:v>
                </c:pt>
                <c:pt idx="622">
                  <c:v>1367: L. 26-23h</c:v>
                </c:pt>
                <c:pt idx="623">
                  <c:v>1368: L. 26-24h</c:v>
                </c:pt>
                <c:pt idx="624">
                  <c:v>1369: M. 27-01h</c:v>
                </c:pt>
                <c:pt idx="625">
                  <c:v>1370: M. 27-02h</c:v>
                </c:pt>
                <c:pt idx="626">
                  <c:v>1371: M. 27-03h</c:v>
                </c:pt>
                <c:pt idx="627">
                  <c:v>1372: M. 27-04h</c:v>
                </c:pt>
                <c:pt idx="628">
                  <c:v>1373: M. 27-05h</c:v>
                </c:pt>
                <c:pt idx="629">
                  <c:v>1374: M. 27-06h</c:v>
                </c:pt>
                <c:pt idx="630">
                  <c:v>1375: M. 27-07h</c:v>
                </c:pt>
                <c:pt idx="631">
                  <c:v>1376: M. 27-08h</c:v>
                </c:pt>
                <c:pt idx="632">
                  <c:v>1377: M. 27-09h</c:v>
                </c:pt>
                <c:pt idx="633">
                  <c:v>1378: M. 27-10h</c:v>
                </c:pt>
                <c:pt idx="634">
                  <c:v>1379: M. 27-11h</c:v>
                </c:pt>
                <c:pt idx="635">
                  <c:v>1380: M. 27-12h</c:v>
                </c:pt>
                <c:pt idx="636">
                  <c:v>1381: M. 27-13h</c:v>
                </c:pt>
                <c:pt idx="637">
                  <c:v>1382: M. 27-14h</c:v>
                </c:pt>
                <c:pt idx="638">
                  <c:v>1383: M. 27-15h</c:v>
                </c:pt>
                <c:pt idx="639">
                  <c:v>1384: M. 27-16h</c:v>
                </c:pt>
                <c:pt idx="640">
                  <c:v>1385: M. 27-17h</c:v>
                </c:pt>
                <c:pt idx="641">
                  <c:v>1386: M. 27-18h</c:v>
                </c:pt>
                <c:pt idx="642">
                  <c:v>1387: M. 27-19h</c:v>
                </c:pt>
                <c:pt idx="643">
                  <c:v>1388: M. 27-20h</c:v>
                </c:pt>
                <c:pt idx="644">
                  <c:v>1389: M. 27-21h</c:v>
                </c:pt>
                <c:pt idx="645">
                  <c:v>1390: M. 27-22h</c:v>
                </c:pt>
                <c:pt idx="646">
                  <c:v>1391: M. 27-23h</c:v>
                </c:pt>
                <c:pt idx="647">
                  <c:v>1392: M. 27-24h</c:v>
                </c:pt>
                <c:pt idx="648">
                  <c:v>1393: M. 28-01h</c:v>
                </c:pt>
                <c:pt idx="649">
                  <c:v>1394: M. 28-02h</c:v>
                </c:pt>
                <c:pt idx="650">
                  <c:v>1395: M. 28-03h</c:v>
                </c:pt>
                <c:pt idx="651">
                  <c:v>1396: M. 28-04h</c:v>
                </c:pt>
                <c:pt idx="652">
                  <c:v>1397: M. 28-05h</c:v>
                </c:pt>
                <c:pt idx="653">
                  <c:v>1398: M. 28-06h</c:v>
                </c:pt>
                <c:pt idx="654">
                  <c:v>1399: M. 28-07h</c:v>
                </c:pt>
                <c:pt idx="655">
                  <c:v>1400: M. 28-08h</c:v>
                </c:pt>
                <c:pt idx="656">
                  <c:v>1401: M. 28-09h</c:v>
                </c:pt>
                <c:pt idx="657">
                  <c:v>1402: M. 28-10h</c:v>
                </c:pt>
                <c:pt idx="658">
                  <c:v>1403: M. 28-11h</c:v>
                </c:pt>
                <c:pt idx="659">
                  <c:v>1404: M. 28-12h</c:v>
                </c:pt>
                <c:pt idx="660">
                  <c:v>1405: M. 28-13h</c:v>
                </c:pt>
                <c:pt idx="661">
                  <c:v>1406: M. 28-14h</c:v>
                </c:pt>
                <c:pt idx="662">
                  <c:v>1407: M. 28-15h</c:v>
                </c:pt>
                <c:pt idx="663">
                  <c:v>1408: M. 28-16h</c:v>
                </c:pt>
                <c:pt idx="664">
                  <c:v>1409: M. 28-17h</c:v>
                </c:pt>
                <c:pt idx="665">
                  <c:v>1410: M. 28-18h</c:v>
                </c:pt>
                <c:pt idx="666">
                  <c:v>1411: M. 28-19h</c:v>
                </c:pt>
                <c:pt idx="667">
                  <c:v>1412: M. 28-20h</c:v>
                </c:pt>
                <c:pt idx="668">
                  <c:v>1413: M. 28-21h</c:v>
                </c:pt>
                <c:pt idx="669">
                  <c:v>1414: M. 28-22h</c:v>
                </c:pt>
                <c:pt idx="670">
                  <c:v>1415: M. 28-23h</c:v>
                </c:pt>
                <c:pt idx="671">
                  <c:v>1416: M. 28-24h</c:v>
                </c:pt>
              </c:strCache>
            </c:strRef>
          </c:cat>
          <c:val>
            <c:numRef>
              <c:f>Errachidia!$M$2:$M$673</c:f>
              <c:numCache>
                <c:formatCode>General</c:formatCode>
                <c:ptCount val="672"/>
                <c:pt idx="0">
                  <c:v>14</c:v>
                </c:pt>
                <c:pt idx="1">
                  <c:v>11.4</c:v>
                </c:pt>
                <c:pt idx="2">
                  <c:v>8.9</c:v>
                </c:pt>
                <c:pt idx="3">
                  <c:v>6.6</c:v>
                </c:pt>
                <c:pt idx="4">
                  <c:v>7.8</c:v>
                </c:pt>
                <c:pt idx="5">
                  <c:v>8</c:v>
                </c:pt>
                <c:pt idx="6">
                  <c:v>8.6999999999999993</c:v>
                </c:pt>
                <c:pt idx="7">
                  <c:v>15.5</c:v>
                </c:pt>
                <c:pt idx="8">
                  <c:v>25.9</c:v>
                </c:pt>
                <c:pt idx="9">
                  <c:v>30.5</c:v>
                </c:pt>
                <c:pt idx="10">
                  <c:v>33.799999999999997</c:v>
                </c:pt>
                <c:pt idx="11">
                  <c:v>37.4</c:v>
                </c:pt>
                <c:pt idx="12">
                  <c:v>38.6</c:v>
                </c:pt>
                <c:pt idx="13">
                  <c:v>44.3</c:v>
                </c:pt>
                <c:pt idx="14">
                  <c:v>47.5</c:v>
                </c:pt>
                <c:pt idx="15">
                  <c:v>51.5</c:v>
                </c:pt>
                <c:pt idx="16">
                  <c:v>42.3</c:v>
                </c:pt>
                <c:pt idx="17">
                  <c:v>38.4</c:v>
                </c:pt>
                <c:pt idx="18">
                  <c:v>36</c:v>
                </c:pt>
                <c:pt idx="19">
                  <c:v>32.1</c:v>
                </c:pt>
                <c:pt idx="20">
                  <c:v>23.5</c:v>
                </c:pt>
                <c:pt idx="21">
                  <c:v>21.3</c:v>
                </c:pt>
                <c:pt idx="22">
                  <c:v>17.8</c:v>
                </c:pt>
                <c:pt idx="23">
                  <c:v>15</c:v>
                </c:pt>
                <c:pt idx="24">
                  <c:v>14.1</c:v>
                </c:pt>
                <c:pt idx="25">
                  <c:v>12.6</c:v>
                </c:pt>
                <c:pt idx="26">
                  <c:v>10.5</c:v>
                </c:pt>
                <c:pt idx="27">
                  <c:v>7.9</c:v>
                </c:pt>
                <c:pt idx="28">
                  <c:v>9.1999999999999993</c:v>
                </c:pt>
                <c:pt idx="29">
                  <c:v>9.6</c:v>
                </c:pt>
                <c:pt idx="30">
                  <c:v>13.3</c:v>
                </c:pt>
                <c:pt idx="31">
                  <c:v>21.5</c:v>
                </c:pt>
                <c:pt idx="32">
                  <c:v>9.1</c:v>
                </c:pt>
                <c:pt idx="33">
                  <c:v>16.8</c:v>
                </c:pt>
                <c:pt idx="34">
                  <c:v>38.6</c:v>
                </c:pt>
                <c:pt idx="35">
                  <c:v>61</c:v>
                </c:pt>
                <c:pt idx="36">
                  <c:v>35.5</c:v>
                </c:pt>
                <c:pt idx="37">
                  <c:v>44.1</c:v>
                </c:pt>
                <c:pt idx="38">
                  <c:v>52.8</c:v>
                </c:pt>
                <c:pt idx="39">
                  <c:v>84.7</c:v>
                </c:pt>
                <c:pt idx="40">
                  <c:v>78.8</c:v>
                </c:pt>
                <c:pt idx="41">
                  <c:v>72.7</c:v>
                </c:pt>
                <c:pt idx="42">
                  <c:v>65.2</c:v>
                </c:pt>
                <c:pt idx="43">
                  <c:v>46.6</c:v>
                </c:pt>
                <c:pt idx="44">
                  <c:v>32.200000000000003</c:v>
                </c:pt>
                <c:pt idx="45">
                  <c:v>26.3</c:v>
                </c:pt>
                <c:pt idx="46">
                  <c:v>21.1</c:v>
                </c:pt>
                <c:pt idx="47">
                  <c:v>16.399999999999999</c:v>
                </c:pt>
                <c:pt idx="48">
                  <c:v>13.5</c:v>
                </c:pt>
                <c:pt idx="49">
                  <c:v>10.7</c:v>
                </c:pt>
                <c:pt idx="50">
                  <c:v>8.1</c:v>
                </c:pt>
                <c:pt idx="51">
                  <c:v>5.7</c:v>
                </c:pt>
                <c:pt idx="52">
                  <c:v>6.6</c:v>
                </c:pt>
                <c:pt idx="53">
                  <c:v>6.6</c:v>
                </c:pt>
                <c:pt idx="54">
                  <c:v>11.1</c:v>
                </c:pt>
                <c:pt idx="55">
                  <c:v>19.399999999999999</c:v>
                </c:pt>
                <c:pt idx="56">
                  <c:v>9.3000000000000007</c:v>
                </c:pt>
                <c:pt idx="57">
                  <c:v>17.5</c:v>
                </c:pt>
                <c:pt idx="58">
                  <c:v>45.8</c:v>
                </c:pt>
                <c:pt idx="59">
                  <c:v>33.799999999999997</c:v>
                </c:pt>
                <c:pt idx="60">
                  <c:v>39.299999999999997</c:v>
                </c:pt>
                <c:pt idx="61">
                  <c:v>50</c:v>
                </c:pt>
                <c:pt idx="62">
                  <c:v>58.1</c:v>
                </c:pt>
                <c:pt idx="63">
                  <c:v>90.3</c:v>
                </c:pt>
                <c:pt idx="64">
                  <c:v>84.7</c:v>
                </c:pt>
                <c:pt idx="65">
                  <c:v>77.400000000000006</c:v>
                </c:pt>
                <c:pt idx="66">
                  <c:v>66.599999999999994</c:v>
                </c:pt>
                <c:pt idx="67">
                  <c:v>50.9</c:v>
                </c:pt>
                <c:pt idx="68">
                  <c:v>34.700000000000003</c:v>
                </c:pt>
                <c:pt idx="69">
                  <c:v>28.6</c:v>
                </c:pt>
                <c:pt idx="70">
                  <c:v>24</c:v>
                </c:pt>
                <c:pt idx="71">
                  <c:v>19.7</c:v>
                </c:pt>
                <c:pt idx="72">
                  <c:v>16.100000000000001</c:v>
                </c:pt>
                <c:pt idx="73">
                  <c:v>13.9</c:v>
                </c:pt>
                <c:pt idx="74">
                  <c:v>12.1</c:v>
                </c:pt>
                <c:pt idx="75">
                  <c:v>7.5</c:v>
                </c:pt>
                <c:pt idx="76">
                  <c:v>7.7</c:v>
                </c:pt>
                <c:pt idx="77">
                  <c:v>7.2</c:v>
                </c:pt>
                <c:pt idx="78">
                  <c:v>10.7</c:v>
                </c:pt>
                <c:pt idx="79">
                  <c:v>20</c:v>
                </c:pt>
                <c:pt idx="80">
                  <c:v>9.1999999999999993</c:v>
                </c:pt>
                <c:pt idx="81">
                  <c:v>17.7</c:v>
                </c:pt>
                <c:pt idx="82">
                  <c:v>27.7</c:v>
                </c:pt>
                <c:pt idx="83">
                  <c:v>58.3</c:v>
                </c:pt>
                <c:pt idx="84">
                  <c:v>60.5</c:v>
                </c:pt>
                <c:pt idx="85">
                  <c:v>57</c:v>
                </c:pt>
                <c:pt idx="86">
                  <c:v>57.2</c:v>
                </c:pt>
                <c:pt idx="87">
                  <c:v>60.2</c:v>
                </c:pt>
                <c:pt idx="88">
                  <c:v>61.4</c:v>
                </c:pt>
                <c:pt idx="89">
                  <c:v>55.9</c:v>
                </c:pt>
                <c:pt idx="90">
                  <c:v>53.5</c:v>
                </c:pt>
                <c:pt idx="91">
                  <c:v>42</c:v>
                </c:pt>
                <c:pt idx="92">
                  <c:v>29.9</c:v>
                </c:pt>
                <c:pt idx="93">
                  <c:v>25.6</c:v>
                </c:pt>
                <c:pt idx="94">
                  <c:v>22.1</c:v>
                </c:pt>
                <c:pt idx="95">
                  <c:v>18.899999999999999</c:v>
                </c:pt>
                <c:pt idx="96">
                  <c:v>15.4</c:v>
                </c:pt>
                <c:pt idx="97">
                  <c:v>12.8</c:v>
                </c:pt>
                <c:pt idx="98">
                  <c:v>10.1</c:v>
                </c:pt>
                <c:pt idx="99">
                  <c:v>7.9</c:v>
                </c:pt>
                <c:pt idx="100">
                  <c:v>9.6</c:v>
                </c:pt>
                <c:pt idx="101">
                  <c:v>10.5</c:v>
                </c:pt>
                <c:pt idx="102">
                  <c:v>14.8</c:v>
                </c:pt>
                <c:pt idx="103">
                  <c:v>22.6</c:v>
                </c:pt>
                <c:pt idx="104">
                  <c:v>10.5</c:v>
                </c:pt>
                <c:pt idx="105">
                  <c:v>19</c:v>
                </c:pt>
                <c:pt idx="106">
                  <c:v>29.9</c:v>
                </c:pt>
                <c:pt idx="107">
                  <c:v>39.1</c:v>
                </c:pt>
                <c:pt idx="108">
                  <c:v>45.2</c:v>
                </c:pt>
                <c:pt idx="109">
                  <c:v>55.6</c:v>
                </c:pt>
                <c:pt idx="110">
                  <c:v>45</c:v>
                </c:pt>
                <c:pt idx="111">
                  <c:v>77.5</c:v>
                </c:pt>
                <c:pt idx="112">
                  <c:v>80.3</c:v>
                </c:pt>
                <c:pt idx="113">
                  <c:v>73.8</c:v>
                </c:pt>
                <c:pt idx="114">
                  <c:v>55.7</c:v>
                </c:pt>
                <c:pt idx="115">
                  <c:v>41.7</c:v>
                </c:pt>
                <c:pt idx="116">
                  <c:v>29.7</c:v>
                </c:pt>
                <c:pt idx="117">
                  <c:v>25.3</c:v>
                </c:pt>
                <c:pt idx="118">
                  <c:v>20.7</c:v>
                </c:pt>
                <c:pt idx="119">
                  <c:v>17.399999999999999</c:v>
                </c:pt>
                <c:pt idx="120">
                  <c:v>14.1</c:v>
                </c:pt>
                <c:pt idx="121">
                  <c:v>11.7</c:v>
                </c:pt>
                <c:pt idx="122">
                  <c:v>9.5</c:v>
                </c:pt>
                <c:pt idx="123">
                  <c:v>7.5</c:v>
                </c:pt>
                <c:pt idx="124">
                  <c:v>9.3000000000000007</c:v>
                </c:pt>
                <c:pt idx="125">
                  <c:v>10.199999999999999</c:v>
                </c:pt>
                <c:pt idx="126">
                  <c:v>14.5</c:v>
                </c:pt>
                <c:pt idx="127">
                  <c:v>21.9</c:v>
                </c:pt>
                <c:pt idx="128">
                  <c:v>10</c:v>
                </c:pt>
                <c:pt idx="129">
                  <c:v>18.600000000000001</c:v>
                </c:pt>
                <c:pt idx="130">
                  <c:v>28.2</c:v>
                </c:pt>
                <c:pt idx="131">
                  <c:v>35.9</c:v>
                </c:pt>
                <c:pt idx="132">
                  <c:v>40.700000000000003</c:v>
                </c:pt>
                <c:pt idx="133">
                  <c:v>50</c:v>
                </c:pt>
                <c:pt idx="134">
                  <c:v>57.4</c:v>
                </c:pt>
                <c:pt idx="135">
                  <c:v>88.5</c:v>
                </c:pt>
                <c:pt idx="136">
                  <c:v>84.1</c:v>
                </c:pt>
                <c:pt idx="137">
                  <c:v>73.599999999999994</c:v>
                </c:pt>
                <c:pt idx="138">
                  <c:v>62.2</c:v>
                </c:pt>
                <c:pt idx="139">
                  <c:v>48.5</c:v>
                </c:pt>
                <c:pt idx="140">
                  <c:v>34.5</c:v>
                </c:pt>
                <c:pt idx="141">
                  <c:v>28.3</c:v>
                </c:pt>
                <c:pt idx="142">
                  <c:v>22.7</c:v>
                </c:pt>
                <c:pt idx="143">
                  <c:v>19</c:v>
                </c:pt>
                <c:pt idx="144">
                  <c:v>15.8</c:v>
                </c:pt>
                <c:pt idx="145">
                  <c:v>12.2</c:v>
                </c:pt>
                <c:pt idx="146">
                  <c:v>9.3000000000000007</c:v>
                </c:pt>
                <c:pt idx="147">
                  <c:v>6.1</c:v>
                </c:pt>
                <c:pt idx="148">
                  <c:v>7.6</c:v>
                </c:pt>
                <c:pt idx="149">
                  <c:v>8.6</c:v>
                </c:pt>
                <c:pt idx="150">
                  <c:v>13.7</c:v>
                </c:pt>
                <c:pt idx="151">
                  <c:v>21.8</c:v>
                </c:pt>
                <c:pt idx="152">
                  <c:v>29.2</c:v>
                </c:pt>
                <c:pt idx="153">
                  <c:v>34.4</c:v>
                </c:pt>
                <c:pt idx="154">
                  <c:v>37</c:v>
                </c:pt>
                <c:pt idx="155">
                  <c:v>39.5</c:v>
                </c:pt>
                <c:pt idx="156">
                  <c:v>41.4</c:v>
                </c:pt>
                <c:pt idx="157">
                  <c:v>46.9</c:v>
                </c:pt>
                <c:pt idx="158">
                  <c:v>52.8</c:v>
                </c:pt>
                <c:pt idx="159">
                  <c:v>57.3</c:v>
                </c:pt>
                <c:pt idx="160">
                  <c:v>56</c:v>
                </c:pt>
                <c:pt idx="161">
                  <c:v>57.3</c:v>
                </c:pt>
                <c:pt idx="162">
                  <c:v>53.7</c:v>
                </c:pt>
                <c:pt idx="163">
                  <c:v>43</c:v>
                </c:pt>
                <c:pt idx="164">
                  <c:v>30.5</c:v>
                </c:pt>
                <c:pt idx="165">
                  <c:v>26</c:v>
                </c:pt>
                <c:pt idx="166">
                  <c:v>21.5</c:v>
                </c:pt>
                <c:pt idx="167">
                  <c:v>18.8</c:v>
                </c:pt>
                <c:pt idx="168">
                  <c:v>15</c:v>
                </c:pt>
                <c:pt idx="169">
                  <c:v>12.4</c:v>
                </c:pt>
                <c:pt idx="170">
                  <c:v>9.1999999999999993</c:v>
                </c:pt>
                <c:pt idx="171">
                  <c:v>6</c:v>
                </c:pt>
                <c:pt idx="172">
                  <c:v>7.4</c:v>
                </c:pt>
                <c:pt idx="173">
                  <c:v>7.6</c:v>
                </c:pt>
                <c:pt idx="174">
                  <c:v>11.7</c:v>
                </c:pt>
                <c:pt idx="175">
                  <c:v>21</c:v>
                </c:pt>
                <c:pt idx="176">
                  <c:v>28.7</c:v>
                </c:pt>
                <c:pt idx="177">
                  <c:v>34.799999999999997</c:v>
                </c:pt>
                <c:pt idx="178">
                  <c:v>38.200000000000003</c:v>
                </c:pt>
                <c:pt idx="179">
                  <c:v>41</c:v>
                </c:pt>
                <c:pt idx="180">
                  <c:v>42.5</c:v>
                </c:pt>
                <c:pt idx="181">
                  <c:v>46.9</c:v>
                </c:pt>
                <c:pt idx="182">
                  <c:v>51</c:v>
                </c:pt>
                <c:pt idx="183">
                  <c:v>56</c:v>
                </c:pt>
                <c:pt idx="184">
                  <c:v>57.9</c:v>
                </c:pt>
                <c:pt idx="185">
                  <c:v>54.9</c:v>
                </c:pt>
                <c:pt idx="186">
                  <c:v>55.1</c:v>
                </c:pt>
                <c:pt idx="187">
                  <c:v>41.7</c:v>
                </c:pt>
                <c:pt idx="188">
                  <c:v>31.2</c:v>
                </c:pt>
                <c:pt idx="189">
                  <c:v>26.3</c:v>
                </c:pt>
                <c:pt idx="190">
                  <c:v>22</c:v>
                </c:pt>
                <c:pt idx="191">
                  <c:v>18.8</c:v>
                </c:pt>
                <c:pt idx="192">
                  <c:v>16.7</c:v>
                </c:pt>
                <c:pt idx="193">
                  <c:v>14.6</c:v>
                </c:pt>
                <c:pt idx="194">
                  <c:v>12.1</c:v>
                </c:pt>
                <c:pt idx="195">
                  <c:v>9.6999999999999993</c:v>
                </c:pt>
                <c:pt idx="196">
                  <c:v>11</c:v>
                </c:pt>
                <c:pt idx="197">
                  <c:v>11.6</c:v>
                </c:pt>
                <c:pt idx="198">
                  <c:v>14</c:v>
                </c:pt>
                <c:pt idx="199">
                  <c:v>19.399999999999999</c:v>
                </c:pt>
                <c:pt idx="200">
                  <c:v>10.199999999999999</c:v>
                </c:pt>
                <c:pt idx="201">
                  <c:v>22.5</c:v>
                </c:pt>
                <c:pt idx="202">
                  <c:v>33</c:v>
                </c:pt>
                <c:pt idx="203">
                  <c:v>40.4</c:v>
                </c:pt>
                <c:pt idx="204">
                  <c:v>44.2</c:v>
                </c:pt>
                <c:pt idx="205">
                  <c:v>48.9</c:v>
                </c:pt>
                <c:pt idx="206">
                  <c:v>53.8</c:v>
                </c:pt>
                <c:pt idx="207">
                  <c:v>77.2</c:v>
                </c:pt>
                <c:pt idx="208">
                  <c:v>72.8</c:v>
                </c:pt>
                <c:pt idx="209">
                  <c:v>65.599999999999994</c:v>
                </c:pt>
                <c:pt idx="210">
                  <c:v>55</c:v>
                </c:pt>
                <c:pt idx="211">
                  <c:v>47.3</c:v>
                </c:pt>
                <c:pt idx="212">
                  <c:v>35.299999999999997</c:v>
                </c:pt>
                <c:pt idx="213">
                  <c:v>29.9</c:v>
                </c:pt>
                <c:pt idx="214">
                  <c:v>25.4</c:v>
                </c:pt>
                <c:pt idx="215">
                  <c:v>22</c:v>
                </c:pt>
                <c:pt idx="216">
                  <c:v>19.399999999999999</c:v>
                </c:pt>
                <c:pt idx="217">
                  <c:v>16.100000000000001</c:v>
                </c:pt>
                <c:pt idx="218">
                  <c:v>13.6</c:v>
                </c:pt>
                <c:pt idx="219">
                  <c:v>11.4</c:v>
                </c:pt>
                <c:pt idx="220">
                  <c:v>13.3</c:v>
                </c:pt>
                <c:pt idx="221">
                  <c:v>14.8</c:v>
                </c:pt>
                <c:pt idx="222">
                  <c:v>19.8</c:v>
                </c:pt>
                <c:pt idx="223">
                  <c:v>18.8</c:v>
                </c:pt>
                <c:pt idx="224">
                  <c:v>5.4</c:v>
                </c:pt>
                <c:pt idx="225">
                  <c:v>19.8</c:v>
                </c:pt>
                <c:pt idx="226">
                  <c:v>29.8</c:v>
                </c:pt>
                <c:pt idx="227">
                  <c:v>37.200000000000003</c:v>
                </c:pt>
                <c:pt idx="228">
                  <c:v>39.799999999999997</c:v>
                </c:pt>
                <c:pt idx="229">
                  <c:v>46.5</c:v>
                </c:pt>
                <c:pt idx="230">
                  <c:v>52.6</c:v>
                </c:pt>
                <c:pt idx="231">
                  <c:v>80.7</c:v>
                </c:pt>
                <c:pt idx="232">
                  <c:v>72</c:v>
                </c:pt>
                <c:pt idx="233">
                  <c:v>61.6</c:v>
                </c:pt>
                <c:pt idx="234">
                  <c:v>59.7</c:v>
                </c:pt>
                <c:pt idx="235">
                  <c:v>48.1</c:v>
                </c:pt>
                <c:pt idx="236">
                  <c:v>37</c:v>
                </c:pt>
                <c:pt idx="237">
                  <c:v>28</c:v>
                </c:pt>
                <c:pt idx="238">
                  <c:v>22.2</c:v>
                </c:pt>
                <c:pt idx="239">
                  <c:v>17.399999999999999</c:v>
                </c:pt>
                <c:pt idx="240">
                  <c:v>14.2</c:v>
                </c:pt>
                <c:pt idx="241">
                  <c:v>11.4</c:v>
                </c:pt>
                <c:pt idx="242">
                  <c:v>8.9</c:v>
                </c:pt>
                <c:pt idx="243">
                  <c:v>6.7</c:v>
                </c:pt>
                <c:pt idx="244">
                  <c:v>8.3000000000000007</c:v>
                </c:pt>
                <c:pt idx="245">
                  <c:v>9.1</c:v>
                </c:pt>
                <c:pt idx="246">
                  <c:v>13.3</c:v>
                </c:pt>
                <c:pt idx="247">
                  <c:v>21.4</c:v>
                </c:pt>
                <c:pt idx="248">
                  <c:v>10.3</c:v>
                </c:pt>
                <c:pt idx="249">
                  <c:v>19.399999999999999</c:v>
                </c:pt>
                <c:pt idx="250">
                  <c:v>28.9</c:v>
                </c:pt>
                <c:pt idx="251">
                  <c:v>60.1</c:v>
                </c:pt>
                <c:pt idx="252">
                  <c:v>57.8</c:v>
                </c:pt>
                <c:pt idx="253">
                  <c:v>58</c:v>
                </c:pt>
                <c:pt idx="254">
                  <c:v>60.2</c:v>
                </c:pt>
                <c:pt idx="255">
                  <c:v>63.5</c:v>
                </c:pt>
                <c:pt idx="256">
                  <c:v>62.9</c:v>
                </c:pt>
                <c:pt idx="257">
                  <c:v>63.1</c:v>
                </c:pt>
                <c:pt idx="258">
                  <c:v>60.1</c:v>
                </c:pt>
                <c:pt idx="259">
                  <c:v>46.5</c:v>
                </c:pt>
                <c:pt idx="260">
                  <c:v>33.1</c:v>
                </c:pt>
                <c:pt idx="261">
                  <c:v>28</c:v>
                </c:pt>
                <c:pt idx="262">
                  <c:v>22.6</c:v>
                </c:pt>
                <c:pt idx="263">
                  <c:v>19.7</c:v>
                </c:pt>
                <c:pt idx="264">
                  <c:v>15.1</c:v>
                </c:pt>
                <c:pt idx="265">
                  <c:v>12</c:v>
                </c:pt>
                <c:pt idx="266">
                  <c:v>9.1999999999999993</c:v>
                </c:pt>
                <c:pt idx="267">
                  <c:v>6.4</c:v>
                </c:pt>
                <c:pt idx="268">
                  <c:v>7.7</c:v>
                </c:pt>
                <c:pt idx="269">
                  <c:v>8.6</c:v>
                </c:pt>
                <c:pt idx="270">
                  <c:v>11.5</c:v>
                </c:pt>
                <c:pt idx="271">
                  <c:v>21.1</c:v>
                </c:pt>
                <c:pt idx="272">
                  <c:v>9.1999999999999993</c:v>
                </c:pt>
                <c:pt idx="273">
                  <c:v>19</c:v>
                </c:pt>
                <c:pt idx="274">
                  <c:v>28.7</c:v>
                </c:pt>
                <c:pt idx="275">
                  <c:v>36.700000000000003</c:v>
                </c:pt>
                <c:pt idx="276">
                  <c:v>46.2</c:v>
                </c:pt>
                <c:pt idx="277">
                  <c:v>40.1</c:v>
                </c:pt>
                <c:pt idx="278">
                  <c:v>58.2</c:v>
                </c:pt>
                <c:pt idx="279">
                  <c:v>88.8</c:v>
                </c:pt>
                <c:pt idx="280">
                  <c:v>82.8</c:v>
                </c:pt>
                <c:pt idx="281">
                  <c:v>64.8</c:v>
                </c:pt>
                <c:pt idx="282">
                  <c:v>60.8</c:v>
                </c:pt>
                <c:pt idx="283">
                  <c:v>44.8</c:v>
                </c:pt>
                <c:pt idx="284">
                  <c:v>32.299999999999997</c:v>
                </c:pt>
                <c:pt idx="285">
                  <c:v>25.6</c:v>
                </c:pt>
                <c:pt idx="286">
                  <c:v>20.399999999999999</c:v>
                </c:pt>
                <c:pt idx="287">
                  <c:v>17.2</c:v>
                </c:pt>
                <c:pt idx="288">
                  <c:v>14.5</c:v>
                </c:pt>
                <c:pt idx="289">
                  <c:v>11.9</c:v>
                </c:pt>
                <c:pt idx="290">
                  <c:v>9.1999999999999993</c:v>
                </c:pt>
                <c:pt idx="291">
                  <c:v>6.7</c:v>
                </c:pt>
                <c:pt idx="292">
                  <c:v>8</c:v>
                </c:pt>
                <c:pt idx="293">
                  <c:v>8.1999999999999993</c:v>
                </c:pt>
                <c:pt idx="294">
                  <c:v>8.4</c:v>
                </c:pt>
                <c:pt idx="295">
                  <c:v>10.8</c:v>
                </c:pt>
                <c:pt idx="296">
                  <c:v>6.4</c:v>
                </c:pt>
                <c:pt idx="297">
                  <c:v>11.6</c:v>
                </c:pt>
                <c:pt idx="298">
                  <c:v>28.6</c:v>
                </c:pt>
                <c:pt idx="299">
                  <c:v>57.7</c:v>
                </c:pt>
                <c:pt idx="300">
                  <c:v>33</c:v>
                </c:pt>
                <c:pt idx="301">
                  <c:v>43.4</c:v>
                </c:pt>
                <c:pt idx="302">
                  <c:v>54.1</c:v>
                </c:pt>
                <c:pt idx="303">
                  <c:v>94.5</c:v>
                </c:pt>
                <c:pt idx="304">
                  <c:v>92</c:v>
                </c:pt>
                <c:pt idx="305">
                  <c:v>84.2</c:v>
                </c:pt>
                <c:pt idx="306">
                  <c:v>75.599999999999994</c:v>
                </c:pt>
                <c:pt idx="307">
                  <c:v>57.9</c:v>
                </c:pt>
                <c:pt idx="308">
                  <c:v>39.299999999999997</c:v>
                </c:pt>
                <c:pt idx="309">
                  <c:v>28.5</c:v>
                </c:pt>
                <c:pt idx="310">
                  <c:v>22.4</c:v>
                </c:pt>
                <c:pt idx="311">
                  <c:v>17.7</c:v>
                </c:pt>
                <c:pt idx="312">
                  <c:v>14</c:v>
                </c:pt>
                <c:pt idx="313">
                  <c:v>10.8</c:v>
                </c:pt>
                <c:pt idx="314">
                  <c:v>7.4</c:v>
                </c:pt>
                <c:pt idx="315">
                  <c:v>4.5</c:v>
                </c:pt>
                <c:pt idx="316">
                  <c:v>5.6</c:v>
                </c:pt>
                <c:pt idx="317">
                  <c:v>5.8</c:v>
                </c:pt>
                <c:pt idx="318">
                  <c:v>10.5</c:v>
                </c:pt>
                <c:pt idx="319">
                  <c:v>18.5</c:v>
                </c:pt>
                <c:pt idx="320">
                  <c:v>25.1</c:v>
                </c:pt>
                <c:pt idx="321">
                  <c:v>30.9</c:v>
                </c:pt>
                <c:pt idx="322">
                  <c:v>33.6</c:v>
                </c:pt>
                <c:pt idx="323">
                  <c:v>37.5</c:v>
                </c:pt>
                <c:pt idx="324">
                  <c:v>41.4</c:v>
                </c:pt>
                <c:pt idx="325">
                  <c:v>48.7</c:v>
                </c:pt>
                <c:pt idx="326">
                  <c:v>54.7</c:v>
                </c:pt>
                <c:pt idx="327">
                  <c:v>61.3</c:v>
                </c:pt>
                <c:pt idx="328">
                  <c:v>68.400000000000006</c:v>
                </c:pt>
                <c:pt idx="329">
                  <c:v>72</c:v>
                </c:pt>
                <c:pt idx="330">
                  <c:v>61.1</c:v>
                </c:pt>
                <c:pt idx="331">
                  <c:v>41.4</c:v>
                </c:pt>
                <c:pt idx="332">
                  <c:v>29.1</c:v>
                </c:pt>
                <c:pt idx="333">
                  <c:v>25.8</c:v>
                </c:pt>
                <c:pt idx="334">
                  <c:v>19.8</c:v>
                </c:pt>
                <c:pt idx="335">
                  <c:v>13.5</c:v>
                </c:pt>
                <c:pt idx="336">
                  <c:v>10.6</c:v>
                </c:pt>
                <c:pt idx="337">
                  <c:v>7.6</c:v>
                </c:pt>
                <c:pt idx="338">
                  <c:v>5</c:v>
                </c:pt>
                <c:pt idx="339">
                  <c:v>2.6</c:v>
                </c:pt>
                <c:pt idx="340">
                  <c:v>4.4000000000000004</c:v>
                </c:pt>
                <c:pt idx="341">
                  <c:v>5.4</c:v>
                </c:pt>
                <c:pt idx="342">
                  <c:v>10.6</c:v>
                </c:pt>
                <c:pt idx="343">
                  <c:v>18.899999999999999</c:v>
                </c:pt>
                <c:pt idx="344">
                  <c:v>24</c:v>
                </c:pt>
                <c:pt idx="345">
                  <c:v>28.8</c:v>
                </c:pt>
                <c:pt idx="346">
                  <c:v>32</c:v>
                </c:pt>
                <c:pt idx="347">
                  <c:v>35.299999999999997</c:v>
                </c:pt>
                <c:pt idx="348">
                  <c:v>36.6</c:v>
                </c:pt>
                <c:pt idx="349">
                  <c:v>40.299999999999997</c:v>
                </c:pt>
                <c:pt idx="350">
                  <c:v>43.6</c:v>
                </c:pt>
                <c:pt idx="351">
                  <c:v>47.7</c:v>
                </c:pt>
                <c:pt idx="352">
                  <c:v>50.1</c:v>
                </c:pt>
                <c:pt idx="353">
                  <c:v>51.3</c:v>
                </c:pt>
                <c:pt idx="354">
                  <c:v>47.7</c:v>
                </c:pt>
                <c:pt idx="355">
                  <c:v>38.200000000000003</c:v>
                </c:pt>
                <c:pt idx="356">
                  <c:v>27.5</c:v>
                </c:pt>
                <c:pt idx="357">
                  <c:v>23.2</c:v>
                </c:pt>
                <c:pt idx="358">
                  <c:v>19.100000000000001</c:v>
                </c:pt>
                <c:pt idx="359">
                  <c:v>15.4</c:v>
                </c:pt>
                <c:pt idx="360">
                  <c:v>12.6</c:v>
                </c:pt>
                <c:pt idx="361">
                  <c:v>9.3000000000000007</c:v>
                </c:pt>
                <c:pt idx="362">
                  <c:v>6.1</c:v>
                </c:pt>
                <c:pt idx="363">
                  <c:v>3.5</c:v>
                </c:pt>
                <c:pt idx="364">
                  <c:v>4.8</c:v>
                </c:pt>
                <c:pt idx="365">
                  <c:v>5.2</c:v>
                </c:pt>
                <c:pt idx="366">
                  <c:v>7.8</c:v>
                </c:pt>
                <c:pt idx="367">
                  <c:v>17.3</c:v>
                </c:pt>
                <c:pt idx="368">
                  <c:v>5.0999999999999996</c:v>
                </c:pt>
                <c:pt idx="369">
                  <c:v>14.3</c:v>
                </c:pt>
                <c:pt idx="370">
                  <c:v>38.299999999999997</c:v>
                </c:pt>
                <c:pt idx="371">
                  <c:v>59.5</c:v>
                </c:pt>
                <c:pt idx="372">
                  <c:v>40</c:v>
                </c:pt>
                <c:pt idx="373">
                  <c:v>53.8</c:v>
                </c:pt>
                <c:pt idx="374">
                  <c:v>65.400000000000006</c:v>
                </c:pt>
                <c:pt idx="375">
                  <c:v>95.8</c:v>
                </c:pt>
                <c:pt idx="376">
                  <c:v>86.4</c:v>
                </c:pt>
                <c:pt idx="377">
                  <c:v>76</c:v>
                </c:pt>
                <c:pt idx="378">
                  <c:v>56.6</c:v>
                </c:pt>
                <c:pt idx="379">
                  <c:v>46.3</c:v>
                </c:pt>
                <c:pt idx="380">
                  <c:v>31.4</c:v>
                </c:pt>
                <c:pt idx="381">
                  <c:v>26</c:v>
                </c:pt>
                <c:pt idx="382">
                  <c:v>21.3</c:v>
                </c:pt>
                <c:pt idx="383">
                  <c:v>17.399999999999999</c:v>
                </c:pt>
                <c:pt idx="384">
                  <c:v>15.1</c:v>
                </c:pt>
                <c:pt idx="385">
                  <c:v>13.5</c:v>
                </c:pt>
                <c:pt idx="386">
                  <c:v>11.4</c:v>
                </c:pt>
                <c:pt idx="387">
                  <c:v>9.4</c:v>
                </c:pt>
                <c:pt idx="388">
                  <c:v>10.8</c:v>
                </c:pt>
                <c:pt idx="389">
                  <c:v>11.2</c:v>
                </c:pt>
                <c:pt idx="390">
                  <c:v>10.1</c:v>
                </c:pt>
                <c:pt idx="391">
                  <c:v>22.1</c:v>
                </c:pt>
                <c:pt idx="392">
                  <c:v>9</c:v>
                </c:pt>
                <c:pt idx="393">
                  <c:v>17.600000000000001</c:v>
                </c:pt>
                <c:pt idx="394">
                  <c:v>43</c:v>
                </c:pt>
                <c:pt idx="395">
                  <c:v>33.700000000000003</c:v>
                </c:pt>
                <c:pt idx="396">
                  <c:v>39.9</c:v>
                </c:pt>
                <c:pt idx="397">
                  <c:v>49.2</c:v>
                </c:pt>
                <c:pt idx="398">
                  <c:v>55.6</c:v>
                </c:pt>
                <c:pt idx="399">
                  <c:v>84.4</c:v>
                </c:pt>
                <c:pt idx="400">
                  <c:v>76.7</c:v>
                </c:pt>
                <c:pt idx="401">
                  <c:v>68.400000000000006</c:v>
                </c:pt>
                <c:pt idx="402">
                  <c:v>58.6</c:v>
                </c:pt>
                <c:pt idx="403">
                  <c:v>46</c:v>
                </c:pt>
                <c:pt idx="404">
                  <c:v>32.700000000000003</c:v>
                </c:pt>
                <c:pt idx="405">
                  <c:v>26.1</c:v>
                </c:pt>
                <c:pt idx="406">
                  <c:v>20.6</c:v>
                </c:pt>
                <c:pt idx="407">
                  <c:v>16.399999999999999</c:v>
                </c:pt>
                <c:pt idx="408">
                  <c:v>13.6</c:v>
                </c:pt>
                <c:pt idx="409">
                  <c:v>10.8</c:v>
                </c:pt>
                <c:pt idx="410">
                  <c:v>8.6999999999999993</c:v>
                </c:pt>
                <c:pt idx="411">
                  <c:v>6.6</c:v>
                </c:pt>
                <c:pt idx="412">
                  <c:v>8.6</c:v>
                </c:pt>
                <c:pt idx="413">
                  <c:v>9.6</c:v>
                </c:pt>
                <c:pt idx="414">
                  <c:v>10.9</c:v>
                </c:pt>
                <c:pt idx="415">
                  <c:v>20.399999999999999</c:v>
                </c:pt>
                <c:pt idx="416">
                  <c:v>8.1</c:v>
                </c:pt>
                <c:pt idx="417">
                  <c:v>18.5</c:v>
                </c:pt>
                <c:pt idx="418">
                  <c:v>28.2</c:v>
                </c:pt>
                <c:pt idx="419">
                  <c:v>59</c:v>
                </c:pt>
                <c:pt idx="420">
                  <c:v>55.3</c:v>
                </c:pt>
                <c:pt idx="421">
                  <c:v>54.8</c:v>
                </c:pt>
                <c:pt idx="422">
                  <c:v>55.9</c:v>
                </c:pt>
                <c:pt idx="423">
                  <c:v>59.3</c:v>
                </c:pt>
                <c:pt idx="424">
                  <c:v>59.6</c:v>
                </c:pt>
                <c:pt idx="425">
                  <c:v>47.9</c:v>
                </c:pt>
                <c:pt idx="426">
                  <c:v>43.9</c:v>
                </c:pt>
                <c:pt idx="427">
                  <c:v>38.9</c:v>
                </c:pt>
                <c:pt idx="428">
                  <c:v>28.8</c:v>
                </c:pt>
                <c:pt idx="429">
                  <c:v>25.1</c:v>
                </c:pt>
                <c:pt idx="430">
                  <c:v>21.7</c:v>
                </c:pt>
                <c:pt idx="431">
                  <c:v>18.600000000000001</c:v>
                </c:pt>
                <c:pt idx="432">
                  <c:v>16</c:v>
                </c:pt>
                <c:pt idx="433">
                  <c:v>13.2</c:v>
                </c:pt>
                <c:pt idx="434">
                  <c:v>10</c:v>
                </c:pt>
                <c:pt idx="435">
                  <c:v>7.3</c:v>
                </c:pt>
                <c:pt idx="436">
                  <c:v>8.4</c:v>
                </c:pt>
                <c:pt idx="437">
                  <c:v>8.8000000000000007</c:v>
                </c:pt>
                <c:pt idx="438">
                  <c:v>10.6</c:v>
                </c:pt>
                <c:pt idx="439">
                  <c:v>18.899999999999999</c:v>
                </c:pt>
                <c:pt idx="440">
                  <c:v>7.6</c:v>
                </c:pt>
                <c:pt idx="441">
                  <c:v>18.100000000000001</c:v>
                </c:pt>
                <c:pt idx="442">
                  <c:v>29</c:v>
                </c:pt>
                <c:pt idx="443">
                  <c:v>34.6</c:v>
                </c:pt>
                <c:pt idx="444">
                  <c:v>37</c:v>
                </c:pt>
                <c:pt idx="445">
                  <c:v>45.8</c:v>
                </c:pt>
                <c:pt idx="446">
                  <c:v>50.4</c:v>
                </c:pt>
                <c:pt idx="447">
                  <c:v>79.400000000000006</c:v>
                </c:pt>
                <c:pt idx="448">
                  <c:v>72.3</c:v>
                </c:pt>
                <c:pt idx="449">
                  <c:v>65.5</c:v>
                </c:pt>
                <c:pt idx="450">
                  <c:v>53.5</c:v>
                </c:pt>
                <c:pt idx="451">
                  <c:v>45</c:v>
                </c:pt>
                <c:pt idx="452">
                  <c:v>33</c:v>
                </c:pt>
                <c:pt idx="453">
                  <c:v>27.2</c:v>
                </c:pt>
                <c:pt idx="454">
                  <c:v>22.1</c:v>
                </c:pt>
                <c:pt idx="455">
                  <c:v>18.100000000000001</c:v>
                </c:pt>
                <c:pt idx="456">
                  <c:v>15</c:v>
                </c:pt>
                <c:pt idx="457">
                  <c:v>12.4</c:v>
                </c:pt>
                <c:pt idx="458">
                  <c:v>9.4</c:v>
                </c:pt>
                <c:pt idx="459">
                  <c:v>6.7</c:v>
                </c:pt>
                <c:pt idx="460">
                  <c:v>8.1</c:v>
                </c:pt>
                <c:pt idx="461">
                  <c:v>9.3000000000000007</c:v>
                </c:pt>
                <c:pt idx="462">
                  <c:v>13.5</c:v>
                </c:pt>
                <c:pt idx="463">
                  <c:v>21.9</c:v>
                </c:pt>
                <c:pt idx="464">
                  <c:v>10.1</c:v>
                </c:pt>
                <c:pt idx="465">
                  <c:v>20.9</c:v>
                </c:pt>
                <c:pt idx="466">
                  <c:v>30</c:v>
                </c:pt>
                <c:pt idx="467">
                  <c:v>35.200000000000003</c:v>
                </c:pt>
                <c:pt idx="468">
                  <c:v>37.4</c:v>
                </c:pt>
                <c:pt idx="469">
                  <c:v>44.3</c:v>
                </c:pt>
                <c:pt idx="470">
                  <c:v>50.8</c:v>
                </c:pt>
                <c:pt idx="471">
                  <c:v>80</c:v>
                </c:pt>
                <c:pt idx="472">
                  <c:v>73.8</c:v>
                </c:pt>
                <c:pt idx="473">
                  <c:v>67.900000000000006</c:v>
                </c:pt>
                <c:pt idx="474">
                  <c:v>59.3</c:v>
                </c:pt>
                <c:pt idx="475">
                  <c:v>47.3</c:v>
                </c:pt>
                <c:pt idx="476">
                  <c:v>34.200000000000003</c:v>
                </c:pt>
                <c:pt idx="477">
                  <c:v>27.7</c:v>
                </c:pt>
                <c:pt idx="478">
                  <c:v>22.2</c:v>
                </c:pt>
                <c:pt idx="479">
                  <c:v>18.2</c:v>
                </c:pt>
                <c:pt idx="480">
                  <c:v>15.1</c:v>
                </c:pt>
                <c:pt idx="481">
                  <c:v>12.7</c:v>
                </c:pt>
                <c:pt idx="482">
                  <c:v>10.3</c:v>
                </c:pt>
                <c:pt idx="483">
                  <c:v>8.5</c:v>
                </c:pt>
                <c:pt idx="484">
                  <c:v>9.6</c:v>
                </c:pt>
                <c:pt idx="485">
                  <c:v>9.6999999999999993</c:v>
                </c:pt>
                <c:pt idx="486">
                  <c:v>12.1</c:v>
                </c:pt>
                <c:pt idx="487">
                  <c:v>16.899999999999999</c:v>
                </c:pt>
                <c:pt idx="488">
                  <c:v>28.8</c:v>
                </c:pt>
                <c:pt idx="489">
                  <c:v>37</c:v>
                </c:pt>
                <c:pt idx="490">
                  <c:v>39.6</c:v>
                </c:pt>
                <c:pt idx="491">
                  <c:v>41.5</c:v>
                </c:pt>
                <c:pt idx="492">
                  <c:v>43</c:v>
                </c:pt>
                <c:pt idx="493">
                  <c:v>48.4</c:v>
                </c:pt>
                <c:pt idx="494">
                  <c:v>51.9</c:v>
                </c:pt>
                <c:pt idx="495">
                  <c:v>56.3</c:v>
                </c:pt>
                <c:pt idx="496">
                  <c:v>55.8</c:v>
                </c:pt>
                <c:pt idx="497">
                  <c:v>54.6</c:v>
                </c:pt>
                <c:pt idx="498">
                  <c:v>48.4</c:v>
                </c:pt>
                <c:pt idx="499">
                  <c:v>39.799999999999997</c:v>
                </c:pt>
                <c:pt idx="500">
                  <c:v>29.5</c:v>
                </c:pt>
                <c:pt idx="501">
                  <c:v>25.5</c:v>
                </c:pt>
                <c:pt idx="502">
                  <c:v>21.7</c:v>
                </c:pt>
                <c:pt idx="503">
                  <c:v>18.2</c:v>
                </c:pt>
                <c:pt idx="504">
                  <c:v>16.100000000000001</c:v>
                </c:pt>
                <c:pt idx="505">
                  <c:v>13.6</c:v>
                </c:pt>
                <c:pt idx="506">
                  <c:v>10.8</c:v>
                </c:pt>
                <c:pt idx="507">
                  <c:v>8.4</c:v>
                </c:pt>
                <c:pt idx="508">
                  <c:v>9.9</c:v>
                </c:pt>
                <c:pt idx="509">
                  <c:v>10.6</c:v>
                </c:pt>
                <c:pt idx="510">
                  <c:v>13.3</c:v>
                </c:pt>
                <c:pt idx="511">
                  <c:v>22.7</c:v>
                </c:pt>
                <c:pt idx="512">
                  <c:v>31.1</c:v>
                </c:pt>
                <c:pt idx="513">
                  <c:v>37.9</c:v>
                </c:pt>
                <c:pt idx="514">
                  <c:v>40.799999999999997</c:v>
                </c:pt>
                <c:pt idx="515">
                  <c:v>41.6</c:v>
                </c:pt>
                <c:pt idx="516">
                  <c:v>41.8</c:v>
                </c:pt>
                <c:pt idx="517">
                  <c:v>45.3</c:v>
                </c:pt>
                <c:pt idx="518">
                  <c:v>48.5</c:v>
                </c:pt>
                <c:pt idx="519">
                  <c:v>51.7</c:v>
                </c:pt>
                <c:pt idx="520">
                  <c:v>53.1</c:v>
                </c:pt>
                <c:pt idx="521">
                  <c:v>53.2</c:v>
                </c:pt>
                <c:pt idx="522">
                  <c:v>46</c:v>
                </c:pt>
                <c:pt idx="523">
                  <c:v>39.9</c:v>
                </c:pt>
                <c:pt idx="524">
                  <c:v>29</c:v>
                </c:pt>
                <c:pt idx="525">
                  <c:v>25.5</c:v>
                </c:pt>
                <c:pt idx="526">
                  <c:v>21.8</c:v>
                </c:pt>
                <c:pt idx="527">
                  <c:v>19.3</c:v>
                </c:pt>
                <c:pt idx="528">
                  <c:v>17</c:v>
                </c:pt>
                <c:pt idx="529">
                  <c:v>14.2</c:v>
                </c:pt>
                <c:pt idx="530">
                  <c:v>11.7</c:v>
                </c:pt>
                <c:pt idx="531">
                  <c:v>9.1</c:v>
                </c:pt>
                <c:pt idx="532">
                  <c:v>10.5</c:v>
                </c:pt>
                <c:pt idx="533">
                  <c:v>10.8</c:v>
                </c:pt>
                <c:pt idx="534">
                  <c:v>13.2</c:v>
                </c:pt>
                <c:pt idx="535">
                  <c:v>18.2</c:v>
                </c:pt>
                <c:pt idx="536">
                  <c:v>8.9</c:v>
                </c:pt>
                <c:pt idx="537">
                  <c:v>21.2</c:v>
                </c:pt>
                <c:pt idx="538">
                  <c:v>32</c:v>
                </c:pt>
                <c:pt idx="539">
                  <c:v>37.6</c:v>
                </c:pt>
                <c:pt idx="540">
                  <c:v>38.6</c:v>
                </c:pt>
                <c:pt idx="541">
                  <c:v>44.5</c:v>
                </c:pt>
                <c:pt idx="542">
                  <c:v>50.5</c:v>
                </c:pt>
                <c:pt idx="543">
                  <c:v>79.599999999999994</c:v>
                </c:pt>
                <c:pt idx="544">
                  <c:v>69.2</c:v>
                </c:pt>
                <c:pt idx="545">
                  <c:v>62</c:v>
                </c:pt>
                <c:pt idx="546">
                  <c:v>50.6</c:v>
                </c:pt>
                <c:pt idx="547">
                  <c:v>44.9</c:v>
                </c:pt>
                <c:pt idx="548">
                  <c:v>34.5</c:v>
                </c:pt>
                <c:pt idx="549">
                  <c:v>26.5</c:v>
                </c:pt>
                <c:pt idx="550">
                  <c:v>21.6</c:v>
                </c:pt>
                <c:pt idx="551">
                  <c:v>18.8</c:v>
                </c:pt>
                <c:pt idx="552">
                  <c:v>16.2</c:v>
                </c:pt>
                <c:pt idx="553">
                  <c:v>13.8</c:v>
                </c:pt>
                <c:pt idx="554">
                  <c:v>11.7</c:v>
                </c:pt>
                <c:pt idx="555">
                  <c:v>9.6</c:v>
                </c:pt>
                <c:pt idx="556">
                  <c:v>11.4</c:v>
                </c:pt>
                <c:pt idx="557">
                  <c:v>12.2</c:v>
                </c:pt>
                <c:pt idx="558">
                  <c:v>12.1</c:v>
                </c:pt>
                <c:pt idx="559">
                  <c:v>21.1</c:v>
                </c:pt>
                <c:pt idx="560">
                  <c:v>8.8000000000000007</c:v>
                </c:pt>
                <c:pt idx="561">
                  <c:v>18.2</c:v>
                </c:pt>
                <c:pt idx="562">
                  <c:v>27.5</c:v>
                </c:pt>
                <c:pt idx="563">
                  <c:v>35.9</c:v>
                </c:pt>
                <c:pt idx="564">
                  <c:v>42.2</c:v>
                </c:pt>
                <c:pt idx="565">
                  <c:v>51.5</c:v>
                </c:pt>
                <c:pt idx="566">
                  <c:v>41.9</c:v>
                </c:pt>
                <c:pt idx="567">
                  <c:v>74.400000000000006</c:v>
                </c:pt>
                <c:pt idx="568">
                  <c:v>66.400000000000006</c:v>
                </c:pt>
                <c:pt idx="569">
                  <c:v>57.4</c:v>
                </c:pt>
                <c:pt idx="570">
                  <c:v>40.4</c:v>
                </c:pt>
                <c:pt idx="571">
                  <c:v>33.9</c:v>
                </c:pt>
                <c:pt idx="572">
                  <c:v>24.1</c:v>
                </c:pt>
                <c:pt idx="573">
                  <c:v>21.1</c:v>
                </c:pt>
                <c:pt idx="574">
                  <c:v>17.100000000000001</c:v>
                </c:pt>
                <c:pt idx="575">
                  <c:v>15.3</c:v>
                </c:pt>
                <c:pt idx="576">
                  <c:v>13.2</c:v>
                </c:pt>
                <c:pt idx="577">
                  <c:v>11.3</c:v>
                </c:pt>
                <c:pt idx="578">
                  <c:v>9.1</c:v>
                </c:pt>
                <c:pt idx="579">
                  <c:v>7.1</c:v>
                </c:pt>
                <c:pt idx="580">
                  <c:v>8.9</c:v>
                </c:pt>
                <c:pt idx="581">
                  <c:v>9.8000000000000007</c:v>
                </c:pt>
                <c:pt idx="582">
                  <c:v>13.3</c:v>
                </c:pt>
                <c:pt idx="583">
                  <c:v>17.5</c:v>
                </c:pt>
                <c:pt idx="584">
                  <c:v>7.1</c:v>
                </c:pt>
                <c:pt idx="585">
                  <c:v>18</c:v>
                </c:pt>
                <c:pt idx="586">
                  <c:v>29</c:v>
                </c:pt>
                <c:pt idx="587">
                  <c:v>62.6</c:v>
                </c:pt>
                <c:pt idx="588">
                  <c:v>62.2</c:v>
                </c:pt>
                <c:pt idx="589">
                  <c:v>63.8</c:v>
                </c:pt>
                <c:pt idx="590">
                  <c:v>65.2</c:v>
                </c:pt>
                <c:pt idx="591">
                  <c:v>60.9</c:v>
                </c:pt>
                <c:pt idx="592">
                  <c:v>55.6</c:v>
                </c:pt>
                <c:pt idx="593">
                  <c:v>55.5</c:v>
                </c:pt>
                <c:pt idx="594">
                  <c:v>43.7</c:v>
                </c:pt>
                <c:pt idx="595">
                  <c:v>31.7</c:v>
                </c:pt>
                <c:pt idx="596">
                  <c:v>22.4</c:v>
                </c:pt>
                <c:pt idx="597">
                  <c:v>19.100000000000001</c:v>
                </c:pt>
                <c:pt idx="598">
                  <c:v>16.5</c:v>
                </c:pt>
                <c:pt idx="599">
                  <c:v>13.7</c:v>
                </c:pt>
                <c:pt idx="600">
                  <c:v>11.5</c:v>
                </c:pt>
                <c:pt idx="601">
                  <c:v>9.3000000000000007</c:v>
                </c:pt>
                <c:pt idx="602">
                  <c:v>7.1</c:v>
                </c:pt>
                <c:pt idx="603">
                  <c:v>4.9000000000000004</c:v>
                </c:pt>
                <c:pt idx="604">
                  <c:v>6.4</c:v>
                </c:pt>
                <c:pt idx="605">
                  <c:v>7.1</c:v>
                </c:pt>
                <c:pt idx="606">
                  <c:v>11</c:v>
                </c:pt>
                <c:pt idx="607">
                  <c:v>16.3</c:v>
                </c:pt>
                <c:pt idx="608">
                  <c:v>8.3000000000000007</c:v>
                </c:pt>
                <c:pt idx="609">
                  <c:v>17</c:v>
                </c:pt>
                <c:pt idx="610">
                  <c:v>27.6</c:v>
                </c:pt>
                <c:pt idx="611">
                  <c:v>33.299999999999997</c:v>
                </c:pt>
                <c:pt idx="612">
                  <c:v>35.6</c:v>
                </c:pt>
                <c:pt idx="613">
                  <c:v>43.1</c:v>
                </c:pt>
                <c:pt idx="614">
                  <c:v>50.1</c:v>
                </c:pt>
                <c:pt idx="615">
                  <c:v>79.599999999999994</c:v>
                </c:pt>
                <c:pt idx="616">
                  <c:v>71.900000000000006</c:v>
                </c:pt>
                <c:pt idx="617">
                  <c:v>55.1</c:v>
                </c:pt>
                <c:pt idx="618">
                  <c:v>53.4</c:v>
                </c:pt>
                <c:pt idx="619">
                  <c:v>44.3</c:v>
                </c:pt>
                <c:pt idx="620">
                  <c:v>35.200000000000003</c:v>
                </c:pt>
                <c:pt idx="621">
                  <c:v>31.9</c:v>
                </c:pt>
                <c:pt idx="622">
                  <c:v>26.5</c:v>
                </c:pt>
                <c:pt idx="623">
                  <c:v>21.9</c:v>
                </c:pt>
                <c:pt idx="624">
                  <c:v>17.3</c:v>
                </c:pt>
                <c:pt idx="625">
                  <c:v>14.4</c:v>
                </c:pt>
                <c:pt idx="626">
                  <c:v>12.3</c:v>
                </c:pt>
                <c:pt idx="627">
                  <c:v>9.8000000000000007</c:v>
                </c:pt>
                <c:pt idx="628">
                  <c:v>10.6</c:v>
                </c:pt>
                <c:pt idx="629">
                  <c:v>10.7</c:v>
                </c:pt>
                <c:pt idx="630">
                  <c:v>14</c:v>
                </c:pt>
                <c:pt idx="631">
                  <c:v>21.6</c:v>
                </c:pt>
                <c:pt idx="632">
                  <c:v>9.3000000000000007</c:v>
                </c:pt>
                <c:pt idx="633">
                  <c:v>19.3</c:v>
                </c:pt>
                <c:pt idx="634">
                  <c:v>29.6</c:v>
                </c:pt>
                <c:pt idx="635">
                  <c:v>35.9</c:v>
                </c:pt>
                <c:pt idx="636">
                  <c:v>37.200000000000003</c:v>
                </c:pt>
                <c:pt idx="637">
                  <c:v>44.1</c:v>
                </c:pt>
                <c:pt idx="638">
                  <c:v>50.1</c:v>
                </c:pt>
                <c:pt idx="639">
                  <c:v>73.7</c:v>
                </c:pt>
                <c:pt idx="640">
                  <c:v>62.1</c:v>
                </c:pt>
                <c:pt idx="641">
                  <c:v>57.8</c:v>
                </c:pt>
                <c:pt idx="642">
                  <c:v>53.7</c:v>
                </c:pt>
                <c:pt idx="643">
                  <c:v>41.9</c:v>
                </c:pt>
                <c:pt idx="644">
                  <c:v>28.2</c:v>
                </c:pt>
                <c:pt idx="645">
                  <c:v>24.4</c:v>
                </c:pt>
                <c:pt idx="646">
                  <c:v>21.5</c:v>
                </c:pt>
                <c:pt idx="647">
                  <c:v>18.5</c:v>
                </c:pt>
                <c:pt idx="648">
                  <c:v>15.8</c:v>
                </c:pt>
                <c:pt idx="649">
                  <c:v>13.5</c:v>
                </c:pt>
                <c:pt idx="650">
                  <c:v>10.8</c:v>
                </c:pt>
                <c:pt idx="651">
                  <c:v>8.1999999999999993</c:v>
                </c:pt>
                <c:pt idx="652">
                  <c:v>9.3000000000000007</c:v>
                </c:pt>
                <c:pt idx="653">
                  <c:v>9.6999999999999993</c:v>
                </c:pt>
                <c:pt idx="654">
                  <c:v>11.7</c:v>
                </c:pt>
                <c:pt idx="655">
                  <c:v>20.3</c:v>
                </c:pt>
                <c:pt idx="656">
                  <c:v>27.9</c:v>
                </c:pt>
                <c:pt idx="657">
                  <c:v>33.1</c:v>
                </c:pt>
                <c:pt idx="658">
                  <c:v>36.6</c:v>
                </c:pt>
                <c:pt idx="659">
                  <c:v>39.9</c:v>
                </c:pt>
                <c:pt idx="660">
                  <c:v>42.6</c:v>
                </c:pt>
                <c:pt idx="661">
                  <c:v>47.6</c:v>
                </c:pt>
                <c:pt idx="662">
                  <c:v>53</c:v>
                </c:pt>
                <c:pt idx="663">
                  <c:v>58.4</c:v>
                </c:pt>
                <c:pt idx="664">
                  <c:v>49.6</c:v>
                </c:pt>
                <c:pt idx="665">
                  <c:v>48</c:v>
                </c:pt>
                <c:pt idx="666">
                  <c:v>41.4</c:v>
                </c:pt>
                <c:pt idx="667">
                  <c:v>37.1</c:v>
                </c:pt>
                <c:pt idx="668">
                  <c:v>28</c:v>
                </c:pt>
                <c:pt idx="669">
                  <c:v>21</c:v>
                </c:pt>
                <c:pt idx="670">
                  <c:v>17.2</c:v>
                </c:pt>
                <c:pt idx="671">
                  <c:v>15.1</c:v>
                </c:pt>
              </c:numCache>
            </c:numRef>
          </c:val>
          <c:smooth val="1"/>
          <c:extLst>
            <c:ext xmlns:c16="http://schemas.microsoft.com/office/drawing/2014/chart" uri="{C3380CC4-5D6E-409C-BE32-E72D297353CC}">
              <c16:uniqueId val="{0000000D-88C4-4323-8946-CD98E89E5332}"/>
            </c:ext>
          </c:extLst>
        </c:ser>
        <c:dLbls>
          <c:showLegendKey val="0"/>
          <c:showVal val="0"/>
          <c:showCatName val="0"/>
          <c:showSerName val="0"/>
          <c:showPercent val="0"/>
          <c:showBubbleSize val="0"/>
        </c:dLbls>
        <c:smooth val="0"/>
        <c:axId val="966194880"/>
        <c:axId val="1"/>
      </c:lineChart>
      <c:catAx>
        <c:axId val="966194880"/>
        <c:scaling>
          <c:orientation val="minMax"/>
        </c:scaling>
        <c:delete val="0"/>
        <c:axPos val="b"/>
        <c:title>
          <c:tx>
            <c:rich>
              <a:bodyPr/>
              <a:lstStyle/>
              <a:p>
                <a:pPr>
                  <a:defRPr sz="800" b="0"/>
                </a:pPr>
                <a:r>
                  <a:rPr lang="fr-FR" sz="800" b="0"/>
                  <a:t>Time (h)</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800" b="0"/>
                </a:pPr>
                <a:r>
                  <a:rPr lang="fr-FR" sz="800" b="0"/>
                  <a:t>Kwh/m²</a:t>
                </a:r>
              </a:p>
            </c:rich>
          </c:tx>
          <c:overlay val="0"/>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966194880"/>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ln w="3175" cap="flat" cmpd="sng" algn="ctr">
      <a:solidFill>
        <a:schemeClr val="tx1">
          <a:lumMod val="15000"/>
          <a:lumOff val="85000"/>
        </a:schemeClr>
      </a:solidFill>
      <a:prstDash val="sysDash"/>
      <a:round/>
    </a:ln>
    <a:effectLst/>
  </c:spPr>
  <c:txPr>
    <a:bodyPr/>
    <a:lstStyle/>
    <a:p>
      <a:pPr>
        <a:defRPr/>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r>
              <a:rPr lang="fr-FR" sz="1000" dirty="0" err="1"/>
              <a:t>Annual</a:t>
            </a:r>
            <a:r>
              <a:rPr lang="fr-FR" sz="1000" baseline="0" dirty="0"/>
              <a:t> </a:t>
            </a:r>
            <a:r>
              <a:rPr lang="fr-FR" sz="1000" baseline="0" dirty="0" err="1"/>
              <a:t>Energy</a:t>
            </a:r>
            <a:r>
              <a:rPr lang="fr-FR" sz="1000" baseline="0" dirty="0"/>
              <a:t> </a:t>
            </a:r>
            <a:r>
              <a:rPr lang="fr-FR" sz="1000" baseline="0" dirty="0" err="1"/>
              <a:t>Requirements</a:t>
            </a:r>
            <a:r>
              <a:rPr lang="fr-FR" sz="1000" baseline="0" dirty="0"/>
              <a:t> KWh/m²</a:t>
            </a:r>
            <a:endParaRPr lang="fr-FR" sz="1000" dirty="0"/>
          </a:p>
        </c:rich>
      </c:tx>
      <c:overlay val="0"/>
      <c:spPr>
        <a:noFill/>
        <a:ln>
          <a:noFill/>
        </a:ln>
        <a:effectLst/>
      </c:spPr>
      <c:txPr>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'Global synthes'!$C$4</c:f>
              <c:strCache>
                <c:ptCount val="1"/>
                <c:pt idx="0">
                  <c:v>WITHOUT TB TREATEMENT</c:v>
                </c:pt>
              </c:strCache>
            </c:strRef>
          </c:tx>
          <c:spPr>
            <a:solidFill>
              <a:schemeClr val="accent3">
                <a:lumMod val="75000"/>
              </a:schemeClr>
            </a:solidFill>
            <a:ln>
              <a:noFill/>
            </a:ln>
            <a:effectLst/>
          </c:spPr>
          <c:invertIfNegative val="0"/>
          <c:cat>
            <c:strRef>
              <c:f>'Global synthes'!$B$5:$B$6</c:f>
              <c:strCache>
                <c:ptCount val="2"/>
                <c:pt idx="0">
                  <c:v>IFRANE</c:v>
                </c:pt>
                <c:pt idx="1">
                  <c:v>ER-RACHIDIA</c:v>
                </c:pt>
              </c:strCache>
            </c:strRef>
          </c:cat>
          <c:val>
            <c:numRef>
              <c:f>'Global synthes'!$C$5:$C$6</c:f>
              <c:numCache>
                <c:formatCode>General</c:formatCode>
                <c:ptCount val="2"/>
                <c:pt idx="0">
                  <c:v>118.5</c:v>
                </c:pt>
                <c:pt idx="1">
                  <c:v>128.6</c:v>
                </c:pt>
              </c:numCache>
            </c:numRef>
          </c:val>
          <c:extLst>
            <c:ext xmlns:c16="http://schemas.microsoft.com/office/drawing/2014/chart" uri="{C3380CC4-5D6E-409C-BE32-E72D297353CC}">
              <c16:uniqueId val="{00000000-826A-4AAA-9645-85AAAFE04996}"/>
            </c:ext>
          </c:extLst>
        </c:ser>
        <c:ser>
          <c:idx val="1"/>
          <c:order val="1"/>
          <c:tx>
            <c:strRef>
              <c:f>'Global synthes'!$D$4</c:f>
              <c:strCache>
                <c:ptCount val="1"/>
                <c:pt idx="0">
                  <c:v>WITH TB TREATEMENT</c:v>
                </c:pt>
              </c:strCache>
            </c:strRef>
          </c:tx>
          <c:spPr>
            <a:solidFill>
              <a:schemeClr val="accent6">
                <a:lumMod val="60000"/>
                <a:lumOff val="40000"/>
              </a:schemeClr>
            </a:solidFill>
            <a:ln>
              <a:noFill/>
            </a:ln>
            <a:effectLst/>
          </c:spPr>
          <c:invertIfNegative val="0"/>
          <c:cat>
            <c:strRef>
              <c:f>'Global synthes'!$B$5:$B$6</c:f>
              <c:strCache>
                <c:ptCount val="2"/>
                <c:pt idx="0">
                  <c:v>IFRANE</c:v>
                </c:pt>
                <c:pt idx="1">
                  <c:v>ER-RACHIDIA</c:v>
                </c:pt>
              </c:strCache>
            </c:strRef>
          </c:cat>
          <c:val>
            <c:numRef>
              <c:f>'Global synthes'!$D$5:$D$6</c:f>
              <c:numCache>
                <c:formatCode>General</c:formatCode>
                <c:ptCount val="2"/>
                <c:pt idx="0">
                  <c:v>90.3</c:v>
                </c:pt>
                <c:pt idx="1">
                  <c:v>112.2</c:v>
                </c:pt>
              </c:numCache>
            </c:numRef>
          </c:val>
          <c:extLst>
            <c:ext xmlns:c16="http://schemas.microsoft.com/office/drawing/2014/chart" uri="{C3380CC4-5D6E-409C-BE32-E72D297353CC}">
              <c16:uniqueId val="{00000001-826A-4AAA-9645-85AAAFE04996}"/>
            </c:ext>
          </c:extLst>
        </c:ser>
        <c:dLbls>
          <c:showLegendKey val="0"/>
          <c:showVal val="0"/>
          <c:showCatName val="0"/>
          <c:showSerName val="0"/>
          <c:showPercent val="0"/>
          <c:showBubbleSize val="0"/>
        </c:dLbls>
        <c:gapWidth val="219"/>
        <c:overlap val="-27"/>
        <c:axId val="418531071"/>
        <c:axId val="418531487"/>
      </c:barChart>
      <c:catAx>
        <c:axId val="418531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fr-FR"/>
          </a:p>
        </c:txPr>
        <c:crossAx val="418531487"/>
        <c:crosses val="autoZero"/>
        <c:auto val="1"/>
        <c:lblAlgn val="ctr"/>
        <c:lblOffset val="100"/>
        <c:noMultiLvlLbl val="0"/>
      </c:catAx>
      <c:valAx>
        <c:axId val="4185314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fr-FR" sz="800"/>
                  <a:t>Kwh/m²</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85310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0.40116</cdr:x>
      <cdr:y>0.22803</cdr:y>
    </cdr:from>
    <cdr:to>
      <cdr:x>0.40271</cdr:x>
      <cdr:y>0.36553</cdr:y>
    </cdr:to>
    <cdr:cxnSp macro="">
      <cdr:nvCxnSpPr>
        <cdr:cNvPr id="3" name="Straight Arrow Connector 2"/>
        <cdr:cNvCxnSpPr/>
      </cdr:nvCxnSpPr>
      <cdr:spPr>
        <a:xfrm xmlns:a="http://schemas.openxmlformats.org/drawingml/2006/main">
          <a:off x="1720984" y="764540"/>
          <a:ext cx="6650" cy="461010"/>
        </a:xfrm>
        <a:prstGeom xmlns:a="http://schemas.openxmlformats.org/drawingml/2006/main" prst="straightConnector1">
          <a:avLst/>
        </a:prstGeom>
        <a:ln xmlns:a="http://schemas.openxmlformats.org/drawingml/2006/main">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0.39784</cdr:x>
      <cdr:y>0.25942</cdr:y>
    </cdr:from>
    <cdr:to>
      <cdr:x>0.53708</cdr:x>
      <cdr:y>0.35783</cdr:y>
    </cdr:to>
    <cdr:sp macro="" textlink="">
      <cdr:nvSpPr>
        <cdr:cNvPr id="4" name="TextBox 13"/>
        <cdr:cNvSpPr txBox="1"/>
      </cdr:nvSpPr>
      <cdr:spPr>
        <a:xfrm xmlns:a="http://schemas.openxmlformats.org/drawingml/2006/main">
          <a:off x="1706764" y="614777"/>
          <a:ext cx="597348" cy="233205"/>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fr-FR" sz="900" dirty="0"/>
            <a:t>24%</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B9F5D3-98EF-402E-84ED-81E41104C7B9}">
  <ds:schemaRefs>
    <ds:schemaRef ds:uri="http://schemas.openxmlformats.org/officeDocument/2006/bibliography"/>
  </ds:schemaRefs>
</ds:datastoreItem>
</file>

<file path=customXml/itemProps3.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844FC6D-7350-442F-8936-25B8D55E2C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1</TotalTime>
  <Pages>9</Pages>
  <Words>2597</Words>
  <Characters>16908</Characters>
  <Application>Microsoft Office Word</Application>
  <DocSecurity>0</DocSecurity>
  <Lines>140</Lines>
  <Paragraphs>38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Title Goes Here</vt:lpstr>
      <vt:lpstr>Title Goes Here</vt:lpstr>
    </vt:vector>
  </TitlesOfParts>
  <Company>PPI</Company>
  <LinksUpToDate>false</LinksUpToDate>
  <CharactersWithSpaces>19467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Alae Azouzoute</cp:lastModifiedBy>
  <cp:revision>3</cp:revision>
  <cp:lastPrinted>2025-06-15T17:35:00Z</cp:lastPrinted>
  <dcterms:created xsi:type="dcterms:W3CDTF">2026-01-13T12:32:00Z</dcterms:created>
  <dcterms:modified xsi:type="dcterms:W3CDTF">2026-01-15T11:13:00Z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