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2DDF3" w14:textId="6288DA54" w:rsidR="001F2DCA" w:rsidRDefault="00614136" w:rsidP="003A4CE4">
      <w:pPr>
        <w:pStyle w:val="AuthorName"/>
        <w:rPr>
          <w:b/>
          <w:sz w:val="36"/>
        </w:rPr>
      </w:pPr>
      <w:r w:rsidRPr="00614136">
        <w:rPr>
          <w:b/>
          <w:sz w:val="36"/>
        </w:rPr>
        <w:t>Design and Implementation of a Low-Cost IoT based MPPT</w:t>
      </w:r>
      <w:r w:rsidR="001F2DCA" w:rsidRPr="001F2DCA">
        <w:rPr>
          <w:b/>
          <w:sz w:val="36"/>
        </w:rPr>
        <w:t xml:space="preserve"> Solar Board for </w:t>
      </w:r>
      <w:r w:rsidR="001F2DCA" w:rsidRPr="00A27501">
        <w:rPr>
          <w:b/>
          <w:sz w:val="36"/>
        </w:rPr>
        <w:t xml:space="preserve">Smart </w:t>
      </w:r>
      <w:r w:rsidR="003A4CE4" w:rsidRPr="00A27501">
        <w:rPr>
          <w:b/>
          <w:sz w:val="36"/>
        </w:rPr>
        <w:t>Low Power</w:t>
      </w:r>
      <w:r w:rsidR="001F2DCA" w:rsidRPr="00A27501">
        <w:rPr>
          <w:b/>
          <w:sz w:val="36"/>
        </w:rPr>
        <w:t xml:space="preserve"> </w:t>
      </w:r>
      <w:r w:rsidR="001F2DCA" w:rsidRPr="001F2DCA">
        <w:rPr>
          <w:b/>
          <w:sz w:val="36"/>
        </w:rPr>
        <w:t>PV Systems</w:t>
      </w:r>
    </w:p>
    <w:p w14:paraId="7B87B4B6" w14:textId="75834A1C" w:rsidR="001F2DCA" w:rsidRPr="00011057" w:rsidRDefault="001F2DCA" w:rsidP="001F2DCA">
      <w:pPr>
        <w:spacing w:before="360" w:after="360"/>
        <w:jc w:val="center"/>
        <w:rPr>
          <w:rFonts w:asciiTheme="majorBidi" w:hAnsiTheme="majorBidi" w:cstheme="majorBidi"/>
          <w:b/>
          <w:bCs/>
          <w:spacing w:val="2"/>
          <w:shd w:val="clear" w:color="auto" w:fill="FFFFFF"/>
        </w:rPr>
      </w:pPr>
      <w:r w:rsidRPr="00011057">
        <w:rPr>
          <w:rFonts w:asciiTheme="majorBidi" w:hAnsiTheme="majorBidi" w:cstheme="majorBidi"/>
          <w:b/>
          <w:bCs/>
          <w:spacing w:val="2"/>
          <w:shd w:val="clear" w:color="auto" w:fill="FFFFFF"/>
        </w:rPr>
        <w:t xml:space="preserve">Abdelmalek </w:t>
      </w:r>
      <w:r w:rsidR="004725DC" w:rsidRPr="00011057">
        <w:rPr>
          <w:rFonts w:asciiTheme="majorBidi" w:hAnsiTheme="majorBidi" w:cstheme="majorBidi"/>
          <w:b/>
          <w:bCs/>
          <w:spacing w:val="2"/>
          <w:shd w:val="clear" w:color="auto" w:fill="FFFFFF"/>
        </w:rPr>
        <w:t>MIMOUNI</w:t>
      </w:r>
      <w:r w:rsidRPr="00011057">
        <w:rPr>
          <w:rFonts w:asciiTheme="majorBidi" w:hAnsiTheme="majorBidi" w:cstheme="majorBidi"/>
          <w:b/>
          <w:bCs/>
          <w:spacing w:val="2"/>
          <w:shd w:val="clear" w:color="auto" w:fill="FFFFFF"/>
          <w:vertAlign w:val="superscript"/>
        </w:rPr>
        <w:t>1,a)</w:t>
      </w:r>
      <w:r w:rsidRPr="00011057">
        <w:rPr>
          <w:rFonts w:asciiTheme="majorBidi" w:hAnsiTheme="majorBidi" w:cstheme="majorBidi"/>
          <w:b/>
          <w:bCs/>
          <w:spacing w:val="2"/>
          <w:shd w:val="clear" w:color="auto" w:fill="FFFFFF"/>
        </w:rPr>
        <w:t>, Youssef Chahet</w:t>
      </w:r>
      <w:r w:rsidRPr="00011057">
        <w:rPr>
          <w:rFonts w:asciiTheme="majorBidi" w:hAnsiTheme="majorBidi" w:cstheme="majorBidi"/>
          <w:b/>
          <w:bCs/>
          <w:spacing w:val="2"/>
          <w:shd w:val="clear" w:color="auto" w:fill="FFFFFF"/>
          <w:vertAlign w:val="superscript"/>
        </w:rPr>
        <w:t>2,b)</w:t>
      </w:r>
      <w:r w:rsidRPr="00011057">
        <w:rPr>
          <w:rFonts w:asciiTheme="majorBidi" w:hAnsiTheme="majorBidi" w:cstheme="majorBidi"/>
          <w:b/>
          <w:bCs/>
          <w:spacing w:val="2"/>
          <w:shd w:val="clear" w:color="auto" w:fill="FFFFFF"/>
        </w:rPr>
        <w:t>, Aumeur El Amrani</w:t>
      </w:r>
      <w:r w:rsidRPr="00011057">
        <w:rPr>
          <w:rFonts w:asciiTheme="majorBidi" w:hAnsiTheme="majorBidi" w:cstheme="majorBidi"/>
          <w:b/>
          <w:bCs/>
          <w:spacing w:val="2"/>
          <w:shd w:val="clear" w:color="auto" w:fill="FFFFFF"/>
          <w:vertAlign w:val="superscript"/>
        </w:rPr>
        <w:t>1,c)</w:t>
      </w:r>
      <w:r w:rsidRPr="00011057">
        <w:rPr>
          <w:rFonts w:asciiTheme="majorBidi" w:hAnsiTheme="majorBidi" w:cstheme="majorBidi"/>
          <w:b/>
          <w:bCs/>
          <w:spacing w:val="2"/>
          <w:shd w:val="clear" w:color="auto" w:fill="FFFFFF"/>
        </w:rPr>
        <w:t>, Mohamed El Amraoui</w:t>
      </w:r>
      <w:r w:rsidRPr="00011057">
        <w:rPr>
          <w:rFonts w:asciiTheme="majorBidi" w:hAnsiTheme="majorBidi" w:cstheme="majorBidi"/>
          <w:b/>
          <w:bCs/>
          <w:spacing w:val="2"/>
          <w:shd w:val="clear" w:color="auto" w:fill="FFFFFF"/>
          <w:vertAlign w:val="superscript"/>
        </w:rPr>
        <w:t>2,d)</w:t>
      </w:r>
      <w:r w:rsidRPr="00011057">
        <w:rPr>
          <w:rFonts w:asciiTheme="majorBidi" w:hAnsiTheme="majorBidi" w:cstheme="majorBidi"/>
          <w:b/>
          <w:bCs/>
          <w:spacing w:val="2"/>
          <w:shd w:val="clear" w:color="auto" w:fill="FFFFFF"/>
        </w:rPr>
        <w:t>, Mohamed Azeroual</w:t>
      </w:r>
      <w:r w:rsidRPr="00011057">
        <w:rPr>
          <w:rFonts w:asciiTheme="majorBidi" w:hAnsiTheme="majorBidi" w:cstheme="majorBidi"/>
          <w:b/>
          <w:bCs/>
          <w:spacing w:val="2"/>
          <w:shd w:val="clear" w:color="auto" w:fill="FFFFFF"/>
          <w:vertAlign w:val="superscript"/>
        </w:rPr>
        <w:t>1,e)</w:t>
      </w:r>
      <w:r w:rsidRPr="00011057">
        <w:rPr>
          <w:rFonts w:asciiTheme="majorBidi" w:hAnsiTheme="majorBidi" w:cstheme="majorBidi"/>
          <w:b/>
          <w:bCs/>
          <w:spacing w:val="2"/>
          <w:shd w:val="clear" w:color="auto" w:fill="FFFFFF"/>
        </w:rPr>
        <w:t xml:space="preserve"> and Lahcen Bejjit</w:t>
      </w:r>
      <w:r w:rsidRPr="00011057">
        <w:rPr>
          <w:rFonts w:asciiTheme="majorBidi" w:hAnsiTheme="majorBidi" w:cstheme="majorBidi"/>
          <w:b/>
          <w:bCs/>
          <w:spacing w:val="2"/>
          <w:shd w:val="clear" w:color="auto" w:fill="FFFFFF"/>
          <w:vertAlign w:val="superscript"/>
        </w:rPr>
        <w:t>1,f)</w:t>
      </w:r>
    </w:p>
    <w:p w14:paraId="202CA201" w14:textId="77777777" w:rsidR="001F2DCA" w:rsidRPr="00345E2B" w:rsidRDefault="001F2DCA" w:rsidP="001F2DCA">
      <w:pPr>
        <w:jc w:val="center"/>
        <w:rPr>
          <w:rFonts w:asciiTheme="majorBidi" w:hAnsiTheme="majorBidi" w:cstheme="majorBidi"/>
          <w:i/>
          <w:iCs/>
          <w:sz w:val="18"/>
          <w:szCs w:val="18"/>
        </w:rPr>
      </w:pPr>
      <w:r w:rsidRPr="00345E2B">
        <w:rPr>
          <w:rFonts w:asciiTheme="majorBidi" w:hAnsiTheme="majorBidi" w:cstheme="majorBidi"/>
          <w:i/>
          <w:iCs/>
          <w:sz w:val="18"/>
          <w:szCs w:val="18"/>
          <w:vertAlign w:val="superscript"/>
        </w:rPr>
        <w:t>1</w:t>
      </w:r>
      <w:r w:rsidRPr="00345E2B">
        <w:rPr>
          <w:rFonts w:asciiTheme="majorBidi" w:hAnsiTheme="majorBidi" w:cstheme="majorBidi"/>
          <w:i/>
          <w:iCs/>
          <w:sz w:val="18"/>
          <w:szCs w:val="18"/>
        </w:rPr>
        <w:t>SEIMC research Group, LASMAR, ESTM, Moulay Ismail University of Meknes, Morocco;</w:t>
      </w:r>
    </w:p>
    <w:p w14:paraId="6B4FCBD0" w14:textId="77777777" w:rsidR="001F2DCA" w:rsidRPr="00345E2B" w:rsidRDefault="001F2DCA" w:rsidP="001F2DCA">
      <w:pPr>
        <w:jc w:val="center"/>
        <w:rPr>
          <w:rFonts w:asciiTheme="majorBidi" w:hAnsiTheme="majorBidi" w:cstheme="majorBidi"/>
          <w:i/>
          <w:iCs/>
          <w:sz w:val="18"/>
          <w:szCs w:val="18"/>
        </w:rPr>
      </w:pPr>
      <w:r w:rsidRPr="00345E2B">
        <w:rPr>
          <w:rFonts w:asciiTheme="majorBidi" w:hAnsiTheme="majorBidi" w:cstheme="majorBidi"/>
          <w:i/>
          <w:iCs/>
          <w:sz w:val="18"/>
          <w:szCs w:val="18"/>
          <w:vertAlign w:val="superscript"/>
        </w:rPr>
        <w:t>2</w:t>
      </w:r>
      <w:r w:rsidRPr="00345E2B">
        <w:rPr>
          <w:rFonts w:asciiTheme="majorBidi" w:hAnsiTheme="majorBidi" w:cstheme="majorBidi"/>
          <w:i/>
          <w:iCs/>
          <w:sz w:val="18"/>
          <w:szCs w:val="18"/>
        </w:rPr>
        <w:t>LASMAR, Faculty of Sciences, Moulay Ismail University of Meknes, Morocco;</w:t>
      </w:r>
    </w:p>
    <w:p w14:paraId="6F4AE764" w14:textId="77777777" w:rsidR="001F2DCA" w:rsidRPr="00345E2B" w:rsidRDefault="001F2DCA" w:rsidP="001F2DCA">
      <w:pPr>
        <w:jc w:val="center"/>
        <w:rPr>
          <w:rFonts w:asciiTheme="majorBidi" w:hAnsiTheme="majorBidi" w:cstheme="majorBidi"/>
          <w:i/>
          <w:iCs/>
          <w:spacing w:val="2"/>
          <w:sz w:val="18"/>
          <w:szCs w:val="18"/>
          <w:shd w:val="clear" w:color="auto" w:fill="FFFFFF"/>
        </w:rPr>
      </w:pPr>
      <w:r w:rsidRPr="00345E2B">
        <w:rPr>
          <w:rFonts w:asciiTheme="majorBidi" w:hAnsiTheme="majorBidi" w:cstheme="majorBidi"/>
          <w:i/>
          <w:iCs/>
          <w:spacing w:val="2"/>
          <w:sz w:val="18"/>
          <w:szCs w:val="18"/>
          <w:shd w:val="clear" w:color="auto" w:fill="FFFFFF"/>
          <w:vertAlign w:val="superscript"/>
        </w:rPr>
        <w:t>a)</w:t>
      </w:r>
      <w:r w:rsidRPr="00345E2B">
        <w:rPr>
          <w:rFonts w:asciiTheme="majorBidi" w:hAnsiTheme="majorBidi" w:cstheme="majorBidi"/>
          <w:i/>
          <w:iCs/>
          <w:sz w:val="18"/>
          <w:szCs w:val="18"/>
        </w:rPr>
        <w:t xml:space="preserve"> Corresponding author: </w:t>
      </w:r>
      <w:hyperlink r:id="rId9" w:history="1">
        <w:r w:rsidRPr="00345E2B">
          <w:rPr>
            <w:rStyle w:val="Hyperlink"/>
            <w:rFonts w:asciiTheme="majorBidi" w:hAnsiTheme="majorBidi" w:cstheme="majorBidi"/>
            <w:i/>
            <w:iCs/>
            <w:spacing w:val="2"/>
            <w:sz w:val="18"/>
            <w:szCs w:val="18"/>
            <w:shd w:val="clear" w:color="auto" w:fill="FFFFFF"/>
          </w:rPr>
          <w:t>abdel.mimouni@edu.umi.ac.ma</w:t>
        </w:r>
      </w:hyperlink>
      <w:r w:rsidRPr="00345E2B">
        <w:rPr>
          <w:rFonts w:asciiTheme="majorBidi" w:hAnsiTheme="majorBidi" w:cstheme="majorBidi"/>
          <w:i/>
          <w:iCs/>
          <w:spacing w:val="2"/>
          <w:sz w:val="18"/>
          <w:szCs w:val="18"/>
          <w:shd w:val="clear" w:color="auto" w:fill="FFFFFF"/>
        </w:rPr>
        <w:t>;</w:t>
      </w:r>
    </w:p>
    <w:p w14:paraId="2BAD6445" w14:textId="068F04A1" w:rsidR="001F2DCA" w:rsidRPr="001F2DCA" w:rsidRDefault="001F2DCA" w:rsidP="001F2DCA">
      <w:pPr>
        <w:jc w:val="center"/>
        <w:rPr>
          <w:rFonts w:asciiTheme="majorBidi" w:hAnsiTheme="majorBidi" w:cstheme="majorBidi"/>
          <w:i/>
          <w:iCs/>
          <w:spacing w:val="2"/>
          <w:sz w:val="18"/>
          <w:szCs w:val="18"/>
          <w:shd w:val="clear" w:color="auto" w:fill="FFFFFF"/>
        </w:rPr>
      </w:pPr>
      <w:r w:rsidRPr="00345E2B">
        <w:rPr>
          <w:rFonts w:asciiTheme="majorBidi" w:hAnsiTheme="majorBidi" w:cstheme="majorBidi"/>
          <w:i/>
          <w:iCs/>
          <w:spacing w:val="2"/>
          <w:sz w:val="18"/>
          <w:szCs w:val="18"/>
          <w:shd w:val="clear" w:color="auto" w:fill="FFFFFF"/>
        </w:rPr>
        <w:t xml:space="preserve"> </w:t>
      </w:r>
      <w:r w:rsidRPr="00345E2B">
        <w:rPr>
          <w:rFonts w:asciiTheme="majorBidi" w:hAnsiTheme="majorBidi" w:cstheme="majorBidi"/>
          <w:i/>
          <w:iCs/>
          <w:spacing w:val="2"/>
          <w:sz w:val="18"/>
          <w:szCs w:val="18"/>
          <w:shd w:val="clear" w:color="auto" w:fill="FFFFFF"/>
          <w:vertAlign w:val="superscript"/>
        </w:rPr>
        <w:t>b)</w:t>
      </w:r>
      <w:hyperlink r:id="rId10" w:history="1">
        <w:r w:rsidRPr="00345E2B">
          <w:rPr>
            <w:rStyle w:val="Hyperlink"/>
            <w:rFonts w:asciiTheme="majorBidi" w:hAnsiTheme="majorBidi" w:cstheme="majorBidi"/>
            <w:i/>
            <w:iCs/>
            <w:spacing w:val="2"/>
            <w:sz w:val="18"/>
            <w:szCs w:val="18"/>
            <w:shd w:val="clear" w:color="auto" w:fill="FFFFFF"/>
          </w:rPr>
          <w:t>youssef.chahet@edu.umi.ac.ma</w:t>
        </w:r>
      </w:hyperlink>
      <w:r w:rsidRPr="00345E2B">
        <w:rPr>
          <w:rFonts w:asciiTheme="majorBidi" w:hAnsiTheme="majorBidi" w:cstheme="majorBidi"/>
          <w:i/>
          <w:iCs/>
          <w:sz w:val="18"/>
          <w:szCs w:val="18"/>
        </w:rPr>
        <w:t>;</w:t>
      </w:r>
      <w:r w:rsidRPr="00345E2B">
        <w:rPr>
          <w:rFonts w:asciiTheme="majorBidi" w:hAnsiTheme="majorBidi" w:cstheme="majorBidi"/>
          <w:i/>
          <w:iCs/>
          <w:spacing w:val="2"/>
          <w:sz w:val="18"/>
          <w:szCs w:val="18"/>
          <w:shd w:val="clear" w:color="auto" w:fill="FFFFFF"/>
        </w:rPr>
        <w:t xml:space="preserve"> </w:t>
      </w:r>
      <w:r w:rsidRPr="00345E2B">
        <w:rPr>
          <w:rFonts w:asciiTheme="majorBidi" w:hAnsiTheme="majorBidi" w:cstheme="majorBidi"/>
          <w:i/>
          <w:iCs/>
          <w:spacing w:val="2"/>
          <w:sz w:val="18"/>
          <w:szCs w:val="18"/>
          <w:shd w:val="clear" w:color="auto" w:fill="FFFFFF"/>
          <w:vertAlign w:val="superscript"/>
        </w:rPr>
        <w:t>c)</w:t>
      </w:r>
      <w:hyperlink r:id="rId11" w:history="1">
        <w:r w:rsidRPr="00345E2B">
          <w:rPr>
            <w:rStyle w:val="Hyperlink"/>
            <w:rFonts w:asciiTheme="majorBidi" w:hAnsiTheme="majorBidi" w:cstheme="majorBidi"/>
            <w:i/>
            <w:iCs/>
            <w:spacing w:val="2"/>
            <w:sz w:val="18"/>
            <w:szCs w:val="18"/>
            <w:shd w:val="clear" w:color="auto" w:fill="FFFFFF"/>
          </w:rPr>
          <w:t>a.elamrani@umi.ac.ma</w:t>
        </w:r>
      </w:hyperlink>
      <w:r w:rsidRPr="00345E2B">
        <w:rPr>
          <w:rFonts w:asciiTheme="majorBidi" w:hAnsiTheme="majorBidi" w:cstheme="majorBidi"/>
          <w:i/>
          <w:iCs/>
          <w:spacing w:val="2"/>
          <w:sz w:val="18"/>
          <w:szCs w:val="18"/>
          <w:shd w:val="clear" w:color="auto" w:fill="FFFFFF"/>
        </w:rPr>
        <w:t xml:space="preserve">; </w:t>
      </w:r>
      <w:r w:rsidRPr="00345E2B">
        <w:rPr>
          <w:rFonts w:asciiTheme="majorBidi" w:hAnsiTheme="majorBidi" w:cstheme="majorBidi"/>
          <w:i/>
          <w:iCs/>
          <w:spacing w:val="2"/>
          <w:sz w:val="18"/>
          <w:szCs w:val="18"/>
          <w:shd w:val="clear" w:color="auto" w:fill="FFFFFF"/>
          <w:vertAlign w:val="superscript"/>
        </w:rPr>
        <w:t>d)</w:t>
      </w:r>
      <w:hyperlink r:id="rId12" w:history="1">
        <w:r w:rsidRPr="00345E2B">
          <w:rPr>
            <w:rStyle w:val="Hyperlink"/>
            <w:rFonts w:asciiTheme="majorBidi" w:hAnsiTheme="majorBidi" w:cstheme="majorBidi"/>
            <w:i/>
            <w:iCs/>
            <w:spacing w:val="2"/>
            <w:sz w:val="18"/>
            <w:szCs w:val="18"/>
            <w:shd w:val="clear" w:color="auto" w:fill="FFFFFF"/>
          </w:rPr>
          <w:t>m.elamraoui@umi.ac.ma</w:t>
        </w:r>
      </w:hyperlink>
      <w:r w:rsidRPr="00345E2B">
        <w:rPr>
          <w:rFonts w:asciiTheme="majorBidi" w:hAnsiTheme="majorBidi" w:cstheme="majorBidi"/>
          <w:i/>
          <w:iCs/>
          <w:spacing w:val="2"/>
          <w:sz w:val="18"/>
          <w:szCs w:val="18"/>
          <w:shd w:val="clear" w:color="auto" w:fill="FFFFFF"/>
        </w:rPr>
        <w:t xml:space="preserve">; </w:t>
      </w:r>
      <w:r w:rsidRPr="00345E2B">
        <w:rPr>
          <w:rFonts w:asciiTheme="majorBidi" w:hAnsiTheme="majorBidi" w:cstheme="majorBidi"/>
          <w:i/>
          <w:iCs/>
          <w:spacing w:val="2"/>
          <w:sz w:val="18"/>
          <w:szCs w:val="18"/>
          <w:shd w:val="clear" w:color="auto" w:fill="FFFFFF"/>
          <w:vertAlign w:val="superscript"/>
        </w:rPr>
        <w:t>e)</w:t>
      </w:r>
      <w:hyperlink r:id="rId13" w:history="1">
        <w:r w:rsidRPr="00345E2B">
          <w:rPr>
            <w:rStyle w:val="Hyperlink"/>
            <w:rFonts w:asciiTheme="majorBidi" w:hAnsiTheme="majorBidi" w:cstheme="majorBidi"/>
            <w:i/>
            <w:iCs/>
            <w:spacing w:val="2"/>
            <w:sz w:val="18"/>
            <w:szCs w:val="18"/>
            <w:shd w:val="clear" w:color="auto" w:fill="FFFFFF"/>
          </w:rPr>
          <w:t>m.azeroual@umi.ac.ma</w:t>
        </w:r>
      </w:hyperlink>
      <w:r w:rsidRPr="00345E2B">
        <w:rPr>
          <w:rFonts w:asciiTheme="majorBidi" w:hAnsiTheme="majorBidi" w:cstheme="majorBidi"/>
          <w:i/>
          <w:iCs/>
          <w:spacing w:val="2"/>
          <w:sz w:val="18"/>
          <w:szCs w:val="18"/>
          <w:shd w:val="clear" w:color="auto" w:fill="FFFFFF"/>
        </w:rPr>
        <w:t xml:space="preserve">; </w:t>
      </w:r>
      <w:r w:rsidRPr="00345E2B">
        <w:rPr>
          <w:rFonts w:asciiTheme="majorBidi" w:hAnsiTheme="majorBidi" w:cstheme="majorBidi"/>
          <w:i/>
          <w:iCs/>
          <w:spacing w:val="2"/>
          <w:sz w:val="18"/>
          <w:szCs w:val="18"/>
          <w:shd w:val="clear" w:color="auto" w:fill="FFFFFF"/>
          <w:vertAlign w:val="superscript"/>
        </w:rPr>
        <w:t>f)</w:t>
      </w:r>
      <w:hyperlink r:id="rId14" w:history="1">
        <w:r w:rsidRPr="00345E2B">
          <w:rPr>
            <w:rStyle w:val="Hyperlink"/>
            <w:rFonts w:asciiTheme="majorBidi" w:hAnsiTheme="majorBidi" w:cstheme="majorBidi"/>
            <w:i/>
            <w:iCs/>
            <w:spacing w:val="2"/>
            <w:sz w:val="18"/>
            <w:szCs w:val="18"/>
            <w:shd w:val="clear" w:color="auto" w:fill="FFFFFF"/>
          </w:rPr>
          <w:t>l.bejjit@umi.ac.ma</w:t>
        </w:r>
      </w:hyperlink>
      <w:r w:rsidRPr="00345E2B">
        <w:rPr>
          <w:rFonts w:asciiTheme="majorBidi" w:hAnsiTheme="majorBidi" w:cstheme="majorBidi"/>
          <w:i/>
          <w:iCs/>
          <w:spacing w:val="2"/>
          <w:sz w:val="18"/>
          <w:szCs w:val="18"/>
          <w:shd w:val="clear" w:color="auto" w:fill="FFFFFF"/>
        </w:rPr>
        <w:t>.</w:t>
      </w:r>
    </w:p>
    <w:p w14:paraId="22C3F2A8" w14:textId="176EEF2B" w:rsidR="0016385D" w:rsidRPr="006F3906" w:rsidRDefault="0016385D" w:rsidP="00B559D2">
      <w:pPr>
        <w:pStyle w:val="Abstract"/>
      </w:pPr>
      <w:r w:rsidRPr="006F3906">
        <w:rPr>
          <w:b/>
          <w:bCs/>
        </w:rPr>
        <w:t>Abstract.</w:t>
      </w:r>
      <w:r w:rsidRPr="006F3906">
        <w:t xml:space="preserve"> </w:t>
      </w:r>
      <w:r w:rsidR="005A20F5" w:rsidRPr="006F3906">
        <w:t xml:space="preserve">This work presents a low-cost, Internet of Things (IoT)-based Maximum Power Point (MPPT) solar board designed to enhance the performance and monitoring of </w:t>
      </w:r>
      <w:r w:rsidR="00A27501" w:rsidRPr="006F3906">
        <w:t xml:space="preserve">low-power </w:t>
      </w:r>
      <w:r w:rsidR="005A20F5" w:rsidRPr="006F3906">
        <w:t xml:space="preserve">photovoltaic (PV) systems. The implemented board </w:t>
      </w:r>
      <w:r w:rsidR="00DA231E" w:rsidRPr="006F3906">
        <w:t>includes</w:t>
      </w:r>
      <w:r w:rsidR="005A20F5" w:rsidRPr="006F3906">
        <w:t xml:space="preserve"> two INA219 sensors for the voltage and current measurements, as well as an ESP32 microcontroller that wirelessly transmits data to a ThingsBoard IoT platform and implements a Perturb and Observe (P&amp;O) MPPT algorithm to control a DC-DC boost converter for efficient real-time tracking of the maximum power point of the PV panel. The system is appropriately applicable in off-grid or rural areas based on affordability as well as efficient design. </w:t>
      </w:r>
      <w:r w:rsidR="00E7116A" w:rsidRPr="006F3906">
        <w:t xml:space="preserve">The system demonstrated robust tracking performance across varying irradiation intensities, achieving an experimental tracking efficiency of 93.5% ± 1.4%. </w:t>
      </w:r>
      <w:r w:rsidR="005A20F5" w:rsidRPr="006F3906">
        <w:t>Additionally,</w:t>
      </w:r>
      <w:r w:rsidR="004E1A28" w:rsidRPr="006F3906">
        <w:t xml:space="preserve"> an</w:t>
      </w:r>
      <w:r w:rsidR="005A20F5" w:rsidRPr="006F3906">
        <w:t xml:space="preserve"> interactive dashboard provides real-time data </w:t>
      </w:r>
      <w:r w:rsidR="005C61C6" w:rsidRPr="006F3906">
        <w:t>on</w:t>
      </w:r>
      <w:r w:rsidR="005A20F5" w:rsidRPr="006F3906">
        <w:t xml:space="preserve"> photovoltaic performance. The project </w:t>
      </w:r>
      <w:r w:rsidR="003E545B" w:rsidRPr="006F3906">
        <w:t>is</w:t>
      </w:r>
      <w:r w:rsidR="005A20F5" w:rsidRPr="006F3906">
        <w:t xml:space="preserve"> a flexible, robust, and intelligent solution for </w:t>
      </w:r>
      <w:r w:rsidR="006A6F1F" w:rsidRPr="006F3906">
        <w:t>educational and small-scale off-grid applications</w:t>
      </w:r>
      <w:r w:rsidR="005A20F5" w:rsidRPr="006F3906">
        <w:t>.</w:t>
      </w:r>
    </w:p>
    <w:p w14:paraId="5240E3FB" w14:textId="495432C6" w:rsidR="003A287B" w:rsidRPr="00075EA6" w:rsidRDefault="00104520" w:rsidP="00202179">
      <w:pPr>
        <w:pStyle w:val="Heading1"/>
        <w:ind w:left="360"/>
        <w:rPr>
          <w:b w:val="0"/>
          <w:caps w:val="0"/>
          <w:sz w:val="20"/>
        </w:rPr>
      </w:pPr>
      <w:r>
        <w:t>Introduction</w:t>
      </w:r>
    </w:p>
    <w:p w14:paraId="3E2638F7" w14:textId="492B8650" w:rsidR="00202179" w:rsidRPr="00EC26BA" w:rsidRDefault="00073EC0" w:rsidP="000378CC">
      <w:pPr>
        <w:jc w:val="both"/>
        <w:rPr>
          <w:sz w:val="20"/>
        </w:rPr>
      </w:pPr>
      <w:r w:rsidRPr="00073EC0">
        <w:rPr>
          <w:sz w:val="20"/>
        </w:rPr>
        <w:t>In recent years, increasing demand for green energy sources has positioned photovoltaic (PV) systems at the center stage in the transition to a sustainable energy solution. PV systems use solar energy and convert it into electric power, providing a clean and green energy option. However, the performance and efficiency of PV systems are highly dependent on environmental factors such as irradiance levels, temperature fluctuations, and partial shading, which can cause significant fluctuations in power output</w:t>
      </w:r>
      <w:r>
        <w:rPr>
          <w:sz w:val="20"/>
        </w:rPr>
        <w:t xml:space="preserve"> </w:t>
      </w:r>
      <w:r w:rsidR="00AF7A14">
        <w:rPr>
          <w:sz w:val="20"/>
        </w:rPr>
        <w:fldChar w:fldCharType="begin"/>
      </w:r>
      <w:r w:rsidR="000378CC">
        <w:rPr>
          <w:sz w:val="20"/>
        </w:rPr>
        <w:instrText xml:space="preserve"> ADDIN ZOTERO_ITEM CSL_CITATION {"citationID":"B3UPYWPa","properties":{"unsorted":true,"formattedCitation":"[1,2]","plainCitation":"[1,2]","noteIndex":0},"citationItems":[{"id":425,"uris":["http://zotero.org/users/13531503/items/H25ZJXC4"],"itemData":{"id":425,"type":"article-journal","abstract":"Renewable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Reviews","language":"en","page":"100939","source":"DOI.org (Crossref)","title":"A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Alhuyi"},{"family":"Prabaharan","given":"Natarajan"}],"issued":{"date-parts":[["2022",9]]}}},{"id":423,"uris":["http://zotero.org/users/13531503/items/67CS9ILW"],"itemData":{"id":423,"type":"article-journal","abstract":"The utilization of renewable energy as a future energy resource is drawing significant attention worldwide. The contribution of solar energy (including concentrating solar power (CSP) and solar photovoltaic (PV) power) to global electricity production, as one form of renewable energy sources, is generally still low, at 3.6%. However, it has firmly established itself among other renewable energy technologies, comprising nearly 31% of the total installed renewable energy capacity in 2022, making it the second most installed renewable energy resource behind hydropower energy. The present review study, through a detailed and systematic literature survey, summarizes the world solar energy status along with the published solar energy potential assessment articles for 235 countries and territories as the first step toward developing solar energy in these regions. A comparison of the solar power status among countries and territories has been provided, considering their concentrated solar power and PV installed capacities for each continent. Although there has been a significant increase of approximately 22% in global solar energy installed capacity between 2021 and 2022, the literature survey reveals that clear gaps still exist in the field of solar energy. In the next three decades, the solar PV field can advance to become the second prominent generation source by constructing more solar farms, allowing countries to generate approximately 25% of the world’s total electricity needs by 2050.","container-title":"Energy Reports","DOI":"10.1016/j.egyr.2023.10.022","ISSN":"23524847","journalAbbreviation":"Energy Reports","language":"en","page":"3474-3493","source":"DOI.org (Crossref)","title":"Solar energy status in the world: A comprehensive review","title-short":"Solar energy status in the world","volume":"10","author":[{"family":"Pourasl","given":"Hamed H."},{"family":"Barenji","given":"Reza Vatankhah"},{"family":"Khojastehnezhad","given":"Vahid M."}],"issued":{"date-parts":[["2023",11]]}}}],"schema":"https://github.com/citation-style-language/schema/raw/master/csl-citation.json"} </w:instrText>
      </w:r>
      <w:r w:rsidR="00AF7A14">
        <w:rPr>
          <w:sz w:val="20"/>
        </w:rPr>
        <w:fldChar w:fldCharType="separate"/>
      </w:r>
      <w:r w:rsidR="000378CC" w:rsidRPr="000378CC">
        <w:rPr>
          <w:sz w:val="20"/>
        </w:rPr>
        <w:t>[1,2]</w:t>
      </w:r>
      <w:r w:rsidR="00AF7A14">
        <w:rPr>
          <w:sz w:val="20"/>
        </w:rPr>
        <w:fldChar w:fldCharType="end"/>
      </w:r>
      <w:r w:rsidR="00202179" w:rsidRPr="00EC26BA">
        <w:rPr>
          <w:sz w:val="20"/>
        </w:rPr>
        <w:t>.</w:t>
      </w:r>
    </w:p>
    <w:p w14:paraId="6291F478" w14:textId="53E355E3" w:rsidR="00937725" w:rsidRPr="00073EC0" w:rsidRDefault="00202179" w:rsidP="00B00F1A">
      <w:pPr>
        <w:jc w:val="both"/>
        <w:rPr>
          <w:sz w:val="20"/>
        </w:rPr>
      </w:pPr>
      <w:r w:rsidRPr="00EC26BA">
        <w:rPr>
          <w:sz w:val="20"/>
        </w:rPr>
        <w:t xml:space="preserve">To address this challenge, Maximum Power Point Tracking (MPPT) algorithms are extensively used to guarantee that PV systems </w:t>
      </w:r>
      <w:r w:rsidR="000C2902">
        <w:rPr>
          <w:sz w:val="20"/>
        </w:rPr>
        <w:t>function</w:t>
      </w:r>
      <w:r w:rsidRPr="00EC26BA">
        <w:rPr>
          <w:sz w:val="20"/>
        </w:rPr>
        <w:t xml:space="preserve"> </w:t>
      </w:r>
      <w:r w:rsidR="000C2902">
        <w:rPr>
          <w:sz w:val="20"/>
        </w:rPr>
        <w:t>under th</w:t>
      </w:r>
      <w:r w:rsidR="00796FFF">
        <w:rPr>
          <w:sz w:val="20"/>
        </w:rPr>
        <w:t>eir maximum</w:t>
      </w:r>
      <w:r w:rsidRPr="00EC26BA">
        <w:rPr>
          <w:sz w:val="20"/>
        </w:rPr>
        <w:t xml:space="preserve"> power point, thereby dynamically adjusting and optimizing electrical operating points to match changing environmental conditions</w:t>
      </w:r>
      <w:r w:rsidR="00C64575">
        <w:rPr>
          <w:sz w:val="20"/>
        </w:rPr>
        <w:t xml:space="preserve"> </w:t>
      </w:r>
      <w:r w:rsidR="00E67DCA">
        <w:rPr>
          <w:sz w:val="20"/>
        </w:rPr>
        <w:fldChar w:fldCharType="begin"/>
      </w:r>
      <w:r w:rsidR="000378CC">
        <w:rPr>
          <w:sz w:val="20"/>
        </w:rPr>
        <w:instrText xml:space="preserve"> ADDIN ZOTERO_ITEM CSL_CITATION {"citationID":"5jGZw6v3","properties":{"formattedCitation":"[3]","plainCitation":"[3]","noteIndex":0},"citationItems":[{"id":427,"uris":["http://zotero.org/users/13531503/items/GRFYWHQE"],"itemData":{"id":427,"type":"article-journal","abstract":"Solar tracking systems (STS) are essential to enhancing solar energy harvesting efficiency. This study investigates the effectiveness of STS for improving the energy output of Photovoltaic (PV) panels. Optimizing solar energy capture is crucial as the demand for renewable energy sources continues to rise. The research evaluates various types of STS, including passive, active, single-axis, dual-axis, hybrid, and models based solar tracker systems, and analyzes their performance under different environmental conditions. This paper explores the latest developments in STS, identifies challenges, and outlines potential advancements to promote the widespread adoption of solar tracking technologies. The comparison between STS and fixed solar panel systems shows a significant increase in energy production with STS. This paper underscores the potential of STS in advancing sustainable energy solutions and emphasizes the need for further research and development in this field.","container-title":"Energy Reports","DOI":"10.1016/j.egyr.2024.09.038","ISSN":"23524847","journalAbbreviation":"Energy Reports","language":"en","page":"3566-3583","source":"DOI.org (Crossref)","title":"Solar tracking systems: Advancements, challenges, and future directions: A review","title-short":"Solar tracking systems","volume":"12","author":[{"family":"Kumba","given":"Krishna"},{"family":"Upender","given":"Patri"},{"family":"Buduma","given":"Parusharamulu"},{"family":"Sarkar","given":"Mithu"},{"family":"Simon","given":"Sishaj P."},{"family":"Gundu","given":"Venkateswarlu"}],"issued":{"date-parts":[["2024",12]]}}}],"schema":"https://github.com/citation-style-language/schema/raw/master/csl-citation.json"} </w:instrText>
      </w:r>
      <w:r w:rsidR="00E67DCA">
        <w:rPr>
          <w:sz w:val="20"/>
        </w:rPr>
        <w:fldChar w:fldCharType="separate"/>
      </w:r>
      <w:r w:rsidR="000378CC" w:rsidRPr="000378CC">
        <w:rPr>
          <w:sz w:val="20"/>
        </w:rPr>
        <w:t>[3]</w:t>
      </w:r>
      <w:r w:rsidR="00E67DCA">
        <w:rPr>
          <w:sz w:val="20"/>
        </w:rPr>
        <w:fldChar w:fldCharType="end"/>
      </w:r>
      <w:r w:rsidRPr="00EC26BA">
        <w:rPr>
          <w:sz w:val="20"/>
        </w:rPr>
        <w:t xml:space="preserve">. </w:t>
      </w:r>
      <w:r w:rsidR="00260635" w:rsidRPr="00073EC0">
        <w:rPr>
          <w:sz w:val="20"/>
        </w:rPr>
        <w:t xml:space="preserve">Different MPPT methods have been proposed, from classic methods like Perturb and Observe (P&amp;O) and Incremental Conductance (IncCond) to </w:t>
      </w:r>
      <w:r w:rsidR="00B00F1A" w:rsidRPr="00A27501">
        <w:rPr>
          <w:sz w:val="20"/>
        </w:rPr>
        <w:t>advanced</w:t>
      </w:r>
      <w:r w:rsidR="00260635" w:rsidRPr="00A27501">
        <w:rPr>
          <w:sz w:val="20"/>
        </w:rPr>
        <w:t xml:space="preserve"> </w:t>
      </w:r>
      <w:r w:rsidR="00260635" w:rsidRPr="00073EC0">
        <w:rPr>
          <w:sz w:val="20"/>
        </w:rPr>
        <w:t>approaches like Fuzzy Logic Control (FLC) and Artificial Intelligence methods.</w:t>
      </w:r>
      <w:r w:rsidR="00992231">
        <w:rPr>
          <w:sz w:val="20"/>
        </w:rPr>
        <w:t xml:space="preserve"> </w:t>
      </w:r>
      <w:r w:rsidR="00992231">
        <w:rPr>
          <w:sz w:val="20"/>
        </w:rPr>
        <w:fldChar w:fldCharType="begin"/>
      </w:r>
      <w:r w:rsidR="000378CC">
        <w:rPr>
          <w:sz w:val="20"/>
        </w:rPr>
        <w:instrText xml:space="preserve"> ADDIN ZOTERO_ITEM CSL_CITATION {"citationID":"oJp6AbQB","properties":{"unsorted":true,"formattedCitation":"[4,5]","plainCitation":"[4,5]","noteIndex":0},"citationItems":[{"id":429,"uris":["http://zotero.org/users/13531503/items/GNCGKZ4M"],"itemData":{"id":429,"type":"article-journal","abstract":"The output power–voltage (P–V) curve of a solar photovoltaic (PV) power system shows a single peak under an even irradiation environment, nevertheless, but often exhibits seriously nonlinear multi-peak characteristics under partial shading conditions (PSCs). Then, traditional maximum power point tracking (MPPT) control methods may fail to find the maximum power point (MPP). Many different MPPT control methods have been proposed to adjust the peak power output and improve the generating efficiency of the PV system. In this paper, the main MPPT techniques for PV systems are reviewed and summarized, and divided into three groups according to their control theoretic and optimization principles. Especially, the advantages and disadvantages of the MPPT techniques for PV system under PSCs are compared and analyzed. Finally, possible future research directions for MPPT are discussed.","container-title":"Energy Reports","DOI":"10.1016/j.egyr.2020.05.013","ISSN":"23524847","journalAbbreviation":"Energy Reports","language":"en","page":"1312-1327","source":"DOI.org (Crossref)","title":"Classification and summarization of solar photovoltaic MPPT techniques: A review based on traditional and intelligent control strategies","title-short":"Classification and summarization of solar photovoltaic MPPT techniques","volume":"6","author":[{"family":"Mao","given":"Mingxuan"},{"family":"Cui","given":"Lichuang"},{"family":"Zhang","given":"Qianjin"},{"family":"Guo","given":"Ke"},{"family":"Zhou","given":"Lin"},{"family":"Huang","given":"Han"}],"issued":{"date-parts":[["2020",11]]}}},{"id":388,"uris":["http://zotero.org/users/13531503/items/QMID5NMQ"],"itemData":{"id":388,"type":"article-journal","abstract":"This paper presents a comparative study between traditional and intelligent Maximum Power Point Tracking (MPPT) algorithms for Photovoltaic (PV) powered DC Shunt Motors. Given the nonlinearity of PV systems, they require nonstandard approaches to harness their full potential. Each PV module has a unique maximum power point on its IV curve due to its nonlinear characteristic nature. Power electronic converters are utilized to enable operation at that point. There are many different algorithms described in the introduction, each with its have their own advantages and drawbacks. Recognizing the potential enhancement of PV system efficiency through effective Maximum Power Point (MPP) tracking, this paper evaluates five MPPT methods under varying DC loads. The five algorithms will be as follows: Incremental Conductance and Perturb and Observe as traditional algorithms. Fuzzy Logic Control, Artificial Neural Networks, and Adaptive Neuro-Fuzzy Inference Systems as Intelligent Algorithms. While traditional algorithms generally produced acceptable results except for Perturb &amp;amp; Observe, intelligent algorithms performed well under rapidly changing solar radiation conditions. Due to inadequate data, intelligent algorithms relying on data training struggled to track the maximum power point when the temperature changed due to inadequate data used for the training. The analysis focuses on the time required by each method to reach peak power under different load conditions, solar irradiance, and temperature variations. The advantages and disadvantages of each MPPT with a shunt DC motor are detailed in the comparative study.","container-title":"Frontiers in Energy Research","DOI":"10.3389/fenrg.2024.1413252","ISSN":"2296-598X","journalAbbreviation":"Front. Energy Res.","language":"en","page":"1413252","source":"DOI.org (Crossref)","title":"A comparison of several maximum power point tracking algorithms for a photovoltaic power system","volume":"12","author":[{"family":"Aifan G. Alsulami","given":"Abdulellah"},{"family":"Alhussainy","given":"Abdullah Ali"},{"family":"Allehyani","given":"Ahmed"},{"family":"Alturki","given":"Yusuf A."},{"family":"Alghamdi","given":"Sultan M."},{"family":"Alruwaili","given":"Mohammed"},{"family":"Alharthi","given":"Yahya Z."}],"issued":{"date-parts":[["2024",5,27]]}}}],"schema":"https://github.com/citation-style-language/schema/raw/master/csl-citation.json"} </w:instrText>
      </w:r>
      <w:r w:rsidR="00992231">
        <w:rPr>
          <w:sz w:val="20"/>
        </w:rPr>
        <w:fldChar w:fldCharType="separate"/>
      </w:r>
      <w:r w:rsidR="000378CC" w:rsidRPr="000378CC">
        <w:rPr>
          <w:sz w:val="20"/>
        </w:rPr>
        <w:t>[4,5]</w:t>
      </w:r>
      <w:r w:rsidR="00992231">
        <w:rPr>
          <w:sz w:val="20"/>
        </w:rPr>
        <w:fldChar w:fldCharType="end"/>
      </w:r>
      <w:r w:rsidRPr="00EC26BA">
        <w:rPr>
          <w:sz w:val="20"/>
        </w:rPr>
        <w:t>.</w:t>
      </w:r>
      <w:r w:rsidR="00260635">
        <w:rPr>
          <w:sz w:val="20"/>
        </w:rPr>
        <w:t xml:space="preserve"> </w:t>
      </w:r>
      <w:r w:rsidR="00260635" w:rsidRPr="00073EC0">
        <w:rPr>
          <w:sz w:val="20"/>
        </w:rPr>
        <w:t>However, implementing these methods in reality is hampered by the challenges with respect to system complexity and cost, which may hinder accessibility and scalability in actual applications. Among the various available MPPT techniques, the P&amp;O algorithm is one of the most commonly implemented owing to its ease and efficiency in tracking the MPP with low computational requirements. This has fueled increasing demand for low-cost, microcontroller-based solutions that can perform MPPT as well as provide real-time system monitoring and control functionality to maximize system performance and reliability</w:t>
      </w:r>
      <w:r w:rsidRPr="00EC26BA">
        <w:rPr>
          <w:sz w:val="20"/>
        </w:rPr>
        <w:t xml:space="preserve"> </w:t>
      </w:r>
      <w:r w:rsidR="00B46BE4">
        <w:rPr>
          <w:sz w:val="20"/>
        </w:rPr>
        <w:fldChar w:fldCharType="begin"/>
      </w:r>
      <w:r w:rsidR="000378CC">
        <w:rPr>
          <w:sz w:val="20"/>
        </w:rPr>
        <w:instrText xml:space="preserve"> ADDIN ZOTERO_ITEM CSL_CITATION {"citationID":"q1HBBH6b","properties":{"formattedCitation":"[6]","plainCitation":"[6]","noteIndex":0},"citationItems":[{"id":431,"uris":["http://zotero.org/users/13531503/items/W8VXTJAQ"],"itemData":{"id":431,"type":"article-journal","abstract":"In photovoltaic (PV) systems, the conversion of solar energy into electrical energy by the PV module is influenced by various factors, including sunlight intensity and temperature. To achieve optimal performance, it is crucial to accurately track the maximum power point (MPP) of the PV module. Among the numerous MPP tracking (MPPT) techniques that have been developed, the perturbation and observation (PO) method has gained significant attention due to its simplicity and reliability. However, the fixed perturbation step size used in the traditional PO algorithm can result in poor tracking capability, excessive ripple, and drift, leading to high power loss and low tracking efficiency. To address these limitations, this paper proposes an improved version of the PO strategy that introduces an adaptable step-magnitude mechanism, utilizing current perturbation instead of the voltage perturbation typically employed in the classical PO method. This enhanced indirect PO approach maintains low complexity and can be easily implemented on a cost-effective Arduino Uno board. A streamlined C++ code integrates the improved PO MPPT strategy with a Proportional Integral Derivative (PID) controller, eliminating the need for separate PID blocks and further reducing system complexity. To evaluate the effectiveness of the proposed technique, comparative analyses are conducted against the traditional PO algorithm, particle swarm optimization (PSO), fuzzy logic control (FLC), and a recently introduced approach, the zone voltage (ZV) method. Simulation results using Proteus software demonstrate that the improved PO approach outperforms the other techniques in various aspects, including achieving the highest static and dynamic tracking efficiencies of 99.38% and 99.88%, respectively, negligible power loss and fluctuations, the fastest convergence speed, and the shortest tracking time of 0.19 seconds.","container-title":"e-Prime - Advances in Electrical Engineering, Electronics and Energy","DOI":"10.1016/j.prime.2024.100807","ISSN":"27726711","journalAbbreviation":"e-Prime - Advances in Electrical Engineering, Electronics and Energy","language":"en","page":"100807","source":"DOI.org (Crossref)","title":"Implementation of a low-cost current perturbation-based improved PO MPPT approach using Arduino board for photovoltaic systems","volume":"10","author":[{"family":"Chellakhi","given":"Abdelkhalek"},{"family":"Beid","given":"Said El"},{"family":"Marghichi","given":"Mouncef El"},{"family":"Bouabdalli","given":"El Mahdi"},{"family":"Harrison","given":"Ambe"},{"family":"Abouobaida","given":"Hassan"}],"issued":{"date-parts":[["2024",12]]}}}],"schema":"https://github.com/citation-style-language/schema/raw/master/csl-citation.json"} </w:instrText>
      </w:r>
      <w:r w:rsidR="00B46BE4">
        <w:rPr>
          <w:sz w:val="20"/>
        </w:rPr>
        <w:fldChar w:fldCharType="separate"/>
      </w:r>
      <w:r w:rsidR="000378CC" w:rsidRPr="000378CC">
        <w:rPr>
          <w:sz w:val="20"/>
        </w:rPr>
        <w:t>[6]</w:t>
      </w:r>
      <w:r w:rsidR="00B46BE4">
        <w:rPr>
          <w:sz w:val="20"/>
        </w:rPr>
        <w:fldChar w:fldCharType="end"/>
      </w:r>
      <w:r w:rsidRPr="00EC26BA">
        <w:rPr>
          <w:sz w:val="20"/>
        </w:rPr>
        <w:t>.</w:t>
      </w:r>
    </w:p>
    <w:p w14:paraId="2C1AAE39" w14:textId="6E2F0693" w:rsidR="00202179" w:rsidRPr="00EC26BA" w:rsidRDefault="00C72CDA" w:rsidP="00EC26BA">
      <w:pPr>
        <w:jc w:val="both"/>
        <w:rPr>
          <w:sz w:val="20"/>
        </w:rPr>
      </w:pPr>
      <w:r w:rsidRPr="00937725">
        <w:rPr>
          <w:sz w:val="20"/>
        </w:rPr>
        <w:t xml:space="preserve">Incorporating advanced technologies like embedded systems and the </w:t>
      </w:r>
      <w:r w:rsidR="00816DE0" w:rsidRPr="00937725">
        <w:rPr>
          <w:sz w:val="20"/>
        </w:rPr>
        <w:t xml:space="preserve">Internet of Things </w:t>
      </w:r>
      <w:r w:rsidR="00816DE0">
        <w:rPr>
          <w:sz w:val="20"/>
        </w:rPr>
        <w:t>(</w:t>
      </w:r>
      <w:r w:rsidRPr="00937725">
        <w:rPr>
          <w:sz w:val="20"/>
        </w:rPr>
        <w:t>IoT</w:t>
      </w:r>
      <w:r w:rsidR="00816DE0">
        <w:rPr>
          <w:sz w:val="20"/>
        </w:rPr>
        <w:t>)</w:t>
      </w:r>
      <w:r w:rsidRPr="00937725">
        <w:rPr>
          <w:sz w:val="20"/>
        </w:rPr>
        <w:t xml:space="preserve"> into </w:t>
      </w:r>
      <w:r w:rsidR="00EF7EE9">
        <w:rPr>
          <w:sz w:val="20"/>
        </w:rPr>
        <w:t>PV</w:t>
      </w:r>
      <w:r w:rsidRPr="00937725">
        <w:rPr>
          <w:sz w:val="20"/>
        </w:rPr>
        <w:t xml:space="preserve"> system </w:t>
      </w:r>
      <w:r w:rsidR="007B04A9">
        <w:rPr>
          <w:sz w:val="20"/>
        </w:rPr>
        <w:t>al</w:t>
      </w:r>
      <w:r w:rsidR="006665D1">
        <w:rPr>
          <w:sz w:val="20"/>
        </w:rPr>
        <w:t>l</w:t>
      </w:r>
      <w:r w:rsidR="007B04A9">
        <w:rPr>
          <w:sz w:val="20"/>
        </w:rPr>
        <w:t>o</w:t>
      </w:r>
      <w:r w:rsidR="006665D1">
        <w:rPr>
          <w:sz w:val="20"/>
        </w:rPr>
        <w:t>ws</w:t>
      </w:r>
      <w:r w:rsidRPr="00937725">
        <w:rPr>
          <w:sz w:val="20"/>
        </w:rPr>
        <w:t xml:space="preserve"> </w:t>
      </w:r>
      <w:r w:rsidR="006665D1">
        <w:rPr>
          <w:sz w:val="20"/>
        </w:rPr>
        <w:t>data</w:t>
      </w:r>
      <w:r w:rsidRPr="00937725">
        <w:rPr>
          <w:sz w:val="20"/>
        </w:rPr>
        <w:t xml:space="preserve"> collection, </w:t>
      </w:r>
      <w:r w:rsidR="001A443B" w:rsidRPr="00937725">
        <w:rPr>
          <w:sz w:val="20"/>
        </w:rPr>
        <w:t>processing</w:t>
      </w:r>
      <w:r w:rsidR="001A443B">
        <w:rPr>
          <w:sz w:val="20"/>
        </w:rPr>
        <w:t>, and</w:t>
      </w:r>
      <w:r w:rsidR="001A443B" w:rsidRPr="00937725">
        <w:rPr>
          <w:sz w:val="20"/>
        </w:rPr>
        <w:t xml:space="preserve"> </w:t>
      </w:r>
      <w:r w:rsidRPr="00937725">
        <w:rPr>
          <w:sz w:val="20"/>
        </w:rPr>
        <w:t>real-time monitoring</w:t>
      </w:r>
      <w:r w:rsidR="00586BFA">
        <w:rPr>
          <w:sz w:val="20"/>
        </w:rPr>
        <w:t xml:space="preserve"> </w:t>
      </w:r>
      <w:r w:rsidR="00E91D18">
        <w:rPr>
          <w:sz w:val="20"/>
        </w:rPr>
        <w:fldChar w:fldCharType="begin"/>
      </w:r>
      <w:r w:rsidR="004726B4">
        <w:rPr>
          <w:sz w:val="20"/>
        </w:rPr>
        <w:instrText xml:space="preserve"> ADDIN ZOTERO_ITEM CSL_CITATION {"citationID":"bUq2auDT","properties":{"formattedCitation":"\\uc0\\u160{}[7]","plainCitation":" [7]","dontUpdate":true,"noteIndex":0},"citationItems":[{"id":432,"uris":["http://zotero.org/users/13531503/items/QND32QAW"],"itemData":{"id":432,"type":"chapter","container-title":"NanoRevolution","edition":"1","event-place":"Boca Raton","ISBN":"978-1-003-49973-2","language":"en","note":"DOI: 10.1201/9781003499732-12","page":"212-245","publisher":"CRC Press","publisher-place":"Boca Raton","source":"DOI.org (Crossref)","title":"Internet of Things for Photovoltaic Solar Energy Systems","URL":"https://www.taylorfrancis.com/books/9781003499732/chapters/10.1201/9781003499732-12","container-author":[{"family":"Abbassi","given":"Abderrahman"}],"author":[{"family":"Mimouni","given":"Abdelmalek"},{"family":"Amrani","given":"Aumeur El"},{"family":"Amraoui","given":"Mohamed El"},{"family":"Bejjit","given":"Lahcen"}],"accessed":{"date-parts":[["2025",6,11]]},"issued":{"date-parts":[["2025",4,24]]}}}],"schema":"https://github.com/citation-style-language/schema/raw/master/csl-citation.json"} </w:instrText>
      </w:r>
      <w:r w:rsidR="00E91D18">
        <w:rPr>
          <w:sz w:val="20"/>
        </w:rPr>
        <w:fldChar w:fldCharType="separate"/>
      </w:r>
      <w:r w:rsidR="00E91D18" w:rsidRPr="00E91D18">
        <w:rPr>
          <w:sz w:val="20"/>
        </w:rPr>
        <w:t>[7]</w:t>
      </w:r>
      <w:r w:rsidR="00E91D18">
        <w:rPr>
          <w:sz w:val="20"/>
        </w:rPr>
        <w:fldChar w:fldCharType="end"/>
      </w:r>
      <w:r w:rsidR="00202179" w:rsidRPr="00EC26BA">
        <w:rPr>
          <w:sz w:val="20"/>
        </w:rPr>
        <w:t>.</w:t>
      </w:r>
      <w:r w:rsidR="00EF7EE9">
        <w:rPr>
          <w:sz w:val="20"/>
        </w:rPr>
        <w:t xml:space="preserve"> </w:t>
      </w:r>
      <w:r w:rsidR="00E9741B">
        <w:rPr>
          <w:sz w:val="20"/>
        </w:rPr>
        <w:t xml:space="preserve">IoT integrated </w:t>
      </w:r>
      <w:r w:rsidR="00EF7EE9" w:rsidRPr="00937725">
        <w:rPr>
          <w:sz w:val="20"/>
        </w:rPr>
        <w:t xml:space="preserve">PV </w:t>
      </w:r>
      <w:r w:rsidR="007D3830">
        <w:rPr>
          <w:sz w:val="20"/>
        </w:rPr>
        <w:t xml:space="preserve">system </w:t>
      </w:r>
      <w:r w:rsidR="00EF7EE9" w:rsidRPr="00937725">
        <w:rPr>
          <w:sz w:val="20"/>
        </w:rPr>
        <w:t>enable</w:t>
      </w:r>
      <w:r w:rsidR="00E9741B">
        <w:rPr>
          <w:sz w:val="20"/>
        </w:rPr>
        <w:t>s</w:t>
      </w:r>
      <w:r w:rsidR="00EF7EE9" w:rsidRPr="00937725">
        <w:rPr>
          <w:sz w:val="20"/>
        </w:rPr>
        <w:t xml:space="preserve"> </w:t>
      </w:r>
      <w:r w:rsidR="00EF7EE9">
        <w:rPr>
          <w:sz w:val="20"/>
        </w:rPr>
        <w:t>users</w:t>
      </w:r>
      <w:r w:rsidR="00EF7EE9" w:rsidRPr="00937725">
        <w:rPr>
          <w:sz w:val="20"/>
        </w:rPr>
        <w:t xml:space="preserve"> to monitor real-time energy generation, consumption, and weather conditions, thus improving system performance through optimized energy management, and decision-making. Furthermore, </w:t>
      </w:r>
      <w:r w:rsidR="009E572D" w:rsidRPr="009E572D">
        <w:rPr>
          <w:sz w:val="20"/>
        </w:rPr>
        <w:t>real-time monitoring systems store historical data, including voltage, current, power, solar irradiance, and temperature, enabling future data mining, analysis, fault detection, and predictive modeling</w:t>
      </w:r>
      <w:r w:rsidR="00EF7EE9" w:rsidRPr="00937725">
        <w:rPr>
          <w:sz w:val="20"/>
        </w:rPr>
        <w:t>. In addition, IoT-based monitoring systems enable improved efficiency, reliability, and low servicing costs</w:t>
      </w:r>
      <w:r w:rsidR="00202179" w:rsidRPr="00EC26BA">
        <w:rPr>
          <w:sz w:val="20"/>
        </w:rPr>
        <w:t xml:space="preserve"> </w:t>
      </w:r>
      <w:r w:rsidR="00AA7551">
        <w:rPr>
          <w:sz w:val="20"/>
        </w:rPr>
        <w:fldChar w:fldCharType="begin"/>
      </w:r>
      <w:r w:rsidR="000378CC">
        <w:rPr>
          <w:sz w:val="20"/>
        </w:rPr>
        <w:instrText xml:space="preserve"> ADDIN ZOTERO_ITEM CSL_CITATION {"citationID":"cWa0unkw","properties":{"unsorted":true,"formattedCitation":"[8\\uc0\\u8211{}10]","plainCitation":"[8–10]","noteIndex":0},"citationItems":[{"id":435,"uris":["http://zotero.org/users/13531503/items/CK8LMAM7"],"itemData":{"id":435,"type":"article-journal","abstract":"This paper optimizes the layout design of optical resource monitoring node networks via a comprehensive evaluation standard composed of the shortest network path, coverage and time-space zoning and ensures the optimal economic and reasonable layout of the monitoring network. At the same time, this paper presents a method, such as Zigbee and fourth generation (4G) designs, for monitoring the solar resources of large PV power stations based on wireless sensor technologies and implements a solar resource monitoring system of a largescale PV power plant group based on wireless sensor technology. Compared with the solar resource monitoring networks before optimization, the optimal layout and wireless sensor networks have less redundancy of information through correlation analysis and rotational empirical orthogonal function (REOF). The reliability and coverage increase by using the theory of the shortest network path to select routing nodes and decide the effective coverage range. Through theoretical analysis and empirical verification, it is also shown that the proposed optimal layout of the solar resource monitoring network can meet the assessment accuracy of the power generation capability of large-scale PV power station groups and provide a reference for the expansion planning of large-scale PV power station groups.","container-title":"Sustainable Energy Technologies and Assessments","DOI":"10.1016/j.seta.2022.102678","ISSN":"22131388","journalAbbreviation":"Sustainable Energy Technologies and Assessments","language":"en","page":"102678","source":"DOI.org (Crossref)","title":"A method for monitoring the solar resources of high-scale photovoltaic power plants based on wireless sensor networks","volume":"53","author":[{"family":"Ma","given":"Ming"},{"family":"He","given":"Bin"},{"family":"Wang","given":"Ningbo"},{"family":"Shen","given":"Runjie"}],"issued":{"date-parts":[["2022",10]]}}},{"id":69,"uris":["http://zotero.org/users/13531503/items/L5JU5TA2"],"itemData":{"id":69,"type":"article-journal","abstract":"The state of the power system has changed over the last decades. Recently, the power system has faced several challenges and issues. On the one side, demands for electrical energy are increasing day-by-day, with power losses, grid failure, and lack of smart technology; on the other side, security threats are also increasing. The current power grid cannot deal with these issues. The Internet of things (IoT) has grown quickly in a very short time because of its main features. By using IoT in the power grid, we can enhance the conventional grid’s efficiency, capacity, reliability, sustainability, scalability, and stability. Using the IoT in smart grids resolves the numerous problems faced by current smart grids. According to the latest research on IoT-enabled smart grid (SG) systems, security issues have been identified as one of the key problems. This paper reviews the different security aspects and applications while integrating the IoT with smart grids and discusses various frameworks. Apart from this, we also focus on various IoT and non-IoT technologies used in the smart grid network, such as sensing, communication, and computing technologies, as well as their standards.","container-title":"Sustainability","DOI":"10.3390/su15010717","ISSN":"2071-1050","issue":"1","journalAbbreviation":"Sustainability","language":"en","license":"https://creativecommons.org/licenses/by/4.0/","page":"717","source":"DOI.org (Crossref)","title":"A Survey on IoT-Enabled Smart Grids: Technologies, Architectures, Applications, and Challenges","title-short":"A Survey on IoT-Enabled Smart Grids","volume":"15","author":[{"family":"Kirmani","given":"Sheeraz"},{"family":"Mazid","given":"Abdul"},{"family":"Khan","given":"Irfan Ahmad"},{"family":"Abid","given":"Manaullah"}],"issued":{"date-parts":[["2022",12,31]]}}},{"id":71,"uris":["http://zotero.org/users/13531503/items/XG3VSSBX"],"itemData":{"id":71,"type":"article-journal","abstract":"Numerous investigations and research projects carried out over the past several years in a wide range of application domains have revealed the potential of IoT (Internet of Things). Solar energy is a renewable source of energy and a sustainable foundation for human civilization; thus, the use of IoT with solar energy-powered devices has definitely been a revolutionary reformation in technology. Researchers have looked into ways to use IoT to change the network structure by recognizing different ecosystem components for intelligent solar-powered city control. Furthermore, countless studies have been made on solar monitoring and solar tracking systems using different IoT technologies in order to target better efficiency, automated control, and monitoring, maximum energy generation etc. The contribution of this study is to make aware everyone about the integration of the renewable energy with the revolution 4.0 which is the major primary topic of the current technology nowadays. Also, the major projects like smart city are being pursued in many developing countries like India and so concepts like IoT are mandatory for these major projects. Also, the solar panel efficiency may be increased and maintenance expenses decreased with the help of the Internet of Things in monitoring and optimizing the panels. As this technology may aid in managing energy usage in real time, solar power can be more consistent and adaptable to fluctuating demand. This article provides a state-of-the-art review of the application of IoT in effective solar energy utilization. The use of IoT in solar energy tracking, power point tracking, energy harvesting, smart lighting system, PV panels, smart irrigation system, solar inverters, etc., is reviewed. Hence, by merging solar power with the Internet of Things, we can provide companies and households with long-term, affordable energy solutions that help encourage responsible expansion and a better future. The outcome of this study reveals that IoT is very much successful in providing smart and efficient solar energy output from countless devices. A vast scope of work and research on IoT applications for smart solar energy utilization still exists in the future.","container-title":"Environment, Development and Sustainability","DOI":"10.1007/s10668-023-03691-2","ISSN":"1387-585X, 1573-2975","journalAbbreviation":"Environ Dev Sustain","language":"en","source":"DOI.org (Crossref)","title":"Internet of Things integrated with solar energy applications: a state-of-the-art review","title-short":"Internet of Things integrated with solar energy applications","URL":"https://link.springer.com/10.1007/s10668-023-03691-2","author":[{"family":"Nath","given":"Dhruv Chakravarty"},{"family":"Kundu","given":"Indranil"},{"family":"Sharma","given":"Ayushi"},{"family":"Shivhare","given":"Pranav"},{"family":"Afzal","given":"Asif"},{"family":"Soudagar","given":"Manzoore Elahi M."},{"family":"Park","given":"Sung Goon"}],"accessed":{"date-parts":[["2024",5,24]]},"issued":{"date-parts":[["2023",10,12]]}}}],"schema":"https://github.com/citation-style-language/schema/raw/master/csl-citation.json"} </w:instrText>
      </w:r>
      <w:r w:rsidR="00AA7551">
        <w:rPr>
          <w:sz w:val="20"/>
        </w:rPr>
        <w:fldChar w:fldCharType="separate"/>
      </w:r>
      <w:r w:rsidR="000378CC" w:rsidRPr="000378CC">
        <w:rPr>
          <w:sz w:val="20"/>
        </w:rPr>
        <w:t>[8–10]</w:t>
      </w:r>
      <w:r w:rsidR="00AA7551">
        <w:rPr>
          <w:sz w:val="20"/>
        </w:rPr>
        <w:fldChar w:fldCharType="end"/>
      </w:r>
      <w:r w:rsidR="00202179" w:rsidRPr="00EC26BA">
        <w:rPr>
          <w:sz w:val="20"/>
        </w:rPr>
        <w:t>.</w:t>
      </w:r>
    </w:p>
    <w:p w14:paraId="4D34107C" w14:textId="4A6DDDEE" w:rsidR="00284366" w:rsidRPr="00284366" w:rsidRDefault="00AA7B71" w:rsidP="00284366">
      <w:pPr>
        <w:jc w:val="both"/>
      </w:pPr>
      <w:r w:rsidRPr="00AA7B71">
        <w:rPr>
          <w:sz w:val="20"/>
        </w:rPr>
        <w:t xml:space="preserve">DC-DC converters </w:t>
      </w:r>
      <w:r w:rsidR="00A9061A">
        <w:rPr>
          <w:sz w:val="20"/>
        </w:rPr>
        <w:t>play</w:t>
      </w:r>
      <w:r w:rsidRPr="00AA7B71">
        <w:rPr>
          <w:sz w:val="20"/>
        </w:rPr>
        <w:t xml:space="preserve"> a </w:t>
      </w:r>
      <w:r w:rsidR="00E1467E">
        <w:rPr>
          <w:sz w:val="20"/>
        </w:rPr>
        <w:t>vital</w:t>
      </w:r>
      <w:r w:rsidRPr="00AA7B71">
        <w:rPr>
          <w:sz w:val="20"/>
        </w:rPr>
        <w:t xml:space="preserve"> function in the </w:t>
      </w:r>
      <w:r w:rsidR="00A9061A">
        <w:rPr>
          <w:sz w:val="20"/>
        </w:rPr>
        <w:t>im</w:t>
      </w:r>
      <w:r w:rsidR="008B7223">
        <w:rPr>
          <w:sz w:val="20"/>
        </w:rPr>
        <w:t>p</w:t>
      </w:r>
      <w:r w:rsidR="00A9061A">
        <w:rPr>
          <w:sz w:val="20"/>
        </w:rPr>
        <w:t>lementation</w:t>
      </w:r>
      <w:r w:rsidRPr="00AA7B71">
        <w:rPr>
          <w:sz w:val="20"/>
        </w:rPr>
        <w:t xml:space="preserve"> of MPPT by modulating the operating current and voltage in order to maximize</w:t>
      </w:r>
      <w:r w:rsidRPr="008A0292">
        <w:rPr>
          <w:sz w:val="20"/>
        </w:rPr>
        <w:t xml:space="preserve"> </w:t>
      </w:r>
      <w:r w:rsidR="00B00F1A" w:rsidRPr="008A0292">
        <w:rPr>
          <w:sz w:val="20"/>
        </w:rPr>
        <w:t xml:space="preserve">the </w:t>
      </w:r>
      <w:r w:rsidRPr="00AA7B71">
        <w:rPr>
          <w:sz w:val="20"/>
        </w:rPr>
        <w:t xml:space="preserve">power </w:t>
      </w:r>
      <w:r w:rsidR="00FB3D3B">
        <w:rPr>
          <w:sz w:val="20"/>
        </w:rPr>
        <w:t>extraction</w:t>
      </w:r>
      <w:r w:rsidR="00284366">
        <w:t xml:space="preserve"> </w:t>
      </w:r>
      <w:r w:rsidR="00276D5C">
        <w:rPr>
          <w:sz w:val="20"/>
        </w:rPr>
        <w:fldChar w:fldCharType="begin"/>
      </w:r>
      <w:r w:rsidR="00B74E88">
        <w:rPr>
          <w:sz w:val="20"/>
        </w:rPr>
        <w:instrText xml:space="preserve"> ADDIN ZOTERO_ITEM CSL_CITATION {"citationID":"gLzomJH4","properties":{"formattedCitation":"\\uc0\\u160{}[11]","plainCitation":" [11]","dontUpdate":true,"noteIndex":0},"citationItems":[{"id":437,"uris":["http://zotero.org/users/13531503/items/492I79QK"],"itemData":{"id":437,"type":"article-journal","abstract":"Photovoltaic technology acts as an effective alternative to fossil fuels due to its availability, cleanliness, economic and environmental friendliness. However, the performance of photovoltaic systems remains a significant concern in terms of design, measurement, and assessment under different operating conditions to achieve maximum power and efficiency. Since photovoltaic systems offer significantly different power densities due to variations in external conditions. This paper focuses on extracting and tracking maximum power under different shading conditions using a Boost converter. Three MPPT techniques - Perturb and Observe, Incremental Conductance, and Particle Swarm Optimization are implemented on a monocrystalline PV panel with a variable load under dynamic shading conditions using MATLAB/Simulink. Subsequently, the performance of these algorithms is compared, and it is observed that the Perturb and Observe Algorithm failed in many cases, Particle Swarm Optimization was unable to work properly under dynamic shading conditions, and incremental conductance performs better with few failures under some cases. From the average results of all MPPT methods; Perturb and observe, Particle Swarm Optimization and Incremental conductance have average power of 135.9306 W, 137.4167 W and 148.7361 W respectively. It becomes evident from these average values that incremental conductance performs better than the other algorithms.","container-title":"Sustainable Energy Technologies and Assessments","DOI":"10.1016/j.seta.2023.103259","ISSN":"22131388","journalAbbreviation":"Sustainable Energy Technologies and Assessments","language":"en","page":"103259","source":"DOI.org (Crossref)","title":"Comparative analysis of different MPPT techniques using boost converter for photovoltaic systems under dynamic shading conditions","volume":"57","author":[{"family":"Majeed Shaikh","given":"Abdul"},{"family":"Fawad Shaikh","given":"Mohammad"},{"family":"Ahmed Shaikh","given":"Shoaib"},{"family":"Krichen","given":"Moez"},{"family":"Ali Rahimoon","given":"Rehan"},{"family":"Qadir","given":"Abdul"}],"issued":{"date-parts":[["2023",6]]}}}],"schema":"https://github.com/citation-style-language/schema/raw/master/csl-citation.json"} </w:instrText>
      </w:r>
      <w:r w:rsidR="00276D5C">
        <w:rPr>
          <w:sz w:val="20"/>
        </w:rPr>
        <w:fldChar w:fldCharType="separate"/>
      </w:r>
      <w:r w:rsidR="00276D5C" w:rsidRPr="00276D5C">
        <w:rPr>
          <w:sz w:val="20"/>
        </w:rPr>
        <w:t>[11]</w:t>
      </w:r>
      <w:r w:rsidR="00276D5C">
        <w:rPr>
          <w:sz w:val="20"/>
        </w:rPr>
        <w:fldChar w:fldCharType="end"/>
      </w:r>
      <w:r w:rsidR="00202179" w:rsidRPr="00EC26BA">
        <w:rPr>
          <w:sz w:val="20"/>
        </w:rPr>
        <w:t>.</w:t>
      </w:r>
      <w:r w:rsidR="00284366">
        <w:rPr>
          <w:sz w:val="20"/>
        </w:rPr>
        <w:t xml:space="preserve"> </w:t>
      </w:r>
      <w:r w:rsidR="00284366" w:rsidRPr="00AA7B71">
        <w:rPr>
          <w:sz w:val="20"/>
        </w:rPr>
        <w:t xml:space="preserve">In this paper, a low-cost MPPT solar </w:t>
      </w:r>
      <w:r w:rsidR="00284366">
        <w:rPr>
          <w:sz w:val="20"/>
        </w:rPr>
        <w:t>board</w:t>
      </w:r>
      <w:r w:rsidR="00284366" w:rsidRPr="00AA7B71">
        <w:rPr>
          <w:sz w:val="20"/>
        </w:rPr>
        <w:t xml:space="preserve"> with IoT features is </w:t>
      </w:r>
      <w:r w:rsidR="00284366">
        <w:rPr>
          <w:sz w:val="20"/>
        </w:rPr>
        <w:t>designed</w:t>
      </w:r>
      <w:r w:rsidR="00284366" w:rsidRPr="00AA7B71">
        <w:rPr>
          <w:sz w:val="20"/>
        </w:rPr>
        <w:t>. The system u</w:t>
      </w:r>
      <w:r w:rsidR="00284366">
        <w:rPr>
          <w:sz w:val="20"/>
        </w:rPr>
        <w:t>s</w:t>
      </w:r>
      <w:r w:rsidR="00284366" w:rsidRPr="00AA7B71">
        <w:rPr>
          <w:sz w:val="20"/>
        </w:rPr>
        <w:t xml:space="preserve">es an ESP32 microcontroller in order to </w:t>
      </w:r>
      <w:r w:rsidR="00284366">
        <w:rPr>
          <w:sz w:val="20"/>
        </w:rPr>
        <w:t>run</w:t>
      </w:r>
      <w:r w:rsidR="00284366" w:rsidRPr="00AA7B71">
        <w:rPr>
          <w:sz w:val="20"/>
        </w:rPr>
        <w:t xml:space="preserve"> a P&amp;O algorithm for driving a DC-DC boost converter. INA219 sensors read voltage and current parameters, </w:t>
      </w:r>
      <w:r w:rsidR="00284366">
        <w:rPr>
          <w:sz w:val="20"/>
        </w:rPr>
        <w:t>then ESP32</w:t>
      </w:r>
      <w:r w:rsidR="00284366" w:rsidRPr="00AA7B71">
        <w:rPr>
          <w:sz w:val="20"/>
        </w:rPr>
        <w:t xml:space="preserve"> transfer</w:t>
      </w:r>
      <w:r w:rsidR="00284366">
        <w:rPr>
          <w:sz w:val="20"/>
        </w:rPr>
        <w:t>s</w:t>
      </w:r>
      <w:r w:rsidR="00284366" w:rsidRPr="00AA7B71">
        <w:rPr>
          <w:sz w:val="20"/>
        </w:rPr>
        <w:t xml:space="preserve"> </w:t>
      </w:r>
      <w:r w:rsidR="00284366">
        <w:rPr>
          <w:sz w:val="20"/>
        </w:rPr>
        <w:t xml:space="preserve">this data </w:t>
      </w:r>
      <w:r w:rsidR="00284366" w:rsidRPr="00AA7B71">
        <w:rPr>
          <w:sz w:val="20"/>
        </w:rPr>
        <w:t>wirelessly to the cloud-</w:t>
      </w:r>
      <w:r w:rsidR="00284366" w:rsidRPr="00AA7B71">
        <w:rPr>
          <w:sz w:val="20"/>
        </w:rPr>
        <w:lastRenderedPageBreak/>
        <w:t>based ThingsBoard platform using an MQTT protocol. The achieved architecture supports efficient energy harvesting as well as real-time performance monitoring using a user interactive dashboard.</w:t>
      </w:r>
    </w:p>
    <w:p w14:paraId="1DCC8354" w14:textId="193B8AA0" w:rsidR="002941DA" w:rsidRPr="00BB201D" w:rsidRDefault="00284366" w:rsidP="00E1467E">
      <w:pPr>
        <w:jc w:val="both"/>
        <w:rPr>
          <w:sz w:val="20"/>
        </w:rPr>
      </w:pPr>
      <w:r w:rsidRPr="00AA7B71">
        <w:rPr>
          <w:sz w:val="20"/>
        </w:rPr>
        <w:t>The remainder of this paper is structured as follows: Section 2 explains related work, Section 3 outlines system architecture and components, Section 4 describes the proposed system's experimental setup, Section 5 shows and discusses the results, and Section 6 concludes the paper</w:t>
      </w:r>
      <w:r w:rsidR="00440980">
        <w:rPr>
          <w:sz w:val="20"/>
        </w:rPr>
        <w:t>.</w:t>
      </w:r>
    </w:p>
    <w:p w14:paraId="49D6FBD1" w14:textId="0C1E813F" w:rsidR="00725861" w:rsidRDefault="00BB201D" w:rsidP="00822628">
      <w:pPr>
        <w:pStyle w:val="Heading1"/>
      </w:pPr>
      <w:r>
        <w:t>Related works</w:t>
      </w:r>
    </w:p>
    <w:p w14:paraId="6F8E324C" w14:textId="1CA23D2A" w:rsidR="00424F9D" w:rsidRPr="006F3906" w:rsidRDefault="00590F63" w:rsidP="00B00F1A">
      <w:pPr>
        <w:pStyle w:val="Paragraph"/>
      </w:pPr>
      <w:r w:rsidRPr="00590F63">
        <w:t xml:space="preserve">There have been several proposed IoT based PV systems with different architecture and components to increase performance </w:t>
      </w:r>
      <w:r w:rsidR="00B00F1A" w:rsidRPr="008A0292">
        <w:t>visualization</w:t>
      </w:r>
      <w:r w:rsidRPr="008A0292">
        <w:t xml:space="preserve"> </w:t>
      </w:r>
      <w:r w:rsidRPr="00590F63">
        <w:t>a</w:t>
      </w:r>
      <w:r w:rsidR="00B00F1A">
        <w:t xml:space="preserve">nd remote control functions. </w:t>
      </w:r>
      <w:r w:rsidR="00B00F1A" w:rsidRPr="008A0292">
        <w:t>Indeed</w:t>
      </w:r>
      <w:r w:rsidRPr="00590F63">
        <w:t xml:space="preserve">, WKhalid et </w:t>
      </w:r>
      <w:r>
        <w:t>al</w:t>
      </w:r>
      <w:r w:rsidR="00602EB3">
        <w:t xml:space="preserve">. </w:t>
      </w:r>
      <w:r w:rsidR="0038265B">
        <w:fldChar w:fldCharType="begin"/>
      </w:r>
      <w:r w:rsidR="00B74E88">
        <w:instrText xml:space="preserve"> ADDIN ZOTERO_ITEM CSL_CITATION {"citationID":"wq15boFN","properties":{"formattedCitation":"\\uc0\\u160{}[12]","plainCitation":" [12]","dontUpdate":true,"noteIndex":0},"citationItems":[{"id":348,"uris":["http://zotero.org/users/13531503/items/8VR9D2J4"],"itemData":{"id":348,"type":"article-journal","abstract":"This study presents a cost-effective IoT-based Supervisory Control and Data Acquisition system for the real-time monitoring and control of photovoltaic systems in a rural Pakistani community. The system utilizes the Blynk platform with Arduino Nano, GSM SIM800L, and ESP-32 microcontrollers. The key components include a ZMPT101B voltage sensor, ACS712 current sensors, and a Maximum Power Point Tracking module for optimizing power output. The system operates over both Global System for Mobile Communications and Wi-Fi networks, employing universal asynchronous receiver–transmitter serial communication and using the transmission control protocol/Internet protocol and hypertext transfer protocol for data exchange. Testing showed that the system consumes only 3.462 W of power, making it highly efficient. With an implementation cost of CAD 35.52, it offers an affordable solution for rural areas. The system achieved an average data transmission latency of less than 2 s over Wi-Fi and less than 5 s over GSM, ensuring timely data updates and control. The Blynk 2.0 app provides data retention capabilities, allowing users to access historical data for performance analysis and optimization. This open-source SCADA system demonstrates significant potential for improving efficiency and user engagement in renewable energy management, offering a scalable solution for global applications.","container-title":"Energies","DOI":"10.3390/en17164083","ISSN":"1996-1073","issue":"16","journalAbbreviation":"Energies","language":"en","license":"https://creativecommons.org/licenses/by/4.0/","page":"4083","source":"DOI.org (Crossref)","title":"Open-Source Internet of Things-Based Supervisory Control and Data Acquisition System for Photovoltaic Monitoring and Control Using HTTP and TCP/IP Protocols","volume":"17","author":[{"family":"Khalid","given":"Wajahat"},{"family":"Jamil","given":"Mohsin"},{"family":"Khan","given":"Ashraf Ali"},{"family":"Awais","given":"Qasim"}],"issued":{"date-parts":[["2024",8,16]]}}}],"schema":"https://github.com/citation-style-language/schema/raw/master/csl-citation.json"} </w:instrText>
      </w:r>
      <w:r w:rsidR="0038265B">
        <w:fldChar w:fldCharType="separate"/>
      </w:r>
      <w:r w:rsidR="00276D5C" w:rsidRPr="00276D5C">
        <w:t>[12]</w:t>
      </w:r>
      <w:r w:rsidR="0038265B">
        <w:fldChar w:fldCharType="end"/>
      </w:r>
      <w:r w:rsidR="00602EB3">
        <w:t xml:space="preserve"> </w:t>
      </w:r>
      <w:r w:rsidR="00A446FA" w:rsidRPr="00590F63">
        <w:t>suggested a low-cost solution for PV system real-time observation and control by using IoT</w:t>
      </w:r>
      <w:r w:rsidR="00A446FA">
        <w:t>.</w:t>
      </w:r>
      <w:r w:rsidR="00602EB3">
        <w:t xml:space="preserve"> Th</w:t>
      </w:r>
      <w:r w:rsidR="00C14319">
        <w:t>is</w:t>
      </w:r>
      <w:r w:rsidR="00602EB3">
        <w:t xml:space="preserve"> system incorporates voltage and current sensors to measure electrical parameters from the PV panel and battery storage unit. Data acquisition is managed by an Arduino Nano, while an ESP32 and GSM SIM900 module transmit the data to the Blynk platform via HTTP and TCP/IP protocols. Similarly,</w:t>
      </w:r>
      <w:r w:rsidR="00B74E88">
        <w:t xml:space="preserve"> </w:t>
      </w:r>
      <w:r w:rsidR="00602EB3">
        <w:t>Rao et al.</w:t>
      </w:r>
      <w:r w:rsidR="00B74E88">
        <w:fldChar w:fldCharType="begin"/>
      </w:r>
      <w:r w:rsidR="000378CC">
        <w:instrText xml:space="preserve"> ADDIN ZOTERO_ITEM CSL_CITATION {"citationID":"VjXTzpBQ","properties":{"formattedCitation":"[13]","plainCitation":"[13]","noteIndex":0},"citationItems":[{"id":415,"uris":["http://zotero.org/users/13531503/items/Y8VCUQGA"],"itemData":{"id":415,"type":"article-journal","container-title":"Unconventional Resources","DOI":"10.1016/j.uncres.2025.100173","ISSN":"26665190","journalAbbreviation":"Unconventional Resources","language":"en","page":"100173","source":"DOI.org (Crossref)","title":"Development of a Smart Cloud-based Monitoring System for Solar Photovoltaic Energy Generation","author":[{"family":"Rao","given":"Challa Krishna"},{"family":"Sahoo","given":"Sarat Kumar"},{"family":"Yanine","given":"Franco Fernando"}],"issued":{"date-parts":[["2025",3]]}}}],"schema":"https://github.com/citation-style-language/schema/raw/master/csl-citation.json"} </w:instrText>
      </w:r>
      <w:r w:rsidR="00B74E88">
        <w:fldChar w:fldCharType="separate"/>
      </w:r>
      <w:r w:rsidR="000378CC" w:rsidRPr="000378CC">
        <w:t>[13]</w:t>
      </w:r>
      <w:r w:rsidR="00B74E88">
        <w:fldChar w:fldCharType="end"/>
      </w:r>
      <w:r w:rsidR="00C14319">
        <w:t xml:space="preserve"> </w:t>
      </w:r>
      <w:r w:rsidRPr="00590F63">
        <w:t>created an IoT-based PV plant solar monitoring system consisting of three main components: data acquisition using Arduino and a sensor set (e.g., ACS712, voltage divider circuits), wireless transmission by using a Wi-Fi module, and data observation on the ThingSpeak open-source platform.</w:t>
      </w:r>
      <w:r w:rsidR="00517545">
        <w:t xml:space="preserve"> </w:t>
      </w:r>
      <w:r w:rsidR="00602EB3">
        <w:t>Mimouni et al.</w:t>
      </w:r>
      <w:r w:rsidR="00964334">
        <w:t xml:space="preserve"> </w:t>
      </w:r>
      <w:r w:rsidR="00896291">
        <w:fldChar w:fldCharType="begin"/>
      </w:r>
      <w:r w:rsidR="000378CC">
        <w:instrText xml:space="preserve"> ADDIN ZOTERO_ITEM CSL_CITATION {"citationID":"iKwxzCkL","properties":{"formattedCitation":"[14]","plainCitation":"[14]","noteIndex":0},"citationItems":[{"id":440,"uris":["http://zotero.org/users/13531503/items/YIESWQWC"],"itemData":{"id":440,"type":"article-journal","abstract":"This work presents a Photovoltaic (PV) monitoring system using the Internet of Things (IoT). It provides a detailed overview of the key steps involved in designing the IoT-based PV monitoring system, examining the specific architectural components, including different system layers, potential software and hardware platforms, and communication network technologies used in the IoT-integrated PV system. Additionally, it discusses the existing challenges and issues of IoT-based PV monitoring systems. Furthermore, it proposes a low-cost monitoring system designed to monitor a PV system consisting of a PV module, a DC-DC boost converter, and a load.","container-title":"E3S Web of Conferences","DOI":"10.1051/e3sconf/202560100056","ISSN":"2267-1242","journalAbbreviation":"E3S Web Conf.","license":"https://creativecommons.org/licenses/by/4.0/","page":"00056","source":"DOI.org (Crossref)","title":"Internet of Things Technology for an Autonomous Photovoltaic Solar Energy System Monitoring","volume":"601","author":[{"family":"Mimouni","given":"Abdelmalek"},{"family":"Chahet","given":"Youssef"},{"family":"El Amrani","given":"Aumeur"},{"family":"El Amraoui","given":"Mohamed"},{"family":"Bejjit","given":"Lahcen"}],"editor":[{"family":"Benhala","given":"B."},{"family":"Lachhab","given":"A."},{"family":"Raihani","given":"A."},{"family":"Qbadou","given":"M."},{"family":"Sallem","given":"A."}],"issued":{"date-parts":[["2025"]]}}}],"schema":"https://github.com/citation-style-language/schema/raw/master/csl-citation.json"} </w:instrText>
      </w:r>
      <w:r w:rsidR="00896291">
        <w:fldChar w:fldCharType="separate"/>
      </w:r>
      <w:r w:rsidR="000378CC" w:rsidRPr="000378CC">
        <w:t>[14]</w:t>
      </w:r>
      <w:r w:rsidR="00896291">
        <w:fldChar w:fldCharType="end"/>
      </w:r>
      <w:r w:rsidR="00602EB3">
        <w:t xml:space="preserve"> </w:t>
      </w:r>
      <w:r w:rsidR="001644A7" w:rsidRPr="001644A7">
        <w:t>introduced a cost-effective and energy-efficient monitoring system for PV systems. The designed system facilitates the supervision of a PV setup comprising a solar panel, a</w:t>
      </w:r>
      <w:r w:rsidR="00DD1B04">
        <w:t xml:space="preserve"> load, and a</w:t>
      </w:r>
      <w:r w:rsidR="001644A7" w:rsidRPr="001644A7">
        <w:t xml:space="preserve"> DC-DC boost converter</w:t>
      </w:r>
      <w:r w:rsidR="00DD1B04">
        <w:t xml:space="preserve">. </w:t>
      </w:r>
      <w:r w:rsidR="001644A7" w:rsidRPr="001644A7">
        <w:t xml:space="preserve">The </w:t>
      </w:r>
      <w:r w:rsidR="00160ED1">
        <w:t xml:space="preserve">proposed architecture </w:t>
      </w:r>
      <w:r w:rsidR="001644A7" w:rsidRPr="001644A7">
        <w:t>incorporates sensor-based data acquisition, which is processed by an ESP32 microcontroller. In addition, it allows wireless data transmission to the ThingsBoard platform via MQTT over Wi-Fi, for efficient storage and real-time visualization</w:t>
      </w:r>
      <w:r w:rsidR="001644A7">
        <w:t>.</w:t>
      </w:r>
      <w:r w:rsidR="00602EB3">
        <w:t xml:space="preserve"> He et al.</w:t>
      </w:r>
      <w:r w:rsidR="00896291">
        <w:fldChar w:fldCharType="begin"/>
      </w:r>
      <w:r w:rsidR="000378CC">
        <w:instrText xml:space="preserve"> ADDIN ZOTERO_ITEM CSL_CITATION {"citationID":"GIdbmOzz","properties":{"formattedCitation":"[15]","plainCitation":"[15]","noteIndex":0},"citationItems":[{"id":344,"uris":["http://zotero.org/users/13531503/items/FFHZYIAL"],"itemData":{"id":344,"type":"article-journal","abstract":"To overcome the issues of the existing properties and the non-configurable supervisory control and data acquisition (SCADA) architecture, this paper proposes an IoT-centered open-source SCADA system for monitoring photovoltaic (PV) systems. The system consists of three voltage sensors and three current sensors for data accumulation from the PV panel, the battery, and the load. As a part of the system design, a relay is used that controls the load remotely. An ESP32-E microcontroller transmits the collected data to a Banana Pi M4 Berry (BPI-M4 Berry) through the Message Queuing Telemetry Transport (MQTT) protocol over a privately established communication channel using Wi-Fi. The ESP32-E is configured as the MQTT publisher and the BPI-M4 Berry serves as the MQTT broker. Locally installed on the BPI-M4 Berry, the Node-RED platform creates highly customizable dashboards as human–machine interfaces (HMIs) to achieve real-time monitoring of the PV system. The proposed system was successfully tested to collect the PV system voltage/current/power data and to control the load in a supervisory way under a laboratory setup. The complete SCADA architecture details and test results for the PV system data during the total eclipse on 8 April 2024 and another day are presented in this paper.","container-title":"Energies","DOI":"10.3390/en17102295","ISSN":"1996-1073","issue":"10","journalAbbreviation":"Energies","language":"en","license":"https://creativecommons.org/licenses/by/4.0/","page":"2295","source":"DOI.org (Crossref)","title":"An Open-Source Supervisory Control and Data Acquisition Architecture for Photovoltaic System Monitoring Using ESP32, Banana Pi M4, and Node-RED","volume":"17","author":[{"family":"He","given":"Wei"},{"family":"Baig","given":"Mirza Jabbar Aziz"},{"family":"Iqbal","given":"Mohammad Tariq"}],"issued":{"date-parts":[["2024",5,10]]}}}],"schema":"https://github.com/citation-style-language/schema/raw/master/csl-citation.json"} </w:instrText>
      </w:r>
      <w:r w:rsidR="00896291">
        <w:fldChar w:fldCharType="separate"/>
      </w:r>
      <w:r w:rsidR="000378CC" w:rsidRPr="000378CC">
        <w:t>[15]</w:t>
      </w:r>
      <w:r w:rsidR="00896291">
        <w:fldChar w:fldCharType="end"/>
      </w:r>
      <w:r w:rsidR="00602EB3">
        <w:t xml:space="preserve"> </w:t>
      </w:r>
      <w:r w:rsidR="002F551E" w:rsidRPr="001644A7">
        <w:t>developed an open-source SCADA system for PV monitoring with a focus on IoT, employing voltage dividers and ACS712 sensors that interfaced with an ESP32-E microcontroller as a remote terminal unit. Data from the sensors is transmitted over MQTT to a locally hosted Node-RED dashboard on a Banana Pi M4, for real-time observation and storage of vital system parameters. Although present studies prove the viability of PV monitoring with a focus on IoT, they lack integration with MPPT a very essential feature for maximizing energy efficiency. However, some research efforts have sought to address this limitation. For example,</w:t>
      </w:r>
      <w:r w:rsidR="002F551E">
        <w:t xml:space="preserve"> </w:t>
      </w:r>
      <w:r w:rsidR="00602EB3">
        <w:t>Rouibah et al.</w:t>
      </w:r>
      <w:r w:rsidR="00107128">
        <w:fldChar w:fldCharType="begin"/>
      </w:r>
      <w:r w:rsidR="000378CC">
        <w:instrText xml:space="preserve"> ADDIN ZOTERO_ITEM CSL_CITATION {"citationID":"3JCNeAD0","properties":{"formattedCitation":"[16]","plainCitation":"[16]","noteIndex":0},"citationItems":[{"id":120,"uris":["http://zotero.org/users/13531503/items/FQITU5DE"],"itemData":{"id":120,"type":"paper-conference","abstract":"Integrating the Internet of Things (IoT) technology in solar photovoltaic (PV) systems is considered as an important aspect for monitoring, supervising and performances evaluation. The main aim of this work is to design a low-cost monitoring system for the maximum power point tracking (MPPT) in a PV system. Two electronics board have been developed: a dataacquisition sensing and a DC-DC boost converter. The designed monitoring board consists of an embedded board (Arduino Mega 2560 based upon ATmega2560), current and voltage sensors, voltage regulator Mini BEC, LCD Display, and a WiFi module ESP8266 to transmit the monitored data (IPV, VPV, VL, IL and D) on the internet. In addition, a website has been also designed to store and display the monitored data in real time. The designed prototype has been verified experimentally at Renewable Energy Laboratory (REL) of Jijel University, Algeria. Based on the monitored data the users can check easily if the system works well or not by just comparing the measured output power with the one expected by a model.","container-title":"2019 International Conference on Wireless Technologies, Embedded and Intelligent Systems (WITS)","DOI":"10.1109/WITS.2019.8723724","event-place":"Fez, Morocco","event-title":"2019 International Conference on Wireless Technologies, Embedded and Intelligent Systems (WITS)","ISBN":"978-1-5386-7850-3","language":"en","license":"https://ieeexplore.ieee.org/Xplorehelp/downloads/license-information/IEEE.html","page":"1-5","publisher":"IEEE","publisher-place":"Fez, Morocco","source":"DOI.org (Crossref)","title":"A low-cost monitoring system for maximum power point of a photovoltaic system using IoT technique","URL":"https://ieeexplore.ieee.org/document/8723724/","author":[{"family":"Rouibah","given":"N."},{"family":"Barazane","given":"L."},{"family":"Mellit","given":"A."},{"family":"Hajji","given":"B."},{"family":"Rabhi","given":"A."}],"accessed":{"date-parts":[["2024",5,2]]},"issued":{"date-parts":[["2019",4]]}}}],"schema":"https://github.com/citation-style-language/schema/raw/master/csl-citation.json"} </w:instrText>
      </w:r>
      <w:r w:rsidR="00107128">
        <w:fldChar w:fldCharType="separate"/>
      </w:r>
      <w:r w:rsidR="000378CC" w:rsidRPr="000378CC">
        <w:t>[16]</w:t>
      </w:r>
      <w:r w:rsidR="00107128">
        <w:fldChar w:fldCharType="end"/>
      </w:r>
      <w:r w:rsidR="00602EB3">
        <w:t xml:space="preserve"> </w:t>
      </w:r>
      <w:r w:rsidR="006A7F99" w:rsidRPr="001644A7">
        <w:t xml:space="preserve">developed a low-cost prototype for online monitoring of maximum power output in residential PV systems, which </w:t>
      </w:r>
      <w:r w:rsidR="00964334" w:rsidRPr="001644A7">
        <w:t>integrates</w:t>
      </w:r>
      <w:r w:rsidR="006A7F99" w:rsidRPr="001644A7">
        <w:t xml:space="preserve"> multiple sensors, with data processing and control managed by two Arduino Mega 2560 microcontrollers, while an ESP8266 Wi-Fi module enables wireless transmission to a web-based interface.</w:t>
      </w:r>
      <w:r w:rsidR="00424F9D">
        <w:t xml:space="preserve"> </w:t>
      </w:r>
      <w:r w:rsidR="00602EB3">
        <w:t>Boubaker et al.</w:t>
      </w:r>
      <w:r w:rsidR="008C5754">
        <w:fldChar w:fldCharType="begin"/>
      </w:r>
      <w:r w:rsidR="000378CC">
        <w:instrText xml:space="preserve"> ADDIN ZOTERO_ITEM CSL_CITATION {"citationID":"hAFNTtcf","properties":{"formattedCitation":"[17]","plainCitation":"[17]","noteIndex":0},"citationItems":[{"id":273,"uris":["http://zotero.org/users/13531503/items/W7L4W4NL"],"itemData":{"id":273,"type":"article-journal","abstract":"Solar power systems have been growing globally to replace fossil fuel-based energy and reduce greenhouse gases (GHG). In addition to panel efﬁciency deterioration and contamination, the produced power of photovoltaic (PV) systems is intermittent due to the dependency on weather conditions, causing reliability and resiliency issues. Monitoring system parameters can help in predicting faults in time for corrective action to be taken or preventive maintenance to be applied. However, classical monitoring approaches have two main problems: neither local nor centralized monitoring support distributed PV power systems nor provide remote access capability. Therefore, this paper presents an appraisal of a remote monitoring system of PV power generation stations by utilizing the Internet of Things (IoT) and a state-of-the-art tool for virtual supervision. The proposed system allows real-time measurements of all PV system parameters, including surrounding weather conditions, which are then available at the remote control center to check and track the PV power system. The proposed technique is composed of a set of cost-effective devices and algorithms, including a PV power conditioning unit (PCU); a sensor board for measuring the variables that inﬂuence PV energy production such as irradiance and temperature, using a communication module based on Wi-Fi for data transmission; and a maximum power point tracking (MPPT) controller for enhancing the efﬁciency of the PV system. For validating the proposed system, different common scenarios of PV panel conditions including different shading circumstances were considered. The results show that accurate, real-time monitoring with remote access capabilities can provide timely information for predicting and diagnosing the system condition to ensure continued stable power generation and management.","container-title":"Electronics","DOI":"10.3390/electronics11152469","ISSN":"2079-9292","issue":"15","journalAbbreviation":"Electronics","language":"en","license":"https://creativecommons.org/licenses/by/4.0/","page":"2469","source":"DOI.org (Crossref)","title":"Enhancing Virtual Real-Time Monitoring of Photovoltaic Power Systems Based on the Internet of Things","volume":"11","author":[{"family":"Boubakr","given":"Ghedhan"},{"family":"Gu","given":"Fengshou"},{"family":"Farhan","given":"Laith"},{"family":"Ball","given":"Andrew"}],"issued":{"date-parts":[["2022",8,8]]}}}],"schema":"https://github.com/citation-style-language/schema/raw/master/csl-citation.json"} </w:instrText>
      </w:r>
      <w:r w:rsidR="008C5754">
        <w:fldChar w:fldCharType="separate"/>
      </w:r>
      <w:r w:rsidR="000378CC" w:rsidRPr="000378CC">
        <w:t>[17]</w:t>
      </w:r>
      <w:r w:rsidR="008C5754">
        <w:fldChar w:fldCharType="end"/>
      </w:r>
      <w:r w:rsidR="00602EB3">
        <w:t xml:space="preserve"> </w:t>
      </w:r>
      <w:r w:rsidR="00CF093E" w:rsidRPr="00424F9D">
        <w:t>also designed a PV monitoring system with an integrated MPPT controller, allowing real-time optimization of power generation. Th</w:t>
      </w:r>
      <w:r w:rsidR="006D6544">
        <w:t>is</w:t>
      </w:r>
      <w:r w:rsidR="00CF093E" w:rsidRPr="00424F9D">
        <w:t xml:space="preserve"> setup </w:t>
      </w:r>
      <w:r w:rsidR="006D6544">
        <w:t>bases on</w:t>
      </w:r>
      <w:r w:rsidR="00CF093E" w:rsidRPr="00424F9D">
        <w:t xml:space="preserve"> an ESP32 microcontroller to gather both electrical performance data and environmental conditions, then sends this information to the ThingSpeak cloud for analysis and visualization.</w:t>
      </w:r>
      <w:r w:rsidR="00602EB3">
        <w:t xml:space="preserve"> Fernández-Bustamante et al.</w:t>
      </w:r>
      <w:r w:rsidR="00482396">
        <w:fldChar w:fldCharType="begin"/>
      </w:r>
      <w:r w:rsidR="000378CC">
        <w:instrText xml:space="preserve"> ADDIN ZOTERO_ITEM CSL_CITATION {"citationID":"a4QvSgjp","properties":{"formattedCitation":"[18]","plainCitation":"[18]","noteIndex":0},"citationItems":[{"id":346,"uris":["http://zotero.org/users/13531503/items/IVWCYUUR"],"itemData":{"id":346,"type":"article-journal","container-title":"International Journal of Electrical Power &amp; Energy Systems","DOI":"10.1016/j.ijepes.2023.109350","ISSN":"01420615","journalAbbreviation":"International Journal of Electrical Power &amp; Energy Systems","language":"en","page":"109350","source":"DOI.org (Crossref)","title":"Centralized MPPT based on Sliding Mode Control and XBee 900 MHz for PV systems","volume":"153","author":[{"family":"Fernández-Bustamante","given":"Pablo"},{"family":"Calvo","given":"Isidro"},{"family":"Villar","given":"Eneko"},{"family":"Barambones","given":"Oscar"}],"issued":{"date-parts":[["2023",11]]}}}],"schema":"https://github.com/citation-style-language/schema/raw/master/csl-citation.json"} </w:instrText>
      </w:r>
      <w:r w:rsidR="00482396">
        <w:fldChar w:fldCharType="separate"/>
      </w:r>
      <w:r w:rsidR="000378CC" w:rsidRPr="000378CC">
        <w:t>[18]</w:t>
      </w:r>
      <w:r w:rsidR="00482396">
        <w:fldChar w:fldCharType="end"/>
      </w:r>
      <w:r w:rsidR="00424F9D" w:rsidRPr="00424F9D">
        <w:t xml:space="preserve"> proposed a wireless control architecture that allows MPPT algorithm implementation on a central node with limited computational resources. The system includes voltage, current, irradiance, and temperature sensors, with an </w:t>
      </w:r>
      <w:r w:rsidR="00424F9D" w:rsidRPr="006F3906">
        <w:t>Arduino Zero and XBee 900 MHz RF module acting as a sensor-actuator node, while a NI myRIO-1900, programmed in LabVIEW, serves as the central computing unit. Although these studies make important contributions, further work is needed to develop integrated, low-cost solutions that combine robust MPPT control with IoT-based monitoring tailored to resource-constrained environments.</w:t>
      </w:r>
      <w:r w:rsidR="005953C1" w:rsidRPr="006F3906">
        <w:t xml:space="preserve"> This study introduces a reproducible, low-cost, and dual-sensor-based MPPT IoT architecture with wireless telemetry using MQTT and ThingsBoard. Unlike prior studies which often focus solely on data acquisition or MPPT independently, our system integrates both in a single ESP32-based platform, allowing closed-loop control and data visualization through a cloud dashboard. Its affordability, modularity, and real-time operation make it suitable for deployment in rural electrification, educational setups, and micro-grid energy systems.</w:t>
      </w:r>
    </w:p>
    <w:p w14:paraId="6476DAE4" w14:textId="77777777" w:rsidR="00464B17" w:rsidRPr="003F5B51" w:rsidRDefault="00464B17" w:rsidP="00822628">
      <w:pPr>
        <w:pStyle w:val="Heading1"/>
      </w:pPr>
      <w:r w:rsidRPr="006F3906">
        <w:t xml:space="preserve">System Architecture </w:t>
      </w:r>
      <w:r w:rsidRPr="003F5B51">
        <w:t>and Desi</w:t>
      </w:r>
      <w:r>
        <w:t xml:space="preserve">gn </w:t>
      </w:r>
    </w:p>
    <w:p w14:paraId="55416E81" w14:textId="5362C440" w:rsidR="00464B17" w:rsidRDefault="00CF36DC" w:rsidP="00086363">
      <w:pPr>
        <w:pStyle w:val="Paragraph"/>
      </w:pPr>
      <w:r w:rsidRPr="00CF36DC">
        <w:t xml:space="preserve">This system provides real-time MPPT and remote monitoring for low-power photovoltaic </w:t>
      </w:r>
      <w:r w:rsidR="00086363" w:rsidRPr="008A0292">
        <w:t>system</w:t>
      </w:r>
      <w:r w:rsidRPr="008A0292">
        <w:t xml:space="preserve"> </w:t>
      </w:r>
      <w:r w:rsidRPr="00CF36DC">
        <w:t>by combining embedded control, sensor networks, and IoT-based wireless communication. The hardware architecture includes a solar panel, a</w:t>
      </w:r>
      <w:r w:rsidR="00370980">
        <w:t xml:space="preserve"> load, and a</w:t>
      </w:r>
      <w:r w:rsidRPr="00CF36DC">
        <w:t xml:space="preserve"> DC-DC </w:t>
      </w:r>
      <w:r w:rsidR="00B50F99">
        <w:t>boost</w:t>
      </w:r>
      <w:r w:rsidRPr="00CF36DC">
        <w:t xml:space="preserve"> converter, along with a monitoring</w:t>
      </w:r>
      <w:r w:rsidR="00B50F99">
        <w:t xml:space="preserve"> and </w:t>
      </w:r>
      <w:r w:rsidRPr="00CF36DC">
        <w:t>control board equipped with a microcontroller, voltage and current sensors. In addition, a cloud-based IoT dashb</w:t>
      </w:r>
      <w:r w:rsidR="00086363">
        <w:t xml:space="preserve">oard for real time </w:t>
      </w:r>
      <w:r w:rsidR="00086363" w:rsidRPr="00B15F99">
        <w:t>monitoring; t</w:t>
      </w:r>
      <w:r w:rsidRPr="00B15F99">
        <w:t xml:space="preserve">he </w:t>
      </w:r>
      <w:r w:rsidRPr="00CF36DC">
        <w:t>system diagram is illustrated in Fig. 1.</w:t>
      </w:r>
    </w:p>
    <w:p w14:paraId="5A89B5A9" w14:textId="77777777" w:rsidR="00464B17" w:rsidRDefault="00464B17" w:rsidP="00725861">
      <w:pPr>
        <w:pStyle w:val="Paragraph"/>
      </w:pPr>
    </w:p>
    <w:p w14:paraId="7DA0CF28" w14:textId="3C912515" w:rsidR="00725861" w:rsidRDefault="00E46D8B" w:rsidP="00725861">
      <w:pPr>
        <w:pStyle w:val="Paragraph"/>
      </w:pPr>
      <w:r>
        <w:rPr>
          <w:rFonts w:asciiTheme="majorBidi" w:hAnsiTheme="majorBidi" w:cstheme="majorBidi"/>
          <w:noProof/>
        </w:rPr>
        <w:lastRenderedPageBreak/>
        <w:drawing>
          <wp:inline distT="0" distB="0" distL="0" distR="0" wp14:anchorId="274868AD" wp14:editId="166542F8">
            <wp:extent cx="5759450" cy="2051050"/>
            <wp:effectExtent l="0" t="0" r="0" b="6350"/>
            <wp:docPr id="937861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051050"/>
                    </a:xfrm>
                    <a:prstGeom prst="rect">
                      <a:avLst/>
                    </a:prstGeom>
                    <a:noFill/>
                    <a:ln>
                      <a:noFill/>
                    </a:ln>
                  </pic:spPr>
                </pic:pic>
              </a:graphicData>
            </a:graphic>
          </wp:inline>
        </w:drawing>
      </w:r>
    </w:p>
    <w:p w14:paraId="79ACE8A0" w14:textId="38791C1F" w:rsidR="00E46D8B" w:rsidRDefault="000E1F28" w:rsidP="00B837F7">
      <w:pPr>
        <w:pStyle w:val="FigureCaption"/>
      </w:pPr>
      <w:r w:rsidRPr="00B837F7">
        <w:rPr>
          <w:b/>
          <w:bCs/>
        </w:rPr>
        <w:t>F</w:t>
      </w:r>
      <w:r w:rsidR="00B837F7">
        <w:rPr>
          <w:b/>
          <w:bCs/>
        </w:rPr>
        <w:t>IGURE</w:t>
      </w:r>
      <w:r w:rsidRPr="00B837F7">
        <w:rPr>
          <w:b/>
          <w:bCs/>
        </w:rPr>
        <w:t xml:space="preserve"> </w:t>
      </w:r>
      <w:r w:rsidRPr="00B837F7">
        <w:rPr>
          <w:b/>
          <w:bCs/>
        </w:rPr>
        <w:fldChar w:fldCharType="begin"/>
      </w:r>
      <w:r w:rsidRPr="00B837F7">
        <w:rPr>
          <w:b/>
          <w:bCs/>
        </w:rPr>
        <w:instrText xml:space="preserve"> SEQ Figure \* ARABIC </w:instrText>
      </w:r>
      <w:r w:rsidRPr="00B837F7">
        <w:rPr>
          <w:b/>
          <w:bCs/>
        </w:rPr>
        <w:fldChar w:fldCharType="separate"/>
      </w:r>
      <w:r w:rsidR="00C31374">
        <w:rPr>
          <w:b/>
          <w:bCs/>
          <w:noProof/>
        </w:rPr>
        <w:t>1</w:t>
      </w:r>
      <w:r w:rsidRPr="00B837F7">
        <w:rPr>
          <w:b/>
          <w:bCs/>
        </w:rPr>
        <w:fldChar w:fldCharType="end"/>
      </w:r>
      <w:r w:rsidR="00B837F7">
        <w:t>.</w:t>
      </w:r>
      <w:r>
        <w:t xml:space="preserve"> The proposed system diagram</w:t>
      </w:r>
    </w:p>
    <w:p w14:paraId="18BA8067" w14:textId="77777777" w:rsidR="00391B74" w:rsidRDefault="00391B74" w:rsidP="00725861">
      <w:pPr>
        <w:pStyle w:val="Paragraph"/>
        <w:rPr>
          <w:i/>
          <w:iCs/>
        </w:rPr>
      </w:pPr>
    </w:p>
    <w:p w14:paraId="1CA6D6C7" w14:textId="77777777" w:rsidR="00822628" w:rsidRPr="00E571D3" w:rsidRDefault="00822628" w:rsidP="009160B0">
      <w:pPr>
        <w:pStyle w:val="Heading2"/>
      </w:pPr>
      <w:r w:rsidRPr="00E571D3">
        <w:t xml:space="preserve">System Components </w:t>
      </w:r>
    </w:p>
    <w:p w14:paraId="7B3B66AC" w14:textId="1156C90C" w:rsidR="00C52A19" w:rsidRPr="004F7C9C" w:rsidRDefault="00C52A19" w:rsidP="00C52A19">
      <w:pPr>
        <w:pStyle w:val="Paragraph"/>
      </w:pPr>
      <w:r w:rsidRPr="00C52A19">
        <w:t>Figure 2. shows the proposed system configuration, with the PV panel as the main energy source, a custom-designed DC-DC boost converter</w:t>
      </w:r>
      <w:r>
        <w:t xml:space="preserve"> </w:t>
      </w:r>
      <w:r w:rsidR="00F540D3">
        <w:fldChar w:fldCharType="begin"/>
      </w:r>
      <w:r w:rsidR="007B099C">
        <w:instrText xml:space="preserve"> ADDIN ZOTERO_ITEM CSL_CITATION {"citationID":"MH5lmTIm","properties":{"formattedCitation":"\\uc0\\u160{}[19]","plainCitation":" [19]","dontUpdate":true,"noteIndex":0},"citationItems":[{"id":330,"uris":["http://zotero.org/users/13531503/items/ZVBMBUN5"],"itemData":{"id":330,"type":"paper-conference","abstract":"This work presents a duty cycle study of a non-ideal DC-DC boost converter designed for photovoltaic (PV) systems. Indeed, converter parameters are investigated considering different parasitic elements such as equivalent series resistance (ESR) as well as voltage drops. Additionally, a simulation study is conducted by using MATLAB Simulink to evaluate the impact of the parasitic elements on both voltage gain and conversion efficiency. In fact, the voltage gain and efficiency versus duty cycle are illustrated for several values of each parasitic element. The simulation results show a significant effect of these elements on the designed boost DC-DC converter performance.","container-title":"2024 4th International Conference on Innovative Research in Applied Science, Engineering and Technology (IRASET)","DOI":"10.1109/IRASET60544.2024.10549509","event-place":"FEZ, Morocco","event-title":"2024 4th International Conference on Innovative Research in Applied Science, Engineering and Technology (IRASET)","ISBN":"979-8-3503-0950-8","language":"en","license":"https://doi.org/10.15223/policy-029","page":"1-8","publisher":"IEEE","publisher-place":"FEZ, Morocco","source":"DOI.org (Crossref)","title":"Duty Cycle Study of a Non ideal DC DC Boost Converter for a Solar Photovoltaic System","URL":"https://ieeexplore.ieee.org/document/10549509/","author":[{"family":"Mimouni","given":"Abdelmalek"},{"family":"El Amrani","given":"Aumeur"},{"family":"El Amraoui","given":"Mohamed"},{"family":"Bejjit","given":"Lahcen"}],"accessed":{"date-parts":[["2024",12,30]]},"issued":{"date-parts":[["2024",5,16]]}}}],"schema":"https://github.com/citation-style-language/schema/raw/master/csl-citation.json"} </w:instrText>
      </w:r>
      <w:r w:rsidR="00F540D3">
        <w:fldChar w:fldCharType="separate"/>
      </w:r>
      <w:r w:rsidR="00F540D3" w:rsidRPr="00F540D3">
        <w:t>[19]</w:t>
      </w:r>
      <w:r w:rsidR="00F540D3">
        <w:fldChar w:fldCharType="end"/>
      </w:r>
      <w:r w:rsidRPr="00C52A19">
        <w:t xml:space="preserve"> employing to </w:t>
      </w:r>
      <w:r w:rsidRPr="00583FB3">
        <w:t xml:space="preserve">regulate </w:t>
      </w:r>
      <w:r w:rsidR="00086363" w:rsidRPr="00583FB3">
        <w:t xml:space="preserve">the </w:t>
      </w:r>
      <w:r w:rsidRPr="00C52A19">
        <w:t>PV output voltage and enable MPPT, and the MPPT solar board-based IoT as the control and monitoring unit. Taking center stage is an ESP32 microcontroller selected for its dual-core processing and inbuilt Wi-Fi capabilities that dynamically control the converter's duty cycle. For accurate measurements, two INA219 sensors monitor electrical parameters: one for the solar panel output and another for the converter output. These sensors are interfaced with the ESP32 via I2C communication. All performance data is communicated wirelessly using MQTT protocol to ThingsBoard, an open-source IoT software that supports the possibility for remote monitoring of system performance through feature-rich, user-configurable dashboards.</w:t>
      </w:r>
    </w:p>
    <w:p w14:paraId="5B907865" w14:textId="77777777" w:rsidR="004F7C9C" w:rsidRDefault="004F7C9C" w:rsidP="009160B0">
      <w:pPr>
        <w:pStyle w:val="Paragraph"/>
      </w:pPr>
    </w:p>
    <w:p w14:paraId="287CED51" w14:textId="77777777" w:rsidR="001F7F77" w:rsidRDefault="001F7F77" w:rsidP="009160B0">
      <w:pPr>
        <w:pStyle w:val="Paragraph"/>
      </w:pPr>
    </w:p>
    <w:p w14:paraId="639200AA" w14:textId="2308D72D" w:rsidR="00E56596" w:rsidRDefault="00E56596" w:rsidP="009160B0">
      <w:pPr>
        <w:pStyle w:val="Paragraph"/>
      </w:pPr>
      <w:r>
        <w:rPr>
          <w:noProof/>
        </w:rPr>
        <w:drawing>
          <wp:inline distT="0" distB="0" distL="0" distR="0" wp14:anchorId="25339D76" wp14:editId="1AB7C09F">
            <wp:extent cx="5721350" cy="3218180"/>
            <wp:effectExtent l="0" t="0" r="0" b="1270"/>
            <wp:docPr id="8303607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60795" name="Image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1350" cy="3218180"/>
                    </a:xfrm>
                    <a:prstGeom prst="rect">
                      <a:avLst/>
                    </a:prstGeom>
                    <a:noFill/>
                  </pic:spPr>
                </pic:pic>
              </a:graphicData>
            </a:graphic>
          </wp:inline>
        </w:drawing>
      </w:r>
    </w:p>
    <w:p w14:paraId="0AF4A74C" w14:textId="35121A1D" w:rsidR="00E56596" w:rsidRDefault="00E56596" w:rsidP="00E56596">
      <w:pPr>
        <w:pStyle w:val="FigureCaption"/>
      </w:pPr>
      <w:r w:rsidRPr="00446C8F">
        <w:rPr>
          <w:b/>
          <w:bCs/>
        </w:rPr>
        <w:t xml:space="preserve">FIGURE </w:t>
      </w:r>
      <w:r w:rsidRPr="00446C8F">
        <w:rPr>
          <w:b/>
          <w:bCs/>
        </w:rPr>
        <w:fldChar w:fldCharType="begin"/>
      </w:r>
      <w:r w:rsidRPr="00446C8F">
        <w:rPr>
          <w:b/>
          <w:bCs/>
        </w:rPr>
        <w:instrText xml:space="preserve"> SEQ Figure \* ARABIC </w:instrText>
      </w:r>
      <w:r w:rsidRPr="00446C8F">
        <w:rPr>
          <w:b/>
          <w:bCs/>
        </w:rPr>
        <w:fldChar w:fldCharType="separate"/>
      </w:r>
      <w:r w:rsidR="00C31374">
        <w:rPr>
          <w:b/>
          <w:bCs/>
          <w:noProof/>
        </w:rPr>
        <w:t>2</w:t>
      </w:r>
      <w:r w:rsidRPr="00446C8F">
        <w:rPr>
          <w:b/>
          <w:bCs/>
        </w:rPr>
        <w:fldChar w:fldCharType="end"/>
      </w:r>
      <w:r w:rsidRPr="00446C8F">
        <w:rPr>
          <w:b/>
          <w:bCs/>
        </w:rPr>
        <w:t>.</w:t>
      </w:r>
      <w:r>
        <w:t xml:space="preserve"> T</w:t>
      </w:r>
      <w:r w:rsidRPr="00372770">
        <w:t>he proposed system configuration</w:t>
      </w:r>
    </w:p>
    <w:p w14:paraId="46767448" w14:textId="4B123B4D" w:rsidR="00446C8F" w:rsidRDefault="00446C8F" w:rsidP="002E43F8">
      <w:pPr>
        <w:pStyle w:val="Heading2"/>
      </w:pPr>
      <w:r w:rsidRPr="00E571D3">
        <w:lastRenderedPageBreak/>
        <w:t xml:space="preserve">Implementation </w:t>
      </w:r>
      <w:r w:rsidR="002E43F8">
        <w:t>M</w:t>
      </w:r>
      <w:r w:rsidRPr="00E571D3">
        <w:t xml:space="preserve">ethodology </w:t>
      </w:r>
    </w:p>
    <w:p w14:paraId="744E7AEB" w14:textId="523DAAC4" w:rsidR="002E43F8" w:rsidRDefault="00453EDE" w:rsidP="00E777E0">
      <w:pPr>
        <w:pStyle w:val="Paragraph"/>
      </w:pPr>
      <w:r>
        <w:t>The</w:t>
      </w:r>
      <w:r w:rsidR="002E43F8" w:rsidRPr="00175763">
        <w:t xml:space="preserve"> P&amp;O algorithm </w:t>
      </w:r>
      <w:r w:rsidR="00E777E0" w:rsidRPr="00EC371F">
        <w:t xml:space="preserve">based </w:t>
      </w:r>
      <w:r w:rsidR="002E43F8">
        <w:t xml:space="preserve">MPPT </w:t>
      </w:r>
      <w:r w:rsidR="002E43F8" w:rsidRPr="00EC371F">
        <w:t xml:space="preserve">technique </w:t>
      </w:r>
      <w:r w:rsidR="00E777E0" w:rsidRPr="00EC371F">
        <w:t xml:space="preserve">is </w:t>
      </w:r>
      <w:r w:rsidR="002E43F8" w:rsidRPr="00EC371F">
        <w:t xml:space="preserve">used </w:t>
      </w:r>
      <w:r w:rsidR="00E777E0" w:rsidRPr="00EC371F">
        <w:t>for</w:t>
      </w:r>
      <w:r w:rsidR="002E43F8" w:rsidRPr="00EC371F">
        <w:t xml:space="preserve"> </w:t>
      </w:r>
      <w:r w:rsidR="002E43F8">
        <w:t xml:space="preserve">the proposed </w:t>
      </w:r>
      <w:r w:rsidR="002E43F8" w:rsidRPr="00175763">
        <w:t>system. The algorithm operates by perturbing the</w:t>
      </w:r>
      <w:r w:rsidR="001A7831">
        <w:t xml:space="preserve"> PV </w:t>
      </w:r>
      <w:r w:rsidR="002E43F8" w:rsidRPr="00175763">
        <w:t xml:space="preserve">voltage or current and observing the subsequent </w:t>
      </w:r>
      <w:r w:rsidR="00E520D2">
        <w:t>variation</w:t>
      </w:r>
      <w:r w:rsidR="002E43F8" w:rsidRPr="00175763">
        <w:t xml:space="preserve"> in </w:t>
      </w:r>
      <w:r w:rsidR="004D3DAE">
        <w:t xml:space="preserve">the generated </w:t>
      </w:r>
      <w:r w:rsidR="002E43F8" w:rsidRPr="00175763">
        <w:t>power</w:t>
      </w:r>
      <w:r w:rsidR="003B195D">
        <w:t xml:space="preserve">. When the output power </w:t>
      </w:r>
      <w:r w:rsidR="00DE0604">
        <w:t>augment after a</w:t>
      </w:r>
      <w:r w:rsidR="002E43F8" w:rsidRPr="00175763">
        <w:t xml:space="preserve"> </w:t>
      </w:r>
      <w:r w:rsidR="002E43F8" w:rsidRPr="00DE0604">
        <w:t>perturbation</w:t>
      </w:r>
      <w:r w:rsidR="002E43F8" w:rsidRPr="00175763">
        <w:t xml:space="preserve">, the algorithm </w:t>
      </w:r>
      <w:r w:rsidR="00E31394">
        <w:t>stays in an ident</w:t>
      </w:r>
      <w:r w:rsidR="00EE3246">
        <w:t xml:space="preserve">ical track; </w:t>
      </w:r>
      <w:r w:rsidR="002E43F8" w:rsidRPr="00175763">
        <w:t>if the power decreases,</w:t>
      </w:r>
      <w:r w:rsidR="00EE3246">
        <w:t xml:space="preserve"> the </w:t>
      </w:r>
      <w:r w:rsidR="00393C90" w:rsidRPr="00EC371F">
        <w:t>direction</w:t>
      </w:r>
      <w:r w:rsidR="00E777E0" w:rsidRPr="00EC371F">
        <w:t xml:space="preserve"> is</w:t>
      </w:r>
      <w:r w:rsidR="00EE3246" w:rsidRPr="00EC371F">
        <w:t xml:space="preserve"> inver</w:t>
      </w:r>
      <w:r w:rsidR="00DC63A3" w:rsidRPr="00EC371F">
        <w:t>t</w:t>
      </w:r>
      <w:r w:rsidR="00EE3246" w:rsidRPr="00EC371F">
        <w:t>ed</w:t>
      </w:r>
      <w:r w:rsidR="002E43F8" w:rsidRPr="00175763">
        <w:t xml:space="preserve">. The flowchart of the P&amp;O MPPT algorithm is depicted </w:t>
      </w:r>
      <w:r w:rsidR="002E43F8" w:rsidRPr="00F540D3">
        <w:t>in Fig</w:t>
      </w:r>
      <w:r w:rsidR="00EE65B1" w:rsidRPr="00F540D3">
        <w:t>.</w:t>
      </w:r>
      <w:r w:rsidR="002E43F8" w:rsidRPr="00F540D3">
        <w:t xml:space="preserve"> 3</w:t>
      </w:r>
      <w:r w:rsidR="002D0F00" w:rsidRPr="00F540D3">
        <w:t>.</w:t>
      </w:r>
      <w:r w:rsidR="007B099C">
        <w:fldChar w:fldCharType="begin"/>
      </w:r>
      <w:r w:rsidR="000378CC">
        <w:instrText xml:space="preserve"> ADDIN ZOTERO_ITEM CSL_CITATION {"citationID":"t61kOtYu","properties":{"formattedCitation":"[20]","plainCitation":"[20]","noteIndex":0},"citationItems":[{"id":354,"uris":["http://zotero.org/users/13531503/items/VV85SL8W"],"itemData":{"id":354,"type":"paper-conference","container-title":"2020 3rd International Symposium on Small-scale Intelligent Manufacturing Systems (SIMS)","DOI":"10.1109/SIMS49386.2020.9121579","event-place":"Gjovik, Norway","event-title":"2020 3rd International Symposium on Small-scale Intelligent Manufacturing Systems (SIMS)","ISBN":"978-1-7281-6419-9","language":"en","license":"https://ieeexplore.ieee.org/Xplorehelp/downloads/license-information/IEEE.html","page":"1-6","publisher":"IEEE","publisher-place":"Gjovik, Norway","source":"DOI.org (Crossref)","title":"Analyzing and modeling PV with “P&amp;O” MPPT Algorithm by MATLAB/SIMULINK","URL":"https://ieeexplore.ieee.org/document/9121579/","author":[{"family":"Szemes","given":"Peter Tamas"},{"family":"Melhem","given":"Masoud"}],"accessed":{"date-parts":[["2025",1,4]]},"issued":{"date-parts":[["2020",6]]}}}],"schema":"https://github.com/citation-style-language/schema/raw/master/csl-citation.json"} </w:instrText>
      </w:r>
      <w:r w:rsidR="007B099C">
        <w:fldChar w:fldCharType="separate"/>
      </w:r>
      <w:r w:rsidR="000378CC" w:rsidRPr="000378CC">
        <w:t>[20]</w:t>
      </w:r>
      <w:r w:rsidR="007B099C">
        <w:fldChar w:fldCharType="end"/>
      </w:r>
      <w:r w:rsidR="002E43F8" w:rsidRPr="00F540D3">
        <w:t>.</w:t>
      </w:r>
      <w:r w:rsidR="002E43F8">
        <w:t xml:space="preserve"> </w:t>
      </w:r>
      <w:r w:rsidR="002E43F8" w:rsidRPr="00417D4B">
        <w:t xml:space="preserve">The algorithm is implemented on an ESP32 microcontroller, which dynamically modulates the duty cycle to produce a </w:t>
      </w:r>
      <w:r w:rsidR="002E43F8">
        <w:t>PWM</w:t>
      </w:r>
      <w:r w:rsidR="002E43F8" w:rsidRPr="00417D4B">
        <w:t xml:space="preserve"> signal. This signal governs a DC-DC boost converter via the gate of a MOSFET.</w:t>
      </w:r>
    </w:p>
    <w:p w14:paraId="4024EC21" w14:textId="15D08166" w:rsidR="00155B67" w:rsidRDefault="002D0F00" w:rsidP="002D0F00">
      <w:pPr>
        <w:jc w:val="center"/>
      </w:pPr>
      <w:r>
        <w:rPr>
          <w:noProof/>
        </w:rPr>
        <w:drawing>
          <wp:inline distT="0" distB="0" distL="0" distR="0" wp14:anchorId="7B00D495" wp14:editId="7262C256">
            <wp:extent cx="5088008" cy="3304514"/>
            <wp:effectExtent l="0" t="0" r="0" b="0"/>
            <wp:docPr id="7738314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623" cy="3320501"/>
                    </a:xfrm>
                    <a:prstGeom prst="rect">
                      <a:avLst/>
                    </a:prstGeom>
                    <a:noFill/>
                    <a:ln>
                      <a:noFill/>
                    </a:ln>
                  </pic:spPr>
                </pic:pic>
              </a:graphicData>
            </a:graphic>
          </wp:inline>
        </w:drawing>
      </w:r>
    </w:p>
    <w:p w14:paraId="11B61C6C" w14:textId="1158103A" w:rsidR="00453EDE" w:rsidRDefault="004C56D3" w:rsidP="004C56D3">
      <w:pPr>
        <w:pStyle w:val="FigureCaption"/>
      </w:pPr>
      <w:r w:rsidRPr="004C56D3">
        <w:rPr>
          <w:b/>
          <w:bCs/>
        </w:rPr>
        <w:t xml:space="preserve">FIGURE </w:t>
      </w:r>
      <w:r w:rsidRPr="004C56D3">
        <w:rPr>
          <w:b/>
          <w:bCs/>
        </w:rPr>
        <w:fldChar w:fldCharType="begin"/>
      </w:r>
      <w:r w:rsidRPr="004C56D3">
        <w:rPr>
          <w:b/>
          <w:bCs/>
        </w:rPr>
        <w:instrText xml:space="preserve"> SEQ Figure \* ARABIC </w:instrText>
      </w:r>
      <w:r w:rsidRPr="004C56D3">
        <w:rPr>
          <w:b/>
          <w:bCs/>
        </w:rPr>
        <w:fldChar w:fldCharType="separate"/>
      </w:r>
      <w:r w:rsidR="00C31374">
        <w:rPr>
          <w:b/>
          <w:bCs/>
          <w:noProof/>
        </w:rPr>
        <w:t>3</w:t>
      </w:r>
      <w:r w:rsidRPr="004C56D3">
        <w:rPr>
          <w:b/>
          <w:bCs/>
        </w:rPr>
        <w:fldChar w:fldCharType="end"/>
      </w:r>
      <w:r w:rsidRPr="004C56D3">
        <w:rPr>
          <w:b/>
          <w:bCs/>
        </w:rPr>
        <w:t>.</w:t>
      </w:r>
      <w:r>
        <w:t xml:space="preserve"> </w:t>
      </w:r>
      <w:r w:rsidRPr="00D40E8C">
        <w:t>The flowchart of the P&amp;O MPPT algorithm</w:t>
      </w:r>
    </w:p>
    <w:p w14:paraId="400A669C" w14:textId="77777777" w:rsidR="002D0F00" w:rsidRDefault="002D0F00" w:rsidP="00453EDE"/>
    <w:p w14:paraId="336EDD78" w14:textId="23453FCA" w:rsidR="004C56D3" w:rsidRPr="006F3906" w:rsidRDefault="00B40527" w:rsidP="00B40527">
      <w:pPr>
        <w:pStyle w:val="Paragraph"/>
      </w:pPr>
      <w:r w:rsidRPr="00B40527">
        <w:t>Fig</w:t>
      </w:r>
      <w:r>
        <w:t>ure 4.</w:t>
      </w:r>
      <w:r w:rsidRPr="00B40527">
        <w:t xml:space="preserve"> depicts the flowchart of the proposed IoT-based MPPT solar board, which begins by initializing the required libraries and defining the necessary variables and objects. Next, it establishes a connection to the Wi-Fi network using </w:t>
      </w:r>
      <w:r w:rsidRPr="006F3906">
        <w:t xml:space="preserve">the specified SSID and password and configures the ThingsBoard server with its IP address and port. Once connected, the algorithm continuously reads data from the sensors and publishes it to the platform via the MQTT protocol. </w:t>
      </w:r>
      <w:r w:rsidR="00CD4102" w:rsidRPr="006F3906">
        <w:t>T</w:t>
      </w:r>
      <w:r w:rsidRPr="006F3906">
        <w:t xml:space="preserve">he ESP32 microcontroller </w:t>
      </w:r>
      <w:r w:rsidR="00CD4102" w:rsidRPr="006F3906">
        <w:t>was programmed by</w:t>
      </w:r>
      <w:r w:rsidRPr="006F3906">
        <w:t xml:space="preserve"> the Arduino IDE.</w:t>
      </w:r>
    </w:p>
    <w:p w14:paraId="02416470" w14:textId="21E6A5F5" w:rsidR="00E813CC" w:rsidRPr="006F3906" w:rsidRDefault="00E813CC" w:rsidP="00B40527">
      <w:pPr>
        <w:pStyle w:val="Paragraph"/>
      </w:pPr>
      <w:r w:rsidRPr="006F3906">
        <w:t>The ESP32 uses MQTT to publish sensor data to the ThingsBoard platform at a predetermined interval of</w:t>
      </w:r>
      <w:r w:rsidR="00652B7A" w:rsidRPr="006F3906">
        <w:t xml:space="preserve"> </w:t>
      </w:r>
      <w:r w:rsidR="00DE3158" w:rsidRPr="006F3906">
        <w:t>5 seconds</w:t>
      </w:r>
      <w:r w:rsidR="00652B7A" w:rsidRPr="006F3906">
        <w:t xml:space="preserve"> </w:t>
      </w:r>
      <w:r w:rsidRPr="006F3906">
        <w:t>in order to guarantee dependable real-time monitoring. A small JSON-formatted payload containing the PV panel's and the load end's voltage, current, and power values is included in every message.  The ESP32 employs MQTT authentication with a username and password and connects to a WPA2-encrypted wireless network. The system is built to support TLS (port 8883) in future updates, even though it is not enabled in this implementation yet. To ensure communication robustness, firmware procedures are also put in place for automatic reconnection and message retransmission in the event of network outages.</w:t>
      </w:r>
    </w:p>
    <w:p w14:paraId="6383771E" w14:textId="2CCD5C41" w:rsidR="00155B67" w:rsidRDefault="00B40527" w:rsidP="00583B1F">
      <w:pPr>
        <w:pStyle w:val="Paragraph"/>
        <w:jc w:val="center"/>
      </w:pPr>
      <w:r>
        <w:rPr>
          <w:noProof/>
        </w:rPr>
        <w:lastRenderedPageBreak/>
        <w:drawing>
          <wp:inline distT="0" distB="0" distL="0" distR="0" wp14:anchorId="43156D18" wp14:editId="7CD06B39">
            <wp:extent cx="3548959" cy="3918350"/>
            <wp:effectExtent l="0" t="0" r="0" b="6350"/>
            <wp:docPr id="3610364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5375" cy="3925434"/>
                    </a:xfrm>
                    <a:prstGeom prst="rect">
                      <a:avLst/>
                    </a:prstGeom>
                    <a:noFill/>
                  </pic:spPr>
                </pic:pic>
              </a:graphicData>
            </a:graphic>
          </wp:inline>
        </w:drawing>
      </w:r>
    </w:p>
    <w:p w14:paraId="54E8E66F" w14:textId="0B3241A3" w:rsidR="00B40527" w:rsidRPr="00075EA6" w:rsidRDefault="00B40527" w:rsidP="00B40527">
      <w:pPr>
        <w:pStyle w:val="FigureCaption"/>
      </w:pPr>
      <w:r w:rsidRPr="00493A0A">
        <w:rPr>
          <w:b/>
          <w:bCs/>
        </w:rPr>
        <w:t>F</w:t>
      </w:r>
      <w:r w:rsidR="00493A0A" w:rsidRPr="00493A0A">
        <w:rPr>
          <w:b/>
          <w:bCs/>
        </w:rPr>
        <w:t>IGURE</w:t>
      </w:r>
      <w:r w:rsidRPr="00493A0A">
        <w:rPr>
          <w:b/>
          <w:bCs/>
        </w:rPr>
        <w:t xml:space="preserve"> </w:t>
      </w:r>
      <w:r w:rsidRPr="00493A0A">
        <w:rPr>
          <w:b/>
          <w:bCs/>
        </w:rPr>
        <w:fldChar w:fldCharType="begin"/>
      </w:r>
      <w:r w:rsidRPr="00493A0A">
        <w:rPr>
          <w:b/>
          <w:bCs/>
        </w:rPr>
        <w:instrText xml:space="preserve"> SEQ Figure \* ARABIC </w:instrText>
      </w:r>
      <w:r w:rsidRPr="00493A0A">
        <w:rPr>
          <w:b/>
          <w:bCs/>
        </w:rPr>
        <w:fldChar w:fldCharType="separate"/>
      </w:r>
      <w:r w:rsidR="00C31374">
        <w:rPr>
          <w:b/>
          <w:bCs/>
          <w:noProof/>
        </w:rPr>
        <w:t>4</w:t>
      </w:r>
      <w:r w:rsidRPr="00493A0A">
        <w:rPr>
          <w:b/>
          <w:bCs/>
        </w:rPr>
        <w:fldChar w:fldCharType="end"/>
      </w:r>
      <w:r w:rsidRPr="00493A0A">
        <w:rPr>
          <w:b/>
          <w:bCs/>
        </w:rPr>
        <w:t>.</w:t>
      </w:r>
      <w:r>
        <w:t xml:space="preserve"> T</w:t>
      </w:r>
      <w:r w:rsidRPr="00382AED">
        <w:t>he flowchart of the proposed IoT-based MPPT solar board</w:t>
      </w:r>
    </w:p>
    <w:p w14:paraId="7B8DEFB4" w14:textId="77777777" w:rsidR="00493A0A" w:rsidRPr="00C10840" w:rsidRDefault="00493A0A" w:rsidP="00D806ED">
      <w:pPr>
        <w:pStyle w:val="Heading1"/>
      </w:pPr>
      <w:r w:rsidRPr="00C10840">
        <w:t>Experimental Setup and Testing</w:t>
      </w:r>
    </w:p>
    <w:p w14:paraId="370D9E82" w14:textId="241FF94F" w:rsidR="009B42DC" w:rsidRPr="006F3906" w:rsidRDefault="009B42DC" w:rsidP="004B3996">
      <w:pPr>
        <w:pStyle w:val="Paragraph"/>
      </w:pPr>
      <w:r w:rsidRPr="009B42DC">
        <w:t xml:space="preserve">The experimental system for testing the proposed IoT based MPPT solar board includes a monocrystalline PV panel </w:t>
      </w:r>
      <w:r w:rsidR="00B50F99">
        <w:t>at</w:t>
      </w:r>
      <w:r w:rsidR="00B50F99" w:rsidRPr="006F3906">
        <w:t>tached</w:t>
      </w:r>
      <w:r w:rsidRPr="006F3906">
        <w:t xml:space="preserve"> to a custom-developed boost converter controlled by an ESP32 microcontroller implementing the P&amp;O MPPT algorithm. Two INA219 sensors measure current and voltage: one from the PV panel end and the other from the output end of the converter interfaced with the ESP32 through the I2C protocol. The sensors’ serial clock (SCL) and serial data (SDA) lines are interfaced with the ESP32’s GPIO21 and GPIO22, respectively, with </w:t>
      </w:r>
      <w:r w:rsidR="00E777E0" w:rsidRPr="006F3906">
        <w:t>different</w:t>
      </w:r>
      <w:r w:rsidRPr="006F3906">
        <w:t xml:space="preserve"> I2C slave addresses (0x40 and 0x41). For safe data transmission, pull-up resistors are put in place between the SDA and SCL lines and the positive voltage supply. The ESP32 reads real-time electric measurements from both sensors and sends them wirelessly to the ThingsBoard</w:t>
      </w:r>
      <w:r w:rsidR="00A82809" w:rsidRPr="006F3906">
        <w:t xml:space="preserve"> IoT</w:t>
      </w:r>
      <w:r w:rsidRPr="006F3906">
        <w:t xml:space="preserve"> platform </w:t>
      </w:r>
      <w:r w:rsidR="003B09CB" w:rsidRPr="006F3906">
        <w:t>using</w:t>
      </w:r>
      <w:r w:rsidRPr="006F3906">
        <w:t xml:space="preserve"> the</w:t>
      </w:r>
      <w:r w:rsidR="00A82809" w:rsidRPr="006F3906">
        <w:t xml:space="preserve"> highlight</w:t>
      </w:r>
      <w:r w:rsidRPr="006F3906">
        <w:t xml:space="preserve"> MQTT protocol, allowing for real-time remote observation through a custom dashboard. </w:t>
      </w:r>
      <w:r w:rsidR="004B3996" w:rsidRPr="006F3906">
        <w:t>Sensor accuracy was evaluated by comparing 30 samples of INA219 output with reference measurements from a calibrated PeakTech 2005 DMM. The average absolute error was 1.8%, with a maximum deviation of 2.7%</w:t>
      </w:r>
      <w:r w:rsidRPr="006F3906">
        <w:t>.</w:t>
      </w:r>
      <w:r w:rsidR="0041644A" w:rsidRPr="006F3906">
        <w:t xml:space="preserve"> </w:t>
      </w:r>
      <w:r w:rsidR="00CF27D6" w:rsidRPr="006F3906">
        <w:t>A comparison of multimeter measurements and INA219 readings is shown in Table 1. The suggested IoT-based MPPT solar board is shown in Figure 5, and the system's experimental configuration is shown in Figure 6.</w:t>
      </w:r>
    </w:p>
    <w:p w14:paraId="6F0C01EB" w14:textId="48E75C7F" w:rsidR="00852EE3" w:rsidRPr="006F3906" w:rsidRDefault="00852EE3" w:rsidP="004B3996">
      <w:pPr>
        <w:pStyle w:val="Paragraph"/>
      </w:pPr>
      <w:r w:rsidRPr="006F3906">
        <w:t xml:space="preserve">Table 1: </w:t>
      </w:r>
      <w:r w:rsidR="006E4446" w:rsidRPr="006F3906">
        <w:t>INA219 and multimeter comparison</w:t>
      </w:r>
    </w:p>
    <w:tbl>
      <w:tblPr>
        <w:tblStyle w:val="TableGrid"/>
        <w:tblW w:w="0" w:type="auto"/>
        <w:tblInd w:w="880" w:type="dxa"/>
        <w:tblLook w:val="04A0" w:firstRow="1" w:lastRow="0" w:firstColumn="1" w:lastColumn="0" w:noHBand="0" w:noVBand="1"/>
      </w:tblPr>
      <w:tblGrid>
        <w:gridCol w:w="1461"/>
        <w:gridCol w:w="2955"/>
        <w:gridCol w:w="1928"/>
        <w:gridCol w:w="1250"/>
      </w:tblGrid>
      <w:tr w:rsidR="006F3906" w:rsidRPr="006F3906" w14:paraId="7E6F3A19" w14:textId="77777777" w:rsidTr="00852EE3">
        <w:tc>
          <w:tcPr>
            <w:tcW w:w="0" w:type="auto"/>
            <w:hideMark/>
          </w:tcPr>
          <w:p w14:paraId="45C1805B" w14:textId="77777777" w:rsidR="00AB2BC7" w:rsidRPr="006F3906" w:rsidRDefault="00AB2BC7" w:rsidP="00AB2BC7">
            <w:pPr>
              <w:pStyle w:val="Paragraph"/>
              <w:rPr>
                <w:b/>
                <w:bCs/>
                <w:lang w:val="fr-FR"/>
              </w:rPr>
            </w:pPr>
            <w:r w:rsidRPr="006F3906">
              <w:rPr>
                <w:b/>
                <w:bCs/>
                <w:lang w:val="fr-FR"/>
              </w:rPr>
              <w:t>Parameter</w:t>
            </w:r>
          </w:p>
        </w:tc>
        <w:tc>
          <w:tcPr>
            <w:tcW w:w="0" w:type="auto"/>
            <w:hideMark/>
          </w:tcPr>
          <w:p w14:paraId="2B6607FD" w14:textId="77777777" w:rsidR="00AB2BC7" w:rsidRPr="006F3906" w:rsidRDefault="00AB2BC7" w:rsidP="00AB2BC7">
            <w:pPr>
              <w:pStyle w:val="Paragraph"/>
              <w:rPr>
                <w:b/>
                <w:bCs/>
                <w:lang w:val="fr-FR"/>
              </w:rPr>
            </w:pPr>
            <w:r w:rsidRPr="006F3906">
              <w:rPr>
                <w:b/>
                <w:bCs/>
                <w:lang w:val="fr-FR"/>
              </w:rPr>
              <w:t>Multimeter (PeakTech 2005)</w:t>
            </w:r>
          </w:p>
        </w:tc>
        <w:tc>
          <w:tcPr>
            <w:tcW w:w="0" w:type="auto"/>
            <w:hideMark/>
          </w:tcPr>
          <w:p w14:paraId="044D4217" w14:textId="77777777" w:rsidR="00AB2BC7" w:rsidRPr="006F3906" w:rsidRDefault="00AB2BC7" w:rsidP="00AB2BC7">
            <w:pPr>
              <w:pStyle w:val="Paragraph"/>
              <w:rPr>
                <w:b/>
                <w:bCs/>
                <w:lang w:val="fr-FR"/>
              </w:rPr>
            </w:pPr>
            <w:r w:rsidRPr="006F3906">
              <w:rPr>
                <w:b/>
                <w:bCs/>
                <w:lang w:val="fr-FR"/>
              </w:rPr>
              <w:t>INA219 Reading</w:t>
            </w:r>
          </w:p>
        </w:tc>
        <w:tc>
          <w:tcPr>
            <w:tcW w:w="0" w:type="auto"/>
            <w:hideMark/>
          </w:tcPr>
          <w:p w14:paraId="22ED2348" w14:textId="77777777" w:rsidR="00AB2BC7" w:rsidRPr="006F3906" w:rsidRDefault="00AB2BC7" w:rsidP="00AB2BC7">
            <w:pPr>
              <w:pStyle w:val="Paragraph"/>
              <w:rPr>
                <w:b/>
                <w:bCs/>
                <w:lang w:val="fr-FR"/>
              </w:rPr>
            </w:pPr>
            <w:r w:rsidRPr="006F3906">
              <w:rPr>
                <w:b/>
                <w:bCs/>
                <w:lang w:val="fr-FR"/>
              </w:rPr>
              <w:t>% Error</w:t>
            </w:r>
          </w:p>
        </w:tc>
      </w:tr>
      <w:tr w:rsidR="006F3906" w:rsidRPr="006F3906" w14:paraId="25880B5B" w14:textId="77777777" w:rsidTr="00852EE3">
        <w:tc>
          <w:tcPr>
            <w:tcW w:w="0" w:type="auto"/>
            <w:hideMark/>
          </w:tcPr>
          <w:p w14:paraId="0C14D316" w14:textId="77777777" w:rsidR="00AB2BC7" w:rsidRPr="006F3906" w:rsidRDefault="00AB2BC7" w:rsidP="00AB2BC7">
            <w:pPr>
              <w:pStyle w:val="Paragraph"/>
              <w:rPr>
                <w:lang w:val="fr-FR"/>
              </w:rPr>
            </w:pPr>
            <w:r w:rsidRPr="006F3906">
              <w:rPr>
                <w:lang w:val="fr-FR"/>
              </w:rPr>
              <w:t>Voltage (V)</w:t>
            </w:r>
          </w:p>
        </w:tc>
        <w:tc>
          <w:tcPr>
            <w:tcW w:w="0" w:type="auto"/>
            <w:hideMark/>
          </w:tcPr>
          <w:p w14:paraId="15F2AC2A" w14:textId="77777777" w:rsidR="00AB2BC7" w:rsidRPr="006F3906" w:rsidRDefault="00AB2BC7" w:rsidP="00AB2BC7">
            <w:pPr>
              <w:pStyle w:val="Paragraph"/>
              <w:rPr>
                <w:lang w:val="fr-FR"/>
              </w:rPr>
            </w:pPr>
            <w:r w:rsidRPr="006F3906">
              <w:rPr>
                <w:lang w:val="fr-FR"/>
              </w:rPr>
              <w:t>11.95</w:t>
            </w:r>
          </w:p>
        </w:tc>
        <w:tc>
          <w:tcPr>
            <w:tcW w:w="0" w:type="auto"/>
            <w:hideMark/>
          </w:tcPr>
          <w:p w14:paraId="19C39171" w14:textId="77777777" w:rsidR="00AB2BC7" w:rsidRPr="006F3906" w:rsidRDefault="00AB2BC7" w:rsidP="00AB2BC7">
            <w:pPr>
              <w:pStyle w:val="Paragraph"/>
              <w:rPr>
                <w:lang w:val="fr-FR"/>
              </w:rPr>
            </w:pPr>
            <w:r w:rsidRPr="006F3906">
              <w:rPr>
                <w:lang w:val="fr-FR"/>
              </w:rPr>
              <w:t>11.76</w:t>
            </w:r>
          </w:p>
        </w:tc>
        <w:tc>
          <w:tcPr>
            <w:tcW w:w="0" w:type="auto"/>
            <w:hideMark/>
          </w:tcPr>
          <w:p w14:paraId="7EAF48C8" w14:textId="77777777" w:rsidR="00AB2BC7" w:rsidRPr="006F3906" w:rsidRDefault="00AB2BC7" w:rsidP="00AB2BC7">
            <w:pPr>
              <w:pStyle w:val="Paragraph"/>
              <w:rPr>
                <w:lang w:val="fr-FR"/>
              </w:rPr>
            </w:pPr>
            <w:r w:rsidRPr="006F3906">
              <w:rPr>
                <w:lang w:val="fr-FR"/>
              </w:rPr>
              <w:t>1.59%</w:t>
            </w:r>
          </w:p>
        </w:tc>
      </w:tr>
      <w:tr w:rsidR="006F3906" w:rsidRPr="006F3906" w14:paraId="77F6A22D" w14:textId="77777777" w:rsidTr="00852EE3">
        <w:tc>
          <w:tcPr>
            <w:tcW w:w="0" w:type="auto"/>
            <w:hideMark/>
          </w:tcPr>
          <w:p w14:paraId="6F286EB5" w14:textId="77777777" w:rsidR="00AB2BC7" w:rsidRPr="006F3906" w:rsidRDefault="00AB2BC7" w:rsidP="00AB2BC7">
            <w:pPr>
              <w:pStyle w:val="Paragraph"/>
              <w:rPr>
                <w:lang w:val="fr-FR"/>
              </w:rPr>
            </w:pPr>
            <w:r w:rsidRPr="006F3906">
              <w:rPr>
                <w:lang w:val="fr-FR"/>
              </w:rPr>
              <w:t>Current (A)</w:t>
            </w:r>
          </w:p>
        </w:tc>
        <w:tc>
          <w:tcPr>
            <w:tcW w:w="0" w:type="auto"/>
            <w:hideMark/>
          </w:tcPr>
          <w:p w14:paraId="7D2C0EFC" w14:textId="77777777" w:rsidR="00AB2BC7" w:rsidRPr="006F3906" w:rsidRDefault="00AB2BC7" w:rsidP="00AB2BC7">
            <w:pPr>
              <w:pStyle w:val="Paragraph"/>
              <w:rPr>
                <w:lang w:val="fr-FR"/>
              </w:rPr>
            </w:pPr>
            <w:r w:rsidRPr="006F3906">
              <w:rPr>
                <w:lang w:val="fr-FR"/>
              </w:rPr>
              <w:t>0.67</w:t>
            </w:r>
          </w:p>
        </w:tc>
        <w:tc>
          <w:tcPr>
            <w:tcW w:w="0" w:type="auto"/>
            <w:hideMark/>
          </w:tcPr>
          <w:p w14:paraId="1E47D5DB" w14:textId="77777777" w:rsidR="00AB2BC7" w:rsidRPr="006F3906" w:rsidRDefault="00AB2BC7" w:rsidP="00852EE3">
            <w:pPr>
              <w:pStyle w:val="Paragraph"/>
              <w:jc w:val="left"/>
              <w:rPr>
                <w:lang w:val="fr-FR"/>
              </w:rPr>
            </w:pPr>
            <w:r w:rsidRPr="006F3906">
              <w:rPr>
                <w:lang w:val="fr-FR"/>
              </w:rPr>
              <w:t>0.65</w:t>
            </w:r>
          </w:p>
        </w:tc>
        <w:tc>
          <w:tcPr>
            <w:tcW w:w="0" w:type="auto"/>
            <w:hideMark/>
          </w:tcPr>
          <w:p w14:paraId="44E3F339" w14:textId="77777777" w:rsidR="00AB2BC7" w:rsidRPr="006F3906" w:rsidRDefault="00AB2BC7" w:rsidP="00AB2BC7">
            <w:pPr>
              <w:pStyle w:val="Paragraph"/>
              <w:rPr>
                <w:lang w:val="fr-FR"/>
              </w:rPr>
            </w:pPr>
            <w:r w:rsidRPr="006F3906">
              <w:rPr>
                <w:lang w:val="fr-FR"/>
              </w:rPr>
              <w:t>2.99%</w:t>
            </w:r>
          </w:p>
        </w:tc>
      </w:tr>
    </w:tbl>
    <w:p w14:paraId="0CBA6055" w14:textId="77777777" w:rsidR="00AB2BC7" w:rsidRPr="0041644A" w:rsidRDefault="00AB2BC7" w:rsidP="004B3996">
      <w:pPr>
        <w:pStyle w:val="Paragraph"/>
      </w:pPr>
    </w:p>
    <w:p w14:paraId="4AE1BB84" w14:textId="1E762F9F" w:rsidR="00590206" w:rsidRDefault="00590206" w:rsidP="009B42DC">
      <w:pPr>
        <w:pStyle w:val="Paragraph"/>
        <w:jc w:val="center"/>
      </w:pPr>
      <w:r>
        <w:rPr>
          <w:b/>
          <w:bCs/>
          <w:noProof/>
        </w:rPr>
        <w:lastRenderedPageBreak/>
        <w:drawing>
          <wp:inline distT="0" distB="0" distL="0" distR="0" wp14:anchorId="45E025CA" wp14:editId="28B8E479">
            <wp:extent cx="2237446" cy="2935173"/>
            <wp:effectExtent l="0" t="0" r="0" b="0"/>
            <wp:docPr id="14396480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9024" cy="2963480"/>
                    </a:xfrm>
                    <a:prstGeom prst="rect">
                      <a:avLst/>
                    </a:prstGeom>
                    <a:noFill/>
                  </pic:spPr>
                </pic:pic>
              </a:graphicData>
            </a:graphic>
          </wp:inline>
        </w:drawing>
      </w:r>
    </w:p>
    <w:p w14:paraId="28CFC5F6" w14:textId="4B9B2302" w:rsidR="00590206" w:rsidRDefault="00EA3947" w:rsidP="00EA3947">
      <w:pPr>
        <w:pStyle w:val="FigureCaption"/>
      </w:pPr>
      <w:r w:rsidRPr="00D622A2">
        <w:rPr>
          <w:b/>
          <w:bCs/>
          <w:noProof/>
        </w:rPr>
        <mc:AlternateContent>
          <mc:Choice Requires="wpg">
            <w:drawing>
              <wp:anchor distT="0" distB="0" distL="114300" distR="114300" simplePos="0" relativeHeight="251659264" behindDoc="0" locked="0" layoutInCell="1" allowOverlap="1" wp14:anchorId="248FB8E3" wp14:editId="207CCF42">
                <wp:simplePos x="0" y="0"/>
                <wp:positionH relativeFrom="column">
                  <wp:posOffset>488950</wp:posOffset>
                </wp:positionH>
                <wp:positionV relativeFrom="paragraph">
                  <wp:posOffset>322580</wp:posOffset>
                </wp:positionV>
                <wp:extent cx="5213350" cy="2747645"/>
                <wp:effectExtent l="0" t="0" r="6350" b="0"/>
                <wp:wrapTopAndBottom/>
                <wp:docPr id="5" name="Groupe 4">
                  <a:extLst xmlns:a="http://schemas.openxmlformats.org/drawingml/2006/main">
                    <a:ext uri="{FF2B5EF4-FFF2-40B4-BE49-F238E27FC236}">
                      <a16:creationId xmlns:a16="http://schemas.microsoft.com/office/drawing/2014/main" id="{376EAC46-084B-AD6D-6D61-D7294AF239F3}"/>
                    </a:ext>
                  </a:extLst>
                </wp:docPr>
                <wp:cNvGraphicFramePr/>
                <a:graphic xmlns:a="http://schemas.openxmlformats.org/drawingml/2006/main">
                  <a:graphicData uri="http://schemas.microsoft.com/office/word/2010/wordprocessingGroup">
                    <wpg:wgp>
                      <wpg:cNvGrpSpPr/>
                      <wpg:grpSpPr>
                        <a:xfrm>
                          <a:off x="0" y="0"/>
                          <a:ext cx="5213350" cy="2747645"/>
                          <a:chOff x="0" y="0"/>
                          <a:chExt cx="7156471" cy="3793051"/>
                        </a:xfrm>
                      </wpg:grpSpPr>
                      <pic:pic xmlns:pic="http://schemas.openxmlformats.org/drawingml/2006/picture">
                        <pic:nvPicPr>
                          <pic:cNvPr id="1750194473" name="Image 1750194473">
                            <a:extLst>
                              <a:ext uri="{FF2B5EF4-FFF2-40B4-BE49-F238E27FC236}">
                                <a16:creationId xmlns:a16="http://schemas.microsoft.com/office/drawing/2014/main" id="{A26C21DB-3C7F-0432-D6DF-D91AD969563A}"/>
                              </a:ext>
                            </a:extLst>
                          </pic:cNvPr>
                          <pic:cNvPicPr>
                            <a:picLocks noChangeAspect="1"/>
                          </pic:cNvPicPr>
                        </pic:nvPicPr>
                        <pic:blipFill>
                          <a:blip r:embed="rId20" cstate="print">
                            <a:extLst>
                              <a:ext uri="{28A0092B-C50C-407E-A947-70E740481C1C}">
                                <a14:useLocalDpi xmlns:a14="http://schemas.microsoft.com/office/drawing/2010/main" val="0"/>
                              </a:ext>
                            </a:extLst>
                          </a:blip>
                          <a:srcRect t="14519" b="14813"/>
                          <a:stretch/>
                        </pic:blipFill>
                        <pic:spPr>
                          <a:xfrm>
                            <a:off x="0" y="0"/>
                            <a:ext cx="7156471" cy="3793051"/>
                          </a:xfrm>
                          <a:prstGeom prst="rect">
                            <a:avLst/>
                          </a:prstGeom>
                        </pic:spPr>
                      </pic:pic>
                      <wps:wsp>
                        <wps:cNvPr id="372611975" name="Rectangle 372611975">
                          <a:extLst>
                            <a:ext uri="{FF2B5EF4-FFF2-40B4-BE49-F238E27FC236}">
                              <a16:creationId xmlns:a16="http://schemas.microsoft.com/office/drawing/2014/main" id="{DE244563-0EC5-8BED-B5F8-D290E6F079CA}"/>
                            </a:ext>
                          </a:extLst>
                        </wps:cNvPr>
                        <wps:cNvSpPr/>
                        <wps:spPr>
                          <a:xfrm>
                            <a:off x="476984" y="2162988"/>
                            <a:ext cx="1409174" cy="41752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4DD14B" w14:textId="77777777" w:rsidR="00EA3947" w:rsidRPr="00F819AE" w:rsidRDefault="00EA3947" w:rsidP="00EA3947">
                              <w:pPr>
                                <w:jc w:val="center"/>
                                <w:rPr>
                                  <w:rFonts w:asciiTheme="majorBidi" w:hAnsiTheme="majorBidi" w:cstheme="majorBidi"/>
                                  <w:color w:val="000000" w:themeColor="text1"/>
                                  <w:kern w:val="24"/>
                                  <w:sz w:val="20"/>
                                </w:rPr>
                              </w:pPr>
                              <w:r w:rsidRPr="00F819AE">
                                <w:rPr>
                                  <w:rFonts w:asciiTheme="majorBidi" w:hAnsiTheme="majorBidi" w:cstheme="majorBidi"/>
                                  <w:color w:val="000000" w:themeColor="text1"/>
                                  <w:kern w:val="24"/>
                                  <w:sz w:val="20"/>
                                </w:rPr>
                                <w:t>Dashboard</w:t>
                              </w:r>
                            </w:p>
                          </w:txbxContent>
                        </wps:txbx>
                        <wps:bodyPr rtlCol="0" anchor="ctr"/>
                      </wps:wsp>
                      <wps:wsp>
                        <wps:cNvPr id="416234303" name="Rectangle 416234303">
                          <a:extLst>
                            <a:ext uri="{FF2B5EF4-FFF2-40B4-BE49-F238E27FC236}">
                              <a16:creationId xmlns:a16="http://schemas.microsoft.com/office/drawing/2014/main" id="{4D06DF09-CB85-13A5-AE02-95C8C50C253C}"/>
                            </a:ext>
                          </a:extLst>
                        </wps:cNvPr>
                        <wps:cNvSpPr/>
                        <wps:spPr>
                          <a:xfrm>
                            <a:off x="4708428" y="308920"/>
                            <a:ext cx="1934818" cy="43732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62D4A9" w14:textId="77777777" w:rsidR="00EA3947" w:rsidRPr="00F819AE" w:rsidRDefault="00EA3947" w:rsidP="00EA3947">
                              <w:pPr>
                                <w:jc w:val="center"/>
                                <w:rPr>
                                  <w:rFonts w:asciiTheme="majorBidi" w:hAnsiTheme="majorBidi" w:cstheme="majorBidi"/>
                                  <w:color w:val="000000" w:themeColor="text1"/>
                                  <w:kern w:val="24"/>
                                  <w:sz w:val="20"/>
                                </w:rPr>
                              </w:pPr>
                              <w:r w:rsidRPr="00F819AE">
                                <w:rPr>
                                  <w:rFonts w:asciiTheme="majorBidi" w:hAnsiTheme="majorBidi" w:cstheme="majorBidi"/>
                                  <w:color w:val="000000" w:themeColor="text1"/>
                                  <w:kern w:val="24"/>
                                  <w:sz w:val="20"/>
                                </w:rPr>
                                <w:t xml:space="preserve">Oscilloscope </w:t>
                              </w:r>
                            </w:p>
                          </w:txbxContent>
                        </wps:txbx>
                        <wps:bodyPr rtlCol="0" anchor="ctr"/>
                      </wps:wsp>
                      <wps:wsp>
                        <wps:cNvPr id="1957925779" name="Rectangle 1957925779">
                          <a:extLst>
                            <a:ext uri="{FF2B5EF4-FFF2-40B4-BE49-F238E27FC236}">
                              <a16:creationId xmlns:a16="http://schemas.microsoft.com/office/drawing/2014/main" id="{46F2308E-E316-F8D1-F74A-C45D9F4C52CD}"/>
                            </a:ext>
                          </a:extLst>
                        </wps:cNvPr>
                        <wps:cNvSpPr/>
                        <wps:spPr>
                          <a:xfrm>
                            <a:off x="5665709" y="3088918"/>
                            <a:ext cx="1102853" cy="46911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E52B5C" w14:textId="77777777" w:rsidR="00EA3947" w:rsidRPr="00F819AE" w:rsidRDefault="00EA3947" w:rsidP="00EA3947">
                              <w:pPr>
                                <w:jc w:val="center"/>
                                <w:rPr>
                                  <w:rFonts w:asciiTheme="majorBidi" w:hAnsiTheme="majorBidi" w:cstheme="majorBidi"/>
                                  <w:color w:val="000000" w:themeColor="text1"/>
                                  <w:kern w:val="24"/>
                                  <w:sz w:val="20"/>
                                </w:rPr>
                              </w:pPr>
                              <w:r w:rsidRPr="00F819AE">
                                <w:rPr>
                                  <w:rFonts w:asciiTheme="majorBidi" w:hAnsiTheme="majorBidi" w:cstheme="majorBidi"/>
                                  <w:color w:val="000000" w:themeColor="text1"/>
                                  <w:kern w:val="24"/>
                                  <w:sz w:val="20"/>
                                </w:rPr>
                                <w:t>Load</w:t>
                              </w:r>
                            </w:p>
                          </w:txbxContent>
                        </wps:txbx>
                        <wps:bodyPr rtlCol="0" anchor="ctr"/>
                      </wps:wsp>
                      <wps:wsp>
                        <wps:cNvPr id="74381797" name="Rectangle 74381797">
                          <a:extLst>
                            <a:ext uri="{FF2B5EF4-FFF2-40B4-BE49-F238E27FC236}">
                              <a16:creationId xmlns:a16="http://schemas.microsoft.com/office/drawing/2014/main" id="{D78D154D-B598-84DF-95E4-3FD4522C97FC}"/>
                            </a:ext>
                          </a:extLst>
                        </wps:cNvPr>
                        <wps:cNvSpPr/>
                        <wps:spPr>
                          <a:xfrm>
                            <a:off x="2634744" y="2974267"/>
                            <a:ext cx="1907635" cy="7686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DAF615" w14:textId="77777777" w:rsidR="00EA3947" w:rsidRPr="00F819AE" w:rsidRDefault="00EA3947" w:rsidP="00EA3947">
                              <w:pPr>
                                <w:jc w:val="center"/>
                                <w:rPr>
                                  <w:rFonts w:asciiTheme="majorBidi" w:hAnsiTheme="majorBidi" w:cstheme="majorBidi"/>
                                  <w:color w:val="000000" w:themeColor="text1"/>
                                  <w:kern w:val="24"/>
                                  <w:sz w:val="20"/>
                                </w:rPr>
                              </w:pPr>
                              <w:r w:rsidRPr="00F819AE">
                                <w:rPr>
                                  <w:rFonts w:asciiTheme="majorBidi" w:hAnsiTheme="majorBidi" w:cstheme="majorBidi"/>
                                  <w:color w:val="000000" w:themeColor="text1"/>
                                  <w:kern w:val="24"/>
                                  <w:sz w:val="20"/>
                                </w:rPr>
                                <w:t>Monitoring and control board</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48FB8E3" id="Groupe 4" o:spid="_x0000_s1026" style="position:absolute;left:0;text-align:left;margin-left:38.5pt;margin-top:25.4pt;width:410.5pt;height:216.35pt;z-index:251659264;mso-width-relative:margin;mso-height-relative:margin" coordsize="71564,37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50194473" o:spid="_x0000_s1027" type="#_x0000_t75" style="position:absolute;width:71564;height:37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">
                  <v:imagedata r:id="rId21" o:title="" croptop="9515f" cropbottom="9708f"/>
                </v:shape>
                <v:rect id="Rectangle 372611975" o:spid="_x0000_s1028" style="position:absolute;left:4769;top:21629;width:14092;height:4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" fillcolor="white [3212]" strokecolor="#0a121c [484]" strokeweight="2pt">
                  <v:textbox>
                    <w:txbxContent>
                      <w:p w14:paraId="094DD14B" w14:textId="77777777" w:rsidR="00EA3947" w:rsidRPr="00F819AE" w:rsidRDefault="00EA3947" w:rsidP="00EA3947">
                        <w:pPr>
                          <w:jc w:val="center"/>
                          <w:rPr>
                            <w:rFonts w:asciiTheme="majorBidi" w:hAnsiTheme="majorBidi" w:cstheme="majorBidi"/>
                            <w:color w:val="000000" w:themeColor="text1"/>
                            <w:kern w:val="24"/>
                            <w:sz w:val="20"/>
                          </w:rPr>
                        </w:pPr>
                        <w:r w:rsidRPr="00F819AE">
                          <w:rPr>
                            <w:rFonts w:asciiTheme="majorBidi" w:hAnsiTheme="majorBidi" w:cstheme="majorBidi"/>
                            <w:color w:val="000000" w:themeColor="text1"/>
                            <w:kern w:val="24"/>
                            <w:sz w:val="20"/>
                          </w:rPr>
                          <w:t>Dashboard</w:t>
                        </w:r>
                      </w:p>
                    </w:txbxContent>
                  </v:textbox>
                </v:rect>
                <v:rect id="Rectangle 416234303" o:spid="_x0000_s1029" style="position:absolute;left:47084;top:3089;width:19348;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" fillcolor="white [3212]" strokecolor="#0a121c [484]" strokeweight="2pt">
                  <v:textbox>
                    <w:txbxContent>
                      <w:p w14:paraId="0962D4A9" w14:textId="77777777" w:rsidR="00EA3947" w:rsidRPr="00F819AE" w:rsidRDefault="00EA3947" w:rsidP="00EA3947">
                        <w:pPr>
                          <w:jc w:val="center"/>
                          <w:rPr>
                            <w:rFonts w:asciiTheme="majorBidi" w:hAnsiTheme="majorBidi" w:cstheme="majorBidi"/>
                            <w:color w:val="000000" w:themeColor="text1"/>
                            <w:kern w:val="24"/>
                            <w:sz w:val="20"/>
                          </w:rPr>
                        </w:pPr>
                        <w:r w:rsidRPr="00F819AE">
                          <w:rPr>
                            <w:rFonts w:asciiTheme="majorBidi" w:hAnsiTheme="majorBidi" w:cstheme="majorBidi"/>
                            <w:color w:val="000000" w:themeColor="text1"/>
                            <w:kern w:val="24"/>
                            <w:sz w:val="20"/>
                          </w:rPr>
                          <w:t xml:space="preserve">Oscilloscope </w:t>
                        </w:r>
                      </w:p>
                    </w:txbxContent>
                  </v:textbox>
                </v:rect>
                <v:rect id="Rectangle 1957925779" o:spid="_x0000_s1030" style="position:absolute;left:56657;top:30889;width:11028;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" fillcolor="white [3212]" strokecolor="#0a121c [484]" strokeweight="2pt">
                  <v:textbox>
                    <w:txbxContent>
                      <w:p w14:paraId="1CE52B5C" w14:textId="77777777" w:rsidR="00EA3947" w:rsidRPr="00F819AE" w:rsidRDefault="00EA3947" w:rsidP="00EA3947">
                        <w:pPr>
                          <w:jc w:val="center"/>
                          <w:rPr>
                            <w:rFonts w:asciiTheme="majorBidi" w:hAnsiTheme="majorBidi" w:cstheme="majorBidi"/>
                            <w:color w:val="000000" w:themeColor="text1"/>
                            <w:kern w:val="24"/>
                            <w:sz w:val="20"/>
                          </w:rPr>
                        </w:pPr>
                        <w:r w:rsidRPr="00F819AE">
                          <w:rPr>
                            <w:rFonts w:asciiTheme="majorBidi" w:hAnsiTheme="majorBidi" w:cstheme="majorBidi"/>
                            <w:color w:val="000000" w:themeColor="text1"/>
                            <w:kern w:val="24"/>
                            <w:sz w:val="20"/>
                          </w:rPr>
                          <w:t>Load</w:t>
                        </w:r>
                      </w:p>
                    </w:txbxContent>
                  </v:textbox>
                </v:rect>
                <v:rect id="Rectangle 74381797" o:spid="_x0000_s1031" style="position:absolute;left:26347;top:29742;width:19076;height:7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" fillcolor="white [3212]" strokecolor="#0a121c [484]" strokeweight="2pt">
                  <v:textbox>
                    <w:txbxContent>
                      <w:p w14:paraId="5ADAF615" w14:textId="77777777" w:rsidR="00EA3947" w:rsidRPr="00F819AE" w:rsidRDefault="00EA3947" w:rsidP="00EA3947">
                        <w:pPr>
                          <w:jc w:val="center"/>
                          <w:rPr>
                            <w:rFonts w:asciiTheme="majorBidi" w:hAnsiTheme="majorBidi" w:cstheme="majorBidi"/>
                            <w:color w:val="000000" w:themeColor="text1"/>
                            <w:kern w:val="24"/>
                            <w:sz w:val="20"/>
                          </w:rPr>
                        </w:pPr>
                        <w:r w:rsidRPr="00F819AE">
                          <w:rPr>
                            <w:rFonts w:asciiTheme="majorBidi" w:hAnsiTheme="majorBidi" w:cstheme="majorBidi"/>
                            <w:color w:val="000000" w:themeColor="text1"/>
                            <w:kern w:val="24"/>
                            <w:sz w:val="20"/>
                          </w:rPr>
                          <w:t>Monitoring and control board</w:t>
                        </w:r>
                      </w:p>
                    </w:txbxContent>
                  </v:textbox>
                </v:rect>
                <w10:wrap type="topAndBottom"/>
              </v:group>
            </w:pict>
          </mc:Fallback>
        </mc:AlternateContent>
      </w:r>
      <w:r w:rsidR="00590206" w:rsidRPr="00EA3947">
        <w:rPr>
          <w:b/>
          <w:bCs/>
        </w:rPr>
        <w:t>F</w:t>
      </w:r>
      <w:r w:rsidRPr="00EA3947">
        <w:rPr>
          <w:b/>
          <w:bCs/>
        </w:rPr>
        <w:t>IGURE</w:t>
      </w:r>
      <w:r w:rsidR="00590206" w:rsidRPr="00EA3947">
        <w:rPr>
          <w:b/>
          <w:bCs/>
        </w:rPr>
        <w:t xml:space="preserve"> </w:t>
      </w:r>
      <w:r w:rsidR="00590206" w:rsidRPr="00EA3947">
        <w:rPr>
          <w:b/>
          <w:bCs/>
        </w:rPr>
        <w:fldChar w:fldCharType="begin"/>
      </w:r>
      <w:r w:rsidR="00590206" w:rsidRPr="00EA3947">
        <w:rPr>
          <w:b/>
          <w:bCs/>
        </w:rPr>
        <w:instrText xml:space="preserve"> SEQ Figure \* ARABIC </w:instrText>
      </w:r>
      <w:r w:rsidR="00590206" w:rsidRPr="00EA3947">
        <w:rPr>
          <w:b/>
          <w:bCs/>
        </w:rPr>
        <w:fldChar w:fldCharType="separate"/>
      </w:r>
      <w:r w:rsidR="00C31374">
        <w:rPr>
          <w:b/>
          <w:bCs/>
          <w:noProof/>
        </w:rPr>
        <w:t>5</w:t>
      </w:r>
      <w:r w:rsidR="00590206" w:rsidRPr="00EA3947">
        <w:rPr>
          <w:b/>
          <w:bCs/>
        </w:rPr>
        <w:fldChar w:fldCharType="end"/>
      </w:r>
      <w:r w:rsidR="00590206" w:rsidRPr="00EA3947">
        <w:rPr>
          <w:b/>
          <w:bCs/>
        </w:rPr>
        <w:t>.</w:t>
      </w:r>
      <w:r w:rsidR="00590206">
        <w:t xml:space="preserve"> </w:t>
      </w:r>
      <w:r w:rsidR="00590206" w:rsidRPr="00166333">
        <w:t>The proposed IoT-based MPPT solar board</w:t>
      </w:r>
    </w:p>
    <w:p w14:paraId="153360EE" w14:textId="77777777" w:rsidR="00EA3947" w:rsidRPr="00EA3947" w:rsidRDefault="00EA3947" w:rsidP="00EA3947">
      <w:pPr>
        <w:pStyle w:val="Paragraph"/>
      </w:pPr>
    </w:p>
    <w:p w14:paraId="7EB70868" w14:textId="1A53D5C7" w:rsidR="00EA3947" w:rsidRPr="00EA3947" w:rsidRDefault="00EA3947" w:rsidP="00EA3947">
      <w:pPr>
        <w:pStyle w:val="FigureCaption"/>
      </w:pPr>
      <w:r>
        <w:t>F</w:t>
      </w:r>
      <w:r w:rsidR="00DE139C">
        <w:t>IGURE</w:t>
      </w:r>
      <w:r>
        <w:t xml:space="preserve"> </w:t>
      </w:r>
      <w:r>
        <w:fldChar w:fldCharType="begin"/>
      </w:r>
      <w:r>
        <w:instrText xml:space="preserve"> SEQ Figure \* ARABIC </w:instrText>
      </w:r>
      <w:r>
        <w:fldChar w:fldCharType="separate"/>
      </w:r>
      <w:r w:rsidR="00C31374">
        <w:rPr>
          <w:noProof/>
        </w:rPr>
        <w:t>6</w:t>
      </w:r>
      <w:r>
        <w:fldChar w:fldCharType="end"/>
      </w:r>
      <w:r>
        <w:t xml:space="preserve">. </w:t>
      </w:r>
      <w:r w:rsidR="00DE139C">
        <w:t>T</w:t>
      </w:r>
      <w:r w:rsidRPr="005942A4">
        <w:t xml:space="preserve">he experimental setup of the </w:t>
      </w:r>
      <w:r w:rsidR="008A1567">
        <w:t>IoT based MPPT solar board</w:t>
      </w:r>
    </w:p>
    <w:p w14:paraId="457D9E87" w14:textId="29745301" w:rsidR="00616F3B" w:rsidRPr="00075EA6" w:rsidRDefault="00DE139C" w:rsidP="00D806ED">
      <w:pPr>
        <w:pStyle w:val="Heading1"/>
      </w:pPr>
      <w:r w:rsidRPr="00DE139C">
        <w:t>Results and Analysis</w:t>
      </w:r>
    </w:p>
    <w:p w14:paraId="7112F067" w14:textId="7F15CA11" w:rsidR="00DE139C" w:rsidRPr="006F3906" w:rsidRDefault="00DE139C" w:rsidP="00BD4DDF">
      <w:pPr>
        <w:pStyle w:val="Paragraph"/>
      </w:pPr>
      <w:r>
        <w:t xml:space="preserve">The performance of the proposed IoT-based MPPT solar board was evaluated under variable irradiance conditions to assess its tracking accuracy, response stability, and data transmission reliability. The system demonstrated effective maximum power </w:t>
      </w:r>
      <w:r w:rsidRPr="006F3906">
        <w:t>point tracking using the implemented P&amp;O algorithm, with stable voltage and current regulation observed during both gradual and abrupt changes in sunlight intensity.</w:t>
      </w:r>
      <w:r w:rsidR="00536710" w:rsidRPr="006F3906">
        <w:t xml:space="preserve"> The experimental tracking efficiency measured at 93.5% ± 1.4%.</w:t>
      </w:r>
      <w:r w:rsidR="00BD4DDF" w:rsidRPr="006F3906">
        <w:t xml:space="preserve"> </w:t>
      </w:r>
      <w:r w:rsidRPr="006F3906">
        <w:t xml:space="preserve">The DC-DC boost converter responded promptly to duty cycle adjustments, maintaining consistent operation near the optimal power point of the PV module. This behavior was evident in both time-domain voltage, current and power response curves obtained from real-time data logging. </w:t>
      </w:r>
    </w:p>
    <w:p w14:paraId="7E9D8A7D" w14:textId="7B123E60" w:rsidR="00DE139C" w:rsidRDefault="00D90E3C" w:rsidP="00D90E3C">
      <w:pPr>
        <w:pStyle w:val="Paragraph"/>
      </w:pPr>
      <w:r w:rsidRPr="006F3906">
        <w:t xml:space="preserve">The employment of two INA219 sensors provided accurate tracking for both the output of the PV panel and the converter, enabling verification of the energy conversion performance of the </w:t>
      </w:r>
      <w:r w:rsidRPr="00F2213F">
        <w:t xml:space="preserve">system. The reading provided had a close </w:t>
      </w:r>
      <w:r w:rsidRPr="00F2213F">
        <w:lastRenderedPageBreak/>
        <w:t xml:space="preserve">match with that given by the reference multimeter (PeakTech 2005 DMM), and this established the sensing system as accurate and trustworthy. Integration with the ThingsBoard </w:t>
      </w:r>
      <w:r>
        <w:t>platform</w:t>
      </w:r>
      <w:r w:rsidRPr="00F2213F">
        <w:t xml:space="preserve"> provided smooth visualization of the </w:t>
      </w:r>
      <w:r>
        <w:t>metrics</w:t>
      </w:r>
      <w:r w:rsidRPr="00F2213F">
        <w:t xml:space="preserve"> in real time</w:t>
      </w:r>
      <w:r>
        <w:t xml:space="preserve"> through a custom</w:t>
      </w:r>
      <w:r w:rsidRPr="00F2213F">
        <w:t xml:space="preserve"> dashboard.</w:t>
      </w:r>
      <w:r w:rsidR="00E777E0">
        <w:t xml:space="preserve"> </w:t>
      </w:r>
      <w:r w:rsidR="00DE139C" w:rsidRPr="00DE6171">
        <w:rPr>
          <w:color w:val="000000" w:themeColor="text1"/>
        </w:rPr>
        <w:t xml:space="preserve">This </w:t>
      </w:r>
      <w:r w:rsidR="00DE139C">
        <w:t>capability proved particularly useful for remote performance diagnostics and trend analysis over extended time intervals. Therefore, Fig</w:t>
      </w:r>
      <w:r w:rsidR="00D806ED">
        <w:t>.</w:t>
      </w:r>
      <w:r w:rsidR="00DE139C">
        <w:t xml:space="preserve"> </w:t>
      </w:r>
      <w:r w:rsidR="00C54C28">
        <w:t xml:space="preserve">7. </w:t>
      </w:r>
      <w:r w:rsidR="00DE139C">
        <w:t>presents the custom dashboard which includes Timeseries Line Charts and cards for display the last measures.</w:t>
      </w:r>
    </w:p>
    <w:p w14:paraId="45F63265" w14:textId="48037195" w:rsidR="009A24DD" w:rsidRDefault="00DE139C" w:rsidP="00E777E0">
      <w:pPr>
        <w:pStyle w:val="Paragraph"/>
      </w:pPr>
      <w:r>
        <w:t xml:space="preserve">Figure </w:t>
      </w:r>
      <w:r w:rsidR="00C54C28">
        <w:t>8</w:t>
      </w:r>
      <w:r w:rsidR="00E03C09" w:rsidRPr="00E03C09">
        <w:t xml:space="preserve">. shows the </w:t>
      </w:r>
      <w:r w:rsidR="00E777E0">
        <w:t xml:space="preserve">real </w:t>
      </w:r>
      <w:r w:rsidR="00E777E0" w:rsidRPr="007E0AFB">
        <w:rPr>
          <w:color w:val="000000" w:themeColor="text1"/>
        </w:rPr>
        <w:t>ti</w:t>
      </w:r>
      <w:r w:rsidR="00E03C09" w:rsidRPr="007E0AFB">
        <w:rPr>
          <w:color w:val="000000" w:themeColor="text1"/>
        </w:rPr>
        <w:t xml:space="preserve">me </w:t>
      </w:r>
      <w:r w:rsidR="00E03C09" w:rsidRPr="00E03C09">
        <w:t xml:space="preserve">voltage, current, and power curves obtained from the ThingsBoard dashboard for a one-minute testing time. As shown in the </w:t>
      </w:r>
      <w:r w:rsidR="00E777E0" w:rsidRPr="007E0AFB">
        <w:rPr>
          <w:color w:val="000000" w:themeColor="text1"/>
        </w:rPr>
        <w:t>figure</w:t>
      </w:r>
      <w:r w:rsidR="00E03C09" w:rsidRPr="00E03C09">
        <w:t>, the PV module output is in constant operation as close as possible to the optimal power point, and the load voltage is controlled at around 12 V, indicating proper operation in the boost converter and successful MPPT performance.</w:t>
      </w:r>
    </w:p>
    <w:p w14:paraId="0EC48BB4" w14:textId="77777777" w:rsidR="00D806ED" w:rsidRDefault="00D806ED" w:rsidP="00DE139C">
      <w:pPr>
        <w:pStyle w:val="Paragraph"/>
      </w:pPr>
    </w:p>
    <w:p w14:paraId="367B492A" w14:textId="694A1038" w:rsidR="00DE139C" w:rsidRDefault="004C0307" w:rsidP="00616F3B">
      <w:pPr>
        <w:pStyle w:val="Paragraph"/>
      </w:pPr>
      <w:r w:rsidRPr="001C6E18">
        <w:rPr>
          <w:noProof/>
        </w:rPr>
        <w:drawing>
          <wp:inline distT="0" distB="0" distL="0" distR="0" wp14:anchorId="595D2D5A" wp14:editId="66A1BCF2">
            <wp:extent cx="5760720" cy="2977515"/>
            <wp:effectExtent l="0" t="0" r="0" b="0"/>
            <wp:docPr id="672598486" name="Image 4">
              <a:extLst xmlns:a="http://schemas.openxmlformats.org/drawingml/2006/main">
                <a:ext uri="{FF2B5EF4-FFF2-40B4-BE49-F238E27FC236}">
                  <a16:creationId xmlns:a16="http://schemas.microsoft.com/office/drawing/2014/main" id="{71699483-1DB9-CF45-CE4C-C25B0B33E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71699483-1DB9-CF45-CE4C-C25B0B33E890}"/>
                        </a:ext>
                      </a:extLst>
                    </pic:cNvPr>
                    <pic:cNvPicPr>
                      <a:picLocks noChangeAspect="1"/>
                    </pic:cNvPicPr>
                  </pic:nvPicPr>
                  <pic:blipFill>
                    <a:blip r:embed="rId22" cstate="print">
                      <a:extLst>
                        <a:ext uri="{28A0092B-C50C-407E-A947-70E740481C1C}">
                          <a14:useLocalDpi xmlns:a14="http://schemas.microsoft.com/office/drawing/2010/main" val="0"/>
                        </a:ext>
                      </a:extLst>
                    </a:blip>
                    <a:srcRect b="8110"/>
                    <a:stretch/>
                  </pic:blipFill>
                  <pic:spPr>
                    <a:xfrm>
                      <a:off x="0" y="0"/>
                      <a:ext cx="5760720" cy="2977515"/>
                    </a:xfrm>
                    <a:prstGeom prst="rect">
                      <a:avLst/>
                    </a:prstGeom>
                  </pic:spPr>
                </pic:pic>
              </a:graphicData>
            </a:graphic>
          </wp:inline>
        </w:drawing>
      </w:r>
    </w:p>
    <w:p w14:paraId="6DB747F1" w14:textId="1359F811" w:rsidR="004C0307" w:rsidRDefault="004C0307" w:rsidP="004C0307">
      <w:pPr>
        <w:pStyle w:val="FigureCaption"/>
      </w:pPr>
      <w:r w:rsidRPr="00946F1D">
        <w:rPr>
          <w:b/>
          <w:bCs/>
        </w:rPr>
        <w:t>F</w:t>
      </w:r>
      <w:r w:rsidR="00946F1D" w:rsidRPr="00946F1D">
        <w:rPr>
          <w:b/>
          <w:bCs/>
        </w:rPr>
        <w:t>IGURE</w:t>
      </w:r>
      <w:r w:rsidRPr="00946F1D">
        <w:rPr>
          <w:b/>
          <w:bCs/>
        </w:rPr>
        <w:t xml:space="preserve"> </w:t>
      </w:r>
      <w:r w:rsidRPr="00946F1D">
        <w:rPr>
          <w:b/>
          <w:bCs/>
        </w:rPr>
        <w:fldChar w:fldCharType="begin"/>
      </w:r>
      <w:r w:rsidRPr="00946F1D">
        <w:rPr>
          <w:b/>
          <w:bCs/>
        </w:rPr>
        <w:instrText xml:space="preserve"> SEQ Figure \* ARABIC </w:instrText>
      </w:r>
      <w:r w:rsidRPr="00946F1D">
        <w:rPr>
          <w:b/>
          <w:bCs/>
        </w:rPr>
        <w:fldChar w:fldCharType="separate"/>
      </w:r>
      <w:r w:rsidR="00C31374">
        <w:rPr>
          <w:b/>
          <w:bCs/>
          <w:noProof/>
        </w:rPr>
        <w:t>7</w:t>
      </w:r>
      <w:r w:rsidRPr="00946F1D">
        <w:rPr>
          <w:b/>
          <w:bCs/>
        </w:rPr>
        <w:fldChar w:fldCharType="end"/>
      </w:r>
      <w:r w:rsidRPr="00946F1D">
        <w:rPr>
          <w:b/>
          <w:bCs/>
        </w:rPr>
        <w:t>.</w:t>
      </w:r>
      <w:r>
        <w:t xml:space="preserve"> The custom dashboard</w:t>
      </w:r>
    </w:p>
    <w:p w14:paraId="13DFA1B8" w14:textId="77777777" w:rsidR="004C0307" w:rsidRDefault="004C0307" w:rsidP="00616F3B">
      <w:pPr>
        <w:pStyle w:val="Paragraph"/>
      </w:pPr>
    </w:p>
    <w:p w14:paraId="57EA1CE6" w14:textId="1946AE0B" w:rsidR="00946F1D" w:rsidRDefault="00440EEA" w:rsidP="00440EEA">
      <w:pPr>
        <w:pStyle w:val="Paragraph"/>
      </w:pPr>
      <w:r w:rsidRPr="00E03C09">
        <w:t xml:space="preserve">Moreover, the MQTT-based data transmission protocol was found to be robust and lightweight and had unnoticeable latency in dashboard update under normal Wi-Fi conditions. The system was able to sustain the state of being connected for the entire test periods, validating the real-world feasibility for application in rural or off-grid </w:t>
      </w:r>
      <w:r>
        <w:t>environments</w:t>
      </w:r>
      <w:r w:rsidRPr="00E03C09">
        <w:t xml:space="preserve">. The </w:t>
      </w:r>
      <w:r>
        <w:t>combination</w:t>
      </w:r>
      <w:r w:rsidRPr="00E03C09">
        <w:t xml:space="preserve"> of power tracking efficiency, precise sensing, and IoT connectivity validates the efficiency of the proposed approach in maximizing the intelligence and autonomy in building-integrated PV systems at a </w:t>
      </w:r>
      <w:r w:rsidR="00A27501">
        <w:t>low power</w:t>
      </w:r>
      <w:r>
        <w:t>.</w:t>
      </w:r>
    </w:p>
    <w:p w14:paraId="73CFFD7F" w14:textId="1CE1EF72" w:rsidR="00D577ED" w:rsidRDefault="00C9308C" w:rsidP="00D577ED">
      <w:pPr>
        <w:pStyle w:val="Paragraph"/>
        <w:jc w:val="center"/>
      </w:pPr>
      <w:r>
        <w:rPr>
          <w:noProof/>
        </w:rPr>
        <mc:AlternateContent>
          <mc:Choice Requires="wps">
            <w:drawing>
              <wp:anchor distT="0" distB="0" distL="114300" distR="114300" simplePos="0" relativeHeight="251660288" behindDoc="0" locked="0" layoutInCell="1" allowOverlap="1" wp14:anchorId="22A8C04F" wp14:editId="45D7180D">
                <wp:simplePos x="0" y="0"/>
                <wp:positionH relativeFrom="column">
                  <wp:posOffset>2851150</wp:posOffset>
                </wp:positionH>
                <wp:positionV relativeFrom="paragraph">
                  <wp:posOffset>2471257</wp:posOffset>
                </wp:positionV>
                <wp:extent cx="443230" cy="289560"/>
                <wp:effectExtent l="0" t="0" r="0" b="0"/>
                <wp:wrapNone/>
                <wp:docPr id="1731498928" name="Zone de texte 4"/>
                <wp:cNvGraphicFramePr/>
                <a:graphic xmlns:a="http://schemas.openxmlformats.org/drawingml/2006/main">
                  <a:graphicData uri="http://schemas.microsoft.com/office/word/2010/wordprocessingShape">
                    <wps:wsp>
                      <wps:cNvSpPr txBox="1"/>
                      <wps:spPr>
                        <a:xfrm>
                          <a:off x="0" y="0"/>
                          <a:ext cx="443230" cy="289560"/>
                        </a:xfrm>
                        <a:prstGeom prst="rect">
                          <a:avLst/>
                        </a:prstGeom>
                        <a:noFill/>
                        <a:ln w="6350">
                          <a:noFill/>
                        </a:ln>
                      </wps:spPr>
                      <wps:txbx>
                        <w:txbxContent>
                          <w:p w14:paraId="0F8E63CA" w14:textId="4457A751" w:rsidR="00D806ED" w:rsidRPr="00C9308C" w:rsidRDefault="00C9308C">
                            <w:pPr>
                              <w:rPr>
                                <w:sz w:val="20"/>
                                <w:szCs w:val="16"/>
                              </w:rPr>
                            </w:pPr>
                            <w:r w:rsidRPr="00C9308C">
                              <w:rPr>
                                <w:sz w:val="20"/>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A8C04F" id="_x0000_t202" coordsize="21600,21600" o:spt="202" path="m,l,21600r21600,l21600,xe">
                <v:stroke joinstyle="miter"/>
                <v:path gradientshapeok="t" o:connecttype="rect"/>
              </v:shapetype>
              <v:shape id="Zone de texte 4" o:spid="_x0000_s1032" type="#_x0000_t202" style="position:absolute;left:0;text-align:left;margin-left:224.5pt;margin-top:194.6pt;width:34.9pt;height:22.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V3GQIAADI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" filled="f" stroked="f" strokeweight=".5pt">
                <v:textbox>
                  <w:txbxContent>
                    <w:p w14:paraId="0F8E63CA" w14:textId="4457A751" w:rsidR="00D806ED" w:rsidRPr="00C9308C" w:rsidRDefault="00C9308C">
                      <w:pPr>
                        <w:rPr>
                          <w:sz w:val="20"/>
                          <w:szCs w:val="16"/>
                        </w:rPr>
                      </w:pPr>
                      <w:r w:rsidRPr="00C9308C">
                        <w:rPr>
                          <w:sz w:val="20"/>
                          <w:szCs w:val="16"/>
                        </w:rPr>
                        <w:t>(a)</w:t>
                      </w:r>
                    </w:p>
                  </w:txbxContent>
                </v:textbox>
              </v:shape>
            </w:pict>
          </mc:Fallback>
        </mc:AlternateContent>
      </w:r>
      <w:r w:rsidR="00D577ED" w:rsidRPr="0008091E">
        <w:rPr>
          <w:noProof/>
        </w:rPr>
        <w:drawing>
          <wp:inline distT="0" distB="0" distL="0" distR="0" wp14:anchorId="1517156B" wp14:editId="7ACBA7F5">
            <wp:extent cx="4609465" cy="2501265"/>
            <wp:effectExtent l="19050" t="19050" r="19685" b="13335"/>
            <wp:docPr id="7" name="Image 6">
              <a:extLst xmlns:a="http://schemas.openxmlformats.org/drawingml/2006/main">
                <a:ext uri="{FF2B5EF4-FFF2-40B4-BE49-F238E27FC236}">
                  <a16:creationId xmlns:a16="http://schemas.microsoft.com/office/drawing/2014/main" id="{DDCD41AB-3286-8FAE-7A51-BCB0C5299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DDCD41AB-3286-8FAE-7A51-BCB0C52995C8}"/>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609465" cy="2501265"/>
                    </a:xfrm>
                    <a:prstGeom prst="rect">
                      <a:avLst/>
                    </a:prstGeom>
                    <a:ln>
                      <a:solidFill>
                        <a:schemeClr val="tx1"/>
                      </a:solidFill>
                    </a:ln>
                  </pic:spPr>
                </pic:pic>
              </a:graphicData>
            </a:graphic>
          </wp:inline>
        </w:drawing>
      </w:r>
    </w:p>
    <w:p w14:paraId="3DA03406" w14:textId="502A5F48" w:rsidR="00C9308C" w:rsidRDefault="00C9308C" w:rsidP="00B36E10">
      <w:pPr>
        <w:pStyle w:val="Paragraph"/>
        <w:ind w:firstLine="0"/>
      </w:pPr>
    </w:p>
    <w:p w14:paraId="761D471C" w14:textId="04962ABF" w:rsidR="00D577ED" w:rsidRDefault="00BF3457" w:rsidP="00D577ED">
      <w:pPr>
        <w:pStyle w:val="Paragraph"/>
        <w:jc w:val="center"/>
      </w:pPr>
      <w:r>
        <w:rPr>
          <w:noProof/>
        </w:rPr>
        <mc:AlternateContent>
          <mc:Choice Requires="wps">
            <w:drawing>
              <wp:anchor distT="0" distB="0" distL="114300" distR="114300" simplePos="0" relativeHeight="251664384" behindDoc="0" locked="0" layoutInCell="1" allowOverlap="1" wp14:anchorId="2ADE8E7D" wp14:editId="615852CB">
                <wp:simplePos x="0" y="0"/>
                <wp:positionH relativeFrom="column">
                  <wp:posOffset>2735580</wp:posOffset>
                </wp:positionH>
                <wp:positionV relativeFrom="paragraph">
                  <wp:posOffset>2470150</wp:posOffset>
                </wp:positionV>
                <wp:extent cx="443230" cy="289560"/>
                <wp:effectExtent l="0" t="0" r="0" b="0"/>
                <wp:wrapNone/>
                <wp:docPr id="418700424" name="Zone de texte 4"/>
                <wp:cNvGraphicFramePr/>
                <a:graphic xmlns:a="http://schemas.openxmlformats.org/drawingml/2006/main">
                  <a:graphicData uri="http://schemas.microsoft.com/office/word/2010/wordprocessingShape">
                    <wps:wsp>
                      <wps:cNvSpPr txBox="1"/>
                      <wps:spPr>
                        <a:xfrm>
                          <a:off x="0" y="0"/>
                          <a:ext cx="443230" cy="289560"/>
                        </a:xfrm>
                        <a:prstGeom prst="rect">
                          <a:avLst/>
                        </a:prstGeom>
                        <a:noFill/>
                        <a:ln w="6350">
                          <a:noFill/>
                        </a:ln>
                      </wps:spPr>
                      <wps:txbx>
                        <w:txbxContent>
                          <w:p w14:paraId="14A24C44" w14:textId="7EA529E8" w:rsidR="00B36E10" w:rsidRPr="00C9308C" w:rsidRDefault="00B36E10" w:rsidP="00B36E10">
                            <w:pPr>
                              <w:rPr>
                                <w:sz w:val="20"/>
                                <w:szCs w:val="16"/>
                              </w:rPr>
                            </w:pPr>
                            <w:r w:rsidRPr="00C9308C">
                              <w:rPr>
                                <w:sz w:val="20"/>
                                <w:szCs w:val="16"/>
                              </w:rPr>
                              <w:t>(</w:t>
                            </w:r>
                            <w:r>
                              <w:rPr>
                                <w:sz w:val="20"/>
                                <w:szCs w:val="16"/>
                              </w:rPr>
                              <w:t>b</w:t>
                            </w:r>
                            <w:r w:rsidRPr="00C9308C">
                              <w:rPr>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DE8E7D" id="_x0000_s1033" type="#_x0000_t202" style="position:absolute;left:0;text-align:left;margin-left:215.4pt;margin-top:194.5pt;width:34.9pt;height:2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" filled="f" stroked="f" strokeweight=".5pt">
                <v:textbox>
                  <w:txbxContent>
                    <w:p w14:paraId="14A24C44" w14:textId="7EA529E8" w:rsidR="00B36E10" w:rsidRPr="00C9308C" w:rsidRDefault="00B36E10" w:rsidP="00B36E10">
                      <w:pPr>
                        <w:rPr>
                          <w:sz w:val="20"/>
                          <w:szCs w:val="16"/>
                        </w:rPr>
                      </w:pPr>
                      <w:r w:rsidRPr="00C9308C">
                        <w:rPr>
                          <w:sz w:val="20"/>
                          <w:szCs w:val="16"/>
                        </w:rPr>
                        <w:t>(</w:t>
                      </w:r>
                      <w:r>
                        <w:rPr>
                          <w:sz w:val="20"/>
                          <w:szCs w:val="16"/>
                        </w:rPr>
                        <w:t>b</w:t>
                      </w:r>
                      <w:r w:rsidRPr="00C9308C">
                        <w:rPr>
                          <w:sz w:val="20"/>
                          <w:szCs w:val="16"/>
                        </w:rPr>
                        <w:t>)</w:t>
                      </w:r>
                    </w:p>
                  </w:txbxContent>
                </v:textbox>
              </v:shape>
            </w:pict>
          </mc:Fallback>
        </mc:AlternateContent>
      </w:r>
      <w:r w:rsidR="00D577ED" w:rsidRPr="0008091E">
        <w:rPr>
          <w:noProof/>
        </w:rPr>
        <w:drawing>
          <wp:inline distT="0" distB="0" distL="0" distR="0" wp14:anchorId="680E08E8" wp14:editId="47C9F4F0">
            <wp:extent cx="4609465" cy="2501265"/>
            <wp:effectExtent l="19050" t="19050" r="19685" b="13335"/>
            <wp:docPr id="8" name="Image 7">
              <a:extLst xmlns:a="http://schemas.openxmlformats.org/drawingml/2006/main">
                <a:ext uri="{FF2B5EF4-FFF2-40B4-BE49-F238E27FC236}">
                  <a16:creationId xmlns:a16="http://schemas.microsoft.com/office/drawing/2014/main" id="{609D879C-FF0B-127F-408B-A25F966AF1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609D879C-FF0B-127F-408B-A25F966AF19E}"/>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609465" cy="2501265"/>
                    </a:xfrm>
                    <a:prstGeom prst="rect">
                      <a:avLst/>
                    </a:prstGeom>
                    <a:ln>
                      <a:solidFill>
                        <a:schemeClr val="tx1"/>
                      </a:solidFill>
                    </a:ln>
                  </pic:spPr>
                </pic:pic>
              </a:graphicData>
            </a:graphic>
          </wp:inline>
        </w:drawing>
      </w:r>
    </w:p>
    <w:p w14:paraId="692E8EB7" w14:textId="6FF3D09D" w:rsidR="00C9308C" w:rsidRDefault="00C9308C" w:rsidP="00B36E10">
      <w:pPr>
        <w:pStyle w:val="Paragraph"/>
        <w:ind w:firstLine="0"/>
      </w:pPr>
    </w:p>
    <w:p w14:paraId="60BE1A5A" w14:textId="22ABB3A5" w:rsidR="00D577ED" w:rsidRDefault="00B36E10" w:rsidP="00D577ED">
      <w:pPr>
        <w:pStyle w:val="Paragraph"/>
        <w:jc w:val="center"/>
      </w:pPr>
      <w:r>
        <w:rPr>
          <w:noProof/>
        </w:rPr>
        <mc:AlternateContent>
          <mc:Choice Requires="wps">
            <w:drawing>
              <wp:anchor distT="0" distB="0" distL="114300" distR="114300" simplePos="0" relativeHeight="251662336" behindDoc="0" locked="0" layoutInCell="1" allowOverlap="1" wp14:anchorId="25D52613" wp14:editId="233FE8A4">
                <wp:simplePos x="0" y="0"/>
                <wp:positionH relativeFrom="column">
                  <wp:posOffset>2814955</wp:posOffset>
                </wp:positionH>
                <wp:positionV relativeFrom="paragraph">
                  <wp:posOffset>2203450</wp:posOffset>
                </wp:positionV>
                <wp:extent cx="443230" cy="289560"/>
                <wp:effectExtent l="0" t="0" r="0" b="0"/>
                <wp:wrapNone/>
                <wp:docPr id="813324844" name="Zone de texte 4"/>
                <wp:cNvGraphicFramePr/>
                <a:graphic xmlns:a="http://schemas.openxmlformats.org/drawingml/2006/main">
                  <a:graphicData uri="http://schemas.microsoft.com/office/word/2010/wordprocessingShape">
                    <wps:wsp>
                      <wps:cNvSpPr txBox="1"/>
                      <wps:spPr>
                        <a:xfrm>
                          <a:off x="0" y="0"/>
                          <a:ext cx="443230" cy="289560"/>
                        </a:xfrm>
                        <a:prstGeom prst="rect">
                          <a:avLst/>
                        </a:prstGeom>
                        <a:noFill/>
                        <a:ln w="6350">
                          <a:noFill/>
                        </a:ln>
                      </wps:spPr>
                      <wps:txbx>
                        <w:txbxContent>
                          <w:p w14:paraId="4ABF85AF" w14:textId="10F6663C" w:rsidR="00B36E10" w:rsidRPr="00C9308C" w:rsidRDefault="00B36E10" w:rsidP="00B36E10">
                            <w:pPr>
                              <w:rPr>
                                <w:sz w:val="20"/>
                                <w:szCs w:val="16"/>
                              </w:rPr>
                            </w:pPr>
                            <w:r w:rsidRPr="00C9308C">
                              <w:rPr>
                                <w:sz w:val="20"/>
                                <w:szCs w:val="16"/>
                              </w:rPr>
                              <w:t>(</w:t>
                            </w:r>
                            <w:r>
                              <w:rPr>
                                <w:sz w:val="20"/>
                                <w:szCs w:val="16"/>
                              </w:rPr>
                              <w:t>c</w:t>
                            </w:r>
                            <w:r w:rsidRPr="00C9308C">
                              <w:rPr>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52613" id="_x0000_s1034" type="#_x0000_t202" style="position:absolute;left:0;text-align:left;margin-left:221.65pt;margin-top:173.5pt;width:34.9pt;height:22.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sGGQIAADI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" filled="f" stroked="f" strokeweight=".5pt">
                <v:textbox>
                  <w:txbxContent>
                    <w:p w14:paraId="4ABF85AF" w14:textId="10F6663C" w:rsidR="00B36E10" w:rsidRPr="00C9308C" w:rsidRDefault="00B36E10" w:rsidP="00B36E10">
                      <w:pPr>
                        <w:rPr>
                          <w:sz w:val="20"/>
                          <w:szCs w:val="16"/>
                        </w:rPr>
                      </w:pPr>
                      <w:r w:rsidRPr="00C9308C">
                        <w:rPr>
                          <w:sz w:val="20"/>
                          <w:szCs w:val="16"/>
                        </w:rPr>
                        <w:t>(</w:t>
                      </w:r>
                      <w:r>
                        <w:rPr>
                          <w:sz w:val="20"/>
                          <w:szCs w:val="16"/>
                        </w:rPr>
                        <w:t>c</w:t>
                      </w:r>
                      <w:r w:rsidRPr="00C9308C">
                        <w:rPr>
                          <w:sz w:val="20"/>
                          <w:szCs w:val="16"/>
                        </w:rPr>
                        <w:t>)</w:t>
                      </w:r>
                    </w:p>
                  </w:txbxContent>
                </v:textbox>
              </v:shape>
            </w:pict>
          </mc:Fallback>
        </mc:AlternateContent>
      </w:r>
      <w:r w:rsidR="00D577ED" w:rsidRPr="001C6E18">
        <w:rPr>
          <w:noProof/>
        </w:rPr>
        <w:drawing>
          <wp:inline distT="0" distB="0" distL="0" distR="0" wp14:anchorId="1F43F5CB" wp14:editId="5FD51061">
            <wp:extent cx="4609939" cy="2232221"/>
            <wp:effectExtent l="19050" t="19050" r="19685" b="15875"/>
            <wp:docPr id="6" name="Image 5">
              <a:extLst xmlns:a="http://schemas.openxmlformats.org/drawingml/2006/main">
                <a:ext uri="{FF2B5EF4-FFF2-40B4-BE49-F238E27FC236}">
                  <a16:creationId xmlns:a16="http://schemas.microsoft.com/office/drawing/2014/main" id="{93F880F0-58FD-525E-8519-3FEE19E85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93F880F0-58FD-525E-8519-3FEE19E85BD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9939" cy="2232221"/>
                    </a:xfrm>
                    <a:prstGeom prst="rect">
                      <a:avLst/>
                    </a:prstGeom>
                    <a:ln>
                      <a:solidFill>
                        <a:schemeClr val="tx1"/>
                      </a:solidFill>
                    </a:ln>
                  </pic:spPr>
                </pic:pic>
              </a:graphicData>
            </a:graphic>
          </wp:inline>
        </w:drawing>
      </w:r>
    </w:p>
    <w:p w14:paraId="11697BC1" w14:textId="3F0B3F56" w:rsidR="00D577ED" w:rsidRDefault="00D577ED" w:rsidP="00D577ED">
      <w:pPr>
        <w:pStyle w:val="Paragraph"/>
        <w:jc w:val="center"/>
      </w:pPr>
    </w:p>
    <w:p w14:paraId="7903B6F0" w14:textId="209B51A5" w:rsidR="00D577ED" w:rsidRDefault="00510B73" w:rsidP="00510B73">
      <w:pPr>
        <w:pStyle w:val="FigureCaption"/>
      </w:pPr>
      <w:r w:rsidRPr="00D806ED">
        <w:rPr>
          <w:b/>
          <w:bCs/>
        </w:rPr>
        <w:t>F</w:t>
      </w:r>
      <w:r w:rsidR="00D806ED">
        <w:rPr>
          <w:b/>
          <w:bCs/>
        </w:rPr>
        <w:t>IGURE</w:t>
      </w:r>
      <w:r w:rsidRPr="00D806ED">
        <w:rPr>
          <w:b/>
          <w:bCs/>
        </w:rPr>
        <w:t xml:space="preserve"> </w:t>
      </w:r>
      <w:r w:rsidRPr="00D806ED">
        <w:rPr>
          <w:b/>
          <w:bCs/>
        </w:rPr>
        <w:fldChar w:fldCharType="begin"/>
      </w:r>
      <w:r w:rsidRPr="00D806ED">
        <w:rPr>
          <w:b/>
          <w:bCs/>
        </w:rPr>
        <w:instrText xml:space="preserve"> SEQ Figure \* ARABIC </w:instrText>
      </w:r>
      <w:r w:rsidRPr="00D806ED">
        <w:rPr>
          <w:b/>
          <w:bCs/>
        </w:rPr>
        <w:fldChar w:fldCharType="separate"/>
      </w:r>
      <w:r w:rsidR="00C31374">
        <w:rPr>
          <w:b/>
          <w:bCs/>
          <w:noProof/>
        </w:rPr>
        <w:t>8</w:t>
      </w:r>
      <w:r w:rsidRPr="00D806ED">
        <w:rPr>
          <w:b/>
          <w:bCs/>
        </w:rPr>
        <w:fldChar w:fldCharType="end"/>
      </w:r>
      <w:r w:rsidRPr="00D806ED">
        <w:rPr>
          <w:b/>
          <w:bCs/>
        </w:rPr>
        <w:t>.</w:t>
      </w:r>
      <w:r w:rsidRPr="00D9695D">
        <w:t xml:space="preserve"> </w:t>
      </w:r>
      <w:r w:rsidR="00804229">
        <w:t>Curves</w:t>
      </w:r>
      <w:r w:rsidRPr="00D9695D">
        <w:t xml:space="preserve"> for:</w:t>
      </w:r>
      <w:r w:rsidR="00D85EC4">
        <w:t xml:space="preserve"> </w:t>
      </w:r>
      <w:r w:rsidR="00D85EC4" w:rsidRPr="00D9695D">
        <w:t>Powers</w:t>
      </w:r>
      <w:r w:rsidR="00D86247">
        <w:t xml:space="preserve"> (a)</w:t>
      </w:r>
      <w:r w:rsidR="00D85EC4">
        <w:t>,</w:t>
      </w:r>
      <w:r w:rsidRPr="00D9695D">
        <w:t xml:space="preserve"> Currents</w:t>
      </w:r>
      <w:r w:rsidR="00D85EC4">
        <w:t xml:space="preserve"> </w:t>
      </w:r>
      <w:r w:rsidR="00D86247">
        <w:t xml:space="preserve">(b) </w:t>
      </w:r>
      <w:r w:rsidR="00D85EC4">
        <w:t>and</w:t>
      </w:r>
      <w:r w:rsidRPr="00D9695D">
        <w:t xml:space="preserve"> </w:t>
      </w:r>
      <w:r w:rsidR="00D85EC4" w:rsidRPr="00D9695D">
        <w:t>Voltages</w:t>
      </w:r>
      <w:r w:rsidR="00D86247">
        <w:t xml:space="preserve"> (c)</w:t>
      </w:r>
    </w:p>
    <w:p w14:paraId="77EBAE98" w14:textId="4D06CCAC" w:rsidR="00D86247" w:rsidRPr="00D86247" w:rsidRDefault="00D86247" w:rsidP="00D86247">
      <w:pPr>
        <w:pStyle w:val="Paragraph"/>
      </w:pPr>
    </w:p>
    <w:p w14:paraId="7A5E9364" w14:textId="5C25AB4A" w:rsidR="00616F3B" w:rsidRPr="00075EA6" w:rsidRDefault="00616F3B" w:rsidP="009B7671">
      <w:pPr>
        <w:pStyle w:val="Paragraph"/>
      </w:pPr>
      <w:r w:rsidRPr="00075EA6">
        <w:t>.</w:t>
      </w:r>
    </w:p>
    <w:p w14:paraId="4AA5D4CC" w14:textId="0E0F63B4" w:rsidR="00C33B5A" w:rsidRDefault="00D806ED" w:rsidP="001732E9">
      <w:pPr>
        <w:pStyle w:val="Heading1"/>
      </w:pPr>
      <w:r w:rsidRPr="00D8139D">
        <w:t>Conclusion</w:t>
      </w:r>
    </w:p>
    <w:p w14:paraId="42881D6A" w14:textId="435B5C62" w:rsidR="00440980" w:rsidRPr="006F3906" w:rsidRDefault="00440980" w:rsidP="00090F19">
      <w:pPr>
        <w:pStyle w:val="Paragraph"/>
      </w:pPr>
      <w:r w:rsidRPr="006F3906">
        <w:t xml:space="preserve">The paper </w:t>
      </w:r>
      <w:r w:rsidR="00090F19" w:rsidRPr="006F3906">
        <w:t>presented</w:t>
      </w:r>
      <w:r w:rsidRPr="006F3906">
        <w:t xml:space="preserve"> the design, development, and testing of a low-cost, IoT-based MPPT solar board that aim</w:t>
      </w:r>
      <w:r w:rsidR="00B60999" w:rsidRPr="006F3906">
        <w:t>ed</w:t>
      </w:r>
      <w:r w:rsidRPr="006F3906">
        <w:t xml:space="preserve"> to increase the efficiency and monitoring performance of low power</w:t>
      </w:r>
      <w:r w:rsidR="00090F19" w:rsidRPr="006F3906">
        <w:t xml:space="preserve"> PV systems in off-grid </w:t>
      </w:r>
      <w:r w:rsidRPr="006F3906">
        <w:t xml:space="preserve">environments. The system consists of a P&amp;O MPPT algorithm running on an ESP32 microcontroller, a DC-DC boost converter, and two INA219 sensors for accurate voltage and current measurements. Real-time data transmission to the ThingsBoard IoT platform through MQTT supported remote visualization and performance monitoring through a dynamic dashboard. Experimental testing under varying irradiance conditions showed that the system could provide stable voltage regulation, </w:t>
      </w:r>
      <w:r w:rsidR="00766242" w:rsidRPr="006F3906">
        <w:t>an MPPT</w:t>
      </w:r>
      <w:r w:rsidRPr="006F3906">
        <w:t xml:space="preserve"> </w:t>
      </w:r>
      <w:r w:rsidR="00766242" w:rsidRPr="006F3906">
        <w:t xml:space="preserve">efficiency achieved </w:t>
      </w:r>
      <w:r w:rsidR="00DA06D2" w:rsidRPr="006F3906">
        <w:t>93.5%</w:t>
      </w:r>
      <w:r w:rsidRPr="006F3906">
        <w:t>, and timely adaptation to environmental variations. The sensor measurements closely aligned with those recorded using a digital multimeter, ensuring the accuracy of the monitor subsystem. In addition, integration with a cloud-based IoT provided a robust and scalable approach for long-term performance diagnostics and system optimization.</w:t>
      </w:r>
      <w:r w:rsidR="005B6D79" w:rsidRPr="006F3906">
        <w:t xml:space="preserve"> Future work includes integrating adaptive MPPT techniques, expanding to hybrid control systems (e.g., fuzzy logic), and enabling TLS-based MQTT security.</w:t>
      </w:r>
    </w:p>
    <w:p w14:paraId="7FD48B73" w14:textId="17F6C16D" w:rsidR="00440980" w:rsidRPr="00440980" w:rsidRDefault="0016385D" w:rsidP="00440980">
      <w:pPr>
        <w:pStyle w:val="Heading1"/>
      </w:pPr>
      <w:r w:rsidRPr="00075EA6">
        <w:lastRenderedPageBreak/>
        <w:t>Acknowledgments</w:t>
      </w:r>
    </w:p>
    <w:p w14:paraId="4F4EA3E3" w14:textId="15D4B8D2" w:rsidR="000B3A2D" w:rsidRPr="00F665FF" w:rsidRDefault="008B5366" w:rsidP="008B5366">
      <w:pPr>
        <w:pStyle w:val="Paragraph"/>
      </w:pPr>
      <w:r w:rsidRPr="008B5366">
        <w:t>The first author is grateful for the financial support given by the National Center for Scientific and Technical Research (CNRST) in the framework of the "PhDAssociate Scholarship–PASS" Program.</w:t>
      </w:r>
    </w:p>
    <w:p w14:paraId="16F21B4D" w14:textId="5C79EA91" w:rsidR="00613B4D" w:rsidRDefault="0016385D" w:rsidP="00613B4D">
      <w:pPr>
        <w:pStyle w:val="Heading1"/>
        <w:rPr>
          <w:b w:val="0"/>
          <w:caps w:val="0"/>
          <w:sz w:val="20"/>
        </w:rPr>
      </w:pPr>
      <w:r w:rsidRPr="00075EA6">
        <w:rPr>
          <w:rFonts w:asciiTheme="majorBidi" w:hAnsiTheme="majorBidi" w:cstheme="majorBidi"/>
        </w:rPr>
        <w:t>References</w:t>
      </w:r>
    </w:p>
    <w:p w14:paraId="74D4F45E" w14:textId="77777777" w:rsidR="00613B4D" w:rsidRPr="00A24F3D" w:rsidRDefault="00613B4D" w:rsidP="003B0050">
      <w:pPr>
        <w:pStyle w:val="Paragraph"/>
      </w:pPr>
    </w:p>
    <w:p w14:paraId="32497A60" w14:textId="77777777" w:rsidR="000378CC" w:rsidRPr="000378CC" w:rsidRDefault="00F665FF" w:rsidP="005212D6">
      <w:pPr>
        <w:pStyle w:val="Bibliography"/>
        <w:spacing w:after="120"/>
        <w:ind w:left="142" w:hanging="142"/>
        <w:jc w:val="both"/>
        <w:rPr>
          <w:sz w:val="20"/>
        </w:rPr>
      </w:pPr>
      <w:r>
        <w:fldChar w:fldCharType="begin"/>
      </w:r>
      <w:r w:rsidR="000378CC">
        <w:instrText xml:space="preserve"> ADDIN ZOTERO_BIBL {"uncited":[],"omitted":[],"custom":[]} CSL_BIBLIOGRAPHY </w:instrText>
      </w:r>
      <w:r>
        <w:fldChar w:fldCharType="separate"/>
      </w:r>
      <w:r w:rsidR="000378CC" w:rsidRPr="000378CC">
        <w:rPr>
          <w:sz w:val="20"/>
        </w:rPr>
        <w:t xml:space="preserve">1. Ang T-Z, Salem M, Kamarol M, Das HS, Nazari MA, Prabaharan N. A comprehensive study of renewable energy sources: Classifications, challenges and suggestions. Energy Strategy Reviews. 2022;43:100939. </w:t>
      </w:r>
    </w:p>
    <w:p w14:paraId="47E8948F" w14:textId="77777777" w:rsidR="000378CC" w:rsidRPr="000378CC" w:rsidRDefault="000378CC" w:rsidP="005212D6">
      <w:pPr>
        <w:pStyle w:val="Bibliography"/>
        <w:spacing w:after="120"/>
        <w:ind w:left="142" w:hanging="142"/>
        <w:jc w:val="both"/>
        <w:rPr>
          <w:sz w:val="20"/>
        </w:rPr>
      </w:pPr>
      <w:r w:rsidRPr="000378CC">
        <w:rPr>
          <w:sz w:val="20"/>
        </w:rPr>
        <w:t xml:space="preserve">2. Pourasl HH, Barenji RV, Khojastehnezhad VM. Solar energy status in the world: A comprehensive review. Energy Reports. 2023;10:3474–93. </w:t>
      </w:r>
    </w:p>
    <w:p w14:paraId="40980A11" w14:textId="77777777" w:rsidR="000378CC" w:rsidRPr="000378CC" w:rsidRDefault="000378CC" w:rsidP="005212D6">
      <w:pPr>
        <w:pStyle w:val="Bibliography"/>
        <w:spacing w:after="120"/>
        <w:ind w:left="142" w:hanging="142"/>
        <w:jc w:val="both"/>
        <w:rPr>
          <w:sz w:val="20"/>
        </w:rPr>
      </w:pPr>
      <w:r w:rsidRPr="000378CC">
        <w:rPr>
          <w:sz w:val="20"/>
        </w:rPr>
        <w:t xml:space="preserve">3. Kumba K, Upender P, Buduma P, Sarkar M, Simon SP, Gundu V. Solar tracking systems: Advancements, challenges, and future directions: A review. Energy Reports. 2024;12:3566–83. </w:t>
      </w:r>
    </w:p>
    <w:p w14:paraId="23C6F908" w14:textId="77777777" w:rsidR="000378CC" w:rsidRPr="000378CC" w:rsidRDefault="000378CC" w:rsidP="005212D6">
      <w:pPr>
        <w:pStyle w:val="Bibliography"/>
        <w:spacing w:after="120"/>
        <w:ind w:left="142" w:hanging="142"/>
        <w:jc w:val="both"/>
        <w:rPr>
          <w:sz w:val="20"/>
        </w:rPr>
      </w:pPr>
      <w:r w:rsidRPr="000378CC">
        <w:rPr>
          <w:sz w:val="20"/>
        </w:rPr>
        <w:t xml:space="preserve">4. Mao M, Cui L, Zhang Q, Guo K, Zhou L, Huang H. Classification and summarization of solar photovoltaic MPPT techniques: A review based on traditional and intelligent control strategies. Energy Reports. 2020;6:1312–27. </w:t>
      </w:r>
    </w:p>
    <w:p w14:paraId="234C6CFE" w14:textId="77777777" w:rsidR="000378CC" w:rsidRPr="000378CC" w:rsidRDefault="000378CC" w:rsidP="005212D6">
      <w:pPr>
        <w:pStyle w:val="Bibliography"/>
        <w:spacing w:after="120"/>
        <w:ind w:left="142" w:hanging="142"/>
        <w:jc w:val="both"/>
        <w:rPr>
          <w:sz w:val="20"/>
        </w:rPr>
      </w:pPr>
      <w:r w:rsidRPr="000378CC">
        <w:rPr>
          <w:sz w:val="20"/>
        </w:rPr>
        <w:t xml:space="preserve">5. Aifan G. Alsulami A, Alhussainy AA, Allehyani A, Alturki YA, Alghamdi SM, Alruwaili M, et al. A comparison of several maximum power point tracking algorithms for a photovoltaic power system. Front Energy Res. 2024;12:1413252. </w:t>
      </w:r>
    </w:p>
    <w:p w14:paraId="45FE11E2" w14:textId="77777777" w:rsidR="000378CC" w:rsidRPr="000378CC" w:rsidRDefault="000378CC" w:rsidP="005212D6">
      <w:pPr>
        <w:pStyle w:val="Bibliography"/>
        <w:spacing w:after="120"/>
        <w:ind w:left="142" w:hanging="142"/>
        <w:jc w:val="both"/>
        <w:rPr>
          <w:sz w:val="20"/>
        </w:rPr>
      </w:pPr>
      <w:r w:rsidRPr="000378CC">
        <w:rPr>
          <w:sz w:val="20"/>
        </w:rPr>
        <w:t xml:space="preserve">6. Chellakhi A, Beid SE, Marghichi ME, Bouabdalli EM, Harrison A, Abouobaida H. Implementation of a low-cost current perturbation-based improved PO MPPT approach using Arduino board for photovoltaic systems. e-Prime - Advances in Electrical Engineering, Electronics and Energy. 2024;10:100807. </w:t>
      </w:r>
    </w:p>
    <w:p w14:paraId="3F00DB20" w14:textId="77777777" w:rsidR="000378CC" w:rsidRPr="000378CC" w:rsidRDefault="000378CC" w:rsidP="005212D6">
      <w:pPr>
        <w:pStyle w:val="Bibliography"/>
        <w:spacing w:after="120"/>
        <w:ind w:left="142" w:hanging="142"/>
        <w:jc w:val="both"/>
        <w:rPr>
          <w:sz w:val="20"/>
        </w:rPr>
      </w:pPr>
      <w:r w:rsidRPr="000378CC">
        <w:rPr>
          <w:sz w:val="20"/>
        </w:rPr>
        <w:t>7. Mimouni A, Amrani AE, Amraoui ME, Bejjit L. Internet of Things for Photovoltaic Solar Energy Systems. NanoRevolution [Internet]. 1st ed. Boca Raton: CRC Press; 2025 [cited 2025 Jun 11]. p. 212–45. Available from: https://www.taylorfrancis.com/books/9781003499732/chapters/10.1201/9781003499732-12</w:t>
      </w:r>
    </w:p>
    <w:p w14:paraId="1EE3342B" w14:textId="77777777" w:rsidR="000378CC" w:rsidRPr="000378CC" w:rsidRDefault="000378CC" w:rsidP="005212D6">
      <w:pPr>
        <w:pStyle w:val="Bibliography"/>
        <w:spacing w:after="120"/>
        <w:ind w:left="142" w:hanging="142"/>
        <w:jc w:val="both"/>
        <w:rPr>
          <w:sz w:val="20"/>
        </w:rPr>
      </w:pPr>
      <w:r w:rsidRPr="000378CC">
        <w:rPr>
          <w:sz w:val="20"/>
        </w:rPr>
        <w:t xml:space="preserve">8. Ma M, He B, Wang N, Shen R. A method for monitoring the solar resources of high-scale photovoltaic power plants based on wireless sensor networks. Sustainable Energy Technologies and Assessments. 2022;53:102678. </w:t>
      </w:r>
    </w:p>
    <w:p w14:paraId="0D550B6C" w14:textId="77777777" w:rsidR="000378CC" w:rsidRPr="000378CC" w:rsidRDefault="000378CC" w:rsidP="005212D6">
      <w:pPr>
        <w:pStyle w:val="Bibliography"/>
        <w:spacing w:after="120"/>
        <w:ind w:left="142" w:hanging="142"/>
        <w:jc w:val="both"/>
        <w:rPr>
          <w:sz w:val="20"/>
        </w:rPr>
      </w:pPr>
      <w:r w:rsidRPr="000378CC">
        <w:rPr>
          <w:sz w:val="20"/>
        </w:rPr>
        <w:t xml:space="preserve">9. Kirmani S, Mazid A, Khan IA, Abid M. A Survey on IoT-Enabled Smart Grids: Technologies, Architectures, Applications, and Challenges. Sustainability. 2022;15:717. </w:t>
      </w:r>
    </w:p>
    <w:p w14:paraId="12A3F1BF" w14:textId="77777777" w:rsidR="000378CC" w:rsidRPr="000378CC" w:rsidRDefault="000378CC" w:rsidP="005212D6">
      <w:pPr>
        <w:pStyle w:val="Bibliography"/>
        <w:spacing w:after="120"/>
        <w:ind w:left="142" w:hanging="142"/>
        <w:jc w:val="both"/>
        <w:rPr>
          <w:sz w:val="20"/>
        </w:rPr>
      </w:pPr>
      <w:r w:rsidRPr="000378CC">
        <w:rPr>
          <w:sz w:val="20"/>
        </w:rPr>
        <w:t>10. Nath DC, Kundu I, Sharma A, Shivhare P, Afzal A, Soudagar MEM, et al. Internet of Things integrated with solar energy applications: a state-of-the-art review. Environ Dev Sustain [Internet]. 2023 [cited 2024 May 24]; Available from: https://link.springer.com/10.1007/s10668-023-03691-2</w:t>
      </w:r>
    </w:p>
    <w:p w14:paraId="367DF91D" w14:textId="77777777" w:rsidR="000378CC" w:rsidRPr="000378CC" w:rsidRDefault="000378CC" w:rsidP="005212D6">
      <w:pPr>
        <w:pStyle w:val="Bibliography"/>
        <w:spacing w:after="120"/>
        <w:ind w:left="142" w:hanging="142"/>
        <w:jc w:val="both"/>
        <w:rPr>
          <w:sz w:val="20"/>
        </w:rPr>
      </w:pPr>
      <w:r w:rsidRPr="000378CC">
        <w:rPr>
          <w:sz w:val="20"/>
        </w:rPr>
        <w:t xml:space="preserve">11. Majeed Shaikh A, Fawad Shaikh M, Ahmed Shaikh S, Krichen M, Ali Rahimoon R, Qadir A. Comparative analysis of different MPPT techniques using boost converter for photovoltaic systems under dynamic shading conditions. Sustainable Energy Technologies and Assessments. 2023;57:103259. </w:t>
      </w:r>
    </w:p>
    <w:p w14:paraId="19CAA760" w14:textId="77777777" w:rsidR="000378CC" w:rsidRPr="000378CC" w:rsidRDefault="000378CC" w:rsidP="005212D6">
      <w:pPr>
        <w:pStyle w:val="Bibliography"/>
        <w:spacing w:after="120"/>
        <w:ind w:left="142" w:hanging="142"/>
        <w:jc w:val="both"/>
        <w:rPr>
          <w:sz w:val="20"/>
        </w:rPr>
      </w:pPr>
      <w:r w:rsidRPr="000378CC">
        <w:rPr>
          <w:sz w:val="20"/>
        </w:rPr>
        <w:t xml:space="preserve">12. Khalid W, Jamil M, Khan AA, Awais Q. Open-Source Internet of Things-Based Supervisory Control and Data Acquisition System for Photovoltaic Monitoring and Control Using HTTP and TCP/IP Protocols. Energies. 2024;17:4083. </w:t>
      </w:r>
    </w:p>
    <w:p w14:paraId="0E83DF8D" w14:textId="77777777" w:rsidR="000378CC" w:rsidRPr="000378CC" w:rsidRDefault="000378CC" w:rsidP="005212D6">
      <w:pPr>
        <w:pStyle w:val="Bibliography"/>
        <w:spacing w:after="120"/>
        <w:ind w:left="142" w:hanging="142"/>
        <w:jc w:val="both"/>
        <w:rPr>
          <w:sz w:val="20"/>
        </w:rPr>
      </w:pPr>
      <w:r w:rsidRPr="000378CC">
        <w:rPr>
          <w:sz w:val="20"/>
        </w:rPr>
        <w:t xml:space="preserve">13. Rao CK, Sahoo SK, Yanine FF. Development of a Smart Cloud-based Monitoring System for Solar Photovoltaic Energy Generation. Unconventional Resources. 2025;100173. </w:t>
      </w:r>
    </w:p>
    <w:p w14:paraId="7423D73F" w14:textId="77777777" w:rsidR="000378CC" w:rsidRPr="000378CC" w:rsidRDefault="000378CC" w:rsidP="005212D6">
      <w:pPr>
        <w:pStyle w:val="Bibliography"/>
        <w:spacing w:after="120"/>
        <w:ind w:left="142" w:hanging="142"/>
        <w:jc w:val="both"/>
        <w:rPr>
          <w:sz w:val="20"/>
        </w:rPr>
      </w:pPr>
      <w:r w:rsidRPr="000378CC">
        <w:rPr>
          <w:sz w:val="20"/>
        </w:rPr>
        <w:t xml:space="preserve">14. Mimouni A, Chahet Y, El Amrani A, El Amraoui M, Bejjit L. Internet of Things Technology for an Autonomous Photovoltaic Solar Energy System Monitoring. Benhala B, Lachhab A, Raihani A, Qbadou M, Sallem A, editors. E3S Web Conf. 2025;601:00056. </w:t>
      </w:r>
    </w:p>
    <w:p w14:paraId="1E05807A" w14:textId="77777777" w:rsidR="000378CC" w:rsidRPr="000378CC" w:rsidRDefault="000378CC" w:rsidP="005212D6">
      <w:pPr>
        <w:pStyle w:val="Bibliography"/>
        <w:spacing w:after="120"/>
        <w:ind w:left="142" w:hanging="142"/>
        <w:jc w:val="both"/>
        <w:rPr>
          <w:sz w:val="20"/>
        </w:rPr>
      </w:pPr>
      <w:r w:rsidRPr="000378CC">
        <w:rPr>
          <w:sz w:val="20"/>
        </w:rPr>
        <w:t xml:space="preserve">15. He W, Baig MJA, Iqbal MT. An Open-Source Supervisory Control and Data Acquisition Architecture for Photovoltaic System Monitoring Using ESP32, Banana Pi M4, and Node-RED. Energies. 2024;17:2295. </w:t>
      </w:r>
    </w:p>
    <w:p w14:paraId="541E9412" w14:textId="77777777" w:rsidR="000378CC" w:rsidRPr="000378CC" w:rsidRDefault="000378CC" w:rsidP="005212D6">
      <w:pPr>
        <w:pStyle w:val="Bibliography"/>
        <w:spacing w:after="120"/>
        <w:ind w:left="142" w:hanging="142"/>
        <w:jc w:val="both"/>
        <w:rPr>
          <w:sz w:val="20"/>
        </w:rPr>
      </w:pPr>
      <w:r w:rsidRPr="000378CC">
        <w:rPr>
          <w:sz w:val="20"/>
        </w:rPr>
        <w:t xml:space="preserve">16. Rouibah N, Barazane L, Mellit A, Hajji B, Rabhi A. A low-cost monitoring system for maximum power point of a photovoltaic system using IoT technique. 2019 International Conference on Wireless Technologies, Embedded </w:t>
      </w:r>
      <w:r w:rsidRPr="000378CC">
        <w:rPr>
          <w:sz w:val="20"/>
        </w:rPr>
        <w:lastRenderedPageBreak/>
        <w:t>and Intelligent Systems (WITS) [Internet]. Fez, Morocco: IEEE; 2019 [cited 2024 May 2]. p. 1–5. Available from: https://ieeexplore.ieee.org/document/8723724/</w:t>
      </w:r>
    </w:p>
    <w:p w14:paraId="342368E1" w14:textId="77777777" w:rsidR="000378CC" w:rsidRPr="000378CC" w:rsidRDefault="000378CC" w:rsidP="005212D6">
      <w:pPr>
        <w:pStyle w:val="Bibliography"/>
        <w:spacing w:after="120"/>
        <w:ind w:left="142" w:hanging="142"/>
        <w:jc w:val="both"/>
        <w:rPr>
          <w:sz w:val="20"/>
        </w:rPr>
      </w:pPr>
      <w:r w:rsidRPr="000378CC">
        <w:rPr>
          <w:sz w:val="20"/>
        </w:rPr>
        <w:t xml:space="preserve">17. Boubakr G, Gu F, Farhan L, Ball A. Enhancing Virtual Real-Time Monitoring of Photovoltaic Power Systems Based on the Internet of Things. Electronics. 2022;11:2469. </w:t>
      </w:r>
    </w:p>
    <w:p w14:paraId="4D7B609F" w14:textId="77777777" w:rsidR="000378CC" w:rsidRPr="000378CC" w:rsidRDefault="000378CC" w:rsidP="005212D6">
      <w:pPr>
        <w:pStyle w:val="Bibliography"/>
        <w:spacing w:after="120"/>
        <w:ind w:left="142" w:hanging="142"/>
        <w:jc w:val="both"/>
        <w:rPr>
          <w:sz w:val="20"/>
        </w:rPr>
      </w:pPr>
      <w:r w:rsidRPr="000378CC">
        <w:rPr>
          <w:sz w:val="20"/>
        </w:rPr>
        <w:t xml:space="preserve">18. Fernández-Bustamante P, Calvo I, Villar E, Barambones O. Centralized MPPT based on Sliding Mode Control and XBee 900 MHz for PV systems. International Journal of Electrical Power &amp; Energy Systems. 2023;153:109350. </w:t>
      </w:r>
    </w:p>
    <w:p w14:paraId="11368849" w14:textId="77777777" w:rsidR="000378CC" w:rsidRPr="000378CC" w:rsidRDefault="000378CC" w:rsidP="005212D6">
      <w:pPr>
        <w:pStyle w:val="Bibliography"/>
        <w:spacing w:after="120"/>
        <w:ind w:left="142" w:hanging="142"/>
        <w:jc w:val="both"/>
        <w:rPr>
          <w:sz w:val="20"/>
        </w:rPr>
      </w:pPr>
      <w:r w:rsidRPr="000378CC">
        <w:rPr>
          <w:sz w:val="20"/>
        </w:rPr>
        <w:t>19. Mimouni A, El Amrani A, El Amraoui M, Bejjit L. Duty Cycle Study of a Non ideal DC DC Boost Converter for a Solar Photovoltaic System. 2024 4th International Conference on Innovative Research in Applied Science, Engineering and Technology (IRASET) [Internet]. FEZ, Morocco: IEEE; 2024 [cited 2024 Dec 30]. p. 1–8. Available from: https://ieeexplore.ieee.org/document/10549509/</w:t>
      </w:r>
    </w:p>
    <w:p w14:paraId="741707CC" w14:textId="77777777" w:rsidR="000378CC" w:rsidRPr="000378CC" w:rsidRDefault="000378CC" w:rsidP="005212D6">
      <w:pPr>
        <w:pStyle w:val="Bibliography"/>
        <w:spacing w:after="120"/>
        <w:ind w:left="142" w:hanging="142"/>
        <w:jc w:val="both"/>
        <w:rPr>
          <w:sz w:val="20"/>
        </w:rPr>
      </w:pPr>
      <w:r w:rsidRPr="000378CC">
        <w:rPr>
          <w:sz w:val="20"/>
        </w:rPr>
        <w:t>20. Szemes PT, Melhem M. Analyzing and modeling PV with “P&amp;O” MPPT Algorithm by MATLAB/SIMULINK. 2020 3rd International Symposium on Small-scale Intelligent Manufacturing Systems (SIMS) [Internet]. Gjovik, Norway: IEEE; 2020 [cited 2025 Jan 4]. p. 1–6. Available from: https://ieeexplore.ieee.org/document/9121579/</w:t>
      </w:r>
    </w:p>
    <w:p w14:paraId="4DE91CCB" w14:textId="4EA2115C" w:rsidR="00326AE0" w:rsidRPr="00114AB1" w:rsidRDefault="00F665FF" w:rsidP="000378CC">
      <w:pPr>
        <w:pStyle w:val="Paragraphbulleted"/>
        <w:numPr>
          <w:ilvl w:val="0"/>
          <w:numId w:val="0"/>
        </w:numPr>
        <w:ind w:left="142" w:hanging="142"/>
      </w:pPr>
      <w:r>
        <w:fldChar w:fldCharType="end"/>
      </w:r>
    </w:p>
    <w:sectPr w:rsidR="00326AE0" w:rsidRPr="00114AB1"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B702E"/>
    <w:multiLevelType w:val="hybridMultilevel"/>
    <w:tmpl w:val="E6F4CA5A"/>
    <w:lvl w:ilvl="0" w:tplc="D458AF6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738208630">
    <w:abstractNumId w:val="16"/>
  </w:num>
  <w:num w:numId="2" w16cid:durableId="146628211">
    <w:abstractNumId w:val="3"/>
  </w:num>
  <w:num w:numId="3" w16cid:durableId="1911573412">
    <w:abstractNumId w:val="13"/>
  </w:num>
  <w:num w:numId="4" w16cid:durableId="1892763766">
    <w:abstractNumId w:val="7"/>
  </w:num>
  <w:num w:numId="5" w16cid:durableId="2006519109">
    <w:abstractNumId w:val="12"/>
  </w:num>
  <w:num w:numId="6" w16cid:durableId="1589269042">
    <w:abstractNumId w:val="4"/>
  </w:num>
  <w:num w:numId="7" w16cid:durableId="1214654718">
    <w:abstractNumId w:val="6"/>
  </w:num>
  <w:num w:numId="8" w16cid:durableId="1837068011">
    <w:abstractNumId w:val="1"/>
  </w:num>
  <w:num w:numId="9" w16cid:durableId="192964952">
    <w:abstractNumId w:val="15"/>
  </w:num>
  <w:num w:numId="10" w16cid:durableId="1231768740">
    <w:abstractNumId w:val="9"/>
  </w:num>
  <w:num w:numId="11" w16cid:durableId="247736539">
    <w:abstractNumId w:val="14"/>
  </w:num>
  <w:num w:numId="12" w16cid:durableId="1563249614">
    <w:abstractNumId w:val="11"/>
  </w:num>
  <w:num w:numId="13" w16cid:durableId="2000230701">
    <w:abstractNumId w:val="5"/>
  </w:num>
  <w:num w:numId="14" w16cid:durableId="956760323">
    <w:abstractNumId w:val="15"/>
  </w:num>
  <w:num w:numId="15" w16cid:durableId="1000279230">
    <w:abstractNumId w:val="8"/>
  </w:num>
  <w:num w:numId="16" w16cid:durableId="595527959">
    <w:abstractNumId w:val="5"/>
  </w:num>
  <w:num w:numId="17" w16cid:durableId="1324889051">
    <w:abstractNumId w:val="5"/>
  </w:num>
  <w:num w:numId="18" w16cid:durableId="98263603">
    <w:abstractNumId w:val="5"/>
  </w:num>
  <w:num w:numId="19" w16cid:durableId="1176578841">
    <w:abstractNumId w:val="5"/>
  </w:num>
  <w:num w:numId="20" w16cid:durableId="1693800924">
    <w:abstractNumId w:val="5"/>
  </w:num>
  <w:num w:numId="21" w16cid:durableId="97988698">
    <w:abstractNumId w:val="5"/>
  </w:num>
  <w:num w:numId="22" w16cid:durableId="1393847438">
    <w:abstractNumId w:val="5"/>
  </w:num>
  <w:num w:numId="23" w16cid:durableId="945504902">
    <w:abstractNumId w:val="5"/>
  </w:num>
  <w:num w:numId="24" w16cid:durableId="1269123091">
    <w:abstractNumId w:val="5"/>
  </w:num>
  <w:num w:numId="25" w16cid:durableId="1559979621">
    <w:abstractNumId w:val="5"/>
  </w:num>
  <w:num w:numId="26" w16cid:durableId="2079477994">
    <w:abstractNumId w:val="5"/>
  </w:num>
  <w:num w:numId="27" w16cid:durableId="160898002">
    <w:abstractNumId w:val="5"/>
  </w:num>
  <w:num w:numId="28" w16cid:durableId="311522119">
    <w:abstractNumId w:val="5"/>
  </w:num>
  <w:num w:numId="29" w16cid:durableId="73287796">
    <w:abstractNumId w:val="12"/>
  </w:num>
  <w:num w:numId="30" w16cid:durableId="409281166">
    <w:abstractNumId w:val="12"/>
  </w:num>
  <w:num w:numId="31" w16cid:durableId="987438007">
    <w:abstractNumId w:val="12"/>
    <w:lvlOverride w:ilvl="0">
      <w:startOverride w:val="1"/>
    </w:lvlOverride>
  </w:num>
  <w:num w:numId="32" w16cid:durableId="1918128456">
    <w:abstractNumId w:val="12"/>
  </w:num>
  <w:num w:numId="33" w16cid:durableId="2123111098">
    <w:abstractNumId w:val="12"/>
    <w:lvlOverride w:ilvl="0">
      <w:startOverride w:val="1"/>
    </w:lvlOverride>
  </w:num>
  <w:num w:numId="34" w16cid:durableId="2068911679">
    <w:abstractNumId w:val="12"/>
    <w:lvlOverride w:ilvl="0">
      <w:startOverride w:val="1"/>
    </w:lvlOverride>
  </w:num>
  <w:num w:numId="35" w16cid:durableId="1967546742">
    <w:abstractNumId w:val="13"/>
    <w:lvlOverride w:ilvl="0">
      <w:startOverride w:val="1"/>
    </w:lvlOverride>
  </w:num>
  <w:num w:numId="36" w16cid:durableId="1424230372">
    <w:abstractNumId w:val="13"/>
  </w:num>
  <w:num w:numId="37" w16cid:durableId="1020206425">
    <w:abstractNumId w:val="13"/>
    <w:lvlOverride w:ilvl="0">
      <w:startOverride w:val="1"/>
    </w:lvlOverride>
  </w:num>
  <w:num w:numId="38" w16cid:durableId="167791731">
    <w:abstractNumId w:val="13"/>
  </w:num>
  <w:num w:numId="39" w16cid:durableId="59519465">
    <w:abstractNumId w:val="13"/>
    <w:lvlOverride w:ilvl="0">
      <w:startOverride w:val="1"/>
    </w:lvlOverride>
  </w:num>
  <w:num w:numId="40" w16cid:durableId="1768882799">
    <w:abstractNumId w:val="13"/>
    <w:lvlOverride w:ilvl="0">
      <w:startOverride w:val="1"/>
    </w:lvlOverride>
  </w:num>
  <w:num w:numId="41" w16cid:durableId="1016151993">
    <w:abstractNumId w:val="13"/>
    <w:lvlOverride w:ilvl="0">
      <w:startOverride w:val="1"/>
    </w:lvlOverride>
  </w:num>
  <w:num w:numId="42" w16cid:durableId="1084297087">
    <w:abstractNumId w:val="13"/>
  </w:num>
  <w:num w:numId="43" w16cid:durableId="1043871314">
    <w:abstractNumId w:val="13"/>
  </w:num>
  <w:num w:numId="44" w16cid:durableId="1449088383">
    <w:abstractNumId w:val="2"/>
  </w:num>
  <w:num w:numId="45" w16cid:durableId="328339121">
    <w:abstractNumId w:val="0"/>
  </w:num>
  <w:num w:numId="46" w16cid:durableId="8461407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20AAE"/>
    <w:rsid w:val="00027428"/>
    <w:rsid w:val="00031EC9"/>
    <w:rsid w:val="00033650"/>
    <w:rsid w:val="000378CC"/>
    <w:rsid w:val="000461EE"/>
    <w:rsid w:val="00066FED"/>
    <w:rsid w:val="00073EC0"/>
    <w:rsid w:val="00075EA6"/>
    <w:rsid w:val="0007709F"/>
    <w:rsid w:val="00086363"/>
    <w:rsid w:val="00086F62"/>
    <w:rsid w:val="00090674"/>
    <w:rsid w:val="00090F19"/>
    <w:rsid w:val="0009320B"/>
    <w:rsid w:val="00096AE0"/>
    <w:rsid w:val="000B1B74"/>
    <w:rsid w:val="000B3A2D"/>
    <w:rsid w:val="000B49C0"/>
    <w:rsid w:val="000C2902"/>
    <w:rsid w:val="000D1869"/>
    <w:rsid w:val="000D7BC8"/>
    <w:rsid w:val="000E1F28"/>
    <w:rsid w:val="000E382F"/>
    <w:rsid w:val="000E5C58"/>
    <w:rsid w:val="000E75CD"/>
    <w:rsid w:val="000F0678"/>
    <w:rsid w:val="00101257"/>
    <w:rsid w:val="001036BA"/>
    <w:rsid w:val="00104520"/>
    <w:rsid w:val="00107128"/>
    <w:rsid w:val="001146DC"/>
    <w:rsid w:val="00114AB1"/>
    <w:rsid w:val="001230FF"/>
    <w:rsid w:val="00127E60"/>
    <w:rsid w:val="00130BD7"/>
    <w:rsid w:val="00133ACD"/>
    <w:rsid w:val="00147677"/>
    <w:rsid w:val="00155B67"/>
    <w:rsid w:val="001562AF"/>
    <w:rsid w:val="00160ED1"/>
    <w:rsid w:val="00161A5B"/>
    <w:rsid w:val="0016385D"/>
    <w:rsid w:val="001644A7"/>
    <w:rsid w:val="0016782F"/>
    <w:rsid w:val="001732E9"/>
    <w:rsid w:val="001937E9"/>
    <w:rsid w:val="001964E5"/>
    <w:rsid w:val="001A443B"/>
    <w:rsid w:val="001A7831"/>
    <w:rsid w:val="001B263B"/>
    <w:rsid w:val="001B476A"/>
    <w:rsid w:val="001C764F"/>
    <w:rsid w:val="001C7BB3"/>
    <w:rsid w:val="001D3011"/>
    <w:rsid w:val="001D469C"/>
    <w:rsid w:val="001D65DB"/>
    <w:rsid w:val="001E3727"/>
    <w:rsid w:val="001F2DCA"/>
    <w:rsid w:val="001F7F77"/>
    <w:rsid w:val="00202179"/>
    <w:rsid w:val="0021132E"/>
    <w:rsid w:val="0021574F"/>
    <w:rsid w:val="0021619E"/>
    <w:rsid w:val="0022717C"/>
    <w:rsid w:val="0023171B"/>
    <w:rsid w:val="00236BFC"/>
    <w:rsid w:val="00237437"/>
    <w:rsid w:val="002502FD"/>
    <w:rsid w:val="00260137"/>
    <w:rsid w:val="00260635"/>
    <w:rsid w:val="00271840"/>
    <w:rsid w:val="00271A2D"/>
    <w:rsid w:val="00273E57"/>
    <w:rsid w:val="00274622"/>
    <w:rsid w:val="00276AB3"/>
    <w:rsid w:val="00276D5C"/>
    <w:rsid w:val="00284366"/>
    <w:rsid w:val="00285D24"/>
    <w:rsid w:val="00290390"/>
    <w:rsid w:val="002915D3"/>
    <w:rsid w:val="002924DB"/>
    <w:rsid w:val="00293340"/>
    <w:rsid w:val="002941DA"/>
    <w:rsid w:val="002B1C4D"/>
    <w:rsid w:val="002B5648"/>
    <w:rsid w:val="002D0F00"/>
    <w:rsid w:val="002E0905"/>
    <w:rsid w:val="002E3C35"/>
    <w:rsid w:val="002E43F8"/>
    <w:rsid w:val="002E52A9"/>
    <w:rsid w:val="002F1511"/>
    <w:rsid w:val="002F5298"/>
    <w:rsid w:val="002F551E"/>
    <w:rsid w:val="00313279"/>
    <w:rsid w:val="0032090B"/>
    <w:rsid w:val="003265B6"/>
    <w:rsid w:val="00326AE0"/>
    <w:rsid w:val="00337E4F"/>
    <w:rsid w:val="00340C36"/>
    <w:rsid w:val="0034287F"/>
    <w:rsid w:val="00346A9D"/>
    <w:rsid w:val="00370980"/>
    <w:rsid w:val="0038265B"/>
    <w:rsid w:val="00391B74"/>
    <w:rsid w:val="0039376F"/>
    <w:rsid w:val="00393C90"/>
    <w:rsid w:val="003A287B"/>
    <w:rsid w:val="003A3F61"/>
    <w:rsid w:val="003A4CE4"/>
    <w:rsid w:val="003A5C85"/>
    <w:rsid w:val="003A61B1"/>
    <w:rsid w:val="003B0050"/>
    <w:rsid w:val="003B09CB"/>
    <w:rsid w:val="003B195D"/>
    <w:rsid w:val="003D6312"/>
    <w:rsid w:val="003E545B"/>
    <w:rsid w:val="003E7C74"/>
    <w:rsid w:val="003F287F"/>
    <w:rsid w:val="003F31C6"/>
    <w:rsid w:val="0040225B"/>
    <w:rsid w:val="00402DA2"/>
    <w:rsid w:val="00404003"/>
    <w:rsid w:val="00405DFC"/>
    <w:rsid w:val="0041644A"/>
    <w:rsid w:val="00424F9D"/>
    <w:rsid w:val="00425AC2"/>
    <w:rsid w:val="00430013"/>
    <w:rsid w:val="00440980"/>
    <w:rsid w:val="00440EEA"/>
    <w:rsid w:val="00446C8F"/>
    <w:rsid w:val="0044771F"/>
    <w:rsid w:val="00453EDE"/>
    <w:rsid w:val="00456946"/>
    <w:rsid w:val="0046332B"/>
    <w:rsid w:val="00464B17"/>
    <w:rsid w:val="004666EE"/>
    <w:rsid w:val="004725DC"/>
    <w:rsid w:val="004726B4"/>
    <w:rsid w:val="00482396"/>
    <w:rsid w:val="00487739"/>
    <w:rsid w:val="00493A0A"/>
    <w:rsid w:val="004942D2"/>
    <w:rsid w:val="004B151D"/>
    <w:rsid w:val="004B3996"/>
    <w:rsid w:val="004C0307"/>
    <w:rsid w:val="004C56D3"/>
    <w:rsid w:val="004C7243"/>
    <w:rsid w:val="004D3DAE"/>
    <w:rsid w:val="004E1A28"/>
    <w:rsid w:val="004E21DE"/>
    <w:rsid w:val="004E37FE"/>
    <w:rsid w:val="004E3C57"/>
    <w:rsid w:val="004E3CB2"/>
    <w:rsid w:val="004F0290"/>
    <w:rsid w:val="004F7C9C"/>
    <w:rsid w:val="00510B73"/>
    <w:rsid w:val="00517545"/>
    <w:rsid w:val="005212D6"/>
    <w:rsid w:val="00521962"/>
    <w:rsid w:val="00523431"/>
    <w:rsid w:val="00525813"/>
    <w:rsid w:val="0053513F"/>
    <w:rsid w:val="00536710"/>
    <w:rsid w:val="00574405"/>
    <w:rsid w:val="00575728"/>
    <w:rsid w:val="00583B1F"/>
    <w:rsid w:val="00583FB3"/>
    <w:rsid w:val="005854B0"/>
    <w:rsid w:val="00586BFA"/>
    <w:rsid w:val="00590070"/>
    <w:rsid w:val="00590206"/>
    <w:rsid w:val="00590F63"/>
    <w:rsid w:val="005953C1"/>
    <w:rsid w:val="005A0E21"/>
    <w:rsid w:val="005A20F5"/>
    <w:rsid w:val="005B3A34"/>
    <w:rsid w:val="005B6D79"/>
    <w:rsid w:val="005B72AD"/>
    <w:rsid w:val="005C61C6"/>
    <w:rsid w:val="005D49AF"/>
    <w:rsid w:val="005E415C"/>
    <w:rsid w:val="005E71ED"/>
    <w:rsid w:val="005E7946"/>
    <w:rsid w:val="005F2E3C"/>
    <w:rsid w:val="005F3382"/>
    <w:rsid w:val="005F7475"/>
    <w:rsid w:val="00602EB3"/>
    <w:rsid w:val="00611299"/>
    <w:rsid w:val="0061162C"/>
    <w:rsid w:val="00613B4D"/>
    <w:rsid w:val="00614136"/>
    <w:rsid w:val="00616365"/>
    <w:rsid w:val="00616F3B"/>
    <w:rsid w:val="00621576"/>
    <w:rsid w:val="00623864"/>
    <w:rsid w:val="006249A7"/>
    <w:rsid w:val="0062569F"/>
    <w:rsid w:val="0062652C"/>
    <w:rsid w:val="00627CA5"/>
    <w:rsid w:val="00633DCE"/>
    <w:rsid w:val="00635415"/>
    <w:rsid w:val="0064225B"/>
    <w:rsid w:val="0064385F"/>
    <w:rsid w:val="00652B7A"/>
    <w:rsid w:val="00660D83"/>
    <w:rsid w:val="0066314A"/>
    <w:rsid w:val="006665D1"/>
    <w:rsid w:val="00675D6A"/>
    <w:rsid w:val="006763F9"/>
    <w:rsid w:val="006949BC"/>
    <w:rsid w:val="006A6F1F"/>
    <w:rsid w:val="006A7F99"/>
    <w:rsid w:val="006D1229"/>
    <w:rsid w:val="006D372F"/>
    <w:rsid w:val="006D6544"/>
    <w:rsid w:val="006D7A18"/>
    <w:rsid w:val="006E2BDD"/>
    <w:rsid w:val="006E4446"/>
    <w:rsid w:val="006E4474"/>
    <w:rsid w:val="006F2FDD"/>
    <w:rsid w:val="006F3906"/>
    <w:rsid w:val="00701388"/>
    <w:rsid w:val="00723B7F"/>
    <w:rsid w:val="00725861"/>
    <w:rsid w:val="0073393A"/>
    <w:rsid w:val="0073539D"/>
    <w:rsid w:val="00747CFF"/>
    <w:rsid w:val="00750E79"/>
    <w:rsid w:val="0076519E"/>
    <w:rsid w:val="00766242"/>
    <w:rsid w:val="00767B8A"/>
    <w:rsid w:val="00775481"/>
    <w:rsid w:val="00777D1A"/>
    <w:rsid w:val="0078480E"/>
    <w:rsid w:val="00796FFF"/>
    <w:rsid w:val="007A233B"/>
    <w:rsid w:val="007A3586"/>
    <w:rsid w:val="007B04A9"/>
    <w:rsid w:val="007B099C"/>
    <w:rsid w:val="007B4863"/>
    <w:rsid w:val="007C248F"/>
    <w:rsid w:val="007C65E6"/>
    <w:rsid w:val="007D3830"/>
    <w:rsid w:val="007D406B"/>
    <w:rsid w:val="007D4407"/>
    <w:rsid w:val="007E0AFB"/>
    <w:rsid w:val="007E1CA3"/>
    <w:rsid w:val="00804229"/>
    <w:rsid w:val="00812D62"/>
    <w:rsid w:val="00812F29"/>
    <w:rsid w:val="00816DE0"/>
    <w:rsid w:val="00821713"/>
    <w:rsid w:val="00822628"/>
    <w:rsid w:val="00826E34"/>
    <w:rsid w:val="00826FDB"/>
    <w:rsid w:val="00827050"/>
    <w:rsid w:val="0083278B"/>
    <w:rsid w:val="00834538"/>
    <w:rsid w:val="00840297"/>
    <w:rsid w:val="00850E89"/>
    <w:rsid w:val="00852EE3"/>
    <w:rsid w:val="00882EFC"/>
    <w:rsid w:val="008930E4"/>
    <w:rsid w:val="00893821"/>
    <w:rsid w:val="00896291"/>
    <w:rsid w:val="008A0292"/>
    <w:rsid w:val="008A03C7"/>
    <w:rsid w:val="008A0878"/>
    <w:rsid w:val="008A1567"/>
    <w:rsid w:val="008A7B9C"/>
    <w:rsid w:val="008B39FA"/>
    <w:rsid w:val="008B4754"/>
    <w:rsid w:val="008B5366"/>
    <w:rsid w:val="008B7223"/>
    <w:rsid w:val="008C5754"/>
    <w:rsid w:val="008C681D"/>
    <w:rsid w:val="008D2785"/>
    <w:rsid w:val="008E6A7A"/>
    <w:rsid w:val="008E6E3C"/>
    <w:rsid w:val="008F1038"/>
    <w:rsid w:val="008F5D2C"/>
    <w:rsid w:val="008F6B94"/>
    <w:rsid w:val="008F7046"/>
    <w:rsid w:val="009005FC"/>
    <w:rsid w:val="00903D9F"/>
    <w:rsid w:val="009160B0"/>
    <w:rsid w:val="00922E5A"/>
    <w:rsid w:val="00937725"/>
    <w:rsid w:val="00943315"/>
    <w:rsid w:val="00946C27"/>
    <w:rsid w:val="00946F1D"/>
    <w:rsid w:val="0096308C"/>
    <w:rsid w:val="00964334"/>
    <w:rsid w:val="00975E61"/>
    <w:rsid w:val="00992231"/>
    <w:rsid w:val="009A24DD"/>
    <w:rsid w:val="009A4F3D"/>
    <w:rsid w:val="009B42DC"/>
    <w:rsid w:val="009B4A23"/>
    <w:rsid w:val="009B696B"/>
    <w:rsid w:val="009B7671"/>
    <w:rsid w:val="009D6B6B"/>
    <w:rsid w:val="009D73A1"/>
    <w:rsid w:val="009E572D"/>
    <w:rsid w:val="009E5BA1"/>
    <w:rsid w:val="009F056E"/>
    <w:rsid w:val="009F4512"/>
    <w:rsid w:val="009F7925"/>
    <w:rsid w:val="00A2257B"/>
    <w:rsid w:val="00A24F3D"/>
    <w:rsid w:val="00A26DCD"/>
    <w:rsid w:val="00A27501"/>
    <w:rsid w:val="00A314BB"/>
    <w:rsid w:val="00A32B7D"/>
    <w:rsid w:val="00A4294E"/>
    <w:rsid w:val="00A446FA"/>
    <w:rsid w:val="00A501D1"/>
    <w:rsid w:val="00A5596B"/>
    <w:rsid w:val="00A61FBA"/>
    <w:rsid w:val="00A646B3"/>
    <w:rsid w:val="00A6739B"/>
    <w:rsid w:val="00A82809"/>
    <w:rsid w:val="00A87BB9"/>
    <w:rsid w:val="00A90413"/>
    <w:rsid w:val="00A9061A"/>
    <w:rsid w:val="00AA0F53"/>
    <w:rsid w:val="00AA728C"/>
    <w:rsid w:val="00AA7551"/>
    <w:rsid w:val="00AA7B71"/>
    <w:rsid w:val="00AB0A9C"/>
    <w:rsid w:val="00AB254B"/>
    <w:rsid w:val="00AB2BC7"/>
    <w:rsid w:val="00AB3654"/>
    <w:rsid w:val="00AB7119"/>
    <w:rsid w:val="00AC03EC"/>
    <w:rsid w:val="00AD5855"/>
    <w:rsid w:val="00AE7500"/>
    <w:rsid w:val="00AE7F87"/>
    <w:rsid w:val="00AF282A"/>
    <w:rsid w:val="00AF3542"/>
    <w:rsid w:val="00AF5ABE"/>
    <w:rsid w:val="00AF7A14"/>
    <w:rsid w:val="00B00415"/>
    <w:rsid w:val="00B00F1A"/>
    <w:rsid w:val="00B03C2A"/>
    <w:rsid w:val="00B1000D"/>
    <w:rsid w:val="00B10134"/>
    <w:rsid w:val="00B102AD"/>
    <w:rsid w:val="00B15F99"/>
    <w:rsid w:val="00B16BFE"/>
    <w:rsid w:val="00B36E10"/>
    <w:rsid w:val="00B40527"/>
    <w:rsid w:val="00B46BE4"/>
    <w:rsid w:val="00B500E5"/>
    <w:rsid w:val="00B50F99"/>
    <w:rsid w:val="00B55399"/>
    <w:rsid w:val="00B559D2"/>
    <w:rsid w:val="00B60999"/>
    <w:rsid w:val="00B74E88"/>
    <w:rsid w:val="00B82F85"/>
    <w:rsid w:val="00B837F7"/>
    <w:rsid w:val="00B91AE9"/>
    <w:rsid w:val="00BA1E64"/>
    <w:rsid w:val="00BA39BB"/>
    <w:rsid w:val="00BA3B3D"/>
    <w:rsid w:val="00BB201D"/>
    <w:rsid w:val="00BB7EEA"/>
    <w:rsid w:val="00BD1909"/>
    <w:rsid w:val="00BD4DDF"/>
    <w:rsid w:val="00BE5DFA"/>
    <w:rsid w:val="00BE5E16"/>
    <w:rsid w:val="00BE5FD1"/>
    <w:rsid w:val="00BF3457"/>
    <w:rsid w:val="00C06E05"/>
    <w:rsid w:val="00C14319"/>
    <w:rsid w:val="00C14B14"/>
    <w:rsid w:val="00C17370"/>
    <w:rsid w:val="00C2054D"/>
    <w:rsid w:val="00C252EB"/>
    <w:rsid w:val="00C26EC0"/>
    <w:rsid w:val="00C31374"/>
    <w:rsid w:val="00C32B6A"/>
    <w:rsid w:val="00C33B5A"/>
    <w:rsid w:val="00C52A19"/>
    <w:rsid w:val="00C54C28"/>
    <w:rsid w:val="00C56C77"/>
    <w:rsid w:val="00C64575"/>
    <w:rsid w:val="00C6615C"/>
    <w:rsid w:val="00C72CDA"/>
    <w:rsid w:val="00C76FBF"/>
    <w:rsid w:val="00C84923"/>
    <w:rsid w:val="00C9308C"/>
    <w:rsid w:val="00CA00D6"/>
    <w:rsid w:val="00CA0395"/>
    <w:rsid w:val="00CB7B3E"/>
    <w:rsid w:val="00CC29F6"/>
    <w:rsid w:val="00CC739D"/>
    <w:rsid w:val="00CD0EBA"/>
    <w:rsid w:val="00CD4102"/>
    <w:rsid w:val="00CD5560"/>
    <w:rsid w:val="00CF093E"/>
    <w:rsid w:val="00CF27D6"/>
    <w:rsid w:val="00CF36DC"/>
    <w:rsid w:val="00CF46C5"/>
    <w:rsid w:val="00D038FF"/>
    <w:rsid w:val="00D04468"/>
    <w:rsid w:val="00D05839"/>
    <w:rsid w:val="00D10141"/>
    <w:rsid w:val="00D30640"/>
    <w:rsid w:val="00D36257"/>
    <w:rsid w:val="00D4687E"/>
    <w:rsid w:val="00D53A12"/>
    <w:rsid w:val="00D577ED"/>
    <w:rsid w:val="00D806ED"/>
    <w:rsid w:val="00D85EC4"/>
    <w:rsid w:val="00D86247"/>
    <w:rsid w:val="00D87E2A"/>
    <w:rsid w:val="00D90E3C"/>
    <w:rsid w:val="00DA00C4"/>
    <w:rsid w:val="00DA06D2"/>
    <w:rsid w:val="00DA231E"/>
    <w:rsid w:val="00DB0C43"/>
    <w:rsid w:val="00DB621D"/>
    <w:rsid w:val="00DC1EDB"/>
    <w:rsid w:val="00DC63A3"/>
    <w:rsid w:val="00DD1B04"/>
    <w:rsid w:val="00DE0604"/>
    <w:rsid w:val="00DE139C"/>
    <w:rsid w:val="00DE3158"/>
    <w:rsid w:val="00DE3354"/>
    <w:rsid w:val="00DE6171"/>
    <w:rsid w:val="00DF7DCD"/>
    <w:rsid w:val="00E03C09"/>
    <w:rsid w:val="00E11A45"/>
    <w:rsid w:val="00E1467E"/>
    <w:rsid w:val="00E14DD9"/>
    <w:rsid w:val="00E25502"/>
    <w:rsid w:val="00E2676E"/>
    <w:rsid w:val="00E31394"/>
    <w:rsid w:val="00E46D8B"/>
    <w:rsid w:val="00E50B7D"/>
    <w:rsid w:val="00E520D2"/>
    <w:rsid w:val="00E56596"/>
    <w:rsid w:val="00E67DCA"/>
    <w:rsid w:val="00E7116A"/>
    <w:rsid w:val="00E777E0"/>
    <w:rsid w:val="00E813CC"/>
    <w:rsid w:val="00E904A1"/>
    <w:rsid w:val="00E91D18"/>
    <w:rsid w:val="00E9741B"/>
    <w:rsid w:val="00EA3947"/>
    <w:rsid w:val="00EB1C8E"/>
    <w:rsid w:val="00EB7D28"/>
    <w:rsid w:val="00EC0D0C"/>
    <w:rsid w:val="00EC26BA"/>
    <w:rsid w:val="00EC371F"/>
    <w:rsid w:val="00ED0652"/>
    <w:rsid w:val="00ED4A2C"/>
    <w:rsid w:val="00EE3246"/>
    <w:rsid w:val="00EE65B1"/>
    <w:rsid w:val="00EF6940"/>
    <w:rsid w:val="00EF74FE"/>
    <w:rsid w:val="00EF7EE9"/>
    <w:rsid w:val="00F2044A"/>
    <w:rsid w:val="00F20BFC"/>
    <w:rsid w:val="00F2213F"/>
    <w:rsid w:val="00F24D5F"/>
    <w:rsid w:val="00F36967"/>
    <w:rsid w:val="00F540D3"/>
    <w:rsid w:val="00F665FF"/>
    <w:rsid w:val="00F726C3"/>
    <w:rsid w:val="00F7705F"/>
    <w:rsid w:val="00F819AE"/>
    <w:rsid w:val="00F820CA"/>
    <w:rsid w:val="00F8554C"/>
    <w:rsid w:val="00F855DB"/>
    <w:rsid w:val="00F95F82"/>
    <w:rsid w:val="00F9796E"/>
    <w:rsid w:val="00F97A90"/>
    <w:rsid w:val="00FB3D3B"/>
    <w:rsid w:val="00FC2F35"/>
    <w:rsid w:val="00FC3FD7"/>
    <w:rsid w:val="00FD1FC6"/>
    <w:rsid w:val="00FE5869"/>
    <w:rsid w:val="00FE6EEB"/>
    <w:rsid w:val="00FF6D3F"/>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Mentionnonrsolue1">
    <w:name w:val="Mention non résolue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Caption">
    <w:name w:val="caption"/>
    <w:basedOn w:val="Normal"/>
    <w:next w:val="Normal"/>
    <w:unhideWhenUsed/>
    <w:qFormat/>
    <w:rsid w:val="000E1F28"/>
    <w:pPr>
      <w:spacing w:after="200"/>
    </w:pPr>
    <w:rPr>
      <w:i/>
      <w:iCs/>
      <w:color w:val="1F497D" w:themeColor="text2"/>
      <w:sz w:val="18"/>
      <w:szCs w:val="18"/>
    </w:rPr>
  </w:style>
  <w:style w:type="paragraph" w:styleId="Bibliography">
    <w:name w:val="Bibliography"/>
    <w:basedOn w:val="Normal"/>
    <w:next w:val="Normal"/>
    <w:uiPriority w:val="37"/>
    <w:unhideWhenUsed/>
    <w:rsid w:val="00147677"/>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328743">
      <w:bodyDiv w:val="1"/>
      <w:marLeft w:val="0"/>
      <w:marRight w:val="0"/>
      <w:marTop w:val="0"/>
      <w:marBottom w:val="0"/>
      <w:divBdr>
        <w:top w:val="none" w:sz="0" w:space="0" w:color="auto"/>
        <w:left w:val="none" w:sz="0" w:space="0" w:color="auto"/>
        <w:bottom w:val="none" w:sz="0" w:space="0" w:color="auto"/>
        <w:right w:val="none" w:sz="0" w:space="0" w:color="auto"/>
      </w:divBdr>
    </w:div>
    <w:div w:id="596518204">
      <w:bodyDiv w:val="1"/>
      <w:marLeft w:val="0"/>
      <w:marRight w:val="0"/>
      <w:marTop w:val="0"/>
      <w:marBottom w:val="0"/>
      <w:divBdr>
        <w:top w:val="none" w:sz="0" w:space="0" w:color="auto"/>
        <w:left w:val="none" w:sz="0" w:space="0" w:color="auto"/>
        <w:bottom w:val="none" w:sz="0" w:space="0" w:color="auto"/>
        <w:right w:val="none" w:sz="0" w:space="0" w:color="auto"/>
      </w:divBdr>
    </w:div>
    <w:div w:id="624890760">
      <w:bodyDiv w:val="1"/>
      <w:marLeft w:val="0"/>
      <w:marRight w:val="0"/>
      <w:marTop w:val="0"/>
      <w:marBottom w:val="0"/>
      <w:divBdr>
        <w:top w:val="none" w:sz="0" w:space="0" w:color="auto"/>
        <w:left w:val="none" w:sz="0" w:space="0" w:color="auto"/>
        <w:bottom w:val="none" w:sz="0" w:space="0" w:color="auto"/>
        <w:right w:val="none" w:sz="0" w:space="0" w:color="auto"/>
      </w:divBdr>
      <w:divsChild>
        <w:div w:id="224461792">
          <w:marLeft w:val="0"/>
          <w:marRight w:val="0"/>
          <w:marTop w:val="0"/>
          <w:marBottom w:val="0"/>
          <w:divBdr>
            <w:top w:val="none" w:sz="0" w:space="0" w:color="auto"/>
            <w:left w:val="none" w:sz="0" w:space="0" w:color="auto"/>
            <w:bottom w:val="none" w:sz="0" w:space="0" w:color="auto"/>
            <w:right w:val="none" w:sz="0" w:space="0" w:color="auto"/>
          </w:divBdr>
          <w:divsChild>
            <w:div w:id="588471137">
              <w:marLeft w:val="0"/>
              <w:marRight w:val="0"/>
              <w:marTop w:val="0"/>
              <w:marBottom w:val="0"/>
              <w:divBdr>
                <w:top w:val="none" w:sz="0" w:space="0" w:color="auto"/>
                <w:left w:val="none" w:sz="0" w:space="0" w:color="auto"/>
                <w:bottom w:val="none" w:sz="0" w:space="0" w:color="auto"/>
                <w:right w:val="none" w:sz="0" w:space="0" w:color="auto"/>
              </w:divBdr>
            </w:div>
            <w:div w:id="708262889">
              <w:marLeft w:val="0"/>
              <w:marRight w:val="0"/>
              <w:marTop w:val="0"/>
              <w:marBottom w:val="0"/>
              <w:divBdr>
                <w:top w:val="none" w:sz="0" w:space="0" w:color="auto"/>
                <w:left w:val="none" w:sz="0" w:space="0" w:color="auto"/>
                <w:bottom w:val="none" w:sz="0" w:space="0" w:color="auto"/>
                <w:right w:val="none" w:sz="0" w:space="0" w:color="auto"/>
              </w:divBdr>
            </w:div>
            <w:div w:id="2115899232">
              <w:marLeft w:val="0"/>
              <w:marRight w:val="0"/>
              <w:marTop w:val="0"/>
              <w:marBottom w:val="0"/>
              <w:divBdr>
                <w:top w:val="none" w:sz="0" w:space="0" w:color="auto"/>
                <w:left w:val="none" w:sz="0" w:space="0" w:color="auto"/>
                <w:bottom w:val="none" w:sz="0" w:space="0" w:color="auto"/>
                <w:right w:val="none" w:sz="0" w:space="0" w:color="auto"/>
              </w:divBdr>
            </w:div>
            <w:div w:id="1735854707">
              <w:marLeft w:val="0"/>
              <w:marRight w:val="0"/>
              <w:marTop w:val="0"/>
              <w:marBottom w:val="0"/>
              <w:divBdr>
                <w:top w:val="none" w:sz="0" w:space="0" w:color="auto"/>
                <w:left w:val="none" w:sz="0" w:space="0" w:color="auto"/>
                <w:bottom w:val="none" w:sz="0" w:space="0" w:color="auto"/>
                <w:right w:val="none" w:sz="0" w:space="0" w:color="auto"/>
              </w:divBdr>
            </w:div>
            <w:div w:id="1931499496">
              <w:marLeft w:val="0"/>
              <w:marRight w:val="0"/>
              <w:marTop w:val="0"/>
              <w:marBottom w:val="0"/>
              <w:divBdr>
                <w:top w:val="none" w:sz="0" w:space="0" w:color="auto"/>
                <w:left w:val="none" w:sz="0" w:space="0" w:color="auto"/>
                <w:bottom w:val="none" w:sz="0" w:space="0" w:color="auto"/>
                <w:right w:val="none" w:sz="0" w:space="0" w:color="auto"/>
              </w:divBdr>
            </w:div>
            <w:div w:id="172648560">
              <w:marLeft w:val="0"/>
              <w:marRight w:val="0"/>
              <w:marTop w:val="0"/>
              <w:marBottom w:val="0"/>
              <w:divBdr>
                <w:top w:val="none" w:sz="0" w:space="0" w:color="auto"/>
                <w:left w:val="none" w:sz="0" w:space="0" w:color="auto"/>
                <w:bottom w:val="none" w:sz="0" w:space="0" w:color="auto"/>
                <w:right w:val="none" w:sz="0" w:space="0" w:color="auto"/>
              </w:divBdr>
            </w:div>
            <w:div w:id="1055202677">
              <w:marLeft w:val="0"/>
              <w:marRight w:val="0"/>
              <w:marTop w:val="0"/>
              <w:marBottom w:val="0"/>
              <w:divBdr>
                <w:top w:val="none" w:sz="0" w:space="0" w:color="auto"/>
                <w:left w:val="none" w:sz="0" w:space="0" w:color="auto"/>
                <w:bottom w:val="none" w:sz="0" w:space="0" w:color="auto"/>
                <w:right w:val="none" w:sz="0" w:space="0" w:color="auto"/>
              </w:divBdr>
            </w:div>
            <w:div w:id="514267163">
              <w:marLeft w:val="0"/>
              <w:marRight w:val="0"/>
              <w:marTop w:val="0"/>
              <w:marBottom w:val="0"/>
              <w:divBdr>
                <w:top w:val="none" w:sz="0" w:space="0" w:color="auto"/>
                <w:left w:val="none" w:sz="0" w:space="0" w:color="auto"/>
                <w:bottom w:val="none" w:sz="0" w:space="0" w:color="auto"/>
                <w:right w:val="none" w:sz="0" w:space="0" w:color="auto"/>
              </w:divBdr>
            </w:div>
            <w:div w:id="1393848324">
              <w:marLeft w:val="0"/>
              <w:marRight w:val="0"/>
              <w:marTop w:val="0"/>
              <w:marBottom w:val="0"/>
              <w:divBdr>
                <w:top w:val="none" w:sz="0" w:space="0" w:color="auto"/>
                <w:left w:val="none" w:sz="0" w:space="0" w:color="auto"/>
                <w:bottom w:val="none" w:sz="0" w:space="0" w:color="auto"/>
                <w:right w:val="none" w:sz="0" w:space="0" w:color="auto"/>
              </w:divBdr>
            </w:div>
            <w:div w:id="94518137">
              <w:marLeft w:val="0"/>
              <w:marRight w:val="0"/>
              <w:marTop w:val="0"/>
              <w:marBottom w:val="0"/>
              <w:divBdr>
                <w:top w:val="none" w:sz="0" w:space="0" w:color="auto"/>
                <w:left w:val="none" w:sz="0" w:space="0" w:color="auto"/>
                <w:bottom w:val="none" w:sz="0" w:space="0" w:color="auto"/>
                <w:right w:val="none" w:sz="0" w:space="0" w:color="auto"/>
              </w:divBdr>
            </w:div>
            <w:div w:id="456024917">
              <w:marLeft w:val="0"/>
              <w:marRight w:val="0"/>
              <w:marTop w:val="0"/>
              <w:marBottom w:val="0"/>
              <w:divBdr>
                <w:top w:val="none" w:sz="0" w:space="0" w:color="auto"/>
                <w:left w:val="none" w:sz="0" w:space="0" w:color="auto"/>
                <w:bottom w:val="none" w:sz="0" w:space="0" w:color="auto"/>
                <w:right w:val="none" w:sz="0" w:space="0" w:color="auto"/>
              </w:divBdr>
            </w:div>
            <w:div w:id="1259950213">
              <w:marLeft w:val="0"/>
              <w:marRight w:val="0"/>
              <w:marTop w:val="0"/>
              <w:marBottom w:val="0"/>
              <w:divBdr>
                <w:top w:val="none" w:sz="0" w:space="0" w:color="auto"/>
                <w:left w:val="none" w:sz="0" w:space="0" w:color="auto"/>
                <w:bottom w:val="none" w:sz="0" w:space="0" w:color="auto"/>
                <w:right w:val="none" w:sz="0" w:space="0" w:color="auto"/>
              </w:divBdr>
            </w:div>
            <w:div w:id="230818613">
              <w:marLeft w:val="0"/>
              <w:marRight w:val="0"/>
              <w:marTop w:val="0"/>
              <w:marBottom w:val="0"/>
              <w:divBdr>
                <w:top w:val="none" w:sz="0" w:space="0" w:color="auto"/>
                <w:left w:val="none" w:sz="0" w:space="0" w:color="auto"/>
                <w:bottom w:val="none" w:sz="0" w:space="0" w:color="auto"/>
                <w:right w:val="none" w:sz="0" w:space="0" w:color="auto"/>
              </w:divBdr>
            </w:div>
            <w:div w:id="16809408">
              <w:marLeft w:val="0"/>
              <w:marRight w:val="0"/>
              <w:marTop w:val="0"/>
              <w:marBottom w:val="0"/>
              <w:divBdr>
                <w:top w:val="none" w:sz="0" w:space="0" w:color="auto"/>
                <w:left w:val="none" w:sz="0" w:space="0" w:color="auto"/>
                <w:bottom w:val="none" w:sz="0" w:space="0" w:color="auto"/>
                <w:right w:val="none" w:sz="0" w:space="0" w:color="auto"/>
              </w:divBdr>
            </w:div>
            <w:div w:id="1831670863">
              <w:marLeft w:val="0"/>
              <w:marRight w:val="0"/>
              <w:marTop w:val="0"/>
              <w:marBottom w:val="0"/>
              <w:divBdr>
                <w:top w:val="none" w:sz="0" w:space="0" w:color="auto"/>
                <w:left w:val="none" w:sz="0" w:space="0" w:color="auto"/>
                <w:bottom w:val="none" w:sz="0" w:space="0" w:color="auto"/>
                <w:right w:val="none" w:sz="0" w:space="0" w:color="auto"/>
              </w:divBdr>
            </w:div>
            <w:div w:id="579411430">
              <w:marLeft w:val="0"/>
              <w:marRight w:val="0"/>
              <w:marTop w:val="0"/>
              <w:marBottom w:val="0"/>
              <w:divBdr>
                <w:top w:val="none" w:sz="0" w:space="0" w:color="auto"/>
                <w:left w:val="none" w:sz="0" w:space="0" w:color="auto"/>
                <w:bottom w:val="none" w:sz="0" w:space="0" w:color="auto"/>
                <w:right w:val="none" w:sz="0" w:space="0" w:color="auto"/>
              </w:divBdr>
            </w:div>
            <w:div w:id="170725441">
              <w:marLeft w:val="0"/>
              <w:marRight w:val="0"/>
              <w:marTop w:val="0"/>
              <w:marBottom w:val="0"/>
              <w:divBdr>
                <w:top w:val="none" w:sz="0" w:space="0" w:color="auto"/>
                <w:left w:val="none" w:sz="0" w:space="0" w:color="auto"/>
                <w:bottom w:val="none" w:sz="0" w:space="0" w:color="auto"/>
                <w:right w:val="none" w:sz="0" w:space="0" w:color="auto"/>
              </w:divBdr>
            </w:div>
            <w:div w:id="724452989">
              <w:marLeft w:val="0"/>
              <w:marRight w:val="0"/>
              <w:marTop w:val="0"/>
              <w:marBottom w:val="0"/>
              <w:divBdr>
                <w:top w:val="none" w:sz="0" w:space="0" w:color="auto"/>
                <w:left w:val="none" w:sz="0" w:space="0" w:color="auto"/>
                <w:bottom w:val="none" w:sz="0" w:space="0" w:color="auto"/>
                <w:right w:val="none" w:sz="0" w:space="0" w:color="auto"/>
              </w:divBdr>
            </w:div>
            <w:div w:id="1170825317">
              <w:marLeft w:val="0"/>
              <w:marRight w:val="0"/>
              <w:marTop w:val="0"/>
              <w:marBottom w:val="0"/>
              <w:divBdr>
                <w:top w:val="none" w:sz="0" w:space="0" w:color="auto"/>
                <w:left w:val="none" w:sz="0" w:space="0" w:color="auto"/>
                <w:bottom w:val="none" w:sz="0" w:space="0" w:color="auto"/>
                <w:right w:val="none" w:sz="0" w:space="0" w:color="auto"/>
              </w:divBdr>
            </w:div>
            <w:div w:id="525406994">
              <w:marLeft w:val="0"/>
              <w:marRight w:val="0"/>
              <w:marTop w:val="0"/>
              <w:marBottom w:val="0"/>
              <w:divBdr>
                <w:top w:val="none" w:sz="0" w:space="0" w:color="auto"/>
                <w:left w:val="none" w:sz="0" w:space="0" w:color="auto"/>
                <w:bottom w:val="none" w:sz="0" w:space="0" w:color="auto"/>
                <w:right w:val="none" w:sz="0" w:space="0" w:color="auto"/>
              </w:divBdr>
            </w:div>
            <w:div w:id="557472610">
              <w:marLeft w:val="0"/>
              <w:marRight w:val="0"/>
              <w:marTop w:val="0"/>
              <w:marBottom w:val="0"/>
              <w:divBdr>
                <w:top w:val="none" w:sz="0" w:space="0" w:color="auto"/>
                <w:left w:val="none" w:sz="0" w:space="0" w:color="auto"/>
                <w:bottom w:val="none" w:sz="0" w:space="0" w:color="auto"/>
                <w:right w:val="none" w:sz="0" w:space="0" w:color="auto"/>
              </w:divBdr>
            </w:div>
            <w:div w:id="1858035916">
              <w:marLeft w:val="0"/>
              <w:marRight w:val="0"/>
              <w:marTop w:val="0"/>
              <w:marBottom w:val="0"/>
              <w:divBdr>
                <w:top w:val="none" w:sz="0" w:space="0" w:color="auto"/>
                <w:left w:val="none" w:sz="0" w:space="0" w:color="auto"/>
                <w:bottom w:val="none" w:sz="0" w:space="0" w:color="auto"/>
                <w:right w:val="none" w:sz="0" w:space="0" w:color="auto"/>
              </w:divBdr>
            </w:div>
            <w:div w:id="100074128">
              <w:marLeft w:val="0"/>
              <w:marRight w:val="0"/>
              <w:marTop w:val="0"/>
              <w:marBottom w:val="0"/>
              <w:divBdr>
                <w:top w:val="none" w:sz="0" w:space="0" w:color="auto"/>
                <w:left w:val="none" w:sz="0" w:space="0" w:color="auto"/>
                <w:bottom w:val="none" w:sz="0" w:space="0" w:color="auto"/>
                <w:right w:val="none" w:sz="0" w:space="0" w:color="auto"/>
              </w:divBdr>
            </w:div>
            <w:div w:id="1478912104">
              <w:marLeft w:val="0"/>
              <w:marRight w:val="0"/>
              <w:marTop w:val="0"/>
              <w:marBottom w:val="0"/>
              <w:divBdr>
                <w:top w:val="none" w:sz="0" w:space="0" w:color="auto"/>
                <w:left w:val="none" w:sz="0" w:space="0" w:color="auto"/>
                <w:bottom w:val="none" w:sz="0" w:space="0" w:color="auto"/>
                <w:right w:val="none" w:sz="0" w:space="0" w:color="auto"/>
              </w:divBdr>
            </w:div>
            <w:div w:id="346105747">
              <w:marLeft w:val="0"/>
              <w:marRight w:val="0"/>
              <w:marTop w:val="0"/>
              <w:marBottom w:val="0"/>
              <w:divBdr>
                <w:top w:val="none" w:sz="0" w:space="0" w:color="auto"/>
                <w:left w:val="none" w:sz="0" w:space="0" w:color="auto"/>
                <w:bottom w:val="none" w:sz="0" w:space="0" w:color="auto"/>
                <w:right w:val="none" w:sz="0" w:space="0" w:color="auto"/>
              </w:divBdr>
            </w:div>
            <w:div w:id="1462844373">
              <w:marLeft w:val="0"/>
              <w:marRight w:val="0"/>
              <w:marTop w:val="0"/>
              <w:marBottom w:val="0"/>
              <w:divBdr>
                <w:top w:val="none" w:sz="0" w:space="0" w:color="auto"/>
                <w:left w:val="none" w:sz="0" w:space="0" w:color="auto"/>
                <w:bottom w:val="none" w:sz="0" w:space="0" w:color="auto"/>
                <w:right w:val="none" w:sz="0" w:space="0" w:color="auto"/>
              </w:divBdr>
            </w:div>
            <w:div w:id="1978337568">
              <w:marLeft w:val="0"/>
              <w:marRight w:val="0"/>
              <w:marTop w:val="0"/>
              <w:marBottom w:val="0"/>
              <w:divBdr>
                <w:top w:val="none" w:sz="0" w:space="0" w:color="auto"/>
                <w:left w:val="none" w:sz="0" w:space="0" w:color="auto"/>
                <w:bottom w:val="none" w:sz="0" w:space="0" w:color="auto"/>
                <w:right w:val="none" w:sz="0" w:space="0" w:color="auto"/>
              </w:divBdr>
            </w:div>
            <w:div w:id="457529551">
              <w:marLeft w:val="0"/>
              <w:marRight w:val="0"/>
              <w:marTop w:val="0"/>
              <w:marBottom w:val="0"/>
              <w:divBdr>
                <w:top w:val="none" w:sz="0" w:space="0" w:color="auto"/>
                <w:left w:val="none" w:sz="0" w:space="0" w:color="auto"/>
                <w:bottom w:val="none" w:sz="0" w:space="0" w:color="auto"/>
                <w:right w:val="none" w:sz="0" w:space="0" w:color="auto"/>
              </w:divBdr>
            </w:div>
            <w:div w:id="713968409">
              <w:marLeft w:val="0"/>
              <w:marRight w:val="0"/>
              <w:marTop w:val="0"/>
              <w:marBottom w:val="0"/>
              <w:divBdr>
                <w:top w:val="none" w:sz="0" w:space="0" w:color="auto"/>
                <w:left w:val="none" w:sz="0" w:space="0" w:color="auto"/>
                <w:bottom w:val="none" w:sz="0" w:space="0" w:color="auto"/>
                <w:right w:val="none" w:sz="0" w:space="0" w:color="auto"/>
              </w:divBdr>
            </w:div>
            <w:div w:id="658732267">
              <w:marLeft w:val="0"/>
              <w:marRight w:val="0"/>
              <w:marTop w:val="0"/>
              <w:marBottom w:val="0"/>
              <w:divBdr>
                <w:top w:val="none" w:sz="0" w:space="0" w:color="auto"/>
                <w:left w:val="none" w:sz="0" w:space="0" w:color="auto"/>
                <w:bottom w:val="none" w:sz="0" w:space="0" w:color="auto"/>
                <w:right w:val="none" w:sz="0" w:space="0" w:color="auto"/>
              </w:divBdr>
            </w:div>
            <w:div w:id="28797980">
              <w:marLeft w:val="0"/>
              <w:marRight w:val="0"/>
              <w:marTop w:val="0"/>
              <w:marBottom w:val="0"/>
              <w:divBdr>
                <w:top w:val="none" w:sz="0" w:space="0" w:color="auto"/>
                <w:left w:val="none" w:sz="0" w:space="0" w:color="auto"/>
                <w:bottom w:val="none" w:sz="0" w:space="0" w:color="auto"/>
                <w:right w:val="none" w:sz="0" w:space="0" w:color="auto"/>
              </w:divBdr>
            </w:div>
            <w:div w:id="424812180">
              <w:marLeft w:val="0"/>
              <w:marRight w:val="0"/>
              <w:marTop w:val="0"/>
              <w:marBottom w:val="0"/>
              <w:divBdr>
                <w:top w:val="none" w:sz="0" w:space="0" w:color="auto"/>
                <w:left w:val="none" w:sz="0" w:space="0" w:color="auto"/>
                <w:bottom w:val="none" w:sz="0" w:space="0" w:color="auto"/>
                <w:right w:val="none" w:sz="0" w:space="0" w:color="auto"/>
              </w:divBdr>
            </w:div>
            <w:div w:id="366177775">
              <w:marLeft w:val="0"/>
              <w:marRight w:val="0"/>
              <w:marTop w:val="0"/>
              <w:marBottom w:val="0"/>
              <w:divBdr>
                <w:top w:val="none" w:sz="0" w:space="0" w:color="auto"/>
                <w:left w:val="none" w:sz="0" w:space="0" w:color="auto"/>
                <w:bottom w:val="none" w:sz="0" w:space="0" w:color="auto"/>
                <w:right w:val="none" w:sz="0" w:space="0" w:color="auto"/>
              </w:divBdr>
            </w:div>
            <w:div w:id="107942016">
              <w:marLeft w:val="0"/>
              <w:marRight w:val="0"/>
              <w:marTop w:val="0"/>
              <w:marBottom w:val="0"/>
              <w:divBdr>
                <w:top w:val="none" w:sz="0" w:space="0" w:color="auto"/>
                <w:left w:val="none" w:sz="0" w:space="0" w:color="auto"/>
                <w:bottom w:val="none" w:sz="0" w:space="0" w:color="auto"/>
                <w:right w:val="none" w:sz="0" w:space="0" w:color="auto"/>
              </w:divBdr>
            </w:div>
            <w:div w:id="39985965">
              <w:marLeft w:val="0"/>
              <w:marRight w:val="0"/>
              <w:marTop w:val="0"/>
              <w:marBottom w:val="0"/>
              <w:divBdr>
                <w:top w:val="none" w:sz="0" w:space="0" w:color="auto"/>
                <w:left w:val="none" w:sz="0" w:space="0" w:color="auto"/>
                <w:bottom w:val="none" w:sz="0" w:space="0" w:color="auto"/>
                <w:right w:val="none" w:sz="0" w:space="0" w:color="auto"/>
              </w:divBdr>
            </w:div>
            <w:div w:id="109595696">
              <w:marLeft w:val="0"/>
              <w:marRight w:val="0"/>
              <w:marTop w:val="0"/>
              <w:marBottom w:val="0"/>
              <w:divBdr>
                <w:top w:val="none" w:sz="0" w:space="0" w:color="auto"/>
                <w:left w:val="none" w:sz="0" w:space="0" w:color="auto"/>
                <w:bottom w:val="none" w:sz="0" w:space="0" w:color="auto"/>
                <w:right w:val="none" w:sz="0" w:space="0" w:color="auto"/>
              </w:divBdr>
            </w:div>
            <w:div w:id="2026050467">
              <w:marLeft w:val="0"/>
              <w:marRight w:val="0"/>
              <w:marTop w:val="0"/>
              <w:marBottom w:val="0"/>
              <w:divBdr>
                <w:top w:val="none" w:sz="0" w:space="0" w:color="auto"/>
                <w:left w:val="none" w:sz="0" w:space="0" w:color="auto"/>
                <w:bottom w:val="none" w:sz="0" w:space="0" w:color="auto"/>
                <w:right w:val="none" w:sz="0" w:space="0" w:color="auto"/>
              </w:divBdr>
            </w:div>
            <w:div w:id="1595241019">
              <w:marLeft w:val="0"/>
              <w:marRight w:val="0"/>
              <w:marTop w:val="0"/>
              <w:marBottom w:val="0"/>
              <w:divBdr>
                <w:top w:val="none" w:sz="0" w:space="0" w:color="auto"/>
                <w:left w:val="none" w:sz="0" w:space="0" w:color="auto"/>
                <w:bottom w:val="none" w:sz="0" w:space="0" w:color="auto"/>
                <w:right w:val="none" w:sz="0" w:space="0" w:color="auto"/>
              </w:divBdr>
            </w:div>
            <w:div w:id="1755661191">
              <w:marLeft w:val="0"/>
              <w:marRight w:val="0"/>
              <w:marTop w:val="0"/>
              <w:marBottom w:val="0"/>
              <w:divBdr>
                <w:top w:val="none" w:sz="0" w:space="0" w:color="auto"/>
                <w:left w:val="none" w:sz="0" w:space="0" w:color="auto"/>
                <w:bottom w:val="none" w:sz="0" w:space="0" w:color="auto"/>
                <w:right w:val="none" w:sz="0" w:space="0" w:color="auto"/>
              </w:divBdr>
            </w:div>
            <w:div w:id="503011382">
              <w:marLeft w:val="0"/>
              <w:marRight w:val="0"/>
              <w:marTop w:val="0"/>
              <w:marBottom w:val="0"/>
              <w:divBdr>
                <w:top w:val="none" w:sz="0" w:space="0" w:color="auto"/>
                <w:left w:val="none" w:sz="0" w:space="0" w:color="auto"/>
                <w:bottom w:val="none" w:sz="0" w:space="0" w:color="auto"/>
                <w:right w:val="none" w:sz="0" w:space="0" w:color="auto"/>
              </w:divBdr>
            </w:div>
            <w:div w:id="928195213">
              <w:marLeft w:val="0"/>
              <w:marRight w:val="0"/>
              <w:marTop w:val="0"/>
              <w:marBottom w:val="0"/>
              <w:divBdr>
                <w:top w:val="none" w:sz="0" w:space="0" w:color="auto"/>
                <w:left w:val="none" w:sz="0" w:space="0" w:color="auto"/>
                <w:bottom w:val="none" w:sz="0" w:space="0" w:color="auto"/>
                <w:right w:val="none" w:sz="0" w:space="0" w:color="auto"/>
              </w:divBdr>
            </w:div>
            <w:div w:id="204871919">
              <w:marLeft w:val="0"/>
              <w:marRight w:val="0"/>
              <w:marTop w:val="0"/>
              <w:marBottom w:val="0"/>
              <w:divBdr>
                <w:top w:val="none" w:sz="0" w:space="0" w:color="auto"/>
                <w:left w:val="none" w:sz="0" w:space="0" w:color="auto"/>
                <w:bottom w:val="none" w:sz="0" w:space="0" w:color="auto"/>
                <w:right w:val="none" w:sz="0" w:space="0" w:color="auto"/>
              </w:divBdr>
            </w:div>
            <w:div w:id="402337619">
              <w:marLeft w:val="0"/>
              <w:marRight w:val="0"/>
              <w:marTop w:val="0"/>
              <w:marBottom w:val="0"/>
              <w:divBdr>
                <w:top w:val="none" w:sz="0" w:space="0" w:color="auto"/>
                <w:left w:val="none" w:sz="0" w:space="0" w:color="auto"/>
                <w:bottom w:val="none" w:sz="0" w:space="0" w:color="auto"/>
                <w:right w:val="none" w:sz="0" w:space="0" w:color="auto"/>
              </w:divBdr>
            </w:div>
            <w:div w:id="590241120">
              <w:marLeft w:val="0"/>
              <w:marRight w:val="0"/>
              <w:marTop w:val="0"/>
              <w:marBottom w:val="0"/>
              <w:divBdr>
                <w:top w:val="none" w:sz="0" w:space="0" w:color="auto"/>
                <w:left w:val="none" w:sz="0" w:space="0" w:color="auto"/>
                <w:bottom w:val="none" w:sz="0" w:space="0" w:color="auto"/>
                <w:right w:val="none" w:sz="0" w:space="0" w:color="auto"/>
              </w:divBdr>
            </w:div>
            <w:div w:id="1082147000">
              <w:marLeft w:val="0"/>
              <w:marRight w:val="0"/>
              <w:marTop w:val="0"/>
              <w:marBottom w:val="0"/>
              <w:divBdr>
                <w:top w:val="none" w:sz="0" w:space="0" w:color="auto"/>
                <w:left w:val="none" w:sz="0" w:space="0" w:color="auto"/>
                <w:bottom w:val="none" w:sz="0" w:space="0" w:color="auto"/>
                <w:right w:val="none" w:sz="0" w:space="0" w:color="auto"/>
              </w:divBdr>
            </w:div>
            <w:div w:id="1855337916">
              <w:marLeft w:val="0"/>
              <w:marRight w:val="0"/>
              <w:marTop w:val="0"/>
              <w:marBottom w:val="0"/>
              <w:divBdr>
                <w:top w:val="none" w:sz="0" w:space="0" w:color="auto"/>
                <w:left w:val="none" w:sz="0" w:space="0" w:color="auto"/>
                <w:bottom w:val="none" w:sz="0" w:space="0" w:color="auto"/>
                <w:right w:val="none" w:sz="0" w:space="0" w:color="auto"/>
              </w:divBdr>
            </w:div>
            <w:div w:id="2022659254">
              <w:marLeft w:val="0"/>
              <w:marRight w:val="0"/>
              <w:marTop w:val="0"/>
              <w:marBottom w:val="0"/>
              <w:divBdr>
                <w:top w:val="none" w:sz="0" w:space="0" w:color="auto"/>
                <w:left w:val="none" w:sz="0" w:space="0" w:color="auto"/>
                <w:bottom w:val="none" w:sz="0" w:space="0" w:color="auto"/>
                <w:right w:val="none" w:sz="0" w:space="0" w:color="auto"/>
              </w:divBdr>
            </w:div>
            <w:div w:id="1542472915">
              <w:marLeft w:val="0"/>
              <w:marRight w:val="0"/>
              <w:marTop w:val="0"/>
              <w:marBottom w:val="0"/>
              <w:divBdr>
                <w:top w:val="none" w:sz="0" w:space="0" w:color="auto"/>
                <w:left w:val="none" w:sz="0" w:space="0" w:color="auto"/>
                <w:bottom w:val="none" w:sz="0" w:space="0" w:color="auto"/>
                <w:right w:val="none" w:sz="0" w:space="0" w:color="auto"/>
              </w:divBdr>
            </w:div>
            <w:div w:id="1865367613">
              <w:marLeft w:val="0"/>
              <w:marRight w:val="0"/>
              <w:marTop w:val="0"/>
              <w:marBottom w:val="0"/>
              <w:divBdr>
                <w:top w:val="none" w:sz="0" w:space="0" w:color="auto"/>
                <w:left w:val="none" w:sz="0" w:space="0" w:color="auto"/>
                <w:bottom w:val="none" w:sz="0" w:space="0" w:color="auto"/>
                <w:right w:val="none" w:sz="0" w:space="0" w:color="auto"/>
              </w:divBdr>
            </w:div>
            <w:div w:id="1819614317">
              <w:marLeft w:val="0"/>
              <w:marRight w:val="0"/>
              <w:marTop w:val="0"/>
              <w:marBottom w:val="0"/>
              <w:divBdr>
                <w:top w:val="none" w:sz="0" w:space="0" w:color="auto"/>
                <w:left w:val="none" w:sz="0" w:space="0" w:color="auto"/>
                <w:bottom w:val="none" w:sz="0" w:space="0" w:color="auto"/>
                <w:right w:val="none" w:sz="0" w:space="0" w:color="auto"/>
              </w:divBdr>
            </w:div>
            <w:div w:id="80219287">
              <w:marLeft w:val="0"/>
              <w:marRight w:val="0"/>
              <w:marTop w:val="0"/>
              <w:marBottom w:val="0"/>
              <w:divBdr>
                <w:top w:val="none" w:sz="0" w:space="0" w:color="auto"/>
                <w:left w:val="none" w:sz="0" w:space="0" w:color="auto"/>
                <w:bottom w:val="none" w:sz="0" w:space="0" w:color="auto"/>
                <w:right w:val="none" w:sz="0" w:space="0" w:color="auto"/>
              </w:divBdr>
            </w:div>
            <w:div w:id="223836477">
              <w:marLeft w:val="0"/>
              <w:marRight w:val="0"/>
              <w:marTop w:val="0"/>
              <w:marBottom w:val="0"/>
              <w:divBdr>
                <w:top w:val="none" w:sz="0" w:space="0" w:color="auto"/>
                <w:left w:val="none" w:sz="0" w:space="0" w:color="auto"/>
                <w:bottom w:val="none" w:sz="0" w:space="0" w:color="auto"/>
                <w:right w:val="none" w:sz="0" w:space="0" w:color="auto"/>
              </w:divBdr>
            </w:div>
            <w:div w:id="1158577611">
              <w:marLeft w:val="0"/>
              <w:marRight w:val="0"/>
              <w:marTop w:val="0"/>
              <w:marBottom w:val="0"/>
              <w:divBdr>
                <w:top w:val="none" w:sz="0" w:space="0" w:color="auto"/>
                <w:left w:val="none" w:sz="0" w:space="0" w:color="auto"/>
                <w:bottom w:val="none" w:sz="0" w:space="0" w:color="auto"/>
                <w:right w:val="none" w:sz="0" w:space="0" w:color="auto"/>
              </w:divBdr>
            </w:div>
            <w:div w:id="96484580">
              <w:marLeft w:val="0"/>
              <w:marRight w:val="0"/>
              <w:marTop w:val="0"/>
              <w:marBottom w:val="0"/>
              <w:divBdr>
                <w:top w:val="none" w:sz="0" w:space="0" w:color="auto"/>
                <w:left w:val="none" w:sz="0" w:space="0" w:color="auto"/>
                <w:bottom w:val="none" w:sz="0" w:space="0" w:color="auto"/>
                <w:right w:val="none" w:sz="0" w:space="0" w:color="auto"/>
              </w:divBdr>
            </w:div>
            <w:div w:id="393814528">
              <w:marLeft w:val="0"/>
              <w:marRight w:val="0"/>
              <w:marTop w:val="0"/>
              <w:marBottom w:val="0"/>
              <w:divBdr>
                <w:top w:val="none" w:sz="0" w:space="0" w:color="auto"/>
                <w:left w:val="none" w:sz="0" w:space="0" w:color="auto"/>
                <w:bottom w:val="none" w:sz="0" w:space="0" w:color="auto"/>
                <w:right w:val="none" w:sz="0" w:space="0" w:color="auto"/>
              </w:divBdr>
            </w:div>
            <w:div w:id="2068675028">
              <w:marLeft w:val="0"/>
              <w:marRight w:val="0"/>
              <w:marTop w:val="0"/>
              <w:marBottom w:val="0"/>
              <w:divBdr>
                <w:top w:val="none" w:sz="0" w:space="0" w:color="auto"/>
                <w:left w:val="none" w:sz="0" w:space="0" w:color="auto"/>
                <w:bottom w:val="none" w:sz="0" w:space="0" w:color="auto"/>
                <w:right w:val="none" w:sz="0" w:space="0" w:color="auto"/>
              </w:divBdr>
            </w:div>
            <w:div w:id="1874002822">
              <w:marLeft w:val="0"/>
              <w:marRight w:val="0"/>
              <w:marTop w:val="0"/>
              <w:marBottom w:val="0"/>
              <w:divBdr>
                <w:top w:val="none" w:sz="0" w:space="0" w:color="auto"/>
                <w:left w:val="none" w:sz="0" w:space="0" w:color="auto"/>
                <w:bottom w:val="none" w:sz="0" w:space="0" w:color="auto"/>
                <w:right w:val="none" w:sz="0" w:space="0" w:color="auto"/>
              </w:divBdr>
            </w:div>
            <w:div w:id="1049962246">
              <w:marLeft w:val="0"/>
              <w:marRight w:val="0"/>
              <w:marTop w:val="0"/>
              <w:marBottom w:val="0"/>
              <w:divBdr>
                <w:top w:val="none" w:sz="0" w:space="0" w:color="auto"/>
                <w:left w:val="none" w:sz="0" w:space="0" w:color="auto"/>
                <w:bottom w:val="none" w:sz="0" w:space="0" w:color="auto"/>
                <w:right w:val="none" w:sz="0" w:space="0" w:color="auto"/>
              </w:divBdr>
            </w:div>
            <w:div w:id="611133118">
              <w:marLeft w:val="0"/>
              <w:marRight w:val="0"/>
              <w:marTop w:val="0"/>
              <w:marBottom w:val="0"/>
              <w:divBdr>
                <w:top w:val="none" w:sz="0" w:space="0" w:color="auto"/>
                <w:left w:val="none" w:sz="0" w:space="0" w:color="auto"/>
                <w:bottom w:val="none" w:sz="0" w:space="0" w:color="auto"/>
                <w:right w:val="none" w:sz="0" w:space="0" w:color="auto"/>
              </w:divBdr>
            </w:div>
            <w:div w:id="1238436017">
              <w:marLeft w:val="0"/>
              <w:marRight w:val="0"/>
              <w:marTop w:val="0"/>
              <w:marBottom w:val="0"/>
              <w:divBdr>
                <w:top w:val="none" w:sz="0" w:space="0" w:color="auto"/>
                <w:left w:val="none" w:sz="0" w:space="0" w:color="auto"/>
                <w:bottom w:val="none" w:sz="0" w:space="0" w:color="auto"/>
                <w:right w:val="none" w:sz="0" w:space="0" w:color="auto"/>
              </w:divBdr>
            </w:div>
            <w:div w:id="1996571985">
              <w:marLeft w:val="0"/>
              <w:marRight w:val="0"/>
              <w:marTop w:val="0"/>
              <w:marBottom w:val="0"/>
              <w:divBdr>
                <w:top w:val="none" w:sz="0" w:space="0" w:color="auto"/>
                <w:left w:val="none" w:sz="0" w:space="0" w:color="auto"/>
                <w:bottom w:val="none" w:sz="0" w:space="0" w:color="auto"/>
                <w:right w:val="none" w:sz="0" w:space="0" w:color="auto"/>
              </w:divBdr>
            </w:div>
            <w:div w:id="1064987413">
              <w:marLeft w:val="0"/>
              <w:marRight w:val="0"/>
              <w:marTop w:val="0"/>
              <w:marBottom w:val="0"/>
              <w:divBdr>
                <w:top w:val="none" w:sz="0" w:space="0" w:color="auto"/>
                <w:left w:val="none" w:sz="0" w:space="0" w:color="auto"/>
                <w:bottom w:val="none" w:sz="0" w:space="0" w:color="auto"/>
                <w:right w:val="none" w:sz="0" w:space="0" w:color="auto"/>
              </w:divBdr>
            </w:div>
            <w:div w:id="942036006">
              <w:marLeft w:val="0"/>
              <w:marRight w:val="0"/>
              <w:marTop w:val="0"/>
              <w:marBottom w:val="0"/>
              <w:divBdr>
                <w:top w:val="none" w:sz="0" w:space="0" w:color="auto"/>
                <w:left w:val="none" w:sz="0" w:space="0" w:color="auto"/>
                <w:bottom w:val="none" w:sz="0" w:space="0" w:color="auto"/>
                <w:right w:val="none" w:sz="0" w:space="0" w:color="auto"/>
              </w:divBdr>
            </w:div>
            <w:div w:id="1743062352">
              <w:marLeft w:val="0"/>
              <w:marRight w:val="0"/>
              <w:marTop w:val="0"/>
              <w:marBottom w:val="0"/>
              <w:divBdr>
                <w:top w:val="none" w:sz="0" w:space="0" w:color="auto"/>
                <w:left w:val="none" w:sz="0" w:space="0" w:color="auto"/>
                <w:bottom w:val="none" w:sz="0" w:space="0" w:color="auto"/>
                <w:right w:val="none" w:sz="0" w:space="0" w:color="auto"/>
              </w:divBdr>
            </w:div>
            <w:div w:id="1438329864">
              <w:marLeft w:val="0"/>
              <w:marRight w:val="0"/>
              <w:marTop w:val="0"/>
              <w:marBottom w:val="0"/>
              <w:divBdr>
                <w:top w:val="none" w:sz="0" w:space="0" w:color="auto"/>
                <w:left w:val="none" w:sz="0" w:space="0" w:color="auto"/>
                <w:bottom w:val="none" w:sz="0" w:space="0" w:color="auto"/>
                <w:right w:val="none" w:sz="0" w:space="0" w:color="auto"/>
              </w:divBdr>
            </w:div>
            <w:div w:id="1070156637">
              <w:marLeft w:val="0"/>
              <w:marRight w:val="0"/>
              <w:marTop w:val="0"/>
              <w:marBottom w:val="0"/>
              <w:divBdr>
                <w:top w:val="none" w:sz="0" w:space="0" w:color="auto"/>
                <w:left w:val="none" w:sz="0" w:space="0" w:color="auto"/>
                <w:bottom w:val="none" w:sz="0" w:space="0" w:color="auto"/>
                <w:right w:val="none" w:sz="0" w:space="0" w:color="auto"/>
              </w:divBdr>
            </w:div>
            <w:div w:id="1494108344">
              <w:marLeft w:val="0"/>
              <w:marRight w:val="0"/>
              <w:marTop w:val="0"/>
              <w:marBottom w:val="0"/>
              <w:divBdr>
                <w:top w:val="none" w:sz="0" w:space="0" w:color="auto"/>
                <w:left w:val="none" w:sz="0" w:space="0" w:color="auto"/>
                <w:bottom w:val="none" w:sz="0" w:space="0" w:color="auto"/>
                <w:right w:val="none" w:sz="0" w:space="0" w:color="auto"/>
              </w:divBdr>
            </w:div>
            <w:div w:id="1698117135">
              <w:marLeft w:val="0"/>
              <w:marRight w:val="0"/>
              <w:marTop w:val="0"/>
              <w:marBottom w:val="0"/>
              <w:divBdr>
                <w:top w:val="none" w:sz="0" w:space="0" w:color="auto"/>
                <w:left w:val="none" w:sz="0" w:space="0" w:color="auto"/>
                <w:bottom w:val="none" w:sz="0" w:space="0" w:color="auto"/>
                <w:right w:val="none" w:sz="0" w:space="0" w:color="auto"/>
              </w:divBdr>
            </w:div>
            <w:div w:id="2120296903">
              <w:marLeft w:val="0"/>
              <w:marRight w:val="0"/>
              <w:marTop w:val="0"/>
              <w:marBottom w:val="0"/>
              <w:divBdr>
                <w:top w:val="none" w:sz="0" w:space="0" w:color="auto"/>
                <w:left w:val="none" w:sz="0" w:space="0" w:color="auto"/>
                <w:bottom w:val="none" w:sz="0" w:space="0" w:color="auto"/>
                <w:right w:val="none" w:sz="0" w:space="0" w:color="auto"/>
              </w:divBdr>
            </w:div>
            <w:div w:id="1226067074">
              <w:marLeft w:val="0"/>
              <w:marRight w:val="0"/>
              <w:marTop w:val="0"/>
              <w:marBottom w:val="0"/>
              <w:divBdr>
                <w:top w:val="none" w:sz="0" w:space="0" w:color="auto"/>
                <w:left w:val="none" w:sz="0" w:space="0" w:color="auto"/>
                <w:bottom w:val="none" w:sz="0" w:space="0" w:color="auto"/>
                <w:right w:val="none" w:sz="0" w:space="0" w:color="auto"/>
              </w:divBdr>
            </w:div>
            <w:div w:id="773089472">
              <w:marLeft w:val="0"/>
              <w:marRight w:val="0"/>
              <w:marTop w:val="0"/>
              <w:marBottom w:val="0"/>
              <w:divBdr>
                <w:top w:val="none" w:sz="0" w:space="0" w:color="auto"/>
                <w:left w:val="none" w:sz="0" w:space="0" w:color="auto"/>
                <w:bottom w:val="none" w:sz="0" w:space="0" w:color="auto"/>
                <w:right w:val="none" w:sz="0" w:space="0" w:color="auto"/>
              </w:divBdr>
            </w:div>
            <w:div w:id="657810860">
              <w:marLeft w:val="0"/>
              <w:marRight w:val="0"/>
              <w:marTop w:val="0"/>
              <w:marBottom w:val="0"/>
              <w:divBdr>
                <w:top w:val="none" w:sz="0" w:space="0" w:color="auto"/>
                <w:left w:val="none" w:sz="0" w:space="0" w:color="auto"/>
                <w:bottom w:val="none" w:sz="0" w:space="0" w:color="auto"/>
                <w:right w:val="none" w:sz="0" w:space="0" w:color="auto"/>
              </w:divBdr>
            </w:div>
            <w:div w:id="621689799">
              <w:marLeft w:val="0"/>
              <w:marRight w:val="0"/>
              <w:marTop w:val="0"/>
              <w:marBottom w:val="0"/>
              <w:divBdr>
                <w:top w:val="none" w:sz="0" w:space="0" w:color="auto"/>
                <w:left w:val="none" w:sz="0" w:space="0" w:color="auto"/>
                <w:bottom w:val="none" w:sz="0" w:space="0" w:color="auto"/>
                <w:right w:val="none" w:sz="0" w:space="0" w:color="auto"/>
              </w:divBdr>
            </w:div>
            <w:div w:id="1646011639">
              <w:marLeft w:val="0"/>
              <w:marRight w:val="0"/>
              <w:marTop w:val="0"/>
              <w:marBottom w:val="0"/>
              <w:divBdr>
                <w:top w:val="none" w:sz="0" w:space="0" w:color="auto"/>
                <w:left w:val="none" w:sz="0" w:space="0" w:color="auto"/>
                <w:bottom w:val="none" w:sz="0" w:space="0" w:color="auto"/>
                <w:right w:val="none" w:sz="0" w:space="0" w:color="auto"/>
              </w:divBdr>
            </w:div>
            <w:div w:id="540410441">
              <w:marLeft w:val="0"/>
              <w:marRight w:val="0"/>
              <w:marTop w:val="0"/>
              <w:marBottom w:val="0"/>
              <w:divBdr>
                <w:top w:val="none" w:sz="0" w:space="0" w:color="auto"/>
                <w:left w:val="none" w:sz="0" w:space="0" w:color="auto"/>
                <w:bottom w:val="none" w:sz="0" w:space="0" w:color="auto"/>
                <w:right w:val="none" w:sz="0" w:space="0" w:color="auto"/>
              </w:divBdr>
            </w:div>
            <w:div w:id="1072116574">
              <w:marLeft w:val="0"/>
              <w:marRight w:val="0"/>
              <w:marTop w:val="0"/>
              <w:marBottom w:val="0"/>
              <w:divBdr>
                <w:top w:val="none" w:sz="0" w:space="0" w:color="auto"/>
                <w:left w:val="none" w:sz="0" w:space="0" w:color="auto"/>
                <w:bottom w:val="none" w:sz="0" w:space="0" w:color="auto"/>
                <w:right w:val="none" w:sz="0" w:space="0" w:color="auto"/>
              </w:divBdr>
            </w:div>
            <w:div w:id="768697837">
              <w:marLeft w:val="0"/>
              <w:marRight w:val="0"/>
              <w:marTop w:val="0"/>
              <w:marBottom w:val="0"/>
              <w:divBdr>
                <w:top w:val="none" w:sz="0" w:space="0" w:color="auto"/>
                <w:left w:val="none" w:sz="0" w:space="0" w:color="auto"/>
                <w:bottom w:val="none" w:sz="0" w:space="0" w:color="auto"/>
                <w:right w:val="none" w:sz="0" w:space="0" w:color="auto"/>
              </w:divBdr>
            </w:div>
            <w:div w:id="1342046957">
              <w:marLeft w:val="0"/>
              <w:marRight w:val="0"/>
              <w:marTop w:val="0"/>
              <w:marBottom w:val="0"/>
              <w:divBdr>
                <w:top w:val="none" w:sz="0" w:space="0" w:color="auto"/>
                <w:left w:val="none" w:sz="0" w:space="0" w:color="auto"/>
                <w:bottom w:val="none" w:sz="0" w:space="0" w:color="auto"/>
                <w:right w:val="none" w:sz="0" w:space="0" w:color="auto"/>
              </w:divBdr>
            </w:div>
            <w:div w:id="1419017336">
              <w:marLeft w:val="0"/>
              <w:marRight w:val="0"/>
              <w:marTop w:val="0"/>
              <w:marBottom w:val="0"/>
              <w:divBdr>
                <w:top w:val="none" w:sz="0" w:space="0" w:color="auto"/>
                <w:left w:val="none" w:sz="0" w:space="0" w:color="auto"/>
                <w:bottom w:val="none" w:sz="0" w:space="0" w:color="auto"/>
                <w:right w:val="none" w:sz="0" w:space="0" w:color="auto"/>
              </w:divBdr>
            </w:div>
            <w:div w:id="908423406">
              <w:marLeft w:val="0"/>
              <w:marRight w:val="0"/>
              <w:marTop w:val="0"/>
              <w:marBottom w:val="0"/>
              <w:divBdr>
                <w:top w:val="none" w:sz="0" w:space="0" w:color="auto"/>
                <w:left w:val="none" w:sz="0" w:space="0" w:color="auto"/>
                <w:bottom w:val="none" w:sz="0" w:space="0" w:color="auto"/>
                <w:right w:val="none" w:sz="0" w:space="0" w:color="auto"/>
              </w:divBdr>
            </w:div>
            <w:div w:id="110590486">
              <w:marLeft w:val="0"/>
              <w:marRight w:val="0"/>
              <w:marTop w:val="0"/>
              <w:marBottom w:val="0"/>
              <w:divBdr>
                <w:top w:val="none" w:sz="0" w:space="0" w:color="auto"/>
                <w:left w:val="none" w:sz="0" w:space="0" w:color="auto"/>
                <w:bottom w:val="none" w:sz="0" w:space="0" w:color="auto"/>
                <w:right w:val="none" w:sz="0" w:space="0" w:color="auto"/>
              </w:divBdr>
            </w:div>
            <w:div w:id="930621718">
              <w:marLeft w:val="0"/>
              <w:marRight w:val="0"/>
              <w:marTop w:val="0"/>
              <w:marBottom w:val="0"/>
              <w:divBdr>
                <w:top w:val="none" w:sz="0" w:space="0" w:color="auto"/>
                <w:left w:val="none" w:sz="0" w:space="0" w:color="auto"/>
                <w:bottom w:val="none" w:sz="0" w:space="0" w:color="auto"/>
                <w:right w:val="none" w:sz="0" w:space="0" w:color="auto"/>
              </w:divBdr>
            </w:div>
            <w:div w:id="11212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2456">
      <w:bodyDiv w:val="1"/>
      <w:marLeft w:val="0"/>
      <w:marRight w:val="0"/>
      <w:marTop w:val="0"/>
      <w:marBottom w:val="0"/>
      <w:divBdr>
        <w:top w:val="none" w:sz="0" w:space="0" w:color="auto"/>
        <w:left w:val="none" w:sz="0" w:space="0" w:color="auto"/>
        <w:bottom w:val="none" w:sz="0" w:space="0" w:color="auto"/>
        <w:right w:val="none" w:sz="0" w:space="0" w:color="auto"/>
      </w:divBdr>
      <w:divsChild>
        <w:div w:id="377700832">
          <w:marLeft w:val="0"/>
          <w:marRight w:val="0"/>
          <w:marTop w:val="0"/>
          <w:marBottom w:val="0"/>
          <w:divBdr>
            <w:top w:val="none" w:sz="0" w:space="0" w:color="auto"/>
            <w:left w:val="none" w:sz="0" w:space="0" w:color="auto"/>
            <w:bottom w:val="none" w:sz="0" w:space="0" w:color="auto"/>
            <w:right w:val="none" w:sz="0" w:space="0" w:color="auto"/>
          </w:divBdr>
          <w:divsChild>
            <w:div w:id="190148707">
              <w:marLeft w:val="0"/>
              <w:marRight w:val="0"/>
              <w:marTop w:val="0"/>
              <w:marBottom w:val="0"/>
              <w:divBdr>
                <w:top w:val="none" w:sz="0" w:space="0" w:color="auto"/>
                <w:left w:val="none" w:sz="0" w:space="0" w:color="auto"/>
                <w:bottom w:val="none" w:sz="0" w:space="0" w:color="auto"/>
                <w:right w:val="none" w:sz="0" w:space="0" w:color="auto"/>
              </w:divBdr>
            </w:div>
            <w:div w:id="793331263">
              <w:marLeft w:val="0"/>
              <w:marRight w:val="0"/>
              <w:marTop w:val="0"/>
              <w:marBottom w:val="0"/>
              <w:divBdr>
                <w:top w:val="none" w:sz="0" w:space="0" w:color="auto"/>
                <w:left w:val="none" w:sz="0" w:space="0" w:color="auto"/>
                <w:bottom w:val="none" w:sz="0" w:space="0" w:color="auto"/>
                <w:right w:val="none" w:sz="0" w:space="0" w:color="auto"/>
              </w:divBdr>
            </w:div>
            <w:div w:id="70273235">
              <w:marLeft w:val="0"/>
              <w:marRight w:val="0"/>
              <w:marTop w:val="0"/>
              <w:marBottom w:val="0"/>
              <w:divBdr>
                <w:top w:val="none" w:sz="0" w:space="0" w:color="auto"/>
                <w:left w:val="none" w:sz="0" w:space="0" w:color="auto"/>
                <w:bottom w:val="none" w:sz="0" w:space="0" w:color="auto"/>
                <w:right w:val="none" w:sz="0" w:space="0" w:color="auto"/>
              </w:divBdr>
            </w:div>
            <w:div w:id="1543325591">
              <w:marLeft w:val="0"/>
              <w:marRight w:val="0"/>
              <w:marTop w:val="0"/>
              <w:marBottom w:val="0"/>
              <w:divBdr>
                <w:top w:val="none" w:sz="0" w:space="0" w:color="auto"/>
                <w:left w:val="none" w:sz="0" w:space="0" w:color="auto"/>
                <w:bottom w:val="none" w:sz="0" w:space="0" w:color="auto"/>
                <w:right w:val="none" w:sz="0" w:space="0" w:color="auto"/>
              </w:divBdr>
            </w:div>
            <w:div w:id="2132094928">
              <w:marLeft w:val="0"/>
              <w:marRight w:val="0"/>
              <w:marTop w:val="0"/>
              <w:marBottom w:val="0"/>
              <w:divBdr>
                <w:top w:val="none" w:sz="0" w:space="0" w:color="auto"/>
                <w:left w:val="none" w:sz="0" w:space="0" w:color="auto"/>
                <w:bottom w:val="none" w:sz="0" w:space="0" w:color="auto"/>
                <w:right w:val="none" w:sz="0" w:space="0" w:color="auto"/>
              </w:divBdr>
            </w:div>
            <w:div w:id="1169562814">
              <w:marLeft w:val="0"/>
              <w:marRight w:val="0"/>
              <w:marTop w:val="0"/>
              <w:marBottom w:val="0"/>
              <w:divBdr>
                <w:top w:val="none" w:sz="0" w:space="0" w:color="auto"/>
                <w:left w:val="none" w:sz="0" w:space="0" w:color="auto"/>
                <w:bottom w:val="none" w:sz="0" w:space="0" w:color="auto"/>
                <w:right w:val="none" w:sz="0" w:space="0" w:color="auto"/>
              </w:divBdr>
            </w:div>
            <w:div w:id="684744293">
              <w:marLeft w:val="0"/>
              <w:marRight w:val="0"/>
              <w:marTop w:val="0"/>
              <w:marBottom w:val="0"/>
              <w:divBdr>
                <w:top w:val="none" w:sz="0" w:space="0" w:color="auto"/>
                <w:left w:val="none" w:sz="0" w:space="0" w:color="auto"/>
                <w:bottom w:val="none" w:sz="0" w:space="0" w:color="auto"/>
                <w:right w:val="none" w:sz="0" w:space="0" w:color="auto"/>
              </w:divBdr>
            </w:div>
            <w:div w:id="2126998757">
              <w:marLeft w:val="0"/>
              <w:marRight w:val="0"/>
              <w:marTop w:val="0"/>
              <w:marBottom w:val="0"/>
              <w:divBdr>
                <w:top w:val="none" w:sz="0" w:space="0" w:color="auto"/>
                <w:left w:val="none" w:sz="0" w:space="0" w:color="auto"/>
                <w:bottom w:val="none" w:sz="0" w:space="0" w:color="auto"/>
                <w:right w:val="none" w:sz="0" w:space="0" w:color="auto"/>
              </w:divBdr>
            </w:div>
            <w:div w:id="1099837432">
              <w:marLeft w:val="0"/>
              <w:marRight w:val="0"/>
              <w:marTop w:val="0"/>
              <w:marBottom w:val="0"/>
              <w:divBdr>
                <w:top w:val="none" w:sz="0" w:space="0" w:color="auto"/>
                <w:left w:val="none" w:sz="0" w:space="0" w:color="auto"/>
                <w:bottom w:val="none" w:sz="0" w:space="0" w:color="auto"/>
                <w:right w:val="none" w:sz="0" w:space="0" w:color="auto"/>
              </w:divBdr>
            </w:div>
            <w:div w:id="1471708745">
              <w:marLeft w:val="0"/>
              <w:marRight w:val="0"/>
              <w:marTop w:val="0"/>
              <w:marBottom w:val="0"/>
              <w:divBdr>
                <w:top w:val="none" w:sz="0" w:space="0" w:color="auto"/>
                <w:left w:val="none" w:sz="0" w:space="0" w:color="auto"/>
                <w:bottom w:val="none" w:sz="0" w:space="0" w:color="auto"/>
                <w:right w:val="none" w:sz="0" w:space="0" w:color="auto"/>
              </w:divBdr>
            </w:div>
            <w:div w:id="1670478030">
              <w:marLeft w:val="0"/>
              <w:marRight w:val="0"/>
              <w:marTop w:val="0"/>
              <w:marBottom w:val="0"/>
              <w:divBdr>
                <w:top w:val="none" w:sz="0" w:space="0" w:color="auto"/>
                <w:left w:val="none" w:sz="0" w:space="0" w:color="auto"/>
                <w:bottom w:val="none" w:sz="0" w:space="0" w:color="auto"/>
                <w:right w:val="none" w:sz="0" w:space="0" w:color="auto"/>
              </w:divBdr>
            </w:div>
            <w:div w:id="843400045">
              <w:marLeft w:val="0"/>
              <w:marRight w:val="0"/>
              <w:marTop w:val="0"/>
              <w:marBottom w:val="0"/>
              <w:divBdr>
                <w:top w:val="none" w:sz="0" w:space="0" w:color="auto"/>
                <w:left w:val="none" w:sz="0" w:space="0" w:color="auto"/>
                <w:bottom w:val="none" w:sz="0" w:space="0" w:color="auto"/>
                <w:right w:val="none" w:sz="0" w:space="0" w:color="auto"/>
              </w:divBdr>
            </w:div>
            <w:div w:id="1181898518">
              <w:marLeft w:val="0"/>
              <w:marRight w:val="0"/>
              <w:marTop w:val="0"/>
              <w:marBottom w:val="0"/>
              <w:divBdr>
                <w:top w:val="none" w:sz="0" w:space="0" w:color="auto"/>
                <w:left w:val="none" w:sz="0" w:space="0" w:color="auto"/>
                <w:bottom w:val="none" w:sz="0" w:space="0" w:color="auto"/>
                <w:right w:val="none" w:sz="0" w:space="0" w:color="auto"/>
              </w:divBdr>
            </w:div>
            <w:div w:id="2051034525">
              <w:marLeft w:val="0"/>
              <w:marRight w:val="0"/>
              <w:marTop w:val="0"/>
              <w:marBottom w:val="0"/>
              <w:divBdr>
                <w:top w:val="none" w:sz="0" w:space="0" w:color="auto"/>
                <w:left w:val="none" w:sz="0" w:space="0" w:color="auto"/>
                <w:bottom w:val="none" w:sz="0" w:space="0" w:color="auto"/>
                <w:right w:val="none" w:sz="0" w:space="0" w:color="auto"/>
              </w:divBdr>
            </w:div>
            <w:div w:id="808403849">
              <w:marLeft w:val="0"/>
              <w:marRight w:val="0"/>
              <w:marTop w:val="0"/>
              <w:marBottom w:val="0"/>
              <w:divBdr>
                <w:top w:val="none" w:sz="0" w:space="0" w:color="auto"/>
                <w:left w:val="none" w:sz="0" w:space="0" w:color="auto"/>
                <w:bottom w:val="none" w:sz="0" w:space="0" w:color="auto"/>
                <w:right w:val="none" w:sz="0" w:space="0" w:color="auto"/>
              </w:divBdr>
            </w:div>
            <w:div w:id="2023891951">
              <w:marLeft w:val="0"/>
              <w:marRight w:val="0"/>
              <w:marTop w:val="0"/>
              <w:marBottom w:val="0"/>
              <w:divBdr>
                <w:top w:val="none" w:sz="0" w:space="0" w:color="auto"/>
                <w:left w:val="none" w:sz="0" w:space="0" w:color="auto"/>
                <w:bottom w:val="none" w:sz="0" w:space="0" w:color="auto"/>
                <w:right w:val="none" w:sz="0" w:space="0" w:color="auto"/>
              </w:divBdr>
            </w:div>
            <w:div w:id="375618576">
              <w:marLeft w:val="0"/>
              <w:marRight w:val="0"/>
              <w:marTop w:val="0"/>
              <w:marBottom w:val="0"/>
              <w:divBdr>
                <w:top w:val="none" w:sz="0" w:space="0" w:color="auto"/>
                <w:left w:val="none" w:sz="0" w:space="0" w:color="auto"/>
                <w:bottom w:val="none" w:sz="0" w:space="0" w:color="auto"/>
                <w:right w:val="none" w:sz="0" w:space="0" w:color="auto"/>
              </w:divBdr>
            </w:div>
            <w:div w:id="236980829">
              <w:marLeft w:val="0"/>
              <w:marRight w:val="0"/>
              <w:marTop w:val="0"/>
              <w:marBottom w:val="0"/>
              <w:divBdr>
                <w:top w:val="none" w:sz="0" w:space="0" w:color="auto"/>
                <w:left w:val="none" w:sz="0" w:space="0" w:color="auto"/>
                <w:bottom w:val="none" w:sz="0" w:space="0" w:color="auto"/>
                <w:right w:val="none" w:sz="0" w:space="0" w:color="auto"/>
              </w:divBdr>
            </w:div>
            <w:div w:id="270162631">
              <w:marLeft w:val="0"/>
              <w:marRight w:val="0"/>
              <w:marTop w:val="0"/>
              <w:marBottom w:val="0"/>
              <w:divBdr>
                <w:top w:val="none" w:sz="0" w:space="0" w:color="auto"/>
                <w:left w:val="none" w:sz="0" w:space="0" w:color="auto"/>
                <w:bottom w:val="none" w:sz="0" w:space="0" w:color="auto"/>
                <w:right w:val="none" w:sz="0" w:space="0" w:color="auto"/>
              </w:divBdr>
            </w:div>
            <w:div w:id="813375730">
              <w:marLeft w:val="0"/>
              <w:marRight w:val="0"/>
              <w:marTop w:val="0"/>
              <w:marBottom w:val="0"/>
              <w:divBdr>
                <w:top w:val="none" w:sz="0" w:space="0" w:color="auto"/>
                <w:left w:val="none" w:sz="0" w:space="0" w:color="auto"/>
                <w:bottom w:val="none" w:sz="0" w:space="0" w:color="auto"/>
                <w:right w:val="none" w:sz="0" w:space="0" w:color="auto"/>
              </w:divBdr>
            </w:div>
            <w:div w:id="1829057117">
              <w:marLeft w:val="0"/>
              <w:marRight w:val="0"/>
              <w:marTop w:val="0"/>
              <w:marBottom w:val="0"/>
              <w:divBdr>
                <w:top w:val="none" w:sz="0" w:space="0" w:color="auto"/>
                <w:left w:val="none" w:sz="0" w:space="0" w:color="auto"/>
                <w:bottom w:val="none" w:sz="0" w:space="0" w:color="auto"/>
                <w:right w:val="none" w:sz="0" w:space="0" w:color="auto"/>
              </w:divBdr>
            </w:div>
            <w:div w:id="499394502">
              <w:marLeft w:val="0"/>
              <w:marRight w:val="0"/>
              <w:marTop w:val="0"/>
              <w:marBottom w:val="0"/>
              <w:divBdr>
                <w:top w:val="none" w:sz="0" w:space="0" w:color="auto"/>
                <w:left w:val="none" w:sz="0" w:space="0" w:color="auto"/>
                <w:bottom w:val="none" w:sz="0" w:space="0" w:color="auto"/>
                <w:right w:val="none" w:sz="0" w:space="0" w:color="auto"/>
              </w:divBdr>
            </w:div>
            <w:div w:id="1717971177">
              <w:marLeft w:val="0"/>
              <w:marRight w:val="0"/>
              <w:marTop w:val="0"/>
              <w:marBottom w:val="0"/>
              <w:divBdr>
                <w:top w:val="none" w:sz="0" w:space="0" w:color="auto"/>
                <w:left w:val="none" w:sz="0" w:space="0" w:color="auto"/>
                <w:bottom w:val="none" w:sz="0" w:space="0" w:color="auto"/>
                <w:right w:val="none" w:sz="0" w:space="0" w:color="auto"/>
              </w:divBdr>
            </w:div>
            <w:div w:id="2038266067">
              <w:marLeft w:val="0"/>
              <w:marRight w:val="0"/>
              <w:marTop w:val="0"/>
              <w:marBottom w:val="0"/>
              <w:divBdr>
                <w:top w:val="none" w:sz="0" w:space="0" w:color="auto"/>
                <w:left w:val="none" w:sz="0" w:space="0" w:color="auto"/>
                <w:bottom w:val="none" w:sz="0" w:space="0" w:color="auto"/>
                <w:right w:val="none" w:sz="0" w:space="0" w:color="auto"/>
              </w:divBdr>
            </w:div>
            <w:div w:id="1786196280">
              <w:marLeft w:val="0"/>
              <w:marRight w:val="0"/>
              <w:marTop w:val="0"/>
              <w:marBottom w:val="0"/>
              <w:divBdr>
                <w:top w:val="none" w:sz="0" w:space="0" w:color="auto"/>
                <w:left w:val="none" w:sz="0" w:space="0" w:color="auto"/>
                <w:bottom w:val="none" w:sz="0" w:space="0" w:color="auto"/>
                <w:right w:val="none" w:sz="0" w:space="0" w:color="auto"/>
              </w:divBdr>
            </w:div>
            <w:div w:id="1086808833">
              <w:marLeft w:val="0"/>
              <w:marRight w:val="0"/>
              <w:marTop w:val="0"/>
              <w:marBottom w:val="0"/>
              <w:divBdr>
                <w:top w:val="none" w:sz="0" w:space="0" w:color="auto"/>
                <w:left w:val="none" w:sz="0" w:space="0" w:color="auto"/>
                <w:bottom w:val="none" w:sz="0" w:space="0" w:color="auto"/>
                <w:right w:val="none" w:sz="0" w:space="0" w:color="auto"/>
              </w:divBdr>
            </w:div>
            <w:div w:id="1225529153">
              <w:marLeft w:val="0"/>
              <w:marRight w:val="0"/>
              <w:marTop w:val="0"/>
              <w:marBottom w:val="0"/>
              <w:divBdr>
                <w:top w:val="none" w:sz="0" w:space="0" w:color="auto"/>
                <w:left w:val="none" w:sz="0" w:space="0" w:color="auto"/>
                <w:bottom w:val="none" w:sz="0" w:space="0" w:color="auto"/>
                <w:right w:val="none" w:sz="0" w:space="0" w:color="auto"/>
              </w:divBdr>
            </w:div>
            <w:div w:id="398410147">
              <w:marLeft w:val="0"/>
              <w:marRight w:val="0"/>
              <w:marTop w:val="0"/>
              <w:marBottom w:val="0"/>
              <w:divBdr>
                <w:top w:val="none" w:sz="0" w:space="0" w:color="auto"/>
                <w:left w:val="none" w:sz="0" w:space="0" w:color="auto"/>
                <w:bottom w:val="none" w:sz="0" w:space="0" w:color="auto"/>
                <w:right w:val="none" w:sz="0" w:space="0" w:color="auto"/>
              </w:divBdr>
            </w:div>
            <w:div w:id="585190592">
              <w:marLeft w:val="0"/>
              <w:marRight w:val="0"/>
              <w:marTop w:val="0"/>
              <w:marBottom w:val="0"/>
              <w:divBdr>
                <w:top w:val="none" w:sz="0" w:space="0" w:color="auto"/>
                <w:left w:val="none" w:sz="0" w:space="0" w:color="auto"/>
                <w:bottom w:val="none" w:sz="0" w:space="0" w:color="auto"/>
                <w:right w:val="none" w:sz="0" w:space="0" w:color="auto"/>
              </w:divBdr>
            </w:div>
            <w:div w:id="31929410">
              <w:marLeft w:val="0"/>
              <w:marRight w:val="0"/>
              <w:marTop w:val="0"/>
              <w:marBottom w:val="0"/>
              <w:divBdr>
                <w:top w:val="none" w:sz="0" w:space="0" w:color="auto"/>
                <w:left w:val="none" w:sz="0" w:space="0" w:color="auto"/>
                <w:bottom w:val="none" w:sz="0" w:space="0" w:color="auto"/>
                <w:right w:val="none" w:sz="0" w:space="0" w:color="auto"/>
              </w:divBdr>
            </w:div>
            <w:div w:id="1806310978">
              <w:marLeft w:val="0"/>
              <w:marRight w:val="0"/>
              <w:marTop w:val="0"/>
              <w:marBottom w:val="0"/>
              <w:divBdr>
                <w:top w:val="none" w:sz="0" w:space="0" w:color="auto"/>
                <w:left w:val="none" w:sz="0" w:space="0" w:color="auto"/>
                <w:bottom w:val="none" w:sz="0" w:space="0" w:color="auto"/>
                <w:right w:val="none" w:sz="0" w:space="0" w:color="auto"/>
              </w:divBdr>
            </w:div>
            <w:div w:id="1368212744">
              <w:marLeft w:val="0"/>
              <w:marRight w:val="0"/>
              <w:marTop w:val="0"/>
              <w:marBottom w:val="0"/>
              <w:divBdr>
                <w:top w:val="none" w:sz="0" w:space="0" w:color="auto"/>
                <w:left w:val="none" w:sz="0" w:space="0" w:color="auto"/>
                <w:bottom w:val="none" w:sz="0" w:space="0" w:color="auto"/>
                <w:right w:val="none" w:sz="0" w:space="0" w:color="auto"/>
              </w:divBdr>
            </w:div>
            <w:div w:id="1384987379">
              <w:marLeft w:val="0"/>
              <w:marRight w:val="0"/>
              <w:marTop w:val="0"/>
              <w:marBottom w:val="0"/>
              <w:divBdr>
                <w:top w:val="none" w:sz="0" w:space="0" w:color="auto"/>
                <w:left w:val="none" w:sz="0" w:space="0" w:color="auto"/>
                <w:bottom w:val="none" w:sz="0" w:space="0" w:color="auto"/>
                <w:right w:val="none" w:sz="0" w:space="0" w:color="auto"/>
              </w:divBdr>
            </w:div>
            <w:div w:id="554856717">
              <w:marLeft w:val="0"/>
              <w:marRight w:val="0"/>
              <w:marTop w:val="0"/>
              <w:marBottom w:val="0"/>
              <w:divBdr>
                <w:top w:val="none" w:sz="0" w:space="0" w:color="auto"/>
                <w:left w:val="none" w:sz="0" w:space="0" w:color="auto"/>
                <w:bottom w:val="none" w:sz="0" w:space="0" w:color="auto"/>
                <w:right w:val="none" w:sz="0" w:space="0" w:color="auto"/>
              </w:divBdr>
            </w:div>
            <w:div w:id="610164320">
              <w:marLeft w:val="0"/>
              <w:marRight w:val="0"/>
              <w:marTop w:val="0"/>
              <w:marBottom w:val="0"/>
              <w:divBdr>
                <w:top w:val="none" w:sz="0" w:space="0" w:color="auto"/>
                <w:left w:val="none" w:sz="0" w:space="0" w:color="auto"/>
                <w:bottom w:val="none" w:sz="0" w:space="0" w:color="auto"/>
                <w:right w:val="none" w:sz="0" w:space="0" w:color="auto"/>
              </w:divBdr>
            </w:div>
            <w:div w:id="722406595">
              <w:marLeft w:val="0"/>
              <w:marRight w:val="0"/>
              <w:marTop w:val="0"/>
              <w:marBottom w:val="0"/>
              <w:divBdr>
                <w:top w:val="none" w:sz="0" w:space="0" w:color="auto"/>
                <w:left w:val="none" w:sz="0" w:space="0" w:color="auto"/>
                <w:bottom w:val="none" w:sz="0" w:space="0" w:color="auto"/>
                <w:right w:val="none" w:sz="0" w:space="0" w:color="auto"/>
              </w:divBdr>
            </w:div>
            <w:div w:id="773746434">
              <w:marLeft w:val="0"/>
              <w:marRight w:val="0"/>
              <w:marTop w:val="0"/>
              <w:marBottom w:val="0"/>
              <w:divBdr>
                <w:top w:val="none" w:sz="0" w:space="0" w:color="auto"/>
                <w:left w:val="none" w:sz="0" w:space="0" w:color="auto"/>
                <w:bottom w:val="none" w:sz="0" w:space="0" w:color="auto"/>
                <w:right w:val="none" w:sz="0" w:space="0" w:color="auto"/>
              </w:divBdr>
            </w:div>
            <w:div w:id="1270743429">
              <w:marLeft w:val="0"/>
              <w:marRight w:val="0"/>
              <w:marTop w:val="0"/>
              <w:marBottom w:val="0"/>
              <w:divBdr>
                <w:top w:val="none" w:sz="0" w:space="0" w:color="auto"/>
                <w:left w:val="none" w:sz="0" w:space="0" w:color="auto"/>
                <w:bottom w:val="none" w:sz="0" w:space="0" w:color="auto"/>
                <w:right w:val="none" w:sz="0" w:space="0" w:color="auto"/>
              </w:divBdr>
            </w:div>
            <w:div w:id="1653408848">
              <w:marLeft w:val="0"/>
              <w:marRight w:val="0"/>
              <w:marTop w:val="0"/>
              <w:marBottom w:val="0"/>
              <w:divBdr>
                <w:top w:val="none" w:sz="0" w:space="0" w:color="auto"/>
                <w:left w:val="none" w:sz="0" w:space="0" w:color="auto"/>
                <w:bottom w:val="none" w:sz="0" w:space="0" w:color="auto"/>
                <w:right w:val="none" w:sz="0" w:space="0" w:color="auto"/>
              </w:divBdr>
            </w:div>
            <w:div w:id="180048361">
              <w:marLeft w:val="0"/>
              <w:marRight w:val="0"/>
              <w:marTop w:val="0"/>
              <w:marBottom w:val="0"/>
              <w:divBdr>
                <w:top w:val="none" w:sz="0" w:space="0" w:color="auto"/>
                <w:left w:val="none" w:sz="0" w:space="0" w:color="auto"/>
                <w:bottom w:val="none" w:sz="0" w:space="0" w:color="auto"/>
                <w:right w:val="none" w:sz="0" w:space="0" w:color="auto"/>
              </w:divBdr>
            </w:div>
            <w:div w:id="1727102899">
              <w:marLeft w:val="0"/>
              <w:marRight w:val="0"/>
              <w:marTop w:val="0"/>
              <w:marBottom w:val="0"/>
              <w:divBdr>
                <w:top w:val="none" w:sz="0" w:space="0" w:color="auto"/>
                <w:left w:val="none" w:sz="0" w:space="0" w:color="auto"/>
                <w:bottom w:val="none" w:sz="0" w:space="0" w:color="auto"/>
                <w:right w:val="none" w:sz="0" w:space="0" w:color="auto"/>
              </w:divBdr>
            </w:div>
            <w:div w:id="327637509">
              <w:marLeft w:val="0"/>
              <w:marRight w:val="0"/>
              <w:marTop w:val="0"/>
              <w:marBottom w:val="0"/>
              <w:divBdr>
                <w:top w:val="none" w:sz="0" w:space="0" w:color="auto"/>
                <w:left w:val="none" w:sz="0" w:space="0" w:color="auto"/>
                <w:bottom w:val="none" w:sz="0" w:space="0" w:color="auto"/>
                <w:right w:val="none" w:sz="0" w:space="0" w:color="auto"/>
              </w:divBdr>
            </w:div>
            <w:div w:id="449280971">
              <w:marLeft w:val="0"/>
              <w:marRight w:val="0"/>
              <w:marTop w:val="0"/>
              <w:marBottom w:val="0"/>
              <w:divBdr>
                <w:top w:val="none" w:sz="0" w:space="0" w:color="auto"/>
                <w:left w:val="none" w:sz="0" w:space="0" w:color="auto"/>
                <w:bottom w:val="none" w:sz="0" w:space="0" w:color="auto"/>
                <w:right w:val="none" w:sz="0" w:space="0" w:color="auto"/>
              </w:divBdr>
            </w:div>
            <w:div w:id="1184782901">
              <w:marLeft w:val="0"/>
              <w:marRight w:val="0"/>
              <w:marTop w:val="0"/>
              <w:marBottom w:val="0"/>
              <w:divBdr>
                <w:top w:val="none" w:sz="0" w:space="0" w:color="auto"/>
                <w:left w:val="none" w:sz="0" w:space="0" w:color="auto"/>
                <w:bottom w:val="none" w:sz="0" w:space="0" w:color="auto"/>
                <w:right w:val="none" w:sz="0" w:space="0" w:color="auto"/>
              </w:divBdr>
            </w:div>
            <w:div w:id="1041321551">
              <w:marLeft w:val="0"/>
              <w:marRight w:val="0"/>
              <w:marTop w:val="0"/>
              <w:marBottom w:val="0"/>
              <w:divBdr>
                <w:top w:val="none" w:sz="0" w:space="0" w:color="auto"/>
                <w:left w:val="none" w:sz="0" w:space="0" w:color="auto"/>
                <w:bottom w:val="none" w:sz="0" w:space="0" w:color="auto"/>
                <w:right w:val="none" w:sz="0" w:space="0" w:color="auto"/>
              </w:divBdr>
            </w:div>
            <w:div w:id="1226407848">
              <w:marLeft w:val="0"/>
              <w:marRight w:val="0"/>
              <w:marTop w:val="0"/>
              <w:marBottom w:val="0"/>
              <w:divBdr>
                <w:top w:val="none" w:sz="0" w:space="0" w:color="auto"/>
                <w:left w:val="none" w:sz="0" w:space="0" w:color="auto"/>
                <w:bottom w:val="none" w:sz="0" w:space="0" w:color="auto"/>
                <w:right w:val="none" w:sz="0" w:space="0" w:color="auto"/>
              </w:divBdr>
            </w:div>
            <w:div w:id="1832675006">
              <w:marLeft w:val="0"/>
              <w:marRight w:val="0"/>
              <w:marTop w:val="0"/>
              <w:marBottom w:val="0"/>
              <w:divBdr>
                <w:top w:val="none" w:sz="0" w:space="0" w:color="auto"/>
                <w:left w:val="none" w:sz="0" w:space="0" w:color="auto"/>
                <w:bottom w:val="none" w:sz="0" w:space="0" w:color="auto"/>
                <w:right w:val="none" w:sz="0" w:space="0" w:color="auto"/>
              </w:divBdr>
            </w:div>
            <w:div w:id="787361437">
              <w:marLeft w:val="0"/>
              <w:marRight w:val="0"/>
              <w:marTop w:val="0"/>
              <w:marBottom w:val="0"/>
              <w:divBdr>
                <w:top w:val="none" w:sz="0" w:space="0" w:color="auto"/>
                <w:left w:val="none" w:sz="0" w:space="0" w:color="auto"/>
                <w:bottom w:val="none" w:sz="0" w:space="0" w:color="auto"/>
                <w:right w:val="none" w:sz="0" w:space="0" w:color="auto"/>
              </w:divBdr>
            </w:div>
            <w:div w:id="1196696508">
              <w:marLeft w:val="0"/>
              <w:marRight w:val="0"/>
              <w:marTop w:val="0"/>
              <w:marBottom w:val="0"/>
              <w:divBdr>
                <w:top w:val="none" w:sz="0" w:space="0" w:color="auto"/>
                <w:left w:val="none" w:sz="0" w:space="0" w:color="auto"/>
                <w:bottom w:val="none" w:sz="0" w:space="0" w:color="auto"/>
                <w:right w:val="none" w:sz="0" w:space="0" w:color="auto"/>
              </w:divBdr>
            </w:div>
            <w:div w:id="1875538006">
              <w:marLeft w:val="0"/>
              <w:marRight w:val="0"/>
              <w:marTop w:val="0"/>
              <w:marBottom w:val="0"/>
              <w:divBdr>
                <w:top w:val="none" w:sz="0" w:space="0" w:color="auto"/>
                <w:left w:val="none" w:sz="0" w:space="0" w:color="auto"/>
                <w:bottom w:val="none" w:sz="0" w:space="0" w:color="auto"/>
                <w:right w:val="none" w:sz="0" w:space="0" w:color="auto"/>
              </w:divBdr>
            </w:div>
            <w:div w:id="1199662473">
              <w:marLeft w:val="0"/>
              <w:marRight w:val="0"/>
              <w:marTop w:val="0"/>
              <w:marBottom w:val="0"/>
              <w:divBdr>
                <w:top w:val="none" w:sz="0" w:space="0" w:color="auto"/>
                <w:left w:val="none" w:sz="0" w:space="0" w:color="auto"/>
                <w:bottom w:val="none" w:sz="0" w:space="0" w:color="auto"/>
                <w:right w:val="none" w:sz="0" w:space="0" w:color="auto"/>
              </w:divBdr>
            </w:div>
            <w:div w:id="1806387301">
              <w:marLeft w:val="0"/>
              <w:marRight w:val="0"/>
              <w:marTop w:val="0"/>
              <w:marBottom w:val="0"/>
              <w:divBdr>
                <w:top w:val="none" w:sz="0" w:space="0" w:color="auto"/>
                <w:left w:val="none" w:sz="0" w:space="0" w:color="auto"/>
                <w:bottom w:val="none" w:sz="0" w:space="0" w:color="auto"/>
                <w:right w:val="none" w:sz="0" w:space="0" w:color="auto"/>
              </w:divBdr>
            </w:div>
            <w:div w:id="1679120189">
              <w:marLeft w:val="0"/>
              <w:marRight w:val="0"/>
              <w:marTop w:val="0"/>
              <w:marBottom w:val="0"/>
              <w:divBdr>
                <w:top w:val="none" w:sz="0" w:space="0" w:color="auto"/>
                <w:left w:val="none" w:sz="0" w:space="0" w:color="auto"/>
                <w:bottom w:val="none" w:sz="0" w:space="0" w:color="auto"/>
                <w:right w:val="none" w:sz="0" w:space="0" w:color="auto"/>
              </w:divBdr>
            </w:div>
            <w:div w:id="1781339723">
              <w:marLeft w:val="0"/>
              <w:marRight w:val="0"/>
              <w:marTop w:val="0"/>
              <w:marBottom w:val="0"/>
              <w:divBdr>
                <w:top w:val="none" w:sz="0" w:space="0" w:color="auto"/>
                <w:left w:val="none" w:sz="0" w:space="0" w:color="auto"/>
                <w:bottom w:val="none" w:sz="0" w:space="0" w:color="auto"/>
                <w:right w:val="none" w:sz="0" w:space="0" w:color="auto"/>
              </w:divBdr>
            </w:div>
            <w:div w:id="1332173045">
              <w:marLeft w:val="0"/>
              <w:marRight w:val="0"/>
              <w:marTop w:val="0"/>
              <w:marBottom w:val="0"/>
              <w:divBdr>
                <w:top w:val="none" w:sz="0" w:space="0" w:color="auto"/>
                <w:left w:val="none" w:sz="0" w:space="0" w:color="auto"/>
                <w:bottom w:val="none" w:sz="0" w:space="0" w:color="auto"/>
                <w:right w:val="none" w:sz="0" w:space="0" w:color="auto"/>
              </w:divBdr>
            </w:div>
            <w:div w:id="1569224359">
              <w:marLeft w:val="0"/>
              <w:marRight w:val="0"/>
              <w:marTop w:val="0"/>
              <w:marBottom w:val="0"/>
              <w:divBdr>
                <w:top w:val="none" w:sz="0" w:space="0" w:color="auto"/>
                <w:left w:val="none" w:sz="0" w:space="0" w:color="auto"/>
                <w:bottom w:val="none" w:sz="0" w:space="0" w:color="auto"/>
                <w:right w:val="none" w:sz="0" w:space="0" w:color="auto"/>
              </w:divBdr>
            </w:div>
            <w:div w:id="51196987">
              <w:marLeft w:val="0"/>
              <w:marRight w:val="0"/>
              <w:marTop w:val="0"/>
              <w:marBottom w:val="0"/>
              <w:divBdr>
                <w:top w:val="none" w:sz="0" w:space="0" w:color="auto"/>
                <w:left w:val="none" w:sz="0" w:space="0" w:color="auto"/>
                <w:bottom w:val="none" w:sz="0" w:space="0" w:color="auto"/>
                <w:right w:val="none" w:sz="0" w:space="0" w:color="auto"/>
              </w:divBdr>
            </w:div>
            <w:div w:id="1382553821">
              <w:marLeft w:val="0"/>
              <w:marRight w:val="0"/>
              <w:marTop w:val="0"/>
              <w:marBottom w:val="0"/>
              <w:divBdr>
                <w:top w:val="none" w:sz="0" w:space="0" w:color="auto"/>
                <w:left w:val="none" w:sz="0" w:space="0" w:color="auto"/>
                <w:bottom w:val="none" w:sz="0" w:space="0" w:color="auto"/>
                <w:right w:val="none" w:sz="0" w:space="0" w:color="auto"/>
              </w:divBdr>
            </w:div>
            <w:div w:id="1686319549">
              <w:marLeft w:val="0"/>
              <w:marRight w:val="0"/>
              <w:marTop w:val="0"/>
              <w:marBottom w:val="0"/>
              <w:divBdr>
                <w:top w:val="none" w:sz="0" w:space="0" w:color="auto"/>
                <w:left w:val="none" w:sz="0" w:space="0" w:color="auto"/>
                <w:bottom w:val="none" w:sz="0" w:space="0" w:color="auto"/>
                <w:right w:val="none" w:sz="0" w:space="0" w:color="auto"/>
              </w:divBdr>
            </w:div>
            <w:div w:id="866865996">
              <w:marLeft w:val="0"/>
              <w:marRight w:val="0"/>
              <w:marTop w:val="0"/>
              <w:marBottom w:val="0"/>
              <w:divBdr>
                <w:top w:val="none" w:sz="0" w:space="0" w:color="auto"/>
                <w:left w:val="none" w:sz="0" w:space="0" w:color="auto"/>
                <w:bottom w:val="none" w:sz="0" w:space="0" w:color="auto"/>
                <w:right w:val="none" w:sz="0" w:space="0" w:color="auto"/>
              </w:divBdr>
            </w:div>
            <w:div w:id="510801181">
              <w:marLeft w:val="0"/>
              <w:marRight w:val="0"/>
              <w:marTop w:val="0"/>
              <w:marBottom w:val="0"/>
              <w:divBdr>
                <w:top w:val="none" w:sz="0" w:space="0" w:color="auto"/>
                <w:left w:val="none" w:sz="0" w:space="0" w:color="auto"/>
                <w:bottom w:val="none" w:sz="0" w:space="0" w:color="auto"/>
                <w:right w:val="none" w:sz="0" w:space="0" w:color="auto"/>
              </w:divBdr>
            </w:div>
            <w:div w:id="816147348">
              <w:marLeft w:val="0"/>
              <w:marRight w:val="0"/>
              <w:marTop w:val="0"/>
              <w:marBottom w:val="0"/>
              <w:divBdr>
                <w:top w:val="none" w:sz="0" w:space="0" w:color="auto"/>
                <w:left w:val="none" w:sz="0" w:space="0" w:color="auto"/>
                <w:bottom w:val="none" w:sz="0" w:space="0" w:color="auto"/>
                <w:right w:val="none" w:sz="0" w:space="0" w:color="auto"/>
              </w:divBdr>
            </w:div>
            <w:div w:id="607584489">
              <w:marLeft w:val="0"/>
              <w:marRight w:val="0"/>
              <w:marTop w:val="0"/>
              <w:marBottom w:val="0"/>
              <w:divBdr>
                <w:top w:val="none" w:sz="0" w:space="0" w:color="auto"/>
                <w:left w:val="none" w:sz="0" w:space="0" w:color="auto"/>
                <w:bottom w:val="none" w:sz="0" w:space="0" w:color="auto"/>
                <w:right w:val="none" w:sz="0" w:space="0" w:color="auto"/>
              </w:divBdr>
            </w:div>
            <w:div w:id="1816020168">
              <w:marLeft w:val="0"/>
              <w:marRight w:val="0"/>
              <w:marTop w:val="0"/>
              <w:marBottom w:val="0"/>
              <w:divBdr>
                <w:top w:val="none" w:sz="0" w:space="0" w:color="auto"/>
                <w:left w:val="none" w:sz="0" w:space="0" w:color="auto"/>
                <w:bottom w:val="none" w:sz="0" w:space="0" w:color="auto"/>
                <w:right w:val="none" w:sz="0" w:space="0" w:color="auto"/>
              </w:divBdr>
            </w:div>
            <w:div w:id="1196189597">
              <w:marLeft w:val="0"/>
              <w:marRight w:val="0"/>
              <w:marTop w:val="0"/>
              <w:marBottom w:val="0"/>
              <w:divBdr>
                <w:top w:val="none" w:sz="0" w:space="0" w:color="auto"/>
                <w:left w:val="none" w:sz="0" w:space="0" w:color="auto"/>
                <w:bottom w:val="none" w:sz="0" w:space="0" w:color="auto"/>
                <w:right w:val="none" w:sz="0" w:space="0" w:color="auto"/>
              </w:divBdr>
            </w:div>
            <w:div w:id="377049934">
              <w:marLeft w:val="0"/>
              <w:marRight w:val="0"/>
              <w:marTop w:val="0"/>
              <w:marBottom w:val="0"/>
              <w:divBdr>
                <w:top w:val="none" w:sz="0" w:space="0" w:color="auto"/>
                <w:left w:val="none" w:sz="0" w:space="0" w:color="auto"/>
                <w:bottom w:val="none" w:sz="0" w:space="0" w:color="auto"/>
                <w:right w:val="none" w:sz="0" w:space="0" w:color="auto"/>
              </w:divBdr>
            </w:div>
            <w:div w:id="63141137">
              <w:marLeft w:val="0"/>
              <w:marRight w:val="0"/>
              <w:marTop w:val="0"/>
              <w:marBottom w:val="0"/>
              <w:divBdr>
                <w:top w:val="none" w:sz="0" w:space="0" w:color="auto"/>
                <w:left w:val="none" w:sz="0" w:space="0" w:color="auto"/>
                <w:bottom w:val="none" w:sz="0" w:space="0" w:color="auto"/>
                <w:right w:val="none" w:sz="0" w:space="0" w:color="auto"/>
              </w:divBdr>
            </w:div>
            <w:div w:id="789323612">
              <w:marLeft w:val="0"/>
              <w:marRight w:val="0"/>
              <w:marTop w:val="0"/>
              <w:marBottom w:val="0"/>
              <w:divBdr>
                <w:top w:val="none" w:sz="0" w:space="0" w:color="auto"/>
                <w:left w:val="none" w:sz="0" w:space="0" w:color="auto"/>
                <w:bottom w:val="none" w:sz="0" w:space="0" w:color="auto"/>
                <w:right w:val="none" w:sz="0" w:space="0" w:color="auto"/>
              </w:divBdr>
            </w:div>
            <w:div w:id="252251788">
              <w:marLeft w:val="0"/>
              <w:marRight w:val="0"/>
              <w:marTop w:val="0"/>
              <w:marBottom w:val="0"/>
              <w:divBdr>
                <w:top w:val="none" w:sz="0" w:space="0" w:color="auto"/>
                <w:left w:val="none" w:sz="0" w:space="0" w:color="auto"/>
                <w:bottom w:val="none" w:sz="0" w:space="0" w:color="auto"/>
                <w:right w:val="none" w:sz="0" w:space="0" w:color="auto"/>
              </w:divBdr>
            </w:div>
            <w:div w:id="607812969">
              <w:marLeft w:val="0"/>
              <w:marRight w:val="0"/>
              <w:marTop w:val="0"/>
              <w:marBottom w:val="0"/>
              <w:divBdr>
                <w:top w:val="none" w:sz="0" w:space="0" w:color="auto"/>
                <w:left w:val="none" w:sz="0" w:space="0" w:color="auto"/>
                <w:bottom w:val="none" w:sz="0" w:space="0" w:color="auto"/>
                <w:right w:val="none" w:sz="0" w:space="0" w:color="auto"/>
              </w:divBdr>
            </w:div>
            <w:div w:id="1207597474">
              <w:marLeft w:val="0"/>
              <w:marRight w:val="0"/>
              <w:marTop w:val="0"/>
              <w:marBottom w:val="0"/>
              <w:divBdr>
                <w:top w:val="none" w:sz="0" w:space="0" w:color="auto"/>
                <w:left w:val="none" w:sz="0" w:space="0" w:color="auto"/>
                <w:bottom w:val="none" w:sz="0" w:space="0" w:color="auto"/>
                <w:right w:val="none" w:sz="0" w:space="0" w:color="auto"/>
              </w:divBdr>
            </w:div>
            <w:div w:id="1948151710">
              <w:marLeft w:val="0"/>
              <w:marRight w:val="0"/>
              <w:marTop w:val="0"/>
              <w:marBottom w:val="0"/>
              <w:divBdr>
                <w:top w:val="none" w:sz="0" w:space="0" w:color="auto"/>
                <w:left w:val="none" w:sz="0" w:space="0" w:color="auto"/>
                <w:bottom w:val="none" w:sz="0" w:space="0" w:color="auto"/>
                <w:right w:val="none" w:sz="0" w:space="0" w:color="auto"/>
              </w:divBdr>
            </w:div>
            <w:div w:id="965550181">
              <w:marLeft w:val="0"/>
              <w:marRight w:val="0"/>
              <w:marTop w:val="0"/>
              <w:marBottom w:val="0"/>
              <w:divBdr>
                <w:top w:val="none" w:sz="0" w:space="0" w:color="auto"/>
                <w:left w:val="none" w:sz="0" w:space="0" w:color="auto"/>
                <w:bottom w:val="none" w:sz="0" w:space="0" w:color="auto"/>
                <w:right w:val="none" w:sz="0" w:space="0" w:color="auto"/>
              </w:divBdr>
            </w:div>
            <w:div w:id="1233733647">
              <w:marLeft w:val="0"/>
              <w:marRight w:val="0"/>
              <w:marTop w:val="0"/>
              <w:marBottom w:val="0"/>
              <w:divBdr>
                <w:top w:val="none" w:sz="0" w:space="0" w:color="auto"/>
                <w:left w:val="none" w:sz="0" w:space="0" w:color="auto"/>
                <w:bottom w:val="none" w:sz="0" w:space="0" w:color="auto"/>
                <w:right w:val="none" w:sz="0" w:space="0" w:color="auto"/>
              </w:divBdr>
            </w:div>
            <w:div w:id="274338292">
              <w:marLeft w:val="0"/>
              <w:marRight w:val="0"/>
              <w:marTop w:val="0"/>
              <w:marBottom w:val="0"/>
              <w:divBdr>
                <w:top w:val="none" w:sz="0" w:space="0" w:color="auto"/>
                <w:left w:val="none" w:sz="0" w:space="0" w:color="auto"/>
                <w:bottom w:val="none" w:sz="0" w:space="0" w:color="auto"/>
                <w:right w:val="none" w:sz="0" w:space="0" w:color="auto"/>
              </w:divBdr>
            </w:div>
            <w:div w:id="1301036615">
              <w:marLeft w:val="0"/>
              <w:marRight w:val="0"/>
              <w:marTop w:val="0"/>
              <w:marBottom w:val="0"/>
              <w:divBdr>
                <w:top w:val="none" w:sz="0" w:space="0" w:color="auto"/>
                <w:left w:val="none" w:sz="0" w:space="0" w:color="auto"/>
                <w:bottom w:val="none" w:sz="0" w:space="0" w:color="auto"/>
                <w:right w:val="none" w:sz="0" w:space="0" w:color="auto"/>
              </w:divBdr>
            </w:div>
            <w:div w:id="1072235067">
              <w:marLeft w:val="0"/>
              <w:marRight w:val="0"/>
              <w:marTop w:val="0"/>
              <w:marBottom w:val="0"/>
              <w:divBdr>
                <w:top w:val="none" w:sz="0" w:space="0" w:color="auto"/>
                <w:left w:val="none" w:sz="0" w:space="0" w:color="auto"/>
                <w:bottom w:val="none" w:sz="0" w:space="0" w:color="auto"/>
                <w:right w:val="none" w:sz="0" w:space="0" w:color="auto"/>
              </w:divBdr>
            </w:div>
            <w:div w:id="277227418">
              <w:marLeft w:val="0"/>
              <w:marRight w:val="0"/>
              <w:marTop w:val="0"/>
              <w:marBottom w:val="0"/>
              <w:divBdr>
                <w:top w:val="none" w:sz="0" w:space="0" w:color="auto"/>
                <w:left w:val="none" w:sz="0" w:space="0" w:color="auto"/>
                <w:bottom w:val="none" w:sz="0" w:space="0" w:color="auto"/>
                <w:right w:val="none" w:sz="0" w:space="0" w:color="auto"/>
              </w:divBdr>
            </w:div>
            <w:div w:id="1586107926">
              <w:marLeft w:val="0"/>
              <w:marRight w:val="0"/>
              <w:marTop w:val="0"/>
              <w:marBottom w:val="0"/>
              <w:divBdr>
                <w:top w:val="none" w:sz="0" w:space="0" w:color="auto"/>
                <w:left w:val="none" w:sz="0" w:space="0" w:color="auto"/>
                <w:bottom w:val="none" w:sz="0" w:space="0" w:color="auto"/>
                <w:right w:val="none" w:sz="0" w:space="0" w:color="auto"/>
              </w:divBdr>
            </w:div>
            <w:div w:id="1392802957">
              <w:marLeft w:val="0"/>
              <w:marRight w:val="0"/>
              <w:marTop w:val="0"/>
              <w:marBottom w:val="0"/>
              <w:divBdr>
                <w:top w:val="none" w:sz="0" w:space="0" w:color="auto"/>
                <w:left w:val="none" w:sz="0" w:space="0" w:color="auto"/>
                <w:bottom w:val="none" w:sz="0" w:space="0" w:color="auto"/>
                <w:right w:val="none" w:sz="0" w:space="0" w:color="auto"/>
              </w:divBdr>
            </w:div>
            <w:div w:id="1434133311">
              <w:marLeft w:val="0"/>
              <w:marRight w:val="0"/>
              <w:marTop w:val="0"/>
              <w:marBottom w:val="0"/>
              <w:divBdr>
                <w:top w:val="none" w:sz="0" w:space="0" w:color="auto"/>
                <w:left w:val="none" w:sz="0" w:space="0" w:color="auto"/>
                <w:bottom w:val="none" w:sz="0" w:space="0" w:color="auto"/>
                <w:right w:val="none" w:sz="0" w:space="0" w:color="auto"/>
              </w:divBdr>
            </w:div>
            <w:div w:id="1110466631">
              <w:marLeft w:val="0"/>
              <w:marRight w:val="0"/>
              <w:marTop w:val="0"/>
              <w:marBottom w:val="0"/>
              <w:divBdr>
                <w:top w:val="none" w:sz="0" w:space="0" w:color="auto"/>
                <w:left w:val="none" w:sz="0" w:space="0" w:color="auto"/>
                <w:bottom w:val="none" w:sz="0" w:space="0" w:color="auto"/>
                <w:right w:val="none" w:sz="0" w:space="0" w:color="auto"/>
              </w:divBdr>
            </w:div>
            <w:div w:id="8190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297176635">
      <w:bodyDiv w:val="1"/>
      <w:marLeft w:val="0"/>
      <w:marRight w:val="0"/>
      <w:marTop w:val="0"/>
      <w:marBottom w:val="0"/>
      <w:divBdr>
        <w:top w:val="none" w:sz="0" w:space="0" w:color="auto"/>
        <w:left w:val="none" w:sz="0" w:space="0" w:color="auto"/>
        <w:bottom w:val="none" w:sz="0" w:space="0" w:color="auto"/>
        <w:right w:val="none" w:sz="0" w:space="0" w:color="auto"/>
      </w:divBdr>
    </w:div>
    <w:div w:id="1583368760">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zeroual@umi.ac.ma"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m.elamraoui@umi.ac.ma"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elamrani@umi.ac.ma"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mailto:youssef.chahet@edu.umi.ac.ma"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hyperlink" Target="mailto:abdel.mimouni@edu.umi.ac.ma" TargetMode="External"/><Relationship Id="rId14" Type="http://schemas.openxmlformats.org/officeDocument/2006/relationships/hyperlink" Target="mailto:l.bejjit@umi.ac.ma" TargetMode="External"/><Relationship Id="rId22" Type="http://schemas.openxmlformats.org/officeDocument/2006/relationships/image" Target="media/image8.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D46AD8-10B3-47CD-8FD5-DFBAB21616F5}">
  <ds:schemaRefs>
    <ds:schemaRef ds:uri="http://schemas.openxmlformats.org/officeDocument/2006/bibliography"/>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TotalTime>
  <Pages>10</Pages>
  <Words>3257</Words>
  <Characters>61659</Characters>
  <Application>Microsoft Office Word</Application>
  <DocSecurity>0</DocSecurity>
  <Lines>513</Lines>
  <Paragraphs>129</Paragraphs>
  <ScaleCrop>false</ScaleCrop>
  <HeadingPairs>
    <vt:vector size="2" baseType="variant">
      <vt:variant>
        <vt:lpstr>Titre</vt:lpstr>
      </vt:variant>
      <vt:variant>
        <vt:i4>1</vt:i4>
      </vt:variant>
    </vt:vector>
  </HeadingPairs>
  <TitlesOfParts>
    <vt:vector size="1" baseType="lpstr">
      <vt:lpstr>Title Goes Here</vt:lpstr>
    </vt:vector>
  </TitlesOfParts>
  <Company>PPI</Company>
  <LinksUpToDate>false</LinksUpToDate>
  <CharactersWithSpaces>64787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Alae Azouzoute</cp:lastModifiedBy>
  <cp:revision>4</cp:revision>
  <cp:lastPrinted>2025-06-14T17:30:00Z</cp:lastPrinted>
  <dcterms:created xsi:type="dcterms:W3CDTF">2025-08-31T13:48:00Z</dcterms:created>
  <dcterms:modified xsi:type="dcterms:W3CDTF">2026-01-15T11:16:00Z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ZOTERO_PREF_1">
    <vt:lpwstr>&lt;data data-version="3" zotero-version="7.0.15"&gt;&lt;session id="4JGus3uX"/&gt;&lt;style id="http://www.zotero.org/styles/academic-psychiatry" hasBibliography="1" bibliographyStyleHasBeenSet="1"/&gt;&lt;prefs&gt;&lt;pref name="fieldType" value="Field"/&gt;&lt;/prefs&gt;&lt;/data&gt;</vt:lpwstr>
  </property>
</Properties>
</file>