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9B3CF" w14:textId="0395548D" w:rsidR="0005107E" w:rsidRPr="00FA4609" w:rsidRDefault="00FA4609" w:rsidP="00FA4609">
      <w:pPr>
        <w:pStyle w:val="PaperTitle"/>
        <w:spacing w:before="0"/>
        <w:rPr>
          <w:b w:val="0"/>
          <w:bCs/>
          <w:sz w:val="24"/>
          <w:szCs w:val="24"/>
        </w:rPr>
      </w:pPr>
      <w:r w:rsidRPr="00193916">
        <w:t>3D Numerical Analysis of the Performance of a Water- and Air-Cooled Photovoltaic-Thermal System</w:t>
      </w:r>
    </w:p>
    <w:p w14:paraId="54B91F82" w14:textId="032BCACB" w:rsidR="00027428" w:rsidRPr="00771228" w:rsidRDefault="00FF4D75" w:rsidP="00FF4D75">
      <w:pPr>
        <w:pStyle w:val="AuthorName"/>
        <w:rPr>
          <w:sz w:val="20"/>
          <w:lang w:eastAsia="en-GB"/>
        </w:rPr>
      </w:pPr>
      <w:r w:rsidRPr="00771228">
        <w:t xml:space="preserve">Yassine </w:t>
      </w:r>
      <w:r w:rsidR="00357C20" w:rsidRPr="00771228">
        <w:t>EL ALAMI</w:t>
      </w:r>
      <w:r w:rsidR="00EF6940" w:rsidRPr="00771228">
        <w:rPr>
          <w:vertAlign w:val="superscript"/>
        </w:rPr>
        <w:t>1,</w:t>
      </w:r>
      <w:r w:rsidR="003A5C85" w:rsidRPr="00771228">
        <w:rPr>
          <w:vertAlign w:val="superscript"/>
        </w:rPr>
        <w:t xml:space="preserve"> </w:t>
      </w:r>
      <w:r w:rsidR="00EF6940" w:rsidRPr="00771228">
        <w:rPr>
          <w:vertAlign w:val="superscript"/>
        </w:rPr>
        <w:t>a)</w:t>
      </w:r>
      <w:r w:rsidRPr="00771228">
        <w:t>,</w:t>
      </w:r>
      <w:r w:rsidR="0033658C" w:rsidRPr="00771228">
        <w:rPr>
          <w:szCs w:val="18"/>
        </w:rPr>
        <w:t xml:space="preserve"> </w:t>
      </w:r>
      <w:r w:rsidRPr="00771228">
        <w:t>Charaf Hajjaj</w:t>
      </w:r>
      <w:r w:rsidRPr="00771228">
        <w:rPr>
          <w:vertAlign w:val="superscript"/>
        </w:rPr>
        <w:t xml:space="preserve">1, </w:t>
      </w:r>
      <w:r w:rsidR="00771228" w:rsidRPr="00771228">
        <w:rPr>
          <w:vertAlign w:val="superscript"/>
        </w:rPr>
        <w:t>b</w:t>
      </w:r>
      <w:r w:rsidRPr="00771228">
        <w:rPr>
          <w:vertAlign w:val="superscript"/>
        </w:rPr>
        <w:t>)</w:t>
      </w:r>
      <w:r w:rsidRPr="00771228">
        <w:t>,</w:t>
      </w:r>
      <w:r w:rsidR="00B0396E" w:rsidRPr="00771228">
        <w:t xml:space="preserve"> </w:t>
      </w:r>
      <w:r w:rsidR="007732A6" w:rsidRPr="00C4544B">
        <w:t>Rehena Nasrin</w:t>
      </w:r>
      <w:proofErr w:type="gramStart"/>
      <w:r w:rsidR="007732A6">
        <w:rPr>
          <w:vertAlign w:val="superscript"/>
        </w:rPr>
        <w:t>2</w:t>
      </w:r>
      <w:r w:rsidR="007732A6" w:rsidRPr="00C4544B">
        <w:rPr>
          <w:vertAlign w:val="superscript"/>
        </w:rPr>
        <w:t>,</w:t>
      </w:r>
      <w:r w:rsidR="007732A6">
        <w:rPr>
          <w:vertAlign w:val="superscript"/>
        </w:rPr>
        <w:t>c</w:t>
      </w:r>
      <w:proofErr w:type="gramEnd"/>
      <w:r w:rsidR="007732A6" w:rsidRPr="00C4544B">
        <w:rPr>
          <w:vertAlign w:val="superscript"/>
        </w:rPr>
        <w:t>)</w:t>
      </w:r>
      <w:r w:rsidR="007732A6">
        <w:t xml:space="preserve">, </w:t>
      </w:r>
      <w:r w:rsidR="00771228" w:rsidRPr="00193916">
        <w:t>Alae Azouzoute</w:t>
      </w:r>
      <w:r w:rsidR="007732A6">
        <w:rPr>
          <w:vertAlign w:val="superscript"/>
        </w:rPr>
        <w:t>3</w:t>
      </w:r>
      <w:r w:rsidR="00771228" w:rsidRPr="00193916">
        <w:rPr>
          <w:vertAlign w:val="superscript"/>
        </w:rPr>
        <w:t xml:space="preserve">, </w:t>
      </w:r>
      <w:r w:rsidR="007732A6">
        <w:rPr>
          <w:vertAlign w:val="superscript"/>
        </w:rPr>
        <w:t>d</w:t>
      </w:r>
      <w:r w:rsidR="00771228" w:rsidRPr="00193916">
        <w:rPr>
          <w:vertAlign w:val="superscript"/>
        </w:rPr>
        <w:t>)</w:t>
      </w:r>
      <w:r w:rsidRPr="00771228">
        <w:t>,</w:t>
      </w:r>
      <w:r w:rsidR="00B0396E" w:rsidRPr="00771228">
        <w:t xml:space="preserve"> </w:t>
      </w:r>
      <w:r w:rsidRPr="00771228">
        <w:t>Elhadi Baghaz</w:t>
      </w:r>
      <w:r w:rsidRPr="00771228">
        <w:rPr>
          <w:vertAlign w:val="superscript"/>
        </w:rPr>
        <w:t xml:space="preserve">1, </w:t>
      </w:r>
      <w:r w:rsidR="007732A6">
        <w:rPr>
          <w:vertAlign w:val="superscript"/>
        </w:rPr>
        <w:t>e</w:t>
      </w:r>
      <w:r w:rsidRPr="00771228">
        <w:rPr>
          <w:vertAlign w:val="superscript"/>
        </w:rPr>
        <w:t>)</w:t>
      </w:r>
    </w:p>
    <w:p w14:paraId="14EDF86F" w14:textId="1AB3E4F6" w:rsidR="001A540A" w:rsidRDefault="00FF4D75" w:rsidP="00290552">
      <w:pPr>
        <w:pStyle w:val="AuthorAffiliation"/>
        <w:rPr>
          <w:bCs/>
          <w:iCs/>
        </w:rPr>
      </w:pPr>
      <w:r w:rsidRPr="002C2721">
        <w:rPr>
          <w:vertAlign w:val="superscript"/>
        </w:rPr>
        <w:t>1</w:t>
      </w:r>
      <w:r w:rsidRPr="002C2721">
        <w:t>Laboratory of Electronics, Instrumentation and Energetic FS, Chouaïb Doukkali University</w:t>
      </w:r>
      <w:r w:rsidRPr="002C2721">
        <w:rPr>
          <w:bCs/>
          <w:iCs/>
        </w:rPr>
        <w:t xml:space="preserve"> El Jadida, Morocco</w:t>
      </w:r>
      <w:r w:rsidR="00771228">
        <w:rPr>
          <w:bCs/>
          <w:iCs/>
        </w:rPr>
        <w:t>;</w:t>
      </w:r>
    </w:p>
    <w:p w14:paraId="026364FF" w14:textId="69070640" w:rsidR="007732A6" w:rsidRPr="007732A6" w:rsidRDefault="007732A6" w:rsidP="007732A6">
      <w:pPr>
        <w:spacing w:after="120"/>
        <w:jc w:val="both"/>
        <w:rPr>
          <w:i/>
          <w:sz w:val="20"/>
        </w:rPr>
      </w:pPr>
      <w:r w:rsidRPr="00C4544B">
        <w:rPr>
          <w:i/>
          <w:sz w:val="20"/>
          <w:vertAlign w:val="superscript"/>
        </w:rPr>
        <w:t>2</w:t>
      </w:r>
      <w:r w:rsidRPr="00C4544B">
        <w:rPr>
          <w:i/>
          <w:sz w:val="20"/>
        </w:rPr>
        <w:t xml:space="preserve">Department of </w:t>
      </w:r>
      <w:r w:rsidRPr="007732A6">
        <w:rPr>
          <w:i/>
          <w:sz w:val="20"/>
        </w:rPr>
        <w:t>Mathematics, Bangladesh University of Engineering and Technology, Dhaka-1000, Bangladesh;</w:t>
      </w:r>
    </w:p>
    <w:p w14:paraId="50FE8F25" w14:textId="68C0B213" w:rsidR="00771228" w:rsidRPr="007732A6" w:rsidRDefault="007732A6" w:rsidP="00771228">
      <w:pPr>
        <w:jc w:val="center"/>
        <w:rPr>
          <w:i/>
          <w:sz w:val="20"/>
        </w:rPr>
      </w:pPr>
      <w:r w:rsidRPr="007732A6">
        <w:rPr>
          <w:i/>
          <w:sz w:val="20"/>
          <w:vertAlign w:val="superscript"/>
        </w:rPr>
        <w:t>3</w:t>
      </w:r>
      <w:r w:rsidR="00771228" w:rsidRPr="007732A6">
        <w:rPr>
          <w:i/>
          <w:sz w:val="20"/>
        </w:rPr>
        <w:t xml:space="preserve">Fluid </w:t>
      </w:r>
      <w:proofErr w:type="spellStart"/>
      <w:r w:rsidR="00771228" w:rsidRPr="007732A6">
        <w:rPr>
          <w:i/>
          <w:sz w:val="20"/>
        </w:rPr>
        <w:t>Lechanics</w:t>
      </w:r>
      <w:proofErr w:type="spellEnd"/>
      <w:r w:rsidR="00771228" w:rsidRPr="007732A6">
        <w:rPr>
          <w:i/>
          <w:sz w:val="20"/>
        </w:rPr>
        <w:t xml:space="preserve"> Team, Laboratory of Mechanics and Energetics, Faculty of Sciences, Mohammed First University Oujda;</w:t>
      </w:r>
    </w:p>
    <w:p w14:paraId="74A28F91" w14:textId="185D0FE6" w:rsidR="00FF4D75" w:rsidRPr="007732A6" w:rsidRDefault="00ED4A2C" w:rsidP="00771228">
      <w:pPr>
        <w:pStyle w:val="AuthorAffiliation"/>
        <w:rPr>
          <w:iCs/>
        </w:rPr>
      </w:pPr>
      <w:r w:rsidRPr="007732A6">
        <w:br/>
      </w:r>
      <w:r w:rsidR="00003D7C" w:rsidRPr="007732A6">
        <w:rPr>
          <w:szCs w:val="28"/>
          <w:vertAlign w:val="superscript"/>
        </w:rPr>
        <w:t>a)</w:t>
      </w:r>
      <w:r w:rsidR="00003D7C" w:rsidRPr="007732A6">
        <w:t xml:space="preserve"> </w:t>
      </w:r>
      <w:r w:rsidR="00003D7C" w:rsidRPr="007732A6">
        <w:rPr>
          <w:iCs/>
        </w:rPr>
        <w:t>Corresponding</w:t>
      </w:r>
      <w:r w:rsidR="004E3CB2" w:rsidRPr="007732A6">
        <w:rPr>
          <w:iCs/>
        </w:rPr>
        <w:t xml:space="preserve"> author: </w:t>
      </w:r>
      <w:hyperlink r:id="rId9" w:history="1">
        <w:r w:rsidR="00FF4D75" w:rsidRPr="007732A6">
          <w:rPr>
            <w:rStyle w:val="Hyperlink"/>
            <w:iCs/>
          </w:rPr>
          <w:t>yassineelalami97@gmail.com</w:t>
        </w:r>
      </w:hyperlink>
      <w:r w:rsidR="00FF4D75" w:rsidRPr="007732A6">
        <w:rPr>
          <w:iCs/>
        </w:rPr>
        <w:t xml:space="preserve"> </w:t>
      </w:r>
      <w:r w:rsidR="00771228" w:rsidRPr="007732A6">
        <w:rPr>
          <w:iCs/>
        </w:rPr>
        <w:t xml:space="preserve"> </w:t>
      </w:r>
      <w:r w:rsidR="001D469C" w:rsidRPr="007732A6">
        <w:rPr>
          <w:iCs/>
        </w:rPr>
        <w:br/>
      </w:r>
      <w:r w:rsidR="00771228" w:rsidRPr="007732A6">
        <w:rPr>
          <w:iCs/>
          <w:szCs w:val="28"/>
          <w:vertAlign w:val="superscript"/>
        </w:rPr>
        <w:t>b</w:t>
      </w:r>
      <w:r w:rsidR="003A5C85" w:rsidRPr="007732A6">
        <w:rPr>
          <w:iCs/>
          <w:szCs w:val="28"/>
          <w:vertAlign w:val="superscript"/>
        </w:rPr>
        <w:t>)</w:t>
      </w:r>
      <w:hyperlink r:id="rId10" w:history="1">
        <w:r w:rsidR="00CF7F44" w:rsidRPr="007732A6">
          <w:rPr>
            <w:rStyle w:val="Hyperlink"/>
            <w:iCs/>
            <w:szCs w:val="28"/>
          </w:rPr>
          <w:t>Hajjaj.c@ucd.ac.ma</w:t>
        </w:r>
      </w:hyperlink>
      <w:r w:rsidR="00CF7F44" w:rsidRPr="007732A6">
        <w:rPr>
          <w:iCs/>
          <w:szCs w:val="28"/>
        </w:rPr>
        <w:t xml:space="preserve"> </w:t>
      </w:r>
      <w:r w:rsidR="00F226B5" w:rsidRPr="007732A6">
        <w:rPr>
          <w:iCs/>
        </w:rPr>
        <w:t xml:space="preserve"> </w:t>
      </w:r>
    </w:p>
    <w:p w14:paraId="4537BB41" w14:textId="07210FED" w:rsidR="007732A6" w:rsidRPr="007732A6" w:rsidRDefault="007732A6" w:rsidP="00771228">
      <w:pPr>
        <w:pStyle w:val="AuthorAffiliation"/>
        <w:rPr>
          <w:iCs/>
        </w:rPr>
      </w:pPr>
      <w:r w:rsidRPr="007732A6">
        <w:rPr>
          <w:iCs/>
          <w:szCs w:val="28"/>
          <w:vertAlign w:val="superscript"/>
        </w:rPr>
        <w:t>c)</w:t>
      </w:r>
      <w:r w:rsidRPr="007732A6">
        <w:rPr>
          <w:iCs/>
          <w:sz w:val="24"/>
        </w:rPr>
        <w:t xml:space="preserve"> </w:t>
      </w:r>
      <w:hyperlink r:id="rId11" w:history="1">
        <w:r w:rsidRPr="007732A6">
          <w:rPr>
            <w:rStyle w:val="Hyperlink"/>
          </w:rPr>
          <w:t>rehena@math.buet.ac.bd</w:t>
        </w:r>
      </w:hyperlink>
    </w:p>
    <w:p w14:paraId="5E05E235" w14:textId="394CBFFE" w:rsidR="003A5C85" w:rsidRPr="007732A6" w:rsidRDefault="007732A6" w:rsidP="00FF4D75">
      <w:pPr>
        <w:pStyle w:val="AuthorEmail"/>
      </w:pPr>
      <w:r w:rsidRPr="007732A6">
        <w:rPr>
          <w:i/>
          <w:iCs/>
          <w:szCs w:val="28"/>
          <w:vertAlign w:val="superscript"/>
        </w:rPr>
        <w:t>d</w:t>
      </w:r>
      <w:r w:rsidR="00FF4D75" w:rsidRPr="007732A6">
        <w:rPr>
          <w:i/>
          <w:iCs/>
          <w:szCs w:val="28"/>
          <w:vertAlign w:val="superscript"/>
        </w:rPr>
        <w:t>)</w:t>
      </w:r>
      <w:r w:rsidR="00F226B5" w:rsidRPr="007732A6">
        <w:rPr>
          <w:i/>
          <w:iCs/>
          <w:sz w:val="24"/>
        </w:rPr>
        <w:t xml:space="preserve"> </w:t>
      </w:r>
      <w:hyperlink r:id="rId12" w:history="1">
        <w:r w:rsidR="00771228" w:rsidRPr="007732A6">
          <w:rPr>
            <w:rStyle w:val="Hyperlink"/>
            <w:i/>
            <w:iCs/>
          </w:rPr>
          <w:t>a.azouzoute@ump.ac.ma</w:t>
        </w:r>
      </w:hyperlink>
      <w:r w:rsidR="00771228" w:rsidRPr="007732A6">
        <w:rPr>
          <w:i/>
          <w:iCs/>
        </w:rPr>
        <w:t xml:space="preserve"> </w:t>
      </w:r>
      <w:r w:rsidR="00FF4D75" w:rsidRPr="007732A6">
        <w:rPr>
          <w:i/>
          <w:iCs/>
        </w:rPr>
        <w:br/>
      </w:r>
      <w:r w:rsidRPr="007732A6">
        <w:rPr>
          <w:i/>
          <w:iCs/>
          <w:szCs w:val="28"/>
          <w:vertAlign w:val="superscript"/>
        </w:rPr>
        <w:t>e</w:t>
      </w:r>
      <w:r w:rsidR="00FF4D75" w:rsidRPr="007732A6">
        <w:rPr>
          <w:i/>
          <w:iCs/>
          <w:szCs w:val="28"/>
          <w:vertAlign w:val="superscript"/>
        </w:rPr>
        <w:t>)</w:t>
      </w:r>
      <w:r w:rsidR="00FF4D75" w:rsidRPr="007732A6">
        <w:rPr>
          <w:i/>
          <w:iCs/>
          <w:sz w:val="24"/>
        </w:rPr>
        <w:t xml:space="preserve"> </w:t>
      </w:r>
      <w:hyperlink r:id="rId13" w:tgtFrame="_blank" w:history="1">
        <w:r w:rsidR="00FF4D75" w:rsidRPr="007732A6">
          <w:rPr>
            <w:rStyle w:val="Hyperlink"/>
            <w:i/>
            <w:iCs/>
          </w:rPr>
          <w:t>baghaz.e@ucd.ac.ma</w:t>
        </w:r>
      </w:hyperlink>
      <w:r w:rsidR="00FF4D75" w:rsidRPr="007732A6">
        <w:t> </w:t>
      </w:r>
    </w:p>
    <w:p w14:paraId="6870CC5D" w14:textId="201A3E7F" w:rsidR="00290552" w:rsidRPr="007732A6" w:rsidRDefault="0016385D" w:rsidP="000810CF">
      <w:pPr>
        <w:pStyle w:val="Abstract"/>
        <w:spacing w:after="120"/>
      </w:pPr>
      <w:r w:rsidRPr="007732A6">
        <w:rPr>
          <w:b/>
          <w:bCs/>
        </w:rPr>
        <w:t>Abstract.</w:t>
      </w:r>
      <w:r w:rsidRPr="007732A6">
        <w:t xml:space="preserve"> </w:t>
      </w:r>
      <w:r w:rsidR="00867CF2" w:rsidRPr="007732A6">
        <w:t>Photovoltaic panels (PV-Ps) often suffer from high operating temperatures, which significantly reduce their electrical efficiency and limit the long-term development of photovoltaic technology. Conventional cooling approaches remain insufficient to ensure optimal performance, highlighting the need for effective hybrid solutions. In this study, we propose and numerically investigate a new photovoltaic-thermal system (PV</w:t>
      </w:r>
      <w:r w:rsidR="00454486">
        <w:t>/</w:t>
      </w:r>
      <w:r w:rsidR="00867CF2" w:rsidRPr="007732A6">
        <w:t>T-S) designed to enhance both electrical and thermal performance by integrating dual cooling strategies: air</w:t>
      </w:r>
      <w:r w:rsidR="00106476" w:rsidRPr="007732A6">
        <w:t xml:space="preserve"> and water</w:t>
      </w:r>
      <w:r w:rsidR="00867CF2" w:rsidRPr="007732A6">
        <w:t xml:space="preserve">. </w:t>
      </w:r>
      <w:r w:rsidR="00106476" w:rsidRPr="007732A6">
        <w:t>A three-dimensional numerical simulation was conducted in COMSOL Multiphysics using the finite element method (FEM</w:t>
      </w:r>
      <w:r w:rsidR="00503D71" w:rsidRPr="007732A6">
        <w:t>)</w:t>
      </w:r>
      <w:r w:rsidR="00867CF2" w:rsidRPr="007732A6">
        <w:t>. The numerical model was validated against previously reported computational and experimental results, confirming its reliability. The performance evaluation focused on system efficiencies and the effect of solar irradiance. Results reveal that water cooling considerably outperforms air cooling, with</w:t>
      </w:r>
      <w:r w:rsidR="00106476" w:rsidRPr="007732A6">
        <w:t xml:space="preserve"> overall,</w:t>
      </w:r>
      <w:r w:rsidR="00867CF2" w:rsidRPr="007732A6">
        <w:t xml:space="preserve"> thermal</w:t>
      </w:r>
      <w:r w:rsidR="0005107E">
        <w:t>,</w:t>
      </w:r>
      <w:r w:rsidR="00106476" w:rsidRPr="007732A6">
        <w:t xml:space="preserve"> and electrical </w:t>
      </w:r>
      <w:r w:rsidR="00867CF2" w:rsidRPr="007732A6">
        <w:t xml:space="preserve">efficiencies of </w:t>
      </w:r>
      <w:r w:rsidR="00106476" w:rsidRPr="007732A6">
        <w:t xml:space="preserve">82.46%, 69.79%, and </w:t>
      </w:r>
      <w:r w:rsidR="00867CF2" w:rsidRPr="007732A6">
        <w:t>12.66%</w:t>
      </w:r>
      <w:r w:rsidR="00106476" w:rsidRPr="007732A6">
        <w:t xml:space="preserve">, </w:t>
      </w:r>
      <w:r w:rsidR="00867CF2" w:rsidRPr="007732A6">
        <w:t>respectively, compared to 10.59%, 39.12%, and 49.71% for the air-cooled configuration.</w:t>
      </w:r>
      <w:r w:rsidR="00106476" w:rsidRPr="007732A6">
        <w:t xml:space="preserve"> Moreover, higher solar irradiance causes a significant increase in cell temperature and electrical output, reaching 3.64°C and 75.93 W for the water-cooled system, compared to 32.52°C and 44.88 W for the air-cooled configuration</w:t>
      </w:r>
      <w:r w:rsidR="00B10134" w:rsidRPr="007732A6">
        <w:t>.</w:t>
      </w:r>
      <w:r w:rsidR="00290552" w:rsidRPr="007732A6">
        <w:t xml:space="preserve"> </w:t>
      </w:r>
    </w:p>
    <w:p w14:paraId="22C3F2A8" w14:textId="61A166B7" w:rsidR="0016385D" w:rsidRPr="007732A6" w:rsidRDefault="00290552" w:rsidP="00290552">
      <w:pPr>
        <w:pStyle w:val="Abstract"/>
        <w:spacing w:before="0"/>
      </w:pPr>
      <w:r w:rsidRPr="007732A6">
        <w:rPr>
          <w:b/>
          <w:bCs/>
        </w:rPr>
        <w:t>Keywords:</w:t>
      </w:r>
      <w:r w:rsidRPr="007732A6">
        <w:t xml:space="preserve"> </w:t>
      </w:r>
      <w:r w:rsidR="00771228" w:rsidRPr="007732A6">
        <w:rPr>
          <w:rFonts w:asciiTheme="majorBidi" w:hAnsiTheme="majorBidi" w:cstheme="majorBidi"/>
          <w:szCs w:val="28"/>
        </w:rPr>
        <w:t>Three-dimensional model</w:t>
      </w:r>
      <w:r w:rsidR="008E6D3B">
        <w:rPr>
          <w:rFonts w:asciiTheme="majorBidi" w:hAnsiTheme="majorBidi" w:cstheme="majorBidi"/>
          <w:szCs w:val="28"/>
        </w:rPr>
        <w:t>;</w:t>
      </w:r>
      <w:r w:rsidR="00771228" w:rsidRPr="007732A6">
        <w:rPr>
          <w:rFonts w:asciiTheme="majorBidi" w:hAnsiTheme="majorBidi" w:cstheme="majorBidi"/>
          <w:szCs w:val="28"/>
        </w:rPr>
        <w:t xml:space="preserve"> Water cooling</w:t>
      </w:r>
      <w:r w:rsidR="008E6D3B">
        <w:rPr>
          <w:rFonts w:asciiTheme="majorBidi" w:hAnsiTheme="majorBidi" w:cstheme="majorBidi"/>
          <w:szCs w:val="28"/>
        </w:rPr>
        <w:t>;</w:t>
      </w:r>
      <w:r w:rsidR="00771228" w:rsidRPr="007732A6">
        <w:rPr>
          <w:rFonts w:asciiTheme="majorBidi" w:hAnsiTheme="majorBidi" w:cstheme="majorBidi"/>
          <w:szCs w:val="28"/>
        </w:rPr>
        <w:t xml:space="preserve"> Air cooling</w:t>
      </w:r>
      <w:r w:rsidR="008E6D3B">
        <w:rPr>
          <w:rFonts w:asciiTheme="majorBidi" w:hAnsiTheme="majorBidi" w:cstheme="majorBidi"/>
          <w:szCs w:val="28"/>
        </w:rPr>
        <w:t>;</w:t>
      </w:r>
      <w:r w:rsidR="00771228" w:rsidRPr="007732A6">
        <w:rPr>
          <w:rFonts w:asciiTheme="majorBidi" w:hAnsiTheme="majorBidi" w:cstheme="majorBidi"/>
          <w:szCs w:val="28"/>
        </w:rPr>
        <w:t xml:space="preserve"> Photovoltaic efficiency</w:t>
      </w:r>
      <w:r w:rsidR="008E6D3B">
        <w:rPr>
          <w:rFonts w:asciiTheme="majorBidi" w:hAnsiTheme="majorBidi" w:cstheme="majorBidi"/>
          <w:szCs w:val="28"/>
        </w:rPr>
        <w:t>;</w:t>
      </w:r>
      <w:r w:rsidR="00771228" w:rsidRPr="007732A6">
        <w:rPr>
          <w:rFonts w:asciiTheme="majorBidi" w:hAnsiTheme="majorBidi" w:cstheme="majorBidi"/>
          <w:szCs w:val="28"/>
        </w:rPr>
        <w:t xml:space="preserve"> Solar irradiance.</w:t>
      </w:r>
    </w:p>
    <w:p w14:paraId="5240E3FB" w14:textId="7E22AAB8" w:rsidR="003A287B" w:rsidRPr="007732A6" w:rsidRDefault="00957DD9" w:rsidP="00003D7C">
      <w:pPr>
        <w:pStyle w:val="Heading10"/>
        <w:rPr>
          <w:b w:val="0"/>
          <w:caps w:val="0"/>
          <w:sz w:val="20"/>
        </w:rPr>
      </w:pPr>
      <w:r w:rsidRPr="007732A6">
        <w:t>INTRODUCTION</w:t>
      </w:r>
    </w:p>
    <w:p w14:paraId="663BC39E" w14:textId="05E72682" w:rsidR="003F31C6" w:rsidRPr="007732A6" w:rsidRDefault="0046295B" w:rsidP="0005107E">
      <w:pPr>
        <w:pStyle w:val="Paragraph"/>
        <w:spacing w:after="120"/>
        <w:ind w:firstLine="288"/>
      </w:pPr>
      <w:r w:rsidRPr="007732A6">
        <w:t xml:space="preserve">Solar PVs </w:t>
      </w:r>
      <w:r w:rsidR="0005107E">
        <w:t>are</w:t>
      </w:r>
      <w:r w:rsidRPr="007732A6">
        <w:t xml:space="preserve"> currently the most dynamic renewable energy source, with rapidly expanding production capacity worldwide and steadily increasing annual investment </w:t>
      </w:r>
      <w:r w:rsidRPr="007732A6">
        <w:fldChar w:fldCharType="begin"/>
      </w:r>
      <w:r w:rsidR="0035722B" w:rsidRPr="007732A6">
        <w:instrText xml:space="preserve"> ADDIN ZOTERO_ITEM CSL_CITATION {"citationID":"LQDBTifM","properties":{"formattedCitation":"[1\\uc0\\u8211{}3]","plainCitation":"[1–3]","noteIndex":0},"citationItems":[{"id":"fpZwE2gC/IqdOA0Bl","uris":["http://zotero.org/users/local/sbEr49ls/items/V2NK64QG"],"itemData":{"id":1440,"type":"article-journal","abstract":"Hybrid photovoltaic/thermal (PV/T) collectors that simultaneously generate electricity and heat have promise for sustainable energy production. However, their performance depends strongly on four key design parameters. These are: panel aspect ratio, serpentine tube pitch, solar intensity, and coolant flow rate. This study optimized these design parameters for a household serpentine-tube PV/T collector using energy and exergy analysis to enhance electrical and thermal efficiencies. Response surface methodology was employed to model the complex relationships between these parameters and the electrical and thermal efficiency responses. Increasing the panel aspect ratio from 0.125 to 8 resulted in 1.99 and 12.10 % improvements for electrical and thermal energy ef­ ficiencies along with 1.99 and 26.36 % improvements for electrical and thermal exergy efficiencies. Larger serpentine pitch from 80 to 400 mm decreased all four efficiencies. Higher radiation intensity from 200 to 1000 W/m2 reduced electrical efficiency by 8.36 % but increased thermal efficiency 75.33 %. Increasing the coolant flow rate from 0.1 to 1.4 L/min raised thermal and electrical efficiencies by 167.8 % and 12.4 %, respectively. Single-objective optimization yielded maximum electrical and thermal energy efficiencies of 11.8 % and 63.2 %, while multi-objective optimization gave lower responses. The study provides new insights into design trade-offs between electrical and thermal performance using comprehensive modeling and optimization. The model and methodology can guide significant PV/T design improvements.","container-title":"Applied Thermal Engineering","DOI":"10.1016/j.applthermaleng.2024.122983","ISSN":"13594311","journalAbbreviation":"Applied Thermal Engineering","language":"en","page":"122983","source":"DOI.org (Crossref)","title":"Design and optimization of a household photovoltaic/thermal collector with serpentine tube: Energy and exergy analysis","title-short":"Design and optimization of a household photovoltaic/thermal collector with serpentine tube","volume":"246","author":[{"family":"Alsharifi","given":"Thamir"},{"family":"Mahdi","given":"Jasim M."},{"family":"Togun","given":"Hussein"},{"family":"Taqi Al-Najjar","given":"Hussein M."},{"family":"Ben Khedher","given":"Nidhal"},{"family":"Cairns","given":"Alasdair"},{"family":"Talebizadehsardari","given":"Pouyan"}],"issued":{"date-parts":[["2024",6]]}}},{"id":"fpZwE2gC/QmUd2sxd","uris":["http://zotero.org/users/local/sbEr49ls/items/NTNHEBXP"],"itemData":{"id":1593,"type":"article-journal","abstract":"This article implements maximum power point tracking (MPPT) based on the improved hill-climbing algorithm for photovoltaic (PV) systems feeding resistive loads. A direct current-to-direct current boost converter is inserted between the PV system and the load to achieve matching. The converter is managed using MPPT based on the hill-climbing algorithm. The objective of this paper is to optimize the code program to achieve the best compromise between accuracy and rapidity by implementing this algorithm using a microcontroller. Two PV systems are tested under identical meteorological conditions. In the first, an improved hill-climbing MPPT controller is used whereas, in the second, the conventional version is employed. The experimental results obtained show a significant enhancement in terms of speed for the improved algorithm with a value of 0.4 s for the response time and 3% for the oscillation power; those values remain satisfactory in terms of precision of the algorithm compared with the conventional system studied and the compared algorithm from the literature.","container-title":"Clean Energy","DOI":"10.1093/ce/zkae061","ISSN":"2515-4230, 2515-396X","issue":"5","language":"en","license":"https://creativecommons.org/licenses/by-nc/4.0/","page":"167-176","source":"DOI.org (Crossref)","title":"Optimizing solar energy efficiency with an improved hill-climbing maximum power point tracking control approach: hardware implementation","title-short":"Optimizing solar energy efficiency with an improved hill-climbing maximum power point tracking control approach","volume":"8","author":[{"family":"El Alami","given":"Yassine"},{"family":"Chetouani","given":"Elmostafa"},{"family":"Mokhliss","given":"Hamza"},{"family":"Ouerradi","given":"Fatima"},{"family":"Aoutoul","given":"Mohssin"},{"family":"Bounouar","given":"Said"},{"family":"Bendaoud","given":"Rachid"},{"family":"Faize","given":"Ahmed"},{"family":"Rmaily","given":"Redouane"}],"issued":{"date-parts":[["2024",10,1]]}}},{"id":149,"uris":["http://zotero.org/users/local/mPuaPI6f/items/7XWWP4NN"],"itemData":{"id":149,"type":"article-journal","abstract":"The objective of this paper is to evaluate the performance of two solar interconnection technologies, shingle and standard, under the specific operational conditions of the city of El Jadida, Morocco. We studied Dualsun PV modules, using shingle technology, and Almaden PV modules, based on standard technology. Performance parameters such as module temperature, efficiency and performance ratio were measured and analyzed. The results reveal that the temperature of the module using shingle technology (Dualsun PV module) is lower than that of the modules using standard technology (Almaden PV module), leading to better performance for the Dualsun PV module. In addition, the difference between the electrical efficiency of the Almaden PV module and the values provided by the manufacturer is 14.65%, while for the Dualsun module the largest difference is 12.71%. In addition, the Dualsun module has the highest average performance Ratio (90.5%), compared with 90% for the Almaden module.","container-title":"E3S Web of Conferences","DOI":"10.1051/e3sconf/202560100010","ISSN":"2267-1242","journalAbbreviation":"E3S Web Conf.","language":"en","license":"© The Authors, published by EDP Sciences, 2025","note":"publisher: EDP Sciences","page":"00010","source":"www.e3s-conferences.org","title":"Comparative analysis of the performance of Shingle and Standard photovoltaic technologies in the environmental conditions of El Jadida","volume":"601","author":[{"family":"Alami","given":"Yassine El"},{"family":"Zohal","given":"Bouchaib"},{"family":"Bendaoud","given":"Rachid"},{"family":"Rhiat","given":"Mohammed"},{"family":"Rabhi","given":"Abdelhamid"},{"family":"Benhala","given":"Bachir"},{"family":"Hirech","given":"Kamal"},{"family":"Baghaz","given":"Elhadi"}],"issued":{"date-parts":[["2025"]]}}}],"schema":"https://github.com/citation-style-language/schema/raw/master/csl-citation.json"} </w:instrText>
      </w:r>
      <w:r w:rsidRPr="007732A6">
        <w:fldChar w:fldCharType="separate"/>
      </w:r>
      <w:r w:rsidR="0035722B" w:rsidRPr="007732A6">
        <w:rPr>
          <w:szCs w:val="24"/>
        </w:rPr>
        <w:t>[1–3]</w:t>
      </w:r>
      <w:r w:rsidRPr="007732A6">
        <w:fldChar w:fldCharType="end"/>
      </w:r>
      <w:r w:rsidRPr="007732A6">
        <w:t xml:space="preserve">. However, one of the main obstacles to the efficiency of PV systems is the overheating of solar cells. When the temperature of the cells rises, this causes a significant deterioration in their electrical performance. For every 1°C increase in temperature, the </w:t>
      </w:r>
      <w:r w:rsidR="00500487" w:rsidRPr="007732A6">
        <w:rPr>
          <w:rFonts w:asciiTheme="majorBidi" w:hAnsiTheme="majorBidi" w:cstheme="majorBidi"/>
          <w:szCs w:val="24"/>
        </w:rPr>
        <w:t>electrical efficiency</w:t>
      </w:r>
      <w:r w:rsidR="004910B5" w:rsidRPr="007732A6">
        <w:rPr>
          <w:rFonts w:asciiTheme="majorBidi" w:hAnsiTheme="majorBidi" w:cstheme="majorBidi"/>
          <w:szCs w:val="24"/>
        </w:rPr>
        <w:t xml:space="preserve"> (EE)</w:t>
      </w:r>
      <w:r w:rsidRPr="007732A6">
        <w:t xml:space="preserve"> of PV-P can fall between 0.3% and 0.5% </w:t>
      </w:r>
      <w:r w:rsidRPr="007732A6">
        <w:fldChar w:fldCharType="begin"/>
      </w:r>
      <w:r w:rsidR="0035722B" w:rsidRPr="007732A6">
        <w:instrText xml:space="preserve"> ADDIN ZOTERO_ITEM CSL_CITATION {"citationID":"lmzPFCID","properties":{"formattedCitation":"[4]","plainCitation":"[4]","noteIndex":0},"citationItems":[{"id":"fpZwE2gC/uEdW6PQf","uris":["http://zotero.org/users/local/sbEr49ls/items/8PV4BXQU"],"itemData":{"id":523,"type":"article-journal","abstract":"Hybrid photovoltaic/thermal (PV/T) solar systems can simultaneously provide electricity and heat, achieving a higher conversion rate of the absorbed solar radiation than standard PV modules. When properly designed, PV/T systems can extract heat from PV modules, heating water or air to reduce the operating temperature of the PV modules and keep the electrical eﬃciency at a suﬃcient level. In this paper, we present TRNSYS simulation results for hybrid PV/T solar systems for domestic hot water applications both passive (thermosyphonic) and active. Prototype models made from polycrystalline silicon (pc-Si) and amorphous silicon (a-Si) PV module types combined with water heat extraction units were tested with respect to their electrical and thermal eﬃciencies, and their performance characteristics were evaluated. The TRNSYS simulation results are based on these PV/T systems and were performed for three locations at diﬀerent latitudes, Nicosia (35°), Athens (38°) and Madison (43°). In this study, we considered a domestic thermosyphonic system and a larger active system suitable for a block of ﬂats or for small oﬃce buildings. The results show that a considerable amount of thermal and electrical energy is produced by the PV/T systems, and the economic viability of the systems is improved. Thus, the PVs have better chances of success especially when both electricity and hot water is required as in domestic applications.","container-title":"Energy Conversion and Management","DOI":"10.1016/j.enconman.2006.01.012","ISSN":"01968904","issue":"18-19","journalAbbreviation":"Energy Conversion and Management","language":"en","page":"3368-3382","source":"DOI.org (Crossref)","title":"Hybrid PV/T solar systems for domestic hot water and electricity production","volume":"47","author":[{"family":"Kalogirou","given":"S.A."},{"family":"Tripanagnostopoulos","given":"Y."}],"issued":{"date-parts":[["2006",11]]}}}],"schema":"https://github.com/citation-style-language/schema/raw/master/csl-citation.json"} </w:instrText>
      </w:r>
      <w:r w:rsidRPr="007732A6">
        <w:fldChar w:fldCharType="separate"/>
      </w:r>
      <w:r w:rsidR="0035722B" w:rsidRPr="007732A6">
        <w:t>[4]</w:t>
      </w:r>
      <w:r w:rsidRPr="007732A6">
        <w:fldChar w:fldCharType="end"/>
      </w:r>
      <w:r w:rsidRPr="007732A6">
        <w:t xml:space="preserve">. This drop in efficiency is a critical problem, especially in regions with high solar irradiation, where temperatures can rise rapidly, limiting the overall energy potential of the systems. To attenuate this negative effect, various cooling methods have been explored to regulate the excessive heat generated on the surface of PV-Ps </w:t>
      </w:r>
      <w:r w:rsidRPr="007732A6">
        <w:fldChar w:fldCharType="begin"/>
      </w:r>
      <w:r w:rsidR="0035722B" w:rsidRPr="007732A6">
        <w:instrText xml:space="preserve"> ADDIN ZOTERO_ITEM CSL_CITATION {"citationID":"eBY3FtUH","properties":{"formattedCitation":"[5\\uc0\\u8211{}9]","plainCitation":"[5–9]","noteIndex":0},"citationItems":[{"id":"fpZwE2gC/OsEIaPgU","uris":["http://zotero.org/users/local/sbEr49ls/items/92EVXJVI"],"itemData":{"id":1569,"type":"article-journal","abstract":"Solar heating and cooling technologies can have a vital role to play in understanding the targets in energy security, economic development, and mitigating climate change. This study aimed to investigate the performance of the combined solar cooling/heating system using a Photovoltaic Thermal collector (PVT) for residential applications. The main advantage of using PVT is the conversion of the maximum amount of solar energy into electricity and thermal energy. In this work, water is used to cool the panel and, consequently, increase the efficiency. The cooling cycle comprises a hybrid ejector-compression refrigeration cycle with two evaporator temperatures. To reduce the effect of the global warming phenomenon, two different refrigerants with lower Global Warming Potential (GWP), such as R600a and R290, are used instead of R134a. The inlet water does not only gain heat from the PVT but also the collector output water is heated in a condenser and heater. The results indicate that increasing the water mass flow rate from 0.011 kg/s to 0.03 kg/s (39–108 Lit/h) at solar intensity (G) of 945 W/m2 results in enhancing the overall efficiency of the PVT system from 66.7% to 75.8%. In terms of the highest Coefficient of performance (COP) and the lowest exergy destruction, R290 shows better performance comparing to the other refrigerants. In more details, using R290, instead of R134a, results in up to 7.5% enhancement in the COP of the cycle. The water mass flow rate is optimized at ṁw=0.013 kg/s to achieve the highest COP and the lowest exergy destruction. Also, it is reported that the temperature of the outlet water from the system varies between 31.72 °C to 46.73 °C during the day. Finally, it is revealed that using R290 for the refrigeration cycle and cooling the panel result in enhancing the COP of the cycle by 11.1%, increasing the temperature of the outlet water from the system by 9.17 °C and decreasing the refrigerant flow rate by 60.17%, in comparison with a system without panel cooling which uses R134a refrigerant.","container-title":"Energy Conversion and Management","DOI":"10.1016/j.enconman.2020.113198","ISSN":"0196-8904","journalAbbreviation":"Energy Conversion and Management","page":"113198","source":"ScienceDirect","title":"A Novel, eco-friendly combined solar cooling and heating system, powered by hybrid Photovoltaic thermal (PVT) collector for domestic application","volume":"222","author":[{"family":"Zarei","given":"Ahmad"},{"family":"Liravi","given":"Mohammad"},{"family":"Babaie Rabiee","given":"Marzie"},{"family":"Ghodrat","given":"Maryam"}],"issued":{"date-parts":[["2020",10,15]]}}},{"id":429,"uris":["http://zotero.org/users/local/mPuaPI6f/items/73NV7F6W"],"itemData":{"id":429,"type":"article-journal","abstract":"Photovoltaic (PV) technology is generally perceived as well-developed but suffers a drop in performance at high temperatures. Faced with this problem, researchers are turning to PV thermal (PVT) systems, which integrate electricity production and thermal energy. Flat-plate PVT systems are the most widely adopted among the various configurations. This article is distinguished by an in-depth analysis of flat-plate PVT systems, drawing on a detailed analysis of recent research. It summarizes the numerous studies on the different layers of PVT systems, providing an overview of advances in this field. The materials used for absorbers and tubes are explored, providing information on their properties and applications and on the research being carried out to optimize their efficiency. The analysis also focuses on heat exchanger, tube, and channel configurations, highlighting innovations to improve their performance. Methods for integrating absorbers and tubes with PV panels, the most efficient types of PV cells, and working fluids for optimizing heat transfer and thermal performance are also discussed. Finally, an overview of software tools for simulating PVT systems and a summary of research on each software tool are provided to help researchers select the most appropriate tools for their modeling. Recommendations for further improvements to the viability of these systems are also provided.","container-title":"International Journal of Energy Research","DOI":"10.1155/er/5547555","ISSN":"1099-114X","issue":"1","language":"en","license":"Copyright © 2025 Yassine El Alami et al. International Journal of Energy Research published by John Wiley &amp; Sons Ltd.","note":"_eprint: https://onlinelibrary.wiley.com/doi/pdf/10.1155/er/5547555","page":"5547555","source":"Wiley Online Library","title":"Up-to-Date Review on Flat-Plate Solar Hybrid Photovoltaic Thermal Systems: Absorber Designs and Fabrication Materials","title-short":"Up-to-Date Review on Flat-Plate Solar Hybrid Photovoltaic Thermal Systems","volume":"2025","author":[{"family":"El Alami","given":"Yassine"},{"family":"Baghaz","given":"Elhadi"},{"family":"Nasrin","given":"Rehena"},{"family":"Al-Damook","given":"Moustafa"},{"family":"Bendaoud","given":"Rachid"},{"family":"Bouragba","given":"Tarik"},{"family":"Melhaoui","given":"Mustapha"},{"family":"Benhmida","given":"Mohammadi"}],"issued":{"date-parts":[["2025"]]}}},{"id":471,"uris":["http://zotero.org/users/local/mPuaPI6f/items/N5XZ7BJD"],"itemData":{"id":471,"type":"article-journal","abstract":"In this paper, an experimental and numerical analysis was carried out to evaluate and compare the energy and exergy performances of three solar systems: a photovoltaic system (PV-S) without cooling, a partially-cooled photovoltaic thermal system (PVT-S) and a fully-cooled PVT-S. In addition, a comparison of payback times between PVT-Ss was carried out. The impact of mass flow and different solar irradiation levels on the energy and exergy performance of the three systems was also examined. Numerical analysis was carried out using COMSOL Multiphysics® software, and the results obtained were validated by experimental data collected in outdoor conditions. The results show that the fully-cooled system offers the best performance. Under 600–1200 W/m2 irradiation, cell temperature rises by 29.14 °C for the uncooled PV-S, 19.82 °C for the partially-cooled PVT-S, and 7.04 °C for the fully-cooled PVT-S. Electrical efficiency (EEF) decreases by 1.98 %, 1.35 %, and 0.48 % respectively. Thermal exergy efficiency increases by 9.49 % for the partially-cooled system and 11.7 % for the fully-cooled system. Maximum thermal efficiency (TEF) reaches 60.72 % for the partially-cooled system and 77.89 % for the fully-cooled system. Increasing the mass flow rate (MFR) from 0.0167 to 0.05 kg/s improves EEF by 0.14 % and 0.33 %, and TEF by 22.72 % and 30.15 % respectively. Finally, the fully-cooled system reduces payback time by 3.86 years compared with the partially-cooled system.","container-title":"Case Studies in Thermal Engineering","DOI":"10.1016/j.csite.2025.106660","ISSN":"2214-157X","journalAbbreviation":"Case Studies in Thermal Engineering","page":"106660","source":"ScienceDirect","title":"Experimental-numerical comparative study of performance and cost-effectiveness of partially- and fully-cooled photovoltaic thermal systems","volume":"73","author":[{"family":"El Alami","given":"Yassine"},{"family":"Baghaz","given":"Elhadi"},{"family":"Nasrin","given":"Rehena"},{"family":"Chanaa","given":"Fatima"},{"family":"Bendaoud","given":"Rachid"},{"family":"Padmanaban","given":"Sanjeevikumar"},{"family":"Louzazni","given":"Mohamed"}],"issued":{"date-parts":[["2025",9,1]]}}},{"id":605,"uris":["http://zotero.org/users/local/mPuaPI6f/items/ICX4FEFB"],"itemData":{"id":605,"type":"article-journal","abstract":"Current photovoltaic thermal systems (PVT-Ss) have numerous limits that hinder their efficiency and widespread adoption. Among the main gaps identified in the literature are: (a) using weighty and costly heat exchangers (HE), (b) absence of straight connection among fluid and Photovoltaic (PV), which limits cooling efficiency, and (c) the use of absorber plates, which cause mechanical stresses due to thermal expansion, while also increasing the system’s weight and cost. This study proposes a new PVT-S configuration featuring a simplified and lighter design to overcome these limitations. The analysis focuses on the impact of varying the number of holes and the thickness of the fluid slick on energy and exergy performance, as well as on pressure drop. The effects of solar irradiation and fluid mass flow rate are also examined. Additionally, an assessment of the system’s durability has been conducted. The results of three-dimensional numerical simulations, carried out using COMSOL Multiphysics software, have been validated against experimental and numerical data from the literature. These results show that increasing the number of holes from 10 to 60 has a negligible impact on cell temperature (0.3 °C), but reduces the pressure drop by 109 Pa. Among the different configurations studied, the one incorporating a 1 mm fluid slick proved to be the most efficient, with an electrical efficiency of 13.76 %, a thermal efficiency of 79.80 %, and an overall exergy efficiency of 15.96 %. However, this configuration generates higher pressure drops, reaching 848 Pa and 874.64 Pa compared to the 3 mm and 5 mm systems, respectively. Lastly, growing irradiance and decreasing mass flow rate (FRT) enhance the durability factor.","container-title":"Solar Energy","DOI":"10.1016/j.solener.2025.113827","ISSN":"0038-092X","journalAbbreviation":"Solar Energy","page":"113827","source":"ScienceDirect","title":"An innovative photovoltaic thermal system with direct water-cell contact: energy, exergy, and sustainability analysis","title-short":"An innovative photovoltaic thermal system with direct water-cell contact","volume":"300","author":[{"family":"El Alami","given":"Yassine"},{"family":"Achouby","given":"Hicham El"},{"family":"Baghaz","given":"Elhadi"},{"family":"Hajjaj","given":"Charaf"},{"family":"Nasrin","given":"Rehena"}],"issued":{"date-parts":[["2025",11,1]]}}},{"id":472,"uris":["http://zotero.org/users/local/mPuaPI6f/items/38LSSLEU"],"itemData":{"id":472,"type":"article-journal","abstract":"Conventional photovoltaic thermal systems (PVT-Ss) suffer from several limitations, including the use of heavy and expensive heat exchangers, the lack of direct contact between the heat transfer fluid and the photovoltaic (PV) cells, as well as problems associated with the absorber plate, such as increased weight, high cost, and thermal expansion. To overcome these limitations, this study proposes a novel PVT-S configuration. This innovative concept eliminates the absorber plate, allowing direct contact between the water and the PV cells, reducing costs, weight, and pressure drop. A parametric analysis evaluated the effects of the fluid inlet position, water slick thickness, and the height of distribution manifolds on temperature distribution, pressure drop, energy, and exergy performance. The influence of irradiation and water flow rate (FRT) on these indicators was also examined. A sustainability assessment was also conducted, encompassing both environmental and economic impacts. The three-dimensional modeling of the system was performed using COMSOL Multiphysics, based on the finite element method (FEM). The best performance was achieved with a lateral inlet, a manifold height of 30 mm, and a water slick thickness of 1 mm, yielding a thermal efficiency of 81.27%, an electrical efficiency of 13.76%, and an overall exergy efficiency of 16.51%. As the water FRT increases, the annual reduction in CO₂ emissions improves by 1.02 tCO₂/year, accompanied by an approximate 28% increase in environmental cost. Meanwhile, the system’s sustainability index decreases slightly, from 1.19774 to 1.17247, representing a reduction of 0.02527.","container-title":"Results in Engineering","DOI":"10.1016/j.rineng.2025.106342","ISSN":"2590-1230","journalAbbreviation":"Results in Engineering","page":"106342","source":"ScienceDirect","title":"Numerical Approach of An Advanced Hybrid Photovoltaic Thermal System Based on Exergy, Energy, Enviro-Economic, and Sustainability Factors","author":[{"family":"Alami","given":"Yassine El"},{"family":"Baghaz","given":"Elhadi"},{"family":"Nasrin","given":"Rehena"},{"family":"Padmanaban","given":"Sanjeevikumar"},{"family":"Louzazni","given":"Mohamed"}],"issued":{"date-parts":[["2025",7,17]]}}}],"schema":"https://github.com/citation-style-language/schema/raw/master/csl-citation.json"} </w:instrText>
      </w:r>
      <w:r w:rsidRPr="007732A6">
        <w:fldChar w:fldCharType="separate"/>
      </w:r>
      <w:r w:rsidR="0035722B" w:rsidRPr="007732A6">
        <w:rPr>
          <w:szCs w:val="24"/>
        </w:rPr>
        <w:t>[5–9]</w:t>
      </w:r>
      <w:r w:rsidRPr="007732A6">
        <w:fldChar w:fldCharType="end"/>
      </w:r>
      <w:r w:rsidRPr="007732A6">
        <w:t xml:space="preserve">. Among these solutions, air cooling is one of the simplest approaches, although it is often insufficient in high ambient temperature environments </w:t>
      </w:r>
      <w:r w:rsidRPr="007732A6">
        <w:fldChar w:fldCharType="begin"/>
      </w:r>
      <w:r w:rsidR="0035722B" w:rsidRPr="007732A6">
        <w:instrText xml:space="preserve"> ADDIN ZOTERO_ITEM CSL_CITATION {"citationID":"CBwVm7dG","properties":{"formattedCitation":"[10]","plainCitation":"[10]","noteIndex":0},"citationItems":[{"id":"fpZwE2gC/imaVcX50","uris":["http://zotero.org/users/local/sbEr49ls/items/V4THPI52"],"itemData":{"id":1597,"type":"article-journal","abstract":"In this paper, the energy performance of a photovoltaic/thermal collector equipped with a direct PV air circulation device is studied experimentally and numerically. In this system, the air circulation through the collector duct is ensured by a low input power DC fan that is directly connected to a PV module of small power capacity. In fact, depending on which period of the year the PV/thermal collector is being employed, a 4 Wp or 12 Wp PV panel is used to supply the electrical power to run the DC fan respectively for cold/winter or hot/summer periods. Therefore, the air flow rate under which the present hybrid collector operates is variable and highly affected by the incident solar radiation intensity. A theoretical model for the present hybrid system, in which air flow rate is introduced as a simple empirical correlation relating flow rate to solar radiation, was developed and obtained numerical results have been validated by experimental ones. Simulation and experimental results have been found in reasonably good agreement in terms of PV cell temperature, outlet air temperature, and electric PV peak power. Moreover, the obtained results revealed that low flow rate PV-assisted air circulation systems, if properly sized, would be very attractive for cold periods and winter conditions because of the high air temperature difference they could produce which is a key parameter for space heating applications. On the other hand, the high flow rate system seems to be very suitable for summer conditions where priority is given for the ventilation of PV modules to lower their cells temperature. The suggested PV/T collector design offers the advantage to be self-energy dependent and seems to have a great potential in remote areas.","container-title":"Energy and Buildings","DOI":"10.1016/j.enbuild.2019.03.007","ISSN":"0378-7788","journalAbbreviation":"Energy and Buildings","page":"216-234","source":"ScienceDirect","title":"Experimental and numerical study of a PV/Thermal collector equipped with a PV-assisted air circulation system: Configuration suitable for building integration","title-short":"Experimental and numerical study of a PV/Thermal collector equipped with a PV-assisted air circulation system","volume":"190","author":[{"family":"Sellami","given":"Rabah"},{"family":"Amirat","given":"Madjid"},{"family":"Mahrane","given":"Achour"},{"family":"Slimani","given":"Mohamed El-Amine"},{"family":"Arbane","given":"Adel"},{"family":"Chekrouni","given":"Rym"}],"issued":{"date-parts":[["2019",5,1]]}}}],"schema":"https://github.com/citation-style-language/schema/raw/master/csl-citation.json"} </w:instrText>
      </w:r>
      <w:r w:rsidRPr="007732A6">
        <w:fldChar w:fldCharType="separate"/>
      </w:r>
      <w:r w:rsidR="0035722B" w:rsidRPr="007732A6">
        <w:t>[10]</w:t>
      </w:r>
      <w:r w:rsidRPr="007732A6">
        <w:fldChar w:fldCharType="end"/>
      </w:r>
      <w:r w:rsidRPr="007732A6">
        <w:t xml:space="preserve">. Water cooling, on the other hand, offers better heat dissipation capacity thanks to the higher conductivity of water compared with air, making it possible to maintain lower cell temperatures and stabilize electrical performance </w:t>
      </w:r>
      <w:r w:rsidRPr="007732A6">
        <w:fldChar w:fldCharType="begin"/>
      </w:r>
      <w:r w:rsidR="0035722B" w:rsidRPr="007732A6">
        <w:instrText xml:space="preserve"> ADDIN ZOTERO_ITEM CSL_CITATION {"citationID":"EPJStUgR","properties":{"formattedCitation":"[11]","plainCitation":"[11]","noteIndex":0},"citationItems":[{"id":"fpZwE2gC/GtBdqSzU","uris":["http://zotero.org/users/local/sbEr49ls/items/QTYEYGC5"],"itemData":{"id":1321,"type":"article-journal","abstract":"In this paper, the exergy efficiency of a solar photovoltaic thermal (PVT) water collector is investigated experimentally and numerically. An experimental setup of PVT water collector is constructed and its operating parameters are measured. The measured parameters include solar radiation intensity, wind speed, ambient temperature, solar cells temperature, fluid inlet and outlet tempe</w:instrText>
      </w:r>
      <w:r w:rsidR="0035722B" w:rsidRPr="00357C20">
        <w:rPr>
          <w:lang w:val="fr-FR"/>
        </w:rPr>
        <w:instrText>rature, open circuit voltage, short circuit current, maximum power point voltage and maximum power point current, respectively. The numerical simulation of PVT water collector is carried out with the use of one-dimensional steady thermal model and four-parameter current–voltage model. The various exergy components in PVT system is introduced and a modified equation for exergy efficiency in terms of exergy losses is obtained. Numerical simulation results are in good agreement with the experimental measurements, which are carried out. Finally, parametric studies have been carr</w:instrText>
      </w:r>
      <w:r w:rsidR="0035722B" w:rsidRPr="007732A6">
        <w:rPr>
          <w:lang w:val="fr-BE"/>
        </w:rPr>
        <w:instrText xml:space="preserve">ied out. The comparison between the modified exergy efficiency of the present work and the one given by previous literature shows that the modified exergy efficiency obtained in this paper has not the deficiencies of the exergy efficiency given by the previous literature and it shows exergy loss terms in PVT system directly.","container-title":"Solar Energy","DOI":"10.1016/j.solener.2015.04.038","ISSN":"0038-092X","journalAbbreviation":"Solar Energy","page":"197-208","source":"ScienceDirect","title":"Experimental investigation of exergy efficiency of a solar photovoltaic thermal (PVT) water collector based on exergy losses","volume":"118","author":[{"family":"Yazdanpanahi","given":"Javad"},{"family":"Sarhaddi","given":"Faramarz"},{"family":"Mahdavi Adeli","given":"Mohsen"}],"issued":{"date-parts":[["2015",8,1]]}}}],"schema":"https://github.com/citation-style-language/schema/raw/master/csl-citation.json"} </w:instrText>
      </w:r>
      <w:r w:rsidRPr="007732A6">
        <w:fldChar w:fldCharType="separate"/>
      </w:r>
      <w:r w:rsidR="0035722B" w:rsidRPr="007732A6">
        <w:rPr>
          <w:lang w:val="fr-BE"/>
        </w:rPr>
        <w:t>[11]</w:t>
      </w:r>
      <w:r w:rsidRPr="007732A6">
        <w:fldChar w:fldCharType="end"/>
      </w:r>
      <w:r w:rsidRPr="007732A6">
        <w:rPr>
          <w:lang w:val="fr-BE"/>
        </w:rPr>
        <w:t xml:space="preserve">. Attia et al. </w:t>
      </w:r>
      <w:r w:rsidRPr="007732A6">
        <w:fldChar w:fldCharType="begin"/>
      </w:r>
      <w:r w:rsidR="0035722B" w:rsidRPr="007732A6">
        <w:rPr>
          <w:lang w:val="fr-BE"/>
        </w:rPr>
        <w:instrText xml:space="preserve"> ADDIN ZOTERO_ITEM CSL_CITATION {"citationID":"H183tztI","properties":{"formattedCitation":"[12]","plainCitation":"[12]","noteIndex":0},"citationItems":[{"id":"fpZwE2gC/lVBV6aaX","uris":["http://zotero.org/users/local/sbEr49ls/items/C6A7S728"],"itemData":{"id":1416,"type":"article-journal","abstract":"The study investigates methods to mitigate the decrease in performance of solar panels caused by increased cell temperatures. Using commercial computational fluid dynamics (CFD) analysis, two cooling methods for photovoltaic/thermal (PVT) modules are compared. Configuration 1 employs longitudinally connected tubes beneath the solar panels, while configuration 2 utilizes skeleton-shaped aluminum tubes inserted into the cells from below. Both configurations undergo cooling with air (case 1) and water (case 2) at a mass flow rate of 0.0025 kg/s. Results indicate that configuration 2, employing skeleton-shaped tube cooling, surpasses configu­ ration 1 in both thermal and electrical efficiency. In case 1, configuration 2 achieves a notable improvement of approximately 24.3 % in thermal efficiency and a marginal increase of 0.16 % in electrical efficiency compared to configuration 1. In case 2, with water cooling, configuration 2 demonstrates a 7.27 % enhancement in thermal efficiency and a more substantial increase of 3.98 % in electrical efficiency over configuration 1. The hybrid PVT system utilizing skeleton-shaped tube cooling with water at a mass flow rate of 0.0025 kg/s proves highly effective in maintaining peak thermal and electrical efficiency.","container-title":"Applied Thermal Engineering","DOI":"10.1016/j.applthermaleng.2024.123277","ISSN":"13594311","journalAbbreviation":"Applied Thermal Engineering","language":"en","page":"123277","source":"DOI.org (Crossref)","title":"Thermal and electrical analysis of the performance of a skeleton-shaped tubes via hybrid PVT cooling system","volume":"248","author":[{"family":"Attia","given":"Mohammed El Hadi"},{"family":"Kabeel","given":"Abd Elnaby"},{"family":"Khelifa","given":"Abdelkrim"},{"family":"Abdel-Aziz","given":"Moataz M."}],"issued":{"date-parts":[["2024",7]]}}}],"schema":"https://github.com/citation-style-language/schema/raw/master/csl-citation.json"} </w:instrText>
      </w:r>
      <w:r w:rsidRPr="007732A6">
        <w:fldChar w:fldCharType="separate"/>
      </w:r>
      <w:r w:rsidR="0035722B" w:rsidRPr="007732A6">
        <w:rPr>
          <w:lang w:val="fr-BE"/>
        </w:rPr>
        <w:t>[12]</w:t>
      </w:r>
      <w:r w:rsidRPr="007732A6">
        <w:fldChar w:fldCharType="end"/>
      </w:r>
      <w:r w:rsidRPr="007732A6">
        <w:rPr>
          <w:lang w:val="fr-BE"/>
        </w:rPr>
        <w:t xml:space="preserve"> compared two cooling configurations for PVT-Ss to minimize performance loss due to cell temperature rise. </w:t>
      </w:r>
      <w:r w:rsidRPr="007732A6">
        <w:t>The first configuration includes longitudinal tubes placed under the panels, while the second configuration uses skeletal tubes integrated directly into the cells. Both configurations are cooled using air and water, with a flow rate</w:t>
      </w:r>
      <w:r w:rsidR="004910B5" w:rsidRPr="007732A6">
        <w:t xml:space="preserve"> (FR)</w:t>
      </w:r>
      <w:r w:rsidRPr="007732A6">
        <w:t xml:space="preserve"> of 0.0025 kg/s. The results show that configuration 2, equipped with skeletal tubes, performs better than configuration 1, improving thermal efficiency</w:t>
      </w:r>
      <w:r w:rsidR="004910B5" w:rsidRPr="007732A6">
        <w:t xml:space="preserve"> (TE)</w:t>
      </w:r>
      <w:r w:rsidRPr="007732A6">
        <w:t xml:space="preserve"> by 24.3% and </w:t>
      </w:r>
      <w:r w:rsidR="004910B5" w:rsidRPr="007732A6">
        <w:rPr>
          <w:rFonts w:asciiTheme="majorBidi" w:hAnsiTheme="majorBidi" w:cstheme="majorBidi"/>
          <w:szCs w:val="24"/>
        </w:rPr>
        <w:t>EE</w:t>
      </w:r>
      <w:r w:rsidRPr="007732A6">
        <w:t xml:space="preserve"> by 0.16% when cooled by air, and by 7.27% and 3.98% respectively when cooled by water. Kazem et al. </w:t>
      </w:r>
      <w:r w:rsidRPr="007732A6">
        <w:fldChar w:fldCharType="begin"/>
      </w:r>
      <w:r w:rsidR="0035722B" w:rsidRPr="007732A6">
        <w:instrText xml:space="preserve"> ADDIN ZOTERO_ITEM CSL_CITATION {"citationID":"Nod6u5Yo","properties":{"formattedCitation":"[13]","plainCitation":"[13]","noteIndex":0},"citationItems":[{"id":"fpZwE2gC/0GL31LK0","uris":["http://zotero.org/users/local/sbEr49ls/items/S5K86M4A"],"itemData":{"id":686,"type":"article-journal","abstract":"The electrical efficiency of photovoltaic modules reduces with increase in cell temperature. However, using photovoltaic/thermal systems to enhance thermal, electrical, and overall outcomes is an excellent option. In this study, three water cooling PVT systems that have variable flow channels (web type, direct type, spiral type) installed, tested, evaluated, and compared with conventional PV in terms of electrical performance. The systems were tested outdoor in Sohar, Oman. The water mass flow rate was tested at 40 kg/h. The proposed systems reduced cell temperature on average by a minimum of 3 </w:instrText>
      </w:r>
      <w:r w:rsidR="0035722B" w:rsidRPr="007732A6">
        <w:rPr>
          <w:rFonts w:ascii="Tahoma" w:hAnsi="Tahoma" w:cs="Tahoma"/>
        </w:rPr>
        <w:instrText>�</w:instrText>
      </w:r>
      <w:r w:rsidR="0035722B" w:rsidRPr="007732A6">
        <w:instrText xml:space="preserve">C. The temperature reduction improves the voltage, power, and efficiency significantly. The highest average maximum voltage, current and power were observed for the spiral flow PVT system, which are 17.7 V, 2.89 A and 51.3 W, respectively. The overall efficiency for the conventional PV, web, direct and spiral type PVT systems were around 7.8%, 18.5%, 28.0% and 35.0%, respectively. The spiral flow collector found to produce the best efficiency compared to web and direct flow collectors. The results confirm that the use of the proposed PVT design is very suitable for the Sultanate of Oman and neighboring countries with similar environmental conditions.","container-title":"Solar Energy","DOI":"10.1016/j.solener.2020.07.078","ISSN":"0038092X","journalAbbreviation":"Solar Energy","language":"en","page":"58-88","source":"DOI.org (Crossref)","title":"Evaluation and comparison of different flow configurations PVT systems in Oman: A numerical and experimental investigation","title-short":"Evaluation and comparison of different flow configurations PVT systems in Oman","volume":"208","author":[{"family":"Kazem","given":"Hussein A."},{"family":"Al-Waeli","given":"Ali H.A."},{"family":"Chaichan","given":"Miqdam T."},{"family":"Al-Waeli","given":"Karrar H."},{"family":"Al-Aasam","given":"Anwer Basim"},{"family":"Sopian","given":"K"}],"issued":{"date-parts":[["2020",9]]}}}],"schema":"https://github.com/citation-style-language/schema/raw/master/csl-citation.json"} </w:instrText>
      </w:r>
      <w:r w:rsidRPr="007732A6">
        <w:fldChar w:fldCharType="separate"/>
      </w:r>
      <w:r w:rsidR="0035722B" w:rsidRPr="007732A6">
        <w:t>[13]</w:t>
      </w:r>
      <w:r w:rsidRPr="007732A6">
        <w:fldChar w:fldCharType="end"/>
      </w:r>
      <w:r w:rsidRPr="007732A6">
        <w:t xml:space="preserve"> compared the performance of three water-cooled PVT-Ss, each with a different flow channel design (sheet, direct, and spiral), against a conventional PV system. The PV</w:t>
      </w:r>
      <w:r w:rsidR="00454486">
        <w:t>/</w:t>
      </w:r>
      <w:r w:rsidRPr="007732A6">
        <w:t xml:space="preserve">T-S with a spiral channel offered the best performance, recording </w:t>
      </w:r>
      <w:r w:rsidRPr="007732A6">
        <w:lastRenderedPageBreak/>
        <w:t>a maximum power of 51.3 W. In terms of overall efficiency</w:t>
      </w:r>
      <w:r w:rsidR="004D3CA8" w:rsidRPr="007732A6">
        <w:t xml:space="preserve"> (OE)</w:t>
      </w:r>
      <w:r w:rsidRPr="007732A6">
        <w:t>, the conventional PV system achieved 7.8%, while the sheet, direct-flow</w:t>
      </w:r>
      <w:r w:rsidR="0005107E">
        <w:t>,</w:t>
      </w:r>
      <w:r w:rsidRPr="007732A6">
        <w:t xml:space="preserve"> and spiral-flow systems achieved efficiencies of 18.5%, 28.0%, and 35.0% respectively. Tripty et al. </w:t>
      </w:r>
      <w:r w:rsidRPr="007732A6">
        <w:fldChar w:fldCharType="begin"/>
      </w:r>
      <w:r w:rsidR="0035722B" w:rsidRPr="007732A6">
        <w:instrText xml:space="preserve"> ADDIN ZOTERO_ITEM CSL_CITATION {"citationID":"WQ18Qx8L","properties":{"formattedCitation":"[14]","plainCitation":"[14]","noteIndex":0},"citationItems":[{"id":"fpZwE2gC/ArT3V5xe","uris":["http://zotero.org/users/local/sbEr49ls/items/76VL9PJK"],"itemData":{"id":1195,"type":"article-journal","abstract":"This research aims to determine the impact of mass flow rate and inflow temperature on the utility and effectiveness of solar thermal systems using fins with air in various applications in Bangladesh. This study examines a three-dimensional (3D) photovoltaic thermal (PVT) system where we analyze the behavior of a hybrid system with six aluminum sheets (1 mm thick fin as a heat exchange material) inside the heat exchanger where the air takes the direction to pass in waveform through the channels (made of aluminum) using fins. The top side of the fins is bent and affixed to the bottom of the floor of the PV panel to allow heat transfer utilizing the conduction-based method. This study selects inlet fluid mass flow rate and inflow temperature between (0.015–0.535 kg/s), and (10–40 ◦C) respectively, while comparing the result with experimental/numerical published data based on Bangladesh’s weather conditions and applies the finite element method (FEM) to solve heat transfer equations. A brief analysis of the associ­ ation among Reynolds number with pressure drop and fanning friction factor is included in this paper. Our model can be mounted on building rooftops or open fields where air velocity will be controlled mechanically; thus, it has many applications. This model can be implemented within an agricultural photovoltaic (APV) system, domestic functions, dry agricultural products, and provide heat for greenhouses. The result indicates that 302–514 W thermal energy has been produced for 0.015–0.535 kg/s. For growing inflow temperature, despite the reduction in elec­ trical efficiency, the value of adding electrical and thermal efficiency (overall efficiency) comes with elevation. A 5 ◦C increase in inflow temperature leads to an overall efficiency increase of 0.33%. This study’s findings can help researchers better comprehend air’s properties as a heat exchanger in a developed design, and they can be applied to government and commercial projects.","container-title":"Heliyon","DOI":"10.1016/j.heliyon.2024.e28323","ISSN":"24058440","issue":"7","journalAbbreviation":"Heliyon","language":"en","page":"e28323","source":"DOI.org (Crossref)","title":"Efficiency upgrading of solar PVT finned hybrid system in Bangladesh: Flow rate and temperature influences","title-short":"Efficiency upgrading of solar PVT finned hybrid system in Bangladesh","volume":"10","author":[{"family":"Tripty","given":"T.A."},{"family":"Nasrin","given":"R."}],"issued":{"date-parts":[["2024",4]]}}}],"schema":"https://github.com/citation-style-language/schema/raw/master/csl-citation.json"} </w:instrText>
      </w:r>
      <w:r w:rsidRPr="007732A6">
        <w:fldChar w:fldCharType="separate"/>
      </w:r>
      <w:r w:rsidR="0035722B" w:rsidRPr="007732A6">
        <w:t>[14]</w:t>
      </w:r>
      <w:r w:rsidRPr="007732A6">
        <w:fldChar w:fldCharType="end"/>
      </w:r>
      <w:r w:rsidRPr="007732A6">
        <w:t xml:space="preserve"> investigated an air-cooled PVT-S with aluminum fins to optimize </w:t>
      </w:r>
      <w:r w:rsidR="004910B5" w:rsidRPr="007732A6">
        <w:t>TE</w:t>
      </w:r>
      <w:r w:rsidRPr="007732A6">
        <w:t xml:space="preserve"> and </w:t>
      </w:r>
      <w:r w:rsidR="004910B5" w:rsidRPr="007732A6">
        <w:rPr>
          <w:rFonts w:asciiTheme="majorBidi" w:hAnsiTheme="majorBidi" w:cstheme="majorBidi"/>
          <w:szCs w:val="24"/>
        </w:rPr>
        <w:t>EE</w:t>
      </w:r>
      <w:r w:rsidRPr="007732A6">
        <w:t xml:space="preserve">. The analysis focuses on a heat exchanger using 1 mm thick fins, where air flows in a waveform through the channels to facilitate heat transfer. Mass </w:t>
      </w:r>
      <w:r w:rsidR="004910B5" w:rsidRPr="007732A6">
        <w:t>FR</w:t>
      </w:r>
      <w:r w:rsidRPr="007732A6">
        <w:t xml:space="preserve"> (0.015-0.535 kg/s) and inlet temperature (10-40°C) are the variables studied, and the results show that, although </w:t>
      </w:r>
      <w:r w:rsidR="004910B5" w:rsidRPr="007732A6">
        <w:rPr>
          <w:rFonts w:asciiTheme="majorBidi" w:hAnsiTheme="majorBidi" w:cstheme="majorBidi"/>
          <w:szCs w:val="24"/>
        </w:rPr>
        <w:t>EE</w:t>
      </w:r>
      <w:r w:rsidRPr="007732A6">
        <w:t xml:space="preserve"> decreases with increasing temperature, </w:t>
      </w:r>
      <w:r w:rsidR="004D3CA8" w:rsidRPr="007732A6">
        <w:t xml:space="preserve">OE </w:t>
      </w:r>
      <w:r w:rsidRPr="007732A6">
        <w:t xml:space="preserve">increases by 0.33% for every 5°C increase. Majeed et al. </w:t>
      </w:r>
      <w:r w:rsidRPr="007732A6">
        <w:fldChar w:fldCharType="begin"/>
      </w:r>
      <w:r w:rsidR="0035722B" w:rsidRPr="007732A6">
        <w:instrText xml:space="preserve"> ADDIN ZOTERO_ITEM CSL_CITATION {"citationID":"URF5DspE","properties":{"formattedCitation":"[15]","plainCitation":"[15]","noteIndex":0},"citationItems":[{"id":"fpZwE2gC/NItC9q68","uris":["http://zotero.org/users/local/sbEr49ls/items/AZEHVZ5Q"],"itemData":{"id":1600,"type":"article-journal","language":"en","source":"Zotero","title":"Experimental and theoretical analysis of photovoltaic thermal collector performance with multi-flow channel","author":[{"family":"Majeed","given":"Mohammed A"},{"family":"Salih","given":"Salah M"}]}}],"schema":"https://github.com/citation-style-language/schema/raw/master/csl-citation.json"} </w:instrText>
      </w:r>
      <w:r w:rsidRPr="007732A6">
        <w:fldChar w:fldCharType="separate"/>
      </w:r>
      <w:r w:rsidR="0035722B" w:rsidRPr="007732A6">
        <w:t>[15]</w:t>
      </w:r>
      <w:r w:rsidRPr="007732A6">
        <w:fldChar w:fldCharType="end"/>
      </w:r>
      <w:r w:rsidRPr="007732A6">
        <w:t xml:space="preserve"> studied an air-cooled PV</w:t>
      </w:r>
      <w:r w:rsidR="00454486">
        <w:t>/</w:t>
      </w:r>
      <w:r w:rsidRPr="007732A6">
        <w:t xml:space="preserve">T-S with a damper modifying the flow direction in a multi-flow channel. They analyzed the effect of different air mass </w:t>
      </w:r>
      <w:r w:rsidR="004910B5" w:rsidRPr="007732A6">
        <w:t>FR</w:t>
      </w:r>
      <w:r w:rsidRPr="007732A6">
        <w:t xml:space="preserve">s (0.04-0.08 kg/s) and irradiances (600-1000 W/m²) on PV cell temperature and system performance. </w:t>
      </w:r>
      <w:r w:rsidR="00F40809" w:rsidRPr="007732A6">
        <w:t xml:space="preserve">At the highest tested </w:t>
      </w:r>
      <w:r w:rsidR="004910B5" w:rsidRPr="007732A6">
        <w:t>FR</w:t>
      </w:r>
      <w:r w:rsidR="00F40809" w:rsidRPr="007732A6">
        <w:t xml:space="preserve"> of 0.08 kg/s combined with 1000 W/m² irradiance, </w:t>
      </w:r>
      <w:r w:rsidR="004910B5" w:rsidRPr="007732A6">
        <w:rPr>
          <w:rFonts w:asciiTheme="majorBidi" w:hAnsiTheme="majorBidi" w:cstheme="majorBidi"/>
          <w:szCs w:val="24"/>
        </w:rPr>
        <w:t>EE</w:t>
      </w:r>
      <w:r w:rsidR="00F40809" w:rsidRPr="007732A6">
        <w:t xml:space="preserve"> reached 17.03 %, </w:t>
      </w:r>
      <w:r w:rsidR="004910B5" w:rsidRPr="007732A6">
        <w:t>TE</w:t>
      </w:r>
      <w:r w:rsidR="00F40809" w:rsidRPr="007732A6">
        <w:t xml:space="preserve"> was 74.14 %, and total efficiency climbed to 90.4 %, resulting in a 28.44 % boost in power output</w:t>
      </w:r>
      <w:r w:rsidRPr="007732A6">
        <w:t>.</w:t>
      </w:r>
    </w:p>
    <w:p w14:paraId="5F457E13" w14:textId="5EF285AD" w:rsidR="0046295B" w:rsidRPr="007732A6" w:rsidRDefault="0046295B" w:rsidP="0005107E">
      <w:pPr>
        <w:pStyle w:val="Paragraph"/>
        <w:spacing w:after="120"/>
        <w:ind w:firstLine="288"/>
      </w:pPr>
      <w:r w:rsidRPr="007732A6">
        <w:t>Numerous studies have been carried out on PV</w:t>
      </w:r>
      <w:r w:rsidR="00454486">
        <w:t>/</w:t>
      </w:r>
      <w:r w:rsidRPr="007732A6">
        <w:t>T-Ss using water and air as cooling fluids. However, despite the advances that have been made, these systems still have performance limitations that require further research to overcome. Improved performance could be achieved by introducing new PV</w:t>
      </w:r>
      <w:r w:rsidR="00454486">
        <w:t>/</w:t>
      </w:r>
      <w:r w:rsidRPr="007732A6">
        <w:t xml:space="preserve">T-S designs and configurations. By proposing innovative systems, it would be possible to maximize energy yield, improve thermal and </w:t>
      </w:r>
      <w:r w:rsidR="00500487" w:rsidRPr="007732A6">
        <w:rPr>
          <w:rFonts w:asciiTheme="majorBidi" w:hAnsiTheme="majorBidi" w:cstheme="majorBidi"/>
          <w:szCs w:val="24"/>
        </w:rPr>
        <w:t>electrical efficiency</w:t>
      </w:r>
      <w:r w:rsidRPr="007732A6">
        <w:t>, and make these technologies more suitable for a wide range of practical applications.</w:t>
      </w:r>
    </w:p>
    <w:p w14:paraId="080295D1" w14:textId="18FF1C8F" w:rsidR="0046295B" w:rsidRPr="007732A6" w:rsidRDefault="0046295B" w:rsidP="0005107E">
      <w:pPr>
        <w:pStyle w:val="Paragraph"/>
        <w:spacing w:after="120"/>
        <w:ind w:firstLine="288"/>
      </w:pPr>
      <w:r w:rsidRPr="007732A6">
        <w:t>Numerous studies in the literature have compared water-cooled and air-cooled PV</w:t>
      </w:r>
      <w:r w:rsidR="00454486">
        <w:t>/</w:t>
      </w:r>
      <w:r w:rsidRPr="007732A6">
        <w:t xml:space="preserve">T-Ss. However, these comparisons are often not entirely effective, as the majority of this research is based on a variety of operating conditions, making a direct assessment difficult. For example, the studies use different types of PV-Ps, different heat exchanger designs, and heterogeneous heat flows and fluid </w:t>
      </w:r>
      <w:proofErr w:type="spellStart"/>
      <w:r w:rsidR="004910B5" w:rsidRPr="007732A6">
        <w:t>FR</w:t>
      </w:r>
      <w:r w:rsidRPr="007732A6">
        <w:t>s.</w:t>
      </w:r>
      <w:proofErr w:type="spellEnd"/>
      <w:r w:rsidRPr="007732A6">
        <w:t xml:space="preserve"> These variations directly influence electrical and thermal performance, making conclusions about the superiority of one system or another less reliable or consistent. For a more accurate comparison, it would be necessary to standardize operating parameters, such as panel type, heat exchanger structure, and environmental conditions, to better assess the relative merits of water-cooled and air-cooled systems.</w:t>
      </w:r>
    </w:p>
    <w:p w14:paraId="1DCC8354" w14:textId="72CD6B3A" w:rsidR="002941DA" w:rsidRPr="007732A6" w:rsidRDefault="00454486" w:rsidP="0046295B">
      <w:pPr>
        <w:pStyle w:val="Paragraph"/>
      </w:pPr>
      <w:r w:rsidRPr="00454486">
        <w:t>This study introduces a</w:t>
      </w:r>
      <w:r w:rsidR="00711123">
        <w:t>n</w:t>
      </w:r>
      <w:r w:rsidRPr="00454486">
        <w:t xml:space="preserve"> </w:t>
      </w:r>
      <w:r w:rsidR="00711123" w:rsidRPr="00454486">
        <w:t>original</w:t>
      </w:r>
      <w:r w:rsidRPr="00454486">
        <w:t xml:space="preserve"> methodology to effectively </w:t>
      </w:r>
      <w:r w:rsidR="00711123" w:rsidRPr="00454486">
        <w:t>report</w:t>
      </w:r>
      <w:r w:rsidRPr="00454486">
        <w:t xml:space="preserve"> the </w:t>
      </w:r>
      <w:r w:rsidR="00711123">
        <w:t>drawbacks</w:t>
      </w:r>
      <w:r w:rsidRPr="00454486">
        <w:t xml:space="preserve"> encountered in PV/T systems</w:t>
      </w:r>
      <w:r w:rsidR="00106476" w:rsidRPr="007732A6">
        <w:t xml:space="preserve"> by investigating a new PV</w:t>
      </w:r>
      <w:r>
        <w:t>/</w:t>
      </w:r>
      <w:r w:rsidR="00106476" w:rsidRPr="007732A6">
        <w:t>T-S configuration under two cooling strategies: water cooling and air cooling. The main aim is to directly compare the performance of both systems under the same operating conditions while keeping the heat exchanger design unchanged. This comparison enables the identification of the most effective cooling fluid for the system and, more broadly, for similar PV</w:t>
      </w:r>
      <w:r>
        <w:t>/</w:t>
      </w:r>
      <w:r w:rsidR="00106476" w:rsidRPr="007732A6">
        <w:t>T-S applications. Additionally, the study evaluates how variations in solar irradiance affect system performance. The analysis was carried out using three-dimensional numerical simulations in COMSOL Multiphysics, based on the finite element method (FEM)</w:t>
      </w:r>
      <w:r w:rsidR="0046295B" w:rsidRPr="007732A6">
        <w:t>.</w:t>
      </w:r>
    </w:p>
    <w:p w14:paraId="4024EC21" w14:textId="32712ABA" w:rsidR="00155B67" w:rsidRPr="007732A6" w:rsidRDefault="002D52DF" w:rsidP="002D52DF">
      <w:pPr>
        <w:pStyle w:val="Heading20"/>
      </w:pPr>
      <w:r w:rsidRPr="007732A6">
        <w:rPr>
          <w:caps/>
        </w:rPr>
        <w:t>Methodology</w:t>
      </w:r>
    </w:p>
    <w:p w14:paraId="6383771E" w14:textId="64E3BA9F" w:rsidR="00155B67" w:rsidRPr="007732A6" w:rsidRDefault="002D52DF" w:rsidP="002D52DF">
      <w:pPr>
        <w:pStyle w:val="Paragraph"/>
      </w:pPr>
      <w:r w:rsidRPr="007732A6">
        <w:t>This study focuses on the analysis of a PV</w:t>
      </w:r>
      <w:r w:rsidR="00454486">
        <w:t>/</w:t>
      </w:r>
      <w:r w:rsidRPr="007732A6">
        <w:t>T-S composed of a heat exchanger and a PV-P, made up of different layers: ethylene vinyl acetate (EVA), Tedlar, glass, and the PV cell (Fig</w:t>
      </w:r>
      <w:r w:rsidR="00F07242" w:rsidRPr="007732A6">
        <w:t>ure</w:t>
      </w:r>
      <w:r w:rsidRPr="007732A6">
        <w:t xml:space="preserve"> 1). </w:t>
      </w:r>
      <w:bookmarkStart w:id="0" w:name="_Hlk179200045"/>
      <w:r w:rsidRPr="007732A6">
        <w:t xml:space="preserve">The heat exchanger is composed of 176 channels, with a height of 30 mm for the manifolds that distribute the water through these channels. </w:t>
      </w:r>
      <w:r w:rsidR="00711123">
        <w:t xml:space="preserve">This technique’s comprehensive explanation </w:t>
      </w:r>
      <w:r w:rsidRPr="007732A6">
        <w:t xml:space="preserve">can be found in reference </w:t>
      </w:r>
      <w:bookmarkEnd w:id="0"/>
      <w:r w:rsidRPr="007732A6">
        <w:fldChar w:fldCharType="begin"/>
      </w:r>
      <w:r w:rsidR="0035722B" w:rsidRPr="007732A6">
        <w:instrText xml:space="preserve"> ADDIN ZOTERO_ITEM CSL_CITATION {"citationID":"bvlsMoZh","properties":{"formattedCitation":"[16]","plainCitation":"[16]","noteIndex":0},"citationItems":[{"id":"fpZwE2gC/jDQ2ori0","uris":["http://zotero.org/users/local/sbEr49ls/items/5F268DQD"],"itemData":{"id":1276,"type":"article-journal","abstract":"Based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schema":"https://github.com/citation-style-language/schema/raw/master/csl-citation.json"} </w:instrText>
      </w:r>
      <w:r w:rsidRPr="007732A6">
        <w:fldChar w:fldCharType="separate"/>
      </w:r>
      <w:r w:rsidR="0035722B" w:rsidRPr="007732A6">
        <w:t>[16]</w:t>
      </w:r>
      <w:r w:rsidRPr="007732A6">
        <w:fldChar w:fldCharType="end"/>
      </w:r>
      <w:r w:rsidRPr="007732A6">
        <w:t xml:space="preserve">. The main objective is to analyze and compare the electrical </w:t>
      </w:r>
      <w:r w:rsidR="00F40809" w:rsidRPr="007732A6">
        <w:t xml:space="preserve">and thermal </w:t>
      </w:r>
      <w:r w:rsidRPr="007732A6">
        <w:t>performance of the system as a function of the cooling fluid used, i.e.</w:t>
      </w:r>
      <w:r w:rsidR="0005107E">
        <w:t>,</w:t>
      </w:r>
      <w:r w:rsidRPr="007732A6">
        <w:t xml:space="preserve"> water and air. The study aims to determine which fluid provides optimal cooling to maximize system efficiency and to identify the best option for wider use in PV</w:t>
      </w:r>
      <w:r w:rsidR="00454486">
        <w:t>/</w:t>
      </w:r>
      <w:r w:rsidRPr="007732A6">
        <w:t xml:space="preserve">T-Ss. To carry out this analysis, numerical modeling was carried out using the FEM with COMSOL software. </w:t>
      </w:r>
      <w:r w:rsidR="00711123">
        <w:t>This approach addressed the equations of momentum, heat transport, and mass management. Using conjugate heat transport physics, we obtained and processed numerical results, which were then organized and visualized with Origin 2018 software for a comprehensive analysis.</w:t>
      </w:r>
      <w:r w:rsidRPr="007732A6">
        <w:t xml:space="preserve"> Finally, Tables 1 and 2 list the materials used in the system, together with their thermophysical properties, in addition to the specific design parameters adopted for this study</w:t>
      </w:r>
      <w:r w:rsidR="000810CF" w:rsidRPr="007732A6">
        <w:t>.</w:t>
      </w:r>
      <w:r w:rsidR="00155B67" w:rsidRPr="007732A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D52DF" w:rsidRPr="007732A6" w14:paraId="42F4737F" w14:textId="77777777" w:rsidTr="002D52DF">
        <w:tc>
          <w:tcPr>
            <w:tcW w:w="9350" w:type="dxa"/>
          </w:tcPr>
          <w:p w14:paraId="089122E5" w14:textId="69482445" w:rsidR="002D52DF" w:rsidRPr="007732A6" w:rsidRDefault="002D52DF" w:rsidP="00913808">
            <w:pPr>
              <w:spacing w:before="120" w:line="360" w:lineRule="auto"/>
              <w:jc w:val="center"/>
              <w:rPr>
                <w:rFonts w:asciiTheme="majorBidi" w:hAnsiTheme="majorBidi" w:cstheme="majorBidi"/>
                <w:b/>
                <w:bCs/>
                <w:sz w:val="18"/>
                <w:szCs w:val="14"/>
              </w:rPr>
            </w:pPr>
            <w:r w:rsidRPr="007732A6">
              <w:rPr>
                <w:rFonts w:asciiTheme="majorBidi" w:hAnsiTheme="majorBidi" w:cstheme="majorBidi"/>
                <w:noProof/>
              </w:rPr>
              <w:lastRenderedPageBreak/>
              <mc:AlternateContent>
                <mc:Choice Requires="wpg">
                  <w:drawing>
                    <wp:inline distT="0" distB="0" distL="0" distR="0" wp14:anchorId="0FA45804" wp14:editId="2ED148FA">
                      <wp:extent cx="4156710" cy="2727960"/>
                      <wp:effectExtent l="0" t="0" r="15240" b="0"/>
                      <wp:docPr id="6729471" name="Groupe 6729471"/>
                      <wp:cNvGraphicFramePr/>
                      <a:graphic xmlns:a="http://schemas.openxmlformats.org/drawingml/2006/main">
                        <a:graphicData uri="http://schemas.microsoft.com/office/word/2010/wordprocessingGroup">
                          <wpg:wgp>
                            <wpg:cNvGrpSpPr/>
                            <wpg:grpSpPr>
                              <a:xfrm>
                                <a:off x="0" y="0"/>
                                <a:ext cx="4156710" cy="2727960"/>
                                <a:chOff x="0" y="0"/>
                                <a:chExt cx="4027171" cy="2697480"/>
                              </a:xfrm>
                            </wpg:grpSpPr>
                            <pic:pic xmlns:pic="http://schemas.openxmlformats.org/drawingml/2006/picture">
                              <pic:nvPicPr>
                                <pic:cNvPr id="1417662176" name="Image 1417662176"/>
                                <pic:cNvPicPr>
                                  <a:picLocks noChangeAspect="1"/>
                                </pic:cNvPicPr>
                              </pic:nvPicPr>
                              <pic:blipFill rotWithShape="1">
                                <a:blip r:embed="rId14">
                                  <a:extLst>
                                    <a:ext uri="{28A0092B-C50C-407E-A947-70E740481C1C}">
                                      <a14:useLocalDpi xmlns:a14="http://schemas.microsoft.com/office/drawing/2010/main" val="0"/>
                                    </a:ext>
                                  </a:extLst>
                                </a:blip>
                                <a:srcRect t="1170" r="33378" b="42141"/>
                                <a:stretch/>
                              </pic:blipFill>
                              <pic:spPr bwMode="auto">
                                <a:xfrm>
                                  <a:off x="15240" y="0"/>
                                  <a:ext cx="2583180" cy="1767840"/>
                                </a:xfrm>
                                <a:prstGeom prst="rect">
                                  <a:avLst/>
                                </a:prstGeom>
                                <a:noFill/>
                                <a:ln>
                                  <a:noFill/>
                                </a:ln>
                                <a:extLst>
                                  <a:ext uri="{53640926-AAD7-44D8-BBD7-CCE9431645EC}">
                                    <a14:shadowObscured xmlns:a14="http://schemas.microsoft.com/office/drawing/2010/main"/>
                                  </a:ext>
                                </a:extLst>
                              </pic:spPr>
                            </pic:pic>
                            <wpg:grpSp>
                              <wpg:cNvPr id="1417662177" name="Groupe 1060"/>
                              <wpg:cNvGrpSpPr/>
                              <wpg:grpSpPr>
                                <a:xfrm>
                                  <a:off x="384436" y="426720"/>
                                  <a:ext cx="3642735" cy="2270760"/>
                                  <a:chOff x="-408503" y="58626"/>
                                  <a:chExt cx="6321310" cy="5124176"/>
                                </a:xfrm>
                              </wpg:grpSpPr>
                              <wps:wsp>
                                <wps:cNvPr id="1417662178" name="Rectangle 1417662178"/>
                                <wps:cNvSpPr/>
                                <wps:spPr>
                                  <a:xfrm>
                                    <a:off x="1863070" y="1634789"/>
                                    <a:ext cx="4049328" cy="325990"/>
                                  </a:xfrm>
                                  <a:prstGeom prst="rect">
                                    <a:avLst/>
                                  </a:prstGeom>
                                  <a:solidFill>
                                    <a:schemeClr val="accent6">
                                      <a:lumMod val="20000"/>
                                      <a:lumOff val="80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79" name="Rectangle 1417662179"/>
                                <wps:cNvSpPr/>
                                <wps:spPr>
                                  <a:xfrm>
                                    <a:off x="1867298" y="1962051"/>
                                    <a:ext cx="4040871" cy="325989"/>
                                  </a:xfrm>
                                  <a:prstGeom prst="rect">
                                    <a:avLst/>
                                  </a:prstGeom>
                                  <a:solidFill>
                                    <a:schemeClr val="accent2">
                                      <a:lumMod val="40000"/>
                                      <a:lumOff val="60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0" name="Rectangle 1417662180"/>
                                <wps:cNvSpPr/>
                                <wps:spPr>
                                  <a:xfrm>
                                    <a:off x="1863070" y="2614029"/>
                                    <a:ext cx="4045100" cy="315907"/>
                                  </a:xfrm>
                                  <a:prstGeom prst="rect">
                                    <a:avLst/>
                                  </a:prstGeom>
                                  <a:solidFill>
                                    <a:schemeClr val="accent2">
                                      <a:lumMod val="40000"/>
                                      <a:lumOff val="60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1" name="Rectangle 1417662181"/>
                                <wps:cNvSpPr/>
                                <wps:spPr>
                                  <a:xfrm>
                                    <a:off x="1863070" y="2288040"/>
                                    <a:ext cx="4045100" cy="325989"/>
                                  </a:xfrm>
                                  <a:prstGeom prst="rect">
                                    <a:avLst/>
                                  </a:prstGeom>
                                  <a:solidFill>
                                    <a:schemeClr val="accent1">
                                      <a:lumMod val="20000"/>
                                      <a:lumOff val="80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2" name="Rectangle 1417662182"/>
                                <wps:cNvSpPr/>
                                <wps:spPr>
                                  <a:xfrm>
                                    <a:off x="1863068" y="2929936"/>
                                    <a:ext cx="4045101" cy="325987"/>
                                  </a:xfrm>
                                  <a:prstGeom prst="rect">
                                    <a:avLst/>
                                  </a:prstGeom>
                                  <a:solidFill>
                                    <a:schemeClr val="accent6"/>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3" name="Rectangle 1417662183"/>
                                <wps:cNvSpPr/>
                                <wps:spPr>
                                  <a:xfrm>
                                    <a:off x="1863068" y="3239083"/>
                                    <a:ext cx="4045101" cy="508587"/>
                                  </a:xfrm>
                                  <a:prstGeom prst="rect">
                                    <a:avLst/>
                                  </a:prstGeom>
                                  <a:solidFill>
                                    <a:schemeClr val="bg2"/>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4" name="Rectangle 1417662184"/>
                                <wps:cNvSpPr/>
                                <wps:spPr>
                                  <a:xfrm>
                                    <a:off x="1921318" y="3311413"/>
                                    <a:ext cx="504056" cy="378527"/>
                                  </a:xfrm>
                                  <a:prstGeom prst="rect">
                                    <a:avLst/>
                                  </a:prstGeom>
                                  <a:blipFill>
                                    <a:blip r:embed="rId15">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5" name="Rectangle 1417662185"/>
                                <wps:cNvSpPr/>
                                <wps:spPr>
                                  <a:xfrm>
                                    <a:off x="2483625" y="3311413"/>
                                    <a:ext cx="504056" cy="378527"/>
                                  </a:xfrm>
                                  <a:prstGeom prst="rect">
                                    <a:avLst/>
                                  </a:prstGeom>
                                  <a:blipFill>
                                    <a:blip r:embed="rId15">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6" name="Rectangle 1417662186"/>
                                <wps:cNvSpPr/>
                                <wps:spPr>
                                  <a:xfrm>
                                    <a:off x="3045932" y="3311412"/>
                                    <a:ext cx="504056" cy="378527"/>
                                  </a:xfrm>
                                  <a:prstGeom prst="rect">
                                    <a:avLst/>
                                  </a:prstGeom>
                                  <a:blipFill>
                                    <a:blip r:embed="rId15">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7" name="Rectangle 1417662187"/>
                                <wps:cNvSpPr/>
                                <wps:spPr>
                                  <a:xfrm>
                                    <a:off x="4728000" y="3308253"/>
                                    <a:ext cx="504056" cy="378527"/>
                                  </a:xfrm>
                                  <a:prstGeom prst="rect">
                                    <a:avLst/>
                                  </a:prstGeom>
                                  <a:blipFill>
                                    <a:blip r:embed="rId15">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8" name="Rectangle 1417662188"/>
                                <wps:cNvSpPr/>
                                <wps:spPr>
                                  <a:xfrm>
                                    <a:off x="4170546" y="3308254"/>
                                    <a:ext cx="504056" cy="378527"/>
                                  </a:xfrm>
                                  <a:prstGeom prst="rect">
                                    <a:avLst/>
                                  </a:prstGeom>
                                  <a:blipFill>
                                    <a:blip r:embed="rId15">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9" name="Rectangle 1417662189"/>
                                <wps:cNvSpPr/>
                                <wps:spPr>
                                  <a:xfrm>
                                    <a:off x="3608239" y="3308254"/>
                                    <a:ext cx="504056" cy="378527"/>
                                  </a:xfrm>
                                  <a:prstGeom prst="rect">
                                    <a:avLst/>
                                  </a:prstGeom>
                                  <a:blipFill>
                                    <a:blip r:embed="rId15">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0" name="Rectangle 1417662190"/>
                                <wps:cNvSpPr/>
                                <wps:spPr>
                                  <a:xfrm>
                                    <a:off x="5295159" y="3304112"/>
                                    <a:ext cx="552601" cy="378527"/>
                                  </a:xfrm>
                                  <a:prstGeom prst="rect">
                                    <a:avLst/>
                                  </a:prstGeom>
                                  <a:blipFill>
                                    <a:blip r:embed="rId15">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1" name="Rectangle 1417662191"/>
                                <wps:cNvSpPr/>
                                <wps:spPr>
                                  <a:xfrm>
                                    <a:off x="1863066" y="3745429"/>
                                    <a:ext cx="4049326" cy="261266"/>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2" name="Rectangle 1417662192"/>
                                <wps:cNvSpPr/>
                                <wps:spPr>
                                  <a:xfrm>
                                    <a:off x="1921319" y="3803033"/>
                                    <a:ext cx="3926442" cy="156178"/>
                                  </a:xfrm>
                                  <a:prstGeom prst="rect">
                                    <a:avLst/>
                                  </a:prstGeom>
                                  <a:blipFill>
                                    <a:blip r:embed="rId15">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3" name="Rectangle 1417662193"/>
                                <wps:cNvSpPr/>
                                <wps:spPr>
                                  <a:xfrm>
                                    <a:off x="2063839" y="3607649"/>
                                    <a:ext cx="203818" cy="212769"/>
                                  </a:xfrm>
                                  <a:prstGeom prst="rect">
                                    <a:avLst/>
                                  </a:prstGeom>
                                  <a:blipFill>
                                    <a:blip r:embed="rId15">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4" name="Rectangle 1417662194"/>
                                <wps:cNvSpPr/>
                                <wps:spPr>
                                  <a:xfrm>
                                    <a:off x="2632221" y="3617051"/>
                                    <a:ext cx="203818" cy="212769"/>
                                  </a:xfrm>
                                  <a:prstGeom prst="rect">
                                    <a:avLst/>
                                  </a:prstGeom>
                                  <a:blipFill>
                                    <a:blip r:embed="rId15">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5" name="Rectangle 1417662195"/>
                                <wps:cNvSpPr/>
                                <wps:spPr>
                                  <a:xfrm>
                                    <a:off x="3189968" y="3617051"/>
                                    <a:ext cx="203818" cy="212769"/>
                                  </a:xfrm>
                                  <a:prstGeom prst="rect">
                                    <a:avLst/>
                                  </a:prstGeom>
                                  <a:blipFill>
                                    <a:blip r:embed="rId15">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6" name="Rectangle 1417662196"/>
                                <wps:cNvSpPr/>
                                <wps:spPr>
                                  <a:xfrm>
                                    <a:off x="3752275" y="3607649"/>
                                    <a:ext cx="203818" cy="212769"/>
                                  </a:xfrm>
                                  <a:prstGeom prst="rect">
                                    <a:avLst/>
                                  </a:prstGeom>
                                  <a:blipFill>
                                    <a:blip r:embed="rId15">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7" name="Rectangle 1417662197"/>
                                <wps:cNvSpPr/>
                                <wps:spPr>
                                  <a:xfrm>
                                    <a:off x="4318405" y="3597691"/>
                                    <a:ext cx="203818" cy="212769"/>
                                  </a:xfrm>
                                  <a:prstGeom prst="rect">
                                    <a:avLst/>
                                  </a:prstGeom>
                                  <a:blipFill>
                                    <a:blip r:embed="rId15">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9" name="Rectangle 1417662199"/>
                                <wps:cNvSpPr/>
                                <wps:spPr>
                                  <a:xfrm>
                                    <a:off x="4875374" y="3625009"/>
                                    <a:ext cx="203818" cy="212769"/>
                                  </a:xfrm>
                                  <a:prstGeom prst="rect">
                                    <a:avLst/>
                                  </a:prstGeom>
                                  <a:blipFill>
                                    <a:blip r:embed="rId15">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200" name="Rectangle 1417662200"/>
                                <wps:cNvSpPr/>
                                <wps:spPr>
                                  <a:xfrm>
                                    <a:off x="5475675" y="3639044"/>
                                    <a:ext cx="203818" cy="212769"/>
                                  </a:xfrm>
                                  <a:prstGeom prst="rect">
                                    <a:avLst/>
                                  </a:prstGeom>
                                  <a:blipFill>
                                    <a:blip r:embed="rId15">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201" name="Cylindre 1417662201"/>
                                <wps:cNvSpPr/>
                                <wps:spPr>
                                  <a:xfrm>
                                    <a:off x="1914011" y="3934916"/>
                                    <a:ext cx="219200" cy="386619"/>
                                  </a:xfrm>
                                  <a:prstGeom prst="can">
                                    <a:avLst/>
                                  </a:prstGeom>
                                  <a:blipFill>
                                    <a:blip r:embed="rId15">
                                      <a:extLst>
                                        <a:ext uri="{28A0092B-C50C-407E-A947-70E740481C1C}">
                                          <a14:useLocalDpi xmlns:a14="http://schemas.microsoft.com/office/drawing/2010/main"/>
                                        </a:ext>
                                      </a:extLst>
                                    </a:blip>
                                    <a:tile tx="0" ty="0" sx="100000" sy="100000" flip="none" algn="tl"/>
                                  </a:blip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202" name="Rectangle 1417662202"/>
                                <wps:cNvSpPr/>
                                <wps:spPr>
                                  <a:xfrm>
                                    <a:off x="1934904" y="3859745"/>
                                    <a:ext cx="198306" cy="428676"/>
                                  </a:xfrm>
                                  <a:prstGeom prst="rect">
                                    <a:avLst/>
                                  </a:prstGeom>
                                  <a:blipFill>
                                    <a:blip r:embed="rId15">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203" name="ZoneTexte 1023"/>
                                <wps:cNvSpPr txBox="1"/>
                                <wps:spPr>
                                  <a:xfrm>
                                    <a:off x="3636764" y="2875363"/>
                                    <a:ext cx="1128146" cy="512175"/>
                                  </a:xfrm>
                                  <a:prstGeom prst="rect">
                                    <a:avLst/>
                                  </a:prstGeom>
                                  <a:noFill/>
                                </wps:spPr>
                                <wps:txbx>
                                  <w:txbxContent>
                                    <w:p w14:paraId="2EB8C54F" w14:textId="77777777" w:rsidR="00711123" w:rsidRPr="00390C59" w:rsidRDefault="00711123" w:rsidP="002D52DF">
                                      <w:pPr>
                                        <w:rPr>
                                          <w:rFonts w:asciiTheme="majorBidi" w:hAnsiTheme="majorBidi" w:cstheme="majorBidi"/>
                                          <w:color w:val="000000" w:themeColor="text1"/>
                                          <w:kern w:val="24"/>
                                          <w:sz w:val="18"/>
                                          <w:szCs w:val="18"/>
                                        </w:rPr>
                                      </w:pPr>
                                      <w:r w:rsidRPr="00390C59">
                                        <w:rPr>
                                          <w:rFonts w:asciiTheme="majorBidi" w:hAnsiTheme="majorBidi" w:cstheme="majorBidi"/>
                                          <w:color w:val="000000" w:themeColor="text1"/>
                                          <w:kern w:val="24"/>
                                          <w:sz w:val="18"/>
                                          <w:szCs w:val="18"/>
                                        </w:rPr>
                                        <w:t>Tedlar</w:t>
                                      </w:r>
                                    </w:p>
                                  </w:txbxContent>
                                </wps:txbx>
                                <wps:bodyPr wrap="square" rtlCol="0">
                                  <a:noAutofit/>
                                </wps:bodyPr>
                              </wps:wsp>
                              <wps:wsp>
                                <wps:cNvPr id="1417662204" name="ZoneTexte 1024"/>
                                <wps:cNvSpPr txBox="1"/>
                                <wps:spPr>
                                  <a:xfrm>
                                    <a:off x="3636763" y="1522838"/>
                                    <a:ext cx="1207174" cy="514388"/>
                                  </a:xfrm>
                                  <a:prstGeom prst="rect">
                                    <a:avLst/>
                                  </a:prstGeom>
                                  <a:noFill/>
                                </wps:spPr>
                                <wps:txbx>
                                  <w:txbxContent>
                                    <w:p w14:paraId="017645E3" w14:textId="77777777" w:rsidR="00711123" w:rsidRPr="006A6824" w:rsidRDefault="00711123" w:rsidP="002D52DF">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Glass</w:t>
                                      </w:r>
                                    </w:p>
                                  </w:txbxContent>
                                </wps:txbx>
                                <wps:bodyPr wrap="square" rtlCol="0">
                                  <a:noAutofit/>
                                </wps:bodyPr>
                              </wps:wsp>
                              <wps:wsp>
                                <wps:cNvPr id="1417662205" name="ZoneTexte 1025"/>
                                <wps:cNvSpPr txBox="1"/>
                                <wps:spPr>
                                  <a:xfrm>
                                    <a:off x="3655557" y="1884199"/>
                                    <a:ext cx="1072443" cy="573573"/>
                                  </a:xfrm>
                                  <a:prstGeom prst="rect">
                                    <a:avLst/>
                                  </a:prstGeom>
                                  <a:noFill/>
                                </wps:spPr>
                                <wps:txbx>
                                  <w:txbxContent>
                                    <w:p w14:paraId="3163D54E" w14:textId="77777777" w:rsidR="00711123" w:rsidRPr="006A6824" w:rsidRDefault="00711123" w:rsidP="002D52DF">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EVA</w:t>
                                      </w:r>
                                    </w:p>
                                  </w:txbxContent>
                                </wps:txbx>
                                <wps:bodyPr wrap="square" rtlCol="0">
                                  <a:noAutofit/>
                                </wps:bodyPr>
                              </wps:wsp>
                              <wps:wsp>
                                <wps:cNvPr id="1417662206" name="ZoneTexte 1026"/>
                                <wps:cNvSpPr txBox="1"/>
                                <wps:spPr>
                                  <a:xfrm>
                                    <a:off x="3644594" y="2508783"/>
                                    <a:ext cx="1083407" cy="559005"/>
                                  </a:xfrm>
                                  <a:prstGeom prst="rect">
                                    <a:avLst/>
                                  </a:prstGeom>
                                  <a:noFill/>
                                </wps:spPr>
                                <wps:txbx>
                                  <w:txbxContent>
                                    <w:p w14:paraId="7CB88A8E" w14:textId="77777777" w:rsidR="00711123" w:rsidRPr="006A6824" w:rsidRDefault="00711123" w:rsidP="002D52DF">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EVA</w:t>
                                      </w:r>
                                    </w:p>
                                  </w:txbxContent>
                                </wps:txbx>
                                <wps:bodyPr wrap="square" rtlCol="0">
                                  <a:noAutofit/>
                                </wps:bodyPr>
                              </wps:wsp>
                              <wps:wsp>
                                <wps:cNvPr id="1417662207" name="ZoneTexte 1027"/>
                                <wps:cNvSpPr txBox="1"/>
                                <wps:spPr>
                                  <a:xfrm>
                                    <a:off x="3636763" y="2198517"/>
                                    <a:ext cx="1146723" cy="586848"/>
                                  </a:xfrm>
                                  <a:prstGeom prst="rect">
                                    <a:avLst/>
                                  </a:prstGeom>
                                  <a:noFill/>
                                </wps:spPr>
                                <wps:txbx>
                                  <w:txbxContent>
                                    <w:p w14:paraId="2C26309E" w14:textId="77777777" w:rsidR="00711123" w:rsidRPr="006A6824" w:rsidRDefault="00711123" w:rsidP="002D52DF">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Silicon</w:t>
                                      </w:r>
                                    </w:p>
                                  </w:txbxContent>
                                </wps:txbx>
                                <wps:bodyPr wrap="square" rtlCol="0">
                                  <a:noAutofit/>
                                </wps:bodyPr>
                              </wps:wsp>
                              <wps:wsp>
                                <wps:cNvPr id="1111988416" name="ZoneTexte 1028"/>
                                <wps:cNvSpPr txBox="1"/>
                                <wps:spPr>
                                  <a:xfrm>
                                    <a:off x="2733989" y="4175815"/>
                                    <a:ext cx="1481352" cy="545663"/>
                                  </a:xfrm>
                                  <a:prstGeom prst="rect">
                                    <a:avLst/>
                                  </a:prstGeom>
                                  <a:noFill/>
                                </wps:spPr>
                                <wps:txbx>
                                  <w:txbxContent>
                                    <w:p w14:paraId="0F354C4F" w14:textId="77777777" w:rsidR="00711123" w:rsidRPr="004A3E4E" w:rsidRDefault="00711123" w:rsidP="002D52DF">
                                      <w:pPr>
                                        <w:rPr>
                                          <w:rFonts w:asciiTheme="majorBidi" w:hAnsiTheme="majorBidi" w:cstheme="majorBidi"/>
                                          <w:color w:val="000000" w:themeColor="text1"/>
                                          <w:kern w:val="24"/>
                                          <w:sz w:val="20"/>
                                        </w:rPr>
                                      </w:pPr>
                                      <w:r w:rsidRPr="004A3E4E">
                                        <w:rPr>
                                          <w:rFonts w:asciiTheme="majorBidi" w:hAnsiTheme="majorBidi" w:cstheme="majorBidi"/>
                                          <w:color w:val="000000" w:themeColor="text1"/>
                                          <w:kern w:val="24"/>
                                          <w:sz w:val="20"/>
                                        </w:rPr>
                                        <w:t>Connector</w:t>
                                      </w:r>
                                    </w:p>
                                  </w:txbxContent>
                                </wps:txbx>
                                <wps:bodyPr wrap="square">
                                  <a:noAutofit/>
                                </wps:bodyPr>
                              </wps:wsp>
                              <wps:wsp>
                                <wps:cNvPr id="1111988417" name="ZoneTexte 1030"/>
                                <wps:cNvSpPr txBox="1"/>
                                <wps:spPr>
                                  <a:xfrm>
                                    <a:off x="-408503" y="3336529"/>
                                    <a:ext cx="1780155" cy="545663"/>
                                  </a:xfrm>
                                  <a:prstGeom prst="rect">
                                    <a:avLst/>
                                  </a:prstGeom>
                                  <a:noFill/>
                                </wps:spPr>
                                <wps:txbx>
                                  <w:txbxContent>
                                    <w:p w14:paraId="16BEAEE4" w14:textId="77777777" w:rsidR="00711123" w:rsidRPr="004A3E4E" w:rsidRDefault="00711123" w:rsidP="002D52DF">
                                      <w:pPr>
                                        <w:rPr>
                                          <w:rFonts w:asciiTheme="majorBidi" w:hAnsiTheme="majorBidi" w:cstheme="majorBidi"/>
                                          <w:color w:val="000000" w:themeColor="text1"/>
                                          <w:kern w:val="24"/>
                                          <w:sz w:val="20"/>
                                        </w:rPr>
                                      </w:pPr>
                                      <w:r w:rsidRPr="004A3E4E">
                                        <w:rPr>
                                          <w:rFonts w:asciiTheme="majorBidi" w:hAnsiTheme="majorBidi" w:cstheme="majorBidi"/>
                                          <w:color w:val="000000" w:themeColor="text1"/>
                                          <w:kern w:val="24"/>
                                          <w:sz w:val="20"/>
                                        </w:rPr>
                                        <w:t>Alveolar plate</w:t>
                                      </w:r>
                                    </w:p>
                                  </w:txbxContent>
                                </wps:txbx>
                                <wps:bodyPr wrap="square">
                                  <a:noAutofit/>
                                </wps:bodyPr>
                              </wps:wsp>
                              <wps:wsp>
                                <wps:cNvPr id="1111988418" name="ZoneTexte 1031"/>
                                <wps:cNvSpPr txBox="1"/>
                                <wps:spPr>
                                  <a:xfrm>
                                    <a:off x="10716" y="3740464"/>
                                    <a:ext cx="1360935" cy="545663"/>
                                  </a:xfrm>
                                  <a:prstGeom prst="rect">
                                    <a:avLst/>
                                  </a:prstGeom>
                                  <a:noFill/>
                                </wps:spPr>
                                <wps:txbx>
                                  <w:txbxContent>
                                    <w:p w14:paraId="66A9CA33" w14:textId="77777777" w:rsidR="00711123" w:rsidRPr="004A3E4E" w:rsidRDefault="00711123" w:rsidP="002D52DF">
                                      <w:pPr>
                                        <w:rPr>
                                          <w:rFonts w:asciiTheme="majorBidi" w:hAnsiTheme="majorBidi" w:cstheme="majorBidi"/>
                                          <w:color w:val="000000" w:themeColor="text1"/>
                                          <w:kern w:val="24"/>
                                          <w:sz w:val="20"/>
                                        </w:rPr>
                                      </w:pPr>
                                      <w:r w:rsidRPr="004A3E4E">
                                        <w:rPr>
                                          <w:rFonts w:asciiTheme="majorBidi" w:hAnsiTheme="majorBidi" w:cstheme="majorBidi"/>
                                          <w:color w:val="000000" w:themeColor="text1"/>
                                          <w:kern w:val="24"/>
                                          <w:sz w:val="20"/>
                                        </w:rPr>
                                        <w:t>Collector</w:t>
                                      </w:r>
                                    </w:p>
                                  </w:txbxContent>
                                </wps:txbx>
                                <wps:bodyPr wrap="square">
                                  <a:noAutofit/>
                                </wps:bodyPr>
                              </wps:wsp>
                              <wps:wsp>
                                <wps:cNvPr id="1111988419" name="ZoneTexte 1032"/>
                                <wps:cNvSpPr txBox="1"/>
                                <wps:spPr>
                                  <a:xfrm>
                                    <a:off x="4496790" y="4160846"/>
                                    <a:ext cx="1416017" cy="626466"/>
                                  </a:xfrm>
                                  <a:prstGeom prst="rect">
                                    <a:avLst/>
                                  </a:prstGeom>
                                  <a:noFill/>
                                </wps:spPr>
                                <wps:txbx>
                                  <w:txbxContent>
                                    <w:p w14:paraId="2CD3ECB8" w14:textId="77777777" w:rsidR="00711123" w:rsidRPr="004A3E4E" w:rsidRDefault="00711123" w:rsidP="002D52DF">
                                      <w:pPr>
                                        <w:rPr>
                                          <w:rFonts w:asciiTheme="majorBidi" w:hAnsiTheme="majorBidi" w:cstheme="majorBidi"/>
                                          <w:color w:val="000000" w:themeColor="text1"/>
                                          <w:kern w:val="24"/>
                                          <w:sz w:val="20"/>
                                        </w:rPr>
                                      </w:pPr>
                                      <w:r w:rsidRPr="004A3E4E">
                                        <w:rPr>
                                          <w:rFonts w:asciiTheme="majorBidi" w:hAnsiTheme="majorBidi" w:cstheme="majorBidi"/>
                                          <w:color w:val="000000" w:themeColor="text1"/>
                                          <w:kern w:val="24"/>
                                          <w:sz w:val="20"/>
                                        </w:rPr>
                                        <w:t>Openings</w:t>
                                      </w:r>
                                    </w:p>
                                  </w:txbxContent>
                                </wps:txbx>
                                <wps:bodyPr wrap="square">
                                  <a:noAutofit/>
                                </wps:bodyPr>
                              </wps:wsp>
                              <wps:wsp>
                                <wps:cNvPr id="1111988420" name="ZoneTexte 1033"/>
                                <wps:cNvSpPr txBox="1"/>
                                <wps:spPr>
                                  <a:xfrm>
                                    <a:off x="1367115" y="4654333"/>
                                    <a:ext cx="1468924" cy="528469"/>
                                  </a:xfrm>
                                  <a:prstGeom prst="rect">
                                    <a:avLst/>
                                  </a:prstGeom>
                                  <a:noFill/>
                                </wps:spPr>
                                <wps:txbx>
                                  <w:txbxContent>
                                    <w:p w14:paraId="33E63A1A" w14:textId="77777777" w:rsidR="00711123" w:rsidRPr="004A3E4E" w:rsidRDefault="00711123" w:rsidP="002D52DF">
                                      <w:pPr>
                                        <w:rPr>
                                          <w:rFonts w:asciiTheme="majorBidi" w:hAnsiTheme="majorBidi" w:cstheme="majorBidi"/>
                                          <w:color w:val="000000" w:themeColor="text1"/>
                                          <w:kern w:val="24"/>
                                          <w:sz w:val="20"/>
                                        </w:rPr>
                                      </w:pPr>
                                      <w:r w:rsidRPr="004A3E4E">
                                        <w:rPr>
                                          <w:rFonts w:asciiTheme="majorBidi" w:hAnsiTheme="majorBidi" w:cstheme="majorBidi"/>
                                          <w:color w:val="000000" w:themeColor="text1"/>
                                          <w:kern w:val="24"/>
                                          <w:sz w:val="20"/>
                                        </w:rPr>
                                        <w:t>Fluid inlet</w:t>
                                      </w:r>
                                    </w:p>
                                  </w:txbxContent>
                                </wps:txbx>
                                <wps:bodyPr wrap="square">
                                  <a:noAutofit/>
                                </wps:bodyPr>
                              </wps:wsp>
                              <wps:wsp>
                                <wps:cNvPr id="1111988421" name="Connecteur droit avec flèche 1111988421"/>
                                <wps:cNvCnPr/>
                                <wps:spPr>
                                  <a:xfrm flipH="1" flipV="1">
                                    <a:off x="2173346" y="4175927"/>
                                    <a:ext cx="560646" cy="27269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22" name="Connecteur droit avec flèche 1111988422"/>
                                <wps:cNvCnPr/>
                                <wps:spPr>
                                  <a:xfrm flipV="1">
                                    <a:off x="2027263" y="4367996"/>
                                    <a:ext cx="0" cy="35524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23" name="Connecteur droit 1111988423"/>
                                <wps:cNvCnPr>
                                  <a:cxnSpLocks/>
                                </wps:cNvCnPr>
                                <wps:spPr>
                                  <a:xfrm>
                                    <a:off x="2267657" y="3699739"/>
                                    <a:ext cx="0" cy="1206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24" name="Connecteur droit 1111988424"/>
                                <wps:cNvCnPr>
                                  <a:cxnSpLocks/>
                                </wps:cNvCnPr>
                                <wps:spPr>
                                  <a:xfrm>
                                    <a:off x="2063839" y="3682638"/>
                                    <a:ext cx="0" cy="1377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25" name="Connecteur droit 1111988425"/>
                                <wps:cNvCnPr>
                                  <a:cxnSpLocks/>
                                </wps:cNvCnPr>
                                <wps:spPr>
                                  <a:xfrm>
                                    <a:off x="2632221" y="3682638"/>
                                    <a:ext cx="0" cy="1471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26" name="Connecteur droit 1111988426"/>
                                <wps:cNvCnPr>
                                  <a:cxnSpLocks/>
                                </wps:cNvCnPr>
                                <wps:spPr>
                                  <a:xfrm>
                                    <a:off x="2836039" y="3678740"/>
                                    <a:ext cx="0" cy="1242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27" name="Connecteur droit 1111988427"/>
                                <wps:cNvCnPr>
                                  <a:cxnSpLocks/>
                                </wps:cNvCnPr>
                                <wps:spPr>
                                  <a:xfrm>
                                    <a:off x="3188356" y="3695690"/>
                                    <a:ext cx="0" cy="1247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28" name="Connecteur droit 1111988428"/>
                                <wps:cNvCnPr>
                                  <a:cxnSpLocks/>
                                </wps:cNvCnPr>
                                <wps:spPr>
                                  <a:xfrm>
                                    <a:off x="3393786" y="3686167"/>
                                    <a:ext cx="0" cy="1436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0" name="Connecteur droit 1111988430"/>
                                <wps:cNvCnPr>
                                  <a:cxnSpLocks/>
                                </wps:cNvCnPr>
                                <wps:spPr>
                                  <a:xfrm>
                                    <a:off x="3752275" y="3678740"/>
                                    <a:ext cx="0" cy="131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1" name="Connecteur droit 1111988431"/>
                                <wps:cNvCnPr>
                                  <a:cxnSpLocks/>
                                </wps:cNvCnPr>
                                <wps:spPr>
                                  <a:xfrm>
                                    <a:off x="3956093" y="3695690"/>
                                    <a:ext cx="0" cy="1341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2" name="Connecteur droit 1111988432"/>
                                <wps:cNvCnPr>
                                  <a:cxnSpLocks/>
                                </wps:cNvCnPr>
                                <wps:spPr>
                                  <a:xfrm>
                                    <a:off x="4310952" y="3671298"/>
                                    <a:ext cx="0" cy="1317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3" name="Connecteur droit 1111988433"/>
                                <wps:cNvCnPr>
                                  <a:cxnSpLocks/>
                                </wps:cNvCnPr>
                                <wps:spPr>
                                  <a:xfrm>
                                    <a:off x="4520611" y="3695651"/>
                                    <a:ext cx="0" cy="1421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4" name="Connecteur droit 1111988434"/>
                                <wps:cNvCnPr>
                                  <a:cxnSpLocks/>
                                </wps:cNvCnPr>
                                <wps:spPr>
                                  <a:xfrm>
                                    <a:off x="4875374" y="3686167"/>
                                    <a:ext cx="0" cy="1735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5" name="Connecteur droit 1111988435"/>
                                <wps:cNvCnPr>
                                  <a:cxnSpLocks/>
                                </wps:cNvCnPr>
                                <wps:spPr>
                                  <a:xfrm>
                                    <a:off x="5079192" y="3662381"/>
                                    <a:ext cx="0" cy="690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6" name="Connecteur droit 1111988436"/>
                                <wps:cNvCnPr>
                                  <a:cxnSpLocks/>
                                </wps:cNvCnPr>
                                <wps:spPr>
                                  <a:xfrm>
                                    <a:off x="5463469" y="3662381"/>
                                    <a:ext cx="0" cy="1753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7" name="Connecteur droit 1111988437"/>
                                <wps:cNvCnPr>
                                  <a:cxnSpLocks/>
                                </wps:cNvCnPr>
                                <wps:spPr>
                                  <a:xfrm>
                                    <a:off x="5679493" y="3662381"/>
                                    <a:ext cx="0" cy="830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11988438" name="Picture 2" descr="soleil isolé de dessin animé. illustration de soleil jaune, icône, logo,  élément de conception. illustration vectorielle plane. 4185069 Art  vectoriel chez Vecteezy"/>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l="21957" t="19493" r="19817" b="23910"/>
                                  <a:stretch/>
                                </pic:blipFill>
                                <pic:spPr bwMode="auto">
                                  <a:xfrm>
                                    <a:off x="3419411" y="58626"/>
                                    <a:ext cx="1013721" cy="1065844"/>
                                  </a:xfrm>
                                  <a:prstGeom prst="rect">
                                    <a:avLst/>
                                  </a:prstGeom>
                                  <a:extLst>
                                    <a:ext uri="{909E8E84-426E-40DD-AFC4-6F175D3DCCD1}">
                                      <a14:hiddenFill xmlns:a14="http://schemas.microsoft.com/office/drawing/2010/main">
                                        <a:solidFill>
                                          <a:srgbClr val="FFFFFF"/>
                                        </a:solidFill>
                                      </a14:hiddenFill>
                                    </a:ext>
                                  </a:extLst>
                                </pic:spPr>
                              </pic:pic>
                              <wps:wsp>
                                <wps:cNvPr id="1111988439" name="Connecteur droit avec flèche 1111988439"/>
                                <wps:cNvCnPr/>
                                <wps:spPr>
                                  <a:xfrm>
                                    <a:off x="3886530" y="1145080"/>
                                    <a:ext cx="0" cy="401473"/>
                                  </a:xfrm>
                                  <a:prstGeom prst="straightConnector1">
                                    <a:avLst/>
                                  </a:prstGeom>
                                  <a:ln w="31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40" name="Connecteur droit avec flèche 1111988440"/>
                                <wps:cNvCnPr/>
                                <wps:spPr>
                                  <a:xfrm>
                                    <a:off x="4048357" y="1145080"/>
                                    <a:ext cx="0" cy="401473"/>
                                  </a:xfrm>
                                  <a:prstGeom prst="straightConnector1">
                                    <a:avLst/>
                                  </a:prstGeom>
                                  <a:ln w="31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41" name="Connecteur droit avec flèche 1111988441"/>
                                <wps:cNvCnPr/>
                                <wps:spPr>
                                  <a:xfrm>
                                    <a:off x="3712430" y="1145079"/>
                                    <a:ext cx="0" cy="401474"/>
                                  </a:xfrm>
                                  <a:prstGeom prst="straightConnector1">
                                    <a:avLst/>
                                  </a:prstGeom>
                                  <a:ln w="31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42" name="Connecteur droit avec flèche 1111988442"/>
                                <wps:cNvCnPr/>
                                <wps:spPr>
                                  <a:xfrm flipV="1">
                                    <a:off x="5286373" y="3745428"/>
                                    <a:ext cx="189302" cy="415418"/>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43" name="Connecteur droit avec flèche 1111988443"/>
                                <wps:cNvCnPr/>
                                <wps:spPr>
                                  <a:xfrm flipH="1" flipV="1">
                                    <a:off x="5079192" y="3731394"/>
                                    <a:ext cx="207181" cy="42945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44" name="Connecteur droit avec flèche 1111988444"/>
                                <wps:cNvCnPr/>
                                <wps:spPr>
                                  <a:xfrm>
                                    <a:off x="1284794" y="3589344"/>
                                    <a:ext cx="578272"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45" name="Connecteur droit avec flèche 1111988445"/>
                                <wps:cNvCnPr/>
                                <wps:spPr>
                                  <a:xfrm>
                                    <a:off x="1280590" y="3934916"/>
                                    <a:ext cx="578272"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111988446" name="Ellipse 1111988446"/>
                              <wps:cNvSpPr/>
                              <wps:spPr>
                                <a:xfrm>
                                  <a:off x="0" y="762000"/>
                                  <a:ext cx="281940" cy="411480"/>
                                </a:xfrm>
                                <a:prstGeom prst="ellipse">
                                  <a:avLst/>
                                </a:prstGeom>
                                <a:noFill/>
                                <a:ln w="952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FA45804" id="Groupe 6729471" o:spid="_x0000_s1026" style="width:327.3pt;height:214.8pt;mso-position-horizontal-relative:char;mso-position-vertical-relative:line" coordsize="40271,2697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17662176" o:spid="_x0000_s1027" type="#_x0000_t75" style="position:absolute;left:152;width:25832;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">
                        <v:imagedata r:id="rId17" o:title="" croptop="767f" cropbottom="27618f" cropright="21875f"/>
                      </v:shape>
                      <v:group id="Groupe 1060" o:spid="_x0000_s1028" style="position:absolute;left:3844;top:4267;width:36427;height:22707" coordorigin="-4085,586" coordsize="63213,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">
                        <v:rect id="Rectangle 1417662178" o:spid="_x0000_s1029" style="position:absolute;left:18630;top:16347;width:40493;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" fillcolor="#fde9d9 [665]" strokecolor="black [3213]"/>
                        <v:rect id="Rectangle 1417662179" o:spid="_x0000_s1030" style="position:absolute;left:18672;top:19620;width:40409;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" fillcolor="#e5b8b7 [1301]" strokecolor="black [3213]"/>
                        <v:rect id="Rectangle 1417662180" o:spid="_x0000_s1031" style="position:absolute;left:18630;top:26140;width:40451;height:3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" fillcolor="#e5b8b7 [1301]" strokecolor="#0a121c [484]"/>
                        <v:rect id="Rectangle 1417662181" o:spid="_x0000_s1032" style="position:absolute;left:18630;top:22880;width:40451;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" fillcolor="#dbe5f1 [660]" strokecolor="black [3213]"/>
                        <v:rect id="Rectangle 1417662182" o:spid="_x0000_s1033" style="position:absolute;left:18630;top:29299;width:40451;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" fillcolor="#f79646 [3209]" strokecolor="#0a121c [484]"/>
                        <v:rect id="Rectangle 1417662183" o:spid="_x0000_s1034" style="position:absolute;left:18630;top:32390;width:40451;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" fillcolor="#eeece1 [3214]" strokecolor="#0a121c [484]"/>
                        <v:rect id="Rectangle 1417662184" o:spid="_x0000_s1035" style="position:absolute;left:19213;top:33114;width:5040;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" strokecolor="black [3213]">
                          <v:fill r:id="rId18" o:title="" recolor="t" rotate="t" type="tile"/>
                        </v:rect>
                        <v:rect id="Rectangle 1417662185" o:spid="_x0000_s1036" style="position:absolute;left:24836;top:33114;width:5040;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" strokecolor="black [3213]">
                          <v:fill r:id="rId18" o:title="" recolor="t" rotate="t" type="tile"/>
                        </v:rect>
                        <v:rect id="Rectangle 1417662186" o:spid="_x0000_s1037" style="position:absolute;left:30459;top:33114;width:5040;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" strokecolor="black [3213]">
                          <v:fill r:id="rId18" o:title="" recolor="t" rotate="t" type="tile"/>
                        </v:rect>
                        <v:rect id="Rectangle 1417662187" o:spid="_x0000_s1038" style="position:absolute;left:47280;top:33082;width:5040;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" strokecolor="black [3213]">
                          <v:fill r:id="rId18" o:title="" recolor="t" rotate="t" type="tile"/>
                        </v:rect>
                        <v:rect id="Rectangle 1417662188" o:spid="_x0000_s1039" style="position:absolute;left:41705;top:33082;width:5041;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" strokecolor="black [3213]">
                          <v:fill r:id="rId18" o:title="" recolor="t" rotate="t" type="tile"/>
                        </v:rect>
                        <v:rect id="Rectangle 1417662189" o:spid="_x0000_s1040" style="position:absolute;left:36082;top:33082;width:5040;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" strokecolor="black [3213]">
                          <v:fill r:id="rId18" o:title="" recolor="t" rotate="t" type="tile"/>
                        </v:rect>
                        <v:rect id="Rectangle 1417662190" o:spid="_x0000_s1041" style="position:absolute;left:52951;top:33041;width:5526;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" strokecolor="black [3213]">
                          <v:fill r:id="rId18" o:title="" recolor="t" rotate="t" type="tile"/>
                        </v:rect>
                        <v:rect id="Rectangle 1417662191" o:spid="_x0000_s1042" style="position:absolute;left:18630;top:37454;width:40493;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" fillcolor="#d8d8d8 [2732]" strokecolor="#0a121c [484]"/>
                        <v:rect id="Rectangle 1417662192" o:spid="_x0000_s1043" style="position:absolute;left:19213;top:38030;width:39264;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" strokecolor="black [3213]">
                          <v:fill r:id="rId18" o:title="" recolor="t" rotate="t" type="tile"/>
                        </v:rect>
                        <v:rect id="Rectangle 1417662193" o:spid="_x0000_s1044" style="position:absolute;left:20638;top:36076;width:2038;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" stroked="f" strokeweight="1pt">
                          <v:fill r:id="rId18" o:title="" recolor="t" rotate="t" type="tile"/>
                        </v:rect>
                        <v:rect id="Rectangle 1417662194" o:spid="_x0000_s1045" style="position:absolute;left:26322;top:36170;width:2038;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" stroked="f" strokeweight="1pt">
                          <v:fill r:id="rId18" o:title="" recolor="t" rotate="t" type="tile"/>
                        </v:rect>
                        <v:rect id="Rectangle 1417662195" o:spid="_x0000_s1046" style="position:absolute;left:31899;top:36170;width:2038;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" stroked="f" strokeweight="1pt">
                          <v:fill r:id="rId18" o:title="" recolor="t" rotate="t" type="tile"/>
                        </v:rect>
                        <v:rect id="Rectangle 1417662196" o:spid="_x0000_s1047" style="position:absolute;left:37522;top:36076;width:2038;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" stroked="f" strokeweight="1pt">
                          <v:fill r:id="rId18" o:title="" recolor="t" rotate="t" type="tile"/>
                        </v:rect>
                        <v:rect id="Rectangle 1417662197" o:spid="_x0000_s1048" style="position:absolute;left:43184;top:35976;width:2038;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" stroked="f" strokeweight="1pt">
                          <v:fill r:id="rId18" o:title="" recolor="t" rotate="t" type="tile"/>
                        </v:rect>
                        <v:rect id="Rectangle 1417662199" o:spid="_x0000_s1049" style="position:absolute;left:48753;top:36250;width:2038;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" stroked="f" strokeweight="1pt">
                          <v:fill r:id="rId18" o:title="" recolor="t" rotate="t" type="tile"/>
                        </v:rect>
                        <v:rect id="Rectangle 1417662200" o:spid="_x0000_s1050" style="position:absolute;left:54756;top:36390;width:2038;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" stroked="f" strokeweight="1pt">
                          <v:fill r:id="rId18" o:title="" recolor="t" rotate="t" type="tile"/>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417662201" o:spid="_x0000_s1051" type="#_x0000_t22" style="position:absolute;left:19140;top:39349;width:2192;height:3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" adj="3062" strokecolor="#0a121c [484]">
                          <v:fill r:id="rId18" o:title="" recolor="t" rotate="t" type="tile"/>
                        </v:shape>
                        <v:rect id="Rectangle 1417662202" o:spid="_x0000_s1052" style="position:absolute;left:19349;top:38597;width:1983;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" stroked="f" strokeweight="1pt">
                          <v:fill r:id="rId18" o:title="" recolor="t" rotate="t" type="tile"/>
                        </v:rect>
                        <v:shapetype id="_x0000_t202" coordsize="21600,21600" o:spt="202" path="m,l,21600r21600,l21600,xe">
                          <v:stroke joinstyle="miter"/>
                          <v:path gradientshapeok="t" o:connecttype="rect"/>
                        </v:shapetype>
                        <v:shape id="ZoneTexte 1023" o:spid="_x0000_s1053" type="#_x0000_t202" style="position:absolute;left:36367;top:28753;width:11282;height:5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" filled="f" stroked="f">
                          <v:textbox>
                            <w:txbxContent>
                              <w:p w14:paraId="2EB8C54F" w14:textId="77777777" w:rsidR="00711123" w:rsidRPr="00390C59" w:rsidRDefault="00711123" w:rsidP="002D52DF">
                                <w:pPr>
                                  <w:rPr>
                                    <w:rFonts w:asciiTheme="majorBidi" w:hAnsiTheme="majorBidi" w:cstheme="majorBidi"/>
                                    <w:color w:val="000000" w:themeColor="text1"/>
                                    <w:kern w:val="24"/>
                                    <w:sz w:val="18"/>
                                    <w:szCs w:val="18"/>
                                  </w:rPr>
                                </w:pPr>
                                <w:r w:rsidRPr="00390C59">
                                  <w:rPr>
                                    <w:rFonts w:asciiTheme="majorBidi" w:hAnsiTheme="majorBidi" w:cstheme="majorBidi"/>
                                    <w:color w:val="000000" w:themeColor="text1"/>
                                    <w:kern w:val="24"/>
                                    <w:sz w:val="18"/>
                                    <w:szCs w:val="18"/>
                                  </w:rPr>
                                  <w:t>Tedlar</w:t>
                                </w:r>
                              </w:p>
                            </w:txbxContent>
                          </v:textbox>
                        </v:shape>
                        <v:shape id="ZoneTexte 1024" o:spid="_x0000_s1054" type="#_x0000_t202" style="position:absolute;left:36367;top:15228;width:12072;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" filled="f" stroked="f">
                          <v:textbox>
                            <w:txbxContent>
                              <w:p w14:paraId="017645E3" w14:textId="77777777" w:rsidR="00711123" w:rsidRPr="006A6824" w:rsidRDefault="00711123" w:rsidP="002D52DF">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Glass</w:t>
                                </w:r>
                              </w:p>
                            </w:txbxContent>
                          </v:textbox>
                        </v:shape>
                        <v:shape id="ZoneTexte 1025" o:spid="_x0000_s1055" type="#_x0000_t202" style="position:absolute;left:36555;top:18841;width:10725;height: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" filled="f" stroked="f">
                          <v:textbox>
                            <w:txbxContent>
                              <w:p w14:paraId="3163D54E" w14:textId="77777777" w:rsidR="00711123" w:rsidRPr="006A6824" w:rsidRDefault="00711123" w:rsidP="002D52DF">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EVA</w:t>
                                </w:r>
                              </w:p>
                            </w:txbxContent>
                          </v:textbox>
                        </v:shape>
                        <v:shape id="ZoneTexte 1026" o:spid="_x0000_s1056" type="#_x0000_t202" style="position:absolute;left:36445;top:25087;width:10835;height:5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" filled="f" stroked="f">
                          <v:textbox>
                            <w:txbxContent>
                              <w:p w14:paraId="7CB88A8E" w14:textId="77777777" w:rsidR="00711123" w:rsidRPr="006A6824" w:rsidRDefault="00711123" w:rsidP="002D52DF">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EVA</w:t>
                                </w:r>
                              </w:p>
                            </w:txbxContent>
                          </v:textbox>
                        </v:shape>
                        <v:shape id="ZoneTexte 1027" o:spid="_x0000_s1057" type="#_x0000_t202" style="position:absolute;left:36367;top:21985;width:11467;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" filled="f" stroked="f">
                          <v:textbox>
                            <w:txbxContent>
                              <w:p w14:paraId="2C26309E" w14:textId="77777777" w:rsidR="00711123" w:rsidRPr="006A6824" w:rsidRDefault="00711123" w:rsidP="002D52DF">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Silicon</w:t>
                                </w:r>
                              </w:p>
                            </w:txbxContent>
                          </v:textbox>
                        </v:shape>
                        <v:shape id="ZoneTexte 1028" o:spid="_x0000_s1058" type="#_x0000_t202" style="position:absolute;left:27339;top:41758;width:14814;height:5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" filled="f" stroked="f">
                          <v:textbox>
                            <w:txbxContent>
                              <w:p w14:paraId="0F354C4F" w14:textId="77777777" w:rsidR="00711123" w:rsidRPr="004A3E4E" w:rsidRDefault="00711123" w:rsidP="002D52DF">
                                <w:pPr>
                                  <w:rPr>
                                    <w:rFonts w:asciiTheme="majorBidi" w:hAnsiTheme="majorBidi" w:cstheme="majorBidi"/>
                                    <w:color w:val="000000" w:themeColor="text1"/>
                                    <w:kern w:val="24"/>
                                    <w:sz w:val="20"/>
                                  </w:rPr>
                                </w:pPr>
                                <w:r w:rsidRPr="004A3E4E">
                                  <w:rPr>
                                    <w:rFonts w:asciiTheme="majorBidi" w:hAnsiTheme="majorBidi" w:cstheme="majorBidi"/>
                                    <w:color w:val="000000" w:themeColor="text1"/>
                                    <w:kern w:val="24"/>
                                    <w:sz w:val="20"/>
                                  </w:rPr>
                                  <w:t>Connector</w:t>
                                </w:r>
                              </w:p>
                            </w:txbxContent>
                          </v:textbox>
                        </v:shape>
                        <v:shape id="ZoneTexte 1030" o:spid="_x0000_s1059" type="#_x0000_t202" style="position:absolute;left:-4085;top:33365;width:17801;height:5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" filled="f" stroked="f">
                          <v:textbox>
                            <w:txbxContent>
                              <w:p w14:paraId="16BEAEE4" w14:textId="77777777" w:rsidR="00711123" w:rsidRPr="004A3E4E" w:rsidRDefault="00711123" w:rsidP="002D52DF">
                                <w:pPr>
                                  <w:rPr>
                                    <w:rFonts w:asciiTheme="majorBidi" w:hAnsiTheme="majorBidi" w:cstheme="majorBidi"/>
                                    <w:color w:val="000000" w:themeColor="text1"/>
                                    <w:kern w:val="24"/>
                                    <w:sz w:val="20"/>
                                  </w:rPr>
                                </w:pPr>
                                <w:r w:rsidRPr="004A3E4E">
                                  <w:rPr>
                                    <w:rFonts w:asciiTheme="majorBidi" w:hAnsiTheme="majorBidi" w:cstheme="majorBidi"/>
                                    <w:color w:val="000000" w:themeColor="text1"/>
                                    <w:kern w:val="24"/>
                                    <w:sz w:val="20"/>
                                  </w:rPr>
                                  <w:t>Alveolar plate</w:t>
                                </w:r>
                              </w:p>
                            </w:txbxContent>
                          </v:textbox>
                        </v:shape>
                        <v:shape id="ZoneTexte 1031" o:spid="_x0000_s1060" type="#_x0000_t202" style="position:absolute;left:107;top:37404;width:13609;height:5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" filled="f" stroked="f">
                          <v:textbox>
                            <w:txbxContent>
                              <w:p w14:paraId="66A9CA33" w14:textId="77777777" w:rsidR="00711123" w:rsidRPr="004A3E4E" w:rsidRDefault="00711123" w:rsidP="002D52DF">
                                <w:pPr>
                                  <w:rPr>
                                    <w:rFonts w:asciiTheme="majorBidi" w:hAnsiTheme="majorBidi" w:cstheme="majorBidi"/>
                                    <w:color w:val="000000" w:themeColor="text1"/>
                                    <w:kern w:val="24"/>
                                    <w:sz w:val="20"/>
                                  </w:rPr>
                                </w:pPr>
                                <w:r w:rsidRPr="004A3E4E">
                                  <w:rPr>
                                    <w:rFonts w:asciiTheme="majorBidi" w:hAnsiTheme="majorBidi" w:cstheme="majorBidi"/>
                                    <w:color w:val="000000" w:themeColor="text1"/>
                                    <w:kern w:val="24"/>
                                    <w:sz w:val="20"/>
                                  </w:rPr>
                                  <w:t>Collector</w:t>
                                </w:r>
                              </w:p>
                            </w:txbxContent>
                          </v:textbox>
                        </v:shape>
                        <v:shape id="ZoneTexte 1032" o:spid="_x0000_s1061" type="#_x0000_t202" style="position:absolute;left:44967;top:41608;width:14161;height: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" filled="f" stroked="f">
                          <v:textbox>
                            <w:txbxContent>
                              <w:p w14:paraId="2CD3ECB8" w14:textId="77777777" w:rsidR="00711123" w:rsidRPr="004A3E4E" w:rsidRDefault="00711123" w:rsidP="002D52DF">
                                <w:pPr>
                                  <w:rPr>
                                    <w:rFonts w:asciiTheme="majorBidi" w:hAnsiTheme="majorBidi" w:cstheme="majorBidi"/>
                                    <w:color w:val="000000" w:themeColor="text1"/>
                                    <w:kern w:val="24"/>
                                    <w:sz w:val="20"/>
                                  </w:rPr>
                                </w:pPr>
                                <w:r w:rsidRPr="004A3E4E">
                                  <w:rPr>
                                    <w:rFonts w:asciiTheme="majorBidi" w:hAnsiTheme="majorBidi" w:cstheme="majorBidi"/>
                                    <w:color w:val="000000" w:themeColor="text1"/>
                                    <w:kern w:val="24"/>
                                    <w:sz w:val="20"/>
                                  </w:rPr>
                                  <w:t>Openings</w:t>
                                </w:r>
                              </w:p>
                            </w:txbxContent>
                          </v:textbox>
                        </v:shape>
                        <v:shape id="ZoneTexte 1033" o:spid="_x0000_s1062" type="#_x0000_t202" style="position:absolute;left:13671;top:46543;width:14689;height:5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" filled="f" stroked="f">
                          <v:textbox>
                            <w:txbxContent>
                              <w:p w14:paraId="33E63A1A" w14:textId="77777777" w:rsidR="00711123" w:rsidRPr="004A3E4E" w:rsidRDefault="00711123" w:rsidP="002D52DF">
                                <w:pPr>
                                  <w:rPr>
                                    <w:rFonts w:asciiTheme="majorBidi" w:hAnsiTheme="majorBidi" w:cstheme="majorBidi"/>
                                    <w:color w:val="000000" w:themeColor="text1"/>
                                    <w:kern w:val="24"/>
                                    <w:sz w:val="20"/>
                                  </w:rPr>
                                </w:pPr>
                                <w:r w:rsidRPr="004A3E4E">
                                  <w:rPr>
                                    <w:rFonts w:asciiTheme="majorBidi" w:hAnsiTheme="majorBidi" w:cstheme="majorBidi"/>
                                    <w:color w:val="000000" w:themeColor="text1"/>
                                    <w:kern w:val="24"/>
                                    <w:sz w:val="20"/>
                                  </w:rPr>
                                  <w:t>Fluid inlet</w:t>
                                </w:r>
                              </w:p>
                            </w:txbxContent>
                          </v:textbox>
                        </v:shape>
                        <v:shapetype id="_x0000_t32" coordsize="21600,21600" o:spt="32" o:oned="t" path="m,l21600,21600e" filled="f">
                          <v:path arrowok="t" fillok="f" o:connecttype="none"/>
                          <o:lock v:ext="edit" shapetype="t"/>
                        </v:shapetype>
                        <v:shape id="Connecteur droit avec flèche 1111988421" o:spid="_x0000_s1063" type="#_x0000_t32" style="position:absolute;left:21733;top:41759;width:5606;height:27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" strokecolor="black [3213]">
                          <v:stroke endarrow="block"/>
                        </v:shape>
                        <v:shape id="Connecteur droit avec flèche 1111988422" o:spid="_x0000_s1064" type="#_x0000_t32" style="position:absolute;left:20272;top:43679;width:0;height:35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" strokecolor="black [3213]">
                          <v:stroke endarrow="block"/>
                        </v:shape>
                        <v:line id="Connecteur droit 1111988423" o:spid="_x0000_s1065" style="position:absolute;visibility:visible;mso-wrap-style:square" from="22676,36997" to="22676,3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" strokecolor="black [3213]">
                          <o:lock v:ext="edit" shapetype="f"/>
                        </v:line>
                        <v:line id="Connecteur droit 1111988424" o:spid="_x0000_s1066" style="position:absolute;visibility:visible;mso-wrap-style:square" from="20638,36826" to="20638,3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" strokecolor="black [3213]">
                          <o:lock v:ext="edit" shapetype="f"/>
                        </v:line>
                        <v:line id="Connecteur droit 1111988425" o:spid="_x0000_s1067" style="position:absolute;visibility:visible;mso-wrap-style:square" from="26322,36826" to="26322,3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" strokecolor="black [3213]">
                          <o:lock v:ext="edit" shapetype="f"/>
                        </v:line>
                        <v:line id="Connecteur droit 1111988426" o:spid="_x0000_s1068" style="position:absolute;visibility:visible;mso-wrap-style:square" from="28360,36787" to="28360,3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" strokecolor="black [3213]">
                          <o:lock v:ext="edit" shapetype="f"/>
                        </v:line>
                        <v:line id="Connecteur droit 1111988427" o:spid="_x0000_s1069" style="position:absolute;visibility:visible;mso-wrap-style:square" from="31883,36956" to="31883,3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" strokecolor="black [3213]">
                          <o:lock v:ext="edit" shapetype="f"/>
                        </v:line>
                        <v:line id="Connecteur droit 1111988428" o:spid="_x0000_s1070" style="position:absolute;visibility:visible;mso-wrap-style:square" from="33937,36861" to="33937,3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" strokecolor="black [3213]">
                          <o:lock v:ext="edit" shapetype="f"/>
                        </v:line>
                        <v:line id="Connecteur droit 1111988430" o:spid="_x0000_s1071" style="position:absolute;visibility:visible;mso-wrap-style:square" from="37522,36787" to="37522,3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" strokecolor="black [3213]">
                          <o:lock v:ext="edit" shapetype="f"/>
                        </v:line>
                        <v:line id="Connecteur droit 1111988431" o:spid="_x0000_s1072" style="position:absolute;visibility:visible;mso-wrap-style:square" from="39560,36956" to="39560,3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" strokecolor="black [3213]">
                          <o:lock v:ext="edit" shapetype="f"/>
                        </v:line>
                        <v:line id="Connecteur droit 1111988432" o:spid="_x0000_s1073" style="position:absolute;visibility:visible;mso-wrap-style:square" from="43109,36712" to="43109,3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" strokecolor="black [3213]">
                          <o:lock v:ext="edit" shapetype="f"/>
                        </v:line>
                        <v:line id="Connecteur droit 1111988433" o:spid="_x0000_s1074" style="position:absolute;visibility:visible;mso-wrap-style:square" from="45206,36956" to="45206,38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" strokecolor="black [3213]">
                          <o:lock v:ext="edit" shapetype="f"/>
                        </v:line>
                        <v:line id="Connecteur droit 1111988434" o:spid="_x0000_s1075" style="position:absolute;visibility:visible;mso-wrap-style:square" from="48753,36861" to="48753,3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" strokecolor="black [3213]">
                          <o:lock v:ext="edit" shapetype="f"/>
                        </v:line>
                        <v:line id="Connecteur droit 1111988435" o:spid="_x0000_s1076" style="position:absolute;visibility:visible;mso-wrap-style:square" from="50791,36623" to="50791,3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" strokecolor="black [3213]">
                          <o:lock v:ext="edit" shapetype="f"/>
                        </v:line>
                        <v:line id="Connecteur droit 1111988436" o:spid="_x0000_s1077" style="position:absolute;visibility:visible;mso-wrap-style:square" from="54634,36623" to="54634,38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" strokecolor="black [3213]">
                          <o:lock v:ext="edit" shapetype="f"/>
                        </v:line>
                        <v:line id="Connecteur droit 1111988437" o:spid="_x0000_s1078" style="position:absolute;visibility:visible;mso-wrap-style:square" from="56794,36623" to="56794,3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" strokecolor="black [3213]">
                          <o:lock v:ext="edit" shapetype="f"/>
                        </v:line>
                        <v:shape id="Picture 2" o:spid="_x0000_s1079" type="#_x0000_t75" alt="soleil isolé de dessin animé. illustration de soleil jaune, icône, logo,  élément de conception. illustration vectorielle plane. 4185069 Art  vectoriel chez Vecteezy" style="position:absolute;left:34194;top:586;width:10137;height:10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">
                          <v:imagedata r:id="rId19" o:title="soleil isolé de dessin animé. illustration de soleil jaune, icône, logo,  élément de conception. illustration vectorielle plane" croptop="12775f" cropbottom="15670f" cropleft="14390f" cropright="12987f"/>
                        </v:shape>
                        <v:shape id="Connecteur droit avec flèche 1111988439" o:spid="_x0000_s1080" type="#_x0000_t32" style="position:absolute;left:38865;top:11450;width:0;height:4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" strokecolor="#8064a2 [3207]" strokeweight=".25pt">
                          <v:stroke endarrow="block"/>
                        </v:shape>
                        <v:shape id="Connecteur droit avec flèche 1111988440" o:spid="_x0000_s1081" type="#_x0000_t32" style="position:absolute;left:40483;top:11450;width:0;height:4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" strokecolor="#8064a2 [3207]" strokeweight=".25pt">
                          <v:stroke endarrow="block"/>
                        </v:shape>
                        <v:shape id="Connecteur droit avec flèche 1111988441" o:spid="_x0000_s1082" type="#_x0000_t32" style="position:absolute;left:37124;top:11450;width:0;height:4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" strokecolor="#8064a2 [3207]" strokeweight=".25pt">
                          <v:stroke endarrow="block"/>
                        </v:shape>
                        <v:shape id="Connecteur droit avec flèche 1111988442" o:spid="_x0000_s1083" type="#_x0000_t32" style="position:absolute;left:52863;top:37454;width:1893;height:4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" strokecolor="black [3213]">
                          <v:stroke endarrow="block"/>
                        </v:shape>
                        <v:shape id="Connecteur droit avec flèche 1111988443" o:spid="_x0000_s1084" type="#_x0000_t32" style="position:absolute;left:50791;top:37313;width:2072;height:42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" strokecolor="black [3213]">
                          <v:stroke endarrow="block"/>
                        </v:shape>
                        <v:shape id="Connecteur droit avec flèche 1111988444" o:spid="_x0000_s1085" type="#_x0000_t32" style="position:absolute;left:12847;top:35893;width:57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" strokecolor="black [3213]">
                          <v:stroke endarrow="block"/>
                        </v:shape>
                        <v:shape id="Connecteur droit avec flèche 1111988445" o:spid="_x0000_s1086" type="#_x0000_t32" style="position:absolute;left:12805;top:39349;width:57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" strokecolor="black [3213]">
                          <v:stroke endarrow="block"/>
                        </v:shape>
                      </v:group>
                      <v:oval id="Ellipse 1111988446" o:spid="_x0000_s1087" style="position:absolute;top:7620;width:2819;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" filled="f" strokecolor="red">
                        <v:stroke dashstyle="3 1"/>
                      </v:oval>
                      <w10:anchorlock/>
                    </v:group>
                  </w:pict>
                </mc:Fallback>
              </mc:AlternateContent>
            </w:r>
          </w:p>
        </w:tc>
      </w:tr>
      <w:tr w:rsidR="002D52DF" w:rsidRPr="007732A6" w14:paraId="0AA31DBE" w14:textId="77777777" w:rsidTr="002D52DF">
        <w:tc>
          <w:tcPr>
            <w:tcW w:w="9350" w:type="dxa"/>
          </w:tcPr>
          <w:p w14:paraId="36FFB3D7" w14:textId="0F7B5C9A" w:rsidR="002D52DF" w:rsidRPr="007732A6" w:rsidRDefault="007F2A53" w:rsidP="002D52DF">
            <w:pPr>
              <w:spacing w:line="360" w:lineRule="auto"/>
              <w:jc w:val="center"/>
              <w:rPr>
                <w:rFonts w:asciiTheme="majorBidi" w:hAnsiTheme="majorBidi" w:cstheme="majorBidi"/>
                <w:szCs w:val="24"/>
              </w:rPr>
            </w:pPr>
            <w:r w:rsidRPr="007732A6">
              <w:rPr>
                <w:rFonts w:asciiTheme="majorBidi" w:hAnsiTheme="majorBidi" w:cstheme="majorBidi"/>
                <w:b/>
                <w:bCs/>
                <w:sz w:val="18"/>
                <w:szCs w:val="24"/>
              </w:rPr>
              <w:t>FIGURE</w:t>
            </w:r>
            <w:r w:rsidR="00B31727" w:rsidRPr="007732A6">
              <w:rPr>
                <w:rFonts w:asciiTheme="majorBidi" w:hAnsiTheme="majorBidi" w:cstheme="majorBidi"/>
                <w:b/>
                <w:bCs/>
                <w:sz w:val="18"/>
                <w:szCs w:val="24"/>
              </w:rPr>
              <w:t xml:space="preserve"> </w:t>
            </w:r>
            <w:r w:rsidR="002D52DF" w:rsidRPr="007732A6">
              <w:rPr>
                <w:rFonts w:asciiTheme="majorBidi" w:hAnsiTheme="majorBidi" w:cstheme="majorBidi"/>
                <w:b/>
                <w:bCs/>
                <w:sz w:val="18"/>
                <w:szCs w:val="24"/>
              </w:rPr>
              <w:t>1</w:t>
            </w:r>
            <w:r w:rsidR="002D52DF" w:rsidRPr="007732A6">
              <w:rPr>
                <w:rFonts w:asciiTheme="majorBidi" w:hAnsiTheme="majorBidi" w:cstheme="majorBidi"/>
                <w:sz w:val="18"/>
                <w:szCs w:val="24"/>
              </w:rPr>
              <w:t xml:space="preserve">. </w:t>
            </w:r>
            <w:r w:rsidR="004D3CA8" w:rsidRPr="007732A6">
              <w:rPr>
                <w:rFonts w:asciiTheme="majorBidi" w:hAnsiTheme="majorBidi" w:cstheme="majorBidi"/>
                <w:sz w:val="18"/>
                <w:szCs w:val="24"/>
              </w:rPr>
              <w:t>Illustration of the PV</w:t>
            </w:r>
            <w:r w:rsidR="00835D83">
              <w:rPr>
                <w:rFonts w:asciiTheme="majorBidi" w:hAnsiTheme="majorBidi" w:cstheme="majorBidi"/>
                <w:sz w:val="18"/>
                <w:szCs w:val="24"/>
              </w:rPr>
              <w:t>/</w:t>
            </w:r>
            <w:r w:rsidR="004D3CA8" w:rsidRPr="007732A6">
              <w:rPr>
                <w:rFonts w:asciiTheme="majorBidi" w:hAnsiTheme="majorBidi" w:cstheme="majorBidi"/>
                <w:sz w:val="18"/>
                <w:szCs w:val="24"/>
              </w:rPr>
              <w:t>T-S system configuration</w:t>
            </w:r>
            <w:r w:rsidR="002D52DF" w:rsidRPr="007732A6">
              <w:rPr>
                <w:rFonts w:asciiTheme="majorBidi" w:hAnsiTheme="majorBidi" w:cstheme="majorBidi"/>
                <w:sz w:val="18"/>
                <w:szCs w:val="24"/>
              </w:rPr>
              <w:t>.</w:t>
            </w:r>
          </w:p>
        </w:tc>
      </w:tr>
    </w:tbl>
    <w:p w14:paraId="7D149E03" w14:textId="5B72B11E" w:rsidR="001B7661" w:rsidRPr="007732A6" w:rsidRDefault="001B7661" w:rsidP="001B7661">
      <w:pPr>
        <w:pStyle w:val="Default"/>
        <w:spacing w:line="360" w:lineRule="auto"/>
        <w:jc w:val="center"/>
        <w:rPr>
          <w:color w:val="00B0F0"/>
          <w:sz w:val="26"/>
          <w:szCs w:val="26"/>
          <w:lang w:val="en-US"/>
        </w:rPr>
      </w:pPr>
      <w:r w:rsidRPr="007732A6">
        <w:rPr>
          <w:rFonts w:asciiTheme="majorBidi" w:eastAsia="Times New Roman" w:hAnsiTheme="majorBidi" w:cstheme="majorBidi"/>
          <w:b/>
          <w:bCs/>
          <w:color w:val="auto"/>
          <w:sz w:val="18"/>
          <w:szCs w:val="14"/>
          <w:lang w:val="en-US"/>
          <w14:ligatures w14:val="none"/>
        </w:rPr>
        <w:t>TABLE 1</w:t>
      </w:r>
      <w:r w:rsidRPr="007732A6">
        <w:rPr>
          <w:rFonts w:asciiTheme="majorBidi" w:hAnsiTheme="majorBidi" w:cstheme="majorBidi"/>
          <w:color w:val="000000" w:themeColor="text1"/>
          <w:lang w:val="en-US"/>
        </w:rPr>
        <w:t xml:space="preserve">. </w:t>
      </w:r>
      <w:r w:rsidR="007B2887" w:rsidRPr="007732A6">
        <w:rPr>
          <w:rFonts w:asciiTheme="majorBidi" w:eastAsia="Times New Roman" w:hAnsiTheme="majorBidi" w:cstheme="majorBidi"/>
          <w:color w:val="auto"/>
          <w:sz w:val="18"/>
          <w:lang w:val="en-US"/>
          <w14:ligatures w14:val="none"/>
        </w:rPr>
        <w:t xml:space="preserve">Thermal </w:t>
      </w:r>
      <w:r w:rsidR="00835D83">
        <w:rPr>
          <w:rFonts w:asciiTheme="majorBidi" w:eastAsia="Times New Roman" w:hAnsiTheme="majorBidi" w:cstheme="majorBidi"/>
          <w:color w:val="auto"/>
          <w:sz w:val="18"/>
          <w:lang w:val="en-US"/>
          <w14:ligatures w14:val="none"/>
        </w:rPr>
        <w:t>criteria</w:t>
      </w:r>
      <w:r w:rsidR="007B2887" w:rsidRPr="007732A6">
        <w:rPr>
          <w:rFonts w:asciiTheme="majorBidi" w:eastAsia="Times New Roman" w:hAnsiTheme="majorBidi" w:cstheme="majorBidi"/>
          <w:color w:val="auto"/>
          <w:sz w:val="18"/>
          <w:lang w:val="en-US"/>
          <w14:ligatures w14:val="none"/>
        </w:rPr>
        <w:t xml:space="preserve"> and materials used in the PV</w:t>
      </w:r>
      <w:r w:rsidR="00454486">
        <w:rPr>
          <w:rFonts w:asciiTheme="majorBidi" w:eastAsia="Times New Roman" w:hAnsiTheme="majorBidi" w:cstheme="majorBidi"/>
          <w:color w:val="auto"/>
          <w:sz w:val="18"/>
          <w:lang w:val="en-US"/>
          <w14:ligatures w14:val="none"/>
        </w:rPr>
        <w:t>/</w:t>
      </w:r>
      <w:r w:rsidR="007B2887" w:rsidRPr="007732A6">
        <w:rPr>
          <w:rFonts w:asciiTheme="majorBidi" w:eastAsia="Times New Roman" w:hAnsiTheme="majorBidi" w:cstheme="majorBidi"/>
          <w:color w:val="auto"/>
          <w:sz w:val="18"/>
          <w:lang w:val="en-US"/>
          <w14:ligatures w14:val="none"/>
        </w:rPr>
        <w:t>T-S</w:t>
      </w:r>
      <w:r w:rsidR="007B2887" w:rsidRPr="007732A6">
        <w:rPr>
          <w:rFonts w:asciiTheme="majorBidi" w:hAnsiTheme="majorBidi" w:cstheme="majorBidi"/>
          <w:color w:val="000000" w:themeColor="text1"/>
          <w:sz w:val="18"/>
          <w:lang w:val="en-US"/>
        </w:rPr>
        <w:t xml:space="preserve"> </w:t>
      </w:r>
      <w:r w:rsidRPr="007732A6">
        <w:rPr>
          <w:rFonts w:asciiTheme="majorBidi" w:eastAsia="Times New Roman" w:hAnsiTheme="majorBidi" w:cstheme="majorBidi"/>
          <w:color w:val="auto"/>
          <w:sz w:val="18"/>
          <w:szCs w:val="14"/>
          <w:lang w:val="en-US"/>
          <w14:ligatures w14:val="none"/>
        </w:rPr>
        <w:fldChar w:fldCharType="begin"/>
      </w:r>
      <w:r w:rsidR="009F5F15" w:rsidRPr="007732A6">
        <w:rPr>
          <w:rFonts w:asciiTheme="majorBidi" w:eastAsia="Times New Roman" w:hAnsiTheme="majorBidi" w:cstheme="majorBidi"/>
          <w:color w:val="auto"/>
          <w:sz w:val="18"/>
          <w:szCs w:val="14"/>
          <w:lang w:val="en-US"/>
          <w14:ligatures w14:val="none"/>
        </w:rPr>
        <w:instrText xml:space="preserve"> ADDIN ZOTERO_ITEM CSL_CITATION {"citationID":"hiUpIkXU","properties":{"formattedCitation":"[16\\uc0\\u8211{}18]","plainCitation":"[16–18]","noteIndex":0},"citationItems":[{"id":"fpZwE2gC/jDQ2ori0","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id":"fpZwE2gC/ceECS5d3","uris":["http://zotero.org/users/local/sbEr49ls/items/VIR2ZG9K"],"itemData":{"id":786,"type":"article-journal","abstract":"The photovoltaic/thermal (PVT) collector is an eco-friendly technology that simultaneously converts solar energy into electrical and thermal energy. However, a high solar cell temperature seriously affects the electrical efﬁciency of the PVT collector, which is an urgent problem that needs to be addressed. Some traditional cooling technologies for PVT collectors were previously investigated, but they were inefﬁcient in heat collecting performance. In addition, a nonuniform solar cell temperature distribution accelerates the aging of PVT modules, and this topic has only rarely been discussed. In the present study, a new leaf-like heat exchanger based on bionics was proposed to improve heat control of the PVT collector. A three-dimensional mathematical model was developed in COMSOL and validated by comparing modeling results with experimental data already available in the literature. The effect of different operating conditions on the performance of the new PVT collector was investigated. The results of this study show that the bifurcation angle of the leaf-like heat exchanger with a symmetrical conﬁguration between 20\u0014 and 35\u0014 was characterized by a lower and more uniform temperature distribution on solar cells in comparison with conventional heat exchangers. Moreover, the average temperature of the solar cell cooled by the new leaf-like heat exchanger decreased by 5.31 \u0014C, and the pressure drop associated with the leaf-like heat exchanger was only half the value of the pressure drop associated with a conventional heat exchanger at a mass ﬂow rate of 0.0314 kg/s. Finally, the total efﬁciency of the new PVT collector was 4.36% higher than that of the conventional PVT collector.","container-title":"Journal of Renewable and Sustainable Energy","DOI":"10.1063/5.0030541","ISSN":"1941-7012","issue":"2","language":"en","page":"023703","source":"DOI.org (Crossref)","title":"The study of heat control on PVT modules with a new leaf-like heat exchanger","volume":"13","author":[{"family":"Zhang","given":"Yingbo"},{"family":"Shen","given":"Chao"},{"family":"Zhang","given":"Chunxiao"},{"family":"Lv","given":"Guoquan"},{"family":"Sun","given":"Cheng"},{"family":"Chwieduk","given":"Dorota"}],"issued":{"date-parts":[["2021",3,1]]}}},{"id":"fpZwE2gC/467uhEXR","uris":["http://zotero.org/users/local/sbEr49ls/items/MN639ZAG"],"itemData":{"id":821,"type":"article-journal","abstract":"Solar photovoltaics (PV) is a promising solution to combat against energy crisis and environmental pollution. However, the high manufacturing cost of solar cells along with the huge area required for well‐sized PV power plants are the two major issues for the sustainable expansion of this technology. Concentrator technology is one of the solutions of the abovementioned problem. As concentrating the solar radiation over a single cell is now a proven technology, so attempt has been made in this article to extend this concept over PV module. High irradiation intensity from 1000 to 3000 W/m2 has been investigated to measure the power and energy of PV cell. The numerical simulation has been conducted using finite element technique. At 3000 W/m2 irradiation, the electrical power increases by about 190 W compared with 63 W at irradiation level of 1000 W/m2. At the same time, at 3000 W/m2 irradiation, the thermal energy increases by about 996 W compared with 362 W at 1000 W/m2 irradiation. Electrical power and thermal energy are enhanced by about 6.4 and 31.3 W, respectively, for each 100‐W/m2 increase of solar radiation. The overall energy is increased by about 179.06% with increasing irradiation level from 1000 to 3000 W/m2. It is concluded that the effect of high solar radiation using concentrator can significantly improve the overall output of the PV module.","container-title":"International Journal of Energy Research","DOI":"10.1002/er.3907","ISSN":"0363907X","issue":"3","journalAbbreviation":"Int J Energy Res","language":"en","page":"1115-1131","source":"DOI.org (Crossref)","title":"Effect of high irradiation on photovoltaic power and energy","volume":"42","author":[{"family":"Nasrin","given":"R."},{"family":"Hasanuzzaman","given":"M."},{"family":"Rahim","given":"N.A."}],"issued":{"date-parts":[["2018",3,10]]}}}],"schema":"https://github.com/citation-style-language/schema/raw/master/csl-citation.json"} </w:instrText>
      </w:r>
      <w:r w:rsidRPr="007732A6">
        <w:rPr>
          <w:rFonts w:asciiTheme="majorBidi" w:eastAsia="Times New Roman" w:hAnsiTheme="majorBidi" w:cstheme="majorBidi"/>
          <w:color w:val="auto"/>
          <w:sz w:val="18"/>
          <w:szCs w:val="14"/>
          <w:lang w:val="en-US"/>
          <w14:ligatures w14:val="none"/>
        </w:rPr>
        <w:fldChar w:fldCharType="separate"/>
      </w:r>
      <w:r w:rsidR="009F5F15" w:rsidRPr="007732A6">
        <w:rPr>
          <w:rFonts w:ascii="Times New Roman" w:hAnsi="Times New Roman" w:cs="Times New Roman"/>
          <w:sz w:val="18"/>
        </w:rPr>
        <w:t>[16–18]</w:t>
      </w:r>
      <w:r w:rsidRPr="007732A6">
        <w:rPr>
          <w:rFonts w:asciiTheme="majorBidi" w:eastAsia="Times New Roman" w:hAnsiTheme="majorBidi" w:cstheme="majorBidi"/>
          <w:color w:val="auto"/>
          <w:sz w:val="18"/>
          <w:szCs w:val="14"/>
          <w:lang w:val="en-US"/>
          <w14:ligatures w14:val="none"/>
        </w:rPr>
        <w:fldChar w:fldCharType="end"/>
      </w:r>
      <w:r w:rsidRPr="007732A6">
        <w:rPr>
          <w:rFonts w:asciiTheme="majorBidi" w:eastAsia="Times New Roman" w:hAnsiTheme="majorBidi" w:cstheme="majorBidi"/>
          <w:color w:val="auto"/>
          <w:sz w:val="18"/>
          <w:szCs w:val="14"/>
          <w:lang w:val="en-US"/>
          <w14:ligatures w14:val="none"/>
        </w:rPr>
        <w:t>.</w:t>
      </w:r>
    </w:p>
    <w:tbl>
      <w:tblPr>
        <w:tblStyle w:val="ListTable6Colorful"/>
        <w:tblpPr w:leftFromText="141" w:rightFromText="141" w:vertAnchor="text" w:horzAnchor="margin" w:tblpXSpec="center" w:tblpY="113"/>
        <w:tblW w:w="7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795"/>
        <w:gridCol w:w="1276"/>
        <w:gridCol w:w="1559"/>
        <w:gridCol w:w="1559"/>
      </w:tblGrid>
      <w:tr w:rsidR="002630E1" w:rsidRPr="007732A6" w14:paraId="4EF0E801" w14:textId="77777777" w:rsidTr="002630E1">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258" w:type="dxa"/>
          </w:tcPr>
          <w:p w14:paraId="1AFED553" w14:textId="77777777" w:rsidR="002630E1" w:rsidRPr="007732A6" w:rsidRDefault="002630E1" w:rsidP="002630E1">
            <w:pPr>
              <w:pStyle w:val="heading1"/>
              <w:numPr>
                <w:ilvl w:val="0"/>
                <w:numId w:val="0"/>
              </w:numPr>
              <w:spacing w:before="0" w:after="0" w:line="240" w:lineRule="auto"/>
              <w:rPr>
                <w:rFonts w:asciiTheme="majorBidi" w:hAnsiTheme="majorBidi" w:cstheme="majorBidi"/>
                <w:b/>
                <w:sz w:val="20"/>
                <w:szCs w:val="24"/>
              </w:rPr>
            </w:pPr>
            <w:r w:rsidRPr="007732A6">
              <w:rPr>
                <w:rFonts w:asciiTheme="majorBidi" w:hAnsiTheme="majorBidi" w:cstheme="majorBidi"/>
                <w:b/>
                <w:sz w:val="20"/>
                <w:szCs w:val="24"/>
              </w:rPr>
              <w:t>Materials</w:t>
            </w:r>
          </w:p>
        </w:tc>
        <w:tc>
          <w:tcPr>
            <w:tcW w:w="1795" w:type="dxa"/>
          </w:tcPr>
          <w:p w14:paraId="3D4A8AEC" w14:textId="77777777" w:rsidR="002630E1" w:rsidRPr="007732A6" w:rsidRDefault="002630E1" w:rsidP="002630E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0"/>
                <w:szCs w:val="24"/>
              </w:rPr>
            </w:pPr>
            <w:r w:rsidRPr="007732A6">
              <w:rPr>
                <w:rFonts w:asciiTheme="majorBidi" w:hAnsiTheme="majorBidi" w:cstheme="majorBidi"/>
                <w:bCs w:val="0"/>
                <w:sz w:val="20"/>
                <w:szCs w:val="24"/>
              </w:rPr>
              <w:t>Thickness (mm)</w:t>
            </w:r>
          </w:p>
        </w:tc>
        <w:tc>
          <w:tcPr>
            <w:tcW w:w="1276" w:type="dxa"/>
          </w:tcPr>
          <w:p w14:paraId="417B4B1A" w14:textId="77777777" w:rsidR="002630E1" w:rsidRPr="007732A6" w:rsidRDefault="002630E1" w:rsidP="002630E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0"/>
                <w:szCs w:val="24"/>
              </w:rPr>
            </w:pPr>
            <w:r w:rsidRPr="007732A6">
              <w:rPr>
                <w:rFonts w:asciiTheme="majorBidi" w:hAnsiTheme="majorBidi" w:cstheme="majorBidi"/>
                <w:sz w:val="20"/>
                <w:szCs w:val="24"/>
              </w:rPr>
              <w:t>ρ</w:t>
            </w:r>
            <w:r w:rsidRPr="007732A6">
              <w:rPr>
                <w:rFonts w:asciiTheme="majorBidi" w:hAnsiTheme="majorBidi" w:cstheme="majorBidi"/>
                <w:bCs w:val="0"/>
                <w:sz w:val="20"/>
                <w:szCs w:val="24"/>
              </w:rPr>
              <w:t xml:space="preserve"> [Kg/m</w:t>
            </w:r>
            <w:r w:rsidRPr="007732A6">
              <w:rPr>
                <w:rFonts w:asciiTheme="majorBidi" w:hAnsiTheme="majorBidi" w:cstheme="majorBidi"/>
                <w:bCs w:val="0"/>
                <w:sz w:val="20"/>
                <w:szCs w:val="24"/>
                <w:vertAlign w:val="superscript"/>
              </w:rPr>
              <w:t>3</w:t>
            </w:r>
            <w:r w:rsidRPr="007732A6">
              <w:rPr>
                <w:rFonts w:asciiTheme="majorBidi" w:hAnsiTheme="majorBidi" w:cstheme="majorBidi"/>
                <w:bCs w:val="0"/>
                <w:sz w:val="20"/>
                <w:szCs w:val="24"/>
              </w:rPr>
              <w:t>]</w:t>
            </w:r>
          </w:p>
        </w:tc>
        <w:tc>
          <w:tcPr>
            <w:tcW w:w="1559" w:type="dxa"/>
          </w:tcPr>
          <w:p w14:paraId="375BA8E7" w14:textId="5EDDFA1D" w:rsidR="002630E1" w:rsidRPr="007732A6" w:rsidRDefault="002630E1" w:rsidP="002630E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bCs w:val="0"/>
                <w:sz w:val="20"/>
                <w:szCs w:val="24"/>
              </w:rPr>
              <w:t>C</w:t>
            </w:r>
            <w:r w:rsidRPr="007732A6">
              <w:rPr>
                <w:rFonts w:asciiTheme="majorBidi" w:hAnsiTheme="majorBidi" w:cstheme="majorBidi"/>
                <w:bCs w:val="0"/>
                <w:sz w:val="20"/>
                <w:szCs w:val="24"/>
                <w:vertAlign w:val="subscript"/>
              </w:rPr>
              <w:t xml:space="preserve">p </w:t>
            </w:r>
            <w:r w:rsidRPr="007732A6">
              <w:rPr>
                <w:rFonts w:asciiTheme="majorBidi" w:hAnsiTheme="majorBidi" w:cstheme="majorBidi"/>
                <w:bCs w:val="0"/>
                <w:sz w:val="20"/>
                <w:szCs w:val="24"/>
              </w:rPr>
              <w:t>[J/</w:t>
            </w:r>
            <w:proofErr w:type="spellStart"/>
            <w:proofErr w:type="gramStart"/>
            <w:r w:rsidRPr="007732A6">
              <w:rPr>
                <w:rFonts w:asciiTheme="majorBidi" w:hAnsiTheme="majorBidi" w:cstheme="majorBidi"/>
                <w:bCs w:val="0"/>
                <w:sz w:val="20"/>
                <w:szCs w:val="24"/>
              </w:rPr>
              <w:t>kg.K</w:t>
            </w:r>
            <w:proofErr w:type="spellEnd"/>
            <w:proofErr w:type="gramEnd"/>
            <w:r w:rsidRPr="007732A6">
              <w:rPr>
                <w:rFonts w:asciiTheme="majorBidi" w:hAnsiTheme="majorBidi" w:cstheme="majorBidi"/>
                <w:bCs w:val="0"/>
                <w:sz w:val="20"/>
                <w:szCs w:val="24"/>
              </w:rPr>
              <w:t>]</w:t>
            </w:r>
          </w:p>
        </w:tc>
        <w:tc>
          <w:tcPr>
            <w:tcW w:w="1559" w:type="dxa"/>
          </w:tcPr>
          <w:p w14:paraId="31FCEBDA" w14:textId="388C6B5F" w:rsidR="002630E1" w:rsidRPr="007732A6" w:rsidRDefault="002630E1" w:rsidP="002630E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 xml:space="preserve">k </w:t>
            </w:r>
            <w:r w:rsidRPr="007732A6">
              <w:rPr>
                <w:rFonts w:asciiTheme="majorBidi" w:hAnsiTheme="majorBidi" w:cstheme="majorBidi"/>
                <w:bCs w:val="0"/>
                <w:sz w:val="20"/>
                <w:szCs w:val="24"/>
              </w:rPr>
              <w:t>[W/</w:t>
            </w:r>
            <w:proofErr w:type="spellStart"/>
            <w:proofErr w:type="gramStart"/>
            <w:r w:rsidRPr="007732A6">
              <w:rPr>
                <w:rFonts w:asciiTheme="majorBidi" w:hAnsiTheme="majorBidi" w:cstheme="majorBidi"/>
                <w:bCs w:val="0"/>
                <w:sz w:val="20"/>
                <w:szCs w:val="24"/>
              </w:rPr>
              <w:t>m.K</w:t>
            </w:r>
            <w:proofErr w:type="spellEnd"/>
            <w:proofErr w:type="gramEnd"/>
            <w:r w:rsidRPr="007732A6">
              <w:rPr>
                <w:rFonts w:asciiTheme="majorBidi" w:hAnsiTheme="majorBidi" w:cstheme="majorBidi"/>
                <w:bCs w:val="0"/>
                <w:sz w:val="20"/>
                <w:szCs w:val="24"/>
              </w:rPr>
              <w:t>]</w:t>
            </w:r>
          </w:p>
        </w:tc>
      </w:tr>
      <w:tr w:rsidR="002630E1" w:rsidRPr="007732A6" w14:paraId="59478196" w14:textId="77777777" w:rsidTr="002630E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258" w:type="dxa"/>
            <w:shd w:val="clear" w:color="auto" w:fill="auto"/>
          </w:tcPr>
          <w:p w14:paraId="74C6D156" w14:textId="77777777" w:rsidR="002630E1" w:rsidRPr="007732A6" w:rsidRDefault="002630E1" w:rsidP="002630E1">
            <w:pPr>
              <w:rPr>
                <w:rFonts w:asciiTheme="majorBidi" w:hAnsiTheme="majorBidi" w:cstheme="majorBidi"/>
                <w:b w:val="0"/>
                <w:bCs w:val="0"/>
                <w:sz w:val="20"/>
                <w:szCs w:val="24"/>
              </w:rPr>
            </w:pPr>
            <w:r w:rsidRPr="007732A6">
              <w:rPr>
                <w:rFonts w:asciiTheme="majorBidi" w:hAnsiTheme="majorBidi" w:cstheme="majorBidi"/>
                <w:b w:val="0"/>
                <w:bCs w:val="0"/>
                <w:sz w:val="20"/>
                <w:szCs w:val="24"/>
              </w:rPr>
              <w:t>Silicon</w:t>
            </w:r>
          </w:p>
        </w:tc>
        <w:tc>
          <w:tcPr>
            <w:tcW w:w="1795" w:type="dxa"/>
            <w:shd w:val="clear" w:color="auto" w:fill="auto"/>
          </w:tcPr>
          <w:p w14:paraId="0A59D53E" w14:textId="77777777" w:rsidR="002630E1" w:rsidRPr="007732A6" w:rsidRDefault="002630E1" w:rsidP="002630E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0.5</w:t>
            </w:r>
          </w:p>
        </w:tc>
        <w:tc>
          <w:tcPr>
            <w:tcW w:w="1276" w:type="dxa"/>
            <w:shd w:val="clear" w:color="auto" w:fill="auto"/>
          </w:tcPr>
          <w:p w14:paraId="15E8B942" w14:textId="77777777" w:rsidR="002630E1" w:rsidRPr="007732A6" w:rsidRDefault="002630E1" w:rsidP="002630E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2329</w:t>
            </w:r>
          </w:p>
        </w:tc>
        <w:tc>
          <w:tcPr>
            <w:tcW w:w="1559" w:type="dxa"/>
            <w:shd w:val="clear" w:color="auto" w:fill="auto"/>
          </w:tcPr>
          <w:p w14:paraId="211B65C7" w14:textId="61B83494" w:rsidR="002630E1" w:rsidRPr="007732A6" w:rsidRDefault="002630E1" w:rsidP="002630E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700</w:t>
            </w:r>
          </w:p>
        </w:tc>
        <w:tc>
          <w:tcPr>
            <w:tcW w:w="1559" w:type="dxa"/>
            <w:shd w:val="clear" w:color="auto" w:fill="auto"/>
          </w:tcPr>
          <w:p w14:paraId="1C17D4B2" w14:textId="6C235DB4" w:rsidR="002630E1" w:rsidRPr="007732A6" w:rsidRDefault="002630E1" w:rsidP="002630E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148</w:t>
            </w:r>
          </w:p>
        </w:tc>
      </w:tr>
      <w:tr w:rsidR="002630E1" w:rsidRPr="007732A6" w14:paraId="0D08E78F" w14:textId="77777777" w:rsidTr="002630E1">
        <w:trPr>
          <w:trHeight w:val="240"/>
        </w:trPr>
        <w:tc>
          <w:tcPr>
            <w:cnfStyle w:val="001000000000" w:firstRow="0" w:lastRow="0" w:firstColumn="1" w:lastColumn="0" w:oddVBand="0" w:evenVBand="0" w:oddHBand="0" w:evenHBand="0" w:firstRowFirstColumn="0" w:firstRowLastColumn="0" w:lastRowFirstColumn="0" w:lastRowLastColumn="0"/>
            <w:tcW w:w="1258" w:type="dxa"/>
          </w:tcPr>
          <w:p w14:paraId="45C2F723" w14:textId="77777777" w:rsidR="002630E1" w:rsidRPr="007732A6" w:rsidRDefault="002630E1" w:rsidP="002630E1">
            <w:pPr>
              <w:rPr>
                <w:rFonts w:asciiTheme="majorBidi" w:hAnsiTheme="majorBidi" w:cstheme="majorBidi"/>
                <w:b w:val="0"/>
                <w:bCs w:val="0"/>
                <w:sz w:val="20"/>
                <w:szCs w:val="24"/>
              </w:rPr>
            </w:pPr>
            <w:r w:rsidRPr="007732A6">
              <w:rPr>
                <w:rFonts w:asciiTheme="majorBidi" w:hAnsiTheme="majorBidi" w:cstheme="majorBidi"/>
                <w:b w:val="0"/>
                <w:bCs w:val="0"/>
                <w:sz w:val="20"/>
                <w:szCs w:val="24"/>
              </w:rPr>
              <w:t>Aluminum</w:t>
            </w:r>
          </w:p>
        </w:tc>
        <w:tc>
          <w:tcPr>
            <w:tcW w:w="1795" w:type="dxa"/>
          </w:tcPr>
          <w:p w14:paraId="638FE59C" w14:textId="77777777" w:rsidR="002630E1" w:rsidRPr="007732A6" w:rsidRDefault="002630E1" w:rsidP="002630E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0.4</w:t>
            </w:r>
          </w:p>
        </w:tc>
        <w:tc>
          <w:tcPr>
            <w:tcW w:w="1276" w:type="dxa"/>
          </w:tcPr>
          <w:p w14:paraId="1E2D2D05" w14:textId="77777777" w:rsidR="002630E1" w:rsidRPr="007732A6" w:rsidRDefault="002630E1" w:rsidP="002630E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2700</w:t>
            </w:r>
          </w:p>
        </w:tc>
        <w:tc>
          <w:tcPr>
            <w:tcW w:w="1559" w:type="dxa"/>
          </w:tcPr>
          <w:p w14:paraId="13570A85" w14:textId="2DAA4DF5" w:rsidR="002630E1" w:rsidRPr="007732A6" w:rsidRDefault="002630E1" w:rsidP="002630E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900</w:t>
            </w:r>
          </w:p>
        </w:tc>
        <w:tc>
          <w:tcPr>
            <w:tcW w:w="1559" w:type="dxa"/>
          </w:tcPr>
          <w:p w14:paraId="4624CE3D" w14:textId="5CA41881" w:rsidR="002630E1" w:rsidRPr="007732A6" w:rsidRDefault="002630E1" w:rsidP="002630E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237</w:t>
            </w:r>
          </w:p>
        </w:tc>
      </w:tr>
      <w:tr w:rsidR="004D3CA8" w:rsidRPr="007732A6" w14:paraId="1D326A69" w14:textId="77777777" w:rsidTr="002630E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258" w:type="dxa"/>
            <w:shd w:val="clear" w:color="auto" w:fill="auto"/>
          </w:tcPr>
          <w:p w14:paraId="1A555428" w14:textId="18017BC9" w:rsidR="004D3CA8" w:rsidRPr="007732A6" w:rsidRDefault="004D3CA8" w:rsidP="004D3CA8">
            <w:pPr>
              <w:rPr>
                <w:rFonts w:asciiTheme="majorBidi" w:hAnsiTheme="majorBidi" w:cstheme="majorBidi"/>
                <w:b w:val="0"/>
                <w:bCs w:val="0"/>
                <w:sz w:val="20"/>
                <w:szCs w:val="24"/>
              </w:rPr>
            </w:pPr>
            <w:r w:rsidRPr="007732A6">
              <w:rPr>
                <w:rFonts w:asciiTheme="majorBidi" w:hAnsiTheme="majorBidi" w:cstheme="majorBidi"/>
                <w:b w:val="0"/>
                <w:bCs w:val="0"/>
                <w:sz w:val="20"/>
                <w:szCs w:val="24"/>
              </w:rPr>
              <w:t>Glass</w:t>
            </w:r>
          </w:p>
        </w:tc>
        <w:tc>
          <w:tcPr>
            <w:tcW w:w="1795" w:type="dxa"/>
            <w:shd w:val="clear" w:color="auto" w:fill="auto"/>
          </w:tcPr>
          <w:p w14:paraId="568A4DFC" w14:textId="0BF699C7" w:rsidR="004D3CA8" w:rsidRPr="007732A6" w:rsidRDefault="004D3CA8" w:rsidP="004D3CA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3</w:t>
            </w:r>
          </w:p>
        </w:tc>
        <w:tc>
          <w:tcPr>
            <w:tcW w:w="1276" w:type="dxa"/>
            <w:shd w:val="clear" w:color="auto" w:fill="auto"/>
          </w:tcPr>
          <w:p w14:paraId="12DE9304" w14:textId="0E760CE9" w:rsidR="004D3CA8" w:rsidRPr="007732A6" w:rsidRDefault="004D3CA8" w:rsidP="004D3CA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2500</w:t>
            </w:r>
          </w:p>
        </w:tc>
        <w:tc>
          <w:tcPr>
            <w:tcW w:w="1559" w:type="dxa"/>
            <w:shd w:val="clear" w:color="auto" w:fill="auto"/>
          </w:tcPr>
          <w:p w14:paraId="7FBACB74" w14:textId="61DA0129" w:rsidR="004D3CA8" w:rsidRPr="007732A6" w:rsidRDefault="004D3CA8" w:rsidP="004D3CA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500</w:t>
            </w:r>
          </w:p>
        </w:tc>
        <w:tc>
          <w:tcPr>
            <w:tcW w:w="1559" w:type="dxa"/>
            <w:shd w:val="clear" w:color="auto" w:fill="auto"/>
          </w:tcPr>
          <w:p w14:paraId="3C1C1A86" w14:textId="036B7CC8" w:rsidR="004D3CA8" w:rsidRPr="007732A6" w:rsidRDefault="004D3CA8" w:rsidP="004D3CA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1.8</w:t>
            </w:r>
          </w:p>
        </w:tc>
      </w:tr>
      <w:tr w:rsidR="002630E1" w:rsidRPr="007732A6" w14:paraId="3E17A48F" w14:textId="77777777" w:rsidTr="002630E1">
        <w:trPr>
          <w:trHeight w:val="152"/>
        </w:trPr>
        <w:tc>
          <w:tcPr>
            <w:cnfStyle w:val="001000000000" w:firstRow="0" w:lastRow="0" w:firstColumn="1" w:lastColumn="0" w:oddVBand="0" w:evenVBand="0" w:oddHBand="0" w:evenHBand="0" w:firstRowFirstColumn="0" w:firstRowLastColumn="0" w:lastRowFirstColumn="0" w:lastRowLastColumn="0"/>
            <w:tcW w:w="1258" w:type="dxa"/>
          </w:tcPr>
          <w:p w14:paraId="29A813EB" w14:textId="77777777" w:rsidR="002630E1" w:rsidRPr="007732A6" w:rsidRDefault="002630E1" w:rsidP="002630E1">
            <w:pPr>
              <w:rPr>
                <w:rFonts w:asciiTheme="majorBidi" w:hAnsiTheme="majorBidi" w:cstheme="majorBidi"/>
                <w:b w:val="0"/>
                <w:bCs w:val="0"/>
                <w:sz w:val="20"/>
                <w:szCs w:val="24"/>
              </w:rPr>
            </w:pPr>
            <w:r w:rsidRPr="007732A6">
              <w:rPr>
                <w:rFonts w:asciiTheme="majorBidi" w:hAnsiTheme="majorBidi" w:cstheme="majorBidi"/>
                <w:b w:val="0"/>
                <w:bCs w:val="0"/>
                <w:sz w:val="20"/>
                <w:szCs w:val="24"/>
              </w:rPr>
              <w:t>Water</w:t>
            </w:r>
          </w:p>
        </w:tc>
        <w:tc>
          <w:tcPr>
            <w:tcW w:w="1795" w:type="dxa"/>
          </w:tcPr>
          <w:p w14:paraId="3010F657" w14:textId="77777777" w:rsidR="002630E1" w:rsidRPr="007732A6" w:rsidRDefault="002630E1" w:rsidP="002630E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w:t>
            </w:r>
          </w:p>
        </w:tc>
        <w:tc>
          <w:tcPr>
            <w:tcW w:w="1276" w:type="dxa"/>
          </w:tcPr>
          <w:p w14:paraId="13D0F602" w14:textId="77777777" w:rsidR="002630E1" w:rsidRPr="007732A6" w:rsidRDefault="002630E1" w:rsidP="002630E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998</w:t>
            </w:r>
          </w:p>
        </w:tc>
        <w:tc>
          <w:tcPr>
            <w:tcW w:w="1559" w:type="dxa"/>
          </w:tcPr>
          <w:p w14:paraId="3795DE0C" w14:textId="797D7529" w:rsidR="002630E1" w:rsidRPr="007732A6" w:rsidRDefault="002630E1" w:rsidP="002630E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4200</w:t>
            </w:r>
          </w:p>
        </w:tc>
        <w:tc>
          <w:tcPr>
            <w:tcW w:w="1559" w:type="dxa"/>
          </w:tcPr>
          <w:p w14:paraId="527A6F96" w14:textId="097D1F12" w:rsidR="002630E1" w:rsidRPr="007732A6" w:rsidRDefault="002630E1" w:rsidP="002630E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0.68</w:t>
            </w:r>
          </w:p>
        </w:tc>
      </w:tr>
      <w:tr w:rsidR="004D3CA8" w:rsidRPr="007732A6" w14:paraId="55342E1B" w14:textId="77777777" w:rsidTr="002630E1">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258" w:type="dxa"/>
            <w:shd w:val="clear" w:color="auto" w:fill="auto"/>
          </w:tcPr>
          <w:p w14:paraId="57534F88" w14:textId="1AB02C36" w:rsidR="004D3CA8" w:rsidRPr="007732A6" w:rsidRDefault="004D3CA8" w:rsidP="004D3CA8">
            <w:pPr>
              <w:rPr>
                <w:rFonts w:asciiTheme="majorBidi" w:hAnsiTheme="majorBidi" w:cstheme="majorBidi"/>
                <w:b w:val="0"/>
                <w:bCs w:val="0"/>
                <w:sz w:val="20"/>
                <w:szCs w:val="24"/>
              </w:rPr>
            </w:pPr>
            <w:r w:rsidRPr="007732A6">
              <w:rPr>
                <w:rFonts w:asciiTheme="majorBidi" w:hAnsiTheme="majorBidi" w:cstheme="majorBidi"/>
                <w:b w:val="0"/>
                <w:bCs w:val="0"/>
                <w:sz w:val="20"/>
                <w:szCs w:val="24"/>
              </w:rPr>
              <w:t>Tedlar</w:t>
            </w:r>
          </w:p>
        </w:tc>
        <w:tc>
          <w:tcPr>
            <w:tcW w:w="1795" w:type="dxa"/>
            <w:shd w:val="clear" w:color="auto" w:fill="auto"/>
          </w:tcPr>
          <w:p w14:paraId="321EFFB4" w14:textId="739CD21B" w:rsidR="004D3CA8" w:rsidRPr="007732A6" w:rsidRDefault="004D3CA8" w:rsidP="004D3CA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0.1</w:t>
            </w:r>
          </w:p>
        </w:tc>
        <w:tc>
          <w:tcPr>
            <w:tcW w:w="1276" w:type="dxa"/>
            <w:shd w:val="clear" w:color="auto" w:fill="auto"/>
          </w:tcPr>
          <w:p w14:paraId="6A447A6C" w14:textId="62354261" w:rsidR="004D3CA8" w:rsidRPr="007732A6" w:rsidRDefault="004D3CA8" w:rsidP="004D3CA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1200</w:t>
            </w:r>
          </w:p>
        </w:tc>
        <w:tc>
          <w:tcPr>
            <w:tcW w:w="1559" w:type="dxa"/>
            <w:shd w:val="clear" w:color="auto" w:fill="auto"/>
          </w:tcPr>
          <w:p w14:paraId="60197FDD" w14:textId="304064B9" w:rsidR="004D3CA8" w:rsidRPr="007732A6" w:rsidRDefault="004D3CA8" w:rsidP="004D3CA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1250</w:t>
            </w:r>
          </w:p>
        </w:tc>
        <w:tc>
          <w:tcPr>
            <w:tcW w:w="1559" w:type="dxa"/>
            <w:shd w:val="clear" w:color="auto" w:fill="auto"/>
          </w:tcPr>
          <w:p w14:paraId="4D4B1A13" w14:textId="3164CCBF" w:rsidR="004D3CA8" w:rsidRPr="007732A6" w:rsidRDefault="004D3CA8" w:rsidP="004D3CA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0.15</w:t>
            </w:r>
          </w:p>
        </w:tc>
      </w:tr>
      <w:tr w:rsidR="002630E1" w:rsidRPr="007732A6" w14:paraId="554669A6" w14:textId="77777777" w:rsidTr="002630E1">
        <w:trPr>
          <w:trHeight w:val="152"/>
        </w:trPr>
        <w:tc>
          <w:tcPr>
            <w:cnfStyle w:val="001000000000" w:firstRow="0" w:lastRow="0" w:firstColumn="1" w:lastColumn="0" w:oddVBand="0" w:evenVBand="0" w:oddHBand="0" w:evenHBand="0" w:firstRowFirstColumn="0" w:firstRowLastColumn="0" w:lastRowFirstColumn="0" w:lastRowLastColumn="0"/>
            <w:tcW w:w="1258" w:type="dxa"/>
          </w:tcPr>
          <w:p w14:paraId="2C10DE56" w14:textId="77777777" w:rsidR="002630E1" w:rsidRPr="007732A6" w:rsidRDefault="002630E1" w:rsidP="002630E1">
            <w:pPr>
              <w:rPr>
                <w:rFonts w:asciiTheme="majorBidi" w:hAnsiTheme="majorBidi" w:cstheme="majorBidi"/>
                <w:b w:val="0"/>
                <w:bCs w:val="0"/>
                <w:sz w:val="20"/>
                <w:szCs w:val="24"/>
              </w:rPr>
            </w:pPr>
            <w:r w:rsidRPr="007732A6">
              <w:rPr>
                <w:rFonts w:asciiTheme="majorBidi" w:hAnsiTheme="majorBidi" w:cstheme="majorBidi"/>
                <w:b w:val="0"/>
                <w:bCs w:val="0"/>
                <w:sz w:val="20"/>
                <w:szCs w:val="24"/>
              </w:rPr>
              <w:t>Air</w:t>
            </w:r>
          </w:p>
        </w:tc>
        <w:tc>
          <w:tcPr>
            <w:tcW w:w="1795" w:type="dxa"/>
          </w:tcPr>
          <w:p w14:paraId="1E2E61A9" w14:textId="77777777" w:rsidR="002630E1" w:rsidRPr="007732A6" w:rsidRDefault="002630E1" w:rsidP="002630E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w:t>
            </w:r>
          </w:p>
        </w:tc>
        <w:tc>
          <w:tcPr>
            <w:tcW w:w="1276" w:type="dxa"/>
          </w:tcPr>
          <w:p w14:paraId="6DD7FD70" w14:textId="77777777" w:rsidR="002630E1" w:rsidRPr="007732A6" w:rsidRDefault="002630E1" w:rsidP="002630E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1.164</w:t>
            </w:r>
          </w:p>
        </w:tc>
        <w:tc>
          <w:tcPr>
            <w:tcW w:w="1559" w:type="dxa"/>
          </w:tcPr>
          <w:p w14:paraId="042F59A6" w14:textId="5D0498D5" w:rsidR="002630E1" w:rsidRPr="007732A6" w:rsidRDefault="002630E1" w:rsidP="002630E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1007</w:t>
            </w:r>
          </w:p>
        </w:tc>
        <w:tc>
          <w:tcPr>
            <w:tcW w:w="1559" w:type="dxa"/>
          </w:tcPr>
          <w:p w14:paraId="12229F50" w14:textId="2F3155E0" w:rsidR="002630E1" w:rsidRPr="007732A6" w:rsidRDefault="002630E1" w:rsidP="002630E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0.02588</w:t>
            </w:r>
          </w:p>
        </w:tc>
      </w:tr>
      <w:tr w:rsidR="004D3CA8" w:rsidRPr="007732A6" w14:paraId="140FDB70" w14:textId="77777777" w:rsidTr="002630E1">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258" w:type="dxa"/>
            <w:shd w:val="clear" w:color="auto" w:fill="auto"/>
          </w:tcPr>
          <w:p w14:paraId="5A0264AC" w14:textId="65F26230" w:rsidR="004D3CA8" w:rsidRPr="007732A6" w:rsidRDefault="004D3CA8" w:rsidP="004D3CA8">
            <w:pPr>
              <w:rPr>
                <w:rFonts w:asciiTheme="majorBidi" w:hAnsiTheme="majorBidi" w:cstheme="majorBidi"/>
                <w:b w:val="0"/>
                <w:bCs w:val="0"/>
                <w:sz w:val="20"/>
                <w:szCs w:val="24"/>
              </w:rPr>
            </w:pPr>
            <w:r w:rsidRPr="007732A6">
              <w:rPr>
                <w:rFonts w:asciiTheme="majorBidi" w:hAnsiTheme="majorBidi" w:cstheme="majorBidi"/>
                <w:b w:val="0"/>
                <w:bCs w:val="0"/>
                <w:sz w:val="20"/>
                <w:szCs w:val="24"/>
              </w:rPr>
              <w:t>EVA</w:t>
            </w:r>
          </w:p>
        </w:tc>
        <w:tc>
          <w:tcPr>
            <w:tcW w:w="1795" w:type="dxa"/>
            <w:shd w:val="clear" w:color="auto" w:fill="auto"/>
          </w:tcPr>
          <w:p w14:paraId="28DD0C14" w14:textId="1EADBD1B" w:rsidR="004D3CA8" w:rsidRPr="007732A6" w:rsidRDefault="004D3CA8" w:rsidP="004D3CA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0.3</w:t>
            </w:r>
          </w:p>
        </w:tc>
        <w:tc>
          <w:tcPr>
            <w:tcW w:w="1276" w:type="dxa"/>
            <w:shd w:val="clear" w:color="auto" w:fill="auto"/>
          </w:tcPr>
          <w:p w14:paraId="43251CD4" w14:textId="0A3C7D58" w:rsidR="004D3CA8" w:rsidRPr="007732A6" w:rsidRDefault="004D3CA8" w:rsidP="004D3CA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950</w:t>
            </w:r>
          </w:p>
        </w:tc>
        <w:tc>
          <w:tcPr>
            <w:tcW w:w="1559" w:type="dxa"/>
            <w:shd w:val="clear" w:color="auto" w:fill="auto"/>
          </w:tcPr>
          <w:p w14:paraId="01CFC863" w14:textId="4DA145DA" w:rsidR="004D3CA8" w:rsidRPr="007732A6" w:rsidRDefault="004D3CA8" w:rsidP="004D3CA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2090</w:t>
            </w:r>
          </w:p>
        </w:tc>
        <w:tc>
          <w:tcPr>
            <w:tcW w:w="1559" w:type="dxa"/>
            <w:shd w:val="clear" w:color="auto" w:fill="auto"/>
          </w:tcPr>
          <w:p w14:paraId="1B472980" w14:textId="3F018E78" w:rsidR="004D3CA8" w:rsidRPr="007732A6" w:rsidRDefault="004D3CA8" w:rsidP="004D3CA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7732A6">
              <w:rPr>
                <w:rFonts w:asciiTheme="majorBidi" w:hAnsiTheme="majorBidi" w:cstheme="majorBidi"/>
                <w:sz w:val="20"/>
                <w:szCs w:val="24"/>
              </w:rPr>
              <w:t>0.311</w:t>
            </w:r>
          </w:p>
        </w:tc>
      </w:tr>
    </w:tbl>
    <w:p w14:paraId="094FD7E1" w14:textId="77777777" w:rsidR="001B7661" w:rsidRPr="007732A6" w:rsidRDefault="001B7661" w:rsidP="001B7661">
      <w:pPr>
        <w:spacing w:before="240" w:after="120"/>
        <w:jc w:val="center"/>
        <w:rPr>
          <w:rFonts w:asciiTheme="majorBidi" w:hAnsiTheme="majorBidi" w:cstheme="majorBidi"/>
          <w:b/>
          <w:bCs/>
          <w:sz w:val="18"/>
          <w:szCs w:val="18"/>
        </w:rPr>
      </w:pPr>
    </w:p>
    <w:p w14:paraId="57198CA8" w14:textId="77777777" w:rsidR="001B7661" w:rsidRPr="007732A6" w:rsidRDefault="001B7661" w:rsidP="001B7661">
      <w:pPr>
        <w:spacing w:before="240" w:after="120"/>
        <w:jc w:val="center"/>
        <w:rPr>
          <w:rFonts w:asciiTheme="majorBidi" w:hAnsiTheme="majorBidi" w:cstheme="majorBidi"/>
          <w:b/>
          <w:bCs/>
          <w:sz w:val="18"/>
          <w:szCs w:val="18"/>
        </w:rPr>
      </w:pPr>
    </w:p>
    <w:p w14:paraId="0A35F289" w14:textId="77777777" w:rsidR="001B7661" w:rsidRPr="007732A6" w:rsidRDefault="001B7661" w:rsidP="001B7661">
      <w:pPr>
        <w:spacing w:before="240" w:after="120"/>
        <w:jc w:val="center"/>
        <w:rPr>
          <w:rFonts w:asciiTheme="majorBidi" w:hAnsiTheme="majorBidi" w:cstheme="majorBidi"/>
          <w:b/>
          <w:bCs/>
          <w:sz w:val="18"/>
          <w:szCs w:val="18"/>
        </w:rPr>
      </w:pPr>
    </w:p>
    <w:p w14:paraId="52A61BA7" w14:textId="77777777" w:rsidR="001B7661" w:rsidRPr="007732A6" w:rsidRDefault="001B7661" w:rsidP="001B7661">
      <w:pPr>
        <w:spacing w:before="240" w:after="120"/>
        <w:jc w:val="center"/>
        <w:rPr>
          <w:rFonts w:asciiTheme="majorBidi" w:hAnsiTheme="majorBidi" w:cstheme="majorBidi"/>
          <w:b/>
          <w:bCs/>
          <w:sz w:val="18"/>
          <w:szCs w:val="18"/>
        </w:rPr>
      </w:pPr>
    </w:p>
    <w:p w14:paraId="497FC41D" w14:textId="77777777" w:rsidR="001B7661" w:rsidRPr="007732A6" w:rsidRDefault="001B7661" w:rsidP="001B7661">
      <w:pPr>
        <w:spacing w:before="360" w:after="120"/>
        <w:jc w:val="center"/>
        <w:rPr>
          <w:rFonts w:asciiTheme="majorBidi" w:hAnsiTheme="majorBidi" w:cstheme="majorBidi"/>
          <w:b/>
          <w:bCs/>
          <w:sz w:val="18"/>
          <w:szCs w:val="18"/>
        </w:rPr>
      </w:pPr>
    </w:p>
    <w:p w14:paraId="414A13E0" w14:textId="2EB02279" w:rsidR="001B7661" w:rsidRPr="007732A6" w:rsidRDefault="001B7661" w:rsidP="001B7661">
      <w:pPr>
        <w:spacing w:before="120" w:after="120"/>
        <w:jc w:val="center"/>
        <w:rPr>
          <w:rFonts w:asciiTheme="majorBidi" w:hAnsiTheme="majorBidi" w:cstheme="majorBidi"/>
          <w:sz w:val="18"/>
          <w:szCs w:val="24"/>
        </w:rPr>
      </w:pPr>
      <w:r w:rsidRPr="007732A6">
        <w:rPr>
          <w:rFonts w:asciiTheme="majorBidi" w:hAnsiTheme="majorBidi" w:cstheme="majorBidi"/>
          <w:b/>
          <w:bCs/>
          <w:sz w:val="18"/>
          <w:szCs w:val="24"/>
        </w:rPr>
        <w:t>TABLE 2</w:t>
      </w:r>
      <w:r w:rsidRPr="007732A6">
        <w:rPr>
          <w:rFonts w:asciiTheme="majorBidi" w:hAnsiTheme="majorBidi" w:cstheme="majorBidi"/>
          <w:sz w:val="18"/>
          <w:szCs w:val="24"/>
        </w:rPr>
        <w:t xml:space="preserve">. </w:t>
      </w:r>
      <w:r w:rsidR="007B2887" w:rsidRPr="007732A6">
        <w:rPr>
          <w:sz w:val="18"/>
        </w:rPr>
        <w:t>Main geometric, optical, and thermal input data for the PV</w:t>
      </w:r>
      <w:r w:rsidR="00454486">
        <w:rPr>
          <w:sz w:val="18"/>
        </w:rPr>
        <w:t>/</w:t>
      </w:r>
      <w:r w:rsidR="007B2887" w:rsidRPr="007732A6">
        <w:rPr>
          <w:sz w:val="18"/>
        </w:rPr>
        <w:t xml:space="preserve">T-S model </w:t>
      </w:r>
      <w:r w:rsidRPr="007732A6">
        <w:rPr>
          <w:rFonts w:asciiTheme="majorBidi" w:hAnsiTheme="majorBidi" w:cstheme="majorBidi"/>
          <w:sz w:val="18"/>
          <w:szCs w:val="24"/>
        </w:rPr>
        <w:fldChar w:fldCharType="begin"/>
      </w:r>
      <w:r w:rsidR="009F5F15" w:rsidRPr="007732A6">
        <w:rPr>
          <w:rFonts w:asciiTheme="majorBidi" w:hAnsiTheme="majorBidi" w:cstheme="majorBidi"/>
          <w:sz w:val="18"/>
          <w:szCs w:val="24"/>
        </w:rPr>
        <w:instrText xml:space="preserve"> ADDIN ZOTERO_ITEM CSL_CITATION {"citationID":"C6KkP7Or","properties":{"formattedCitation":"[16\\uc0\\u8211{}20]","plainCitation":"[16–20]","noteIndex":0},"citationItems":[{"id":"fpZwE2gC/jDQ2ori0","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id":"fpZwE2gC/ceECS5d3","uris":["http://zotero.org/users/local/sbEr49ls/items/VIR2ZG9K"],"itemData":{"id":786,"type":"article-journal","abstract":"The photovoltaic/thermal (PVT) collector is an eco-friendly technology that simultaneously converts solar energy into electrical and thermal energy. However, a high solar cell temperature seriously affects the electrical efﬁciency of the PVT collector, which is an urgent problem that needs to be addressed. Some traditional cooling technologies for PVT collectors were previously investigated, but they were inefﬁcient in heat collecting performance. In addition, a nonuniform solar cell temperature distribution accelerates the aging of PVT modules, and this topic has only rarely been discussed. In the present study, a new leaf-like heat exchanger based on bionics was proposed to improve heat control of the PVT collector. A three-dimensional mathematical model was developed in COMSOL and validated by comparing modeling results with experimental data already available in the literature. The effect of different operating conditions on the performance of the new PVT collector was investigated. The results of this study show that the bifurcation angle of the leaf-like heat exchanger with a symmetrical conﬁguration between 20\u0014 and 35\u0014 was characterized by a lower and more uniform temperature distribution on solar cells in comparison with conventional heat exchangers. Moreover, the average temperature of the solar cell cooled by the new leaf-like heat exchanger decreased by 5.31 \u0014C, and the pressure drop associated with the leaf-like heat exchanger was only half the value of the pressure drop associated with a conventional heat exchanger at a mass ﬂow rate of 0.0314 kg/s. Finally, the total efﬁciency of the new PVT collector was 4.36% higher than that of the conventional PVT collector.","container-title":"Journal of Renewable and Sustainable Energy","DOI":"10.1063/5.0030541","ISSN":"1941-7012","issue":"2","language":"en","page":"023703","source":"DOI.org (Crossref)","title":"The study of heat control on PVT modules with a new leaf-like heat exchanger","volume":"13","author":[{"family":"Zhang","given":"Yingbo"},{"family":"Shen","given":"Chao"},{"family":"Zhang","given":"Chunxiao"},{"family":"Lv","given":"Guoquan"},{"family":"Sun","given":"Cheng"},{"family":"Chwieduk","given":"Dorota"}],"issued":{"date-parts":[["2021",3,1]]}}},{"id":"fpZwE2gC/467uhEXR","uris":["http://zotero.org/users/local/sbEr49ls/items/MN639ZAG"],"itemData":{"id":821,"type":"article-journal","abstract":"Solar photovoltaics (PV) is a promising solution to combat against energy crisis and environmental pollution. However, the high manufacturing cost of solar cells along with the huge area required for well‐sized PV power plants are the two major issues for the sustainable expansion of this technology. Concentrator technology is one of the solutions of the abovementioned problem. As concentrating the solar radiation over a single cell is now a proven technology, so attempt has been made in this article to extend this concept over PV module. High irradiation intensity from 1000 to 3000 W/m2 has been investigated to measure the power and energy of PV cell. The numerical simulation has been conducted using finite element technique. At 3000 W/m2 irradiation, the electrical power increases by about 190 W compared with 63 W at irradiation level of 1000 W/m2. At the same time, at 3000 W/m2 irradiation, the thermal energy increases by about 996 W compared with 362 W at 1000 W/m2 irradiation. Electrical power and thermal energy are enhanced by about 6.4 and 31.3 W, respectively, for each 100‐W/m2 increase of solar radiation. The overall energy is increased by about 179.06% with increasing irradiation level from 1000 to 3000 W/m2. It is concluded that the effect of high solar radiation using concentrator can significantly improve the overall output of the PV module.","container-title":"International Journal of Energy Research","DOI":"10.1002/er.3907","ISSN":"0363907X","issue":"3","journalAbbreviation":"Int J Energy Res","language":"en","page":"1115-1131","source":"DOI.org (Crossref)","title":"Effect of high irradiation on photovoltaic power and energy","volume":"42","author":[{"family":"Nasrin","given":"R."},{"family":"Hasanuzzaman","given":"M."},{"family":"Rahim","given":"N.A."}],"issued":{"date-parts":[["2018",3,10]]}}},{"id":161,"uris":["http://zotero.org/users/local/mPuaPI6f/items/FVCLNH4W"],"itemData":{"id":161,"type":"paper-conference","abstract":"This paper conducts a 3D numerical analysis of a hybrid photovoltaic thermal (PVT) solar system, incorporating a new channel-shaped heat exchanger design. The aim is to examine the impact of the materials used in the manufacture of the heat exchangers on the performance of these systems, focusing on aluminum, copper and PMMA polymer. The heat exchanger, integrated directly into the back of the photovoltaic module, uses water as the heat transfer fluid. The 3D numerical model, developed with COMSOL Multiphysics® software and based on the finite element method (FEM), is validated by comparing its results with experimental and numerical data taken from the literature. This study showed that the use of PMMA polymer as an exchanger material presents poor performances, making it unsuitable for heat absorbers. In addition, the use of copper and aluminum as heat exchanger materials shows similar performance, suggesting that aluminum could be a lighter and cheaper alternative.","container-title":"Proceedings of the 4th International Conference on Electronic Engineering and Renewable Energy Systems - Volume 2","DOI":"10.1007/978-981-97-9975-6_58","event-place":"Singapore","ISBN":"978-981-97-9975-6","language":"en","page":"609-619","publisher":"Springer Nature","publisher-place":"Singapore","source":"Springer Link","title":"Impact of Heat Exchanger Materials on the Performance of Solar Hybrid Photovoltaic Thermal (PVT) Systems: 3D Analysis","title-short":"Impact of Heat Exchanger Materials on the Performance of Solar Hybrid Photovoltaic Thermal (PVT) Systems","author":[{"family":"Alami","given":"Yassine El"},{"family":"Dahmani","given":"Hicham"},{"family":"Ouerradi","given":"Fatima"},{"family":"Zohal","given":"Bouchaib"},{"family":"Bendaoud","given":"Rachid"},{"family":"Baghaz","given":"Elhadi"}],"editor":[{"family":"Hajji","given":"Bekkay"},{"family":"Gagliano","given":"Antonio"},{"family":"Mellit","given":"Adel"},{"family":"Rabhi","given":"Abdelhamid"},{"family":"Calì","given":"Michele"}],"issued":{"date-parts":[["2025"]]}}},{"id":52,"uris":["http://zotero.org/users/local/mPuaPI6f/items/FCIXYY48"],"itemData":{"id":52,"type":"article-journal","abstract":"The productivity of photovoltaic (PV) and photovoltaic thermal (PVT) systems depends on environmental conditions and can vary considerably depending on the geographical area. In this study, we evaluated and compared the actual performance of a commercial water-based PVT system (PVT Dualsun Spring) with that of a PV system (PV Dualsun Flash) under the specific conditions of the city of El Jadida. The results show that the PVT system offers better performance than the PV system, mainly thanks to the cooling that reduces the temperature of the cells. When irradiance reaches a maximum of 1055.6 W/m&lt;sup&gt;2&lt;sup/&gt;, the PVT system generates 3.92% more electrical power than the PV system. In addition, its electrical efficiency is 4.11% higher than that of the PV system.","container-title":"E3S Web of Conferences","DOI":"10.1051/e3sconf/202560100011","ISSN":"2267-1242","journalAbbreviation":"E3S Web Conf.","language":"en","license":"© The Authors, published by EDP Sciences, 2025","note":"publisher: EDP Sciences","page":"00011","source":"www.e3s-conferences.org","title":"Comparative study of the performance of photovoltaic and photovoltaic thermal solar systems: Case study in El Jadida","title-short":"Comparative study of the performance of photovoltaic and photovoltaic thermal solar systems","volume":"601","author":[{"family":"Alami","given":"Yassine El"},{"family":"Ouerradi","given":"Fatima"},{"family":"Bounouar","given":"Said"},{"family":"Benhmida","given":"Mohammadi"},{"family":"Rhiat","given":"Mohammed"},{"family":"Benhala","given":"Bachir"},{"family":"Hirech","given":"Kamal"},{"family":"Baghaz","given":"Elhadi"}],"issued":{"date-parts":[["2025"]]}}}],"schema":"https://github.com/citation-style-language/schema/raw/master/csl-citation.json"} </w:instrText>
      </w:r>
      <w:r w:rsidRPr="007732A6">
        <w:rPr>
          <w:rFonts w:asciiTheme="majorBidi" w:hAnsiTheme="majorBidi" w:cstheme="majorBidi"/>
          <w:sz w:val="18"/>
          <w:szCs w:val="24"/>
        </w:rPr>
        <w:fldChar w:fldCharType="separate"/>
      </w:r>
      <w:r w:rsidR="009F5F15" w:rsidRPr="007732A6">
        <w:rPr>
          <w:sz w:val="18"/>
          <w:szCs w:val="24"/>
        </w:rPr>
        <w:t>[16–20]</w:t>
      </w:r>
      <w:r w:rsidRPr="007732A6">
        <w:rPr>
          <w:rFonts w:asciiTheme="majorBidi" w:hAnsiTheme="majorBidi" w:cstheme="majorBidi"/>
          <w:sz w:val="18"/>
          <w:szCs w:val="24"/>
        </w:rPr>
        <w:fldChar w:fldCharType="end"/>
      </w:r>
      <w:r w:rsidRPr="007732A6">
        <w:rPr>
          <w:rFonts w:asciiTheme="majorBidi" w:hAnsiTheme="majorBidi" w:cstheme="majorBidi"/>
          <w:sz w:val="18"/>
          <w:szCs w:val="24"/>
        </w:rPr>
        <w:t>.</w:t>
      </w:r>
    </w:p>
    <w:tbl>
      <w:tblPr>
        <w:tblStyle w:val="TableGrid"/>
        <w:tblW w:w="0" w:type="auto"/>
        <w:jc w:val="center"/>
        <w:tblLook w:val="04A0" w:firstRow="1" w:lastRow="0" w:firstColumn="1" w:lastColumn="0" w:noHBand="0" w:noVBand="1"/>
      </w:tblPr>
      <w:tblGrid>
        <w:gridCol w:w="4673"/>
        <w:gridCol w:w="1843"/>
      </w:tblGrid>
      <w:tr w:rsidR="007B2887" w:rsidRPr="007732A6" w14:paraId="495E4F4A" w14:textId="77777777" w:rsidTr="00E63A71">
        <w:trPr>
          <w:jc w:val="center"/>
        </w:trPr>
        <w:tc>
          <w:tcPr>
            <w:tcW w:w="4673" w:type="dxa"/>
          </w:tcPr>
          <w:p w14:paraId="64456D8B" w14:textId="77777777" w:rsidR="007B2887" w:rsidRPr="007732A6" w:rsidRDefault="007B2887" w:rsidP="00E63A71">
            <w:pPr>
              <w:rPr>
                <w:b/>
                <w:sz w:val="20"/>
              </w:rPr>
            </w:pPr>
            <w:r w:rsidRPr="007732A6">
              <w:rPr>
                <w:b/>
                <w:sz w:val="20"/>
              </w:rPr>
              <w:t>Description</w:t>
            </w:r>
          </w:p>
        </w:tc>
        <w:tc>
          <w:tcPr>
            <w:tcW w:w="1843" w:type="dxa"/>
          </w:tcPr>
          <w:p w14:paraId="56886382" w14:textId="77777777" w:rsidR="007B2887" w:rsidRPr="007732A6" w:rsidRDefault="007B2887" w:rsidP="00E63A71">
            <w:pPr>
              <w:rPr>
                <w:b/>
                <w:sz w:val="20"/>
              </w:rPr>
            </w:pPr>
            <w:r w:rsidRPr="007732A6">
              <w:rPr>
                <w:b/>
                <w:sz w:val="20"/>
              </w:rPr>
              <w:t>Specification</w:t>
            </w:r>
          </w:p>
        </w:tc>
      </w:tr>
      <w:tr w:rsidR="007B2887" w:rsidRPr="007732A6" w14:paraId="7C4678A6" w14:textId="77777777" w:rsidTr="00E63A71">
        <w:trPr>
          <w:jc w:val="center"/>
        </w:trPr>
        <w:tc>
          <w:tcPr>
            <w:tcW w:w="4673" w:type="dxa"/>
          </w:tcPr>
          <w:p w14:paraId="42149449" w14:textId="77777777" w:rsidR="007B2887" w:rsidRPr="007732A6" w:rsidRDefault="007B2887" w:rsidP="00E63A71">
            <w:pPr>
              <w:rPr>
                <w:sz w:val="20"/>
              </w:rPr>
            </w:pPr>
            <w:r w:rsidRPr="007732A6">
              <w:rPr>
                <w:sz w:val="20"/>
              </w:rPr>
              <w:t>Collector dimensions (L × W)</w:t>
            </w:r>
          </w:p>
        </w:tc>
        <w:tc>
          <w:tcPr>
            <w:tcW w:w="1843" w:type="dxa"/>
          </w:tcPr>
          <w:p w14:paraId="2A899C86" w14:textId="77777777" w:rsidR="007B2887" w:rsidRPr="007732A6" w:rsidRDefault="007B2887" w:rsidP="00E63A71">
            <w:pPr>
              <w:rPr>
                <w:sz w:val="20"/>
              </w:rPr>
            </w:pPr>
            <w:r w:rsidRPr="007732A6">
              <w:rPr>
                <w:sz w:val="20"/>
              </w:rPr>
              <w:t>1.960 m × 0.960 m</w:t>
            </w:r>
          </w:p>
        </w:tc>
      </w:tr>
      <w:tr w:rsidR="007B2887" w:rsidRPr="007732A6" w14:paraId="345020F8" w14:textId="77777777" w:rsidTr="00E63A71">
        <w:trPr>
          <w:jc w:val="center"/>
        </w:trPr>
        <w:tc>
          <w:tcPr>
            <w:tcW w:w="4673" w:type="dxa"/>
          </w:tcPr>
          <w:p w14:paraId="675059C9" w14:textId="0B21A220" w:rsidR="007B2887" w:rsidRPr="007732A6" w:rsidRDefault="007B2887" w:rsidP="007B2887">
            <w:pPr>
              <w:rPr>
                <w:sz w:val="20"/>
              </w:rPr>
            </w:pPr>
            <w:r w:rsidRPr="007732A6">
              <w:rPr>
                <w:sz w:val="20"/>
              </w:rPr>
              <w:t xml:space="preserve">Solar cell absorptivity </w:t>
            </w:r>
            <w:r w:rsidRPr="007732A6">
              <w:rPr>
                <w:rFonts w:asciiTheme="majorBidi" w:hAnsiTheme="majorBidi" w:cstheme="majorBidi"/>
                <w:color w:val="000000"/>
                <w:position w:val="-10"/>
                <w:sz w:val="20"/>
                <w:szCs w:val="24"/>
              </w:rPr>
              <w:object w:dxaOrig="260" w:dyaOrig="300" w14:anchorId="1F5E9909">
                <v:shape id="_x0000_i1025" type="#_x0000_t75" style="width:13.2pt;height:14.4pt" o:ole="">
                  <v:imagedata r:id="rId20" o:title=""/>
                </v:shape>
                <o:OLEObject Type="Embed" ProgID="Equation.DSMT4" ShapeID="_x0000_i1025" DrawAspect="Content" ObjectID="_1829985153" r:id="rId21"/>
              </w:object>
            </w:r>
          </w:p>
        </w:tc>
        <w:tc>
          <w:tcPr>
            <w:tcW w:w="1843" w:type="dxa"/>
          </w:tcPr>
          <w:p w14:paraId="10916158" w14:textId="24554D6A" w:rsidR="007B2887" w:rsidRPr="007732A6" w:rsidRDefault="007B2887" w:rsidP="007B2887">
            <w:pPr>
              <w:rPr>
                <w:sz w:val="20"/>
              </w:rPr>
            </w:pPr>
            <w:r w:rsidRPr="007732A6">
              <w:rPr>
                <w:sz w:val="20"/>
              </w:rPr>
              <w:t>0.90</w:t>
            </w:r>
          </w:p>
        </w:tc>
      </w:tr>
      <w:tr w:rsidR="007B2887" w:rsidRPr="007732A6" w14:paraId="312D4C4A" w14:textId="77777777" w:rsidTr="00E63A71">
        <w:trPr>
          <w:jc w:val="center"/>
        </w:trPr>
        <w:tc>
          <w:tcPr>
            <w:tcW w:w="4673" w:type="dxa"/>
          </w:tcPr>
          <w:p w14:paraId="368F6C72" w14:textId="77777777" w:rsidR="007B2887" w:rsidRPr="007732A6" w:rsidRDefault="007B2887" w:rsidP="00E63A71">
            <w:pPr>
              <w:rPr>
                <w:sz w:val="20"/>
              </w:rPr>
            </w:pPr>
            <w:r w:rsidRPr="007732A6">
              <w:rPr>
                <w:sz w:val="20"/>
              </w:rPr>
              <w:t>Overall heat loss coefficient from PVT surface (U</w:t>
            </w:r>
            <w:r w:rsidRPr="007732A6">
              <w:rPr>
                <w:sz w:val="20"/>
                <w:vertAlign w:val="subscript"/>
              </w:rPr>
              <w:t>t</w:t>
            </w:r>
            <w:r w:rsidRPr="007732A6">
              <w:rPr>
                <w:sz w:val="20"/>
              </w:rPr>
              <w:t>)</w:t>
            </w:r>
          </w:p>
        </w:tc>
        <w:tc>
          <w:tcPr>
            <w:tcW w:w="1843" w:type="dxa"/>
          </w:tcPr>
          <w:p w14:paraId="374019DF" w14:textId="77777777" w:rsidR="007B2887" w:rsidRPr="007732A6" w:rsidRDefault="007B2887" w:rsidP="00E63A71">
            <w:pPr>
              <w:rPr>
                <w:sz w:val="20"/>
              </w:rPr>
            </w:pPr>
            <w:r w:rsidRPr="007732A6">
              <w:rPr>
                <w:sz w:val="20"/>
              </w:rPr>
              <w:t>150 W/m²·K</w:t>
            </w:r>
          </w:p>
        </w:tc>
      </w:tr>
      <w:tr w:rsidR="007B2887" w:rsidRPr="007732A6" w14:paraId="2BFB9829" w14:textId="77777777" w:rsidTr="00E63A71">
        <w:trPr>
          <w:jc w:val="center"/>
        </w:trPr>
        <w:tc>
          <w:tcPr>
            <w:tcW w:w="4673" w:type="dxa"/>
          </w:tcPr>
          <w:p w14:paraId="31D48947" w14:textId="77777777" w:rsidR="007B2887" w:rsidRPr="007732A6" w:rsidRDefault="007B2887" w:rsidP="00E63A71">
            <w:pPr>
              <w:rPr>
                <w:sz w:val="20"/>
              </w:rPr>
            </w:pPr>
            <w:r w:rsidRPr="007732A6">
              <w:rPr>
                <w:sz w:val="20"/>
              </w:rPr>
              <w:t xml:space="preserve">Standard ambient/reference temperature </w:t>
            </w:r>
            <w:r w:rsidRPr="007732A6">
              <w:rPr>
                <w:rFonts w:asciiTheme="majorBidi" w:hAnsiTheme="majorBidi" w:cstheme="majorBidi"/>
                <w:color w:val="000000"/>
                <w:position w:val="-10"/>
                <w:sz w:val="20"/>
                <w:szCs w:val="24"/>
              </w:rPr>
              <w:object w:dxaOrig="660" w:dyaOrig="300" w14:anchorId="55DB2F0C">
                <v:shape id="_x0000_i1026" type="#_x0000_t75" style="width:34.2pt;height:14.4pt" o:ole="">
                  <v:imagedata r:id="rId22" o:title=""/>
                </v:shape>
                <o:OLEObject Type="Embed" ProgID="Equation.DSMT4" ShapeID="_x0000_i1026" DrawAspect="Content" ObjectID="_1829985154" r:id="rId23"/>
              </w:object>
            </w:r>
          </w:p>
        </w:tc>
        <w:tc>
          <w:tcPr>
            <w:tcW w:w="1843" w:type="dxa"/>
          </w:tcPr>
          <w:p w14:paraId="41A32CD4" w14:textId="77777777" w:rsidR="007B2887" w:rsidRPr="007732A6" w:rsidRDefault="007B2887" w:rsidP="00E63A71">
            <w:pPr>
              <w:rPr>
                <w:sz w:val="20"/>
              </w:rPr>
            </w:pPr>
            <w:r w:rsidRPr="007732A6">
              <w:rPr>
                <w:sz w:val="20"/>
              </w:rPr>
              <w:t>25 °C</w:t>
            </w:r>
          </w:p>
        </w:tc>
      </w:tr>
      <w:tr w:rsidR="007B2887" w:rsidRPr="007732A6" w14:paraId="32D812A7" w14:textId="77777777" w:rsidTr="00E63A71">
        <w:trPr>
          <w:jc w:val="center"/>
        </w:trPr>
        <w:tc>
          <w:tcPr>
            <w:tcW w:w="4673" w:type="dxa"/>
          </w:tcPr>
          <w:p w14:paraId="6E0919E2" w14:textId="77777777" w:rsidR="007B2887" w:rsidRPr="007732A6" w:rsidRDefault="007B2887" w:rsidP="00E63A71">
            <w:pPr>
              <w:rPr>
                <w:sz w:val="20"/>
              </w:rPr>
            </w:pPr>
            <w:r w:rsidRPr="007732A6">
              <w:rPr>
                <w:sz w:val="20"/>
              </w:rPr>
              <w:t xml:space="preserve">Glass cover transmissivity </w:t>
            </w:r>
            <w:r w:rsidRPr="007732A6">
              <w:rPr>
                <w:rFonts w:asciiTheme="majorBidi" w:hAnsiTheme="majorBidi" w:cstheme="majorBidi"/>
                <w:color w:val="000000"/>
                <w:position w:val="-12"/>
                <w:sz w:val="20"/>
                <w:szCs w:val="24"/>
              </w:rPr>
              <w:object w:dxaOrig="240" w:dyaOrig="320" w14:anchorId="54A8D106">
                <v:shape id="_x0000_i1027" type="#_x0000_t75" style="width:10.8pt;height:16.2pt" o:ole="">
                  <v:imagedata r:id="rId24" o:title=""/>
                </v:shape>
                <o:OLEObject Type="Embed" ProgID="Equation.DSMT4" ShapeID="_x0000_i1027" DrawAspect="Content" ObjectID="_1829985155" r:id="rId25"/>
              </w:object>
            </w:r>
          </w:p>
        </w:tc>
        <w:tc>
          <w:tcPr>
            <w:tcW w:w="1843" w:type="dxa"/>
          </w:tcPr>
          <w:p w14:paraId="6E32EDC2" w14:textId="77777777" w:rsidR="007B2887" w:rsidRPr="007732A6" w:rsidRDefault="007B2887" w:rsidP="00E63A71">
            <w:pPr>
              <w:rPr>
                <w:sz w:val="20"/>
              </w:rPr>
            </w:pPr>
            <w:r w:rsidRPr="007732A6">
              <w:rPr>
                <w:sz w:val="20"/>
              </w:rPr>
              <w:t>0.96</w:t>
            </w:r>
          </w:p>
        </w:tc>
      </w:tr>
      <w:tr w:rsidR="007B2887" w:rsidRPr="007732A6" w14:paraId="7FA5CC29" w14:textId="77777777" w:rsidTr="00E63A71">
        <w:trPr>
          <w:jc w:val="center"/>
        </w:trPr>
        <w:tc>
          <w:tcPr>
            <w:tcW w:w="4673" w:type="dxa"/>
          </w:tcPr>
          <w:p w14:paraId="26506F28" w14:textId="77777777" w:rsidR="007B2887" w:rsidRPr="007732A6" w:rsidRDefault="007B2887" w:rsidP="00E63A71">
            <w:pPr>
              <w:rPr>
                <w:sz w:val="20"/>
              </w:rPr>
            </w:pPr>
            <w:r w:rsidRPr="007732A6">
              <w:rPr>
                <w:sz w:val="20"/>
              </w:rPr>
              <w:t xml:space="preserve">Glass cover emissivity </w:t>
            </w:r>
            <w:r w:rsidRPr="007732A6">
              <w:rPr>
                <w:rFonts w:asciiTheme="majorBidi" w:hAnsiTheme="majorBidi" w:cstheme="majorBidi"/>
                <w:color w:val="000000"/>
                <w:position w:val="-12"/>
                <w:sz w:val="20"/>
                <w:szCs w:val="24"/>
              </w:rPr>
              <w:object w:dxaOrig="240" w:dyaOrig="320" w14:anchorId="6B67C212">
                <v:shape id="_x0000_i1028" type="#_x0000_t75" style="width:13.8pt;height:16.2pt" o:ole="">
                  <v:imagedata r:id="rId26" o:title=""/>
                </v:shape>
                <o:OLEObject Type="Embed" ProgID="Equation.DSMT4" ShapeID="_x0000_i1028" DrawAspect="Content" ObjectID="_1829985156" r:id="rId27"/>
              </w:object>
            </w:r>
          </w:p>
        </w:tc>
        <w:tc>
          <w:tcPr>
            <w:tcW w:w="1843" w:type="dxa"/>
            <w:vAlign w:val="center"/>
          </w:tcPr>
          <w:p w14:paraId="76C506E1" w14:textId="77777777" w:rsidR="007B2887" w:rsidRPr="007732A6" w:rsidRDefault="007B2887" w:rsidP="00E63A71">
            <w:pPr>
              <w:rPr>
                <w:sz w:val="20"/>
              </w:rPr>
            </w:pPr>
            <w:r w:rsidRPr="007732A6">
              <w:rPr>
                <w:sz w:val="20"/>
              </w:rPr>
              <w:t>0.04</w:t>
            </w:r>
          </w:p>
        </w:tc>
      </w:tr>
      <w:tr w:rsidR="007B2887" w:rsidRPr="007732A6" w14:paraId="546C2281" w14:textId="77777777" w:rsidTr="00E63A71">
        <w:trPr>
          <w:jc w:val="center"/>
        </w:trPr>
        <w:tc>
          <w:tcPr>
            <w:tcW w:w="4673" w:type="dxa"/>
          </w:tcPr>
          <w:p w14:paraId="27C3FD7E" w14:textId="6B5B6B79" w:rsidR="007B2887" w:rsidRPr="007732A6" w:rsidRDefault="007B2887" w:rsidP="007B2887">
            <w:pPr>
              <w:rPr>
                <w:sz w:val="20"/>
              </w:rPr>
            </w:pPr>
            <w:r w:rsidRPr="007732A6">
              <w:rPr>
                <w:sz w:val="20"/>
              </w:rPr>
              <w:t>Heat transfer coefficient from glass to ambient (U</w:t>
            </w:r>
            <w:r w:rsidRPr="007732A6">
              <w:rPr>
                <w:sz w:val="20"/>
                <w:vertAlign w:val="subscript"/>
              </w:rPr>
              <w:t>ga</w:t>
            </w:r>
            <w:r w:rsidRPr="007732A6">
              <w:rPr>
                <w:sz w:val="20"/>
              </w:rPr>
              <w:t>)</w:t>
            </w:r>
          </w:p>
        </w:tc>
        <w:tc>
          <w:tcPr>
            <w:tcW w:w="1843" w:type="dxa"/>
          </w:tcPr>
          <w:p w14:paraId="24E08572" w14:textId="2D36E104" w:rsidR="007B2887" w:rsidRPr="007732A6" w:rsidRDefault="007B2887" w:rsidP="007B2887">
            <w:pPr>
              <w:rPr>
                <w:sz w:val="20"/>
              </w:rPr>
            </w:pPr>
            <w:r w:rsidRPr="007732A6">
              <w:rPr>
                <w:sz w:val="20"/>
              </w:rPr>
              <w:t>7.14 W/m²·K</w:t>
            </w:r>
          </w:p>
        </w:tc>
      </w:tr>
      <w:tr w:rsidR="007B2887" w:rsidRPr="007732A6" w14:paraId="416F8551" w14:textId="77777777" w:rsidTr="00E63A71">
        <w:trPr>
          <w:jc w:val="center"/>
        </w:trPr>
        <w:tc>
          <w:tcPr>
            <w:tcW w:w="4673" w:type="dxa"/>
          </w:tcPr>
          <w:p w14:paraId="16964CCA" w14:textId="77777777" w:rsidR="007B2887" w:rsidRPr="007732A6" w:rsidRDefault="007B2887" w:rsidP="00E63A71">
            <w:pPr>
              <w:rPr>
                <w:sz w:val="20"/>
              </w:rPr>
            </w:pPr>
            <w:r w:rsidRPr="007732A6">
              <w:rPr>
                <w:sz w:val="20"/>
              </w:rPr>
              <w:t xml:space="preserve">Photovoltaic module reference efficiency </w:t>
            </w:r>
            <w:r w:rsidRPr="007732A6">
              <w:rPr>
                <w:rFonts w:asciiTheme="majorBidi" w:hAnsiTheme="majorBidi" w:cstheme="majorBidi"/>
                <w:color w:val="000000"/>
                <w:position w:val="-10"/>
                <w:sz w:val="20"/>
                <w:szCs w:val="24"/>
              </w:rPr>
              <w:object w:dxaOrig="560" w:dyaOrig="300" w14:anchorId="068D2627">
                <v:shape id="_x0000_i1029" type="#_x0000_t75" style="width:28.8pt;height:14.4pt" o:ole="">
                  <v:imagedata r:id="rId28" o:title=""/>
                </v:shape>
                <o:OLEObject Type="Embed" ProgID="Equation.DSMT4" ShapeID="_x0000_i1029" DrawAspect="Content" ObjectID="_1829985157" r:id="rId29"/>
              </w:object>
            </w:r>
          </w:p>
        </w:tc>
        <w:tc>
          <w:tcPr>
            <w:tcW w:w="1843" w:type="dxa"/>
          </w:tcPr>
          <w:p w14:paraId="1F0C99A8" w14:textId="1D3A07FA" w:rsidR="007B2887" w:rsidRPr="007732A6" w:rsidRDefault="007B2887" w:rsidP="00E63A71">
            <w:pPr>
              <w:rPr>
                <w:sz w:val="20"/>
              </w:rPr>
            </w:pPr>
            <w:r w:rsidRPr="007732A6">
              <w:rPr>
                <w:sz w:val="20"/>
              </w:rPr>
              <w:t>13 %</w:t>
            </w:r>
          </w:p>
        </w:tc>
      </w:tr>
      <w:tr w:rsidR="007B2887" w:rsidRPr="007732A6" w14:paraId="35D3829B" w14:textId="77777777" w:rsidTr="00E63A71">
        <w:trPr>
          <w:jc w:val="center"/>
        </w:trPr>
        <w:tc>
          <w:tcPr>
            <w:tcW w:w="4673" w:type="dxa"/>
          </w:tcPr>
          <w:p w14:paraId="7C6C0EAF" w14:textId="77777777" w:rsidR="007B2887" w:rsidRPr="007732A6" w:rsidRDefault="007B2887" w:rsidP="00E63A71">
            <w:pPr>
              <w:rPr>
                <w:sz w:val="20"/>
              </w:rPr>
            </w:pPr>
            <w:r w:rsidRPr="007732A6">
              <w:rPr>
                <w:sz w:val="20"/>
              </w:rPr>
              <w:t>Temperature coefficient of electrical efficiency (</w:t>
            </w:r>
            <w:proofErr w:type="spellStart"/>
            <w:r w:rsidRPr="007732A6">
              <w:rPr>
                <w:sz w:val="20"/>
              </w:rPr>
              <w:t>μ</w:t>
            </w:r>
            <w:r w:rsidRPr="007732A6">
              <w:rPr>
                <w:sz w:val="20"/>
                <w:vertAlign w:val="subscript"/>
              </w:rPr>
              <w:t>c</w:t>
            </w:r>
            <w:proofErr w:type="spellEnd"/>
            <w:r w:rsidRPr="007732A6">
              <w:rPr>
                <w:sz w:val="20"/>
              </w:rPr>
              <w:t>)</w:t>
            </w:r>
          </w:p>
        </w:tc>
        <w:tc>
          <w:tcPr>
            <w:tcW w:w="1843" w:type="dxa"/>
          </w:tcPr>
          <w:p w14:paraId="587C5B9D" w14:textId="77777777" w:rsidR="007B2887" w:rsidRPr="007732A6" w:rsidRDefault="007B2887" w:rsidP="00E63A71">
            <w:pPr>
              <w:rPr>
                <w:sz w:val="20"/>
              </w:rPr>
            </w:pPr>
            <w:r w:rsidRPr="007732A6">
              <w:rPr>
                <w:sz w:val="20"/>
              </w:rPr>
              <w:t>−0.0045 /°C</w:t>
            </w:r>
          </w:p>
        </w:tc>
      </w:tr>
      <w:tr w:rsidR="007B2887" w:rsidRPr="007732A6" w14:paraId="00DBBDAC" w14:textId="77777777" w:rsidTr="00E63A71">
        <w:trPr>
          <w:jc w:val="center"/>
        </w:trPr>
        <w:tc>
          <w:tcPr>
            <w:tcW w:w="4673" w:type="dxa"/>
          </w:tcPr>
          <w:p w14:paraId="0E4655B8" w14:textId="77777777" w:rsidR="007B2887" w:rsidRPr="007732A6" w:rsidRDefault="007B2887" w:rsidP="00E63A71">
            <w:pPr>
              <w:rPr>
                <w:sz w:val="20"/>
              </w:rPr>
            </w:pPr>
            <w:r w:rsidRPr="007732A6">
              <w:rPr>
                <w:sz w:val="20"/>
              </w:rPr>
              <w:t>Cell packing factor (P</w:t>
            </w:r>
            <w:r w:rsidRPr="007732A6">
              <w:rPr>
                <w:sz w:val="20"/>
                <w:vertAlign w:val="subscript"/>
              </w:rPr>
              <w:t>c</w:t>
            </w:r>
            <w:r w:rsidRPr="007732A6">
              <w:rPr>
                <w:sz w:val="20"/>
              </w:rPr>
              <w:t>)</w:t>
            </w:r>
          </w:p>
        </w:tc>
        <w:tc>
          <w:tcPr>
            <w:tcW w:w="1843" w:type="dxa"/>
          </w:tcPr>
          <w:p w14:paraId="3B532C6A" w14:textId="77777777" w:rsidR="007B2887" w:rsidRPr="007732A6" w:rsidRDefault="007B2887" w:rsidP="00E63A71">
            <w:pPr>
              <w:rPr>
                <w:sz w:val="20"/>
              </w:rPr>
            </w:pPr>
            <w:r w:rsidRPr="007732A6">
              <w:rPr>
                <w:sz w:val="20"/>
              </w:rPr>
              <w:t>0.95</w:t>
            </w:r>
          </w:p>
        </w:tc>
      </w:tr>
    </w:tbl>
    <w:p w14:paraId="457D9E87" w14:textId="118D011E" w:rsidR="00616F3B" w:rsidRPr="007732A6" w:rsidRDefault="001B7661" w:rsidP="007B2887">
      <w:pPr>
        <w:pStyle w:val="Heading20"/>
      </w:pPr>
      <w:r w:rsidRPr="007732A6">
        <w:t>Governing equations</w:t>
      </w:r>
    </w:p>
    <w:p w14:paraId="214635E3" w14:textId="5395795C" w:rsidR="00357DBA" w:rsidRPr="007732A6" w:rsidRDefault="007B2887" w:rsidP="00357DBA">
      <w:pPr>
        <w:spacing w:line="360" w:lineRule="auto"/>
        <w:ind w:firstLine="284"/>
        <w:jc w:val="both"/>
        <w:rPr>
          <w:sz w:val="20"/>
        </w:rPr>
      </w:pPr>
      <w:r w:rsidRPr="007732A6">
        <w:rPr>
          <w:sz w:val="20"/>
        </w:rPr>
        <w:t>In</w:t>
      </w:r>
      <w:r w:rsidR="00835D83">
        <w:rPr>
          <w:sz w:val="20"/>
        </w:rPr>
        <w:t>side</w:t>
      </w:r>
      <w:r w:rsidRPr="007732A6">
        <w:rPr>
          <w:sz w:val="20"/>
        </w:rPr>
        <w:t xml:space="preserve"> the </w:t>
      </w:r>
      <w:r w:rsidR="00835D83" w:rsidRPr="007732A6">
        <w:rPr>
          <w:sz w:val="20"/>
        </w:rPr>
        <w:t>PV</w:t>
      </w:r>
      <w:r w:rsidR="00835D83">
        <w:rPr>
          <w:sz w:val="20"/>
        </w:rPr>
        <w:t>/</w:t>
      </w:r>
      <w:r w:rsidR="00835D83" w:rsidRPr="007732A6">
        <w:rPr>
          <w:sz w:val="20"/>
        </w:rPr>
        <w:t>T-S</w:t>
      </w:r>
      <w:r w:rsidR="00835D83">
        <w:rPr>
          <w:sz w:val="20"/>
        </w:rPr>
        <w:t>’s</w:t>
      </w:r>
      <w:r w:rsidR="00835D83" w:rsidRPr="007732A6">
        <w:rPr>
          <w:sz w:val="20"/>
        </w:rPr>
        <w:t xml:space="preserve"> </w:t>
      </w:r>
      <w:r w:rsidRPr="007732A6">
        <w:rPr>
          <w:sz w:val="20"/>
        </w:rPr>
        <w:t xml:space="preserve">solid components, thermal energy </w:t>
      </w:r>
      <w:r w:rsidR="00835D83">
        <w:rPr>
          <w:sz w:val="20"/>
        </w:rPr>
        <w:t>may</w:t>
      </w:r>
      <w:r w:rsidRPr="007732A6">
        <w:rPr>
          <w:sz w:val="20"/>
        </w:rPr>
        <w:t xml:space="preserve"> </w:t>
      </w:r>
      <w:r w:rsidR="00835D83">
        <w:rPr>
          <w:sz w:val="20"/>
        </w:rPr>
        <w:t xml:space="preserve">be </w:t>
      </w:r>
      <w:r w:rsidRPr="007732A6">
        <w:rPr>
          <w:sz w:val="20"/>
        </w:rPr>
        <w:t xml:space="preserve">transmitted solely through </w:t>
      </w:r>
      <w:r w:rsidR="00835D83">
        <w:rPr>
          <w:sz w:val="20"/>
        </w:rPr>
        <w:t xml:space="preserve">a </w:t>
      </w:r>
      <w:r w:rsidRPr="007732A6">
        <w:rPr>
          <w:sz w:val="20"/>
        </w:rPr>
        <w:t>conducti</w:t>
      </w:r>
      <w:r w:rsidR="00835D83">
        <w:rPr>
          <w:sz w:val="20"/>
        </w:rPr>
        <w:t>ve way</w:t>
      </w:r>
      <w:r w:rsidRPr="007732A6">
        <w:rPr>
          <w:sz w:val="20"/>
        </w:rPr>
        <w:t>, which can be described using the standard conduction equation</w:t>
      </w:r>
      <w:r w:rsidR="00357DBA" w:rsidRPr="007732A6">
        <w:rPr>
          <w:sz w:val="20"/>
        </w:rPr>
        <w:t xml:space="preserve"> </w:t>
      </w:r>
      <w:r w:rsidR="00357DBA" w:rsidRPr="007732A6">
        <w:rPr>
          <w:sz w:val="20"/>
        </w:rPr>
        <w:fldChar w:fldCharType="begin"/>
      </w:r>
      <w:r w:rsidR="0035722B" w:rsidRPr="007732A6">
        <w:rPr>
          <w:sz w:val="20"/>
        </w:rPr>
        <w:instrText xml:space="preserve"> ADDIN ZOTERO_ITEM CSL_CITATION {"citationID":"VwyoIhh4","properties":{"formattedCitation":"[21]","plainCitation":"[21]","noteIndex":0},"citationItems":[{"id":"fpZwE2gC/oDLY2tRF","uris":["http://zotero.org/users/local/sbEr49ls/items/RTHJ3U6B"],"itemData":{"id":259,"type":"article-journal","abstract":"Solar energy is universally accepted as the most potential alternative power source due to its inexhaustible availability, diverse conversion technology and environmental friendly nature. Hybrid photovoltaic-thermal (PV/T) system is an optimized solar energy system that produces electricity and thermal energy simultaneously from the same physical proﬁle. The basic problem of the hybrid collector is the removal and transfer of heat in an efﬁcient way. In this article, PV/T system with a novel design of thermal collector excluding the absorber plate has been introduced to resolve the above mentioned problem. A parallel plate thermal collector without absorber plate has been attached directly to the PV module backside by means of thermal paste only and the performance of the PV/T is evaluated numerically and validated by experimental data for different operating conditions. A 3D numerical analysis of the PV/T system has been performed using ﬁnite element method (FEM) based software COMSOL MultiphysicsÒ. The outdoor experimental investigation has been done under the typical climatic condition of Malaysia. Elevation head of water has been employed to ensure passive cooling of PV module. The numerical simulation results are found in well agreement with those of experimental measurements. Thermal performance of PV/T without absorber plate is found almost as good as that with absorber plate. The numerical and experimental values for maximum overall efﬁciency of the PV/T system was found 84.4% and 80%, respectively under the irradiation level at 1000 W/m2 with both inlet and ambient temperatures being 34 °C. The developed simulation model can be extended for other designs of thermal collector using different materials.","container-title":"Solar Energy","DOI":"10.1016/j.solener.2017.01.041","ISSN":"0038092X","journalAbbreviation":"Solar Energy","language":"en","page":"517-528","source":"DOI.org (Crossref)","title":"Numerical and experimental investigation on the performance of a photovoltaic thermal collector with parallel plate flow channel under different operating conditions in Malaysia","volume":"144","author":[{"family":"Nahar","given":"Afroza"},{"family":"Hasanuzzaman","given":"M."},{"family":"Rahim","given":"N.A."}],"issued":{"date-parts":[["2017",3]]}}}],"schema":"https://github.com/citation-style-language/schema/raw/master/csl-citation.json"} </w:instrText>
      </w:r>
      <w:r w:rsidR="00357DBA" w:rsidRPr="007732A6">
        <w:rPr>
          <w:sz w:val="20"/>
        </w:rPr>
        <w:fldChar w:fldCharType="separate"/>
      </w:r>
      <w:r w:rsidR="0035722B" w:rsidRPr="007732A6">
        <w:rPr>
          <w:sz w:val="20"/>
        </w:rPr>
        <w:t>[21]</w:t>
      </w:r>
      <w:r w:rsidR="00357DBA" w:rsidRPr="007732A6">
        <w:rPr>
          <w:sz w:val="20"/>
        </w:rPr>
        <w:fldChar w:fldCharType="end"/>
      </w:r>
      <w:r w:rsidR="00357DBA" w:rsidRPr="007732A6">
        <w:rPr>
          <w:sz w:val="20"/>
        </w:rPr>
        <w:t>:</w:t>
      </w:r>
    </w:p>
    <w:p w14:paraId="1D8E01C9" w14:textId="359F1DEA" w:rsidR="00357DBA" w:rsidRPr="007732A6" w:rsidRDefault="00357DBA" w:rsidP="00357DBA">
      <w:pPr>
        <w:spacing w:line="360" w:lineRule="auto"/>
        <w:ind w:firstLine="284"/>
        <w:jc w:val="both"/>
        <w:rPr>
          <w:sz w:val="20"/>
        </w:rPr>
      </w:pPr>
      <w:r w:rsidRPr="007732A6">
        <w:rPr>
          <w:sz w:val="20"/>
        </w:rPr>
        <w:t xml:space="preserve">                                                                        </w:t>
      </w:r>
      <w:r w:rsidRPr="007732A6">
        <w:rPr>
          <w:position w:val="-6"/>
          <w:sz w:val="20"/>
        </w:rPr>
        <w:object w:dxaOrig="720" w:dyaOrig="279" w14:anchorId="293C3845">
          <v:shape id="_x0000_i1030" type="#_x0000_t75" style="width:36pt;height:14.4pt" o:ole="">
            <v:imagedata r:id="rId30" o:title=""/>
          </v:shape>
          <o:OLEObject Type="Embed" ProgID="Equation.DSMT4" ShapeID="_x0000_i1030" DrawAspect="Content" ObjectID="_1829985158" r:id="rId31"/>
        </w:object>
      </w:r>
      <w:r w:rsidRPr="007732A6">
        <w:rPr>
          <w:sz w:val="20"/>
        </w:rPr>
        <w:t xml:space="preserve">                                                                                                               (1)</w:t>
      </w:r>
    </w:p>
    <w:p w14:paraId="6BE737F6" w14:textId="40899ED3" w:rsidR="00357DBA" w:rsidRPr="007732A6" w:rsidRDefault="007B2887" w:rsidP="007B2887">
      <w:pPr>
        <w:ind w:firstLine="284"/>
        <w:jc w:val="both"/>
        <w:rPr>
          <w:sz w:val="20"/>
        </w:rPr>
      </w:pPr>
      <w:r w:rsidRPr="007732A6">
        <w:rPr>
          <w:sz w:val="20"/>
        </w:rPr>
        <w:lastRenderedPageBreak/>
        <w:t xml:space="preserve">In this expression, the symbol </w:t>
      </w:r>
      <w:r w:rsidRPr="007732A6">
        <w:rPr>
          <w:rFonts w:ascii="Cambria Math" w:hAnsi="Cambria Math" w:cs="Cambria Math"/>
          <w:sz w:val="20"/>
        </w:rPr>
        <w:t>∇</w:t>
      </w:r>
      <w:r w:rsidRPr="007732A6">
        <w:rPr>
          <w:sz w:val="20"/>
        </w:rPr>
        <w:t xml:space="preserve"> stands for the vector differential operator, while T refers to the temperature variable.</w:t>
      </w:r>
    </w:p>
    <w:p w14:paraId="205ABE32" w14:textId="45F1B0BD" w:rsidR="00357DBA" w:rsidRPr="007732A6" w:rsidRDefault="007B2887" w:rsidP="00192957">
      <w:pPr>
        <w:ind w:firstLine="284"/>
        <w:jc w:val="both"/>
        <w:rPr>
          <w:sz w:val="20"/>
        </w:rPr>
      </w:pPr>
      <w:r w:rsidRPr="007732A6">
        <w:rPr>
          <w:sz w:val="20"/>
        </w:rPr>
        <w:t xml:space="preserve">Within the flow channels, heat transfer is governed by both conduction and convection mechanisms. The working fluid </w:t>
      </w:r>
      <w:r w:rsidR="00835D83">
        <w:rPr>
          <w:sz w:val="20"/>
        </w:rPr>
        <w:t xml:space="preserve">flow </w:t>
      </w:r>
      <w:r w:rsidRPr="007732A6">
        <w:rPr>
          <w:sz w:val="20"/>
        </w:rPr>
        <w:t>is treated as incompressible</w:t>
      </w:r>
      <w:r w:rsidR="00835D83">
        <w:rPr>
          <w:sz w:val="20"/>
        </w:rPr>
        <w:t xml:space="preserve">, </w:t>
      </w:r>
      <w:r w:rsidRPr="007732A6">
        <w:rPr>
          <w:sz w:val="20"/>
        </w:rPr>
        <w:t xml:space="preserve">Newtonian, </w:t>
      </w:r>
      <w:r w:rsidR="00835D83">
        <w:rPr>
          <w:sz w:val="20"/>
        </w:rPr>
        <w:t xml:space="preserve">and </w:t>
      </w:r>
      <w:r w:rsidRPr="007732A6">
        <w:rPr>
          <w:sz w:val="20"/>
        </w:rPr>
        <w:t xml:space="preserve">laminar. Based on these assumptions, the governing equations for the fluid </w:t>
      </w:r>
      <w:r w:rsidR="00835D83">
        <w:rPr>
          <w:sz w:val="20"/>
        </w:rPr>
        <w:t>region</w:t>
      </w:r>
      <w:r w:rsidRPr="007732A6">
        <w:rPr>
          <w:sz w:val="20"/>
        </w:rPr>
        <w:t xml:space="preserve"> </w:t>
      </w:r>
      <w:r w:rsidR="00835D83">
        <w:rPr>
          <w:sz w:val="20"/>
        </w:rPr>
        <w:t>may be</w:t>
      </w:r>
      <w:r w:rsidRPr="007732A6">
        <w:rPr>
          <w:sz w:val="20"/>
        </w:rPr>
        <w:t xml:space="preserve"> </w:t>
      </w:r>
      <w:r w:rsidR="00357DBA" w:rsidRPr="007732A6">
        <w:rPr>
          <w:sz w:val="20"/>
        </w:rPr>
        <w:fldChar w:fldCharType="begin"/>
      </w:r>
      <w:r w:rsidR="0035722B" w:rsidRPr="007732A6">
        <w:rPr>
          <w:sz w:val="20"/>
        </w:rPr>
        <w:instrText xml:space="preserve"> ADDIN ZOTERO_ITEM CSL_CITATION {"citationID":"JbqC9Pqk","properties":{"formattedCitation":"[21]","plainCitation":"[21]","noteIndex":0},"citationItems":[{"id":"fpZwE2gC/oDLY2tRF","uris":["http://zotero.org/users/local/sbEr49ls/items/RTHJ3U6B"],"itemData":{"id":259,"type":"article-journal","abstract":"Solar energy is universally accepted as the most potential alternative power source due to its inexhaustible availability, diverse conversion technology and environmental friendly nature. Hybrid photovoltaic-thermal (PV/T) system is an optimized solar energy system that produces electricity and thermal energy simultaneously from the same physical proﬁle. The basic problem of the hybrid collector is the removal and transfer of heat in an efﬁcient way. In this article, PV/T system with a novel design of thermal collector excluding the absorber plate has been introduced to resolve the above mentioned problem. A parallel plate thermal collector without absorber plate has been attached directly to the PV module backside by means of thermal paste only and the performance of the PV/T is evaluated numerically and validated by experimental data for different operating conditions. A 3D numerical analysis of the PV/T system has been performed using ﬁnite element method (FEM) based software COMSOL MultiphysicsÒ. The outdoor experimental investigation has been done under the typical climatic condition of Malaysia. Elevation head of water has been employed to ensure passive cooling of PV module. The numerical simulation results are found in well agreement with those of experimental measurements. Thermal performance of PV/T without absorber plate is found almost as good as that with absorber plate. The numerical and experimental values for maximum overall efﬁciency of the PV/T system was found 84.4% and 80%, respectively under the irradiation level at 1000 W/m2 with both inlet and ambient temperatures being 34 °C. The developed simulation model can be extended for other designs of thermal collector using different materials.","container-title":"Solar Energy","DOI":"10.1016/j.solener.2017.01.041","ISSN":"0038092X","journalAbbreviation":"Solar Energy","language":"en","page":"517-528","source":"DOI.org (Crossref)","title":"Numerical and experimental investigation on the performance of a photovoltaic thermal collector with parallel plate flow channel under different operating conditions in Malaysia","volume":"144","author":[{"family":"Nahar","given":"Afroza"},{"family":"Hasanuzzaman","given":"M."},{"family":"Rahim","given":"N.A."}],"issued":{"date-parts":[["2017",3]]}}}],"schema":"https://github.com/citation-style-language/schema/raw/master/csl-citation.json"} </w:instrText>
      </w:r>
      <w:r w:rsidR="00357DBA" w:rsidRPr="007732A6">
        <w:rPr>
          <w:sz w:val="20"/>
        </w:rPr>
        <w:fldChar w:fldCharType="separate"/>
      </w:r>
      <w:r w:rsidR="0035722B" w:rsidRPr="007732A6">
        <w:rPr>
          <w:sz w:val="20"/>
        </w:rPr>
        <w:t>[21]</w:t>
      </w:r>
      <w:r w:rsidR="00357DBA" w:rsidRPr="007732A6">
        <w:rPr>
          <w:sz w:val="20"/>
        </w:rPr>
        <w:fldChar w:fldCharType="end"/>
      </w:r>
      <w:r w:rsidR="00357DBA" w:rsidRPr="007732A6">
        <w:rPr>
          <w:sz w:val="20"/>
        </w:rPr>
        <w:t>:</w:t>
      </w:r>
    </w:p>
    <w:p w14:paraId="543F584F" w14:textId="3CD17D2D" w:rsidR="00357DBA" w:rsidRPr="007732A6" w:rsidRDefault="00357DBA" w:rsidP="00357DBA">
      <w:pPr>
        <w:spacing w:line="360" w:lineRule="auto"/>
        <w:ind w:firstLine="284"/>
        <w:jc w:val="both"/>
        <w:rPr>
          <w:sz w:val="20"/>
        </w:rPr>
      </w:pPr>
      <w:r w:rsidRPr="007732A6">
        <w:rPr>
          <w:sz w:val="20"/>
        </w:rPr>
        <w:t xml:space="preserve">                                                                       </w:t>
      </w:r>
      <w:r w:rsidRPr="007732A6">
        <w:rPr>
          <w:position w:val="-6"/>
          <w:sz w:val="20"/>
        </w:rPr>
        <w:object w:dxaOrig="660" w:dyaOrig="240" w14:anchorId="7C0F3AFE">
          <v:shape id="_x0000_i1031" type="#_x0000_t75" style="width:33pt;height:12pt" o:ole="">
            <v:imagedata r:id="rId32" o:title=""/>
          </v:shape>
          <o:OLEObject Type="Embed" ProgID="Equation.DSMT4" ShapeID="_x0000_i1031" DrawAspect="Content" ObjectID="_1829985159" r:id="rId33"/>
        </w:object>
      </w:r>
      <w:r w:rsidRPr="007732A6">
        <w:rPr>
          <w:sz w:val="20"/>
        </w:rPr>
        <w:t xml:space="preserve">                                                                                            (2)</w:t>
      </w:r>
    </w:p>
    <w:p w14:paraId="1D2BA7DE" w14:textId="08BD02D6" w:rsidR="00357DBA" w:rsidRPr="007732A6" w:rsidRDefault="00357DBA" w:rsidP="00357DBA">
      <w:pPr>
        <w:spacing w:line="360" w:lineRule="auto"/>
        <w:ind w:firstLine="284"/>
        <w:jc w:val="both"/>
        <w:rPr>
          <w:sz w:val="20"/>
        </w:rPr>
      </w:pPr>
      <w:r w:rsidRPr="007732A6">
        <w:rPr>
          <w:sz w:val="20"/>
        </w:rPr>
        <w:t xml:space="preserve">                                                              </w:t>
      </w:r>
      <w:r w:rsidRPr="007732A6">
        <w:rPr>
          <w:position w:val="-12"/>
          <w:sz w:val="20"/>
        </w:rPr>
        <w:object w:dxaOrig="2000" w:dyaOrig="340" w14:anchorId="6F5716A2">
          <v:shape id="_x0000_i1032" type="#_x0000_t75" style="width:100.8pt;height:16.8pt" o:ole="">
            <v:imagedata r:id="rId34" o:title=""/>
          </v:shape>
          <o:OLEObject Type="Embed" ProgID="Equation.DSMT4" ShapeID="_x0000_i1032" DrawAspect="Content" ObjectID="_1829985160" r:id="rId35"/>
        </w:object>
      </w:r>
      <w:r w:rsidRPr="007732A6">
        <w:rPr>
          <w:sz w:val="20"/>
        </w:rPr>
        <w:t xml:space="preserve">                                                                            (3)</w:t>
      </w:r>
    </w:p>
    <w:p w14:paraId="2ED3A8F8" w14:textId="7C181300" w:rsidR="00357DBA" w:rsidRPr="007732A6" w:rsidRDefault="00357DBA" w:rsidP="00357DBA">
      <w:pPr>
        <w:spacing w:line="360" w:lineRule="auto"/>
        <w:ind w:firstLine="284"/>
        <w:jc w:val="both"/>
        <w:rPr>
          <w:sz w:val="20"/>
        </w:rPr>
      </w:pPr>
      <w:r w:rsidRPr="007732A6">
        <w:rPr>
          <w:sz w:val="20"/>
        </w:rPr>
        <w:t xml:space="preserve">                                                                  </w:t>
      </w:r>
      <w:r w:rsidRPr="007732A6">
        <w:rPr>
          <w:position w:val="-12"/>
          <w:sz w:val="20"/>
        </w:rPr>
        <w:object w:dxaOrig="1780" w:dyaOrig="340" w14:anchorId="7B0C487F">
          <v:shape id="_x0000_i1033" type="#_x0000_t75" style="width:88.2pt;height:16.8pt" o:ole="">
            <v:imagedata r:id="rId36" o:title=""/>
          </v:shape>
          <o:OLEObject Type="Embed" ProgID="Equation.DSMT4" ShapeID="_x0000_i1033" DrawAspect="Content" ObjectID="_1829985161" r:id="rId37"/>
        </w:object>
      </w:r>
      <w:r w:rsidRPr="007732A6">
        <w:rPr>
          <w:sz w:val="20"/>
        </w:rPr>
        <w:t xml:space="preserve">                                                                               (4)</w:t>
      </w:r>
    </w:p>
    <w:p w14:paraId="1BE72B0D" w14:textId="00025212" w:rsidR="00772252" w:rsidRPr="007732A6" w:rsidRDefault="007B2887" w:rsidP="007B2887">
      <w:pPr>
        <w:ind w:firstLine="284"/>
        <w:jc w:val="both"/>
        <w:rPr>
          <w:sz w:val="20"/>
        </w:rPr>
      </w:pPr>
      <w:r w:rsidRPr="007732A6">
        <w:rPr>
          <w:sz w:val="20"/>
        </w:rPr>
        <w:t xml:space="preserve">The fluid density </w:t>
      </w:r>
      <w:r w:rsidRPr="007732A6">
        <w:rPr>
          <w:rStyle w:val="katex-mathml"/>
          <w:sz w:val="20"/>
        </w:rPr>
        <w:t>ρ</w:t>
      </w:r>
      <w:r w:rsidRPr="007732A6">
        <w:rPr>
          <w:sz w:val="20"/>
        </w:rPr>
        <w:t xml:space="preserve"> (kg/m³) and specific heat capacit</w:t>
      </w:r>
      <w:r w:rsidR="00835D83">
        <w:rPr>
          <w:sz w:val="20"/>
        </w:rPr>
        <w:t>ance</w:t>
      </w:r>
      <w:r w:rsidRPr="007732A6">
        <w:rPr>
          <w:sz w:val="20"/>
        </w:rPr>
        <w:t xml:space="preserve"> </w:t>
      </w:r>
      <w:r w:rsidRPr="007732A6">
        <w:rPr>
          <w:rStyle w:val="katex-mathml"/>
          <w:sz w:val="20"/>
        </w:rPr>
        <w:t>C</w:t>
      </w:r>
      <w:r w:rsidRPr="007732A6">
        <w:rPr>
          <w:rStyle w:val="katex-mathml"/>
          <w:sz w:val="20"/>
          <w:vertAlign w:val="subscript"/>
        </w:rPr>
        <w:t>p</w:t>
      </w:r>
      <w:r w:rsidRPr="007732A6">
        <w:rPr>
          <w:rStyle w:val="vlist-s"/>
          <w:sz w:val="20"/>
        </w:rPr>
        <w:t>​</w:t>
      </w:r>
      <w:r w:rsidRPr="007732A6">
        <w:rPr>
          <w:sz w:val="20"/>
        </w:rPr>
        <w:t xml:space="preserve"> (J/</w:t>
      </w:r>
      <w:proofErr w:type="spellStart"/>
      <w:r w:rsidRPr="007732A6">
        <w:rPr>
          <w:sz w:val="20"/>
        </w:rPr>
        <w:t>kg·K</w:t>
      </w:r>
      <w:proofErr w:type="spellEnd"/>
      <w:r w:rsidRPr="007732A6">
        <w:rPr>
          <w:sz w:val="20"/>
        </w:rPr>
        <w:t xml:space="preserve">) define its thermal properties, while the dynamic viscosity </w:t>
      </w:r>
      <w:r w:rsidRPr="007732A6">
        <w:rPr>
          <w:rStyle w:val="katex-mathml"/>
          <w:sz w:val="20"/>
        </w:rPr>
        <w:t>μ</w:t>
      </w:r>
      <w:r w:rsidRPr="007732A6">
        <w:rPr>
          <w:sz w:val="20"/>
        </w:rPr>
        <w:t xml:space="preserve"> (m²/s) characterizes its flow resistance. The velocity field </w:t>
      </w:r>
      <w:r w:rsidRPr="007732A6">
        <w:rPr>
          <w:rStyle w:val="katex-mathml"/>
          <w:sz w:val="20"/>
        </w:rPr>
        <w:t xml:space="preserve">u </w:t>
      </w:r>
      <w:r w:rsidRPr="007732A6">
        <w:rPr>
          <w:sz w:val="20"/>
        </w:rPr>
        <w:t xml:space="preserve">(m/s) describes fluid motion, pressure </w:t>
      </w:r>
      <w:r w:rsidRPr="007732A6">
        <w:rPr>
          <w:rStyle w:val="katex-mathml"/>
          <w:sz w:val="20"/>
        </w:rPr>
        <w:t>P</w:t>
      </w:r>
      <w:r w:rsidRPr="007732A6">
        <w:rPr>
          <w:sz w:val="20"/>
        </w:rPr>
        <w:t xml:space="preserve"> is measured in pascals (Pa), and thermal conductivity </w:t>
      </w:r>
      <w:r w:rsidRPr="007732A6">
        <w:rPr>
          <w:rStyle w:val="katex-mathml"/>
          <w:sz w:val="20"/>
        </w:rPr>
        <w:t>k</w:t>
      </w:r>
      <w:r w:rsidRPr="007732A6">
        <w:rPr>
          <w:sz w:val="20"/>
        </w:rPr>
        <w:t xml:space="preserve"> (W/</w:t>
      </w:r>
      <w:proofErr w:type="spellStart"/>
      <w:r w:rsidRPr="007732A6">
        <w:rPr>
          <w:sz w:val="20"/>
        </w:rPr>
        <w:t>m·K</w:t>
      </w:r>
      <w:proofErr w:type="spellEnd"/>
      <w:r w:rsidRPr="007732A6">
        <w:rPr>
          <w:sz w:val="20"/>
        </w:rPr>
        <w:t>) relates to heat transfer within the material</w:t>
      </w:r>
      <w:r w:rsidR="00357DBA" w:rsidRPr="007732A6">
        <w:rPr>
          <w:sz w:val="20"/>
        </w:rPr>
        <w:t>.</w:t>
      </w:r>
    </w:p>
    <w:p w14:paraId="48841BE4" w14:textId="121E70B6" w:rsidR="00772252" w:rsidRPr="007732A6" w:rsidRDefault="00357DBA" w:rsidP="00772252">
      <w:pPr>
        <w:pStyle w:val="Heading20"/>
      </w:pPr>
      <w:r w:rsidRPr="007732A6">
        <w:t>Boundary conditions</w:t>
      </w:r>
    </w:p>
    <w:p w14:paraId="084C5356" w14:textId="77777777" w:rsidR="007B2887" w:rsidRPr="007732A6" w:rsidRDefault="007B2887" w:rsidP="007B2887">
      <w:pPr>
        <w:pStyle w:val="ListParagraph"/>
        <w:numPr>
          <w:ilvl w:val="0"/>
          <w:numId w:val="6"/>
        </w:numPr>
        <w:autoSpaceDE w:val="0"/>
        <w:autoSpaceDN w:val="0"/>
        <w:adjustRightInd w:val="0"/>
        <w:contextualSpacing w:val="0"/>
        <w:jc w:val="both"/>
        <w:rPr>
          <w:rFonts w:asciiTheme="majorBidi" w:hAnsiTheme="majorBidi" w:cstheme="majorBidi"/>
          <w:sz w:val="20"/>
          <w:szCs w:val="24"/>
        </w:rPr>
      </w:pPr>
      <w:r w:rsidRPr="007732A6">
        <w:rPr>
          <w:rFonts w:asciiTheme="majorBidi" w:hAnsiTheme="majorBidi" w:cstheme="majorBidi"/>
          <w:sz w:val="20"/>
          <w:szCs w:val="24"/>
        </w:rPr>
        <w:t xml:space="preserve">Received heat flux: </w:t>
      </w:r>
      <w:r w:rsidRPr="007732A6">
        <w:rPr>
          <w:rFonts w:asciiTheme="majorBidi" w:hAnsiTheme="majorBidi" w:cstheme="majorBidi"/>
          <w:position w:val="-22"/>
          <w:sz w:val="20"/>
          <w:szCs w:val="24"/>
        </w:rPr>
        <w:object w:dxaOrig="1080" w:dyaOrig="580" w14:anchorId="62E1BFFF">
          <v:shape id="_x0000_i1034" type="#_x0000_t75" style="width:59.4pt;height:28.8pt" o:ole="">
            <v:imagedata r:id="rId38" o:title=""/>
          </v:shape>
          <o:OLEObject Type="Embed" ProgID="Equation.DSMT4" ShapeID="_x0000_i1034" DrawAspect="Content" ObjectID="_1829985162" r:id="rId39"/>
        </w:object>
      </w:r>
    </w:p>
    <w:p w14:paraId="7325C236" w14:textId="77777777" w:rsidR="007B2887" w:rsidRPr="007732A6" w:rsidRDefault="007B2887" w:rsidP="007B2887">
      <w:pPr>
        <w:pStyle w:val="ListParagraph"/>
        <w:numPr>
          <w:ilvl w:val="0"/>
          <w:numId w:val="6"/>
        </w:numPr>
        <w:autoSpaceDE w:val="0"/>
        <w:autoSpaceDN w:val="0"/>
        <w:adjustRightInd w:val="0"/>
        <w:contextualSpacing w:val="0"/>
        <w:jc w:val="both"/>
        <w:rPr>
          <w:rFonts w:asciiTheme="majorBidi" w:hAnsiTheme="majorBidi" w:cstheme="majorBidi"/>
          <w:sz w:val="20"/>
          <w:szCs w:val="24"/>
        </w:rPr>
      </w:pPr>
      <w:r w:rsidRPr="007732A6">
        <w:rPr>
          <w:rFonts w:asciiTheme="majorBidi" w:hAnsiTheme="majorBidi" w:cstheme="majorBidi"/>
          <w:sz w:val="20"/>
          <w:szCs w:val="24"/>
        </w:rPr>
        <w:t xml:space="preserve">Energy is lost from the system due to convection: </w:t>
      </w:r>
      <w:r w:rsidRPr="007732A6">
        <w:rPr>
          <w:rFonts w:asciiTheme="majorBidi" w:hAnsiTheme="majorBidi" w:cstheme="majorBidi"/>
          <w:position w:val="-12"/>
          <w:sz w:val="20"/>
          <w:szCs w:val="24"/>
        </w:rPr>
        <w:object w:dxaOrig="2040" w:dyaOrig="320" w14:anchorId="098F969F">
          <v:shape id="_x0000_i1035" type="#_x0000_t75" style="width:114.6pt;height:16.2pt" o:ole="">
            <v:imagedata r:id="rId40" o:title=""/>
          </v:shape>
          <o:OLEObject Type="Embed" ProgID="Equation.DSMT4" ShapeID="_x0000_i1035" DrawAspect="Content" ObjectID="_1829985163" r:id="rId41"/>
        </w:object>
      </w:r>
    </w:p>
    <w:p w14:paraId="0A9885C2" w14:textId="77777777" w:rsidR="007B2887" w:rsidRPr="007732A6" w:rsidRDefault="007B2887" w:rsidP="007B2887">
      <w:pPr>
        <w:pStyle w:val="ListParagraph"/>
        <w:numPr>
          <w:ilvl w:val="0"/>
          <w:numId w:val="6"/>
        </w:numPr>
        <w:contextualSpacing w:val="0"/>
        <w:jc w:val="both"/>
        <w:rPr>
          <w:rFonts w:asciiTheme="majorBidi" w:hAnsiTheme="majorBidi" w:cstheme="majorBidi"/>
          <w:sz w:val="20"/>
          <w:szCs w:val="24"/>
        </w:rPr>
      </w:pPr>
      <w:r w:rsidRPr="007732A6">
        <w:rPr>
          <w:rFonts w:asciiTheme="majorBidi" w:hAnsiTheme="majorBidi" w:cstheme="majorBidi"/>
          <w:sz w:val="20"/>
          <w:szCs w:val="24"/>
        </w:rPr>
        <w:t xml:space="preserve">Non-slip condition:   </w:t>
      </w:r>
      <w:r w:rsidRPr="007732A6">
        <w:rPr>
          <w:rFonts w:asciiTheme="majorBidi" w:hAnsiTheme="majorBidi" w:cstheme="majorBidi"/>
          <w:position w:val="-8"/>
          <w:sz w:val="20"/>
          <w:szCs w:val="24"/>
        </w:rPr>
        <w:object w:dxaOrig="1460" w:dyaOrig="260" w14:anchorId="64920456">
          <v:shape id="_x0000_i1036" type="#_x0000_t75" style="width:1in;height:13.2pt" o:ole="">
            <v:imagedata r:id="rId42" o:title=""/>
          </v:shape>
          <o:OLEObject Type="Embed" ProgID="Equation.DSMT4" ShapeID="_x0000_i1036" DrawAspect="Content" ObjectID="_1829985164" r:id="rId43"/>
        </w:object>
      </w:r>
    </w:p>
    <w:p w14:paraId="18502BEF" w14:textId="77777777" w:rsidR="007B2887" w:rsidRPr="007732A6" w:rsidRDefault="007B2887" w:rsidP="007B2887">
      <w:pPr>
        <w:pStyle w:val="ListParagraph"/>
        <w:numPr>
          <w:ilvl w:val="0"/>
          <w:numId w:val="6"/>
        </w:numPr>
        <w:autoSpaceDE w:val="0"/>
        <w:autoSpaceDN w:val="0"/>
        <w:adjustRightInd w:val="0"/>
        <w:contextualSpacing w:val="0"/>
        <w:jc w:val="both"/>
        <w:rPr>
          <w:rFonts w:asciiTheme="majorBidi" w:hAnsiTheme="majorBidi" w:cstheme="majorBidi"/>
          <w:sz w:val="20"/>
          <w:szCs w:val="24"/>
        </w:rPr>
      </w:pPr>
      <w:r w:rsidRPr="007732A6">
        <w:rPr>
          <w:rFonts w:asciiTheme="majorBidi" w:hAnsiTheme="majorBidi" w:cstheme="majorBidi"/>
          <w:sz w:val="20"/>
          <w:szCs w:val="24"/>
        </w:rPr>
        <w:t>Diffuse surface:</w:t>
      </w:r>
      <w:r w:rsidRPr="007732A6">
        <w:rPr>
          <w:rFonts w:asciiTheme="majorBidi" w:hAnsiTheme="majorBidi" w:cstheme="majorBidi"/>
          <w:position w:val="-12"/>
          <w:sz w:val="20"/>
          <w:szCs w:val="24"/>
        </w:rPr>
        <w:object w:dxaOrig="2040" w:dyaOrig="340" w14:anchorId="50BD4862">
          <v:shape id="_x0000_i1037" type="#_x0000_t75" style="width:114.6pt;height:17.4pt" o:ole="">
            <v:imagedata r:id="rId44" o:title=""/>
          </v:shape>
          <o:OLEObject Type="Embed" ProgID="Equation.DSMT4" ShapeID="_x0000_i1037" DrawAspect="Content" ObjectID="_1829985165" r:id="rId45"/>
        </w:object>
      </w:r>
      <w:r w:rsidRPr="007732A6">
        <w:rPr>
          <w:rFonts w:asciiTheme="majorBidi" w:hAnsiTheme="majorBidi" w:cstheme="majorBidi"/>
          <w:sz w:val="20"/>
          <w:szCs w:val="24"/>
        </w:rPr>
        <w:t>, where</w:t>
      </w:r>
      <w:r w:rsidRPr="007732A6">
        <w:rPr>
          <w:rFonts w:asciiTheme="majorBidi" w:hAnsiTheme="majorBidi" w:cstheme="majorBidi"/>
          <w:position w:val="-14"/>
          <w:sz w:val="20"/>
          <w:szCs w:val="24"/>
        </w:rPr>
        <w:object w:dxaOrig="2700" w:dyaOrig="380" w14:anchorId="088EBC16">
          <v:shape id="_x0000_i1038" type="#_x0000_t75" style="width:135pt;height:18.6pt" o:ole="">
            <v:imagedata r:id="rId46" o:title=""/>
          </v:shape>
          <o:OLEObject Type="Embed" ProgID="Equation.DSMT4" ShapeID="_x0000_i1038" DrawAspect="Content" ObjectID="_1829985166" r:id="rId47"/>
        </w:object>
      </w:r>
      <w:r w:rsidRPr="007732A6">
        <w:rPr>
          <w:rFonts w:asciiTheme="majorBidi" w:hAnsiTheme="majorBidi" w:cstheme="majorBidi"/>
          <w:sz w:val="20"/>
          <w:szCs w:val="24"/>
        </w:rPr>
        <w:t xml:space="preserve"> is the Stefan-Boltzmann constant.</w:t>
      </w:r>
    </w:p>
    <w:p w14:paraId="56B23C1A" w14:textId="54CD8160" w:rsidR="007B2887" w:rsidRPr="007732A6" w:rsidRDefault="00835D83" w:rsidP="007B2887">
      <w:pPr>
        <w:pStyle w:val="ListParagraph"/>
        <w:numPr>
          <w:ilvl w:val="0"/>
          <w:numId w:val="8"/>
        </w:numPr>
        <w:contextualSpacing w:val="0"/>
        <w:jc w:val="both"/>
        <w:rPr>
          <w:rFonts w:asciiTheme="majorBidi" w:hAnsiTheme="majorBidi" w:cstheme="majorBidi"/>
          <w:sz w:val="20"/>
          <w:szCs w:val="24"/>
        </w:rPr>
      </w:pPr>
      <w:r>
        <w:rPr>
          <w:rFonts w:asciiTheme="majorBidi" w:hAnsiTheme="majorBidi" w:cstheme="majorBidi"/>
          <w:sz w:val="20"/>
          <w:szCs w:val="24"/>
        </w:rPr>
        <w:t>S</w:t>
      </w:r>
      <w:r w:rsidR="007B2887" w:rsidRPr="007732A6">
        <w:rPr>
          <w:rFonts w:asciiTheme="majorBidi" w:hAnsiTheme="majorBidi" w:cstheme="majorBidi"/>
          <w:sz w:val="20"/>
          <w:szCs w:val="24"/>
        </w:rPr>
        <w:t>olid-fluid inte</w:t>
      </w:r>
      <w:r>
        <w:rPr>
          <w:rFonts w:asciiTheme="majorBidi" w:hAnsiTheme="majorBidi" w:cstheme="majorBidi"/>
          <w:sz w:val="20"/>
          <w:szCs w:val="24"/>
        </w:rPr>
        <w:t>raction area</w:t>
      </w:r>
      <w:r w:rsidR="007B2887" w:rsidRPr="007732A6">
        <w:rPr>
          <w:rFonts w:asciiTheme="majorBidi" w:hAnsiTheme="majorBidi" w:cstheme="majorBidi"/>
          <w:sz w:val="20"/>
          <w:szCs w:val="24"/>
        </w:rPr>
        <w:t xml:space="preserve">: </w:t>
      </w:r>
      <w:r w:rsidR="007B2887" w:rsidRPr="007732A6">
        <w:rPr>
          <w:rFonts w:asciiTheme="majorBidi" w:hAnsiTheme="majorBidi" w:cstheme="majorBidi"/>
          <w:position w:val="-28"/>
          <w:sz w:val="20"/>
          <w:szCs w:val="24"/>
        </w:rPr>
        <w:object w:dxaOrig="2220" w:dyaOrig="639" w14:anchorId="66D23B5B">
          <v:shape id="_x0000_i1039" type="#_x0000_t75" style="width:111.6pt;height:31.8pt" o:ole="">
            <v:imagedata r:id="rId48" o:title=""/>
          </v:shape>
          <o:OLEObject Type="Embed" ProgID="Equation.DSMT4" ShapeID="_x0000_i1039" DrawAspect="Content" ObjectID="_1829985167" r:id="rId49"/>
        </w:object>
      </w:r>
    </w:p>
    <w:p w14:paraId="0EB887D7" w14:textId="77777777" w:rsidR="007B2887" w:rsidRPr="007732A6" w:rsidRDefault="007B2887" w:rsidP="007B2887">
      <w:pPr>
        <w:pStyle w:val="ListParagraph"/>
        <w:numPr>
          <w:ilvl w:val="0"/>
          <w:numId w:val="7"/>
        </w:numPr>
        <w:spacing w:before="120" w:after="120"/>
        <w:ind w:left="357" w:hanging="357"/>
        <w:contextualSpacing w:val="0"/>
        <w:jc w:val="both"/>
        <w:rPr>
          <w:rFonts w:asciiTheme="majorBidi" w:hAnsiTheme="majorBidi" w:cstheme="majorBidi"/>
          <w:sz w:val="20"/>
          <w:szCs w:val="24"/>
        </w:rPr>
      </w:pPr>
      <w:r w:rsidRPr="007732A6">
        <w:rPr>
          <w:rFonts w:asciiTheme="majorBidi" w:hAnsiTheme="majorBidi" w:cstheme="majorBidi"/>
          <w:sz w:val="20"/>
          <w:szCs w:val="24"/>
        </w:rPr>
        <w:t>Inlet and outlet specifications for the heat exchanger:</w:t>
      </w:r>
    </w:p>
    <w:p w14:paraId="58400724" w14:textId="77777777" w:rsidR="007B2887" w:rsidRPr="007732A6" w:rsidRDefault="007B2887" w:rsidP="007B2887">
      <w:pPr>
        <w:pStyle w:val="ListParagraph"/>
        <w:numPr>
          <w:ilvl w:val="0"/>
          <w:numId w:val="8"/>
        </w:numPr>
        <w:contextualSpacing w:val="0"/>
        <w:jc w:val="both"/>
        <w:rPr>
          <w:rFonts w:asciiTheme="majorBidi" w:hAnsiTheme="majorBidi" w:cstheme="majorBidi"/>
          <w:sz w:val="20"/>
          <w:szCs w:val="24"/>
        </w:rPr>
      </w:pPr>
      <w:r w:rsidRPr="007732A6">
        <w:rPr>
          <w:rFonts w:asciiTheme="majorBidi" w:hAnsiTheme="majorBidi" w:cstheme="majorBidi"/>
          <w:sz w:val="20"/>
          <w:szCs w:val="24"/>
        </w:rPr>
        <w:t xml:space="preserve">At the input limit: </w:t>
      </w:r>
      <w:r w:rsidRPr="007732A6">
        <w:rPr>
          <w:rFonts w:asciiTheme="majorBidi" w:hAnsiTheme="majorBidi" w:cstheme="majorBidi"/>
          <w:position w:val="-10"/>
          <w:sz w:val="20"/>
          <w:szCs w:val="24"/>
        </w:rPr>
        <w:object w:dxaOrig="2100" w:dyaOrig="300" w14:anchorId="2A3C0813">
          <v:shape id="_x0000_i1040" type="#_x0000_t75" style="width:105pt;height:16.8pt" o:ole="">
            <v:imagedata r:id="rId50" o:title=""/>
          </v:shape>
          <o:OLEObject Type="Embed" ProgID="Equation.DSMT4" ShapeID="_x0000_i1040" DrawAspect="Content" ObjectID="_1829985168" r:id="rId51"/>
        </w:object>
      </w:r>
    </w:p>
    <w:p w14:paraId="2B5EC739" w14:textId="608A83B5" w:rsidR="007B2887" w:rsidRPr="007732A6" w:rsidRDefault="00835D83" w:rsidP="007B2887">
      <w:pPr>
        <w:pStyle w:val="ListParagraph"/>
        <w:numPr>
          <w:ilvl w:val="0"/>
          <w:numId w:val="8"/>
        </w:numPr>
        <w:contextualSpacing w:val="0"/>
        <w:jc w:val="both"/>
        <w:rPr>
          <w:rFonts w:asciiTheme="majorBidi" w:hAnsiTheme="majorBidi" w:cstheme="majorBidi"/>
          <w:sz w:val="20"/>
          <w:szCs w:val="24"/>
        </w:rPr>
      </w:pPr>
      <w:r>
        <w:rPr>
          <w:rFonts w:asciiTheme="majorBidi" w:hAnsiTheme="majorBidi" w:cstheme="majorBidi"/>
          <w:sz w:val="20"/>
          <w:szCs w:val="24"/>
        </w:rPr>
        <w:t>At</w:t>
      </w:r>
      <w:r w:rsidR="007B2887" w:rsidRPr="007732A6">
        <w:rPr>
          <w:rFonts w:asciiTheme="majorBidi" w:hAnsiTheme="majorBidi" w:cstheme="majorBidi"/>
          <w:sz w:val="20"/>
          <w:szCs w:val="24"/>
        </w:rPr>
        <w:t xml:space="preserve"> output: </w:t>
      </w:r>
      <w:r w:rsidR="007B2887" w:rsidRPr="007732A6">
        <w:rPr>
          <w:rFonts w:asciiTheme="majorBidi" w:hAnsiTheme="majorBidi" w:cstheme="majorBidi"/>
          <w:position w:val="-6"/>
          <w:sz w:val="20"/>
          <w:szCs w:val="24"/>
        </w:rPr>
        <w:object w:dxaOrig="520" w:dyaOrig="240" w14:anchorId="5C0E7799">
          <v:shape id="_x0000_i1041" type="#_x0000_t75" style="width:25.8pt;height:12.6pt" o:ole="">
            <v:imagedata r:id="rId52" o:title=""/>
          </v:shape>
          <o:OLEObject Type="Embed" ProgID="Equation.DSMT4" ShapeID="_x0000_i1041" DrawAspect="Content" ObjectID="_1829985169" r:id="rId53"/>
        </w:object>
      </w:r>
    </w:p>
    <w:p w14:paraId="6E0D92B2" w14:textId="0F40EA40" w:rsidR="007B2887" w:rsidRPr="007732A6" w:rsidRDefault="007B2887" w:rsidP="007B2887">
      <w:pPr>
        <w:pStyle w:val="ListParagraph"/>
        <w:numPr>
          <w:ilvl w:val="0"/>
          <w:numId w:val="7"/>
        </w:numPr>
        <w:ind w:left="357" w:hanging="357"/>
        <w:contextualSpacing w:val="0"/>
        <w:jc w:val="both"/>
        <w:rPr>
          <w:rFonts w:asciiTheme="majorBidi" w:hAnsiTheme="majorBidi" w:cstheme="majorBidi"/>
          <w:sz w:val="20"/>
          <w:szCs w:val="24"/>
        </w:rPr>
      </w:pPr>
      <w:r w:rsidRPr="007732A6">
        <w:rPr>
          <w:rFonts w:asciiTheme="majorBidi" w:hAnsiTheme="majorBidi" w:cstheme="majorBidi"/>
          <w:sz w:val="20"/>
          <w:szCs w:val="24"/>
        </w:rPr>
        <w:t xml:space="preserve">Insulation on all other surfaces: </w:t>
      </w:r>
      <w:r w:rsidRPr="007732A6">
        <w:rPr>
          <w:rFonts w:asciiTheme="majorBidi" w:hAnsiTheme="majorBidi" w:cstheme="majorBidi"/>
          <w:position w:val="-22"/>
          <w:sz w:val="20"/>
          <w:szCs w:val="24"/>
        </w:rPr>
        <w:object w:dxaOrig="680" w:dyaOrig="560" w14:anchorId="320F195A">
          <v:shape id="_x0000_i1042" type="#_x0000_t75" style="width:34.8pt;height:28.8pt" o:ole="">
            <v:imagedata r:id="rId54" o:title=""/>
          </v:shape>
          <o:OLEObject Type="Embed" ProgID="Equation.DSMT4" ShapeID="_x0000_i1042" DrawAspect="Content" ObjectID="_1829985170" r:id="rId55"/>
        </w:object>
      </w:r>
    </w:p>
    <w:p w14:paraId="75C93B20" w14:textId="52043D23" w:rsidR="00357DBA" w:rsidRPr="007732A6" w:rsidRDefault="007B2887" w:rsidP="007B2887">
      <w:pPr>
        <w:pStyle w:val="NormalWeb"/>
        <w:jc w:val="both"/>
        <w:rPr>
          <w:sz w:val="20"/>
          <w:lang w:val="en-US" w:eastAsia="fr-BE"/>
        </w:rPr>
      </w:pPr>
      <w:r w:rsidRPr="007732A6">
        <w:rPr>
          <w:sz w:val="20"/>
        </w:rPr>
        <w:t xml:space="preserve">The parameters used in the equations include the water inlet temperature, denoted as </w:t>
      </w:r>
      <w:r w:rsidRPr="008E6D3B">
        <w:rPr>
          <w:rStyle w:val="mord"/>
          <w:i/>
          <w:sz w:val="20"/>
        </w:rPr>
        <w:t>T</w:t>
      </w:r>
      <w:r w:rsidRPr="008E6D3B">
        <w:rPr>
          <w:rStyle w:val="mord"/>
          <w:i/>
          <w:sz w:val="20"/>
          <w:vertAlign w:val="subscript"/>
        </w:rPr>
        <w:t>in</w:t>
      </w:r>
      <w:r w:rsidRPr="007732A6">
        <w:rPr>
          <w:rStyle w:val="vlist-s"/>
          <w:sz w:val="20"/>
        </w:rPr>
        <w:t>​</w:t>
      </w:r>
      <w:r w:rsidRPr="007732A6">
        <w:rPr>
          <w:sz w:val="20"/>
        </w:rPr>
        <w:t xml:space="preserve"> (°C), and the ambient temperature, </w:t>
      </w:r>
      <w:proofErr w:type="spellStart"/>
      <w:r w:rsidRPr="008E6D3B">
        <w:rPr>
          <w:rStyle w:val="mord"/>
          <w:i/>
          <w:sz w:val="20"/>
        </w:rPr>
        <w:t>T</w:t>
      </w:r>
      <w:r w:rsidRPr="008E6D3B">
        <w:rPr>
          <w:rStyle w:val="mord"/>
          <w:i/>
          <w:sz w:val="20"/>
          <w:vertAlign w:val="subscript"/>
        </w:rPr>
        <w:t>amb</w:t>
      </w:r>
      <w:proofErr w:type="spellEnd"/>
      <w:r w:rsidRPr="007732A6">
        <w:rPr>
          <w:rStyle w:val="vlist-s"/>
          <w:sz w:val="20"/>
          <w:vertAlign w:val="subscript"/>
        </w:rPr>
        <w:t>​</w:t>
      </w:r>
      <w:r w:rsidRPr="007732A6">
        <w:rPr>
          <w:sz w:val="20"/>
          <w:vertAlign w:val="subscript"/>
        </w:rPr>
        <w:t xml:space="preserve"> </w:t>
      </w:r>
      <w:r w:rsidRPr="007732A6">
        <w:rPr>
          <w:sz w:val="20"/>
        </w:rPr>
        <w:t xml:space="preserve">(°C). The thermal conductivity of the solid material, </w:t>
      </w:r>
      <w:proofErr w:type="spellStart"/>
      <w:r w:rsidRPr="008E6D3B">
        <w:rPr>
          <w:rStyle w:val="katex-mathml"/>
          <w:i/>
          <w:sz w:val="20"/>
        </w:rPr>
        <w:t>k</w:t>
      </w:r>
      <w:r w:rsidRPr="00DB5FA3">
        <w:rPr>
          <w:rStyle w:val="katex-mathml"/>
          <w:i/>
          <w:sz w:val="20"/>
          <w:vertAlign w:val="subscript"/>
        </w:rPr>
        <w:t>s</w:t>
      </w:r>
      <w:proofErr w:type="spellEnd"/>
      <w:r w:rsidRPr="00DB5FA3">
        <w:rPr>
          <w:rStyle w:val="vlist-s"/>
          <w:sz w:val="20"/>
          <w:vertAlign w:val="subscript"/>
        </w:rPr>
        <w:t>​</w:t>
      </w:r>
      <w:proofErr w:type="spellStart"/>
      <w:r w:rsidR="00DB5FA3" w:rsidRPr="00DB5FA3">
        <w:rPr>
          <w:rStyle w:val="vlist-s"/>
          <w:i/>
          <w:sz w:val="20"/>
          <w:vertAlign w:val="subscript"/>
        </w:rPr>
        <w:t>olid</w:t>
      </w:r>
      <w:proofErr w:type="spellEnd"/>
      <w:r w:rsidRPr="007732A6">
        <w:rPr>
          <w:sz w:val="20"/>
        </w:rPr>
        <w:t xml:space="preserve">, and that of the cooling water, </w:t>
      </w:r>
      <w:proofErr w:type="spellStart"/>
      <w:r w:rsidRPr="00DB5FA3">
        <w:rPr>
          <w:rStyle w:val="mord"/>
          <w:i/>
          <w:sz w:val="20"/>
        </w:rPr>
        <w:t>k</w:t>
      </w:r>
      <w:r w:rsidR="00DB5FA3" w:rsidRPr="00DB5FA3">
        <w:rPr>
          <w:rStyle w:val="mord"/>
          <w:i/>
          <w:sz w:val="20"/>
          <w:vertAlign w:val="subscript"/>
        </w:rPr>
        <w:t>fluid</w:t>
      </w:r>
      <w:proofErr w:type="spellEnd"/>
      <w:r w:rsidRPr="007732A6">
        <w:rPr>
          <w:rStyle w:val="vlist-s"/>
          <w:sz w:val="20"/>
        </w:rPr>
        <w:t>​</w:t>
      </w:r>
      <w:r w:rsidRPr="007732A6">
        <w:rPr>
          <w:sz w:val="20"/>
        </w:rPr>
        <w:t xml:space="preserve">, are expressed in watts per meter-kelvin (W·m⁻¹·K⁻¹). Fluid flow within the system is characterized by the velocity components </w:t>
      </w:r>
      <w:r w:rsidRPr="007732A6">
        <w:rPr>
          <w:rStyle w:val="mord"/>
          <w:sz w:val="20"/>
        </w:rPr>
        <w:t>u</w:t>
      </w:r>
      <w:r w:rsidRPr="007732A6">
        <w:rPr>
          <w:sz w:val="20"/>
        </w:rPr>
        <w:t xml:space="preserve">, </w:t>
      </w:r>
      <w:r w:rsidRPr="007732A6">
        <w:rPr>
          <w:rStyle w:val="mord"/>
          <w:sz w:val="20"/>
        </w:rPr>
        <w:t>v</w:t>
      </w:r>
      <w:r w:rsidRPr="007732A6">
        <w:rPr>
          <w:sz w:val="20"/>
        </w:rPr>
        <w:t xml:space="preserve">, and </w:t>
      </w:r>
      <w:r w:rsidRPr="007732A6">
        <w:rPr>
          <w:rStyle w:val="mord"/>
          <w:sz w:val="20"/>
        </w:rPr>
        <w:t>w</w:t>
      </w:r>
      <w:r w:rsidRPr="007732A6">
        <w:rPr>
          <w:sz w:val="20"/>
        </w:rPr>
        <w:t xml:space="preserve">, measured in meters per second (m·s⁻¹), while the overall flow velocity at the inlet is represented by </w:t>
      </w:r>
      <w:r w:rsidRPr="008E6D3B">
        <w:rPr>
          <w:rStyle w:val="mord"/>
          <w:i/>
          <w:sz w:val="20"/>
        </w:rPr>
        <w:t>U</w:t>
      </w:r>
      <w:r w:rsidRPr="008E6D3B">
        <w:rPr>
          <w:rStyle w:val="mord"/>
          <w:i/>
          <w:sz w:val="20"/>
          <w:vertAlign w:val="subscript"/>
        </w:rPr>
        <w:t>in</w:t>
      </w:r>
      <w:r w:rsidRPr="007732A6">
        <w:rPr>
          <w:rStyle w:val="vlist-s"/>
          <w:sz w:val="20"/>
        </w:rPr>
        <w:t>​</w:t>
      </w:r>
      <w:r w:rsidRPr="007732A6">
        <w:rPr>
          <w:sz w:val="20"/>
        </w:rPr>
        <w:t xml:space="preserve"> (m·s⁻¹). The temperatures at the surface and the glass cover are given by </w:t>
      </w:r>
      <w:r w:rsidRPr="008E6D3B">
        <w:rPr>
          <w:rStyle w:val="mord"/>
          <w:i/>
          <w:sz w:val="20"/>
        </w:rPr>
        <w:t>T</w:t>
      </w:r>
      <w:r w:rsidRPr="008E6D3B">
        <w:rPr>
          <w:rStyle w:val="mord"/>
          <w:i/>
          <w:sz w:val="20"/>
          <w:vertAlign w:val="subscript"/>
        </w:rPr>
        <w:t>s</w:t>
      </w:r>
      <w:r w:rsidRPr="007732A6">
        <w:rPr>
          <w:rStyle w:val="vlist-s"/>
          <w:sz w:val="20"/>
        </w:rPr>
        <w:t>​</w:t>
      </w:r>
      <w:r w:rsidRPr="007732A6">
        <w:rPr>
          <w:sz w:val="20"/>
        </w:rPr>
        <w:t xml:space="preserve"> and </w:t>
      </w:r>
      <w:proofErr w:type="spellStart"/>
      <w:r w:rsidRPr="008E6D3B">
        <w:rPr>
          <w:rStyle w:val="mord"/>
          <w:i/>
          <w:sz w:val="20"/>
        </w:rPr>
        <w:t>T</w:t>
      </w:r>
      <w:r w:rsidRPr="008E6D3B">
        <w:rPr>
          <w:rStyle w:val="mord"/>
          <w:i/>
          <w:sz w:val="20"/>
          <w:vertAlign w:val="subscript"/>
        </w:rPr>
        <w:t>g</w:t>
      </w:r>
      <w:proofErr w:type="spellEnd"/>
      <w:r w:rsidRPr="007732A6">
        <w:rPr>
          <w:rStyle w:val="vlist-s"/>
          <w:sz w:val="20"/>
        </w:rPr>
        <w:t>​</w:t>
      </w:r>
      <w:r w:rsidRPr="007732A6">
        <w:rPr>
          <w:sz w:val="20"/>
        </w:rPr>
        <w:t xml:space="preserve">, respectively, both in degrees Celsius (°C). Finally, the vector normal to the surface, </w:t>
      </w:r>
      <w:r w:rsidRPr="007732A6">
        <w:rPr>
          <w:rStyle w:val="mord"/>
          <w:sz w:val="20"/>
        </w:rPr>
        <w:t>n</w:t>
      </w:r>
      <w:r w:rsidRPr="007732A6">
        <w:rPr>
          <w:sz w:val="20"/>
        </w:rPr>
        <w:t>, defines the orientation of the surfaces involved in the heat transfer processes.</w:t>
      </w:r>
    </w:p>
    <w:p w14:paraId="1BAB132D" w14:textId="09CD10A5" w:rsidR="00192957" w:rsidRPr="007732A6" w:rsidRDefault="00192957" w:rsidP="00192957">
      <w:pPr>
        <w:pStyle w:val="Heading20"/>
        <w:rPr>
          <w:rFonts w:asciiTheme="majorBidi" w:hAnsiTheme="majorBidi" w:cstheme="majorBidi"/>
          <w:sz w:val="20"/>
          <w:szCs w:val="24"/>
        </w:rPr>
      </w:pPr>
      <w:r w:rsidRPr="007732A6">
        <w:t>Mathematical formulations</w:t>
      </w:r>
    </w:p>
    <w:p w14:paraId="3925E706" w14:textId="6F8EC8CF" w:rsidR="00192957" w:rsidRPr="007732A6" w:rsidRDefault="007B2887" w:rsidP="00192957">
      <w:pPr>
        <w:jc w:val="both"/>
        <w:rPr>
          <w:rFonts w:asciiTheme="majorBidi" w:hAnsiTheme="majorBidi" w:cstheme="majorBidi"/>
          <w:sz w:val="20"/>
          <w:szCs w:val="24"/>
        </w:rPr>
      </w:pPr>
      <w:r w:rsidRPr="007732A6">
        <w:rPr>
          <w:rFonts w:asciiTheme="majorBidi" w:hAnsiTheme="majorBidi" w:cstheme="majorBidi"/>
          <w:sz w:val="20"/>
          <w:szCs w:val="24"/>
        </w:rPr>
        <w:t>The overall energy absorbed by the PV</w:t>
      </w:r>
      <w:r w:rsidR="00454486">
        <w:rPr>
          <w:rFonts w:asciiTheme="majorBidi" w:hAnsiTheme="majorBidi" w:cstheme="majorBidi"/>
          <w:sz w:val="20"/>
          <w:szCs w:val="24"/>
        </w:rPr>
        <w:t>/</w:t>
      </w:r>
      <w:r w:rsidRPr="007732A6">
        <w:rPr>
          <w:rFonts w:asciiTheme="majorBidi" w:hAnsiTheme="majorBidi" w:cstheme="majorBidi"/>
          <w:sz w:val="20"/>
          <w:szCs w:val="24"/>
        </w:rPr>
        <w:t xml:space="preserve">T-S system can be quantified using the following expression </w:t>
      </w:r>
      <w:r w:rsidR="00192957" w:rsidRPr="007732A6">
        <w:rPr>
          <w:rFonts w:asciiTheme="majorBidi" w:hAnsiTheme="majorBidi" w:cstheme="majorBidi"/>
          <w:sz w:val="20"/>
          <w:szCs w:val="24"/>
        </w:rPr>
        <w:fldChar w:fldCharType="begin"/>
      </w:r>
      <w:r w:rsidR="009F5F15" w:rsidRPr="007732A6">
        <w:rPr>
          <w:rFonts w:asciiTheme="majorBidi" w:hAnsiTheme="majorBidi" w:cstheme="majorBidi"/>
          <w:sz w:val="20"/>
          <w:szCs w:val="24"/>
        </w:rPr>
        <w:instrText xml:space="preserve"> ADDIN ZOTERO_ITEM CSL_CITATION {"citationID":"xey73vCc","properties":{"formattedCitation":"[16,22]","plainCitation":"[16,22]","noteIndex":0},"citationItems":[{"id":"fpZwE2gC/jDQ2ori0","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id":89,"uris":["http://zotero.org/users/local/mPuaPI6f/items/L4EF54GT"],"itemData":{"id":89,"type":"article-journal","abstract":"This study uses experimental and numerical methods to evaluate a hybrid photovoltaic-thermal system (PVT-S) against a traditional photovoltaic panel (PV-P) in El Jadida, Morocco. A polypropylene heat exchanger covering 70% of the PV-P surface is analyzed for its impact on thermal distribution and performance. The effects of water mass flow rate (FRT) and solar irradiance on cell temperature, electrical power, thermal energy, and efficiencies are examined. Simulations were performed using the finite element method for water FRT of 60, 90, 120, and 180 L/h. Experimental tests validated the numerical results, showing strong agreement and confirming the analyses' reliability. The results reveal a maximum power difference of 30.42 W between the PVT-S and PV-P at 120 L/h FRT. Thermal and electrical efficiencies and system power increase with higher flow rates, greater solar irradiation, and a smaller inlet-outlet temperature difference. A higher FRT results in a lower cell temperature. The average thermal efficiency of the PVT system, between 32.99% and 51.15%, is lower than literature values due to imperfect thermal contact between the polypropylene heat exchanger and the PV-P, along with a limited irrigated surface area of 70%. Partial cooling leads to uneven thermal distribution, reducing performance and shortening solar cell lifespan.","container-title":"IET Renewable Power Generation","DOI":"10.1049/rpg2.70041","ISSN":"1752-1424","issue":"1","language":"en","license":"© 2025 The Author(s). IET Renewable Power Generation published by John Wiley &amp; Sons Ltd on behalf of The Institution of Engineering and Technology.","note":"_eprint: https://onlinelibrary.wiley.com/doi/pdf/10.1049/rpg2.70041","page":"e70041","source":"Wiley Online Library","title":"Experimental-Numerical Investigation of the Photovoltaic Thermal System with Polypropylene Heat Exchanger: Case in Morocco","title-short":"Experimental-Numerical Investigation of the Photovoltaic Thermal System with Polypropylene Heat Exchanger","volume":"19","author":[{"family":"El Alami","given":"Yassine"},{"family":"Baghaz","given":"Elhadi"},{"family":"Bendaoud","given":"Rachid"},{"family":"Chanaa","given":"Fatima"},{"family":"Benhmida","given":"Mohammadi"},{"family":"Ezzaki","given":"Hassan"},{"family":"Nasrin","given":"Rehena"}],"issued":{"date-parts":[["2025"]]}}}],"schema":"https://github.com/citation-style-language/schema/raw/master/csl-citation.json"} </w:instrText>
      </w:r>
      <w:r w:rsidR="00192957" w:rsidRPr="007732A6">
        <w:rPr>
          <w:rFonts w:asciiTheme="majorBidi" w:hAnsiTheme="majorBidi" w:cstheme="majorBidi"/>
          <w:sz w:val="20"/>
          <w:szCs w:val="24"/>
        </w:rPr>
        <w:fldChar w:fldCharType="separate"/>
      </w:r>
      <w:r w:rsidR="009F5F15" w:rsidRPr="007732A6">
        <w:rPr>
          <w:sz w:val="20"/>
        </w:rPr>
        <w:t>[16,</w:t>
      </w:r>
      <w:r w:rsidR="0005107E">
        <w:rPr>
          <w:sz w:val="20"/>
        </w:rPr>
        <w:t xml:space="preserve"> </w:t>
      </w:r>
      <w:r w:rsidR="009F5F15" w:rsidRPr="007732A6">
        <w:rPr>
          <w:sz w:val="20"/>
        </w:rPr>
        <w:t>22]</w:t>
      </w:r>
      <w:r w:rsidR="00192957" w:rsidRPr="007732A6">
        <w:rPr>
          <w:rFonts w:asciiTheme="majorBidi" w:hAnsiTheme="majorBidi" w:cstheme="majorBidi"/>
          <w:sz w:val="20"/>
          <w:szCs w:val="24"/>
        </w:rPr>
        <w:fldChar w:fldCharType="end"/>
      </w:r>
      <w:r w:rsidR="00192957" w:rsidRPr="007732A6">
        <w:rPr>
          <w:rFonts w:asciiTheme="majorBidi" w:hAnsiTheme="majorBidi" w:cstheme="majorBidi"/>
          <w:sz w:val="20"/>
          <w:szCs w:val="24"/>
        </w:rPr>
        <w:t>:</w:t>
      </w:r>
    </w:p>
    <w:p w14:paraId="7E1C9F7A" w14:textId="3E934F72" w:rsidR="00192957" w:rsidRPr="007732A6" w:rsidRDefault="00192957" w:rsidP="00192957">
      <w:pPr>
        <w:jc w:val="both"/>
        <w:rPr>
          <w:rFonts w:asciiTheme="majorBidi" w:hAnsiTheme="majorBidi" w:cstheme="majorBidi"/>
          <w:sz w:val="20"/>
          <w:szCs w:val="24"/>
        </w:rPr>
      </w:pPr>
      <w:r w:rsidRPr="007732A6">
        <w:rPr>
          <w:rFonts w:asciiTheme="majorBidi" w:hAnsiTheme="majorBidi" w:cstheme="majorBidi"/>
          <w:sz w:val="20"/>
          <w:szCs w:val="24"/>
        </w:rPr>
        <w:t xml:space="preserve">                                         </w:t>
      </w:r>
      <w:r w:rsidRPr="007732A6">
        <w:rPr>
          <w:rFonts w:asciiTheme="majorBidi" w:hAnsiTheme="majorBidi" w:cstheme="majorBidi"/>
          <w:position w:val="-12"/>
          <w:sz w:val="20"/>
          <w:szCs w:val="24"/>
        </w:rPr>
        <w:object w:dxaOrig="1340" w:dyaOrig="320" w14:anchorId="6D91336F">
          <v:shape id="_x0000_i1043" type="#_x0000_t75" style="width:67.8pt;height:16.2pt" o:ole="">
            <v:imagedata r:id="rId56" o:title=""/>
          </v:shape>
          <o:OLEObject Type="Embed" ProgID="Equation.DSMT4" ShapeID="_x0000_i1043" DrawAspect="Content" ObjectID="_1829985171" r:id="rId57"/>
        </w:object>
      </w:r>
      <w:r w:rsidRPr="007732A6">
        <w:rPr>
          <w:rFonts w:asciiTheme="majorBidi" w:hAnsiTheme="majorBidi" w:cstheme="majorBidi"/>
          <w:sz w:val="20"/>
          <w:szCs w:val="24"/>
        </w:rPr>
        <w:t xml:space="preserve">                                                                                                                      (5)</w:t>
      </w:r>
    </w:p>
    <w:p w14:paraId="2B1F0468" w14:textId="20A9FD1A" w:rsidR="00192957" w:rsidRPr="007732A6" w:rsidRDefault="007B2887" w:rsidP="00192957">
      <w:pPr>
        <w:jc w:val="both"/>
        <w:rPr>
          <w:rFonts w:asciiTheme="majorBidi" w:hAnsiTheme="majorBidi" w:cstheme="majorBidi"/>
          <w:sz w:val="20"/>
          <w:szCs w:val="24"/>
        </w:rPr>
      </w:pPr>
      <w:r w:rsidRPr="007732A6">
        <w:rPr>
          <w:rFonts w:asciiTheme="majorBidi" w:hAnsiTheme="majorBidi" w:cstheme="majorBidi"/>
          <w:sz w:val="20"/>
          <w:szCs w:val="24"/>
        </w:rPr>
        <w:t xml:space="preserve">Calculating the </w:t>
      </w:r>
      <w:r w:rsidR="00671808">
        <w:rPr>
          <w:rFonts w:asciiTheme="majorBidi" w:hAnsiTheme="majorBidi" w:cstheme="majorBidi"/>
          <w:sz w:val="20"/>
          <w:szCs w:val="24"/>
        </w:rPr>
        <w:t xml:space="preserve">cells’ </w:t>
      </w:r>
      <w:r w:rsidRPr="007732A6">
        <w:rPr>
          <w:rFonts w:asciiTheme="majorBidi" w:hAnsiTheme="majorBidi" w:cstheme="majorBidi"/>
          <w:sz w:val="20"/>
          <w:szCs w:val="24"/>
        </w:rPr>
        <w:t xml:space="preserve">temperature </w:t>
      </w:r>
      <w:r w:rsidR="00192957" w:rsidRPr="007732A6">
        <w:rPr>
          <w:rFonts w:asciiTheme="majorBidi" w:hAnsiTheme="majorBidi" w:cstheme="majorBidi"/>
          <w:sz w:val="20"/>
          <w:szCs w:val="24"/>
        </w:rPr>
        <w:fldChar w:fldCharType="begin"/>
      </w:r>
      <w:r w:rsidR="009F5F15" w:rsidRPr="007732A6">
        <w:rPr>
          <w:rFonts w:asciiTheme="majorBidi" w:hAnsiTheme="majorBidi" w:cstheme="majorBidi"/>
          <w:sz w:val="20"/>
          <w:szCs w:val="24"/>
        </w:rPr>
        <w:instrText xml:space="preserve"> ADDIN ZOTERO_ITEM CSL_CITATION {"citationID":"aqEixVOV","properties":{"formattedCitation":"[16,18]","plainCitation":"[16,18]","noteIndex":0},"citationItems":[{"id":"fpZwE2gC/jDQ2ori0","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id":"fpZwE2gC/467uhEXR","uris":["http://zotero.org/users/local/sbEr49ls/items/MN639ZAG"],"itemData":{"id":821,"type":"article-journal","abstract":"Solar photovoltaics (PV) is a promising solution to combat against energy crisis and environmental pollution. However, the high manufacturing cost of solar cells along with the huge area required for well‐sized PV power plants are the two major issues for the sustainable expansion of this technology. Concentrator technology is one of the solutions of the abovementioned problem. As concentrating the solar radiation over a single cell is now a proven technology, so attempt has been made in this article to extend this concept over PV module. High irradiation intensity from 1000 to 3000 W/m2 has been investigated to measure the power and energy of PV cell. The numerical simulation has been conducted using finite element technique. At 3000 W/m2 irradiation, the electrical power increases by about 190 W compared with 63 W at irradiation level of 1000 W/m2. At the same time, at 3000 W/m2 irradiation, the thermal energy increases by about 996 W compared with 362 W at 1000 W/m2 irradiation. Electrical power and thermal energy are enhanced by about 6.4 and 31.3 W, respectively, for each 100‐W/m2 increase of solar radiation. The overall energy is increased by about 179.06% with increasing irradiation level from 1000 to 3000 W/m2. It is concluded that the effect of high solar radiation using concentrator can significantly improve the overall output of the PV module.","container-title":"International Journal of Energy Research","DOI":"10.1002/er.3907","ISSN":"0363907X","issue":"3","journalAbbreviation":"Int J Energy Res","language":"en","page":"1115-1131","source":"DOI.org (Crossref)","title":"Effect of high irradiation on photovoltaic power and energy","volume":"42","author":[{"family":"Nasrin","given":"R."},{"family":"Hasanuzzaman","given":"M."},{"family":"Rahim","given":"N.A."}],"issued":{"date-parts":[["2018",3,10]]}}}],"schema":"https://github.com/citation-style-language/schema/raw/master/csl-citation.json"} </w:instrText>
      </w:r>
      <w:r w:rsidR="00192957" w:rsidRPr="007732A6">
        <w:rPr>
          <w:rFonts w:asciiTheme="majorBidi" w:hAnsiTheme="majorBidi" w:cstheme="majorBidi"/>
          <w:sz w:val="20"/>
          <w:szCs w:val="24"/>
        </w:rPr>
        <w:fldChar w:fldCharType="separate"/>
      </w:r>
      <w:r w:rsidR="009F5F15" w:rsidRPr="007732A6">
        <w:rPr>
          <w:sz w:val="20"/>
        </w:rPr>
        <w:t>[16,</w:t>
      </w:r>
      <w:r w:rsidR="0005107E">
        <w:rPr>
          <w:sz w:val="20"/>
        </w:rPr>
        <w:t xml:space="preserve"> </w:t>
      </w:r>
      <w:r w:rsidR="009F5F15" w:rsidRPr="007732A6">
        <w:rPr>
          <w:sz w:val="20"/>
        </w:rPr>
        <w:t>18]</w:t>
      </w:r>
      <w:r w:rsidR="00192957" w:rsidRPr="007732A6">
        <w:rPr>
          <w:rFonts w:asciiTheme="majorBidi" w:hAnsiTheme="majorBidi" w:cstheme="majorBidi"/>
          <w:sz w:val="20"/>
          <w:szCs w:val="24"/>
        </w:rPr>
        <w:fldChar w:fldCharType="end"/>
      </w:r>
      <w:r w:rsidR="00192957" w:rsidRPr="007732A6">
        <w:rPr>
          <w:rFonts w:asciiTheme="majorBidi" w:hAnsiTheme="majorBidi" w:cstheme="majorBidi"/>
          <w:sz w:val="20"/>
          <w:szCs w:val="24"/>
        </w:rPr>
        <w:t>:</w:t>
      </w:r>
    </w:p>
    <w:p w14:paraId="5FF8D1A3" w14:textId="2CADC04E" w:rsidR="00192957" w:rsidRPr="007732A6" w:rsidRDefault="00192957" w:rsidP="00192957">
      <w:pPr>
        <w:jc w:val="both"/>
        <w:rPr>
          <w:rFonts w:asciiTheme="majorBidi" w:hAnsiTheme="majorBidi" w:cstheme="majorBidi"/>
          <w:sz w:val="20"/>
          <w:szCs w:val="24"/>
        </w:rPr>
      </w:pPr>
      <w:r w:rsidRPr="007732A6">
        <w:rPr>
          <w:rFonts w:asciiTheme="majorBidi" w:hAnsiTheme="majorBidi" w:cstheme="majorBidi"/>
          <w:sz w:val="20"/>
          <w:szCs w:val="24"/>
        </w:rPr>
        <w:t xml:space="preserve">                                   </w:t>
      </w:r>
      <w:r w:rsidRPr="007732A6">
        <w:rPr>
          <w:rFonts w:asciiTheme="majorBidi" w:hAnsiTheme="majorBidi" w:cstheme="majorBidi"/>
          <w:position w:val="-32"/>
          <w:sz w:val="20"/>
          <w:szCs w:val="24"/>
        </w:rPr>
        <w:object w:dxaOrig="3360" w:dyaOrig="740" w14:anchorId="766F1F55">
          <v:shape id="_x0000_i1044" type="#_x0000_t75" style="width:168pt;height:37.8pt" o:ole="">
            <v:imagedata r:id="rId58" o:title=""/>
          </v:shape>
          <o:OLEObject Type="Embed" ProgID="Equation.DSMT4" ShapeID="_x0000_i1044" DrawAspect="Content" ObjectID="_1829985172" r:id="rId59"/>
        </w:object>
      </w:r>
      <w:r w:rsidRPr="007732A6">
        <w:rPr>
          <w:rFonts w:asciiTheme="majorBidi" w:hAnsiTheme="majorBidi" w:cstheme="majorBidi"/>
          <w:sz w:val="20"/>
          <w:szCs w:val="24"/>
        </w:rPr>
        <w:t xml:space="preserve">                                                                                 (6)</w:t>
      </w:r>
    </w:p>
    <w:p w14:paraId="678F3B78" w14:textId="7A325856" w:rsidR="00192957" w:rsidRPr="007732A6" w:rsidRDefault="007B2887" w:rsidP="00192957">
      <w:pPr>
        <w:jc w:val="both"/>
        <w:rPr>
          <w:rFonts w:asciiTheme="majorBidi" w:hAnsiTheme="majorBidi" w:cstheme="majorBidi"/>
          <w:sz w:val="20"/>
          <w:szCs w:val="24"/>
        </w:rPr>
      </w:pPr>
      <w:r w:rsidRPr="007732A6">
        <w:rPr>
          <w:rFonts w:asciiTheme="majorBidi" w:hAnsiTheme="majorBidi" w:cstheme="majorBidi"/>
          <w:sz w:val="20"/>
          <w:szCs w:val="24"/>
        </w:rPr>
        <w:t xml:space="preserve">The </w:t>
      </w:r>
      <w:r w:rsidR="00671808">
        <w:rPr>
          <w:rFonts w:asciiTheme="majorBidi" w:hAnsiTheme="majorBidi" w:cstheme="majorBidi"/>
          <w:sz w:val="20"/>
          <w:szCs w:val="24"/>
        </w:rPr>
        <w:t>collected</w:t>
      </w:r>
      <w:r w:rsidRPr="007732A6">
        <w:rPr>
          <w:rFonts w:asciiTheme="majorBidi" w:hAnsiTheme="majorBidi" w:cstheme="majorBidi"/>
          <w:sz w:val="20"/>
          <w:szCs w:val="24"/>
        </w:rPr>
        <w:t xml:space="preserve"> thermal energy is calculated as follows </w:t>
      </w:r>
      <w:r w:rsidR="00192957" w:rsidRPr="007732A6">
        <w:rPr>
          <w:rFonts w:asciiTheme="majorBidi" w:hAnsiTheme="majorBidi" w:cstheme="majorBidi"/>
          <w:sz w:val="20"/>
          <w:szCs w:val="24"/>
        </w:rPr>
        <w:fldChar w:fldCharType="begin"/>
      </w:r>
      <w:r w:rsidR="009F5F15" w:rsidRPr="007732A6">
        <w:rPr>
          <w:rFonts w:asciiTheme="majorBidi" w:hAnsiTheme="majorBidi" w:cstheme="majorBidi"/>
          <w:sz w:val="20"/>
          <w:szCs w:val="24"/>
        </w:rPr>
        <w:instrText xml:space="preserve"> ADDIN ZOTERO_ITEM CSL_CITATION {"citationID":"06hlnnJb","properties":{"formattedCitation":"[16,23]","plainCitation":"[16,23]","noteIndex":0},"citationItems":[{"id":"fpZwE2gC/jDQ2ori0","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id":"fpZwE2gC/Z9ESwJWq","uris":["http://zotero.org/users/local/sbEr49ls/items/3F3I5RFZ"],"itemData":{"id":1596,"type":"article-journal","abstract":"The rapid depletion of traditional energy resources and the resulting environmental degradation mean that renewable energies are emerging as the undisputed future. Among these, solar energy is a clean, abundant, and environmentally friendly source. The technologies used to harness this resource include thermal solar collectors, photovoltaic (PV) solar collectors, and hybrid photovoltaic thermal (PVT) solar collectors. This review paper aims to present a comprehensive survey of existing solar collectors and to classify them into different categories to facilitate a systematic understanding of solar technology. In addition, the paper reviews cooling technologies for PVT systems (PVT-Ss) by analyzing and comparing each technology’s electrical and thermal efficiency, intending to determine the best one according to the specific design and climatic conditions. In addition, different possible heat exchanger structures are presented. Finally, the paper proposes recommendations for improving the viability of PVT-Ss.","container-title":"International Communications in Heat and Mass Transfer","DOI":"10.1016/j.icheatmasstransfer.2024.108135","ISSN":"07351933","journalAbbreviation":"International Communications in Heat and Mass Transfer","language":"en","page":"108135","source":"DOI.org (Crossref)","title":"Solar thermal, photovoltaic, photovoltaic thermal, and photovoltaic thermal phase change material systems: A comprehensive reference guide","title-short":"Solar thermal, photovoltaic, photovoltaic thermal, and photovoltaic thermal phase change material systems","volume":"159","author":[{"family":"El Alami","given":"Yassine"},{"family":"Zohal","given":"Bouchaib"},{"family":"Nasrin","given":"Rehena"},{"family":"Benhmida","given":"Mohammadi"},{"family":"Faize","given":"Ahmed"},{"family":"Baghaz","given":"Elhadi"}],"issued":{"date-parts":[["2024",12]]}}}],"schema":"https://github.com/citation-style-language/schema/raw/master/csl-citation.json"} </w:instrText>
      </w:r>
      <w:r w:rsidR="00192957" w:rsidRPr="007732A6">
        <w:rPr>
          <w:rFonts w:asciiTheme="majorBidi" w:hAnsiTheme="majorBidi" w:cstheme="majorBidi"/>
          <w:sz w:val="20"/>
          <w:szCs w:val="24"/>
        </w:rPr>
        <w:fldChar w:fldCharType="separate"/>
      </w:r>
      <w:r w:rsidR="009F5F15" w:rsidRPr="007732A6">
        <w:rPr>
          <w:sz w:val="20"/>
        </w:rPr>
        <w:t>[16,</w:t>
      </w:r>
      <w:r w:rsidR="0005107E">
        <w:rPr>
          <w:sz w:val="20"/>
        </w:rPr>
        <w:t xml:space="preserve"> </w:t>
      </w:r>
      <w:r w:rsidR="009F5F15" w:rsidRPr="007732A6">
        <w:rPr>
          <w:sz w:val="20"/>
        </w:rPr>
        <w:t>23]</w:t>
      </w:r>
      <w:r w:rsidR="00192957" w:rsidRPr="007732A6">
        <w:rPr>
          <w:rFonts w:asciiTheme="majorBidi" w:hAnsiTheme="majorBidi" w:cstheme="majorBidi"/>
          <w:sz w:val="20"/>
          <w:szCs w:val="24"/>
        </w:rPr>
        <w:fldChar w:fldCharType="end"/>
      </w:r>
      <w:r w:rsidR="00192957" w:rsidRPr="007732A6">
        <w:rPr>
          <w:rFonts w:asciiTheme="majorBidi" w:hAnsiTheme="majorBidi" w:cstheme="majorBidi"/>
          <w:sz w:val="20"/>
          <w:szCs w:val="24"/>
        </w:rPr>
        <w:t>:</w:t>
      </w:r>
    </w:p>
    <w:p w14:paraId="19F56437" w14:textId="76124FF1" w:rsidR="007B2887" w:rsidRPr="007732A6" w:rsidRDefault="00192957" w:rsidP="00192957">
      <w:pPr>
        <w:jc w:val="both"/>
        <w:rPr>
          <w:rFonts w:asciiTheme="majorBidi" w:hAnsiTheme="majorBidi" w:cstheme="majorBidi"/>
          <w:sz w:val="20"/>
          <w:szCs w:val="24"/>
        </w:rPr>
      </w:pPr>
      <w:r w:rsidRPr="007732A6">
        <w:rPr>
          <w:rFonts w:asciiTheme="majorBidi" w:hAnsiTheme="majorBidi" w:cstheme="majorBidi"/>
          <w:sz w:val="20"/>
          <w:szCs w:val="24"/>
        </w:rPr>
        <w:t xml:space="preserve">                                                </w:t>
      </w:r>
      <w:r w:rsidRPr="007732A6">
        <w:rPr>
          <w:rFonts w:asciiTheme="majorBidi" w:hAnsiTheme="majorBidi" w:cstheme="majorBidi"/>
          <w:position w:val="-12"/>
          <w:sz w:val="20"/>
          <w:szCs w:val="24"/>
        </w:rPr>
        <w:object w:dxaOrig="1760" w:dyaOrig="320" w14:anchorId="20120361">
          <v:shape id="_x0000_i1045" type="#_x0000_t75" style="width:88.8pt;height:16.2pt" o:ole="">
            <v:imagedata r:id="rId60" o:title=""/>
          </v:shape>
          <o:OLEObject Type="Embed" ProgID="Equation.DSMT4" ShapeID="_x0000_i1045" DrawAspect="Content" ObjectID="_1829985173" r:id="rId61"/>
        </w:object>
      </w:r>
      <w:r w:rsidRPr="007732A6">
        <w:rPr>
          <w:rFonts w:asciiTheme="majorBidi" w:hAnsiTheme="majorBidi" w:cstheme="majorBidi"/>
          <w:sz w:val="20"/>
          <w:szCs w:val="24"/>
        </w:rPr>
        <w:t xml:space="preserve">                                                                                                    (7)</w:t>
      </w:r>
    </w:p>
    <w:p w14:paraId="205FB50B" w14:textId="302875F7" w:rsidR="00192957" w:rsidRPr="007732A6" w:rsidRDefault="007B2887" w:rsidP="00192957">
      <w:pPr>
        <w:jc w:val="both"/>
        <w:rPr>
          <w:rFonts w:asciiTheme="majorBidi" w:hAnsiTheme="majorBidi" w:cstheme="majorBidi"/>
          <w:sz w:val="20"/>
          <w:szCs w:val="24"/>
        </w:rPr>
      </w:pPr>
      <w:r w:rsidRPr="007732A6">
        <w:rPr>
          <w:rFonts w:asciiTheme="majorBidi" w:hAnsiTheme="majorBidi" w:cstheme="majorBidi"/>
          <w:sz w:val="20"/>
          <w:szCs w:val="24"/>
        </w:rPr>
        <w:t xml:space="preserve">The calculation of </w:t>
      </w:r>
      <w:r w:rsidR="004910B5" w:rsidRPr="007732A6">
        <w:rPr>
          <w:rFonts w:asciiTheme="majorBidi" w:hAnsiTheme="majorBidi" w:cstheme="majorBidi"/>
          <w:sz w:val="20"/>
          <w:szCs w:val="24"/>
        </w:rPr>
        <w:t>EE</w:t>
      </w:r>
      <w:r w:rsidRPr="007732A6">
        <w:rPr>
          <w:rFonts w:asciiTheme="majorBidi" w:hAnsiTheme="majorBidi" w:cstheme="majorBidi"/>
          <w:sz w:val="20"/>
          <w:szCs w:val="24"/>
        </w:rPr>
        <w:t xml:space="preserve"> is based on the following</w:t>
      </w:r>
      <w:r w:rsidRPr="007732A6">
        <w:t xml:space="preserve"> </w:t>
      </w:r>
      <w:r w:rsidRPr="007732A6">
        <w:rPr>
          <w:rFonts w:asciiTheme="majorBidi" w:hAnsiTheme="majorBidi" w:cstheme="majorBidi"/>
          <w:sz w:val="20"/>
          <w:szCs w:val="24"/>
        </w:rPr>
        <w:t>formula</w:t>
      </w:r>
      <w:r w:rsidRPr="007732A6">
        <w:t xml:space="preserve"> </w:t>
      </w:r>
      <w:r w:rsidR="00192957" w:rsidRPr="007732A6">
        <w:rPr>
          <w:rFonts w:asciiTheme="majorBidi" w:hAnsiTheme="majorBidi" w:cstheme="majorBidi"/>
          <w:sz w:val="20"/>
          <w:szCs w:val="24"/>
        </w:rPr>
        <w:fldChar w:fldCharType="begin"/>
      </w:r>
      <w:r w:rsidR="009F5F15" w:rsidRPr="007732A6">
        <w:rPr>
          <w:rFonts w:asciiTheme="majorBidi" w:hAnsiTheme="majorBidi" w:cstheme="majorBidi"/>
          <w:sz w:val="20"/>
          <w:szCs w:val="24"/>
        </w:rPr>
        <w:instrText xml:space="preserve"> ADDIN ZOTERO_ITEM CSL_CITATION {"citationID":"S75hqbWV","properties":{"formattedCitation":"[16,23]","plainCitation":"[16,23]","noteIndex":0},"citationItems":[{"id":"fpZwE2gC/jDQ2ori0","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id":"fpZwE2gC/Z9ESwJWq","uris":["http://zotero.org/users/local/sbEr49ls/items/3F3I5RFZ"],"itemData":{"id":1596,"type":"article-journal","abstract":"The rapid depletion of traditional energy resources and the resulting environmental degradation mean that renewable energies are emerging as the undisputed future. Among these, solar energy is a clean, abundant, and environmentally friendly source. The technologies used to harness this resource include thermal solar collectors, photovoltaic (PV) solar collectors, and hybrid photovoltaic thermal (PVT) solar collectors. This review paper aims to present a comprehensive survey of existing solar collectors and to classify them into different categories to facilitate a systematic understanding of solar technology. In addition, the paper reviews cooling technologies for PVT systems (PVT-Ss) by analyzing and comparing each technology’s electrical and thermal efficiency, intending to determine the best one according to the specific design and climatic conditions. In addition, different possible heat exchanger structures are presented. Finally, the paper proposes recommendations for improving the viability of PVT-Ss.","container-title":"International Communications in Heat and Mass Transfer","DOI":"10.1016/j.icheatmasstransfer.2024.108135","ISSN":"07351933","journalAbbreviation":"International Communications in Heat and Mass Transfer","language":"en","page":"108135","source":"DOI.org (Crossref)","title":"Solar thermal, photovoltaic, photovoltaic thermal, and photovoltaic thermal phase change material systems: A comprehensive reference guide","title-short":"Solar thermal, photovoltaic, photovoltaic thermal, and photovoltaic thermal phase change material systems","volume":"159","author":[{"family":"El Alami","given":"Yassine"},{"family":"Zohal","given":"Bouchaib"},{"family":"Nasrin","given":"Rehena"},{"family":"Benhmida","given":"Mohammadi"},{"family":"Faize","given":"Ahmed"},{"family":"Baghaz","given":"Elhadi"}],"issued":{"date-parts":[["2024",12]]}}}],"schema":"https://github.com/citation-style-language/schema/raw/master/csl-citation.json"} </w:instrText>
      </w:r>
      <w:r w:rsidR="00192957" w:rsidRPr="007732A6">
        <w:rPr>
          <w:rFonts w:asciiTheme="majorBidi" w:hAnsiTheme="majorBidi" w:cstheme="majorBidi"/>
          <w:sz w:val="20"/>
          <w:szCs w:val="24"/>
        </w:rPr>
        <w:fldChar w:fldCharType="separate"/>
      </w:r>
      <w:r w:rsidR="009F5F15" w:rsidRPr="007732A6">
        <w:rPr>
          <w:sz w:val="20"/>
        </w:rPr>
        <w:t>[16,</w:t>
      </w:r>
      <w:r w:rsidR="0005107E">
        <w:rPr>
          <w:sz w:val="20"/>
        </w:rPr>
        <w:t xml:space="preserve"> </w:t>
      </w:r>
      <w:r w:rsidR="009F5F15" w:rsidRPr="007732A6">
        <w:rPr>
          <w:sz w:val="20"/>
        </w:rPr>
        <w:t>23]</w:t>
      </w:r>
      <w:r w:rsidR="00192957" w:rsidRPr="007732A6">
        <w:rPr>
          <w:rFonts w:asciiTheme="majorBidi" w:hAnsiTheme="majorBidi" w:cstheme="majorBidi"/>
          <w:sz w:val="20"/>
          <w:szCs w:val="24"/>
        </w:rPr>
        <w:fldChar w:fldCharType="end"/>
      </w:r>
      <w:r w:rsidR="00192957" w:rsidRPr="007732A6">
        <w:rPr>
          <w:rFonts w:asciiTheme="majorBidi" w:hAnsiTheme="majorBidi" w:cstheme="majorBidi"/>
          <w:sz w:val="20"/>
          <w:szCs w:val="24"/>
        </w:rPr>
        <w:t>:</w:t>
      </w:r>
    </w:p>
    <w:p w14:paraId="12B133F3" w14:textId="50E629D1" w:rsidR="00192957" w:rsidRPr="007732A6" w:rsidRDefault="00192957" w:rsidP="00192957">
      <w:pPr>
        <w:jc w:val="both"/>
        <w:rPr>
          <w:rFonts w:asciiTheme="majorBidi" w:hAnsiTheme="majorBidi" w:cstheme="majorBidi"/>
          <w:sz w:val="20"/>
          <w:szCs w:val="24"/>
        </w:rPr>
      </w:pPr>
      <w:r w:rsidRPr="007732A6">
        <w:rPr>
          <w:rFonts w:asciiTheme="majorBidi" w:hAnsiTheme="majorBidi" w:cstheme="majorBidi"/>
          <w:sz w:val="20"/>
          <w:szCs w:val="24"/>
        </w:rPr>
        <w:lastRenderedPageBreak/>
        <w:t xml:space="preserve">                                                 </w:t>
      </w:r>
      <w:r w:rsidRPr="007732A6">
        <w:rPr>
          <w:rFonts w:asciiTheme="majorBidi" w:hAnsiTheme="majorBidi" w:cstheme="majorBidi"/>
          <w:position w:val="-10"/>
          <w:sz w:val="20"/>
          <w:szCs w:val="24"/>
        </w:rPr>
        <w:object w:dxaOrig="1920" w:dyaOrig="300" w14:anchorId="6E1871AF">
          <v:shape id="_x0000_i1046" type="#_x0000_t75" style="width:96pt;height:15pt" o:ole="">
            <v:imagedata r:id="rId62" o:title=""/>
          </v:shape>
          <o:OLEObject Type="Embed" ProgID="Equation.DSMT4" ShapeID="_x0000_i1046" DrawAspect="Content" ObjectID="_1829985174" r:id="rId63"/>
        </w:object>
      </w:r>
      <w:r w:rsidRPr="007732A6">
        <w:rPr>
          <w:rFonts w:asciiTheme="majorBidi" w:hAnsiTheme="majorBidi" w:cstheme="majorBidi"/>
          <w:sz w:val="20"/>
          <w:szCs w:val="24"/>
        </w:rPr>
        <w:t xml:space="preserve">                                                                                                (8)</w:t>
      </w:r>
    </w:p>
    <w:p w14:paraId="3322B9A9" w14:textId="3CD3B1CF" w:rsidR="00192957" w:rsidRPr="007732A6" w:rsidRDefault="007B2887" w:rsidP="007B2887">
      <w:pPr>
        <w:spacing w:after="120"/>
        <w:jc w:val="both"/>
        <w:rPr>
          <w:rFonts w:asciiTheme="majorBidi" w:hAnsiTheme="majorBidi" w:cstheme="majorBidi"/>
          <w:sz w:val="20"/>
          <w:szCs w:val="24"/>
        </w:rPr>
      </w:pPr>
      <w:r w:rsidRPr="007732A6">
        <w:rPr>
          <w:rFonts w:asciiTheme="majorBidi" w:hAnsiTheme="majorBidi" w:cstheme="majorBidi"/>
          <w:sz w:val="20"/>
          <w:szCs w:val="24"/>
        </w:rPr>
        <w:t xml:space="preserve">Here, </w:t>
      </w:r>
      <w:proofErr w:type="spellStart"/>
      <w:r w:rsidRPr="007732A6">
        <w:rPr>
          <w:rFonts w:asciiTheme="majorBidi" w:hAnsiTheme="majorBidi" w:cstheme="majorBidi"/>
          <w:sz w:val="20"/>
          <w:szCs w:val="24"/>
        </w:rPr>
        <w:t>ƞ</w:t>
      </w:r>
      <w:r w:rsidRPr="007732A6">
        <w:rPr>
          <w:rFonts w:asciiTheme="majorBidi" w:hAnsiTheme="majorBidi" w:cstheme="majorBidi"/>
          <w:sz w:val="20"/>
          <w:szCs w:val="24"/>
          <w:vertAlign w:val="subscript"/>
        </w:rPr>
        <w:t>c</w:t>
      </w:r>
      <w:proofErr w:type="spellEnd"/>
      <w:r w:rsidRPr="007732A6">
        <w:rPr>
          <w:rFonts w:asciiTheme="majorBidi" w:hAnsiTheme="majorBidi" w:cstheme="majorBidi"/>
          <w:sz w:val="20"/>
          <w:szCs w:val="24"/>
        </w:rPr>
        <w:t xml:space="preserve"> represents the reference efficiency of the cell, while </w:t>
      </w:r>
      <w:proofErr w:type="spellStart"/>
      <w:r w:rsidRPr="00DB5FA3">
        <w:rPr>
          <w:rFonts w:asciiTheme="majorBidi" w:hAnsiTheme="majorBidi" w:cstheme="majorBidi"/>
          <w:i/>
          <w:sz w:val="20"/>
          <w:szCs w:val="24"/>
        </w:rPr>
        <w:t>μ</w:t>
      </w:r>
      <w:r w:rsidRPr="00DB5FA3">
        <w:rPr>
          <w:rFonts w:asciiTheme="majorBidi" w:hAnsiTheme="majorBidi" w:cstheme="majorBidi"/>
          <w:i/>
          <w:sz w:val="20"/>
          <w:szCs w:val="24"/>
          <w:vertAlign w:val="subscript"/>
        </w:rPr>
        <w:t>c</w:t>
      </w:r>
      <w:proofErr w:type="spellEnd"/>
      <w:r w:rsidRPr="00DB5FA3">
        <w:rPr>
          <w:rFonts w:asciiTheme="majorBidi" w:hAnsiTheme="majorBidi" w:cstheme="majorBidi"/>
          <w:i/>
          <w:sz w:val="20"/>
          <w:szCs w:val="24"/>
        </w:rPr>
        <w:t xml:space="preserve"> </w:t>
      </w:r>
      <w:r w:rsidRPr="007732A6">
        <w:rPr>
          <w:rFonts w:asciiTheme="majorBidi" w:hAnsiTheme="majorBidi" w:cstheme="majorBidi"/>
          <w:sz w:val="20"/>
          <w:szCs w:val="24"/>
        </w:rPr>
        <w:t>denotes the thermal coefficient.</w:t>
      </w:r>
    </w:p>
    <w:p w14:paraId="56394DB4" w14:textId="167AF6C8" w:rsidR="00192957" w:rsidRPr="007732A6" w:rsidRDefault="007B2887" w:rsidP="00192957">
      <w:pPr>
        <w:jc w:val="both"/>
        <w:rPr>
          <w:rFonts w:asciiTheme="majorBidi" w:hAnsiTheme="majorBidi" w:cstheme="majorBidi"/>
          <w:sz w:val="20"/>
          <w:szCs w:val="24"/>
        </w:rPr>
      </w:pPr>
      <w:r w:rsidRPr="007732A6">
        <w:rPr>
          <w:rFonts w:asciiTheme="majorBidi" w:hAnsiTheme="majorBidi" w:cstheme="majorBidi"/>
          <w:sz w:val="20"/>
          <w:szCs w:val="24"/>
        </w:rPr>
        <w:t xml:space="preserve">The equation below is used to calculate the </w:t>
      </w:r>
      <w:r w:rsidR="004910B5" w:rsidRPr="007732A6">
        <w:rPr>
          <w:rFonts w:asciiTheme="majorBidi" w:hAnsiTheme="majorBidi" w:cstheme="majorBidi"/>
          <w:sz w:val="20"/>
          <w:szCs w:val="24"/>
        </w:rPr>
        <w:t>TE</w:t>
      </w:r>
      <w:r w:rsidRPr="007732A6">
        <w:rPr>
          <w:rFonts w:asciiTheme="majorBidi" w:hAnsiTheme="majorBidi" w:cstheme="majorBidi"/>
          <w:sz w:val="20"/>
          <w:szCs w:val="24"/>
        </w:rPr>
        <w:t xml:space="preserve"> </w:t>
      </w:r>
      <w:r w:rsidR="00192957" w:rsidRPr="007732A6">
        <w:rPr>
          <w:rFonts w:asciiTheme="majorBidi" w:hAnsiTheme="majorBidi" w:cstheme="majorBidi"/>
          <w:sz w:val="20"/>
          <w:szCs w:val="24"/>
        </w:rPr>
        <w:fldChar w:fldCharType="begin"/>
      </w:r>
      <w:r w:rsidR="009F5F15" w:rsidRPr="007732A6">
        <w:rPr>
          <w:rFonts w:asciiTheme="majorBidi" w:hAnsiTheme="majorBidi" w:cstheme="majorBidi"/>
          <w:sz w:val="20"/>
          <w:szCs w:val="24"/>
        </w:rPr>
        <w:instrText xml:space="preserve"> ADDIN ZOTERO_ITEM CSL_CITATION {"citationID":"WYRh0QjJ","properties":{"formattedCitation":"[16]","plainCitation":"[16]","noteIndex":0},"citationItems":[{"id":"fpZwE2gC/jDQ2ori0","uris":["http://zotero.org/users/local/sbEr49ls/items/5F268DQD"],"itemData":{"id":1276,"type":"article-journal","abstract":"Based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schema":"https://github.com/citation-style-language/schema/raw/master/csl-citation.json"} </w:instrText>
      </w:r>
      <w:r w:rsidR="00192957" w:rsidRPr="007732A6">
        <w:rPr>
          <w:rFonts w:asciiTheme="majorBidi" w:hAnsiTheme="majorBidi" w:cstheme="majorBidi"/>
          <w:sz w:val="20"/>
          <w:szCs w:val="24"/>
        </w:rPr>
        <w:fldChar w:fldCharType="separate"/>
      </w:r>
      <w:r w:rsidR="009F5F15" w:rsidRPr="007732A6">
        <w:rPr>
          <w:rFonts w:asciiTheme="majorBidi" w:hAnsiTheme="majorBidi" w:cstheme="majorBidi"/>
          <w:sz w:val="20"/>
          <w:szCs w:val="24"/>
        </w:rPr>
        <w:t>[16]</w:t>
      </w:r>
      <w:r w:rsidR="00192957" w:rsidRPr="007732A6">
        <w:rPr>
          <w:rFonts w:asciiTheme="majorBidi" w:hAnsiTheme="majorBidi" w:cstheme="majorBidi"/>
          <w:sz w:val="20"/>
          <w:szCs w:val="24"/>
        </w:rPr>
        <w:fldChar w:fldCharType="end"/>
      </w:r>
      <w:r w:rsidR="00192957" w:rsidRPr="007732A6">
        <w:rPr>
          <w:rFonts w:asciiTheme="majorBidi" w:hAnsiTheme="majorBidi" w:cstheme="majorBidi"/>
          <w:sz w:val="20"/>
          <w:szCs w:val="24"/>
        </w:rPr>
        <w:t>:</w:t>
      </w:r>
    </w:p>
    <w:p w14:paraId="6F66CCE7" w14:textId="10F13ABD" w:rsidR="00192957" w:rsidRPr="007732A6" w:rsidRDefault="00192957" w:rsidP="00192957">
      <w:pPr>
        <w:jc w:val="both"/>
        <w:rPr>
          <w:rFonts w:asciiTheme="majorBidi" w:hAnsiTheme="majorBidi" w:cstheme="majorBidi"/>
          <w:sz w:val="20"/>
          <w:szCs w:val="24"/>
        </w:rPr>
      </w:pPr>
      <w:r w:rsidRPr="007732A6">
        <w:rPr>
          <w:rFonts w:asciiTheme="majorBidi" w:hAnsiTheme="majorBidi" w:cstheme="majorBidi"/>
          <w:sz w:val="20"/>
          <w:szCs w:val="24"/>
        </w:rPr>
        <w:t xml:space="preserve">                                                       </w:t>
      </w:r>
      <w:r w:rsidRPr="007732A6">
        <w:rPr>
          <w:rFonts w:asciiTheme="majorBidi" w:hAnsiTheme="majorBidi" w:cstheme="majorBidi"/>
          <w:position w:val="-26"/>
          <w:sz w:val="20"/>
          <w:szCs w:val="24"/>
        </w:rPr>
        <w:object w:dxaOrig="780" w:dyaOrig="600" w14:anchorId="3ACE316C">
          <v:shape id="_x0000_i1047" type="#_x0000_t75" style="width:39pt;height:30pt" o:ole="">
            <v:imagedata r:id="rId64" o:title=""/>
          </v:shape>
          <o:OLEObject Type="Embed" ProgID="Equation.DSMT4" ShapeID="_x0000_i1047" DrawAspect="Content" ObjectID="_1829985175" r:id="rId65"/>
        </w:object>
      </w:r>
      <w:r w:rsidRPr="007732A6">
        <w:rPr>
          <w:rFonts w:asciiTheme="majorBidi" w:hAnsiTheme="majorBidi" w:cstheme="majorBidi"/>
          <w:sz w:val="20"/>
          <w:szCs w:val="24"/>
        </w:rPr>
        <w:t xml:space="preserve">                                                                                                                 (9)</w:t>
      </w:r>
    </w:p>
    <w:p w14:paraId="55CFA3F1" w14:textId="141F6854" w:rsidR="00192957" w:rsidRPr="007732A6" w:rsidRDefault="004D3CA8" w:rsidP="00192957">
      <w:pPr>
        <w:jc w:val="both"/>
        <w:rPr>
          <w:rFonts w:asciiTheme="majorBidi" w:hAnsiTheme="majorBidi" w:cstheme="majorBidi"/>
          <w:sz w:val="20"/>
          <w:szCs w:val="24"/>
        </w:rPr>
      </w:pPr>
      <w:r w:rsidRPr="007732A6">
        <w:rPr>
          <w:rFonts w:asciiTheme="majorBidi" w:hAnsiTheme="majorBidi" w:cstheme="majorBidi"/>
          <w:sz w:val="20"/>
          <w:szCs w:val="24"/>
        </w:rPr>
        <w:t>OE</w:t>
      </w:r>
      <w:r w:rsidR="007B2887" w:rsidRPr="007732A6">
        <w:rPr>
          <w:rFonts w:asciiTheme="majorBidi" w:hAnsiTheme="majorBidi" w:cstheme="majorBidi"/>
          <w:sz w:val="20"/>
          <w:szCs w:val="24"/>
        </w:rPr>
        <w:t xml:space="preserve"> is determined by the following equation </w:t>
      </w:r>
      <w:r w:rsidR="00192957" w:rsidRPr="007732A6">
        <w:rPr>
          <w:rFonts w:asciiTheme="majorBidi" w:hAnsiTheme="majorBidi" w:cstheme="majorBidi"/>
          <w:sz w:val="20"/>
          <w:szCs w:val="24"/>
        </w:rPr>
        <w:fldChar w:fldCharType="begin"/>
      </w:r>
      <w:r w:rsidR="009F5F15" w:rsidRPr="007732A6">
        <w:rPr>
          <w:rFonts w:asciiTheme="majorBidi" w:hAnsiTheme="majorBidi" w:cstheme="majorBidi"/>
          <w:sz w:val="20"/>
          <w:szCs w:val="24"/>
        </w:rPr>
        <w:instrText xml:space="preserve"> ADDIN ZOTERO_ITEM CSL_CITATION {"citationID":"4au1z3KO","properties":{"formattedCitation":"[23]","plainCitation":"[23]","noteIndex":0},"citationItems":[{"id":"fpZwE2gC/Z9ESwJWq","uris":["http://zotero.org/users/local/sbEr49ls/items/3F3I5RFZ"],"itemData":{"id":1596,"type":"article-journal","abstract":"The rapid depletion of traditional energy resources and the resulting environmental degradation mean that renewable energies are emerging as the undisputed future. Among these, solar energy is a clean, abundant, and environmentally friendly source. The technologies used to harness this resource include thermal solar collectors, photovoltaic (PV) solar collectors, and hybrid photovoltaic thermal (PVT) solar collectors. This review paper aims to present a comprehensive survey of existing solar collectors and to classify them into different categories to facilitate a systematic understanding of solar technology. In addition, the paper reviews cooling technologies for PVT systems (PVT-Ss) by analyzing and comparing each technology’s electrical and thermal efficiency, intending to determine the best one according to the specific design and climatic conditions. In addition, different possible heat exchanger structures are presented. Finally, the paper proposes recommendations for improving the viability of PVT-Ss.","container-title":"International Communications in Heat and Mass Transfer","DOI":"10.1016/j.icheatmasstransfer.2024.108135","ISSN":"07351933","journalAbbreviation":"International Communications in Heat and Mass Transfer","language":"en","page":"108135","source":"DOI.org (Crossref)","title":"Solar thermal, photovoltaic, photovoltaic thermal, and photovoltaic thermal phase change material systems: A comprehensive reference guide","title-short":"Solar thermal, photovoltaic, photovoltaic thermal, and photovoltaic thermal phase change material systems","volume":"159","author":[{"family":"El Alami","given":"Yassine"},{"family":"Zohal","given":"Bouchaib"},{"family":"Nasrin","given":"Rehena"},{"family":"Benhmida","given":"Mohammadi"},{"family":"Faize","given":"Ahmed"},{"family":"Baghaz","given":"Elhadi"}],"issued":{"date-parts":[["2024",12]]}}}],"schema":"https://github.com/citation-style-language/schema/raw/master/csl-citation.json"} </w:instrText>
      </w:r>
      <w:r w:rsidR="00192957" w:rsidRPr="007732A6">
        <w:rPr>
          <w:rFonts w:asciiTheme="majorBidi" w:hAnsiTheme="majorBidi" w:cstheme="majorBidi"/>
          <w:sz w:val="20"/>
          <w:szCs w:val="24"/>
        </w:rPr>
        <w:fldChar w:fldCharType="separate"/>
      </w:r>
      <w:r w:rsidR="009F5F15" w:rsidRPr="007732A6">
        <w:rPr>
          <w:sz w:val="20"/>
        </w:rPr>
        <w:t>[23]</w:t>
      </w:r>
      <w:r w:rsidR="00192957" w:rsidRPr="007732A6">
        <w:rPr>
          <w:rFonts w:asciiTheme="majorBidi" w:hAnsiTheme="majorBidi" w:cstheme="majorBidi"/>
          <w:sz w:val="20"/>
          <w:szCs w:val="24"/>
        </w:rPr>
        <w:fldChar w:fldCharType="end"/>
      </w:r>
      <w:r w:rsidR="00192957" w:rsidRPr="007732A6">
        <w:rPr>
          <w:rFonts w:asciiTheme="majorBidi" w:hAnsiTheme="majorBidi" w:cstheme="majorBidi"/>
          <w:sz w:val="20"/>
          <w:szCs w:val="24"/>
        </w:rPr>
        <w:t>:</w:t>
      </w:r>
    </w:p>
    <w:p w14:paraId="1B0440B7" w14:textId="6ECAFBDB" w:rsidR="00192957" w:rsidRPr="007732A6" w:rsidRDefault="00192957" w:rsidP="00192957">
      <w:pPr>
        <w:jc w:val="both"/>
        <w:rPr>
          <w:rFonts w:asciiTheme="majorBidi" w:hAnsiTheme="majorBidi" w:cstheme="majorBidi"/>
          <w:sz w:val="20"/>
          <w:szCs w:val="24"/>
        </w:rPr>
      </w:pPr>
      <w:r w:rsidRPr="007732A6">
        <w:rPr>
          <w:rFonts w:asciiTheme="majorBidi" w:hAnsiTheme="majorBidi" w:cstheme="majorBidi"/>
          <w:sz w:val="20"/>
          <w:szCs w:val="24"/>
        </w:rPr>
        <w:t xml:space="preserve">                                                      </w:t>
      </w:r>
      <w:r w:rsidRPr="007732A6">
        <w:rPr>
          <w:rFonts w:asciiTheme="majorBidi" w:hAnsiTheme="majorBidi" w:cstheme="majorBidi"/>
          <w:position w:val="-12"/>
          <w:sz w:val="20"/>
          <w:szCs w:val="24"/>
        </w:rPr>
        <w:object w:dxaOrig="1080" w:dyaOrig="320" w14:anchorId="134AD6FA">
          <v:shape id="_x0000_i1048" type="#_x0000_t75" style="width:54.6pt;height:16.2pt" o:ole="">
            <v:imagedata r:id="rId66" o:title=""/>
          </v:shape>
          <o:OLEObject Type="Embed" ProgID="Equation.DSMT4" ShapeID="_x0000_i1048" DrawAspect="Content" ObjectID="_1829985176" r:id="rId67"/>
        </w:object>
      </w:r>
      <w:r w:rsidRPr="007732A6">
        <w:rPr>
          <w:rFonts w:asciiTheme="majorBidi" w:hAnsiTheme="majorBidi" w:cstheme="majorBidi"/>
          <w:sz w:val="20"/>
          <w:szCs w:val="24"/>
        </w:rPr>
        <w:t xml:space="preserve">                                                                                                           (10)</w:t>
      </w:r>
    </w:p>
    <w:p w14:paraId="0B6FF814" w14:textId="4D1C62F4" w:rsidR="00192957" w:rsidRPr="007732A6" w:rsidRDefault="00192957" w:rsidP="00192957">
      <w:pPr>
        <w:pStyle w:val="Heading20"/>
        <w:rPr>
          <w:rFonts w:asciiTheme="majorBidi" w:hAnsiTheme="majorBidi" w:cstheme="majorBidi"/>
          <w:sz w:val="20"/>
          <w:szCs w:val="24"/>
        </w:rPr>
      </w:pPr>
      <w:r w:rsidRPr="007732A6">
        <w:t>Mesh generation</w:t>
      </w:r>
    </w:p>
    <w:p w14:paraId="0ACBEE02" w14:textId="5B1AAA7B" w:rsidR="00192957" w:rsidRPr="007732A6" w:rsidRDefault="00192957" w:rsidP="00192957">
      <w:pPr>
        <w:pStyle w:val="Paragraph"/>
        <w:spacing w:after="120"/>
      </w:pPr>
      <w:r w:rsidRPr="007732A6">
        <w:t xml:space="preserve">In this study, particular attention was paid to mesh accuracy </w:t>
      </w:r>
      <w:r w:rsidR="00671808">
        <w:t xml:space="preserve">for </w:t>
      </w:r>
      <w:r w:rsidRPr="007732A6">
        <w:t xml:space="preserve">the numerical </w:t>
      </w:r>
      <w:r w:rsidR="00671808">
        <w:t>analysis</w:t>
      </w:r>
      <w:r w:rsidRPr="007732A6">
        <w:t xml:space="preserve">. In order to guarantee reliable results, a suitable mesh was generated </w:t>
      </w:r>
      <w:r w:rsidR="00671808">
        <w:t xml:space="preserve">with the physics-based meshing arrangement available </w:t>
      </w:r>
      <w:r w:rsidRPr="007732A6">
        <w:t>in COMSOL Multiphysics. As shown in Fig</w:t>
      </w:r>
      <w:r w:rsidR="00F07242" w:rsidRPr="007732A6">
        <w:t>ure</w:t>
      </w:r>
      <w:r w:rsidRPr="007732A6">
        <w:t xml:space="preserve"> 2, the PV</w:t>
      </w:r>
      <w:r w:rsidR="00454486">
        <w:t>/</w:t>
      </w:r>
      <w:r w:rsidRPr="007732A6">
        <w:t>T model mesh was produced using a combination of free triangular and tetrahedral meshes. Specifically, 1,138,516 triangular elements and 7,330,386 tetrahedral elements were used, ensuring optimum accuracy in the calculations.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92957" w:rsidRPr="007732A6" w14:paraId="0B78F824" w14:textId="77777777" w:rsidTr="004A3E4E">
        <w:tc>
          <w:tcPr>
            <w:tcW w:w="9350" w:type="dxa"/>
          </w:tcPr>
          <w:p w14:paraId="6BBB4CAA" w14:textId="5BCDABA9" w:rsidR="00192957" w:rsidRPr="007732A6" w:rsidRDefault="004A3E4E" w:rsidP="004A3E4E">
            <w:pPr>
              <w:tabs>
                <w:tab w:val="left" w:pos="3168"/>
              </w:tabs>
              <w:jc w:val="center"/>
              <w:rPr>
                <w:rFonts w:asciiTheme="majorBidi" w:hAnsiTheme="majorBidi" w:cstheme="majorBidi"/>
                <w:sz w:val="20"/>
                <w:szCs w:val="24"/>
              </w:rPr>
            </w:pPr>
            <w:r w:rsidRPr="007732A6">
              <w:rPr>
                <w:rFonts w:eastAsia="Calibri"/>
                <w:noProof/>
                <w:kern w:val="2"/>
                <w:sz w:val="22"/>
                <w:szCs w:val="22"/>
                <w:lang w:val="fr-FR"/>
                <w14:ligatures w14:val="standardContextual"/>
              </w:rPr>
              <mc:AlternateContent>
                <mc:Choice Requires="wpg">
                  <w:drawing>
                    <wp:inline distT="0" distB="0" distL="0" distR="0" wp14:anchorId="7C3F5F43" wp14:editId="26368A9F">
                      <wp:extent cx="4472940" cy="2575560"/>
                      <wp:effectExtent l="0" t="0" r="3810" b="0"/>
                      <wp:docPr id="24" name="Groupe 24"/>
                      <wp:cNvGraphicFramePr/>
                      <a:graphic xmlns:a="http://schemas.openxmlformats.org/drawingml/2006/main">
                        <a:graphicData uri="http://schemas.microsoft.com/office/word/2010/wordprocessingGroup">
                          <wpg:wgp>
                            <wpg:cNvGrpSpPr/>
                            <wpg:grpSpPr>
                              <a:xfrm>
                                <a:off x="0" y="0"/>
                                <a:ext cx="4472940" cy="2575560"/>
                                <a:chOff x="0" y="0"/>
                                <a:chExt cx="4472940" cy="2575560"/>
                              </a:xfrm>
                            </wpg:grpSpPr>
                            <wpg:grpSp>
                              <wpg:cNvPr id="16" name="Groupe 16"/>
                              <wpg:cNvGrpSpPr/>
                              <wpg:grpSpPr>
                                <a:xfrm rot="14477039">
                                  <a:off x="85407" y="580073"/>
                                  <a:ext cx="800100" cy="478447"/>
                                  <a:chOff x="0" y="0"/>
                                  <a:chExt cx="800100" cy="478447"/>
                                </a:xfrm>
                              </wpg:grpSpPr>
                              <wps:wsp>
                                <wps:cNvPr id="7" name="Triangle isocèle 7"/>
                                <wps:cNvSpPr/>
                                <wps:spPr>
                                  <a:xfrm rot="1057728">
                                    <a:off x="80010" y="45720"/>
                                    <a:ext cx="720090" cy="331470"/>
                                  </a:xfrm>
                                  <a:prstGeom prst="triangle">
                                    <a:avLst>
                                      <a:gd name="adj" fmla="val 35057"/>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onnecteur droit 13"/>
                                <wps:cNvCnPr/>
                                <wps:spPr>
                                  <a:xfrm flipH="1" flipV="1">
                                    <a:off x="0" y="0"/>
                                    <a:ext cx="39105" cy="259080"/>
                                  </a:xfrm>
                                  <a:prstGeom prst="line">
                                    <a:avLst/>
                                  </a:prstGeom>
                                  <a:noFill/>
                                  <a:ln w="12700" cap="flat" cmpd="sng" algn="ctr">
                                    <a:solidFill>
                                      <a:sysClr val="windowText" lastClr="000000"/>
                                    </a:solidFill>
                                    <a:prstDash val="solid"/>
                                    <a:miter lim="800000"/>
                                  </a:ln>
                                  <a:effectLst/>
                                </wps:spPr>
                                <wps:bodyPr/>
                              </wps:wsp>
                              <wps:wsp>
                                <wps:cNvPr id="14" name="Connecteur droit 14"/>
                                <wps:cNvCnPr/>
                                <wps:spPr>
                                  <a:xfrm flipH="1" flipV="1">
                                    <a:off x="0" y="7620"/>
                                    <a:ext cx="396240" cy="15240"/>
                                  </a:xfrm>
                                  <a:prstGeom prst="line">
                                    <a:avLst/>
                                  </a:prstGeom>
                                  <a:noFill/>
                                  <a:ln w="12700" cap="flat" cmpd="sng" algn="ctr">
                                    <a:solidFill>
                                      <a:sysClr val="windowText" lastClr="000000"/>
                                    </a:solidFill>
                                    <a:prstDash val="solid"/>
                                    <a:miter lim="800000"/>
                                  </a:ln>
                                  <a:effectLst/>
                                </wps:spPr>
                                <wps:bodyPr/>
                              </wps:wsp>
                              <wps:wsp>
                                <wps:cNvPr id="15" name="Connecteur droit 15"/>
                                <wps:cNvCnPr/>
                                <wps:spPr>
                                  <a:xfrm flipH="1" flipV="1">
                                    <a:off x="7620" y="7620"/>
                                    <a:ext cx="723900" cy="470827"/>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3" name="mesh1" descr="[COMSOLlink[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]]"/>
                                <pic:cNvPicPr>
                                  <a:picLocks noChangeAspect="1"/>
                                </pic:cNvPicPr>
                              </pic:nvPicPr>
                              <pic:blipFill rotWithShape="1">
                                <a:blip r:embed="rId68">
                                  <a:extLst>
                                    <a:ext uri="{BEBA8EAE-BF5A-486C-A8C5-ECC9F3942E4B}">
                                      <a14:imgProps xmlns:a14="http://schemas.microsoft.com/office/drawing/2010/main">
                                        <a14:imgLayer r:embed="rId69">
                                          <a14:imgEffect>
                                            <a14:brightnessContrast contrast="20000"/>
                                          </a14:imgEffect>
                                        </a14:imgLayer>
                                      </a14:imgProps>
                                    </a:ext>
                                    <a:ext uri="{28A0092B-C50C-407E-A947-70E740481C1C}">
                                      <a14:useLocalDpi xmlns:a14="http://schemas.microsoft.com/office/drawing/2010/main" val="0"/>
                                    </a:ext>
                                  </a:extLst>
                                </a:blip>
                                <a:srcRect l="2260" t="8149" r="2682" b="15146"/>
                                <a:stretch/>
                              </pic:blipFill>
                              <pic:spPr bwMode="auto">
                                <a:xfrm>
                                  <a:off x="838200" y="0"/>
                                  <a:ext cx="3634740" cy="2575560"/>
                                </a:xfrm>
                                <a:prstGeom prst="rect">
                                  <a:avLst/>
                                </a:prstGeom>
                                <a:ln>
                                  <a:noFill/>
                                </a:ln>
                                <a:extLst>
                                  <a:ext uri="{53640926-AAD7-44D8-BBD7-CCE9431645EC}">
                                    <a14:shadowObscured xmlns:a14="http://schemas.microsoft.com/office/drawing/2010/main"/>
                                  </a:ext>
                                </a:extLst>
                              </pic:spPr>
                            </pic:pic>
                            <wps:wsp>
                              <wps:cNvPr id="19" name="Connecteur droit avec flèche 19"/>
                              <wps:cNvCnPr/>
                              <wps:spPr>
                                <a:xfrm flipH="1">
                                  <a:off x="1531620" y="1824990"/>
                                  <a:ext cx="685800" cy="22860"/>
                                </a:xfrm>
                                <a:prstGeom prst="straightConnector1">
                                  <a:avLst/>
                                </a:prstGeom>
                                <a:noFill/>
                                <a:ln w="3175" cap="flat" cmpd="sng" algn="ctr">
                                  <a:solidFill>
                                    <a:srgbClr val="FFC000"/>
                                  </a:solidFill>
                                  <a:prstDash val="solid"/>
                                  <a:miter lim="800000"/>
                                  <a:tailEnd type="triangle"/>
                                </a:ln>
                                <a:effectLst/>
                              </wps:spPr>
                              <wps:bodyPr/>
                            </wps:wsp>
                            <wps:wsp>
                              <wps:cNvPr id="20" name="Connecteur droit avec flèche 20"/>
                              <wps:cNvCnPr/>
                              <wps:spPr>
                                <a:xfrm flipH="1">
                                  <a:off x="735330" y="857250"/>
                                  <a:ext cx="693420" cy="7620"/>
                                </a:xfrm>
                                <a:prstGeom prst="straightConnector1">
                                  <a:avLst/>
                                </a:prstGeom>
                                <a:noFill/>
                                <a:ln w="3175" cap="flat" cmpd="sng" algn="ctr">
                                  <a:solidFill>
                                    <a:srgbClr val="FFC000"/>
                                  </a:solidFill>
                                  <a:prstDash val="solid"/>
                                  <a:miter lim="800000"/>
                                  <a:tailEnd type="triangle"/>
                                </a:ln>
                                <a:effectLst/>
                              </wps:spPr>
                              <wps:bodyPr/>
                            </wps:wsp>
                            <wps:wsp>
                              <wps:cNvPr id="21" name="Triangle isocèle 21"/>
                              <wps:cNvSpPr/>
                              <wps:spPr>
                                <a:xfrm>
                                  <a:off x="1146810" y="1680210"/>
                                  <a:ext cx="350520" cy="3429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1242060"/>
                                  <a:ext cx="1950720" cy="243840"/>
                                </a:xfrm>
                                <a:prstGeom prst="rect">
                                  <a:avLst/>
                                </a:prstGeom>
                                <a:noFill/>
                                <a:ln w="12700" cap="flat" cmpd="sng" algn="ctr">
                                  <a:noFill/>
                                  <a:prstDash val="solid"/>
                                  <a:miter lim="800000"/>
                                </a:ln>
                                <a:effectLst/>
                              </wps:spPr>
                              <wps:txbx>
                                <w:txbxContent>
                                  <w:p w14:paraId="65E4F933" w14:textId="77777777" w:rsidR="00711123" w:rsidRPr="004A3E4E" w:rsidRDefault="00711123" w:rsidP="004A3E4E">
                                    <w:pPr>
                                      <w:rPr>
                                        <w:color w:val="000000"/>
                                        <w:sz w:val="20"/>
                                      </w:rPr>
                                    </w:pPr>
                                    <w:r w:rsidRPr="004A3E4E">
                                      <w:rPr>
                                        <w:color w:val="000000"/>
                                        <w:sz w:val="20"/>
                                      </w:rPr>
                                      <w:t>Tetrahedral finite element</w:t>
                                    </w:r>
                                  </w:p>
                                  <w:p w14:paraId="1C38FEE8" w14:textId="77777777" w:rsidR="00711123" w:rsidRPr="004A3E4E" w:rsidRDefault="00711123" w:rsidP="004A3E4E">
                                    <w:pPr>
                                      <w:jc w:val="center"/>
                                      <w:rPr>
                                        <w:color w:val="00000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906780" y="1996440"/>
                                  <a:ext cx="1569720" cy="259080"/>
                                </a:xfrm>
                                <a:prstGeom prst="rect">
                                  <a:avLst/>
                                </a:prstGeom>
                                <a:noFill/>
                                <a:ln w="12700" cap="flat" cmpd="sng" algn="ctr">
                                  <a:noFill/>
                                  <a:prstDash val="solid"/>
                                  <a:miter lim="800000"/>
                                </a:ln>
                                <a:effectLst/>
                              </wps:spPr>
                              <wps:txbx>
                                <w:txbxContent>
                                  <w:p w14:paraId="5197DAE7" w14:textId="77777777" w:rsidR="00711123" w:rsidRPr="004A3E4E" w:rsidRDefault="00711123" w:rsidP="004A3E4E">
                                    <w:pPr>
                                      <w:rPr>
                                        <w:color w:val="000000"/>
                                        <w:sz w:val="20"/>
                                      </w:rPr>
                                    </w:pPr>
                                    <w:r w:rsidRPr="004A3E4E">
                                      <w:rPr>
                                        <w:color w:val="000000"/>
                                        <w:sz w:val="20"/>
                                      </w:rPr>
                                      <w:t>Triangular finite element</w:t>
                                    </w:r>
                                  </w:p>
                                  <w:p w14:paraId="49B5BAD7" w14:textId="77777777" w:rsidR="00711123" w:rsidRPr="004A3E4E" w:rsidRDefault="00711123" w:rsidP="004A3E4E">
                                    <w:pPr>
                                      <w:jc w:val="center"/>
                                      <w:rPr>
                                        <w:color w:val="00000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3F5F43" id="Groupe 24" o:spid="_x0000_s1088" style="width:352.2pt;height:202.8pt;mso-position-horizontal-relative:char;mso-position-vertical-relative:line" coordsize="44729,2575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YaBgGLjL9uD5vi&#10;MQCGXM4IgE6Kr6cxcAfdNTkwAdMA4FS2YWSqbvKWjpEbDSdc3Iv7Et0kjvu14KRmzZ4cZMcGKKJX&#10;WEYRUp4mRx+LGI7IeC4lwGKvCBidgpnMmVXN/quLTI92bpcCHsEdNwtSe1dw2+5aq/J1BDAzQ0J2&#10;CzFR1f0K+WQWUJQ4lDBSAb906mCoyFWYUHWMakVcgWHlb/XksKE19KkxKmiCK4BVSqCLlAFjBMly&#10;xsVSpToA/oa/aXfzEuYiSQ0VZk2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uvcP8xtAaJbKmkNZCDyAF9QcsBjek7r8NjhffOUh5G/dH+53p0GRvYDTSBZZ1Bkm8iTgbD&#10;rmwUC763kWALjF6BzGrRnayKL8yYXDQ5sJZMCBdxbR4IAZqnzZJN4wHA0L9u/EUfnIgOuRPbS2ki&#10;4+zANvIKIl7wwI5q84wZmuDmIqgmqz6gjzywfytk9gNKG7UvNbP9PQXY+ycvIbwujZSQYqJNX4Mi&#10;AZGDnrZgrTWgMhHIGq0APkpl0EbIow/cFKolXQ+DHLS+mw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">
                      <v:group id="Groupe 16" o:spid="_x0000_s1089" style="position:absolute;left:853;top:5801;width:8001;height:4784;rotation:-7780173fd" coordsize="8001,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 o:spid="_x0000_s1090" type="#_x0000_t5" style="position:absolute;left:800;top:457;width:7201;height:3314;rotation:11553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" adj="7572" filled="f" strokecolor="windowText" strokeweight="1pt"/>
                        <v:line id="Connecteur droit 13" o:spid="_x0000_s1091" style="position:absolute;flip:x y;visibility:visible;mso-wrap-style:square" from="0,0" to="391,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" strokecolor="windowText" strokeweight="1pt">
                          <v:stroke joinstyle="miter"/>
                        </v:line>
                        <v:line id="Connecteur droit 14" o:spid="_x0000_s1092" style="position:absolute;flip:x y;visibility:visible;mso-wrap-style:square" from="0,76" to="396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" strokecolor="windowText" strokeweight="1pt">
                          <v:stroke joinstyle="miter"/>
                        </v:line>
                        <v:line id="Connecteur droit 15" o:spid="_x0000_s1093" style="position:absolute;flip:x y;visibility:visible;mso-wrap-style:square" from="76,76" to="7315,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" strokecolor="windowText" strokeweight=".5pt">
                          <v:stroke joinstyle="miter"/>
                        </v:line>
                      </v:group>
                      <v:shape id="mesh1" o:spid="_x0000_s1094" type="#_x0000_t75" alt="[COMSOLlink[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]]" style="position:absolute;left:8382;width:36347;height:25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">
                        <v:imagedata r:id="rId70" o:title="7HnGOyU4AAA=]]" croptop="5341f" cropbottom="9926f" cropleft="1481f" cropright="1758f"/>
                      </v:shape>
                      <v:shape id="Connecteur droit avec flèche 19" o:spid="_x0000_s1095" type="#_x0000_t32" style="position:absolute;left:15316;top:18249;width:6858;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" strokecolor="#ffc000" strokeweight=".25pt">
                        <v:stroke endarrow="block" joinstyle="miter"/>
                      </v:shape>
                      <v:shape id="Connecteur droit avec flèche 20" o:spid="_x0000_s1096" type="#_x0000_t32" style="position:absolute;left:7353;top:8572;width:6934;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" strokecolor="#ffc000" strokeweight=".25pt">
                        <v:stroke endarrow="block" joinstyle="miter"/>
                      </v:shape>
                      <v:shape id="Triangle isocèle 21" o:spid="_x0000_s1097" type="#_x0000_t5" style="position:absolute;left:11468;top:16802;width:350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" filled="f" strokecolor="windowText" strokeweight="1pt"/>
                      <v:rect id="Rectangle 22" o:spid="_x0000_s1098" style="position:absolute;top:12420;width:19507;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14:paraId="65E4F933" w14:textId="77777777" w:rsidR="00711123" w:rsidRPr="004A3E4E" w:rsidRDefault="00711123" w:rsidP="004A3E4E">
                              <w:pPr>
                                <w:rPr>
                                  <w:color w:val="000000"/>
                                  <w:sz w:val="20"/>
                                </w:rPr>
                              </w:pPr>
                              <w:r w:rsidRPr="004A3E4E">
                                <w:rPr>
                                  <w:color w:val="000000"/>
                                  <w:sz w:val="20"/>
                                </w:rPr>
                                <w:t>Tetrahedral finite element</w:t>
                              </w:r>
                            </w:p>
                            <w:p w14:paraId="1C38FEE8" w14:textId="77777777" w:rsidR="00711123" w:rsidRPr="004A3E4E" w:rsidRDefault="00711123" w:rsidP="004A3E4E">
                              <w:pPr>
                                <w:jc w:val="center"/>
                                <w:rPr>
                                  <w:color w:val="000000"/>
                                  <w:sz w:val="20"/>
                                </w:rPr>
                              </w:pPr>
                            </w:p>
                          </w:txbxContent>
                        </v:textbox>
                      </v:rect>
                      <v:rect id="Rectangle 23" o:spid="_x0000_s1099" style="position:absolute;left:9067;top:19964;width:15698;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v:textbox>
                          <w:txbxContent>
                            <w:p w14:paraId="5197DAE7" w14:textId="77777777" w:rsidR="00711123" w:rsidRPr="004A3E4E" w:rsidRDefault="00711123" w:rsidP="004A3E4E">
                              <w:pPr>
                                <w:rPr>
                                  <w:color w:val="000000"/>
                                  <w:sz w:val="20"/>
                                </w:rPr>
                              </w:pPr>
                              <w:r w:rsidRPr="004A3E4E">
                                <w:rPr>
                                  <w:color w:val="000000"/>
                                  <w:sz w:val="20"/>
                                </w:rPr>
                                <w:t>Triangular finite element</w:t>
                              </w:r>
                            </w:p>
                            <w:p w14:paraId="49B5BAD7" w14:textId="77777777" w:rsidR="00711123" w:rsidRPr="004A3E4E" w:rsidRDefault="00711123" w:rsidP="004A3E4E">
                              <w:pPr>
                                <w:jc w:val="center"/>
                                <w:rPr>
                                  <w:color w:val="000000"/>
                                  <w:sz w:val="20"/>
                                </w:rPr>
                              </w:pPr>
                            </w:p>
                          </w:txbxContent>
                        </v:textbox>
                      </v:rect>
                      <w10:anchorlock/>
                    </v:group>
                  </w:pict>
                </mc:Fallback>
              </mc:AlternateContent>
            </w:r>
          </w:p>
        </w:tc>
      </w:tr>
      <w:tr w:rsidR="00192957" w:rsidRPr="007732A6" w14:paraId="7C31A868" w14:textId="77777777" w:rsidTr="004A3E4E">
        <w:tc>
          <w:tcPr>
            <w:tcW w:w="9350" w:type="dxa"/>
          </w:tcPr>
          <w:p w14:paraId="60C35F68" w14:textId="46F5DED8" w:rsidR="004A3E4E" w:rsidRPr="007732A6" w:rsidRDefault="007F2A53" w:rsidP="004A3E4E">
            <w:pPr>
              <w:spacing w:after="120"/>
              <w:jc w:val="center"/>
              <w:rPr>
                <w:rFonts w:asciiTheme="majorBidi" w:hAnsiTheme="majorBidi" w:cstheme="majorBidi"/>
                <w:sz w:val="20"/>
                <w:szCs w:val="24"/>
              </w:rPr>
            </w:pPr>
            <w:r w:rsidRPr="007732A6">
              <w:rPr>
                <w:rFonts w:asciiTheme="majorBidi" w:hAnsiTheme="majorBidi" w:cstheme="majorBidi"/>
                <w:b/>
                <w:bCs/>
                <w:sz w:val="18"/>
                <w:szCs w:val="24"/>
              </w:rPr>
              <w:t>FIGURE</w:t>
            </w:r>
            <w:r w:rsidR="004A3E4E" w:rsidRPr="007732A6">
              <w:rPr>
                <w:rFonts w:asciiTheme="majorBidi" w:hAnsiTheme="majorBidi" w:cstheme="majorBidi"/>
                <w:b/>
                <w:bCs/>
                <w:sz w:val="18"/>
                <w:szCs w:val="24"/>
              </w:rPr>
              <w:t xml:space="preserve"> 2</w:t>
            </w:r>
            <w:r w:rsidR="004A3E4E" w:rsidRPr="007732A6">
              <w:rPr>
                <w:rFonts w:asciiTheme="majorBidi" w:hAnsiTheme="majorBidi" w:cstheme="majorBidi"/>
                <w:bCs/>
                <w:sz w:val="18"/>
                <w:szCs w:val="24"/>
              </w:rPr>
              <w:t>.</w:t>
            </w:r>
            <w:r w:rsidR="004A3E4E" w:rsidRPr="007732A6">
              <w:rPr>
                <w:rFonts w:asciiTheme="majorBidi" w:hAnsiTheme="majorBidi" w:cstheme="majorBidi"/>
                <w:b/>
                <w:bCs/>
                <w:sz w:val="18"/>
                <w:szCs w:val="24"/>
              </w:rPr>
              <w:t xml:space="preserve"> </w:t>
            </w:r>
            <w:r w:rsidR="004A3E4E" w:rsidRPr="007732A6">
              <w:rPr>
                <w:rFonts w:asciiTheme="majorBidi" w:hAnsiTheme="majorBidi" w:cstheme="majorBidi"/>
                <w:sz w:val="18"/>
                <w:szCs w:val="24"/>
              </w:rPr>
              <w:t>PVT model mesh with triangular and tetrahedral elements for numerical simulation.</w:t>
            </w:r>
          </w:p>
          <w:p w14:paraId="3AD44396" w14:textId="77777777" w:rsidR="00192957" w:rsidRPr="007732A6" w:rsidRDefault="00192957" w:rsidP="004A3E4E">
            <w:pPr>
              <w:tabs>
                <w:tab w:val="left" w:pos="3168"/>
              </w:tabs>
              <w:jc w:val="center"/>
              <w:rPr>
                <w:rFonts w:asciiTheme="majorBidi" w:hAnsiTheme="majorBidi" w:cstheme="majorBidi"/>
                <w:sz w:val="20"/>
                <w:szCs w:val="24"/>
              </w:rPr>
            </w:pPr>
          </w:p>
        </w:tc>
      </w:tr>
    </w:tbl>
    <w:p w14:paraId="76AA45AE" w14:textId="321A4049" w:rsidR="00192957" w:rsidRPr="007732A6" w:rsidRDefault="00505A7D" w:rsidP="00505A7D">
      <w:pPr>
        <w:pStyle w:val="Heading20"/>
      </w:pPr>
      <w:r w:rsidRPr="007732A6">
        <w:t>Confirmation of the model</w:t>
      </w:r>
    </w:p>
    <w:p w14:paraId="220F3941" w14:textId="39B358FC" w:rsidR="00192957" w:rsidRPr="007732A6" w:rsidRDefault="000734E7" w:rsidP="00505A7D">
      <w:pPr>
        <w:pStyle w:val="Paragraph"/>
        <w:spacing w:after="120"/>
      </w:pPr>
      <w:r w:rsidRPr="007732A6">
        <w:t>A thorough validation was performed to confirm the reliability of the PVT</w:t>
      </w:r>
      <w:r w:rsidRPr="007732A6">
        <w:noBreakHyphen/>
        <w:t>S numerical</w:t>
      </w:r>
      <w:r w:rsidR="004D3CA8" w:rsidRPr="007732A6">
        <w:t xml:space="preserve"> simulation</w:t>
      </w:r>
      <w:r w:rsidRPr="007732A6">
        <w:t xml:space="preserve">. This process involved matching the 3D simulation outputs against published experimental and numerical results, thereby verifying the model’s accuracy. A detailed account of this validation procedure can be found in </w:t>
      </w:r>
      <w:r w:rsidRPr="007732A6">
        <w:fldChar w:fldCharType="begin"/>
      </w:r>
      <w:r w:rsidR="009F5F15" w:rsidRPr="007732A6">
        <w:instrText xml:space="preserve"> ADDIN ZOTERO_ITEM CSL_CITATION {"citationID":"XuIudiEo","properties":{"formattedCitation":"[16]","plainCitation":"[16]","noteIndex":0},"citationItems":[{"id":"fpZwE2gC/jDQ2ori0","uris":["http://zotero.org/users/local/sbEr49ls/items/5F268DQD"],"itemData":{"id":1276,"type":"article-journal","abstract":"Based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schema":"https://github.com/citation-style-language/schema/raw/master/csl-citation.json"} </w:instrText>
      </w:r>
      <w:r w:rsidRPr="007732A6">
        <w:fldChar w:fldCharType="separate"/>
      </w:r>
      <w:r w:rsidR="009F5F15" w:rsidRPr="007732A6">
        <w:t>[16]</w:t>
      </w:r>
      <w:r w:rsidRPr="007732A6">
        <w:fldChar w:fldCharType="end"/>
      </w:r>
      <w:r w:rsidRPr="007732A6">
        <w:t xml:space="preserve">  and is not repeated here.</w:t>
      </w:r>
    </w:p>
    <w:p w14:paraId="2ED0822D" w14:textId="345786D2" w:rsidR="00772252" w:rsidRPr="007732A6" w:rsidRDefault="00964401" w:rsidP="00964401">
      <w:pPr>
        <w:pStyle w:val="Heading20"/>
        <w:rPr>
          <w:caps/>
        </w:rPr>
      </w:pPr>
      <w:r w:rsidRPr="007732A6">
        <w:rPr>
          <w:caps/>
        </w:rPr>
        <w:t>Results and discussion</w:t>
      </w:r>
    </w:p>
    <w:p w14:paraId="06C34C06" w14:textId="77777777" w:rsidR="00772252" w:rsidRPr="007732A6" w:rsidRDefault="00772252" w:rsidP="009B7671">
      <w:pPr>
        <w:pStyle w:val="Paragraph"/>
      </w:pPr>
    </w:p>
    <w:p w14:paraId="22C66CAC" w14:textId="1B4261CC" w:rsidR="00505A7D" w:rsidRPr="007732A6" w:rsidRDefault="00505A7D" w:rsidP="00505A7D">
      <w:pPr>
        <w:pStyle w:val="Paragraph"/>
        <w:spacing w:after="120"/>
      </w:pPr>
      <w:r w:rsidRPr="007732A6">
        <w:t>This study evaluates the performance of a PVT-S, cooled once by water and once by air, using the same operating conditions to enable a direct comparison. The tests were carried out under three levels of solar irradiation (300, 500</w:t>
      </w:r>
      <w:r w:rsidR="0005107E">
        <w:t>,</w:t>
      </w:r>
      <w:r w:rsidRPr="007732A6">
        <w:t xml:space="preserve"> and 700 W/m²), with a mass </w:t>
      </w:r>
      <w:r w:rsidR="004910B5" w:rsidRPr="007732A6">
        <w:t>FR</w:t>
      </w:r>
      <w:r w:rsidRPr="007732A6">
        <w:t xml:space="preserve"> of 0.05 kg/s. The fluid inlet temperature and the ambient temperature were set at 28°C. This uniform approach makes it possible to effectively compare the thermal and </w:t>
      </w:r>
      <w:r w:rsidR="00500487" w:rsidRPr="007732A6">
        <w:rPr>
          <w:rFonts w:asciiTheme="majorBidi" w:hAnsiTheme="majorBidi" w:cstheme="majorBidi"/>
          <w:szCs w:val="24"/>
        </w:rPr>
        <w:t>electrical efficiency</w:t>
      </w:r>
      <w:r w:rsidRPr="007732A6">
        <w:t xml:space="preserve"> of the two systems, while highlighting the advantages and disadvantages of each cooling method.</w:t>
      </w:r>
    </w:p>
    <w:p w14:paraId="5836DF61" w14:textId="211654DA" w:rsidR="00435BD6" w:rsidRPr="007732A6" w:rsidRDefault="00435BD6" w:rsidP="00435BD6">
      <w:pPr>
        <w:pStyle w:val="Paragraph"/>
        <w:spacing w:after="120"/>
      </w:pPr>
      <w:r w:rsidRPr="007732A6">
        <w:t>Figure 3 presents the temperature contours of the water-cooled and air-cooled PV</w:t>
      </w:r>
      <w:r w:rsidR="009964DA">
        <w:t>/</w:t>
      </w:r>
      <w:r w:rsidRPr="007732A6">
        <w:t xml:space="preserve">T-Ss under an irradiance of 500 W/m². The water-cooled system reached </w:t>
      </w:r>
      <w:r w:rsidR="00671808">
        <w:t>an optimum</w:t>
      </w:r>
      <w:r w:rsidRPr="007732A6">
        <w:t xml:space="preserve"> </w:t>
      </w:r>
      <w:r w:rsidR="00671808" w:rsidRPr="007732A6">
        <w:t>34.4°C</w:t>
      </w:r>
      <w:r w:rsidR="00671808">
        <w:t xml:space="preserve"> </w:t>
      </w:r>
      <w:r w:rsidRPr="007732A6">
        <w:t xml:space="preserve">temperature, demonstrating the high </w:t>
      </w:r>
      <w:r w:rsidR="00671808" w:rsidRPr="007732A6">
        <w:t xml:space="preserve">heat transfer </w:t>
      </w:r>
      <w:r w:rsidRPr="007732A6">
        <w:lastRenderedPageBreak/>
        <w:t xml:space="preserve">effectiveness </w:t>
      </w:r>
      <w:r w:rsidR="00671808">
        <w:t>between</w:t>
      </w:r>
      <w:r w:rsidRPr="007732A6">
        <w:t xml:space="preserve"> the module surface and the coolant. Higher temperatures were observed at the outlet compared to the inlet, since the incoming water is cooler and progressively absorbs heat along the channel. This distribution indicates that water is capable of maintaining moderate thermal gradients across the system, effectively preventing excessive cell heating. In contrast, the air-cooled system recorded a peak temperature of 88.7°C, more than twice that of the water-cooled configuration. This significant difference is primarily due to the low thermal conductivity and heat capacity of air, which limit its ability to remove heat efficiently. As a result, heat accumulation occurs within the module, leading to elevated cell temperatures and a considerable reduction in electrical performance.</w:t>
      </w:r>
    </w:p>
    <w:p w14:paraId="0E1EA587" w14:textId="11BAF297" w:rsidR="00616F3B" w:rsidRPr="007732A6" w:rsidRDefault="00435BD6" w:rsidP="00435BD6">
      <w:pPr>
        <w:pStyle w:val="Paragraph"/>
        <w:spacing w:after="120"/>
      </w:pPr>
      <w:r w:rsidRPr="007732A6">
        <w:t>Overall, this analysis highlights the superiority of water cooling compared to air cooling in the studied PV</w:t>
      </w:r>
      <w:r w:rsidR="009964DA">
        <w:t>/</w:t>
      </w:r>
      <w:r w:rsidRPr="007732A6">
        <w:t xml:space="preserve">T-S. Moreover, the present results are consistent with the findings of El Alami et al. </w:t>
      </w:r>
      <w:r w:rsidRPr="007732A6">
        <w:fldChar w:fldCharType="begin"/>
      </w:r>
      <w:r w:rsidR="009F5F15" w:rsidRPr="007732A6">
        <w:instrText xml:space="preserve"> ADDIN ZOTERO_ITEM CSL_CITATION {"citationID":"SfcwIpsW","properties":{"formattedCitation":"[23]","plainCitation":"[23]","noteIndex":0},"citationItems":[{"id":"fpZwE2gC/Z9ESwJWq","uris":["http://zotero.org/users/local/sbEr49ls/items/3F3I5RFZ"],"itemData":{"id":1596,"type":"article-journal","abstract":"The rapid depletion of traditional energy resources and the resulting environmental degradation mean that renewable energies are emerging as the undisputed future. Among these, solar energy is a clean, abundant, and environmentally friendly source. The technologies used to harness this resource include thermal solar collectors, photovoltaic (PV) solar collectors, and hybrid photovoltaic thermal (PVT) solar collectors. This review paper aims to present a comprehensive survey of existing solar collectors and to classify them into different categories to facilitate a systematic understanding of solar technology. In addition, the paper reviews cooling technologies for PVT systems (PVT-Ss) by analyzing and comparing each technology’s electrical and thermal efficiency, intending to determine the best one according to the specific design and climatic conditions. In addition, different possible heat exchanger structures are presented. Finally, the paper proposes recommendations for improving the viability of PVT-Ss.","container-title":"International Communications in Heat and Mass Transfer","DOI":"10.1016/j.icheatmasstransfer.2024.108135","ISSN":"07351933","journalAbbreviation":"International Communications in Heat and Mass Transfer","language":"en","page":"108135","source":"DOI.org (Crossref)","title":"Solar thermal, photovoltaic, photovoltaic thermal, and photovoltaic thermal phase change material systems: A comprehensive reference guide","title-short":"Solar thermal, photovoltaic, photovoltaic thermal, and photovoltaic thermal phase change material systems","volume":"159","author":[{"family":"El Alami","given":"Yassine"},{"family":"Zohal","given":"Bouchaib"},{"family":"Nasrin","given":"Rehena"},{"family":"Benhmida","given":"Mohammadi"},{"family":"Faize","given":"Ahmed"},{"family":"Baghaz","given":"Elhadi"}],"issued":{"date-parts":[["2024",12]]}}}],"schema":"https://github.com/citation-style-language/schema/raw/master/csl-citation.json"} </w:instrText>
      </w:r>
      <w:r w:rsidRPr="007732A6">
        <w:fldChar w:fldCharType="separate"/>
      </w:r>
      <w:r w:rsidR="009F5F15" w:rsidRPr="007732A6">
        <w:t>[23]</w:t>
      </w:r>
      <w:r w:rsidRPr="007732A6">
        <w:fldChar w:fldCharType="end"/>
      </w:r>
      <w:r w:rsidRPr="007732A6">
        <w:t>, who also reported that water cooling significantly reduces PV cell temperatures and enhances the overall performance of PV</w:t>
      </w:r>
      <w:r w:rsidR="009964DA">
        <w:t>/</w:t>
      </w:r>
      <w:r w:rsidRPr="007732A6">
        <w:t>T</w:t>
      </w:r>
      <w:r w:rsidR="003E5A94" w:rsidRPr="007732A6">
        <w:t>-S</w:t>
      </w:r>
      <w:r w:rsidRPr="007732A6">
        <w:t>s</w:t>
      </w:r>
      <w:r w:rsidR="00505A7D" w:rsidRPr="007732A6">
        <w:t>.</w:t>
      </w:r>
    </w:p>
    <w:p w14:paraId="5FAA7DEA" w14:textId="3075F9BF" w:rsidR="003730F7" w:rsidRPr="007732A6" w:rsidRDefault="00505A7D" w:rsidP="00505A7D">
      <w:pPr>
        <w:pStyle w:val="Paragraph"/>
        <w:jc w:val="center"/>
      </w:pPr>
      <w:r w:rsidRPr="007732A6">
        <w:rPr>
          <w:noProof/>
          <w14:ligatures w14:val="standardContextual"/>
        </w:rPr>
        <mc:AlternateContent>
          <mc:Choice Requires="wpg">
            <w:drawing>
              <wp:inline distT="0" distB="0" distL="0" distR="0" wp14:anchorId="38FAF006" wp14:editId="0DD6F5A4">
                <wp:extent cx="5549265" cy="2590800"/>
                <wp:effectExtent l="0" t="0" r="0" b="19050"/>
                <wp:docPr id="1" name="Groupe 1"/>
                <wp:cNvGraphicFramePr/>
                <a:graphic xmlns:a="http://schemas.openxmlformats.org/drawingml/2006/main">
                  <a:graphicData uri="http://schemas.microsoft.com/office/word/2010/wordprocessingGroup">
                    <wpg:wgp>
                      <wpg:cNvGrpSpPr/>
                      <wpg:grpSpPr>
                        <a:xfrm>
                          <a:off x="0" y="0"/>
                          <a:ext cx="5549265" cy="2590800"/>
                          <a:chOff x="0" y="0"/>
                          <a:chExt cx="5549265" cy="2590800"/>
                        </a:xfrm>
                      </wpg:grpSpPr>
                      <wpg:grpSp>
                        <wpg:cNvPr id="28" name="Groupe 28"/>
                        <wpg:cNvGrpSpPr/>
                        <wpg:grpSpPr>
                          <a:xfrm>
                            <a:off x="2933700" y="0"/>
                            <a:ext cx="2615565" cy="2506980"/>
                            <a:chOff x="0" y="0"/>
                            <a:chExt cx="2615565" cy="2506980"/>
                          </a:xfrm>
                        </wpg:grpSpPr>
                        <pic:pic xmlns:pic="http://schemas.openxmlformats.org/drawingml/2006/picture">
                          <pic:nvPicPr>
                            <pic:cNvPr id="18" name="Image 18"/>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15565" cy="2505710"/>
                            </a:xfrm>
                            <a:prstGeom prst="rect">
                              <a:avLst/>
                            </a:prstGeom>
                            <a:noFill/>
                          </pic:spPr>
                        </pic:pic>
                        <wps:wsp>
                          <wps:cNvPr id="27" name="Rectangle 27"/>
                          <wps:cNvSpPr/>
                          <wps:spPr>
                            <a:xfrm>
                              <a:off x="1051560" y="2186940"/>
                              <a:ext cx="868680" cy="320040"/>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9E63F0" w14:textId="77777777" w:rsidR="00711123" w:rsidRPr="008E44DF" w:rsidRDefault="00711123" w:rsidP="00505A7D">
                                <w:pPr>
                                  <w:jc w:val="center"/>
                                  <w:rPr>
                                    <w:rFonts w:asciiTheme="majorBidi" w:hAnsiTheme="majorBidi" w:cstheme="majorBidi"/>
                                    <w:b/>
                                    <w:bCs/>
                                    <w:color w:val="000000" w:themeColor="text1"/>
                                    <w:sz w:val="20"/>
                                  </w:rPr>
                                </w:pPr>
                                <w:r>
                                  <w:rPr>
                                    <w:rFonts w:asciiTheme="majorBidi" w:hAnsiTheme="majorBidi" w:cstheme="majorBidi"/>
                                    <w:b/>
                                    <w:bCs/>
                                    <w:color w:val="000000" w:themeColor="text1"/>
                                    <w:sz w:val="20"/>
                                  </w:rPr>
                                  <w:t>Air</w:t>
                                </w:r>
                                <w:r w:rsidRPr="008E44DF">
                                  <w:rPr>
                                    <w:rFonts w:asciiTheme="majorBidi" w:hAnsiTheme="majorBidi" w:cstheme="majorBidi"/>
                                    <w:b/>
                                    <w:bCs/>
                                    <w:color w:val="000000" w:themeColor="text1"/>
                                    <w:sz w:val="20"/>
                                  </w:rPr>
                                  <w:t>-PVT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Groupe 29"/>
                        <wpg:cNvGrpSpPr/>
                        <wpg:grpSpPr>
                          <a:xfrm>
                            <a:off x="0" y="30480"/>
                            <a:ext cx="2773680" cy="2560320"/>
                            <a:chOff x="0" y="0"/>
                            <a:chExt cx="2773680" cy="2560320"/>
                          </a:xfrm>
                        </wpg:grpSpPr>
                        <pic:pic xmlns:pic="http://schemas.openxmlformats.org/drawingml/2006/picture">
                          <pic:nvPicPr>
                            <pic:cNvPr id="12" name="pg1" descr="[COMSOLlink[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]]"/>
                            <pic:cNvPicPr>
                              <a:picLocks noChangeAspect="1"/>
                            </pic:cNvPicPr>
                          </pic:nvPicPr>
                          <pic:blipFill rotWithShape="1">
                            <a:blip r:embed="rId72" cstate="print">
                              <a:extLst>
                                <a:ext uri="{BEBA8EAE-BF5A-486C-A8C5-ECC9F3942E4B}">
                                  <a14:imgProps xmlns:a14="http://schemas.microsoft.com/office/drawing/2010/main">
                                    <a14:imgLayer r:embed="rId73">
                                      <a14:imgEffect>
                                        <a14:brightnessContrast contrast="20000"/>
                                      </a14:imgEffect>
                                    </a14:imgLayer>
                                  </a14:imgProps>
                                </a:ext>
                                <a:ext uri="{28A0092B-C50C-407E-A947-70E740481C1C}">
                                  <a14:useLocalDpi xmlns:a14="http://schemas.microsoft.com/office/drawing/2010/main" val="0"/>
                                </a:ext>
                              </a:extLst>
                            </a:blip>
                            <a:srcRect l="8110" t="3720" r="9462" b="3986"/>
                            <a:stretch/>
                          </pic:blipFill>
                          <pic:spPr bwMode="auto">
                            <a:xfrm>
                              <a:off x="0" y="0"/>
                              <a:ext cx="2773680" cy="2491740"/>
                            </a:xfrm>
                            <a:prstGeom prst="rect">
                              <a:avLst/>
                            </a:prstGeom>
                            <a:ln>
                              <a:noFill/>
                            </a:ln>
                            <a:extLst>
                              <a:ext uri="{53640926-AAD7-44D8-BBD7-CCE9431645EC}">
                                <a14:shadowObscured xmlns:a14="http://schemas.microsoft.com/office/drawing/2010/main"/>
                              </a:ext>
                            </a:extLst>
                          </pic:spPr>
                        </pic:pic>
                        <wps:wsp>
                          <wps:cNvPr id="26" name="Rectangle 26"/>
                          <wps:cNvSpPr/>
                          <wps:spPr>
                            <a:xfrm>
                              <a:off x="899160" y="2240280"/>
                              <a:ext cx="868680" cy="320040"/>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EBF314" w14:textId="77777777" w:rsidR="00711123" w:rsidRPr="008E44DF" w:rsidRDefault="00711123" w:rsidP="00505A7D">
                                <w:pPr>
                                  <w:jc w:val="center"/>
                                  <w:rPr>
                                    <w:rFonts w:asciiTheme="majorBidi" w:hAnsiTheme="majorBidi" w:cstheme="majorBidi"/>
                                    <w:b/>
                                    <w:bCs/>
                                    <w:color w:val="000000" w:themeColor="text1"/>
                                    <w:sz w:val="20"/>
                                  </w:rPr>
                                </w:pPr>
                                <w:r w:rsidRPr="008E44DF">
                                  <w:rPr>
                                    <w:rFonts w:asciiTheme="majorBidi" w:hAnsiTheme="majorBidi" w:cstheme="majorBidi"/>
                                    <w:b/>
                                    <w:bCs/>
                                    <w:color w:val="000000" w:themeColor="text1"/>
                                    <w:sz w:val="20"/>
                                  </w:rPr>
                                  <w:t>Water-PVT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8FAF006" id="Groupe 1" o:spid="_x0000_s1100" style="width:436.95pt;height:204pt;mso-position-horizontal-relative:char;mso-position-vertical-relative:line" coordsize="55492,2590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">
                <v:group id="Groupe 28" o:spid="_x0000_s1101" style="position:absolute;left:29337;width:26155;height:25069" coordsize="26155,2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Image 18" o:spid="_x0000_s1102" type="#_x0000_t75" style="position:absolute;width:26155;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">
                    <v:imagedata r:id="rId74" o:title=""/>
                  </v:shape>
                  <v:rect id="Rectangle 27" o:spid="_x0000_s1103" style="position:absolute;left:10515;top:21869;width:8687;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" filled="f" strokecolor="white [3212]" strokeweight="2pt">
                    <v:textbox>
                      <w:txbxContent>
                        <w:p w14:paraId="5F9E63F0" w14:textId="77777777" w:rsidR="00711123" w:rsidRPr="008E44DF" w:rsidRDefault="00711123" w:rsidP="00505A7D">
                          <w:pPr>
                            <w:jc w:val="center"/>
                            <w:rPr>
                              <w:rFonts w:asciiTheme="majorBidi" w:hAnsiTheme="majorBidi" w:cstheme="majorBidi"/>
                              <w:b/>
                              <w:bCs/>
                              <w:color w:val="000000" w:themeColor="text1"/>
                              <w:sz w:val="20"/>
                            </w:rPr>
                          </w:pPr>
                          <w:r>
                            <w:rPr>
                              <w:rFonts w:asciiTheme="majorBidi" w:hAnsiTheme="majorBidi" w:cstheme="majorBidi"/>
                              <w:b/>
                              <w:bCs/>
                              <w:color w:val="000000" w:themeColor="text1"/>
                              <w:sz w:val="20"/>
                            </w:rPr>
                            <w:t>Air</w:t>
                          </w:r>
                          <w:r w:rsidRPr="008E44DF">
                            <w:rPr>
                              <w:rFonts w:asciiTheme="majorBidi" w:hAnsiTheme="majorBidi" w:cstheme="majorBidi"/>
                              <w:b/>
                              <w:bCs/>
                              <w:color w:val="000000" w:themeColor="text1"/>
                              <w:sz w:val="20"/>
                            </w:rPr>
                            <w:t>-PVT</w:t>
                          </w:r>
                        </w:p>
                      </w:txbxContent>
                    </v:textbox>
                  </v:rect>
                </v:group>
                <v:group id="Groupe 29" o:spid="_x0000_s1104" style="position:absolute;top:304;width:27736;height:25604" coordsize="27736,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g1" o:spid="_x0000_s1105" type="#_x0000_t75" alt="[COMSOLlink[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]]" style="position:absolute;width:27736;height:2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">
                    <v:imagedata r:id="rId75" o:title="0fP6NPNAs4AAA=]]" croptop="2438f" cropbottom="2612f" cropleft="5315f" cropright="6201f"/>
                  </v:shape>
                  <v:rect id="Rectangle 26" o:spid="_x0000_s1106" style="position:absolute;left:8991;top:22402;width:8687;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" filled="f" strokecolor="white [3212]" strokeweight="2pt">
                    <v:textbox>
                      <w:txbxContent>
                        <w:p w14:paraId="1BEBF314" w14:textId="77777777" w:rsidR="00711123" w:rsidRPr="008E44DF" w:rsidRDefault="00711123" w:rsidP="00505A7D">
                          <w:pPr>
                            <w:jc w:val="center"/>
                            <w:rPr>
                              <w:rFonts w:asciiTheme="majorBidi" w:hAnsiTheme="majorBidi" w:cstheme="majorBidi"/>
                              <w:b/>
                              <w:bCs/>
                              <w:color w:val="000000" w:themeColor="text1"/>
                              <w:sz w:val="20"/>
                            </w:rPr>
                          </w:pPr>
                          <w:r w:rsidRPr="008E44DF">
                            <w:rPr>
                              <w:rFonts w:asciiTheme="majorBidi" w:hAnsiTheme="majorBidi" w:cstheme="majorBidi"/>
                              <w:b/>
                              <w:bCs/>
                              <w:color w:val="000000" w:themeColor="text1"/>
                              <w:sz w:val="20"/>
                            </w:rPr>
                            <w:t>Water-PVT</w:t>
                          </w:r>
                        </w:p>
                      </w:txbxContent>
                    </v:textbox>
                  </v:rect>
                </v:group>
                <w10:anchorlock/>
              </v:group>
            </w:pict>
          </mc:Fallback>
        </mc:AlternateContent>
      </w:r>
    </w:p>
    <w:p w14:paraId="38B2BCF8" w14:textId="6D916A38" w:rsidR="003730F7" w:rsidRPr="007732A6" w:rsidRDefault="003730F7" w:rsidP="00505A7D">
      <w:pPr>
        <w:pStyle w:val="NormalWeb"/>
        <w:spacing w:before="0" w:beforeAutospacing="0" w:after="120" w:afterAutospacing="0" w:line="360" w:lineRule="auto"/>
        <w:jc w:val="center"/>
        <w:rPr>
          <w:sz w:val="18"/>
          <w:szCs w:val="18"/>
          <w:lang w:val="en-US"/>
        </w:rPr>
      </w:pPr>
      <w:r w:rsidRPr="007732A6">
        <w:rPr>
          <w:b/>
          <w:bCs/>
          <w:sz w:val="18"/>
          <w:szCs w:val="18"/>
        </w:rPr>
        <w:t xml:space="preserve">FIGURE </w:t>
      </w:r>
      <w:r w:rsidR="00505A7D" w:rsidRPr="007732A6">
        <w:rPr>
          <w:b/>
          <w:bCs/>
          <w:sz w:val="18"/>
          <w:szCs w:val="18"/>
        </w:rPr>
        <w:t>3</w:t>
      </w:r>
      <w:r w:rsidRPr="007732A6">
        <w:rPr>
          <w:b/>
          <w:bCs/>
          <w:sz w:val="18"/>
          <w:szCs w:val="18"/>
        </w:rPr>
        <w:t>.</w:t>
      </w:r>
      <w:r w:rsidR="00505A7D" w:rsidRPr="007732A6">
        <w:rPr>
          <w:b/>
          <w:bCs/>
          <w:sz w:val="18"/>
          <w:szCs w:val="18"/>
        </w:rPr>
        <w:t xml:space="preserve"> </w:t>
      </w:r>
      <w:r w:rsidR="00505A7D" w:rsidRPr="007732A6">
        <w:rPr>
          <w:sz w:val="18"/>
          <w:szCs w:val="18"/>
          <w:lang w:val="en-US"/>
        </w:rPr>
        <w:t>Temperature distribution for air-</w:t>
      </w:r>
      <w:r w:rsidR="000C0022" w:rsidRPr="007732A6">
        <w:rPr>
          <w:sz w:val="18"/>
          <w:szCs w:val="18"/>
          <w:lang w:val="en-US"/>
        </w:rPr>
        <w:t xml:space="preserve"> and water-</w:t>
      </w:r>
      <w:r w:rsidR="00505A7D" w:rsidRPr="007732A6">
        <w:rPr>
          <w:sz w:val="18"/>
          <w:szCs w:val="18"/>
          <w:lang w:val="en-US"/>
        </w:rPr>
        <w:t>cooled systems.</w:t>
      </w:r>
    </w:p>
    <w:p w14:paraId="01423C8A" w14:textId="0C0F31D8" w:rsidR="00505A7D" w:rsidRPr="007732A6" w:rsidRDefault="00435BD6" w:rsidP="00505A7D">
      <w:pPr>
        <w:pStyle w:val="Paragraph"/>
        <w:spacing w:after="120"/>
      </w:pPr>
      <w:r w:rsidRPr="007732A6">
        <w:t>Figure 4 illustrates the variation of PV cell temperatures for both water-cooled and air-cooled systems as a function of solar irradiance. As expected, increasing solar irradiance leads to a rise in cell temperature for both configurations. For the water-cooled system, the cell temperature increases moderately from 30.74°C to 34.38°C, whereas for the air-cooled system, it rises sharply from 66.13°C to 98.65°C as irradiance increases from 300 to 700 W/m². This pronounced difference can be attributed to the higher heat capacity and thermal conductivity of water, which allow it to absorb and transport heat more effectively than air. Consequently, the water-cooled system maintains significantly lower cell temperatures across the irradiance range, reducing thermal-induced losses and enhancing electrical performance. These results clearly demonstrate the superior thermal management capability of water cooling, highlighting its advantage in maintaining PV efficiency under high irradiance conditions</w:t>
      </w:r>
      <w:r w:rsidR="00505A7D" w:rsidRPr="007732A6">
        <w:t>.</w:t>
      </w:r>
    </w:p>
    <w:p w14:paraId="66BA1B43" w14:textId="4AB4266B" w:rsidR="00081641" w:rsidRPr="007732A6" w:rsidRDefault="00505A7D" w:rsidP="00505A7D">
      <w:pPr>
        <w:pStyle w:val="Paragraph"/>
        <w:spacing w:after="120"/>
        <w:ind w:firstLine="0"/>
        <w:jc w:val="center"/>
      </w:pPr>
      <w:r w:rsidRPr="007732A6">
        <w:rPr>
          <w:rFonts w:asciiTheme="majorBidi" w:hAnsiTheme="majorBidi" w:cstheme="majorBidi"/>
          <w:noProof/>
        </w:rPr>
        <w:lastRenderedPageBreak/>
        <w:drawing>
          <wp:inline distT="0" distB="0" distL="0" distR="0" wp14:anchorId="7ABD8E1E" wp14:editId="55020CDC">
            <wp:extent cx="4023360" cy="3429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a:extLst>
                        <a:ext uri="{28A0092B-C50C-407E-A947-70E740481C1C}">
                          <a14:useLocalDpi xmlns:a14="http://schemas.microsoft.com/office/drawing/2010/main" val="0"/>
                        </a:ext>
                      </a:extLst>
                    </a:blip>
                    <a:srcRect l="8568" t="8242" r="13520" b="4762"/>
                    <a:stretch/>
                  </pic:blipFill>
                  <pic:spPr bwMode="auto">
                    <a:xfrm>
                      <a:off x="0" y="0"/>
                      <a:ext cx="4023360"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2DDCAB0A" w14:textId="18F1BD1D" w:rsidR="00505A7D" w:rsidRPr="007732A6" w:rsidRDefault="00DE2BF6" w:rsidP="00505A7D">
      <w:pPr>
        <w:pStyle w:val="NormalWeb"/>
        <w:spacing w:before="0" w:beforeAutospacing="0" w:after="120" w:afterAutospacing="0"/>
        <w:ind w:firstLine="227"/>
        <w:jc w:val="center"/>
        <w:rPr>
          <w:color w:val="000000" w:themeColor="text1"/>
          <w:sz w:val="18"/>
          <w:lang w:val="en-US"/>
        </w:rPr>
      </w:pPr>
      <w:r w:rsidRPr="007732A6">
        <w:rPr>
          <w:b/>
          <w:bCs/>
          <w:color w:val="000000" w:themeColor="text1"/>
          <w:sz w:val="18"/>
          <w:lang w:val="en-US"/>
        </w:rPr>
        <w:t>FIGURE</w:t>
      </w:r>
      <w:r w:rsidR="00505A7D" w:rsidRPr="007732A6">
        <w:rPr>
          <w:b/>
          <w:bCs/>
          <w:color w:val="000000" w:themeColor="text1"/>
          <w:sz w:val="18"/>
          <w:lang w:val="en-US"/>
        </w:rPr>
        <w:t xml:space="preserve"> 4</w:t>
      </w:r>
      <w:r w:rsidR="00505A7D" w:rsidRPr="007732A6">
        <w:rPr>
          <w:color w:val="000000" w:themeColor="text1"/>
          <w:sz w:val="18"/>
          <w:lang w:val="en-US"/>
        </w:rPr>
        <w:t xml:space="preserve">. </w:t>
      </w:r>
      <w:r w:rsidR="001D3163">
        <w:rPr>
          <w:color w:val="000000" w:themeColor="text1"/>
          <w:sz w:val="18"/>
          <w:lang w:val="en-US"/>
        </w:rPr>
        <w:t>C</w:t>
      </w:r>
      <w:r w:rsidR="00505A7D" w:rsidRPr="007732A6">
        <w:rPr>
          <w:color w:val="000000" w:themeColor="text1"/>
          <w:sz w:val="18"/>
          <w:lang w:val="en-US"/>
        </w:rPr>
        <w:t>ell temperatures in water-</w:t>
      </w:r>
      <w:r w:rsidR="001D3163">
        <w:rPr>
          <w:color w:val="000000" w:themeColor="text1"/>
          <w:sz w:val="18"/>
          <w:lang w:val="en-US"/>
        </w:rPr>
        <w:t xml:space="preserve"> and</w:t>
      </w:r>
      <w:r w:rsidR="00505A7D" w:rsidRPr="007732A6">
        <w:rPr>
          <w:color w:val="000000" w:themeColor="text1"/>
          <w:sz w:val="18"/>
          <w:lang w:val="en-US"/>
        </w:rPr>
        <w:t xml:space="preserve"> air-cooled </w:t>
      </w:r>
      <w:r w:rsidR="00505A7D" w:rsidRPr="007732A6">
        <w:rPr>
          <w:rFonts w:asciiTheme="majorBidi" w:hAnsiTheme="majorBidi" w:cstheme="majorBidi"/>
          <w:sz w:val="18"/>
          <w:lang w:val="en-US"/>
        </w:rPr>
        <w:t>PV</w:t>
      </w:r>
      <w:r w:rsidR="009964DA">
        <w:rPr>
          <w:rFonts w:asciiTheme="majorBidi" w:hAnsiTheme="majorBidi" w:cstheme="majorBidi"/>
          <w:sz w:val="18"/>
          <w:lang w:val="en-US"/>
        </w:rPr>
        <w:t>/</w:t>
      </w:r>
      <w:r w:rsidR="00505A7D" w:rsidRPr="007732A6">
        <w:rPr>
          <w:rFonts w:asciiTheme="majorBidi" w:hAnsiTheme="majorBidi" w:cstheme="majorBidi"/>
          <w:sz w:val="18"/>
          <w:lang w:val="en-US"/>
        </w:rPr>
        <w:t>T-S</w:t>
      </w:r>
      <w:r w:rsidR="00505A7D" w:rsidRPr="007732A6">
        <w:rPr>
          <w:color w:val="000000" w:themeColor="text1"/>
          <w:sz w:val="18"/>
          <w:lang w:val="en-US"/>
        </w:rPr>
        <w:t xml:space="preserve">s </w:t>
      </w:r>
      <w:r w:rsidR="001D3163">
        <w:rPr>
          <w:color w:val="000000" w:themeColor="text1"/>
          <w:sz w:val="18"/>
          <w:lang w:val="en-US"/>
        </w:rPr>
        <w:t xml:space="preserve">versus </w:t>
      </w:r>
      <w:r w:rsidR="00505A7D" w:rsidRPr="007732A6">
        <w:rPr>
          <w:color w:val="000000" w:themeColor="text1"/>
          <w:sz w:val="18"/>
          <w:lang w:val="en-US"/>
        </w:rPr>
        <w:t>solar irradiance.</w:t>
      </w:r>
    </w:p>
    <w:p w14:paraId="7A6E2AB9" w14:textId="58EAD10E" w:rsidR="00505A7D" w:rsidRPr="007732A6" w:rsidRDefault="00435BD6" w:rsidP="00505A7D">
      <w:pPr>
        <w:pStyle w:val="Paragraph"/>
        <w:spacing w:after="120"/>
      </w:pPr>
      <w:r w:rsidRPr="007732A6">
        <w:t xml:space="preserve">Figure 5 presents the electrical efficiencies of the water-cooled and air-cooled systems as a function of solar irradiance. As solar irradiance increases, </w:t>
      </w:r>
      <w:r w:rsidR="004910B5" w:rsidRPr="007732A6">
        <w:rPr>
          <w:rFonts w:asciiTheme="majorBidi" w:hAnsiTheme="majorBidi" w:cstheme="majorBidi"/>
          <w:szCs w:val="24"/>
        </w:rPr>
        <w:t>EE</w:t>
      </w:r>
      <w:r w:rsidRPr="007732A6">
        <w:t xml:space="preserve"> decreases for both systems due to the corresponding rise in cell temperature, which reduces the voltage output and overall performance of the PV</w:t>
      </w:r>
      <w:r w:rsidR="00106476" w:rsidRPr="007732A6">
        <w:t>-P</w:t>
      </w:r>
      <w:r w:rsidRPr="007732A6">
        <w:t xml:space="preserve">s. For the water-cooled system, </w:t>
      </w:r>
      <w:r w:rsidR="004910B5" w:rsidRPr="007732A6">
        <w:rPr>
          <w:rFonts w:asciiTheme="majorBidi" w:hAnsiTheme="majorBidi" w:cstheme="majorBidi"/>
          <w:szCs w:val="24"/>
        </w:rPr>
        <w:t>EE</w:t>
      </w:r>
      <w:r w:rsidRPr="007732A6">
        <w:t xml:space="preserve"> drops slightly from 12.66% to 12.45%, reflecting the system’s ability to maintain moderate cell temperatures even at higher irradiance levels. In contrast, the air-cooled system experiences a more pronounced decline, from 10.59% to 8.69%, due to insufficient heat removal and elevated cell temperatures that significantly impact its electrical performance. These results highlight the effectiveness of water cooling in limiting thermal losses and sustaining higher </w:t>
      </w:r>
      <w:r w:rsidR="004910B5" w:rsidRPr="007732A6">
        <w:rPr>
          <w:rFonts w:asciiTheme="majorBidi" w:hAnsiTheme="majorBidi" w:cstheme="majorBidi"/>
          <w:szCs w:val="24"/>
        </w:rPr>
        <w:t>EE</w:t>
      </w:r>
      <w:r w:rsidRPr="007732A6">
        <w:t>, particularly under high-irradiance conditions, emphasizing its superiority over air cooling in maintaining PV performance.</w:t>
      </w:r>
    </w:p>
    <w:p w14:paraId="6F6A0333" w14:textId="7CDEC237" w:rsidR="00505A7D" w:rsidRPr="007732A6" w:rsidRDefault="00505A7D" w:rsidP="00505A7D">
      <w:pPr>
        <w:pStyle w:val="NormalWeb"/>
        <w:spacing w:before="0" w:beforeAutospacing="0" w:after="120" w:afterAutospacing="0" w:line="240" w:lineRule="atLeast"/>
        <w:jc w:val="center"/>
        <w:rPr>
          <w:color w:val="000000" w:themeColor="text1"/>
          <w:sz w:val="20"/>
          <w:szCs w:val="20"/>
        </w:rPr>
      </w:pPr>
      <w:r w:rsidRPr="007732A6">
        <w:rPr>
          <w:rFonts w:asciiTheme="majorBidi" w:hAnsiTheme="majorBidi" w:cstheme="majorBidi"/>
          <w:noProof/>
        </w:rPr>
        <w:lastRenderedPageBreak/>
        <w:drawing>
          <wp:inline distT="0" distB="0" distL="0" distR="0" wp14:anchorId="7B9C5BE3" wp14:editId="387E0B80">
            <wp:extent cx="3878580" cy="3429000"/>
            <wp:effectExtent l="0" t="0" r="762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7">
                      <a:extLst>
                        <a:ext uri="{28A0092B-C50C-407E-A947-70E740481C1C}">
                          <a14:useLocalDpi xmlns:a14="http://schemas.microsoft.com/office/drawing/2010/main" val="0"/>
                        </a:ext>
                      </a:extLst>
                    </a:blip>
                    <a:srcRect l="9906" t="9890" r="13119" b="4578"/>
                    <a:stretch/>
                  </pic:blipFill>
                  <pic:spPr bwMode="auto">
                    <a:xfrm>
                      <a:off x="0" y="0"/>
                      <a:ext cx="3878580"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08CDA275" w14:textId="7749168E" w:rsidR="00505A7D" w:rsidRPr="007732A6" w:rsidRDefault="00DE2BF6" w:rsidP="00505A7D">
      <w:pPr>
        <w:pStyle w:val="NormalWeb"/>
        <w:spacing w:before="0" w:beforeAutospacing="0" w:after="120" w:afterAutospacing="0" w:line="240" w:lineRule="atLeast"/>
        <w:jc w:val="center"/>
        <w:rPr>
          <w:color w:val="000000" w:themeColor="text1"/>
          <w:sz w:val="18"/>
          <w:lang w:val="en-US"/>
        </w:rPr>
      </w:pPr>
      <w:r w:rsidRPr="007732A6">
        <w:rPr>
          <w:rFonts w:asciiTheme="majorBidi" w:hAnsiTheme="majorBidi" w:cstheme="majorBidi"/>
          <w:b/>
          <w:bCs/>
          <w:sz w:val="18"/>
          <w:lang w:val="en-US"/>
        </w:rPr>
        <w:t>FIGURE</w:t>
      </w:r>
      <w:r w:rsidR="00505A7D" w:rsidRPr="007732A6">
        <w:rPr>
          <w:rFonts w:asciiTheme="majorBidi" w:hAnsiTheme="majorBidi" w:cstheme="majorBidi"/>
          <w:b/>
          <w:bCs/>
          <w:sz w:val="18"/>
          <w:lang w:val="en-US"/>
        </w:rPr>
        <w:t xml:space="preserve"> 5</w:t>
      </w:r>
      <w:r w:rsidR="00505A7D" w:rsidRPr="007732A6">
        <w:rPr>
          <w:rFonts w:asciiTheme="majorBidi" w:hAnsiTheme="majorBidi" w:cstheme="majorBidi"/>
          <w:sz w:val="18"/>
          <w:lang w:val="en-US"/>
        </w:rPr>
        <w:t xml:space="preserve">. </w:t>
      </w:r>
      <w:r w:rsidR="001D3163">
        <w:rPr>
          <w:rFonts w:asciiTheme="majorBidi" w:hAnsiTheme="majorBidi" w:cstheme="majorBidi"/>
          <w:sz w:val="18"/>
          <w:lang w:val="en-US"/>
        </w:rPr>
        <w:t>E</w:t>
      </w:r>
      <w:r w:rsidR="00500487" w:rsidRPr="007732A6">
        <w:rPr>
          <w:rFonts w:asciiTheme="majorBidi" w:hAnsiTheme="majorBidi" w:cstheme="majorBidi"/>
          <w:sz w:val="18"/>
          <w:lang w:val="en-US"/>
        </w:rPr>
        <w:t>lectrical efficiencie</w:t>
      </w:r>
      <w:r w:rsidR="00505A7D" w:rsidRPr="007732A6">
        <w:rPr>
          <w:rFonts w:asciiTheme="majorBidi" w:hAnsiTheme="majorBidi" w:cstheme="majorBidi"/>
          <w:sz w:val="18"/>
          <w:lang w:val="en-US"/>
        </w:rPr>
        <w:t xml:space="preserve">s of water- and air-cooled PVT-Ss </w:t>
      </w:r>
      <w:r w:rsidR="001D3163">
        <w:rPr>
          <w:rFonts w:asciiTheme="majorBidi" w:hAnsiTheme="majorBidi" w:cstheme="majorBidi"/>
          <w:sz w:val="18"/>
          <w:lang w:val="en-US"/>
        </w:rPr>
        <w:t>against</w:t>
      </w:r>
      <w:r w:rsidR="00505A7D" w:rsidRPr="007732A6">
        <w:rPr>
          <w:rFonts w:asciiTheme="majorBidi" w:hAnsiTheme="majorBidi" w:cstheme="majorBidi"/>
          <w:sz w:val="18"/>
          <w:lang w:val="en-US"/>
        </w:rPr>
        <w:t xml:space="preserve"> solar irradiance.</w:t>
      </w:r>
    </w:p>
    <w:p w14:paraId="52F1F591" w14:textId="6FA4E944" w:rsidR="00505A7D" w:rsidRPr="007732A6" w:rsidRDefault="00762633" w:rsidP="00505A7D">
      <w:pPr>
        <w:pStyle w:val="Paragraph"/>
        <w:spacing w:after="120"/>
      </w:pPr>
      <w:r w:rsidRPr="007732A6">
        <w:t>Figure 6 compares the electrical power output of the water-cooled and air-cooled PV</w:t>
      </w:r>
      <w:r w:rsidR="009964DA">
        <w:t>/</w:t>
      </w:r>
      <w:r w:rsidRPr="007732A6">
        <w:t xml:space="preserve">T-Ss as a function of solar irradiance. As expected, increasing solar irradiance leads to higher electrical power generation for both systems. </w:t>
      </w:r>
      <w:r w:rsidR="001D3163">
        <w:t xml:space="preserve">Escalating </w:t>
      </w:r>
      <w:r w:rsidR="001D3163" w:rsidRPr="007732A6">
        <w:t>irradiance</w:t>
      </w:r>
      <w:r w:rsidR="001D3163">
        <w:t xml:space="preserve"> (</w:t>
      </w:r>
      <w:r w:rsidR="001D3163" w:rsidRPr="007732A6">
        <w:t>300</w:t>
      </w:r>
      <w:r w:rsidR="001D3163">
        <w:t>-</w:t>
      </w:r>
      <w:r w:rsidR="001D3163" w:rsidRPr="007732A6">
        <w:t>700 W/m²</w:t>
      </w:r>
      <w:r w:rsidR="001D3163">
        <w:t xml:space="preserve">) enhances </w:t>
      </w:r>
      <w:r w:rsidRPr="007732A6">
        <w:t xml:space="preserve">electrical power </w:t>
      </w:r>
      <w:r w:rsidR="001D3163">
        <w:t>production</w:t>
      </w:r>
      <w:r w:rsidRPr="007732A6">
        <w:t xml:space="preserve"> </w:t>
      </w:r>
      <w:r w:rsidR="001D3163">
        <w:t xml:space="preserve">of </w:t>
      </w:r>
      <w:r w:rsidR="008A4A3A">
        <w:t>(</w:t>
      </w:r>
      <w:r w:rsidRPr="007732A6">
        <w:t>58.67</w:t>
      </w:r>
      <w:r w:rsidR="008A4A3A">
        <w:t>-</w:t>
      </w:r>
      <w:r w:rsidRPr="007732A6">
        <w:t>134.60 W</w:t>
      </w:r>
      <w:r w:rsidR="008A4A3A">
        <w:t>)</w:t>
      </w:r>
      <w:r w:rsidRPr="007732A6">
        <w:t xml:space="preserve"> </w:t>
      </w:r>
      <w:r w:rsidR="001D3163">
        <w:t>and (</w:t>
      </w:r>
      <w:r w:rsidR="001D3163" w:rsidRPr="007732A6">
        <w:t xml:space="preserve">49.06 </w:t>
      </w:r>
      <w:r w:rsidR="001D3163">
        <w:t>-</w:t>
      </w:r>
      <w:r w:rsidR="001D3163" w:rsidRPr="007732A6">
        <w:t>93.94 W</w:t>
      </w:r>
      <w:r w:rsidR="001D3163">
        <w:t>)</w:t>
      </w:r>
      <w:r w:rsidR="001D3163" w:rsidRPr="007732A6">
        <w:t xml:space="preserve"> </w:t>
      </w:r>
      <w:r w:rsidR="001D3163">
        <w:t>using</w:t>
      </w:r>
      <w:r w:rsidR="001D3163" w:rsidRPr="007732A6">
        <w:t xml:space="preserve"> the water-</w:t>
      </w:r>
      <w:r w:rsidR="001D3163">
        <w:t xml:space="preserve"> and air-</w:t>
      </w:r>
      <w:r w:rsidR="001D3163" w:rsidRPr="007732A6">
        <w:t>cooled s</w:t>
      </w:r>
      <w:r w:rsidR="001D3163">
        <w:t>trategies, respectively</w:t>
      </w:r>
      <w:r w:rsidRPr="007732A6">
        <w:t xml:space="preserve">. The superior performance of the water-cooled system is directly related to its ability to maintain lower cell temperatures, which minimizes thermal-induced losses and preserves higher voltage and current outputs. In contrast, the air-cooled system experiences </w:t>
      </w:r>
      <w:r w:rsidR="0005107E">
        <w:t xml:space="preserve">a </w:t>
      </w:r>
      <w:r w:rsidRPr="007732A6">
        <w:t xml:space="preserve">greater temperature rise, reducing its </w:t>
      </w:r>
      <w:r w:rsidR="004910B5" w:rsidRPr="007732A6">
        <w:rPr>
          <w:rFonts w:asciiTheme="majorBidi" w:hAnsiTheme="majorBidi" w:cstheme="majorBidi"/>
          <w:szCs w:val="24"/>
        </w:rPr>
        <w:t>EE</w:t>
      </w:r>
      <w:r w:rsidRPr="007732A6">
        <w:t xml:space="preserve"> and limiting the increase in power output.</w:t>
      </w:r>
    </w:p>
    <w:p w14:paraId="27669D02" w14:textId="77777777" w:rsidR="00505A7D" w:rsidRPr="007732A6" w:rsidRDefault="00505A7D" w:rsidP="00505A7D">
      <w:pPr>
        <w:pStyle w:val="NormalWeb"/>
        <w:spacing w:before="0" w:beforeAutospacing="0" w:after="120" w:afterAutospacing="0" w:line="240" w:lineRule="atLeast"/>
        <w:jc w:val="center"/>
        <w:rPr>
          <w:color w:val="000000" w:themeColor="text1"/>
          <w:sz w:val="18"/>
          <w:szCs w:val="18"/>
          <w:lang w:val="en-US"/>
        </w:rPr>
      </w:pPr>
      <w:r w:rsidRPr="007732A6">
        <w:rPr>
          <w:rFonts w:asciiTheme="majorBidi" w:hAnsiTheme="majorBidi" w:cstheme="majorBidi"/>
          <w:noProof/>
        </w:rPr>
        <w:lastRenderedPageBreak/>
        <w:drawing>
          <wp:inline distT="0" distB="0" distL="0" distR="0" wp14:anchorId="75989B74" wp14:editId="7A909C5C">
            <wp:extent cx="4046220" cy="347472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a:extLst>
                        <a:ext uri="{28A0092B-C50C-407E-A947-70E740481C1C}">
                          <a14:useLocalDpi xmlns:a14="http://schemas.microsoft.com/office/drawing/2010/main" val="0"/>
                        </a:ext>
                      </a:extLst>
                    </a:blip>
                    <a:srcRect l="8568" t="8975" r="13520" b="4579"/>
                    <a:stretch/>
                  </pic:blipFill>
                  <pic:spPr bwMode="auto">
                    <a:xfrm>
                      <a:off x="0" y="0"/>
                      <a:ext cx="4046220"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26A22DB2" w14:textId="22140015" w:rsidR="00505A7D" w:rsidRPr="007732A6" w:rsidRDefault="00DE2BF6" w:rsidP="00505A7D">
      <w:pPr>
        <w:spacing w:after="120"/>
        <w:jc w:val="center"/>
        <w:rPr>
          <w:rFonts w:asciiTheme="majorBidi" w:hAnsiTheme="majorBidi" w:cstheme="majorBidi"/>
          <w:sz w:val="18"/>
          <w:szCs w:val="24"/>
        </w:rPr>
      </w:pPr>
      <w:r w:rsidRPr="007732A6">
        <w:rPr>
          <w:rFonts w:asciiTheme="majorBidi" w:hAnsiTheme="majorBidi" w:cstheme="majorBidi"/>
          <w:b/>
          <w:bCs/>
          <w:sz w:val="18"/>
          <w:szCs w:val="24"/>
        </w:rPr>
        <w:t xml:space="preserve">FIGURE </w:t>
      </w:r>
      <w:r w:rsidR="00505A7D" w:rsidRPr="007732A6">
        <w:rPr>
          <w:rFonts w:asciiTheme="majorBidi" w:hAnsiTheme="majorBidi" w:cstheme="majorBidi"/>
          <w:b/>
          <w:bCs/>
          <w:sz w:val="18"/>
          <w:szCs w:val="24"/>
        </w:rPr>
        <w:t>6</w:t>
      </w:r>
      <w:r w:rsidR="00505A7D" w:rsidRPr="007732A6">
        <w:rPr>
          <w:rFonts w:asciiTheme="majorBidi" w:hAnsiTheme="majorBidi" w:cstheme="majorBidi"/>
          <w:sz w:val="18"/>
          <w:szCs w:val="24"/>
        </w:rPr>
        <w:t xml:space="preserve">. </w:t>
      </w:r>
      <w:r w:rsidR="001D3163">
        <w:rPr>
          <w:rFonts w:asciiTheme="majorBidi" w:hAnsiTheme="majorBidi" w:cstheme="majorBidi"/>
          <w:sz w:val="18"/>
          <w:szCs w:val="24"/>
        </w:rPr>
        <w:t>E</w:t>
      </w:r>
      <w:r w:rsidR="00505A7D" w:rsidRPr="007732A6">
        <w:rPr>
          <w:rFonts w:asciiTheme="majorBidi" w:hAnsiTheme="majorBidi" w:cstheme="majorBidi"/>
          <w:sz w:val="18"/>
          <w:szCs w:val="24"/>
        </w:rPr>
        <w:t>lectrical power of water- and air-cooled PV</w:t>
      </w:r>
      <w:r w:rsidR="009964DA">
        <w:rPr>
          <w:rFonts w:asciiTheme="majorBidi" w:hAnsiTheme="majorBidi" w:cstheme="majorBidi"/>
          <w:sz w:val="18"/>
          <w:szCs w:val="24"/>
        </w:rPr>
        <w:t>/</w:t>
      </w:r>
      <w:r w:rsidR="00505A7D" w:rsidRPr="007732A6">
        <w:rPr>
          <w:rFonts w:asciiTheme="majorBidi" w:hAnsiTheme="majorBidi" w:cstheme="majorBidi"/>
          <w:sz w:val="18"/>
          <w:szCs w:val="24"/>
        </w:rPr>
        <w:t xml:space="preserve">T-Ss </w:t>
      </w:r>
      <w:r w:rsidR="001D3163">
        <w:rPr>
          <w:rFonts w:asciiTheme="majorBidi" w:hAnsiTheme="majorBidi" w:cstheme="majorBidi"/>
          <w:sz w:val="18"/>
          <w:szCs w:val="24"/>
        </w:rPr>
        <w:t>versus</w:t>
      </w:r>
      <w:r w:rsidR="00505A7D" w:rsidRPr="007732A6">
        <w:rPr>
          <w:rFonts w:asciiTheme="majorBidi" w:hAnsiTheme="majorBidi" w:cstheme="majorBidi"/>
          <w:sz w:val="18"/>
          <w:szCs w:val="24"/>
        </w:rPr>
        <w:t xml:space="preserve"> </w:t>
      </w:r>
      <w:r w:rsidR="001D3163">
        <w:rPr>
          <w:rFonts w:asciiTheme="majorBidi" w:hAnsiTheme="majorBidi" w:cstheme="majorBidi"/>
          <w:sz w:val="18"/>
          <w:szCs w:val="24"/>
        </w:rPr>
        <w:t>radiation</w:t>
      </w:r>
      <w:r w:rsidR="00505A7D" w:rsidRPr="007732A6">
        <w:rPr>
          <w:rFonts w:asciiTheme="majorBidi" w:hAnsiTheme="majorBidi" w:cstheme="majorBidi"/>
          <w:sz w:val="18"/>
          <w:szCs w:val="24"/>
        </w:rPr>
        <w:t>.</w:t>
      </w:r>
    </w:p>
    <w:p w14:paraId="7C3210C8" w14:textId="1A238C92" w:rsidR="00C072F6" w:rsidRPr="007732A6" w:rsidRDefault="00884BDD" w:rsidP="00505A7D">
      <w:pPr>
        <w:pStyle w:val="Paragraph"/>
        <w:spacing w:after="120"/>
      </w:pPr>
      <w:r w:rsidRPr="007732A6">
        <w:t>Figure 7 presents the TEs of the water-cooled and air-cooled PV</w:t>
      </w:r>
      <w:r w:rsidR="009964DA">
        <w:t>/</w:t>
      </w:r>
      <w:r w:rsidRPr="007732A6">
        <w:t>T-Ss as a function of solar irradiance. As solar irradiance increases, TE decreases for both systems due to higher cell and fluid temperatures, which reduce the heat transfer gradient and slightly limit the system’s thermal extraction capability. For the water-cooled system, TE decreases moderately from 69.79% to 66.04% (a drop of 3.75%), reflecting the system’s capacity to maintain effective thermal management even under high irradiance. In contrast, the air-cooled system experiences a much larger reduction, from 39.12% to 29.34% (a decrease of 9.78%), due to the limited heat removal capability of air and the consequent increase in module temperature</w:t>
      </w:r>
      <w:r w:rsidR="00505A7D" w:rsidRPr="007732A6">
        <w:t>.</w:t>
      </w:r>
    </w:p>
    <w:p w14:paraId="0C027840" w14:textId="77777777" w:rsidR="001F1B4B" w:rsidRPr="007732A6" w:rsidRDefault="001F1B4B" w:rsidP="001F1B4B">
      <w:pPr>
        <w:pStyle w:val="NormalWeb"/>
        <w:spacing w:before="0" w:beforeAutospacing="0" w:after="120" w:afterAutospacing="0" w:line="240" w:lineRule="atLeast"/>
        <w:jc w:val="center"/>
        <w:rPr>
          <w:color w:val="000000" w:themeColor="text1"/>
          <w:sz w:val="20"/>
          <w:szCs w:val="20"/>
        </w:rPr>
      </w:pPr>
      <w:r w:rsidRPr="007732A6">
        <w:rPr>
          <w:rFonts w:asciiTheme="majorBidi" w:hAnsiTheme="majorBidi" w:cstheme="majorBidi"/>
          <w:noProof/>
        </w:rPr>
        <w:lastRenderedPageBreak/>
        <w:drawing>
          <wp:inline distT="0" distB="0" distL="0" distR="0" wp14:anchorId="0AA8E107" wp14:editId="0BCD9047">
            <wp:extent cx="4183380" cy="3589020"/>
            <wp:effectExtent l="0" t="0" r="762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9">
                      <a:extLst>
                        <a:ext uri="{28A0092B-C50C-407E-A947-70E740481C1C}">
                          <a14:useLocalDpi xmlns:a14="http://schemas.microsoft.com/office/drawing/2010/main" val="0"/>
                        </a:ext>
                      </a:extLst>
                    </a:blip>
                    <a:srcRect l="8300" t="9157" r="13387" b="4578"/>
                    <a:stretch/>
                  </pic:blipFill>
                  <pic:spPr bwMode="auto">
                    <a:xfrm>
                      <a:off x="0" y="0"/>
                      <a:ext cx="4183380" cy="3589020"/>
                    </a:xfrm>
                    <a:prstGeom prst="rect">
                      <a:avLst/>
                    </a:prstGeom>
                    <a:noFill/>
                    <a:ln>
                      <a:noFill/>
                    </a:ln>
                    <a:extLst>
                      <a:ext uri="{53640926-AAD7-44D8-BBD7-CCE9431645EC}">
                        <a14:shadowObscured xmlns:a14="http://schemas.microsoft.com/office/drawing/2010/main"/>
                      </a:ext>
                    </a:extLst>
                  </pic:spPr>
                </pic:pic>
              </a:graphicData>
            </a:graphic>
          </wp:inline>
        </w:drawing>
      </w:r>
    </w:p>
    <w:p w14:paraId="53D1A429" w14:textId="736CF023" w:rsidR="00C072F6" w:rsidRPr="007732A6" w:rsidRDefault="001F1B4B" w:rsidP="001F1B4B">
      <w:pPr>
        <w:spacing w:after="120"/>
        <w:jc w:val="center"/>
        <w:rPr>
          <w:rFonts w:asciiTheme="majorBidi" w:hAnsiTheme="majorBidi" w:cstheme="majorBidi"/>
          <w:sz w:val="18"/>
          <w:szCs w:val="24"/>
        </w:rPr>
      </w:pPr>
      <w:r w:rsidRPr="007732A6">
        <w:rPr>
          <w:rFonts w:asciiTheme="majorBidi" w:hAnsiTheme="majorBidi" w:cstheme="majorBidi"/>
          <w:b/>
          <w:bCs/>
          <w:color w:val="000000" w:themeColor="text1"/>
          <w:sz w:val="18"/>
          <w:szCs w:val="24"/>
        </w:rPr>
        <w:t>FIGURE 7</w:t>
      </w:r>
      <w:r w:rsidRPr="007732A6">
        <w:rPr>
          <w:rFonts w:asciiTheme="majorBidi" w:hAnsiTheme="majorBidi" w:cstheme="majorBidi"/>
          <w:color w:val="000000" w:themeColor="text1"/>
          <w:sz w:val="18"/>
          <w:szCs w:val="24"/>
        </w:rPr>
        <w:t xml:space="preserve">. </w:t>
      </w:r>
      <w:r w:rsidRPr="007732A6">
        <w:rPr>
          <w:rFonts w:asciiTheme="majorBidi" w:hAnsiTheme="majorBidi" w:cstheme="majorBidi"/>
          <w:sz w:val="18"/>
          <w:szCs w:val="24"/>
        </w:rPr>
        <w:t>TEs</w:t>
      </w:r>
      <w:r w:rsidRPr="007732A6">
        <w:rPr>
          <w:rFonts w:asciiTheme="majorBidi" w:hAnsiTheme="majorBidi" w:cstheme="majorBidi"/>
          <w:color w:val="000000" w:themeColor="text1"/>
          <w:sz w:val="18"/>
          <w:szCs w:val="24"/>
        </w:rPr>
        <w:t xml:space="preserve"> of water- and air-cooled </w:t>
      </w:r>
      <w:r w:rsidRPr="007732A6">
        <w:rPr>
          <w:rFonts w:asciiTheme="majorBidi" w:hAnsiTheme="majorBidi" w:cstheme="majorBidi"/>
          <w:sz w:val="18"/>
          <w:szCs w:val="24"/>
        </w:rPr>
        <w:t>PV</w:t>
      </w:r>
      <w:r w:rsidR="00521837">
        <w:rPr>
          <w:rFonts w:asciiTheme="majorBidi" w:hAnsiTheme="majorBidi" w:cstheme="majorBidi"/>
          <w:sz w:val="18"/>
          <w:szCs w:val="24"/>
        </w:rPr>
        <w:t>/</w:t>
      </w:r>
      <w:r w:rsidRPr="007732A6">
        <w:rPr>
          <w:rFonts w:asciiTheme="majorBidi" w:hAnsiTheme="majorBidi" w:cstheme="majorBidi"/>
          <w:sz w:val="18"/>
          <w:szCs w:val="24"/>
        </w:rPr>
        <w:t>T-S</w:t>
      </w:r>
      <w:r w:rsidRPr="007732A6">
        <w:rPr>
          <w:rFonts w:asciiTheme="majorBidi" w:hAnsiTheme="majorBidi" w:cstheme="majorBidi"/>
          <w:color w:val="000000" w:themeColor="text1"/>
          <w:sz w:val="18"/>
          <w:szCs w:val="24"/>
        </w:rPr>
        <w:t xml:space="preserve">s </w:t>
      </w:r>
      <w:r w:rsidR="00521837">
        <w:rPr>
          <w:rFonts w:asciiTheme="majorBidi" w:hAnsiTheme="majorBidi" w:cstheme="majorBidi"/>
          <w:color w:val="000000" w:themeColor="text1"/>
          <w:sz w:val="18"/>
          <w:szCs w:val="24"/>
        </w:rPr>
        <w:t>against</w:t>
      </w:r>
      <w:r w:rsidRPr="007732A6">
        <w:rPr>
          <w:rFonts w:asciiTheme="majorBidi" w:hAnsiTheme="majorBidi" w:cstheme="majorBidi"/>
          <w:color w:val="000000" w:themeColor="text1"/>
          <w:sz w:val="18"/>
          <w:szCs w:val="24"/>
        </w:rPr>
        <w:t xml:space="preserve"> radia</w:t>
      </w:r>
      <w:r w:rsidR="00521837">
        <w:rPr>
          <w:rFonts w:asciiTheme="majorBidi" w:hAnsiTheme="majorBidi" w:cstheme="majorBidi"/>
          <w:color w:val="000000" w:themeColor="text1"/>
          <w:sz w:val="18"/>
          <w:szCs w:val="24"/>
        </w:rPr>
        <w:t>tion</w:t>
      </w:r>
      <w:r w:rsidRPr="007732A6">
        <w:rPr>
          <w:rFonts w:asciiTheme="majorBidi" w:hAnsiTheme="majorBidi" w:cstheme="majorBidi"/>
          <w:sz w:val="18"/>
          <w:szCs w:val="24"/>
        </w:rPr>
        <w:t>.</w:t>
      </w:r>
    </w:p>
    <w:p w14:paraId="048A452A" w14:textId="4FB864BB" w:rsidR="001F1B4B" w:rsidRPr="007732A6" w:rsidRDefault="001F1B4B" w:rsidP="001F1B4B">
      <w:pPr>
        <w:pStyle w:val="Paragraph"/>
        <w:spacing w:after="120"/>
      </w:pPr>
      <w:r w:rsidRPr="007732A6">
        <w:t xml:space="preserve">A comparison of the </w:t>
      </w:r>
      <w:r w:rsidR="004D3CA8" w:rsidRPr="007732A6">
        <w:t>OE</w:t>
      </w:r>
      <w:r w:rsidRPr="007732A6">
        <w:t xml:space="preserve"> of water- and air-cooled PV</w:t>
      </w:r>
      <w:r w:rsidR="009964DA">
        <w:t>/</w:t>
      </w:r>
      <w:r w:rsidRPr="007732A6">
        <w:t>T-Ss as a function of solar irradiance is shown in Fig</w:t>
      </w:r>
      <w:r w:rsidR="00F07242" w:rsidRPr="007732A6">
        <w:t>ure</w:t>
      </w:r>
      <w:r w:rsidRPr="007732A6">
        <w:t xml:space="preserve"> 8. The analysis shows that increasing solar irradiance </w:t>
      </w:r>
      <w:r w:rsidR="00521837" w:rsidRPr="007732A6">
        <w:t>reduc</w:t>
      </w:r>
      <w:r w:rsidR="00521837">
        <w:t>es</w:t>
      </w:r>
      <w:r w:rsidRPr="007732A6">
        <w:t xml:space="preserve"> </w:t>
      </w:r>
      <w:r w:rsidR="004D3CA8" w:rsidRPr="007732A6">
        <w:t>OE</w:t>
      </w:r>
      <w:r w:rsidR="00521837">
        <w:t xml:space="preserve"> as </w:t>
      </w:r>
      <w:r w:rsidRPr="007732A6">
        <w:t xml:space="preserve">higher irradiance levels lead to a reduction in both thermal and </w:t>
      </w:r>
      <w:r w:rsidR="00500487" w:rsidRPr="007732A6">
        <w:rPr>
          <w:rFonts w:asciiTheme="majorBidi" w:hAnsiTheme="majorBidi" w:cstheme="majorBidi"/>
          <w:szCs w:val="24"/>
        </w:rPr>
        <w:t>electrical efficienci</w:t>
      </w:r>
      <w:r w:rsidR="00500487" w:rsidRPr="007732A6">
        <w:t>es</w:t>
      </w:r>
      <w:r w:rsidRPr="007732A6">
        <w:t xml:space="preserve">, thus negatively impacting </w:t>
      </w:r>
      <w:r w:rsidR="004D3CA8" w:rsidRPr="007732A6">
        <w:t>OE</w:t>
      </w:r>
      <w:r w:rsidRPr="007732A6">
        <w:t xml:space="preserve">. For the water-cooled system, </w:t>
      </w:r>
      <w:r w:rsidR="004D3CA8" w:rsidRPr="007732A6">
        <w:t>OE</w:t>
      </w:r>
      <w:r w:rsidRPr="007732A6">
        <w:t xml:space="preserve"> fell from 82.46% to 78.49%, representing a drop of 3.97%. </w:t>
      </w:r>
      <w:r w:rsidR="00521837">
        <w:t>But</w:t>
      </w:r>
      <w:r w:rsidRPr="007732A6">
        <w:t xml:space="preserve"> the air-cooled system shows a more significant reduction, with </w:t>
      </w:r>
      <w:r w:rsidR="004D3CA8" w:rsidRPr="007732A6">
        <w:t>OE</w:t>
      </w:r>
      <w:r w:rsidRPr="007732A6">
        <w:t xml:space="preserve"> dropping from 49.71% to 38.03%, corresponding to a reduction of 11.68%.</w:t>
      </w:r>
    </w:p>
    <w:p w14:paraId="478C21B7" w14:textId="77777777" w:rsidR="001F1B4B" w:rsidRPr="007732A6" w:rsidRDefault="001F1B4B" w:rsidP="001F1B4B">
      <w:pPr>
        <w:spacing w:line="360" w:lineRule="auto"/>
        <w:jc w:val="center"/>
        <w:rPr>
          <w:rFonts w:asciiTheme="majorBidi" w:hAnsiTheme="majorBidi" w:cstheme="majorBidi"/>
        </w:rPr>
      </w:pPr>
      <w:r w:rsidRPr="007732A6">
        <w:rPr>
          <w:rFonts w:asciiTheme="majorBidi" w:hAnsiTheme="majorBidi" w:cstheme="majorBidi"/>
          <w:noProof/>
          <w:szCs w:val="24"/>
        </w:rPr>
        <w:drawing>
          <wp:inline distT="0" distB="0" distL="0" distR="0" wp14:anchorId="35B1F93E" wp14:editId="07B39AF1">
            <wp:extent cx="3939540" cy="3375660"/>
            <wp:effectExtent l="0" t="0" r="381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0">
                      <a:extLst>
                        <a:ext uri="{28A0092B-C50C-407E-A947-70E740481C1C}">
                          <a14:useLocalDpi xmlns:a14="http://schemas.microsoft.com/office/drawing/2010/main" val="0"/>
                        </a:ext>
                      </a:extLst>
                    </a:blip>
                    <a:srcRect l="8300" t="8975" r="13119" b="4578"/>
                    <a:stretch/>
                  </pic:blipFill>
                  <pic:spPr bwMode="auto">
                    <a:xfrm>
                      <a:off x="0" y="0"/>
                      <a:ext cx="3939540" cy="3375660"/>
                    </a:xfrm>
                    <a:prstGeom prst="rect">
                      <a:avLst/>
                    </a:prstGeom>
                    <a:noFill/>
                    <a:ln>
                      <a:noFill/>
                    </a:ln>
                    <a:extLst>
                      <a:ext uri="{53640926-AAD7-44D8-BBD7-CCE9431645EC}">
                        <a14:shadowObscured xmlns:a14="http://schemas.microsoft.com/office/drawing/2010/main"/>
                      </a:ext>
                    </a:extLst>
                  </pic:spPr>
                </pic:pic>
              </a:graphicData>
            </a:graphic>
          </wp:inline>
        </w:drawing>
      </w:r>
    </w:p>
    <w:p w14:paraId="65F651EE" w14:textId="6A5276DD" w:rsidR="001F1B4B" w:rsidRPr="007732A6" w:rsidRDefault="001F1B4B" w:rsidP="001F1B4B">
      <w:pPr>
        <w:spacing w:line="360" w:lineRule="auto"/>
        <w:jc w:val="center"/>
        <w:rPr>
          <w:rFonts w:asciiTheme="majorBidi" w:hAnsiTheme="majorBidi" w:cstheme="majorBidi"/>
          <w:sz w:val="18"/>
          <w:szCs w:val="24"/>
        </w:rPr>
      </w:pPr>
      <w:r w:rsidRPr="007732A6">
        <w:rPr>
          <w:rFonts w:asciiTheme="majorBidi" w:hAnsiTheme="majorBidi" w:cstheme="majorBidi"/>
          <w:b/>
          <w:bCs/>
          <w:sz w:val="18"/>
          <w:szCs w:val="24"/>
        </w:rPr>
        <w:lastRenderedPageBreak/>
        <w:t>FIGURE 8</w:t>
      </w:r>
      <w:r w:rsidRPr="007732A6">
        <w:rPr>
          <w:rFonts w:asciiTheme="majorBidi" w:hAnsiTheme="majorBidi" w:cstheme="majorBidi"/>
          <w:sz w:val="18"/>
          <w:szCs w:val="24"/>
        </w:rPr>
        <w:t xml:space="preserve">. </w:t>
      </w:r>
      <w:r w:rsidR="004D3CA8" w:rsidRPr="007732A6">
        <w:rPr>
          <w:rFonts w:asciiTheme="majorBidi" w:hAnsiTheme="majorBidi" w:cstheme="majorBidi"/>
          <w:sz w:val="18"/>
          <w:szCs w:val="24"/>
        </w:rPr>
        <w:t>OE</w:t>
      </w:r>
      <w:r w:rsidRPr="007732A6">
        <w:rPr>
          <w:rFonts w:asciiTheme="majorBidi" w:hAnsiTheme="majorBidi" w:cstheme="majorBidi"/>
          <w:sz w:val="18"/>
          <w:szCs w:val="24"/>
        </w:rPr>
        <w:t xml:space="preserve"> of water- and air-cooled PV</w:t>
      </w:r>
      <w:r w:rsidR="009964DA">
        <w:rPr>
          <w:rFonts w:asciiTheme="majorBidi" w:hAnsiTheme="majorBidi" w:cstheme="majorBidi"/>
          <w:sz w:val="18"/>
          <w:szCs w:val="24"/>
        </w:rPr>
        <w:t>/</w:t>
      </w:r>
      <w:r w:rsidRPr="007732A6">
        <w:rPr>
          <w:rFonts w:asciiTheme="majorBidi" w:hAnsiTheme="majorBidi" w:cstheme="majorBidi"/>
          <w:sz w:val="18"/>
          <w:szCs w:val="24"/>
        </w:rPr>
        <w:t xml:space="preserve">T-Ss </w:t>
      </w:r>
      <w:r w:rsidR="00521837">
        <w:rPr>
          <w:rFonts w:asciiTheme="majorBidi" w:hAnsiTheme="majorBidi" w:cstheme="majorBidi"/>
          <w:sz w:val="18"/>
          <w:szCs w:val="24"/>
        </w:rPr>
        <w:t>versus</w:t>
      </w:r>
      <w:r w:rsidRPr="007732A6">
        <w:rPr>
          <w:rFonts w:asciiTheme="majorBidi" w:hAnsiTheme="majorBidi" w:cstheme="majorBidi"/>
          <w:sz w:val="18"/>
          <w:szCs w:val="24"/>
        </w:rPr>
        <w:t xml:space="preserve"> </w:t>
      </w:r>
      <w:r w:rsidR="00521837">
        <w:rPr>
          <w:rFonts w:asciiTheme="majorBidi" w:hAnsiTheme="majorBidi" w:cstheme="majorBidi"/>
          <w:sz w:val="18"/>
          <w:szCs w:val="24"/>
        </w:rPr>
        <w:t>radiation</w:t>
      </w:r>
      <w:r w:rsidRPr="007732A6">
        <w:rPr>
          <w:rFonts w:asciiTheme="majorBidi" w:hAnsiTheme="majorBidi" w:cstheme="majorBidi"/>
          <w:sz w:val="18"/>
          <w:szCs w:val="24"/>
        </w:rPr>
        <w:t>.</w:t>
      </w:r>
    </w:p>
    <w:p w14:paraId="0631B6AC" w14:textId="266EC13C" w:rsidR="002A7AC3" w:rsidRPr="007732A6" w:rsidRDefault="002A7AC3" w:rsidP="002A7AC3">
      <w:pPr>
        <w:pStyle w:val="Paragraph"/>
        <w:spacing w:after="120"/>
      </w:pPr>
      <w:r w:rsidRPr="007732A6">
        <w:t>Table 3 summarizes the performance of air- and water-cooled PV</w:t>
      </w:r>
      <w:r w:rsidR="009964DA">
        <w:t>/</w:t>
      </w:r>
      <w:r w:rsidRPr="007732A6">
        <w:t>T</w:t>
      </w:r>
      <w:r w:rsidR="003E5A94" w:rsidRPr="007732A6">
        <w:t>-S</w:t>
      </w:r>
      <w:r w:rsidRPr="007732A6">
        <w:t xml:space="preserve">s, highlighting </w:t>
      </w:r>
      <w:r w:rsidR="004910B5" w:rsidRPr="007732A6">
        <w:t>TE</w:t>
      </w:r>
      <w:r w:rsidRPr="007732A6">
        <w:t xml:space="preserve">, </w:t>
      </w:r>
      <w:r w:rsidR="004910B5" w:rsidRPr="007732A6">
        <w:rPr>
          <w:rFonts w:asciiTheme="majorBidi" w:hAnsiTheme="majorBidi" w:cstheme="majorBidi"/>
          <w:szCs w:val="24"/>
        </w:rPr>
        <w:t>EE</w:t>
      </w:r>
      <w:r w:rsidRPr="007732A6">
        <w:t>, and electrical power for different solar irradiance levels.</w:t>
      </w:r>
    </w:p>
    <w:p w14:paraId="35748FAE" w14:textId="53DFE021" w:rsidR="00840EF2" w:rsidRPr="007732A6" w:rsidRDefault="00840EF2" w:rsidP="0005107E">
      <w:pPr>
        <w:spacing w:line="360" w:lineRule="auto"/>
        <w:jc w:val="center"/>
        <w:rPr>
          <w:rFonts w:asciiTheme="majorBidi" w:hAnsiTheme="majorBidi" w:cstheme="majorBidi"/>
          <w:sz w:val="18"/>
          <w:szCs w:val="24"/>
        </w:rPr>
      </w:pPr>
      <w:r w:rsidRPr="007732A6">
        <w:rPr>
          <w:rFonts w:asciiTheme="majorBidi" w:hAnsiTheme="majorBidi" w:cstheme="majorBidi"/>
          <w:b/>
          <w:sz w:val="18"/>
          <w:szCs w:val="24"/>
        </w:rPr>
        <w:t>TABLE 3</w:t>
      </w:r>
      <w:r w:rsidRPr="007732A6">
        <w:rPr>
          <w:rFonts w:asciiTheme="majorBidi" w:hAnsiTheme="majorBidi" w:cstheme="majorBidi"/>
          <w:sz w:val="18"/>
          <w:szCs w:val="24"/>
        </w:rPr>
        <w:t>. Comparative performance of air- and water-cooled PV</w:t>
      </w:r>
      <w:r w:rsidR="009964DA">
        <w:rPr>
          <w:rFonts w:asciiTheme="majorBidi" w:hAnsiTheme="majorBidi" w:cstheme="majorBidi"/>
          <w:sz w:val="18"/>
          <w:szCs w:val="24"/>
        </w:rPr>
        <w:t>/</w:t>
      </w:r>
      <w:r w:rsidRPr="007732A6">
        <w:rPr>
          <w:rFonts w:asciiTheme="majorBidi" w:hAnsiTheme="majorBidi" w:cstheme="majorBidi"/>
          <w:sz w:val="18"/>
          <w:szCs w:val="24"/>
        </w:rPr>
        <w:t>T</w:t>
      </w:r>
      <w:r w:rsidR="003E5A94" w:rsidRPr="007732A6">
        <w:rPr>
          <w:rFonts w:asciiTheme="majorBidi" w:hAnsiTheme="majorBidi" w:cstheme="majorBidi"/>
          <w:sz w:val="18"/>
          <w:szCs w:val="24"/>
        </w:rPr>
        <w:t>-S</w:t>
      </w:r>
      <w:r w:rsidRPr="007732A6">
        <w:rPr>
          <w:rFonts w:asciiTheme="majorBidi" w:hAnsiTheme="majorBidi" w:cstheme="majorBidi"/>
          <w:sz w:val="18"/>
          <w:szCs w:val="24"/>
        </w:rPr>
        <w:t xml:space="preserve">s </w:t>
      </w:r>
      <w:r w:rsidR="00BC6825">
        <w:rPr>
          <w:rFonts w:asciiTheme="majorBidi" w:hAnsiTheme="majorBidi" w:cstheme="majorBidi"/>
          <w:sz w:val="18"/>
          <w:szCs w:val="24"/>
        </w:rPr>
        <w:t>with various</w:t>
      </w:r>
      <w:r w:rsidRPr="007732A6">
        <w:rPr>
          <w:rFonts w:asciiTheme="majorBidi" w:hAnsiTheme="majorBidi" w:cstheme="majorBidi"/>
          <w:sz w:val="18"/>
          <w:szCs w:val="24"/>
        </w:rPr>
        <w:t xml:space="preserve"> </w:t>
      </w:r>
      <w:r w:rsidR="00BC6825">
        <w:rPr>
          <w:rFonts w:asciiTheme="majorBidi" w:hAnsiTheme="majorBidi" w:cstheme="majorBidi"/>
          <w:sz w:val="18"/>
          <w:szCs w:val="24"/>
        </w:rPr>
        <w:t>radiations</w:t>
      </w:r>
      <w:r w:rsidRPr="007732A6">
        <w:rPr>
          <w:rFonts w:asciiTheme="majorBidi" w:hAnsiTheme="majorBidi" w:cstheme="majorBidi"/>
          <w:sz w:val="18"/>
          <w:szCs w:val="24"/>
        </w:rPr>
        <w:t>.</w:t>
      </w:r>
    </w:p>
    <w:tbl>
      <w:tblPr>
        <w:tblStyle w:val="TableGrid"/>
        <w:tblW w:w="0" w:type="auto"/>
        <w:jc w:val="center"/>
        <w:tblLook w:val="04A0" w:firstRow="1" w:lastRow="0" w:firstColumn="1" w:lastColumn="0" w:noHBand="0" w:noVBand="1"/>
      </w:tblPr>
      <w:tblGrid>
        <w:gridCol w:w="2126"/>
        <w:gridCol w:w="1418"/>
        <w:gridCol w:w="1843"/>
        <w:gridCol w:w="1134"/>
        <w:gridCol w:w="1224"/>
      </w:tblGrid>
      <w:tr w:rsidR="00840EF2" w:rsidRPr="007732A6" w14:paraId="26A4A54A" w14:textId="77777777" w:rsidTr="004910B5">
        <w:trPr>
          <w:jc w:val="center"/>
        </w:trPr>
        <w:tc>
          <w:tcPr>
            <w:tcW w:w="2126" w:type="dxa"/>
          </w:tcPr>
          <w:p w14:paraId="3D713DEB" w14:textId="38F8BA4D" w:rsidR="00840EF2" w:rsidRPr="007732A6" w:rsidRDefault="00BC6825" w:rsidP="004910B5">
            <w:pPr>
              <w:rPr>
                <w:rFonts w:asciiTheme="majorBidi" w:hAnsiTheme="majorBidi" w:cstheme="majorBidi"/>
                <w:b/>
                <w:kern w:val="2"/>
                <w:sz w:val="18"/>
                <w:szCs w:val="24"/>
                <w:lang w:val="fr-FR"/>
              </w:rPr>
            </w:pPr>
            <w:r>
              <w:rPr>
                <w:rFonts w:asciiTheme="majorBidi" w:hAnsiTheme="majorBidi" w:cstheme="majorBidi"/>
                <w:b/>
                <w:sz w:val="18"/>
                <w:szCs w:val="24"/>
                <w:lang w:val="fr-FR"/>
              </w:rPr>
              <w:t>Radiation</w:t>
            </w:r>
            <w:r w:rsidR="00840EF2" w:rsidRPr="007732A6">
              <w:rPr>
                <w:rFonts w:asciiTheme="majorBidi" w:hAnsiTheme="majorBidi" w:cstheme="majorBidi"/>
                <w:b/>
                <w:sz w:val="18"/>
                <w:szCs w:val="24"/>
                <w:lang w:val="fr-FR"/>
              </w:rPr>
              <w:t xml:space="preserve"> (W/m²)</w:t>
            </w:r>
          </w:p>
        </w:tc>
        <w:tc>
          <w:tcPr>
            <w:tcW w:w="1418" w:type="dxa"/>
          </w:tcPr>
          <w:p w14:paraId="3FB3E649" w14:textId="6659C9D3" w:rsidR="00840EF2" w:rsidRPr="007732A6" w:rsidRDefault="004910B5" w:rsidP="004910B5">
            <w:pPr>
              <w:rPr>
                <w:rFonts w:asciiTheme="majorBidi" w:hAnsiTheme="majorBidi" w:cstheme="majorBidi"/>
                <w:b/>
                <w:sz w:val="18"/>
                <w:szCs w:val="24"/>
                <w:lang w:val="fr-FR"/>
              </w:rPr>
            </w:pPr>
            <w:r w:rsidRPr="007732A6">
              <w:rPr>
                <w:rFonts w:asciiTheme="majorBidi" w:hAnsiTheme="majorBidi" w:cstheme="majorBidi"/>
                <w:b/>
                <w:sz w:val="18"/>
                <w:szCs w:val="24"/>
                <w:lang w:val="fr-FR"/>
              </w:rPr>
              <w:t>Cooling Type</w:t>
            </w:r>
          </w:p>
        </w:tc>
        <w:tc>
          <w:tcPr>
            <w:tcW w:w="1843" w:type="dxa"/>
          </w:tcPr>
          <w:p w14:paraId="739646AC" w14:textId="77777777" w:rsidR="00840EF2" w:rsidRPr="007732A6" w:rsidRDefault="00840EF2" w:rsidP="004910B5">
            <w:pPr>
              <w:rPr>
                <w:rFonts w:asciiTheme="majorBidi" w:hAnsiTheme="majorBidi" w:cstheme="majorBidi"/>
                <w:b/>
                <w:sz w:val="18"/>
                <w:szCs w:val="24"/>
                <w:lang w:val="fr-FR"/>
              </w:rPr>
            </w:pPr>
            <w:proofErr w:type="spellStart"/>
            <w:r w:rsidRPr="007732A6">
              <w:rPr>
                <w:rFonts w:asciiTheme="majorBidi" w:hAnsiTheme="majorBidi" w:cstheme="majorBidi"/>
                <w:b/>
                <w:sz w:val="18"/>
                <w:szCs w:val="24"/>
                <w:lang w:val="fr-FR"/>
              </w:rPr>
              <w:t>Electrical</w:t>
            </w:r>
            <w:proofErr w:type="spellEnd"/>
            <w:r w:rsidRPr="007732A6">
              <w:rPr>
                <w:rFonts w:asciiTheme="majorBidi" w:hAnsiTheme="majorBidi" w:cstheme="majorBidi"/>
                <w:b/>
                <w:sz w:val="18"/>
                <w:szCs w:val="24"/>
                <w:lang w:val="fr-FR"/>
              </w:rPr>
              <w:t xml:space="preserve"> Power (W)</w:t>
            </w:r>
          </w:p>
        </w:tc>
        <w:tc>
          <w:tcPr>
            <w:tcW w:w="1134" w:type="dxa"/>
          </w:tcPr>
          <w:p w14:paraId="6722319D" w14:textId="0600EFEB" w:rsidR="00840EF2" w:rsidRPr="007732A6" w:rsidRDefault="00840EF2" w:rsidP="004910B5">
            <w:pPr>
              <w:rPr>
                <w:rFonts w:asciiTheme="majorBidi" w:hAnsiTheme="majorBidi" w:cstheme="majorBidi"/>
                <w:b/>
                <w:sz w:val="18"/>
                <w:szCs w:val="24"/>
                <w:lang w:val="fr-FR"/>
              </w:rPr>
            </w:pPr>
            <w:r w:rsidRPr="007732A6">
              <w:rPr>
                <w:rFonts w:asciiTheme="majorBidi" w:hAnsiTheme="majorBidi" w:cstheme="majorBidi"/>
                <w:b/>
                <w:sz w:val="18"/>
                <w:szCs w:val="24"/>
                <w:lang w:val="fr-FR"/>
              </w:rPr>
              <w:t>EE (%)</w:t>
            </w:r>
          </w:p>
        </w:tc>
        <w:tc>
          <w:tcPr>
            <w:tcW w:w="1224" w:type="dxa"/>
          </w:tcPr>
          <w:p w14:paraId="25D63B10" w14:textId="13067A4E" w:rsidR="00840EF2" w:rsidRPr="007732A6" w:rsidRDefault="00840EF2" w:rsidP="004910B5">
            <w:pPr>
              <w:rPr>
                <w:rFonts w:asciiTheme="majorBidi" w:hAnsiTheme="majorBidi" w:cstheme="majorBidi"/>
                <w:b/>
                <w:sz w:val="18"/>
                <w:szCs w:val="24"/>
                <w:lang w:val="fr-FR"/>
              </w:rPr>
            </w:pPr>
            <w:r w:rsidRPr="007732A6">
              <w:rPr>
                <w:rFonts w:asciiTheme="majorBidi" w:hAnsiTheme="majorBidi" w:cstheme="majorBidi"/>
                <w:b/>
                <w:sz w:val="18"/>
                <w:szCs w:val="24"/>
                <w:lang w:val="fr-FR"/>
              </w:rPr>
              <w:t>T</w:t>
            </w:r>
            <w:r w:rsidR="004910B5" w:rsidRPr="007732A6">
              <w:rPr>
                <w:rFonts w:asciiTheme="majorBidi" w:hAnsiTheme="majorBidi" w:cstheme="majorBidi"/>
                <w:b/>
                <w:sz w:val="18"/>
                <w:szCs w:val="24"/>
                <w:lang w:val="fr-FR"/>
              </w:rPr>
              <w:t>E</w:t>
            </w:r>
            <w:r w:rsidRPr="007732A6">
              <w:rPr>
                <w:rFonts w:asciiTheme="majorBidi" w:hAnsiTheme="majorBidi" w:cstheme="majorBidi"/>
                <w:b/>
                <w:sz w:val="18"/>
                <w:szCs w:val="24"/>
                <w:lang w:val="fr-FR"/>
              </w:rPr>
              <w:t xml:space="preserve"> (%)</w:t>
            </w:r>
          </w:p>
        </w:tc>
      </w:tr>
      <w:tr w:rsidR="00840EF2" w:rsidRPr="007732A6" w14:paraId="65BA3D02" w14:textId="77777777" w:rsidTr="004910B5">
        <w:trPr>
          <w:jc w:val="center"/>
        </w:trPr>
        <w:tc>
          <w:tcPr>
            <w:tcW w:w="2126" w:type="dxa"/>
            <w:vMerge w:val="restart"/>
          </w:tcPr>
          <w:p w14:paraId="1565BE82" w14:textId="77777777" w:rsidR="00840EF2" w:rsidRPr="007732A6" w:rsidRDefault="00840EF2" w:rsidP="00E63A71">
            <w:pPr>
              <w:rPr>
                <w:rFonts w:asciiTheme="majorBidi" w:hAnsiTheme="majorBidi" w:cstheme="majorBidi"/>
                <w:noProof/>
                <w:sz w:val="18"/>
                <w:szCs w:val="24"/>
              </w:rPr>
            </w:pPr>
            <w:r w:rsidRPr="007732A6">
              <w:rPr>
                <w:rFonts w:asciiTheme="majorBidi" w:hAnsiTheme="majorBidi" w:cstheme="majorBidi"/>
                <w:noProof/>
                <w:sz w:val="18"/>
                <w:szCs w:val="24"/>
              </w:rPr>
              <w:t>300</w:t>
            </w:r>
          </w:p>
        </w:tc>
        <w:tc>
          <w:tcPr>
            <w:tcW w:w="1418" w:type="dxa"/>
          </w:tcPr>
          <w:p w14:paraId="7B4A44A9"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Air</w:t>
            </w:r>
          </w:p>
        </w:tc>
        <w:tc>
          <w:tcPr>
            <w:tcW w:w="1843" w:type="dxa"/>
          </w:tcPr>
          <w:p w14:paraId="6B38F384"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49.06</w:t>
            </w:r>
          </w:p>
        </w:tc>
        <w:tc>
          <w:tcPr>
            <w:tcW w:w="1134" w:type="dxa"/>
          </w:tcPr>
          <w:p w14:paraId="02E2ECFE"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10.59</w:t>
            </w:r>
          </w:p>
        </w:tc>
        <w:tc>
          <w:tcPr>
            <w:tcW w:w="1224" w:type="dxa"/>
          </w:tcPr>
          <w:p w14:paraId="56AA7E40"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39.12</w:t>
            </w:r>
          </w:p>
        </w:tc>
      </w:tr>
      <w:tr w:rsidR="00840EF2" w:rsidRPr="007732A6" w14:paraId="28C1A1F9" w14:textId="77777777" w:rsidTr="004910B5">
        <w:trPr>
          <w:jc w:val="center"/>
        </w:trPr>
        <w:tc>
          <w:tcPr>
            <w:tcW w:w="2126" w:type="dxa"/>
            <w:vMerge/>
          </w:tcPr>
          <w:p w14:paraId="34C36BD1" w14:textId="77777777" w:rsidR="00840EF2" w:rsidRPr="007732A6" w:rsidRDefault="00840EF2" w:rsidP="00E63A71">
            <w:pPr>
              <w:rPr>
                <w:rFonts w:asciiTheme="majorBidi" w:hAnsiTheme="majorBidi" w:cstheme="majorBidi"/>
                <w:noProof/>
                <w:sz w:val="18"/>
                <w:szCs w:val="24"/>
              </w:rPr>
            </w:pPr>
          </w:p>
        </w:tc>
        <w:tc>
          <w:tcPr>
            <w:tcW w:w="1418" w:type="dxa"/>
          </w:tcPr>
          <w:p w14:paraId="480BEE97"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Water</w:t>
            </w:r>
          </w:p>
        </w:tc>
        <w:tc>
          <w:tcPr>
            <w:tcW w:w="1843" w:type="dxa"/>
          </w:tcPr>
          <w:p w14:paraId="0CCD0381"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58.67</w:t>
            </w:r>
          </w:p>
        </w:tc>
        <w:tc>
          <w:tcPr>
            <w:tcW w:w="1134" w:type="dxa"/>
          </w:tcPr>
          <w:p w14:paraId="300C2DE0"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12.66</w:t>
            </w:r>
          </w:p>
        </w:tc>
        <w:tc>
          <w:tcPr>
            <w:tcW w:w="1224" w:type="dxa"/>
          </w:tcPr>
          <w:p w14:paraId="5E48C530"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69.79</w:t>
            </w:r>
          </w:p>
        </w:tc>
      </w:tr>
      <w:tr w:rsidR="00840EF2" w:rsidRPr="007732A6" w14:paraId="44C1126B" w14:textId="77777777" w:rsidTr="004910B5">
        <w:trPr>
          <w:jc w:val="center"/>
        </w:trPr>
        <w:tc>
          <w:tcPr>
            <w:tcW w:w="2126" w:type="dxa"/>
            <w:vMerge w:val="restart"/>
          </w:tcPr>
          <w:p w14:paraId="276F97A3" w14:textId="77777777" w:rsidR="00840EF2" w:rsidRPr="007732A6" w:rsidRDefault="00840EF2" w:rsidP="00E63A71">
            <w:pPr>
              <w:rPr>
                <w:rFonts w:asciiTheme="majorBidi" w:hAnsiTheme="majorBidi" w:cstheme="majorBidi"/>
                <w:noProof/>
                <w:sz w:val="18"/>
                <w:szCs w:val="24"/>
              </w:rPr>
            </w:pPr>
            <w:r w:rsidRPr="007732A6">
              <w:rPr>
                <w:rFonts w:asciiTheme="majorBidi" w:hAnsiTheme="majorBidi" w:cstheme="majorBidi"/>
                <w:noProof/>
                <w:sz w:val="18"/>
                <w:szCs w:val="24"/>
              </w:rPr>
              <w:t>500</w:t>
            </w:r>
          </w:p>
        </w:tc>
        <w:tc>
          <w:tcPr>
            <w:tcW w:w="1418" w:type="dxa"/>
          </w:tcPr>
          <w:p w14:paraId="7F191B4F"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Air</w:t>
            </w:r>
          </w:p>
        </w:tc>
        <w:tc>
          <w:tcPr>
            <w:tcW w:w="1843" w:type="dxa"/>
          </w:tcPr>
          <w:p w14:paraId="01399067"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73.66</w:t>
            </w:r>
          </w:p>
        </w:tc>
        <w:tc>
          <w:tcPr>
            <w:tcW w:w="1134" w:type="dxa"/>
          </w:tcPr>
          <w:p w14:paraId="186565B6"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9.54</w:t>
            </w:r>
          </w:p>
        </w:tc>
        <w:tc>
          <w:tcPr>
            <w:tcW w:w="1224" w:type="dxa"/>
          </w:tcPr>
          <w:p w14:paraId="04FBA3A1"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34.55</w:t>
            </w:r>
          </w:p>
        </w:tc>
      </w:tr>
      <w:tr w:rsidR="00840EF2" w:rsidRPr="007732A6" w14:paraId="15290E0E" w14:textId="77777777" w:rsidTr="004910B5">
        <w:trPr>
          <w:jc w:val="center"/>
        </w:trPr>
        <w:tc>
          <w:tcPr>
            <w:tcW w:w="2126" w:type="dxa"/>
            <w:vMerge/>
          </w:tcPr>
          <w:p w14:paraId="3DEC7A89" w14:textId="77777777" w:rsidR="00840EF2" w:rsidRPr="007732A6" w:rsidRDefault="00840EF2" w:rsidP="00E63A71">
            <w:pPr>
              <w:rPr>
                <w:rFonts w:asciiTheme="majorBidi" w:hAnsiTheme="majorBidi" w:cstheme="majorBidi"/>
                <w:noProof/>
                <w:sz w:val="18"/>
                <w:szCs w:val="24"/>
              </w:rPr>
            </w:pPr>
          </w:p>
        </w:tc>
        <w:tc>
          <w:tcPr>
            <w:tcW w:w="1418" w:type="dxa"/>
          </w:tcPr>
          <w:p w14:paraId="3425ABE4"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Water</w:t>
            </w:r>
          </w:p>
        </w:tc>
        <w:tc>
          <w:tcPr>
            <w:tcW w:w="1843" w:type="dxa"/>
          </w:tcPr>
          <w:p w14:paraId="244026AB"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96.96</w:t>
            </w:r>
          </w:p>
        </w:tc>
        <w:tc>
          <w:tcPr>
            <w:tcW w:w="1134" w:type="dxa"/>
          </w:tcPr>
          <w:p w14:paraId="4C18239F"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12.55</w:t>
            </w:r>
          </w:p>
        </w:tc>
        <w:tc>
          <w:tcPr>
            <w:tcW w:w="1224" w:type="dxa"/>
          </w:tcPr>
          <w:p w14:paraId="551B58C3"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67.98</w:t>
            </w:r>
          </w:p>
        </w:tc>
      </w:tr>
      <w:tr w:rsidR="00840EF2" w:rsidRPr="007732A6" w14:paraId="6EB6215B" w14:textId="77777777" w:rsidTr="004910B5">
        <w:trPr>
          <w:jc w:val="center"/>
        </w:trPr>
        <w:tc>
          <w:tcPr>
            <w:tcW w:w="2126" w:type="dxa"/>
            <w:vMerge w:val="restart"/>
          </w:tcPr>
          <w:p w14:paraId="630CE110" w14:textId="77777777" w:rsidR="00840EF2" w:rsidRPr="007732A6" w:rsidRDefault="00840EF2" w:rsidP="00E63A71">
            <w:pPr>
              <w:rPr>
                <w:rFonts w:asciiTheme="majorBidi" w:hAnsiTheme="majorBidi" w:cstheme="majorBidi"/>
                <w:noProof/>
                <w:sz w:val="18"/>
                <w:szCs w:val="24"/>
              </w:rPr>
            </w:pPr>
            <w:r w:rsidRPr="007732A6">
              <w:rPr>
                <w:rFonts w:asciiTheme="majorBidi" w:hAnsiTheme="majorBidi" w:cstheme="majorBidi"/>
                <w:noProof/>
                <w:sz w:val="18"/>
                <w:szCs w:val="24"/>
              </w:rPr>
              <w:t>700</w:t>
            </w:r>
          </w:p>
        </w:tc>
        <w:tc>
          <w:tcPr>
            <w:tcW w:w="1418" w:type="dxa"/>
          </w:tcPr>
          <w:p w14:paraId="00230293"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Air</w:t>
            </w:r>
          </w:p>
        </w:tc>
        <w:tc>
          <w:tcPr>
            <w:tcW w:w="1843" w:type="dxa"/>
          </w:tcPr>
          <w:p w14:paraId="5A267A1F"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93.94</w:t>
            </w:r>
          </w:p>
        </w:tc>
        <w:tc>
          <w:tcPr>
            <w:tcW w:w="1134" w:type="dxa"/>
          </w:tcPr>
          <w:p w14:paraId="1127E45D"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8.69</w:t>
            </w:r>
          </w:p>
        </w:tc>
        <w:tc>
          <w:tcPr>
            <w:tcW w:w="1224" w:type="dxa"/>
          </w:tcPr>
          <w:p w14:paraId="42707144"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29.34</w:t>
            </w:r>
          </w:p>
        </w:tc>
      </w:tr>
      <w:tr w:rsidR="00840EF2" w:rsidRPr="007732A6" w14:paraId="7032706C" w14:textId="77777777" w:rsidTr="004910B5">
        <w:trPr>
          <w:jc w:val="center"/>
        </w:trPr>
        <w:tc>
          <w:tcPr>
            <w:tcW w:w="2126" w:type="dxa"/>
            <w:vMerge/>
          </w:tcPr>
          <w:p w14:paraId="5C2A903A" w14:textId="77777777" w:rsidR="00840EF2" w:rsidRPr="007732A6" w:rsidRDefault="00840EF2" w:rsidP="00E63A71">
            <w:pPr>
              <w:rPr>
                <w:rFonts w:asciiTheme="majorBidi" w:hAnsiTheme="majorBidi" w:cstheme="majorBidi"/>
                <w:noProof/>
                <w:sz w:val="18"/>
                <w:szCs w:val="24"/>
              </w:rPr>
            </w:pPr>
          </w:p>
        </w:tc>
        <w:tc>
          <w:tcPr>
            <w:tcW w:w="1418" w:type="dxa"/>
          </w:tcPr>
          <w:p w14:paraId="67EBD7C3"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Water</w:t>
            </w:r>
          </w:p>
        </w:tc>
        <w:tc>
          <w:tcPr>
            <w:tcW w:w="1843" w:type="dxa"/>
          </w:tcPr>
          <w:p w14:paraId="5DC133BF"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134.60</w:t>
            </w:r>
          </w:p>
        </w:tc>
        <w:tc>
          <w:tcPr>
            <w:tcW w:w="1134" w:type="dxa"/>
          </w:tcPr>
          <w:p w14:paraId="57EB1368"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12.45</w:t>
            </w:r>
          </w:p>
        </w:tc>
        <w:tc>
          <w:tcPr>
            <w:tcW w:w="1224" w:type="dxa"/>
          </w:tcPr>
          <w:p w14:paraId="705461A2" w14:textId="77777777" w:rsidR="00840EF2" w:rsidRPr="007732A6" w:rsidRDefault="00840EF2" w:rsidP="00E63A71">
            <w:pPr>
              <w:rPr>
                <w:rFonts w:asciiTheme="majorBidi" w:hAnsiTheme="majorBidi" w:cstheme="majorBidi"/>
                <w:sz w:val="18"/>
                <w:szCs w:val="24"/>
                <w:lang w:val="fr-FR"/>
              </w:rPr>
            </w:pPr>
            <w:r w:rsidRPr="007732A6">
              <w:rPr>
                <w:rFonts w:asciiTheme="majorBidi" w:hAnsiTheme="majorBidi" w:cstheme="majorBidi"/>
                <w:sz w:val="18"/>
                <w:szCs w:val="24"/>
                <w:lang w:val="fr-FR"/>
              </w:rPr>
              <w:t>66.04</w:t>
            </w:r>
          </w:p>
        </w:tc>
      </w:tr>
    </w:tbl>
    <w:p w14:paraId="3B240D72" w14:textId="3CA27BAB" w:rsidR="00840EF2" w:rsidRPr="007732A6" w:rsidRDefault="00840EF2" w:rsidP="00840EF2">
      <w:pPr>
        <w:spacing w:line="360" w:lineRule="auto"/>
        <w:rPr>
          <w:rFonts w:asciiTheme="majorBidi" w:hAnsiTheme="majorBidi" w:cstheme="majorBidi"/>
          <w:sz w:val="18"/>
          <w:szCs w:val="24"/>
        </w:rPr>
      </w:pPr>
    </w:p>
    <w:p w14:paraId="406F2D4E" w14:textId="1D49B482" w:rsidR="000747F7" w:rsidRPr="007732A6" w:rsidRDefault="000747F7" w:rsidP="000747F7">
      <w:pPr>
        <w:pStyle w:val="Paragraph"/>
        <w:spacing w:after="120"/>
      </w:pPr>
      <w:r w:rsidRPr="007732A6">
        <w:t xml:space="preserve">Table 4 presents a comparison of the </w:t>
      </w:r>
      <w:r w:rsidR="008E3981">
        <w:t xml:space="preserve">current </w:t>
      </w:r>
      <w:r w:rsidRPr="007732A6">
        <w:t xml:space="preserve">results with those </w:t>
      </w:r>
      <w:r w:rsidR="008E3981">
        <w:t>available</w:t>
      </w:r>
      <w:r w:rsidRPr="007732A6">
        <w:t xml:space="preserve"> </w:t>
      </w:r>
      <w:r w:rsidR="008E3981">
        <w:t>(</w:t>
      </w:r>
      <w:r w:rsidRPr="007732A6">
        <w:t>literature</w:t>
      </w:r>
      <w:r w:rsidR="008E3981">
        <w:t>)</w:t>
      </w:r>
      <w:r w:rsidRPr="007732A6">
        <w:t xml:space="preserve"> to validate their accuracy. This comparison shows that the system studied in this work demonstrates good performance, both for water</w:t>
      </w:r>
      <w:r w:rsidR="00661D03">
        <w:t>-</w:t>
      </w:r>
      <w:r w:rsidRPr="007732A6">
        <w:t xml:space="preserve"> and air</w:t>
      </w:r>
      <w:r w:rsidR="00661D03">
        <w:t>-c</w:t>
      </w:r>
      <w:r w:rsidRPr="007732A6">
        <w:t>ooling, compared to other studies.</w:t>
      </w:r>
    </w:p>
    <w:p w14:paraId="5AB8B165" w14:textId="3C337713" w:rsidR="000747F7" w:rsidRPr="007732A6" w:rsidRDefault="003E4300" w:rsidP="0005107E">
      <w:pPr>
        <w:pStyle w:val="Paragraph"/>
        <w:spacing w:after="120"/>
        <w:jc w:val="center"/>
        <w:rPr>
          <w:rFonts w:asciiTheme="majorBidi" w:hAnsiTheme="majorBidi" w:cstheme="majorBidi"/>
          <w:sz w:val="18"/>
          <w:szCs w:val="24"/>
        </w:rPr>
      </w:pPr>
      <w:r w:rsidRPr="007732A6">
        <w:rPr>
          <w:rFonts w:asciiTheme="majorBidi" w:hAnsiTheme="majorBidi" w:cstheme="majorBidi"/>
          <w:b/>
          <w:sz w:val="18"/>
          <w:szCs w:val="24"/>
        </w:rPr>
        <w:t>TABLE 4.</w:t>
      </w:r>
      <w:r w:rsidRPr="007732A6">
        <w:rPr>
          <w:rFonts w:asciiTheme="majorBidi" w:hAnsiTheme="majorBidi" w:cstheme="majorBidi"/>
          <w:sz w:val="18"/>
          <w:szCs w:val="24"/>
        </w:rPr>
        <w:t xml:space="preserve"> </w:t>
      </w:r>
      <w:r w:rsidR="00223E5E" w:rsidRPr="007732A6">
        <w:rPr>
          <w:rFonts w:asciiTheme="majorBidi" w:hAnsiTheme="majorBidi" w:cstheme="majorBidi"/>
          <w:sz w:val="18"/>
          <w:szCs w:val="24"/>
        </w:rPr>
        <w:t>PV</w:t>
      </w:r>
      <w:r w:rsidR="00223E5E">
        <w:rPr>
          <w:rFonts w:asciiTheme="majorBidi" w:hAnsiTheme="majorBidi" w:cstheme="majorBidi"/>
          <w:sz w:val="18"/>
          <w:szCs w:val="24"/>
        </w:rPr>
        <w:t>/</w:t>
      </w:r>
      <w:r w:rsidR="00223E5E" w:rsidRPr="007732A6">
        <w:rPr>
          <w:rFonts w:asciiTheme="majorBidi" w:hAnsiTheme="majorBidi" w:cstheme="majorBidi"/>
          <w:sz w:val="18"/>
          <w:szCs w:val="24"/>
        </w:rPr>
        <w:t xml:space="preserve">T-S </w:t>
      </w:r>
      <w:r w:rsidR="00223E5E">
        <w:rPr>
          <w:rFonts w:asciiTheme="majorBidi" w:hAnsiTheme="majorBidi" w:cstheme="majorBidi"/>
          <w:sz w:val="18"/>
          <w:szCs w:val="24"/>
        </w:rPr>
        <w:t>P</w:t>
      </w:r>
      <w:r w:rsidRPr="007732A6">
        <w:rPr>
          <w:rFonts w:asciiTheme="majorBidi" w:hAnsiTheme="majorBidi" w:cstheme="majorBidi"/>
          <w:sz w:val="18"/>
          <w:szCs w:val="24"/>
        </w:rPr>
        <w:t xml:space="preserve">erformance </w:t>
      </w:r>
      <w:r w:rsidR="00223E5E">
        <w:rPr>
          <w:rFonts w:asciiTheme="majorBidi" w:hAnsiTheme="majorBidi" w:cstheme="majorBidi"/>
          <w:sz w:val="18"/>
          <w:szCs w:val="24"/>
        </w:rPr>
        <w:t>compared</w:t>
      </w:r>
      <w:r w:rsidRPr="007732A6">
        <w:rPr>
          <w:rFonts w:asciiTheme="majorBidi" w:hAnsiTheme="majorBidi" w:cstheme="majorBidi"/>
          <w:sz w:val="18"/>
          <w:szCs w:val="24"/>
        </w:rPr>
        <w:t xml:space="preserve"> with published results.</w:t>
      </w:r>
    </w:p>
    <w:tbl>
      <w:tblPr>
        <w:tblStyle w:val="TableGrid"/>
        <w:tblW w:w="0" w:type="auto"/>
        <w:jc w:val="center"/>
        <w:tblLook w:val="04A0" w:firstRow="1" w:lastRow="0" w:firstColumn="1" w:lastColumn="0" w:noHBand="0" w:noVBand="1"/>
      </w:tblPr>
      <w:tblGrid>
        <w:gridCol w:w="1984"/>
        <w:gridCol w:w="1418"/>
        <w:gridCol w:w="1275"/>
        <w:gridCol w:w="1134"/>
      </w:tblGrid>
      <w:tr w:rsidR="003E4300" w:rsidRPr="007732A6" w14:paraId="26A44858" w14:textId="77777777" w:rsidTr="004910B5">
        <w:trPr>
          <w:jc w:val="center"/>
        </w:trPr>
        <w:tc>
          <w:tcPr>
            <w:tcW w:w="1984" w:type="dxa"/>
          </w:tcPr>
          <w:p w14:paraId="6ADED6E2" w14:textId="77777777" w:rsidR="003E4300" w:rsidRPr="007732A6" w:rsidRDefault="003E4300" w:rsidP="00E63A71">
            <w:pPr>
              <w:rPr>
                <w:b/>
                <w:sz w:val="18"/>
                <w:szCs w:val="18"/>
                <w:lang w:val="fr-FR"/>
              </w:rPr>
            </w:pPr>
            <w:r w:rsidRPr="007732A6">
              <w:rPr>
                <w:b/>
                <w:kern w:val="2"/>
                <w:sz w:val="18"/>
                <w:szCs w:val="18"/>
                <w:lang w:val="fr-FR"/>
              </w:rPr>
              <w:t>Reference</w:t>
            </w:r>
          </w:p>
        </w:tc>
        <w:tc>
          <w:tcPr>
            <w:tcW w:w="1418" w:type="dxa"/>
          </w:tcPr>
          <w:p w14:paraId="01E69809" w14:textId="77777777" w:rsidR="003E4300" w:rsidRPr="007732A6" w:rsidRDefault="003E4300" w:rsidP="00E63A71">
            <w:pPr>
              <w:rPr>
                <w:b/>
                <w:sz w:val="18"/>
                <w:szCs w:val="18"/>
                <w:lang w:val="fr-FR"/>
              </w:rPr>
            </w:pPr>
            <w:r w:rsidRPr="007732A6">
              <w:rPr>
                <w:b/>
                <w:kern w:val="2"/>
                <w:sz w:val="18"/>
                <w:szCs w:val="18"/>
                <w:lang w:val="fr-FR"/>
              </w:rPr>
              <w:t xml:space="preserve">Working </w:t>
            </w:r>
            <w:proofErr w:type="spellStart"/>
            <w:r w:rsidRPr="007732A6">
              <w:rPr>
                <w:b/>
                <w:kern w:val="2"/>
                <w:sz w:val="18"/>
                <w:szCs w:val="18"/>
                <w:lang w:val="fr-FR"/>
              </w:rPr>
              <w:t>fluid</w:t>
            </w:r>
            <w:proofErr w:type="spellEnd"/>
          </w:p>
        </w:tc>
        <w:tc>
          <w:tcPr>
            <w:tcW w:w="1275" w:type="dxa"/>
          </w:tcPr>
          <w:p w14:paraId="06635588" w14:textId="1BC7DE9B" w:rsidR="003E4300" w:rsidRPr="007732A6" w:rsidRDefault="003E4300" w:rsidP="00E63A71">
            <w:pPr>
              <w:rPr>
                <w:b/>
                <w:sz w:val="18"/>
                <w:szCs w:val="18"/>
                <w:lang w:val="fr-FR"/>
              </w:rPr>
            </w:pPr>
            <w:r w:rsidRPr="007732A6">
              <w:rPr>
                <w:b/>
                <w:kern w:val="2"/>
                <w:sz w:val="18"/>
                <w:szCs w:val="18"/>
                <w:lang w:val="fr-FR"/>
              </w:rPr>
              <w:t>E</w:t>
            </w:r>
            <w:r w:rsidR="004910B5" w:rsidRPr="007732A6">
              <w:rPr>
                <w:b/>
                <w:kern w:val="2"/>
                <w:sz w:val="18"/>
                <w:szCs w:val="18"/>
                <w:lang w:val="fr-FR"/>
              </w:rPr>
              <w:t>E</w:t>
            </w:r>
            <w:r w:rsidRPr="007732A6">
              <w:rPr>
                <w:b/>
                <w:kern w:val="2"/>
                <w:sz w:val="18"/>
                <w:szCs w:val="18"/>
                <w:lang w:val="fr-FR"/>
              </w:rPr>
              <w:t xml:space="preserve"> (%)</w:t>
            </w:r>
          </w:p>
        </w:tc>
        <w:tc>
          <w:tcPr>
            <w:tcW w:w="1134" w:type="dxa"/>
          </w:tcPr>
          <w:p w14:paraId="2BD50818" w14:textId="6B0CE2A4" w:rsidR="003E4300" w:rsidRPr="007732A6" w:rsidRDefault="003E4300" w:rsidP="00E63A71">
            <w:pPr>
              <w:rPr>
                <w:b/>
                <w:sz w:val="18"/>
                <w:szCs w:val="18"/>
                <w:lang w:val="fr-FR"/>
              </w:rPr>
            </w:pPr>
            <w:r w:rsidRPr="007732A6">
              <w:rPr>
                <w:b/>
                <w:kern w:val="2"/>
                <w:sz w:val="18"/>
                <w:szCs w:val="18"/>
                <w:lang w:val="fr-FR"/>
              </w:rPr>
              <w:t>T</w:t>
            </w:r>
            <w:r w:rsidR="004910B5" w:rsidRPr="007732A6">
              <w:rPr>
                <w:b/>
                <w:kern w:val="2"/>
                <w:sz w:val="18"/>
                <w:szCs w:val="18"/>
                <w:lang w:val="fr-FR"/>
              </w:rPr>
              <w:t>E</w:t>
            </w:r>
            <w:r w:rsidRPr="007732A6">
              <w:rPr>
                <w:b/>
                <w:kern w:val="2"/>
                <w:sz w:val="18"/>
                <w:szCs w:val="18"/>
                <w:lang w:val="fr-FR"/>
              </w:rPr>
              <w:t xml:space="preserve"> (%)</w:t>
            </w:r>
          </w:p>
        </w:tc>
      </w:tr>
      <w:tr w:rsidR="003E4300" w:rsidRPr="007732A6" w14:paraId="30EC9FCC" w14:textId="77777777" w:rsidTr="004910B5">
        <w:trPr>
          <w:jc w:val="center"/>
        </w:trPr>
        <w:tc>
          <w:tcPr>
            <w:tcW w:w="1984" w:type="dxa"/>
          </w:tcPr>
          <w:p w14:paraId="07781514" w14:textId="0C79ADCD" w:rsidR="003E4300" w:rsidRPr="007732A6" w:rsidRDefault="003E4300" w:rsidP="00E63A71">
            <w:pPr>
              <w:pStyle w:val="Default"/>
              <w:rPr>
                <w:rFonts w:ascii="Times New Roman" w:hAnsi="Times New Roman" w:cs="Times New Roman"/>
                <w:color w:val="auto"/>
                <w:kern w:val="2"/>
                <w:sz w:val="18"/>
                <w:szCs w:val="18"/>
                <w:lang w:val="en-US"/>
              </w:rPr>
            </w:pPr>
            <w:r w:rsidRPr="007732A6">
              <w:rPr>
                <w:rFonts w:ascii="Times New Roman" w:hAnsi="Times New Roman" w:cs="Times New Roman"/>
                <w:color w:val="auto"/>
                <w:kern w:val="2"/>
                <w:sz w:val="18"/>
                <w:szCs w:val="18"/>
                <w:lang w:val="en-US"/>
              </w:rPr>
              <w:t>Khelifa et al.</w:t>
            </w:r>
            <w:r w:rsidR="00BD5699" w:rsidRPr="007732A6">
              <w:rPr>
                <w:rFonts w:ascii="Times New Roman" w:hAnsi="Times New Roman" w:cs="Times New Roman"/>
                <w:color w:val="auto"/>
                <w:kern w:val="2"/>
                <w:sz w:val="18"/>
                <w:szCs w:val="18"/>
                <w:lang w:val="en-US"/>
              </w:rPr>
              <w:fldChar w:fldCharType="begin"/>
            </w:r>
            <w:r w:rsidR="009F5F15" w:rsidRPr="007732A6">
              <w:rPr>
                <w:rFonts w:ascii="Times New Roman" w:hAnsi="Times New Roman" w:cs="Times New Roman"/>
                <w:color w:val="auto"/>
                <w:kern w:val="2"/>
                <w:sz w:val="18"/>
                <w:szCs w:val="18"/>
                <w:lang w:val="en-US"/>
              </w:rPr>
              <w:instrText xml:space="preserve"> ADDIN ZOTERO_ITEM CSL_CITATION {"citationID":"zlFZPQdy","properties":{"formattedCitation":"[24]","plainCitation":"[24]","noteIndex":0},"citationItems":[{"id":813,"uris":["http://zotero.org/users/local/mPuaPI6f/items/BL9ZKI6K"],"itemData":{"id":813,"type":"article-journal","abstract":"At elevated ambient temperatures, the production and efficiency of solar panels are degraded due to the overheating of the cells. Cooling photovoltaic cells at elevated ambient temperatures can prevent overheating, extend their life, and enhance overall efficiency, particularly in areas exposed to strong sunlight and elevated temperatures. In this study, an attempt was made experimentally to increase the performance of solar photovoltaic thermal systems with a novel cooling technique. The proposed system has an absorber plate coupled with novel skeleton-shaped fins used to create double-pass ambient air channels below the solar module for natural heat dissipation. Performance of the proposed photovoltaic thermal system with skeleton-shaped fins was designed, evaluated, and evaluated, under different climatic conditions of the southern Algeria city of Ghardaïa from 8:00 am to 6:00 pm. Theoretical analysis was also developed relying on the energy and exergy balance equations for the system components. An economic analysis is also performed by the life cycle cost analysis to evaluate the feasibility, annual performance, and payback period of the proposed solar system compared with that of the conventional system. Results showed that the proposed photovoltaic thermal generates an average daily production of 2.02 kWh, which is 55.1 % more than the conventional system. The energy and exergy efficiency of the proposed system are higher than the conventional system by 8.61 and 8.98 %, respectively. The levelized costs of energy associated with the proposed system (0.17 $/kWh) is lower than that of the conventional system by 11.76 %. The payback period of the proposed system (6.21 years) is lower than that of the conventional solar systems by 34.7 %. This means that the additional power generation obtained by the proposed system with skeleton-shaped fins was sufficient to offset the total life cycle costs.","container-title":"Applied Thermal Engineering","DOI":"10.1016/j.applthermaleng.2024.123180","ISSN":"1359-4311","journalAbbreviation":"Applied Thermal Engineering","page":"123180","source":"ScienceDirect","title":"Experimental and economic evaluation on the performance improvement of a solar photovoltaic thermal system with skeleton-shaped fins","volume":"248","author":[{"family":"Khelifa","given":"Abdelkrim"},{"family":"El Hadi Attia","given":"Mohammed"},{"family":"Harby","given":"K."},{"family":"Elnaby Kabeel","given":"Abd"},{"family":"Abdel-Aziz","given":"Moataz M."},{"family":"Abdelgaied","given":"Mohamed"}],"issued":{"date-parts":[["2024",7,1]]}}}],"schema":"https://github.com/citation-style-language/schema/raw/master/csl-citation.json"} </w:instrText>
            </w:r>
            <w:r w:rsidR="00BD5699" w:rsidRPr="007732A6">
              <w:rPr>
                <w:rFonts w:ascii="Times New Roman" w:hAnsi="Times New Roman" w:cs="Times New Roman"/>
                <w:color w:val="auto"/>
                <w:kern w:val="2"/>
                <w:sz w:val="18"/>
                <w:szCs w:val="18"/>
                <w:lang w:val="en-US"/>
              </w:rPr>
              <w:fldChar w:fldCharType="separate"/>
            </w:r>
            <w:r w:rsidR="009F5F15" w:rsidRPr="007732A6">
              <w:rPr>
                <w:rFonts w:ascii="Times New Roman" w:hAnsi="Times New Roman" w:cs="Times New Roman"/>
                <w:sz w:val="18"/>
                <w:szCs w:val="18"/>
              </w:rPr>
              <w:t>[24]</w:t>
            </w:r>
            <w:r w:rsidR="00BD5699" w:rsidRPr="007732A6">
              <w:rPr>
                <w:rFonts w:ascii="Times New Roman" w:hAnsi="Times New Roman" w:cs="Times New Roman"/>
                <w:color w:val="auto"/>
                <w:kern w:val="2"/>
                <w:sz w:val="18"/>
                <w:szCs w:val="18"/>
                <w:lang w:val="en-US"/>
              </w:rPr>
              <w:fldChar w:fldCharType="end"/>
            </w:r>
          </w:p>
        </w:tc>
        <w:tc>
          <w:tcPr>
            <w:tcW w:w="1418" w:type="dxa"/>
          </w:tcPr>
          <w:p w14:paraId="24CD4578" w14:textId="77777777" w:rsidR="003E4300" w:rsidRPr="007732A6" w:rsidRDefault="003E4300" w:rsidP="00E63A71">
            <w:pPr>
              <w:rPr>
                <w:sz w:val="18"/>
                <w:szCs w:val="18"/>
                <w:lang w:val="fr-FR"/>
              </w:rPr>
            </w:pPr>
            <w:r w:rsidRPr="007732A6">
              <w:rPr>
                <w:rFonts w:eastAsiaTheme="minorHAnsi"/>
                <w:kern w:val="2"/>
                <w:sz w:val="18"/>
                <w:szCs w:val="18"/>
                <w:lang w:val="fr-FR"/>
              </w:rPr>
              <w:t>Air</w:t>
            </w:r>
          </w:p>
        </w:tc>
        <w:tc>
          <w:tcPr>
            <w:tcW w:w="1275" w:type="dxa"/>
          </w:tcPr>
          <w:p w14:paraId="71EEDA54" w14:textId="77777777" w:rsidR="003E4300" w:rsidRPr="007732A6" w:rsidRDefault="003E4300" w:rsidP="00E63A71">
            <w:pPr>
              <w:rPr>
                <w:sz w:val="18"/>
                <w:szCs w:val="18"/>
                <w:lang w:val="fr-FR"/>
              </w:rPr>
            </w:pPr>
            <w:r w:rsidRPr="007732A6">
              <w:rPr>
                <w:rFonts w:eastAsiaTheme="minorHAnsi"/>
                <w:kern w:val="2"/>
                <w:sz w:val="18"/>
                <w:szCs w:val="18"/>
                <w:lang w:val="fr-FR"/>
              </w:rPr>
              <w:t>22.58</w:t>
            </w:r>
          </w:p>
        </w:tc>
        <w:tc>
          <w:tcPr>
            <w:tcW w:w="1134" w:type="dxa"/>
          </w:tcPr>
          <w:p w14:paraId="733AC6E1" w14:textId="77777777" w:rsidR="003E4300" w:rsidRPr="007732A6" w:rsidRDefault="003E4300" w:rsidP="00E63A71">
            <w:pPr>
              <w:rPr>
                <w:sz w:val="18"/>
                <w:szCs w:val="18"/>
                <w:lang w:val="fr-FR"/>
              </w:rPr>
            </w:pPr>
            <w:r w:rsidRPr="007732A6">
              <w:rPr>
                <w:rFonts w:eastAsiaTheme="minorHAnsi"/>
                <w:kern w:val="2"/>
                <w:sz w:val="18"/>
                <w:szCs w:val="18"/>
                <w:lang w:val="fr-FR"/>
              </w:rPr>
              <w:t>20.14</w:t>
            </w:r>
          </w:p>
        </w:tc>
      </w:tr>
      <w:tr w:rsidR="003E4300" w:rsidRPr="007732A6" w14:paraId="44B5364F" w14:textId="77777777" w:rsidTr="004910B5">
        <w:trPr>
          <w:jc w:val="center"/>
        </w:trPr>
        <w:tc>
          <w:tcPr>
            <w:tcW w:w="1984" w:type="dxa"/>
          </w:tcPr>
          <w:p w14:paraId="00BB2AE8" w14:textId="740DC0BA" w:rsidR="003E4300" w:rsidRPr="007732A6" w:rsidRDefault="003E4300" w:rsidP="00E63A71">
            <w:pPr>
              <w:pStyle w:val="Default"/>
              <w:rPr>
                <w:rFonts w:ascii="Times New Roman" w:hAnsi="Times New Roman" w:cs="Times New Roman"/>
                <w:color w:val="auto"/>
                <w:kern w:val="2"/>
                <w:sz w:val="18"/>
                <w:szCs w:val="18"/>
                <w:lang w:val="en-US"/>
              </w:rPr>
            </w:pPr>
            <w:r w:rsidRPr="007732A6">
              <w:rPr>
                <w:rFonts w:ascii="Times New Roman" w:hAnsi="Times New Roman" w:cs="Times New Roman"/>
                <w:kern w:val="2"/>
                <w:sz w:val="18"/>
                <w:szCs w:val="18"/>
                <w:lang w:val="en-US"/>
              </w:rPr>
              <w:t>Abdallah et al.</w:t>
            </w:r>
            <w:r w:rsidRPr="007732A6">
              <w:rPr>
                <w:rFonts w:ascii="Times New Roman" w:hAnsi="Times New Roman" w:cs="Times New Roman"/>
                <w:sz w:val="18"/>
                <w:szCs w:val="18"/>
                <w:lang w:val="en-US"/>
              </w:rPr>
              <w:t xml:space="preserve"> </w:t>
            </w:r>
            <w:r w:rsidR="00BD5699" w:rsidRPr="007732A6">
              <w:rPr>
                <w:rFonts w:ascii="Times New Roman" w:hAnsi="Times New Roman" w:cs="Times New Roman"/>
                <w:sz w:val="18"/>
                <w:szCs w:val="18"/>
                <w:lang w:val="en-US"/>
              </w:rPr>
              <w:fldChar w:fldCharType="begin"/>
            </w:r>
            <w:r w:rsidR="009F5F15" w:rsidRPr="007732A6">
              <w:rPr>
                <w:rFonts w:ascii="Times New Roman" w:hAnsi="Times New Roman" w:cs="Times New Roman"/>
                <w:sz w:val="18"/>
                <w:szCs w:val="18"/>
                <w:lang w:val="en-US"/>
              </w:rPr>
              <w:instrText xml:space="preserve"> ADDIN ZOTERO_ITEM CSL_CITATION {"citationID":"privJ56g","properties":{"formattedCitation":"[25]","plainCitation":"[25]","noteIndex":0},"citationItems":[{"id":816,"uris":["http://zotero.org/users/local/mPuaPI6f/items/FUYXJIXC"],"itemData":{"id":816,"type":"article-journal","abstract":"This paper presents experimental work on utilising Nanofluid as a working agent for Photovoltaic Thermal Systems (PV/T). PV/T systems are one kind of hybrid systems in energy utilisation. They convert the incident solar radiation into two energy types; electricity and heat. In this research, experimental outdoor tests were directed to assess the execution of PV/T system that utilises water-based Multi Walls Carbon Nano Tubes “MWCNT” as a heat storage/heat absorption agent. The effect of varying Nanofluid volume concentration ratio was studied within the range (0%:0.3%) while fixing the circulation rate at 1.2 l/min. By analysing the experimental results, it can be noted that adding Nano Particles to the base fluid caused the thermal properties to have a significant increment leading the PV/T system to have a better thermal and electrical efficiency. The best system efficiencies were obtained at 0.075% V of MWCNTs – water based Nanofluid. At this concentration, a temperature reduction of 12 °C for the PV panel was attained at maximum incident radiation leading to an overall system efficiency of 83.26%. Also, an average temperature reduction of 10.3 °C was achieved over the daytime leading to an overall efficiency of 61.23%.","container-title":"Solar Energy","DOI":"10.1016/j.solener.2019.01.088","ISSN":"0038-092X","journalAbbreviation":"Solar Energy","page":"108-115","source":"ScienceDirect","title":"Performance analysis for hybrid PV/T system using low concentration MWCNT (water-based) nanofluid","volume":"181","author":[{"family":"Abdallah","given":"Saber Ragab"},{"family":"Saidani-Scott","given":"Hind"},{"family":"Abdellatif","given":"Osama Ezzat"}],"issued":{"date-parts":[["2019",3,15]]}}}],"schema":"https://github.com/citation-style-language/schema/raw/master/csl-citation.json"} </w:instrText>
            </w:r>
            <w:r w:rsidR="00BD5699" w:rsidRPr="007732A6">
              <w:rPr>
                <w:rFonts w:ascii="Times New Roman" w:hAnsi="Times New Roman" w:cs="Times New Roman"/>
                <w:sz w:val="18"/>
                <w:szCs w:val="18"/>
                <w:lang w:val="en-US"/>
              </w:rPr>
              <w:fldChar w:fldCharType="separate"/>
            </w:r>
            <w:r w:rsidR="009F5F15" w:rsidRPr="007732A6">
              <w:rPr>
                <w:rFonts w:ascii="Times New Roman" w:hAnsi="Times New Roman" w:cs="Times New Roman"/>
                <w:sz w:val="18"/>
                <w:szCs w:val="18"/>
              </w:rPr>
              <w:t>[25]</w:t>
            </w:r>
            <w:r w:rsidR="00BD5699" w:rsidRPr="007732A6">
              <w:rPr>
                <w:rFonts w:ascii="Times New Roman" w:hAnsi="Times New Roman" w:cs="Times New Roman"/>
                <w:sz w:val="18"/>
                <w:szCs w:val="18"/>
                <w:lang w:val="en-US"/>
              </w:rPr>
              <w:fldChar w:fldCharType="end"/>
            </w:r>
          </w:p>
        </w:tc>
        <w:tc>
          <w:tcPr>
            <w:tcW w:w="1418" w:type="dxa"/>
          </w:tcPr>
          <w:p w14:paraId="2769B8EF" w14:textId="77777777" w:rsidR="003E4300" w:rsidRPr="007732A6" w:rsidRDefault="003E4300" w:rsidP="00E63A71">
            <w:pPr>
              <w:rPr>
                <w:sz w:val="18"/>
                <w:szCs w:val="18"/>
                <w:lang w:val="fr-FR"/>
              </w:rPr>
            </w:pPr>
            <w:r w:rsidRPr="007732A6">
              <w:rPr>
                <w:noProof/>
                <w:sz w:val="18"/>
                <w:szCs w:val="18"/>
              </w:rPr>
              <w:t>Water</w:t>
            </w:r>
          </w:p>
        </w:tc>
        <w:tc>
          <w:tcPr>
            <w:tcW w:w="1275" w:type="dxa"/>
          </w:tcPr>
          <w:p w14:paraId="1DE87A93" w14:textId="77777777" w:rsidR="003E4300" w:rsidRPr="007732A6" w:rsidRDefault="003E4300" w:rsidP="00E63A71">
            <w:pPr>
              <w:rPr>
                <w:sz w:val="18"/>
                <w:szCs w:val="18"/>
                <w:lang w:val="fr-FR"/>
              </w:rPr>
            </w:pPr>
            <w:r w:rsidRPr="007732A6">
              <w:rPr>
                <w:rFonts w:eastAsia="CharisSIL"/>
                <w:sz w:val="18"/>
                <w:szCs w:val="18"/>
                <w:lang w:val="fr-BE"/>
              </w:rPr>
              <w:t>16 .5</w:t>
            </w:r>
          </w:p>
        </w:tc>
        <w:tc>
          <w:tcPr>
            <w:tcW w:w="1134" w:type="dxa"/>
          </w:tcPr>
          <w:p w14:paraId="7AB31EE5" w14:textId="77777777" w:rsidR="003E4300" w:rsidRPr="007732A6" w:rsidRDefault="003E4300" w:rsidP="00E63A71">
            <w:pPr>
              <w:rPr>
                <w:sz w:val="18"/>
                <w:szCs w:val="18"/>
                <w:lang w:val="fr-FR"/>
              </w:rPr>
            </w:pPr>
            <w:r w:rsidRPr="007732A6">
              <w:rPr>
                <w:rFonts w:eastAsia="CharisSIL"/>
                <w:sz w:val="18"/>
                <w:szCs w:val="18"/>
                <w:lang w:val="fr-BE"/>
              </w:rPr>
              <w:t>40.9</w:t>
            </w:r>
          </w:p>
        </w:tc>
      </w:tr>
      <w:tr w:rsidR="003E4300" w:rsidRPr="007732A6" w14:paraId="5C85A3A2" w14:textId="77777777" w:rsidTr="004910B5">
        <w:trPr>
          <w:jc w:val="center"/>
        </w:trPr>
        <w:tc>
          <w:tcPr>
            <w:tcW w:w="1984" w:type="dxa"/>
          </w:tcPr>
          <w:p w14:paraId="2064EC91" w14:textId="7522F098" w:rsidR="003E4300" w:rsidRPr="007732A6" w:rsidRDefault="003E4300" w:rsidP="00BD5699">
            <w:pPr>
              <w:pStyle w:val="Default"/>
              <w:rPr>
                <w:rFonts w:ascii="Times New Roman" w:hAnsi="Times New Roman" w:cs="Times New Roman"/>
                <w:color w:val="auto"/>
                <w:sz w:val="18"/>
                <w:szCs w:val="18"/>
                <w:lang w:val="en-US"/>
              </w:rPr>
            </w:pPr>
            <w:r w:rsidRPr="007732A6">
              <w:rPr>
                <w:rFonts w:ascii="Times New Roman" w:hAnsi="Times New Roman" w:cs="Times New Roman"/>
                <w:color w:val="auto"/>
                <w:kern w:val="2"/>
                <w:sz w:val="18"/>
                <w:szCs w:val="18"/>
                <w:lang w:val="en-US"/>
              </w:rPr>
              <w:t>Kumar and Rosen</w:t>
            </w:r>
            <w:r w:rsidR="00BD5699" w:rsidRPr="007732A6">
              <w:rPr>
                <w:rFonts w:ascii="Times New Roman" w:hAnsi="Times New Roman" w:cs="Times New Roman"/>
                <w:color w:val="auto"/>
                <w:kern w:val="2"/>
                <w:sz w:val="18"/>
                <w:szCs w:val="18"/>
                <w:lang w:val="en-US"/>
              </w:rPr>
              <w:t xml:space="preserve"> </w:t>
            </w:r>
            <w:r w:rsidR="00BD5699" w:rsidRPr="007732A6">
              <w:rPr>
                <w:rFonts w:ascii="Times New Roman" w:hAnsi="Times New Roman" w:cs="Times New Roman"/>
                <w:color w:val="auto"/>
                <w:kern w:val="2"/>
                <w:sz w:val="18"/>
                <w:szCs w:val="18"/>
                <w:lang w:val="en-US"/>
              </w:rPr>
              <w:fldChar w:fldCharType="begin"/>
            </w:r>
            <w:r w:rsidR="009F5F15" w:rsidRPr="007732A6">
              <w:rPr>
                <w:rFonts w:ascii="Times New Roman" w:hAnsi="Times New Roman" w:cs="Times New Roman"/>
                <w:color w:val="auto"/>
                <w:kern w:val="2"/>
                <w:sz w:val="18"/>
                <w:szCs w:val="18"/>
                <w:lang w:val="en-US"/>
              </w:rPr>
              <w:instrText xml:space="preserve"> ADDIN ZOTERO_ITEM CSL_CITATION {"citationID":"DVo7eszz","properties":{"formattedCitation":"[26]","plainCitation":"[26]","noteIndex":0},"citationItems":[{"id":821,"uris":["http://zotero.org/users/local/mPuaPI6f/items/BLHMWMW2"],"itemData":{"id":821,"type":"article-journal","abstract":"A photovoltaic/thermal (PV/T) solar air heater with a double pass configuration and vertical fins in the lower channel is investigated. The fins are arranged perpendicular to the direction of air flow to enhance the heat transfer rate and efficiency. Air enters the upper channel of the air heater and subsequently flows to the lower channel in the opposite direction. A comprehensive steady state analysis is performed, including energy balances for the upper glass cover, the superstrate of the photovoltaic module, the absorber surface, the back plate and the air in upper and lower columns. The effects of design, climatic and operating parameters are evaluated on outlet air temperature, cell temperature, thermal (energy) efficiency, electrical efficiency and total equivalent thermal efficiency. Thermal performance characteristic curves are also developed for the PV/T collector. The effects of the presence of fins in the lower air channel, the depth of ducts of the air channels, flow rate, inlet air temperature and packing factor are evaluated on the thermal and electrical efficiencies. The extended fin area reduces the cell temperature considerably, from 82°C to 66°C. Impact assessments on thermal and electrical outputs of the packing factor are reported, recognizing that higher packing factors are beneficial as they lead to the production of more electrical output per unit collector area and help in controlling the cell temperature.","container-title":"Applied Thermal Engineering","DOI":"10.1016/j.applthermaleng.2010.12.037","ISSN":"1359-4311","issue":"8","journalAbbreviation":"Applied Thermal Engineering","page":"1402-1410","source":"ScienceDirect","title":"Performance evaluation of a double pass PV/T solar air heater with and without fins","volume":"31","author":[{"family":"Kumar","given":"Rakesh"},{"family":"Rosen","given":"Marc A."}],"issued":{"date-parts":[["2011",6,1]]}}}],"schema":"https://github.com/citation-style-language/schema/raw/master/csl-citation.json"} </w:instrText>
            </w:r>
            <w:r w:rsidR="00BD5699" w:rsidRPr="007732A6">
              <w:rPr>
                <w:rFonts w:ascii="Times New Roman" w:hAnsi="Times New Roman" w:cs="Times New Roman"/>
                <w:color w:val="auto"/>
                <w:kern w:val="2"/>
                <w:sz w:val="18"/>
                <w:szCs w:val="18"/>
                <w:lang w:val="en-US"/>
              </w:rPr>
              <w:fldChar w:fldCharType="separate"/>
            </w:r>
            <w:r w:rsidR="009F5F15" w:rsidRPr="007732A6">
              <w:rPr>
                <w:rFonts w:ascii="Times New Roman" w:hAnsi="Times New Roman" w:cs="Times New Roman"/>
                <w:sz w:val="18"/>
                <w:szCs w:val="18"/>
              </w:rPr>
              <w:t>[26]</w:t>
            </w:r>
            <w:r w:rsidR="00BD5699" w:rsidRPr="007732A6">
              <w:rPr>
                <w:rFonts w:ascii="Times New Roman" w:hAnsi="Times New Roman" w:cs="Times New Roman"/>
                <w:color w:val="auto"/>
                <w:kern w:val="2"/>
                <w:sz w:val="18"/>
                <w:szCs w:val="18"/>
                <w:lang w:val="en-US"/>
              </w:rPr>
              <w:fldChar w:fldCharType="end"/>
            </w:r>
          </w:p>
        </w:tc>
        <w:tc>
          <w:tcPr>
            <w:tcW w:w="1418" w:type="dxa"/>
          </w:tcPr>
          <w:p w14:paraId="5AD44C9E" w14:textId="77777777" w:rsidR="003E4300" w:rsidRPr="007732A6" w:rsidRDefault="003E4300" w:rsidP="00E63A71">
            <w:pPr>
              <w:rPr>
                <w:sz w:val="18"/>
                <w:szCs w:val="18"/>
                <w:lang w:val="fr-FR"/>
              </w:rPr>
            </w:pPr>
            <w:r w:rsidRPr="007732A6">
              <w:rPr>
                <w:rFonts w:eastAsiaTheme="minorHAnsi"/>
                <w:kern w:val="2"/>
                <w:sz w:val="18"/>
                <w:szCs w:val="18"/>
                <w:lang w:val="fr-FR"/>
              </w:rPr>
              <w:t>Air</w:t>
            </w:r>
          </w:p>
        </w:tc>
        <w:tc>
          <w:tcPr>
            <w:tcW w:w="1275" w:type="dxa"/>
          </w:tcPr>
          <w:p w14:paraId="1D8C305A" w14:textId="77777777" w:rsidR="003E4300" w:rsidRPr="007732A6" w:rsidRDefault="003E4300" w:rsidP="00E63A71">
            <w:pPr>
              <w:rPr>
                <w:sz w:val="18"/>
                <w:szCs w:val="18"/>
                <w:lang w:val="fr-FR"/>
              </w:rPr>
            </w:pPr>
            <w:r w:rsidRPr="007732A6">
              <w:rPr>
                <w:rFonts w:eastAsiaTheme="minorHAnsi"/>
                <w:kern w:val="2"/>
                <w:sz w:val="18"/>
                <w:szCs w:val="18"/>
                <w:lang w:val="fr-FR"/>
              </w:rPr>
              <w:t>10.5</w:t>
            </w:r>
          </w:p>
        </w:tc>
        <w:tc>
          <w:tcPr>
            <w:tcW w:w="1134" w:type="dxa"/>
          </w:tcPr>
          <w:p w14:paraId="2627B634" w14:textId="77777777" w:rsidR="003E4300" w:rsidRPr="007732A6" w:rsidRDefault="003E4300" w:rsidP="00E63A71">
            <w:pPr>
              <w:rPr>
                <w:sz w:val="18"/>
                <w:szCs w:val="18"/>
                <w:lang w:val="fr-FR"/>
              </w:rPr>
            </w:pPr>
            <w:r w:rsidRPr="007732A6">
              <w:rPr>
                <w:rFonts w:eastAsiaTheme="minorHAnsi"/>
                <w:kern w:val="2"/>
                <w:sz w:val="18"/>
                <w:szCs w:val="18"/>
                <w:lang w:val="fr-FR"/>
              </w:rPr>
              <w:t>15.5</w:t>
            </w:r>
          </w:p>
        </w:tc>
      </w:tr>
      <w:tr w:rsidR="003E4300" w:rsidRPr="007732A6" w14:paraId="388619F4" w14:textId="77777777" w:rsidTr="004910B5">
        <w:trPr>
          <w:jc w:val="center"/>
        </w:trPr>
        <w:tc>
          <w:tcPr>
            <w:tcW w:w="1984" w:type="dxa"/>
          </w:tcPr>
          <w:p w14:paraId="0DE36747" w14:textId="1D8099A2" w:rsidR="003E4300" w:rsidRPr="007732A6" w:rsidRDefault="003E4300" w:rsidP="00E63A71">
            <w:pPr>
              <w:pStyle w:val="Default"/>
              <w:rPr>
                <w:rFonts w:ascii="Times New Roman" w:hAnsi="Times New Roman" w:cs="Times New Roman"/>
                <w:color w:val="auto"/>
                <w:kern w:val="2"/>
                <w:sz w:val="18"/>
                <w:szCs w:val="18"/>
                <w:lang w:val="en-US"/>
              </w:rPr>
            </w:pPr>
            <w:proofErr w:type="spellStart"/>
            <w:r w:rsidRPr="007732A6">
              <w:rPr>
                <w:rFonts w:ascii="Times New Roman" w:hAnsi="Times New Roman" w:cs="Times New Roman"/>
                <w:kern w:val="2"/>
                <w:sz w:val="18"/>
                <w:szCs w:val="18"/>
                <w:lang w:val="en-US"/>
              </w:rPr>
              <w:t>Alsharifi</w:t>
            </w:r>
            <w:proofErr w:type="spellEnd"/>
            <w:r w:rsidRPr="007732A6">
              <w:rPr>
                <w:rFonts w:ascii="Times New Roman" w:hAnsi="Times New Roman" w:cs="Times New Roman"/>
                <w:kern w:val="2"/>
                <w:sz w:val="18"/>
                <w:szCs w:val="18"/>
                <w:lang w:val="en-US"/>
              </w:rPr>
              <w:t xml:space="preserve"> et al</w:t>
            </w:r>
            <w:r w:rsidR="00BD5699" w:rsidRPr="007732A6">
              <w:rPr>
                <w:rFonts w:ascii="Times New Roman" w:hAnsi="Times New Roman" w:cs="Times New Roman"/>
                <w:kern w:val="2"/>
                <w:sz w:val="18"/>
                <w:szCs w:val="18"/>
                <w:lang w:val="en-US"/>
              </w:rPr>
              <w:t xml:space="preserve">. </w:t>
            </w:r>
            <w:r w:rsidR="00BD5699" w:rsidRPr="007732A6">
              <w:rPr>
                <w:rFonts w:ascii="Times New Roman" w:hAnsi="Times New Roman" w:cs="Times New Roman"/>
                <w:kern w:val="2"/>
                <w:sz w:val="18"/>
                <w:szCs w:val="18"/>
                <w:lang w:val="en-US"/>
              </w:rPr>
              <w:fldChar w:fldCharType="begin"/>
            </w:r>
            <w:r w:rsidR="00BD5699" w:rsidRPr="007732A6">
              <w:rPr>
                <w:rFonts w:ascii="Times New Roman" w:hAnsi="Times New Roman" w:cs="Times New Roman"/>
                <w:kern w:val="2"/>
                <w:sz w:val="18"/>
                <w:szCs w:val="18"/>
                <w:lang w:val="en-US"/>
              </w:rPr>
              <w:instrText xml:space="preserve"> ADDIN ZOTERO_ITEM CSL_CITATION {"citationID":"iSOq9cXy","properties":{"formattedCitation":"[1]","plainCitation":"[1]","noteIndex":0},"citationItems":[{"id":"fpZwE2gC/IqdOA0Bl","uris":["http://zotero.org/users/local/sbEr49ls/items/V2NK64QG"],"itemData":{"id":"fpZwE2gC/IqdOA0Bl","type":"article-journal","abstract":"Hybrid photovoltaic/thermal (PV/T) collectors that simultaneously generate electricity and heat have promise for sustainable energy production. However, their performance depends strongly on four key design parameters. These are: panel aspect ratio, serpentine tube pitch, solar intensity, and coolant flow rate. This study optimized these design parameters for a household serpentine-tube PV/T collector using energy and exergy analysis to enhance electrical and thermal efficiencies. Response surface methodology was employed to model the complex relationships between these parameters and the electrical and thermal efficiency responses. Increasing the panel aspect ratio from 0.125 to 8 resulted in 1.99 and 12.10 % improvements for electrical and thermal energy ef­ ficiencies along with 1.99 and 26.36 % improvements for electrical and thermal exergy efficiencies. Larger serpentine pitch from 80 to 400 mm decreased all four efficiencies. Higher radiation intensity from 200 to 1000 W/m2 reduced electrical efficiency by 8.36 % but increased thermal efficiency 75.33 %. Increasing the coolant flow rate from 0.1 to 1.4 L/min raised thermal and electrical efficiencies by 167.8 % and 12.4 %, respectively. Single-objective optimization yielded maximum electrical and thermal energy efficiencies of 11.8 % and 63.2 %, while multi-objective optimization gave lower responses. The study provides new insights into design trade-offs between electrical and thermal performance using comprehensive modeling and optimization. The model and methodology can guide significant PV/T design improvements.","container-title":"Applied Thermal Engineering","DOI":"10.1016/j.applthermaleng.2024.122983","ISSN":"13594311","journalAbbreviation":"Applied Thermal Engineering","language":"en","page":"122983","source":"DOI.org (Crossref)","title":"Design and optimization of a household photovoltaic/thermal collector with serpentine tube: Energy and exergy analysis","title-short":"Design and optimization of a household photovoltaic/thermal collector with serpentine tube","volume":"246","author":[{"family":"Alsharifi","given":"Thamir"},{"family":"Mahdi","given":"Jasim M."},{"family":"Togun","given":"Hussein"},{"family":"Taqi Al-Najjar","given":"Hussein M."},{"family":"Ben Khedher","given":"Nidhal"},{"family":"Cairns","given":"Alasdair"},{"family":"Talebizadehsardari","given":"Pouyan"}],"issued":{"date-parts":[["2024",6]]}}}],"schema":"https://github.com/citation-style-language/schema/raw/master/csl-citation.json"} </w:instrText>
            </w:r>
            <w:r w:rsidR="00BD5699" w:rsidRPr="007732A6">
              <w:rPr>
                <w:rFonts w:ascii="Times New Roman" w:hAnsi="Times New Roman" w:cs="Times New Roman"/>
                <w:kern w:val="2"/>
                <w:sz w:val="18"/>
                <w:szCs w:val="18"/>
                <w:lang w:val="en-US"/>
              </w:rPr>
              <w:fldChar w:fldCharType="separate"/>
            </w:r>
            <w:r w:rsidR="00BD5699" w:rsidRPr="007732A6">
              <w:rPr>
                <w:rFonts w:ascii="Times New Roman" w:hAnsi="Times New Roman" w:cs="Times New Roman"/>
                <w:sz w:val="18"/>
                <w:szCs w:val="18"/>
              </w:rPr>
              <w:t>[1]</w:t>
            </w:r>
            <w:r w:rsidR="00BD5699" w:rsidRPr="007732A6">
              <w:rPr>
                <w:rFonts w:ascii="Times New Roman" w:hAnsi="Times New Roman" w:cs="Times New Roman"/>
                <w:kern w:val="2"/>
                <w:sz w:val="18"/>
                <w:szCs w:val="18"/>
                <w:lang w:val="en-US"/>
              </w:rPr>
              <w:fldChar w:fldCharType="end"/>
            </w:r>
          </w:p>
        </w:tc>
        <w:tc>
          <w:tcPr>
            <w:tcW w:w="1418" w:type="dxa"/>
          </w:tcPr>
          <w:p w14:paraId="67FDD812" w14:textId="77777777" w:rsidR="003E4300" w:rsidRPr="007732A6" w:rsidRDefault="003E4300" w:rsidP="00E63A71">
            <w:pPr>
              <w:rPr>
                <w:sz w:val="18"/>
                <w:szCs w:val="18"/>
                <w:lang w:val="fr-FR"/>
              </w:rPr>
            </w:pPr>
            <w:r w:rsidRPr="007732A6">
              <w:rPr>
                <w:noProof/>
                <w:sz w:val="18"/>
                <w:szCs w:val="18"/>
              </w:rPr>
              <w:t>Water</w:t>
            </w:r>
          </w:p>
        </w:tc>
        <w:tc>
          <w:tcPr>
            <w:tcW w:w="1275" w:type="dxa"/>
          </w:tcPr>
          <w:p w14:paraId="10571D1C" w14:textId="77777777" w:rsidR="003E4300" w:rsidRPr="007732A6" w:rsidRDefault="003E4300" w:rsidP="00E63A71">
            <w:pPr>
              <w:rPr>
                <w:sz w:val="18"/>
                <w:szCs w:val="18"/>
                <w:lang w:val="fr-FR"/>
              </w:rPr>
            </w:pPr>
            <w:r w:rsidRPr="007732A6">
              <w:rPr>
                <w:rFonts w:eastAsia="CharisSIL"/>
                <w:sz w:val="18"/>
                <w:szCs w:val="18"/>
                <w:lang w:val="fr-BE"/>
              </w:rPr>
              <w:t>11.9</w:t>
            </w:r>
          </w:p>
        </w:tc>
        <w:tc>
          <w:tcPr>
            <w:tcW w:w="1134" w:type="dxa"/>
          </w:tcPr>
          <w:p w14:paraId="7904643B" w14:textId="77777777" w:rsidR="003E4300" w:rsidRPr="007732A6" w:rsidRDefault="003E4300" w:rsidP="00E63A71">
            <w:pPr>
              <w:rPr>
                <w:sz w:val="18"/>
                <w:szCs w:val="18"/>
                <w:lang w:val="fr-FR"/>
              </w:rPr>
            </w:pPr>
            <w:r w:rsidRPr="007732A6">
              <w:rPr>
                <w:rFonts w:eastAsia="CharisSIL"/>
                <w:sz w:val="18"/>
                <w:szCs w:val="18"/>
                <w:lang w:val="fr-BE"/>
              </w:rPr>
              <w:t>58.0</w:t>
            </w:r>
          </w:p>
        </w:tc>
      </w:tr>
      <w:tr w:rsidR="003E4300" w:rsidRPr="007732A6" w14:paraId="1555D99F" w14:textId="77777777" w:rsidTr="004910B5">
        <w:trPr>
          <w:jc w:val="center"/>
        </w:trPr>
        <w:tc>
          <w:tcPr>
            <w:tcW w:w="1984" w:type="dxa"/>
          </w:tcPr>
          <w:p w14:paraId="5A1A6887" w14:textId="5D0DD8C7" w:rsidR="003E4300" w:rsidRPr="007732A6" w:rsidRDefault="003E4300" w:rsidP="00BD5699">
            <w:pPr>
              <w:pStyle w:val="Default"/>
              <w:rPr>
                <w:rFonts w:ascii="Times New Roman" w:hAnsi="Times New Roman" w:cs="Times New Roman"/>
                <w:color w:val="auto"/>
                <w:sz w:val="18"/>
                <w:szCs w:val="18"/>
                <w:lang w:val="en-US"/>
              </w:rPr>
            </w:pPr>
            <w:r w:rsidRPr="007732A6">
              <w:rPr>
                <w:rFonts w:ascii="Times New Roman" w:hAnsi="Times New Roman" w:cs="Times New Roman"/>
                <w:color w:val="auto"/>
                <w:kern w:val="2"/>
                <w:sz w:val="18"/>
                <w:szCs w:val="18"/>
                <w:lang w:val="en-US"/>
              </w:rPr>
              <w:t>Khelifa et al.</w:t>
            </w:r>
            <w:r w:rsidR="00BD5699" w:rsidRPr="007732A6">
              <w:rPr>
                <w:rFonts w:ascii="Times New Roman" w:hAnsi="Times New Roman" w:cs="Times New Roman"/>
                <w:color w:val="auto"/>
                <w:kern w:val="2"/>
                <w:sz w:val="18"/>
                <w:szCs w:val="18"/>
                <w:lang w:val="en-US"/>
              </w:rPr>
              <w:t xml:space="preserve"> </w:t>
            </w:r>
            <w:r w:rsidR="00BD5699" w:rsidRPr="007732A6">
              <w:rPr>
                <w:rFonts w:ascii="Times New Roman" w:hAnsi="Times New Roman" w:cs="Times New Roman"/>
                <w:color w:val="auto"/>
                <w:kern w:val="2"/>
                <w:sz w:val="18"/>
                <w:szCs w:val="18"/>
                <w:lang w:val="en-US"/>
              </w:rPr>
              <w:fldChar w:fldCharType="begin"/>
            </w:r>
            <w:r w:rsidR="009F5F15" w:rsidRPr="007732A6">
              <w:rPr>
                <w:rFonts w:ascii="Times New Roman" w:hAnsi="Times New Roman" w:cs="Times New Roman"/>
                <w:color w:val="auto"/>
                <w:kern w:val="2"/>
                <w:sz w:val="18"/>
                <w:szCs w:val="18"/>
                <w:lang w:val="en-US"/>
              </w:rPr>
              <w:instrText xml:space="preserve"> ADDIN ZOTERO_ITEM CSL_CITATION {"citationID":"FmTOg9iK","properties":{"formattedCitation":"[27]","plainCitation":"[27]","noteIndex":0},"citationItems":[{"id":824,"uris":["http://zotero.org/users/local/mPuaPI6f/items/T43LMIHN"],"itemData":{"id":824,"type":"article-journal","abstract":"The air-based photovoltaic/thermal (PVT) collectors represent an effective and environmentally safe option for producing electrical energy and heating buildings to overcome the problem of scarcity and environmental pollution resulting from fossil fuels, their current contribution is still limited worldwide due to their low overall efficiency. In this context, the current study aims to present an innovative and developed cooling technique integrated with PV modules to achieve the highest overall efficiency of PVT collectors. To achieve this goal, the innovative efficient multiple-impinging slot jets were incorporated with the bottom surface of the cooling channels to enhance the overall efficiency of PVT collectors. To get the optimized design of developed cooling channels incorporated with the innovative efficient multiple-impinging slot jets that achieve the highest overall efficiency of developed PVT collectors, seven different designs of cooling channels with different multiple-impinging slot jets pitch distances (20, 25, 30, 35, 40, 45, and 50 cm) were proposed and compared to the PVT collector with classical cooling channels under the same climate conditions. The results presented that, developed the design of cooling channels using innovative multiple-impinging slot jets with 45 mm pitches represents the optimized design that achieves the highest performance of developed PVT collectors. Where, the improvement rates in electricity generation, thermal, electrical, and overall efficiencies of developed PVT collectors using innovative multiple-impinging slot jets reached 17.91 %, 173.87 %, 22.26 %, and 94.31 %, respectively compared to the classical PVT collectors.","container-title":"Solar Energy","DOI":"10.1016/j.solener.2024.112992","ISSN":"0038-092X","journalAbbreviation":"Solar Energy","page":"112992","source":"ScienceDirect","title":"Performance improvement of photovoltaic/thermal collectors based on the optimized design of efficient innovative multiple-impinging slot jets","volume":"283","author":[{"family":"Khelifa","given":"Abdelkrim"},{"family":"Abdelgaied","given":"Mohamed"},{"family":"Harby","given":"K."},{"family":"El Hadi Attia","given":"Mohammed"}],"issued":{"date-parts":[["2024",11,15]]}}}],"schema":"https://github.com/citation-style-language/schema/raw/master/csl-citation.json"} </w:instrText>
            </w:r>
            <w:r w:rsidR="00BD5699" w:rsidRPr="007732A6">
              <w:rPr>
                <w:rFonts w:ascii="Times New Roman" w:hAnsi="Times New Roman" w:cs="Times New Roman"/>
                <w:color w:val="auto"/>
                <w:kern w:val="2"/>
                <w:sz w:val="18"/>
                <w:szCs w:val="18"/>
                <w:lang w:val="en-US"/>
              </w:rPr>
              <w:fldChar w:fldCharType="separate"/>
            </w:r>
            <w:r w:rsidR="009F5F15" w:rsidRPr="007732A6">
              <w:rPr>
                <w:rFonts w:ascii="Times New Roman" w:hAnsi="Times New Roman" w:cs="Times New Roman"/>
                <w:sz w:val="18"/>
                <w:szCs w:val="18"/>
              </w:rPr>
              <w:t>[27]</w:t>
            </w:r>
            <w:r w:rsidR="00BD5699" w:rsidRPr="007732A6">
              <w:rPr>
                <w:rFonts w:ascii="Times New Roman" w:hAnsi="Times New Roman" w:cs="Times New Roman"/>
                <w:color w:val="auto"/>
                <w:kern w:val="2"/>
                <w:sz w:val="18"/>
                <w:szCs w:val="18"/>
                <w:lang w:val="en-US"/>
              </w:rPr>
              <w:fldChar w:fldCharType="end"/>
            </w:r>
          </w:p>
        </w:tc>
        <w:tc>
          <w:tcPr>
            <w:tcW w:w="1418" w:type="dxa"/>
          </w:tcPr>
          <w:p w14:paraId="4228E7D2" w14:textId="77777777" w:rsidR="003E4300" w:rsidRPr="007732A6" w:rsidRDefault="003E4300" w:rsidP="00E63A71">
            <w:pPr>
              <w:rPr>
                <w:sz w:val="18"/>
                <w:szCs w:val="18"/>
                <w:lang w:val="fr-FR"/>
              </w:rPr>
            </w:pPr>
            <w:r w:rsidRPr="007732A6">
              <w:rPr>
                <w:rFonts w:eastAsiaTheme="minorHAnsi"/>
                <w:kern w:val="2"/>
                <w:sz w:val="18"/>
                <w:szCs w:val="18"/>
                <w:lang w:val="fr-FR"/>
              </w:rPr>
              <w:t>Air</w:t>
            </w:r>
          </w:p>
        </w:tc>
        <w:tc>
          <w:tcPr>
            <w:tcW w:w="1275" w:type="dxa"/>
          </w:tcPr>
          <w:p w14:paraId="365248E5" w14:textId="77777777" w:rsidR="003E4300" w:rsidRPr="007732A6" w:rsidRDefault="003E4300" w:rsidP="00E63A71">
            <w:pPr>
              <w:rPr>
                <w:sz w:val="18"/>
                <w:szCs w:val="18"/>
                <w:lang w:val="fr-FR"/>
              </w:rPr>
            </w:pPr>
            <w:r w:rsidRPr="007732A6">
              <w:rPr>
                <w:rFonts w:eastAsiaTheme="minorHAnsi"/>
                <w:kern w:val="2"/>
                <w:sz w:val="18"/>
                <w:szCs w:val="18"/>
                <w:lang w:val="fr-FR"/>
              </w:rPr>
              <w:t>22.26</w:t>
            </w:r>
          </w:p>
        </w:tc>
        <w:tc>
          <w:tcPr>
            <w:tcW w:w="1134" w:type="dxa"/>
          </w:tcPr>
          <w:p w14:paraId="0DC3385C" w14:textId="77777777" w:rsidR="003E4300" w:rsidRPr="007732A6" w:rsidRDefault="003E4300" w:rsidP="00E63A71">
            <w:pPr>
              <w:rPr>
                <w:sz w:val="18"/>
                <w:szCs w:val="18"/>
                <w:lang w:val="fr-FR"/>
              </w:rPr>
            </w:pPr>
            <w:r w:rsidRPr="007732A6">
              <w:rPr>
                <w:rFonts w:eastAsiaTheme="minorHAnsi"/>
                <w:kern w:val="2"/>
                <w:sz w:val="18"/>
                <w:szCs w:val="18"/>
                <w:lang w:val="fr-FR"/>
              </w:rPr>
              <w:t>35.07</w:t>
            </w:r>
          </w:p>
        </w:tc>
      </w:tr>
      <w:tr w:rsidR="003E4300" w:rsidRPr="007732A6" w14:paraId="11AC4CEA" w14:textId="77777777" w:rsidTr="004910B5">
        <w:trPr>
          <w:jc w:val="center"/>
        </w:trPr>
        <w:tc>
          <w:tcPr>
            <w:tcW w:w="1984" w:type="dxa"/>
          </w:tcPr>
          <w:p w14:paraId="198A6515" w14:textId="1858F9C9" w:rsidR="003E4300" w:rsidRPr="007732A6" w:rsidRDefault="003E4300" w:rsidP="00E63A71">
            <w:pPr>
              <w:autoSpaceDE w:val="0"/>
              <w:autoSpaceDN w:val="0"/>
              <w:adjustRightInd w:val="0"/>
              <w:rPr>
                <w:sz w:val="18"/>
                <w:szCs w:val="18"/>
              </w:rPr>
            </w:pPr>
            <w:proofErr w:type="spellStart"/>
            <w:r w:rsidRPr="007732A6">
              <w:rPr>
                <w:rFonts w:eastAsiaTheme="minorHAnsi"/>
                <w:kern w:val="2"/>
                <w:sz w:val="18"/>
                <w:szCs w:val="18"/>
              </w:rPr>
              <w:t>Olmus</w:t>
            </w:r>
            <w:proofErr w:type="spellEnd"/>
            <w:r w:rsidRPr="007732A6">
              <w:rPr>
                <w:rFonts w:eastAsiaTheme="minorHAnsi"/>
                <w:kern w:val="2"/>
                <w:sz w:val="18"/>
                <w:szCs w:val="18"/>
              </w:rPr>
              <w:t xml:space="preserve"> et al.</w:t>
            </w:r>
            <w:r w:rsidR="00BD5699" w:rsidRPr="007732A6">
              <w:rPr>
                <w:rFonts w:eastAsiaTheme="minorHAnsi"/>
                <w:kern w:val="2"/>
                <w:sz w:val="18"/>
                <w:szCs w:val="18"/>
              </w:rPr>
              <w:t xml:space="preserve"> </w:t>
            </w:r>
            <w:r w:rsidR="00BD5699" w:rsidRPr="007732A6">
              <w:rPr>
                <w:rFonts w:eastAsiaTheme="minorHAnsi"/>
                <w:kern w:val="2"/>
                <w:sz w:val="18"/>
                <w:szCs w:val="18"/>
              </w:rPr>
              <w:fldChar w:fldCharType="begin"/>
            </w:r>
            <w:r w:rsidR="009F5F15" w:rsidRPr="007732A6">
              <w:rPr>
                <w:rFonts w:eastAsiaTheme="minorHAnsi"/>
                <w:kern w:val="2"/>
                <w:sz w:val="18"/>
                <w:szCs w:val="18"/>
              </w:rPr>
              <w:instrText xml:space="preserve"> ADDIN ZOTERO_ITEM CSL_CITATION {"citationID":"nZgRz92p","properties":{"formattedCitation":"[28]","plainCitation":"[28]","noteIndex":0},"citationItems":[{"id":29,"uris":["http://zotero.org/users/local/mPuaPI6f/items/AF285L8V"],"itemData":{"id":29,"type":"article-journal","abstract":"This study investigated the performance of 25 serpentine-based photovoltaic-thermal (PVT) collector configurations using numerical modeling with COMSOL Multiphysics software. The analysis compared single-inlet, double-inlet and triple-inlet configurations, with tubes arranged both horizontally and vertically, while maintaining constant geometric properties. Some of the configurations examined were studied for the first time in the open literature. The analyses were conducted in two stages. First, all configurations were compared under base-case conditions using various energetic and exergetic performance metrics. The results revealed that configurations K1 and M, which are novel, and configuration B demonstrated superior performance. Second, the effects of water inlet temperature, flowrate, and solar irradiance on the temperature distribution and efficiency metrics were evaluated for the top three performing configurations. The findings showed that these configurations exhibited similar trends in response to changes in operating conditions. Specifically, increasing the flowrate significantly enhanced thermal, electrical, and primary energy saving efficiencies, while higher water inlet temperatures led to reductions in all efficiency metrics. Moreover, pressure drop decreased as the number of inlets increased. The research emphasizes the importance of selecting a design to enhance the performance of PVT collector based on the various performance metrics.","container-title":"Renewable Energy","DOI":"10.1016/j.renene.2024.122196","ISSN":"0960-1481","journalAbbreviation":"Renewable Energy","page":"122196","source":"ScienceDirect","title":"Numerical analysis and comparison of different serpentine-based photovoltaic-thermal collectors","volume":"241","author":[{"family":"Olmuş","given":"Umutcan"},{"family":"Güzelel","given":"Yunus Emre"},{"family":"Çerçi","given":"Kamil Neyfel"},{"family":"Büyükalaca","given":"Orhan"}],"issued":{"date-parts":[["2025",3,1]]}}}],"schema":"https://github.com/citation-style-language/schema/raw/master/csl-citation.json"} </w:instrText>
            </w:r>
            <w:r w:rsidR="00BD5699" w:rsidRPr="007732A6">
              <w:rPr>
                <w:rFonts w:eastAsiaTheme="minorHAnsi"/>
                <w:kern w:val="2"/>
                <w:sz w:val="18"/>
                <w:szCs w:val="18"/>
              </w:rPr>
              <w:fldChar w:fldCharType="separate"/>
            </w:r>
            <w:r w:rsidR="009F5F15" w:rsidRPr="007732A6">
              <w:rPr>
                <w:rFonts w:eastAsiaTheme="minorHAnsi"/>
                <w:sz w:val="18"/>
                <w:szCs w:val="18"/>
              </w:rPr>
              <w:t>[28]</w:t>
            </w:r>
            <w:r w:rsidR="00BD5699" w:rsidRPr="007732A6">
              <w:rPr>
                <w:rFonts w:eastAsiaTheme="minorHAnsi"/>
                <w:kern w:val="2"/>
                <w:sz w:val="18"/>
                <w:szCs w:val="18"/>
              </w:rPr>
              <w:fldChar w:fldCharType="end"/>
            </w:r>
            <w:r w:rsidR="00BD5699" w:rsidRPr="007732A6">
              <w:rPr>
                <w:rFonts w:eastAsiaTheme="minorHAnsi"/>
                <w:kern w:val="2"/>
                <w:sz w:val="18"/>
                <w:szCs w:val="18"/>
              </w:rPr>
              <w:t xml:space="preserve"> </w:t>
            </w:r>
          </w:p>
        </w:tc>
        <w:tc>
          <w:tcPr>
            <w:tcW w:w="1418" w:type="dxa"/>
          </w:tcPr>
          <w:p w14:paraId="6D549292" w14:textId="77777777" w:rsidR="003E4300" w:rsidRPr="007732A6" w:rsidRDefault="003E4300" w:rsidP="00E63A71">
            <w:pPr>
              <w:rPr>
                <w:noProof/>
                <w:sz w:val="18"/>
                <w:szCs w:val="18"/>
              </w:rPr>
            </w:pPr>
            <w:r w:rsidRPr="007732A6">
              <w:rPr>
                <w:noProof/>
                <w:sz w:val="18"/>
                <w:szCs w:val="18"/>
              </w:rPr>
              <w:t>Water</w:t>
            </w:r>
          </w:p>
        </w:tc>
        <w:tc>
          <w:tcPr>
            <w:tcW w:w="1275" w:type="dxa"/>
          </w:tcPr>
          <w:p w14:paraId="6087D0DD" w14:textId="77777777" w:rsidR="003E4300" w:rsidRPr="007732A6" w:rsidRDefault="003E4300" w:rsidP="00E63A71">
            <w:pPr>
              <w:rPr>
                <w:noProof/>
                <w:sz w:val="18"/>
                <w:szCs w:val="18"/>
              </w:rPr>
            </w:pPr>
            <w:r w:rsidRPr="007732A6">
              <w:rPr>
                <w:rFonts w:eastAsia="CharisSIL"/>
                <w:sz w:val="18"/>
                <w:szCs w:val="18"/>
                <w:lang w:val="fr-BE"/>
              </w:rPr>
              <w:t>14.9</w:t>
            </w:r>
          </w:p>
        </w:tc>
        <w:tc>
          <w:tcPr>
            <w:tcW w:w="1134" w:type="dxa"/>
          </w:tcPr>
          <w:p w14:paraId="5564A8CB" w14:textId="77777777" w:rsidR="003E4300" w:rsidRPr="007732A6" w:rsidRDefault="003E4300" w:rsidP="00E63A71">
            <w:pPr>
              <w:rPr>
                <w:noProof/>
                <w:sz w:val="18"/>
                <w:szCs w:val="18"/>
              </w:rPr>
            </w:pPr>
            <w:r w:rsidRPr="007732A6">
              <w:rPr>
                <w:rFonts w:eastAsia="CharisSIL"/>
                <w:sz w:val="18"/>
                <w:szCs w:val="18"/>
                <w:lang w:val="fr-BE"/>
              </w:rPr>
              <w:t>59.9</w:t>
            </w:r>
          </w:p>
        </w:tc>
      </w:tr>
      <w:tr w:rsidR="003E4300" w:rsidRPr="007732A6" w14:paraId="093596B8" w14:textId="77777777" w:rsidTr="004910B5">
        <w:trPr>
          <w:jc w:val="center"/>
        </w:trPr>
        <w:tc>
          <w:tcPr>
            <w:tcW w:w="1984" w:type="dxa"/>
            <w:vMerge w:val="restart"/>
            <w:vAlign w:val="center"/>
          </w:tcPr>
          <w:p w14:paraId="1A0F6655" w14:textId="77777777" w:rsidR="003E4300" w:rsidRPr="007732A6" w:rsidRDefault="003E4300" w:rsidP="00BD5699">
            <w:pPr>
              <w:rPr>
                <w:noProof/>
                <w:sz w:val="18"/>
                <w:szCs w:val="18"/>
              </w:rPr>
            </w:pPr>
            <w:r w:rsidRPr="007732A6">
              <w:rPr>
                <w:noProof/>
                <w:sz w:val="18"/>
                <w:szCs w:val="18"/>
              </w:rPr>
              <w:t>Present study</w:t>
            </w:r>
          </w:p>
        </w:tc>
        <w:tc>
          <w:tcPr>
            <w:tcW w:w="1418" w:type="dxa"/>
          </w:tcPr>
          <w:p w14:paraId="5BD57CA1" w14:textId="77777777" w:rsidR="003E4300" w:rsidRPr="007732A6" w:rsidRDefault="003E4300" w:rsidP="00E63A71">
            <w:pPr>
              <w:rPr>
                <w:noProof/>
                <w:sz w:val="18"/>
                <w:szCs w:val="18"/>
              </w:rPr>
            </w:pPr>
            <w:r w:rsidRPr="007732A6">
              <w:rPr>
                <w:noProof/>
                <w:sz w:val="18"/>
                <w:szCs w:val="18"/>
              </w:rPr>
              <w:t>Air</w:t>
            </w:r>
          </w:p>
        </w:tc>
        <w:tc>
          <w:tcPr>
            <w:tcW w:w="1275" w:type="dxa"/>
          </w:tcPr>
          <w:p w14:paraId="281B1DB5" w14:textId="77777777" w:rsidR="003E4300" w:rsidRPr="007732A6" w:rsidRDefault="003E4300" w:rsidP="00E63A71">
            <w:pPr>
              <w:rPr>
                <w:noProof/>
                <w:sz w:val="18"/>
                <w:szCs w:val="18"/>
              </w:rPr>
            </w:pPr>
            <w:r w:rsidRPr="007732A6">
              <w:rPr>
                <w:sz w:val="18"/>
                <w:szCs w:val="18"/>
                <w:lang w:val="fr-FR"/>
              </w:rPr>
              <w:t>10.59</w:t>
            </w:r>
          </w:p>
        </w:tc>
        <w:tc>
          <w:tcPr>
            <w:tcW w:w="1134" w:type="dxa"/>
          </w:tcPr>
          <w:p w14:paraId="334F6DD7" w14:textId="77777777" w:rsidR="003E4300" w:rsidRPr="007732A6" w:rsidRDefault="003E4300" w:rsidP="00E63A71">
            <w:pPr>
              <w:rPr>
                <w:noProof/>
                <w:sz w:val="18"/>
                <w:szCs w:val="18"/>
              </w:rPr>
            </w:pPr>
            <w:r w:rsidRPr="007732A6">
              <w:rPr>
                <w:sz w:val="18"/>
                <w:szCs w:val="18"/>
                <w:lang w:val="fr-FR"/>
              </w:rPr>
              <w:t>39.12</w:t>
            </w:r>
          </w:p>
        </w:tc>
      </w:tr>
      <w:tr w:rsidR="003E4300" w:rsidRPr="007732A6" w14:paraId="14365E4F" w14:textId="77777777" w:rsidTr="004910B5">
        <w:trPr>
          <w:jc w:val="center"/>
        </w:trPr>
        <w:tc>
          <w:tcPr>
            <w:tcW w:w="1984" w:type="dxa"/>
            <w:vMerge/>
          </w:tcPr>
          <w:p w14:paraId="67E3BA80" w14:textId="77777777" w:rsidR="003E4300" w:rsidRPr="007732A6" w:rsidRDefault="003E4300" w:rsidP="00E63A71">
            <w:pPr>
              <w:rPr>
                <w:noProof/>
                <w:sz w:val="18"/>
                <w:szCs w:val="18"/>
              </w:rPr>
            </w:pPr>
          </w:p>
        </w:tc>
        <w:tc>
          <w:tcPr>
            <w:tcW w:w="1418" w:type="dxa"/>
          </w:tcPr>
          <w:p w14:paraId="2676C068" w14:textId="77777777" w:rsidR="003E4300" w:rsidRPr="007732A6" w:rsidRDefault="003E4300" w:rsidP="00E63A71">
            <w:pPr>
              <w:rPr>
                <w:noProof/>
                <w:sz w:val="18"/>
                <w:szCs w:val="18"/>
              </w:rPr>
            </w:pPr>
            <w:r w:rsidRPr="007732A6">
              <w:rPr>
                <w:noProof/>
                <w:sz w:val="18"/>
                <w:szCs w:val="18"/>
              </w:rPr>
              <w:t>Water</w:t>
            </w:r>
          </w:p>
        </w:tc>
        <w:tc>
          <w:tcPr>
            <w:tcW w:w="1275" w:type="dxa"/>
          </w:tcPr>
          <w:p w14:paraId="34C00B95" w14:textId="77777777" w:rsidR="003E4300" w:rsidRPr="007732A6" w:rsidRDefault="003E4300" w:rsidP="00E63A71">
            <w:pPr>
              <w:rPr>
                <w:noProof/>
                <w:sz w:val="18"/>
                <w:szCs w:val="18"/>
              </w:rPr>
            </w:pPr>
            <w:r w:rsidRPr="007732A6">
              <w:rPr>
                <w:sz w:val="18"/>
                <w:szCs w:val="18"/>
                <w:lang w:val="fr-FR"/>
              </w:rPr>
              <w:t>12.66</w:t>
            </w:r>
          </w:p>
        </w:tc>
        <w:tc>
          <w:tcPr>
            <w:tcW w:w="1134" w:type="dxa"/>
          </w:tcPr>
          <w:p w14:paraId="468916A4" w14:textId="77777777" w:rsidR="003E4300" w:rsidRPr="007732A6" w:rsidRDefault="003E4300" w:rsidP="00E63A71">
            <w:pPr>
              <w:rPr>
                <w:noProof/>
                <w:sz w:val="18"/>
                <w:szCs w:val="18"/>
              </w:rPr>
            </w:pPr>
            <w:r w:rsidRPr="007732A6">
              <w:rPr>
                <w:sz w:val="18"/>
                <w:szCs w:val="18"/>
                <w:lang w:val="fr-FR"/>
              </w:rPr>
              <w:t>69.79</w:t>
            </w:r>
          </w:p>
        </w:tc>
      </w:tr>
    </w:tbl>
    <w:p w14:paraId="705E1808" w14:textId="77777777" w:rsidR="003E4300" w:rsidRPr="007732A6" w:rsidRDefault="003E4300" w:rsidP="000747F7">
      <w:pPr>
        <w:pStyle w:val="Paragraph"/>
        <w:spacing w:after="120"/>
        <w:rPr>
          <w:rFonts w:asciiTheme="majorBidi" w:hAnsiTheme="majorBidi" w:cstheme="majorBidi"/>
          <w:sz w:val="18"/>
          <w:szCs w:val="24"/>
        </w:rPr>
      </w:pPr>
    </w:p>
    <w:p w14:paraId="48C0E391" w14:textId="51E5A87F" w:rsidR="00616F3B" w:rsidRPr="007732A6" w:rsidRDefault="008F3283" w:rsidP="008F3283">
      <w:pPr>
        <w:pStyle w:val="Heading20"/>
        <w:rPr>
          <w:caps/>
        </w:rPr>
      </w:pPr>
      <w:r w:rsidRPr="007732A6">
        <w:rPr>
          <w:caps/>
        </w:rPr>
        <w:t>Conclusion</w:t>
      </w:r>
    </w:p>
    <w:p w14:paraId="373D8725" w14:textId="4062D858" w:rsidR="009F7F41" w:rsidRPr="007732A6" w:rsidRDefault="009F7F41" w:rsidP="00AB5030">
      <w:pPr>
        <w:pStyle w:val="Paragraph"/>
        <w:spacing w:after="120"/>
      </w:pPr>
      <w:bookmarkStart w:id="1" w:name="_Hlk176866223"/>
      <w:r w:rsidRPr="007732A6">
        <w:t xml:space="preserve">This study performed a </w:t>
      </w:r>
      <w:r w:rsidR="008E3981">
        <w:t>3D</w:t>
      </w:r>
      <w:r w:rsidR="008E3981" w:rsidRPr="007732A6">
        <w:t xml:space="preserve"> </w:t>
      </w:r>
      <w:r w:rsidR="008E3981">
        <w:t>thermal-fluid dynamic of a PV/T-S system</w:t>
      </w:r>
      <w:r w:rsidRPr="007732A6">
        <w:t xml:space="preserve"> to compare the effects of water</w:t>
      </w:r>
      <w:r w:rsidR="00E6006A">
        <w:t>-</w:t>
      </w:r>
      <w:r w:rsidRPr="007732A6">
        <w:t xml:space="preserve"> and </w:t>
      </w:r>
      <w:r w:rsidR="00E6006A">
        <w:t>air-cooling</w:t>
      </w:r>
      <w:r w:rsidRPr="007732A6">
        <w:t xml:space="preserve">, aiming to </w:t>
      </w:r>
      <w:r w:rsidR="008E3981" w:rsidRPr="007732A6">
        <w:t>detect</w:t>
      </w:r>
      <w:r w:rsidRPr="007732A6">
        <w:t xml:space="preserve"> the </w:t>
      </w:r>
      <w:r w:rsidR="00471ECB">
        <w:t>most</w:t>
      </w:r>
      <w:r w:rsidRPr="007732A6">
        <w:t xml:space="preserve"> </w:t>
      </w:r>
      <w:r w:rsidR="008E3981" w:rsidRPr="007732A6">
        <w:t>appropriate</w:t>
      </w:r>
      <w:r w:rsidRPr="007732A6">
        <w:t xml:space="preserve"> fluid for this system and PV</w:t>
      </w:r>
      <w:r w:rsidR="008E3981">
        <w:t>/</w:t>
      </w:r>
      <w:r w:rsidRPr="007732A6">
        <w:t>T-Ss in general, while also examining the impact of solar irradiance on system performance. The results show that water cooling is significantly more effective than air cooling due to the higher thermal conductivity of water, reducing the cell temperature by 53.57% at an irradiance of 700 W/m² compared to air cooling. The water-cooled system also demonstrates superior performance, with electrical, thermal, and overall efficiencies exceeding those of the air-cooled system by 30.20%, 55.57%, and 51.54%, respectively. Moreover, increasing solar irradiance leads to higher cell temperatures and electrical power, while reducing electrical, thermal, and overall efficiencies.</w:t>
      </w:r>
    </w:p>
    <w:p w14:paraId="4F524AEA" w14:textId="4E7655FB" w:rsidR="00122205" w:rsidRPr="007732A6" w:rsidRDefault="009F7F41" w:rsidP="00AB5030">
      <w:pPr>
        <w:pStyle w:val="Paragraph"/>
        <w:spacing w:after="120"/>
      </w:pPr>
      <w:r w:rsidRPr="007732A6">
        <w:t>The main limitations of this study include the use of idealized boundary conditions and the lack of experimental validation. Future work should focus on experimental testing to confirm the numerical results, exploring alternative cooling fluids, optimizing system geometry, and investigating long-term performance under real operating conditions.</w:t>
      </w:r>
      <w:r w:rsidR="00122205" w:rsidRPr="007732A6">
        <w:t xml:space="preserve"> </w:t>
      </w:r>
    </w:p>
    <w:bookmarkEnd w:id="1"/>
    <w:p w14:paraId="74D4F45E" w14:textId="69FFF71D" w:rsidR="00613B4D" w:rsidRPr="007732A6" w:rsidRDefault="0016385D" w:rsidP="00E76AE2">
      <w:pPr>
        <w:pStyle w:val="Heading10"/>
        <w:rPr>
          <w:rFonts w:asciiTheme="majorBidi" w:hAnsiTheme="majorBidi" w:cstheme="majorBidi"/>
        </w:rPr>
      </w:pPr>
      <w:r w:rsidRPr="007732A6">
        <w:rPr>
          <w:rFonts w:asciiTheme="majorBidi" w:hAnsiTheme="majorBidi" w:cstheme="majorBidi"/>
        </w:rPr>
        <w:t>References</w:t>
      </w:r>
    </w:p>
    <w:p w14:paraId="1D813BF1" w14:textId="5F36FE86" w:rsidR="009F5F15" w:rsidRPr="007732A6" w:rsidRDefault="0035722B" w:rsidP="0005107E">
      <w:pPr>
        <w:pStyle w:val="Bibliography"/>
        <w:numPr>
          <w:ilvl w:val="0"/>
          <w:numId w:val="12"/>
        </w:numPr>
        <w:spacing w:after="120"/>
        <w:jc w:val="both"/>
        <w:rPr>
          <w:sz w:val="20"/>
        </w:rPr>
      </w:pPr>
      <w:r w:rsidRPr="007732A6">
        <w:rPr>
          <w:lang w:val="fr-BE"/>
        </w:rPr>
        <w:fldChar w:fldCharType="begin"/>
      </w:r>
      <w:r w:rsidRPr="007732A6">
        <w:instrText xml:space="preserve"> ADDIN ZOTERO_BIBL {"uncited":[],"omitted":[],"custom":[]} CSL_BIBLIOGRAPHY </w:instrText>
      </w:r>
      <w:r w:rsidRPr="007732A6">
        <w:rPr>
          <w:lang w:val="fr-BE"/>
        </w:rPr>
        <w:fldChar w:fldCharType="separate"/>
      </w:r>
      <w:r w:rsidR="009F5F15" w:rsidRPr="007732A6">
        <w:rPr>
          <w:sz w:val="20"/>
        </w:rPr>
        <w:t>T. Alsharifi, J.M. Mahdi, H. Togun, H.M. Taqi Al-Najjar, N. Ben Khedher, A. Cairns, P. Talebizadehsardari, Design and optimization of a household photovoltaic/thermal collector with serpentine tube: Energy and exergy analysis, Appl. Therm. Eng. 246 (2024) 122983. https://doi.org/10.1016/j.applthermaleng.2024.122983.</w:t>
      </w:r>
    </w:p>
    <w:p w14:paraId="01E53B89" w14:textId="27E4A2FE" w:rsidR="009F5F15" w:rsidRPr="007732A6" w:rsidRDefault="009F5F15" w:rsidP="0005107E">
      <w:pPr>
        <w:pStyle w:val="Bibliography"/>
        <w:numPr>
          <w:ilvl w:val="0"/>
          <w:numId w:val="12"/>
        </w:numPr>
        <w:spacing w:after="120"/>
        <w:jc w:val="both"/>
        <w:rPr>
          <w:sz w:val="20"/>
        </w:rPr>
      </w:pPr>
      <w:r w:rsidRPr="007732A6">
        <w:rPr>
          <w:sz w:val="20"/>
        </w:rPr>
        <w:t>Y. El Alami, E. Chetouani, H. Mokhliss, F. Ouerradi, M. Aoutoul, S. Bounouar, R. Bendaoud, A. Faize, R. Rmaily, Optimizing solar energy efficiency with an improved hill-climbing maximum power point tracking control approach: hardware implementation, Clean Energy 8 (2024) 167–176. https://doi.org/10.1093/ce/zkae061.</w:t>
      </w:r>
    </w:p>
    <w:p w14:paraId="5229A5F9" w14:textId="25A006B6" w:rsidR="009F5F15" w:rsidRPr="007732A6" w:rsidRDefault="009F5F15" w:rsidP="0005107E">
      <w:pPr>
        <w:pStyle w:val="Bibliography"/>
        <w:numPr>
          <w:ilvl w:val="0"/>
          <w:numId w:val="12"/>
        </w:numPr>
        <w:spacing w:after="120"/>
        <w:jc w:val="both"/>
        <w:rPr>
          <w:sz w:val="20"/>
        </w:rPr>
      </w:pPr>
      <w:r w:rsidRPr="007732A6">
        <w:rPr>
          <w:sz w:val="20"/>
        </w:rPr>
        <w:lastRenderedPageBreak/>
        <w:t>Y.E. Alami, B. Zohal, R. Bendaoud, M. Rhiat, A. Rabhi, B. Benhala, K. Hirech, E. Baghaz, Comparative analysis of the performance of Shingle and Standard photovoltaic technologies in the environmental conditions of El Jadida, E3S Web Conf. 601 (2025) 00010. https://doi.org/10.1051/e3sconf/202560100010.</w:t>
      </w:r>
    </w:p>
    <w:p w14:paraId="22D12BEF" w14:textId="6F3BC278" w:rsidR="009F5F15" w:rsidRPr="007732A6" w:rsidRDefault="009F5F15" w:rsidP="0005107E">
      <w:pPr>
        <w:pStyle w:val="Bibliography"/>
        <w:numPr>
          <w:ilvl w:val="0"/>
          <w:numId w:val="12"/>
        </w:numPr>
        <w:spacing w:after="120"/>
        <w:jc w:val="both"/>
        <w:rPr>
          <w:sz w:val="20"/>
        </w:rPr>
      </w:pPr>
      <w:r w:rsidRPr="007732A6">
        <w:rPr>
          <w:sz w:val="20"/>
        </w:rPr>
        <w:t>S.A. Kalogirou, Y. Tripanagnostopoulos, Hybrid PV/T solar systems for domestic hot water and electricity production, Energy Convers. Manag. 47 (2006) 3368–3382. https://doi.org/10.1016/j.enconman.2006.01.012.</w:t>
      </w:r>
    </w:p>
    <w:p w14:paraId="4D8F3E93" w14:textId="41F29349" w:rsidR="009F5F15" w:rsidRPr="007732A6" w:rsidRDefault="009F5F15" w:rsidP="0005107E">
      <w:pPr>
        <w:pStyle w:val="Bibliography"/>
        <w:numPr>
          <w:ilvl w:val="0"/>
          <w:numId w:val="12"/>
        </w:numPr>
        <w:spacing w:after="120"/>
        <w:jc w:val="both"/>
        <w:rPr>
          <w:sz w:val="20"/>
        </w:rPr>
      </w:pPr>
      <w:r w:rsidRPr="007732A6">
        <w:rPr>
          <w:sz w:val="20"/>
        </w:rPr>
        <w:t>A. Zarei, M. Liravi, M. Babaie Rabiee, M. Ghodrat, A Novel, eco-friendly combined solar cooling and heating system, powered by hybrid Photovoltaic thermal (PVT) collector for domestic application, Energy Convers. Manag. 222 (2020) 113198. https://doi.org/10.1016/j.enconman.2020.113198.</w:t>
      </w:r>
    </w:p>
    <w:p w14:paraId="0B606393" w14:textId="2EC73EFD" w:rsidR="009F5F15" w:rsidRPr="007732A6" w:rsidRDefault="009F5F15" w:rsidP="0005107E">
      <w:pPr>
        <w:pStyle w:val="Bibliography"/>
        <w:numPr>
          <w:ilvl w:val="0"/>
          <w:numId w:val="12"/>
        </w:numPr>
        <w:spacing w:after="120"/>
        <w:jc w:val="both"/>
        <w:rPr>
          <w:sz w:val="20"/>
        </w:rPr>
      </w:pPr>
      <w:r w:rsidRPr="007732A6">
        <w:rPr>
          <w:sz w:val="20"/>
        </w:rPr>
        <w:t>Y. El Alami, E. Baghaz, R. Nasrin, M. Al-Damook, R. Bendaoud, T. Bouragba, M. Melhaoui, M. Benhmida, Up-to-Date Review on Flat-Plate Solar Hybrid Photovoltaic Thermal Systems: Absorber Designs and Fabrication Materials, Int. J. Energy Res. 2025 (2025) 5547555. https://doi.org/10.1155/er/5547555.</w:t>
      </w:r>
    </w:p>
    <w:p w14:paraId="0BD8AD89" w14:textId="6C8EDC1C" w:rsidR="009F5F15" w:rsidRPr="007732A6" w:rsidRDefault="009F5F15" w:rsidP="0005107E">
      <w:pPr>
        <w:pStyle w:val="Bibliography"/>
        <w:numPr>
          <w:ilvl w:val="0"/>
          <w:numId w:val="12"/>
        </w:numPr>
        <w:spacing w:after="120"/>
        <w:jc w:val="both"/>
        <w:rPr>
          <w:sz w:val="20"/>
        </w:rPr>
      </w:pPr>
      <w:r w:rsidRPr="007732A6">
        <w:rPr>
          <w:sz w:val="20"/>
        </w:rPr>
        <w:t>Y. El Alami, E. Baghaz, R. Nasrin, F. Chanaa, R. Bendaoud, S. Padmanaban, M. Louzazni, Experimental-numerical comparative study of performance and cost-effectiveness of partially- and fully-cooled photovoltaic thermal systems, Case Stud. Therm. Eng. 73 (2025) 106660. https://doi.org/10.1016/j.csite.2025.106660.</w:t>
      </w:r>
    </w:p>
    <w:p w14:paraId="12861DEA" w14:textId="56641362" w:rsidR="009F5F15" w:rsidRPr="007732A6" w:rsidRDefault="009F5F15" w:rsidP="0005107E">
      <w:pPr>
        <w:pStyle w:val="Bibliography"/>
        <w:numPr>
          <w:ilvl w:val="0"/>
          <w:numId w:val="12"/>
        </w:numPr>
        <w:spacing w:after="120"/>
        <w:jc w:val="both"/>
        <w:rPr>
          <w:sz w:val="20"/>
        </w:rPr>
      </w:pPr>
      <w:r w:rsidRPr="007732A6">
        <w:rPr>
          <w:sz w:val="20"/>
        </w:rPr>
        <w:t>Y. El Alami, H.E. Achouby, E. Baghaz, C. Hajjaj, R. Nasrin, An innovative photovoltaic thermal system with direct water-cell contact: energy, exergy, and sustainability analysis, Sol. Energy 300 (2025) 113827. https://doi.org/10.1016/j.solener.2025.113827.</w:t>
      </w:r>
    </w:p>
    <w:p w14:paraId="3E3655E0" w14:textId="6B2D7ACD" w:rsidR="009F5F15" w:rsidRPr="007732A6" w:rsidRDefault="009F5F15" w:rsidP="0005107E">
      <w:pPr>
        <w:pStyle w:val="Bibliography"/>
        <w:numPr>
          <w:ilvl w:val="0"/>
          <w:numId w:val="12"/>
        </w:numPr>
        <w:spacing w:after="120"/>
        <w:jc w:val="both"/>
        <w:rPr>
          <w:sz w:val="20"/>
        </w:rPr>
      </w:pPr>
      <w:r w:rsidRPr="007732A6">
        <w:rPr>
          <w:sz w:val="20"/>
        </w:rPr>
        <w:t>Y.E. Alami, E. Baghaz, R. Nasrin, S. Padmanaban, M. Louzazni, Numerical Approach of An Advanced Hybrid Photovoltaic Thermal System Based on Exergy, Energy, Enviro-Economic, and Sustainability Factors, Results Eng. (2025) 106342. https://doi.org/10.1016/j.rineng.2025.106342.</w:t>
      </w:r>
    </w:p>
    <w:p w14:paraId="4589513C" w14:textId="34319AD4" w:rsidR="009F5F15" w:rsidRPr="007732A6" w:rsidRDefault="009F5F15" w:rsidP="0005107E">
      <w:pPr>
        <w:pStyle w:val="Bibliography"/>
        <w:numPr>
          <w:ilvl w:val="0"/>
          <w:numId w:val="12"/>
        </w:numPr>
        <w:spacing w:after="120"/>
        <w:jc w:val="both"/>
        <w:rPr>
          <w:sz w:val="20"/>
        </w:rPr>
      </w:pPr>
      <w:r w:rsidRPr="007732A6">
        <w:rPr>
          <w:sz w:val="20"/>
        </w:rPr>
        <w:t>R. Sellami, M. Amirat, A. Mahrane, M.E.-A. Slimani, A. Arbane, R. Chekrouni, Experimental and numerical study of a PV/Thermal collector equipped with a PV-assisted air circulation system: Configuration suitable for building integration, Energy Build. 190 (2019) 216–234. https://doi.org/10.1016/j.enbuild.2019.03.007.</w:t>
      </w:r>
    </w:p>
    <w:p w14:paraId="3FFE42FD" w14:textId="34C84177" w:rsidR="009F5F15" w:rsidRPr="007732A6" w:rsidRDefault="009F5F15" w:rsidP="0005107E">
      <w:pPr>
        <w:pStyle w:val="Bibliography"/>
        <w:numPr>
          <w:ilvl w:val="0"/>
          <w:numId w:val="12"/>
        </w:numPr>
        <w:spacing w:after="120"/>
        <w:jc w:val="both"/>
        <w:rPr>
          <w:sz w:val="20"/>
        </w:rPr>
      </w:pPr>
      <w:r w:rsidRPr="007732A6">
        <w:rPr>
          <w:sz w:val="20"/>
        </w:rPr>
        <w:t>J. Yazdanpanahi, F. Sarhaddi, M. Mahdavi Adeli, Experimental investigation of exergy efficiency of a solar photovoltaic thermal (PVT) water collector based on exergy losses, Sol. Energy 118 (2015) 197–208. https://doi.org/10.1016/j.solener.2015.04.038.</w:t>
      </w:r>
    </w:p>
    <w:p w14:paraId="185CB5BC" w14:textId="6CC80CAB" w:rsidR="009F5F15" w:rsidRPr="007732A6" w:rsidRDefault="009F5F15" w:rsidP="0005107E">
      <w:pPr>
        <w:pStyle w:val="Bibliography"/>
        <w:numPr>
          <w:ilvl w:val="0"/>
          <w:numId w:val="12"/>
        </w:numPr>
        <w:spacing w:after="120"/>
        <w:jc w:val="both"/>
        <w:rPr>
          <w:sz w:val="20"/>
        </w:rPr>
      </w:pPr>
      <w:r w:rsidRPr="007732A6">
        <w:rPr>
          <w:sz w:val="20"/>
        </w:rPr>
        <w:t>M.E.H. Attia, A.E. Kabeel, A. Khelifa, M.M. Abdel-Aziz, Thermal and electrical analysis of the performance of a skeleton-shaped tubes via hybrid PVT cooling system, Appl. Therm. Eng. 248 (2024) 123277. https://doi.org/10.1016/j.applthermaleng.2024.123277.</w:t>
      </w:r>
    </w:p>
    <w:p w14:paraId="37B4AE43" w14:textId="30808DC2" w:rsidR="009F5F15" w:rsidRPr="007732A6" w:rsidRDefault="009F5F15" w:rsidP="0005107E">
      <w:pPr>
        <w:pStyle w:val="Bibliography"/>
        <w:numPr>
          <w:ilvl w:val="0"/>
          <w:numId w:val="12"/>
        </w:numPr>
        <w:spacing w:after="120"/>
        <w:jc w:val="both"/>
        <w:rPr>
          <w:sz w:val="20"/>
        </w:rPr>
      </w:pPr>
      <w:r w:rsidRPr="007732A6">
        <w:rPr>
          <w:sz w:val="20"/>
        </w:rPr>
        <w:t>H.A. Kazem, A.H.A. Al-Waeli, M.T. Chaichan, K.H. Al-Waeli, A.B. Al-Aasam, K. Sopian, Evaluation and comparison of different flow configurations PVT systems in Oman: A numerical and experimental investigation, Sol. Energy 208 (2020) 58–88. https://doi.org/10.1016/j.solener.2020.07.078.</w:t>
      </w:r>
    </w:p>
    <w:p w14:paraId="298E0653" w14:textId="622009BD" w:rsidR="009F5F15" w:rsidRPr="007732A6" w:rsidRDefault="009F5F15" w:rsidP="0005107E">
      <w:pPr>
        <w:pStyle w:val="Bibliography"/>
        <w:numPr>
          <w:ilvl w:val="0"/>
          <w:numId w:val="12"/>
        </w:numPr>
        <w:spacing w:after="120"/>
        <w:jc w:val="both"/>
        <w:rPr>
          <w:sz w:val="20"/>
        </w:rPr>
      </w:pPr>
      <w:r w:rsidRPr="007732A6">
        <w:rPr>
          <w:sz w:val="20"/>
        </w:rPr>
        <w:t>T.A. Tripty, R. Nasrin, Efficiency upgrading of solar PVT finned hybrid system in Bangladesh: Flow rate and temperature influences, Heliyon 10 (2024) e28323. https://doi.org/10.1016/j.heliyon.2024.e28323.</w:t>
      </w:r>
    </w:p>
    <w:p w14:paraId="48956AA7" w14:textId="413B85EE" w:rsidR="009F5F15" w:rsidRPr="007732A6" w:rsidRDefault="009F5F15" w:rsidP="0005107E">
      <w:pPr>
        <w:pStyle w:val="Bibliography"/>
        <w:numPr>
          <w:ilvl w:val="0"/>
          <w:numId w:val="12"/>
        </w:numPr>
        <w:spacing w:after="120"/>
        <w:jc w:val="both"/>
        <w:rPr>
          <w:sz w:val="20"/>
        </w:rPr>
      </w:pPr>
      <w:r w:rsidRPr="007732A6">
        <w:rPr>
          <w:sz w:val="20"/>
        </w:rPr>
        <w:t xml:space="preserve">M.A. Majeed, S.M. Salih, Experimental and theoretical analysis of photovoltaic thermal collector performance with multi-flow channel, </w:t>
      </w:r>
      <w:r w:rsidR="00F66F34" w:rsidRPr="007732A6">
        <w:rPr>
          <w:sz w:val="20"/>
        </w:rPr>
        <w:t>Al-Qadisiyah Journal for Engineering Sciences (2023)</w:t>
      </w:r>
      <w:r w:rsidRPr="007732A6">
        <w:rPr>
          <w:sz w:val="20"/>
        </w:rPr>
        <w:t>.</w:t>
      </w:r>
    </w:p>
    <w:p w14:paraId="272973F8" w14:textId="6200C12D" w:rsidR="009F5F15" w:rsidRPr="007732A6" w:rsidRDefault="009F5F15" w:rsidP="0005107E">
      <w:pPr>
        <w:pStyle w:val="Bibliography"/>
        <w:numPr>
          <w:ilvl w:val="0"/>
          <w:numId w:val="12"/>
        </w:numPr>
        <w:spacing w:after="120"/>
        <w:jc w:val="both"/>
        <w:rPr>
          <w:sz w:val="20"/>
        </w:rPr>
      </w:pPr>
      <w:r w:rsidRPr="007732A6">
        <w:rPr>
          <w:sz w:val="20"/>
        </w:rPr>
        <w:t>Y.E. Alami, A. Lamkaddem, R. Bendaoud, S. Talbi, M. Louzazni, E. Baghaz, Numerical study of a water-based photovoltaic-thermal (PVT) hybrid solar collector with a new heat exchanger, E-Prime - Adv. Electr. Eng. Electron. Energy (2024) 100693. https://doi.org/10.1016/j.prime.2024.100693.</w:t>
      </w:r>
    </w:p>
    <w:p w14:paraId="7C52A8C3" w14:textId="53928B22" w:rsidR="009F5F15" w:rsidRPr="007732A6" w:rsidRDefault="009F5F15" w:rsidP="0005107E">
      <w:pPr>
        <w:pStyle w:val="Bibliography"/>
        <w:numPr>
          <w:ilvl w:val="0"/>
          <w:numId w:val="12"/>
        </w:numPr>
        <w:spacing w:after="120"/>
        <w:jc w:val="both"/>
        <w:rPr>
          <w:sz w:val="20"/>
        </w:rPr>
      </w:pPr>
      <w:r w:rsidRPr="007732A6">
        <w:rPr>
          <w:sz w:val="20"/>
        </w:rPr>
        <w:t>Y. Zhang, C. Shen, C. Zhang, G. Lv, C. Sun, D. Chwieduk, The study of heat control on PVT modules with a new leaf-like heat exchanger, J. Renew. Sustain. Energy 13 (2021) 023703. https://doi.org/10.1063/5.0030541.</w:t>
      </w:r>
    </w:p>
    <w:p w14:paraId="0A213F79" w14:textId="3BB59F11" w:rsidR="009F5F15" w:rsidRPr="007732A6" w:rsidRDefault="009F5F15" w:rsidP="0005107E">
      <w:pPr>
        <w:pStyle w:val="Bibliography"/>
        <w:numPr>
          <w:ilvl w:val="0"/>
          <w:numId w:val="12"/>
        </w:numPr>
        <w:spacing w:after="120"/>
        <w:jc w:val="both"/>
        <w:rPr>
          <w:sz w:val="20"/>
        </w:rPr>
      </w:pPr>
      <w:r w:rsidRPr="007732A6">
        <w:rPr>
          <w:sz w:val="20"/>
        </w:rPr>
        <w:t>R. Nasrin, M. Hasanuzzaman, N.A. Rahim, Effect of high irradiation on photovoltaic power and energy, Int. J. Energy Res. 42 (2018) 1115–1131. https://doi.org/10.1002/er.3907.</w:t>
      </w:r>
    </w:p>
    <w:p w14:paraId="388CB789" w14:textId="2302391D" w:rsidR="009F5F15" w:rsidRPr="007732A6" w:rsidRDefault="009F5F15" w:rsidP="0005107E">
      <w:pPr>
        <w:pStyle w:val="Bibliography"/>
        <w:numPr>
          <w:ilvl w:val="0"/>
          <w:numId w:val="12"/>
        </w:numPr>
        <w:spacing w:after="120"/>
        <w:jc w:val="both"/>
        <w:rPr>
          <w:sz w:val="20"/>
        </w:rPr>
      </w:pPr>
      <w:r w:rsidRPr="007732A6">
        <w:rPr>
          <w:sz w:val="20"/>
        </w:rPr>
        <w:t>Y.E. Alami, H. Dahmani, F. Ouerradi, B. Zohal, R. Bendaoud, E. Baghaz, Impact of Heat Exchanger Materials on the Performance of Solar Hybrid Photovoltaic Thermal (PVT) Systems: 3D Analysis, in: B. Hajji, A. Gagliano, A. Mellit, A. Rabhi, M. Calì (Eds.), Proc. 4th Int. Conf. Electron. Eng. Renew. Energy Syst. - Vol. 2, Springer Nature, Singapore, 2025: pp. 609–619. https://doi.org/10.1007/978-981-97-9975-6_58.</w:t>
      </w:r>
    </w:p>
    <w:p w14:paraId="0969CD8D" w14:textId="4B841B62" w:rsidR="009F5F15" w:rsidRPr="007732A6" w:rsidRDefault="009F5F15" w:rsidP="0005107E">
      <w:pPr>
        <w:pStyle w:val="Bibliography"/>
        <w:numPr>
          <w:ilvl w:val="0"/>
          <w:numId w:val="12"/>
        </w:numPr>
        <w:spacing w:after="120"/>
        <w:jc w:val="both"/>
        <w:rPr>
          <w:sz w:val="20"/>
        </w:rPr>
      </w:pPr>
      <w:r w:rsidRPr="007732A6">
        <w:rPr>
          <w:sz w:val="20"/>
        </w:rPr>
        <w:lastRenderedPageBreak/>
        <w:t>Y.E. Alami, F. Ouerradi, S. Bounouar, M. Benhmida, M. Rhiat, B. Benhala, K. Hirech, E. Baghaz, Comparative study of the performance of photovoltaic and photovoltaic thermal solar systems: Case study in El Jadida, E3S Web Conf. 601 (2025) 00011. https://doi.org/10.1051/e3sconf/202560100011.</w:t>
      </w:r>
    </w:p>
    <w:p w14:paraId="3AFF5857" w14:textId="2FBF9710" w:rsidR="009F5F15" w:rsidRPr="007732A6" w:rsidRDefault="009F5F15" w:rsidP="0005107E">
      <w:pPr>
        <w:pStyle w:val="Bibliography"/>
        <w:numPr>
          <w:ilvl w:val="0"/>
          <w:numId w:val="12"/>
        </w:numPr>
        <w:spacing w:after="120"/>
        <w:jc w:val="both"/>
        <w:rPr>
          <w:sz w:val="20"/>
        </w:rPr>
      </w:pPr>
      <w:r w:rsidRPr="007732A6">
        <w:rPr>
          <w:sz w:val="20"/>
        </w:rPr>
        <w:t>A. Nahar, M. Hasanuzzaman, N.A. Rahim, Numerical and experimental investigation on the performance of a photovoltaic thermal collector with parallel plate flow channel under different operating conditions in Malaysia, Sol. Energy 144 (2017) 517–528. https://doi.org/10.1016/j.solener.2017.01.041.</w:t>
      </w:r>
    </w:p>
    <w:p w14:paraId="70ECCB55" w14:textId="0ECC3D8F" w:rsidR="009F5F15" w:rsidRPr="007732A6" w:rsidRDefault="009F5F15" w:rsidP="0005107E">
      <w:pPr>
        <w:pStyle w:val="Bibliography"/>
        <w:numPr>
          <w:ilvl w:val="0"/>
          <w:numId w:val="12"/>
        </w:numPr>
        <w:spacing w:after="120"/>
        <w:jc w:val="both"/>
        <w:rPr>
          <w:sz w:val="20"/>
        </w:rPr>
      </w:pPr>
      <w:r w:rsidRPr="007732A6">
        <w:rPr>
          <w:sz w:val="20"/>
        </w:rPr>
        <w:t>Y. El Alami, E. Baghaz, R. Bendaoud, F. Chanaa, M. Benhmida, H. Ezzaki, R. Nasrin, Experimental-Numerical Investigation of the Photovoltaic Thermal System with Polypropylene Heat Exchanger: Case in Morocco, IET Renew. Power Gener. 19 (2025) e70041. https://doi.org/10.1049/rpg2.70041.</w:t>
      </w:r>
    </w:p>
    <w:p w14:paraId="474171E4" w14:textId="37D6E939" w:rsidR="009F5F15" w:rsidRPr="007732A6" w:rsidRDefault="009F5F15" w:rsidP="0005107E">
      <w:pPr>
        <w:pStyle w:val="Bibliography"/>
        <w:numPr>
          <w:ilvl w:val="0"/>
          <w:numId w:val="12"/>
        </w:numPr>
        <w:spacing w:after="120"/>
        <w:jc w:val="both"/>
        <w:rPr>
          <w:sz w:val="20"/>
        </w:rPr>
      </w:pPr>
      <w:r w:rsidRPr="007732A6">
        <w:rPr>
          <w:sz w:val="20"/>
        </w:rPr>
        <w:t>Y. El Alami, B. Zohal, R. Nasrin, M. Benhmida, A. Faize, E. Baghaz, Solar thermal, photovoltaic, photovoltaic thermal, and photovoltaic thermal phase change material systems: A comprehensive reference guide, Int. Commun. Heat Mass Transf. 159 (2024) 108135. https://doi.org/10.1016/j.icheatmasstransfer.2024.108135.</w:t>
      </w:r>
    </w:p>
    <w:p w14:paraId="34BB14F7" w14:textId="72E8BE8B" w:rsidR="009F5F15" w:rsidRPr="007732A6" w:rsidRDefault="009F5F15" w:rsidP="0005107E">
      <w:pPr>
        <w:pStyle w:val="Bibliography"/>
        <w:numPr>
          <w:ilvl w:val="0"/>
          <w:numId w:val="12"/>
        </w:numPr>
        <w:spacing w:after="120"/>
        <w:jc w:val="both"/>
        <w:rPr>
          <w:sz w:val="20"/>
        </w:rPr>
      </w:pPr>
      <w:r w:rsidRPr="007732A6">
        <w:rPr>
          <w:sz w:val="20"/>
        </w:rPr>
        <w:t>A. Khelifa, M. El Hadi Attia, K. Harby, A. Elnaby Kabeel, M.M. Abdel-Aziz, M. Abdelgaied, Experimental and economic evaluation on the performance improvement of a solar photovoltaic thermal system with skeleton-shaped fins, Appl. Therm. Eng. 248 (2024) 123180. https://doi.org/10.1016/j.applthermaleng.2024.123180.</w:t>
      </w:r>
    </w:p>
    <w:p w14:paraId="0820191B" w14:textId="06918948" w:rsidR="009F5F15" w:rsidRPr="007732A6" w:rsidRDefault="009F5F15" w:rsidP="0005107E">
      <w:pPr>
        <w:pStyle w:val="Bibliography"/>
        <w:numPr>
          <w:ilvl w:val="0"/>
          <w:numId w:val="12"/>
        </w:numPr>
        <w:spacing w:after="120"/>
        <w:jc w:val="both"/>
        <w:rPr>
          <w:sz w:val="20"/>
        </w:rPr>
      </w:pPr>
      <w:r w:rsidRPr="007732A6">
        <w:rPr>
          <w:sz w:val="20"/>
        </w:rPr>
        <w:t>S.R. Abdallah, H. Saidani-Scott, O.E. Abdellatif, Performance analysis for hybrid PV/T system using low concentration MWCNT (water-based) nanofluid, Sol. Energy 181 (2019) 108–115. https://doi.org/10.1016/j.solener.2019.01.088.</w:t>
      </w:r>
    </w:p>
    <w:p w14:paraId="526FDE53" w14:textId="64B358DC" w:rsidR="009F5F15" w:rsidRPr="007732A6" w:rsidRDefault="009F5F15" w:rsidP="0005107E">
      <w:pPr>
        <w:pStyle w:val="Bibliography"/>
        <w:numPr>
          <w:ilvl w:val="0"/>
          <w:numId w:val="12"/>
        </w:numPr>
        <w:spacing w:after="120"/>
        <w:jc w:val="both"/>
        <w:rPr>
          <w:sz w:val="20"/>
        </w:rPr>
      </w:pPr>
      <w:r w:rsidRPr="007732A6">
        <w:rPr>
          <w:sz w:val="20"/>
        </w:rPr>
        <w:t>R. Kumar, M.A. Rosen, Performance evaluation of a double pass PV/T solar air heater with and without fins, Appl. Therm. Eng. 31 (2011) 1402–1410. https://doi.org/10.1016/j.applthermaleng.2010.12.037.</w:t>
      </w:r>
    </w:p>
    <w:p w14:paraId="28B0F4DD" w14:textId="791DD561" w:rsidR="009F5F15" w:rsidRPr="007732A6" w:rsidRDefault="009F5F15" w:rsidP="0005107E">
      <w:pPr>
        <w:pStyle w:val="Bibliography"/>
        <w:numPr>
          <w:ilvl w:val="0"/>
          <w:numId w:val="12"/>
        </w:numPr>
        <w:spacing w:after="120"/>
        <w:jc w:val="both"/>
        <w:rPr>
          <w:sz w:val="20"/>
        </w:rPr>
      </w:pPr>
      <w:r w:rsidRPr="007732A6">
        <w:rPr>
          <w:sz w:val="20"/>
        </w:rPr>
        <w:t>A. Khelifa, M. Abdelgaied, K. Harby, M. El Hadi Attia, Performance improvement of photovoltaic/thermal collectors based on the optimized design of efficient innovative multiple-impinging slot jets, Sol. Energy 283 (2024) 112992. https://doi.org/10.1016/j.solener.2024.112992.</w:t>
      </w:r>
    </w:p>
    <w:p w14:paraId="27AE8C8A" w14:textId="6ECD5006" w:rsidR="009F5F15" w:rsidRPr="007732A6" w:rsidRDefault="009F5F15" w:rsidP="0005107E">
      <w:pPr>
        <w:pStyle w:val="Bibliography"/>
        <w:numPr>
          <w:ilvl w:val="0"/>
          <w:numId w:val="12"/>
        </w:numPr>
        <w:spacing w:after="120"/>
        <w:jc w:val="both"/>
        <w:rPr>
          <w:sz w:val="20"/>
        </w:rPr>
      </w:pPr>
      <w:r w:rsidRPr="007732A6">
        <w:rPr>
          <w:sz w:val="20"/>
        </w:rPr>
        <w:t>U. Olmuş, Y.E. Güzelel, K.N. Çerçi, O. Büyükalaca, Numerical analysis and comparison of different serpentine-based photovoltaic-thermal collectors, Renew. Energy 241 (2025) 122196. https://doi.org/10.1016/j.renene.2024.122196.</w:t>
      </w:r>
    </w:p>
    <w:p w14:paraId="5F33A167" w14:textId="6E526432" w:rsidR="0035722B" w:rsidRPr="0035722B" w:rsidRDefault="0035722B" w:rsidP="009F5F15">
      <w:pPr>
        <w:pStyle w:val="Reference"/>
        <w:numPr>
          <w:ilvl w:val="0"/>
          <w:numId w:val="0"/>
        </w:numPr>
        <w:rPr>
          <w:lang w:val="fr-BE"/>
        </w:rPr>
      </w:pPr>
      <w:r w:rsidRPr="007732A6">
        <w:rPr>
          <w:lang w:val="fr-BE"/>
        </w:rPr>
        <w:fldChar w:fldCharType="end"/>
      </w:r>
    </w:p>
    <w:sectPr w:rsidR="0035722B" w:rsidRPr="0035722B"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haris SIL">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harisSIL">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57D1"/>
    <w:multiLevelType w:val="hybridMultilevel"/>
    <w:tmpl w:val="5F745A12"/>
    <w:lvl w:ilvl="0" w:tplc="A1B047F8">
      <w:start w:val="1"/>
      <w:numFmt w:val="decimal"/>
      <w:lvlText w:val="%1."/>
      <w:lvlJc w:val="left"/>
      <w:pPr>
        <w:ind w:left="360" w:hanging="360"/>
      </w:pPr>
      <w:rPr>
        <w:rFonts w:ascii="Times New Roman" w:hAnsi="Times New Roman" w:cs="Times New Roman" w:hint="default"/>
        <w:b w:val="0"/>
        <w:bCs/>
        <w:color w:val="000000" w:themeColor="text1"/>
        <w:sz w:val="20"/>
        <w:szCs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 w15:restartNumberingAfterBreak="0">
    <w:nsid w:val="0E841965"/>
    <w:multiLevelType w:val="hybridMultilevel"/>
    <w:tmpl w:val="E31087DC"/>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15:restartNumberingAfterBreak="0">
    <w:nsid w:val="1741494F"/>
    <w:multiLevelType w:val="hybridMultilevel"/>
    <w:tmpl w:val="C024CDE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3" w15:restartNumberingAfterBreak="0">
    <w:nsid w:val="184A0A13"/>
    <w:multiLevelType w:val="hybridMultilevel"/>
    <w:tmpl w:val="DB5AB9F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CFA4A15"/>
    <w:multiLevelType w:val="hybridMultilevel"/>
    <w:tmpl w:val="8D7069C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AA17CE3"/>
    <w:multiLevelType w:val="hybridMultilevel"/>
    <w:tmpl w:val="4A342D44"/>
    <w:lvl w:ilvl="0" w:tplc="EBD030B2">
      <w:start w:val="1"/>
      <w:numFmt w:val="decimal"/>
      <w:pStyle w:val="Reference"/>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67A03989"/>
    <w:multiLevelType w:val="hybridMultilevel"/>
    <w:tmpl w:val="B15A4D2C"/>
    <w:lvl w:ilvl="0" w:tplc="F000AEA0">
      <w:start w:val="1"/>
      <w:numFmt w:val="decimal"/>
      <w:lvlText w:val="%1."/>
      <w:lvlJc w:val="left"/>
      <w:pPr>
        <w:ind w:left="360" w:hanging="360"/>
      </w:pPr>
      <w:rPr>
        <w:rFonts w:ascii="Times New Roman" w:hAnsi="Times New Roman" w:cs="Times New Roman" w:hint="default"/>
        <w:b w:val="0"/>
        <w:bCs/>
        <w:color w:val="000000" w:themeColor="text1"/>
        <w:sz w:val="20"/>
        <w:szCs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1"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965308718">
    <w:abstractNumId w:val="7"/>
  </w:num>
  <w:num w:numId="2" w16cid:durableId="321007202">
    <w:abstractNumId w:val="6"/>
  </w:num>
  <w:num w:numId="3" w16cid:durableId="384765020">
    <w:abstractNumId w:val="10"/>
  </w:num>
  <w:num w:numId="4" w16cid:durableId="462584123">
    <w:abstractNumId w:val="8"/>
  </w:num>
  <w:num w:numId="5" w16cid:durableId="1373382814">
    <w:abstractNumId w:val="11"/>
  </w:num>
  <w:num w:numId="6" w16cid:durableId="99884003">
    <w:abstractNumId w:val="2"/>
  </w:num>
  <w:num w:numId="7" w16cid:durableId="2108571981">
    <w:abstractNumId w:val="3"/>
  </w:num>
  <w:num w:numId="8" w16cid:durableId="4136105">
    <w:abstractNumId w:val="4"/>
  </w:num>
  <w:num w:numId="9" w16cid:durableId="1303802787">
    <w:abstractNumId w:val="1"/>
  </w:num>
  <w:num w:numId="10" w16cid:durableId="1130705937">
    <w:abstractNumId w:val="7"/>
  </w:num>
  <w:num w:numId="11" w16cid:durableId="952325377">
    <w:abstractNumId w:val="9"/>
  </w:num>
  <w:num w:numId="12" w16cid:durableId="34447925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1EC9"/>
    <w:rsid w:val="0005107E"/>
    <w:rsid w:val="00066FED"/>
    <w:rsid w:val="000734E7"/>
    <w:rsid w:val="000747F7"/>
    <w:rsid w:val="00075EA6"/>
    <w:rsid w:val="0007709F"/>
    <w:rsid w:val="000810CF"/>
    <w:rsid w:val="00081641"/>
    <w:rsid w:val="00086F62"/>
    <w:rsid w:val="00090674"/>
    <w:rsid w:val="0009320B"/>
    <w:rsid w:val="00096AE0"/>
    <w:rsid w:val="000976D8"/>
    <w:rsid w:val="000B1B74"/>
    <w:rsid w:val="000B3A2D"/>
    <w:rsid w:val="000B49C0"/>
    <w:rsid w:val="000C0022"/>
    <w:rsid w:val="000D2496"/>
    <w:rsid w:val="000E26F9"/>
    <w:rsid w:val="000E2F25"/>
    <w:rsid w:val="000E382F"/>
    <w:rsid w:val="000E75CD"/>
    <w:rsid w:val="001036BA"/>
    <w:rsid w:val="00106476"/>
    <w:rsid w:val="001146DC"/>
    <w:rsid w:val="00114AB1"/>
    <w:rsid w:val="00122205"/>
    <w:rsid w:val="001230FF"/>
    <w:rsid w:val="00130BD7"/>
    <w:rsid w:val="00155B67"/>
    <w:rsid w:val="001562AF"/>
    <w:rsid w:val="00156C00"/>
    <w:rsid w:val="00161A5B"/>
    <w:rsid w:val="0016385D"/>
    <w:rsid w:val="0016782F"/>
    <w:rsid w:val="00192957"/>
    <w:rsid w:val="001937E9"/>
    <w:rsid w:val="001964E5"/>
    <w:rsid w:val="001A540A"/>
    <w:rsid w:val="001A5714"/>
    <w:rsid w:val="001B263B"/>
    <w:rsid w:val="001B476A"/>
    <w:rsid w:val="001B7661"/>
    <w:rsid w:val="001C764F"/>
    <w:rsid w:val="001C7BB3"/>
    <w:rsid w:val="001D3163"/>
    <w:rsid w:val="001D469C"/>
    <w:rsid w:val="001F1B4B"/>
    <w:rsid w:val="0021619E"/>
    <w:rsid w:val="00223E5E"/>
    <w:rsid w:val="0023171B"/>
    <w:rsid w:val="00236BFC"/>
    <w:rsid w:val="00237437"/>
    <w:rsid w:val="00242201"/>
    <w:rsid w:val="00243D3F"/>
    <w:rsid w:val="002502FD"/>
    <w:rsid w:val="002554AC"/>
    <w:rsid w:val="00260008"/>
    <w:rsid w:val="002630E1"/>
    <w:rsid w:val="00274622"/>
    <w:rsid w:val="00285D24"/>
    <w:rsid w:val="00290390"/>
    <w:rsid w:val="00290552"/>
    <w:rsid w:val="002915D3"/>
    <w:rsid w:val="002924DB"/>
    <w:rsid w:val="002941DA"/>
    <w:rsid w:val="002A7AC3"/>
    <w:rsid w:val="002B5648"/>
    <w:rsid w:val="002D52DF"/>
    <w:rsid w:val="002E3C35"/>
    <w:rsid w:val="002F5298"/>
    <w:rsid w:val="00326AE0"/>
    <w:rsid w:val="0033658C"/>
    <w:rsid w:val="00337E4F"/>
    <w:rsid w:val="00340C36"/>
    <w:rsid w:val="00346A9D"/>
    <w:rsid w:val="0035722B"/>
    <w:rsid w:val="00357C20"/>
    <w:rsid w:val="00357DBA"/>
    <w:rsid w:val="003730F7"/>
    <w:rsid w:val="0039376F"/>
    <w:rsid w:val="003A2764"/>
    <w:rsid w:val="003A287B"/>
    <w:rsid w:val="003A5C85"/>
    <w:rsid w:val="003A61B1"/>
    <w:rsid w:val="003B0050"/>
    <w:rsid w:val="003D6312"/>
    <w:rsid w:val="003E4300"/>
    <w:rsid w:val="003E5A94"/>
    <w:rsid w:val="003E7C74"/>
    <w:rsid w:val="003F31C6"/>
    <w:rsid w:val="0040225B"/>
    <w:rsid w:val="00402DA2"/>
    <w:rsid w:val="00425AC2"/>
    <w:rsid w:val="00435BD6"/>
    <w:rsid w:val="0044771F"/>
    <w:rsid w:val="00454486"/>
    <w:rsid w:val="0046295B"/>
    <w:rsid w:val="00471ECB"/>
    <w:rsid w:val="00490A0C"/>
    <w:rsid w:val="004910B5"/>
    <w:rsid w:val="004A3E4E"/>
    <w:rsid w:val="004A53CE"/>
    <w:rsid w:val="004B151D"/>
    <w:rsid w:val="004C7243"/>
    <w:rsid w:val="004D3CA8"/>
    <w:rsid w:val="004E21DE"/>
    <w:rsid w:val="004E3C57"/>
    <w:rsid w:val="004E3CB2"/>
    <w:rsid w:val="00500487"/>
    <w:rsid w:val="005014B1"/>
    <w:rsid w:val="00503D71"/>
    <w:rsid w:val="00505A7D"/>
    <w:rsid w:val="00521837"/>
    <w:rsid w:val="00525813"/>
    <w:rsid w:val="0053513F"/>
    <w:rsid w:val="00574405"/>
    <w:rsid w:val="005854B0"/>
    <w:rsid w:val="005A0E21"/>
    <w:rsid w:val="005B3A34"/>
    <w:rsid w:val="005D49AF"/>
    <w:rsid w:val="005E415C"/>
    <w:rsid w:val="005E71ED"/>
    <w:rsid w:val="005E7946"/>
    <w:rsid w:val="005F7475"/>
    <w:rsid w:val="00611299"/>
    <w:rsid w:val="00613B4D"/>
    <w:rsid w:val="00616365"/>
    <w:rsid w:val="00616F3B"/>
    <w:rsid w:val="006249A7"/>
    <w:rsid w:val="0064225B"/>
    <w:rsid w:val="00655091"/>
    <w:rsid w:val="00661D03"/>
    <w:rsid w:val="00671808"/>
    <w:rsid w:val="006763F9"/>
    <w:rsid w:val="006949BC"/>
    <w:rsid w:val="006D1229"/>
    <w:rsid w:val="006D372F"/>
    <w:rsid w:val="006D7A18"/>
    <w:rsid w:val="006E4474"/>
    <w:rsid w:val="00701388"/>
    <w:rsid w:val="00711123"/>
    <w:rsid w:val="0071263D"/>
    <w:rsid w:val="00723B7F"/>
    <w:rsid w:val="00725861"/>
    <w:rsid w:val="0073393A"/>
    <w:rsid w:val="0073539D"/>
    <w:rsid w:val="00762633"/>
    <w:rsid w:val="00767B8A"/>
    <w:rsid w:val="00771228"/>
    <w:rsid w:val="00772252"/>
    <w:rsid w:val="007732A6"/>
    <w:rsid w:val="00775481"/>
    <w:rsid w:val="007A233B"/>
    <w:rsid w:val="007A7992"/>
    <w:rsid w:val="007B2887"/>
    <w:rsid w:val="007B4863"/>
    <w:rsid w:val="007C65E6"/>
    <w:rsid w:val="007D406B"/>
    <w:rsid w:val="007D4407"/>
    <w:rsid w:val="007E1CA3"/>
    <w:rsid w:val="007F2A53"/>
    <w:rsid w:val="008006F2"/>
    <w:rsid w:val="008045BA"/>
    <w:rsid w:val="00812D62"/>
    <w:rsid w:val="00812F29"/>
    <w:rsid w:val="00821713"/>
    <w:rsid w:val="00827050"/>
    <w:rsid w:val="0083278B"/>
    <w:rsid w:val="00834538"/>
    <w:rsid w:val="00835D83"/>
    <w:rsid w:val="00840EF2"/>
    <w:rsid w:val="00840F16"/>
    <w:rsid w:val="00850E0D"/>
    <w:rsid w:val="00850E89"/>
    <w:rsid w:val="00867CF2"/>
    <w:rsid w:val="00884BDD"/>
    <w:rsid w:val="00892D99"/>
    <w:rsid w:val="008930E4"/>
    <w:rsid w:val="00893821"/>
    <w:rsid w:val="008A4A3A"/>
    <w:rsid w:val="008A7B9C"/>
    <w:rsid w:val="008B39FA"/>
    <w:rsid w:val="008B4754"/>
    <w:rsid w:val="008C5884"/>
    <w:rsid w:val="008D08A5"/>
    <w:rsid w:val="008E3981"/>
    <w:rsid w:val="008E6A7A"/>
    <w:rsid w:val="008E6D3B"/>
    <w:rsid w:val="008F1038"/>
    <w:rsid w:val="008F2E4A"/>
    <w:rsid w:val="008F3283"/>
    <w:rsid w:val="008F3932"/>
    <w:rsid w:val="008F7046"/>
    <w:rsid w:val="009005FC"/>
    <w:rsid w:val="00913808"/>
    <w:rsid w:val="00922AA8"/>
    <w:rsid w:val="00922E5A"/>
    <w:rsid w:val="009265C3"/>
    <w:rsid w:val="00943315"/>
    <w:rsid w:val="00946C27"/>
    <w:rsid w:val="00957DD9"/>
    <w:rsid w:val="00964401"/>
    <w:rsid w:val="009725AC"/>
    <w:rsid w:val="009964DA"/>
    <w:rsid w:val="009A4F3D"/>
    <w:rsid w:val="009B696B"/>
    <w:rsid w:val="009B7671"/>
    <w:rsid w:val="009E3E98"/>
    <w:rsid w:val="009E5BA1"/>
    <w:rsid w:val="009F056E"/>
    <w:rsid w:val="009F54C5"/>
    <w:rsid w:val="009F5F15"/>
    <w:rsid w:val="009F7F41"/>
    <w:rsid w:val="00A069EB"/>
    <w:rsid w:val="00A24F3D"/>
    <w:rsid w:val="00A26DCD"/>
    <w:rsid w:val="00A314BB"/>
    <w:rsid w:val="00A32B7D"/>
    <w:rsid w:val="00A5596B"/>
    <w:rsid w:val="00A646B3"/>
    <w:rsid w:val="00A66517"/>
    <w:rsid w:val="00A6739B"/>
    <w:rsid w:val="00A90413"/>
    <w:rsid w:val="00AA728C"/>
    <w:rsid w:val="00AB0A9C"/>
    <w:rsid w:val="00AB5030"/>
    <w:rsid w:val="00AB7119"/>
    <w:rsid w:val="00AD5855"/>
    <w:rsid w:val="00AE7500"/>
    <w:rsid w:val="00AE7F87"/>
    <w:rsid w:val="00AF3542"/>
    <w:rsid w:val="00AF5ABE"/>
    <w:rsid w:val="00B00415"/>
    <w:rsid w:val="00B0396E"/>
    <w:rsid w:val="00B03C2A"/>
    <w:rsid w:val="00B1000D"/>
    <w:rsid w:val="00B10134"/>
    <w:rsid w:val="00B16BFE"/>
    <w:rsid w:val="00B31727"/>
    <w:rsid w:val="00B500E5"/>
    <w:rsid w:val="00B6494C"/>
    <w:rsid w:val="00B80609"/>
    <w:rsid w:val="00B86FE6"/>
    <w:rsid w:val="00BA39BB"/>
    <w:rsid w:val="00BA3B3D"/>
    <w:rsid w:val="00BB5924"/>
    <w:rsid w:val="00BB7EEA"/>
    <w:rsid w:val="00BC6825"/>
    <w:rsid w:val="00BC7FB2"/>
    <w:rsid w:val="00BD1909"/>
    <w:rsid w:val="00BD2F36"/>
    <w:rsid w:val="00BD5699"/>
    <w:rsid w:val="00BE5E16"/>
    <w:rsid w:val="00BE5FD1"/>
    <w:rsid w:val="00C06E05"/>
    <w:rsid w:val="00C072F6"/>
    <w:rsid w:val="00C14B14"/>
    <w:rsid w:val="00C17370"/>
    <w:rsid w:val="00C2054D"/>
    <w:rsid w:val="00C252EB"/>
    <w:rsid w:val="00C26EC0"/>
    <w:rsid w:val="00C34A7A"/>
    <w:rsid w:val="00C56C77"/>
    <w:rsid w:val="00C84923"/>
    <w:rsid w:val="00CB7B3E"/>
    <w:rsid w:val="00CC739D"/>
    <w:rsid w:val="00CE0CEC"/>
    <w:rsid w:val="00CF7F44"/>
    <w:rsid w:val="00D04468"/>
    <w:rsid w:val="00D23A5C"/>
    <w:rsid w:val="00D30640"/>
    <w:rsid w:val="00D36257"/>
    <w:rsid w:val="00D406F0"/>
    <w:rsid w:val="00D4687E"/>
    <w:rsid w:val="00D53A12"/>
    <w:rsid w:val="00D87E2A"/>
    <w:rsid w:val="00DB0C43"/>
    <w:rsid w:val="00DB5FA3"/>
    <w:rsid w:val="00DE2BF6"/>
    <w:rsid w:val="00DE3354"/>
    <w:rsid w:val="00DE33F9"/>
    <w:rsid w:val="00DE5E95"/>
    <w:rsid w:val="00DF7DCD"/>
    <w:rsid w:val="00E06422"/>
    <w:rsid w:val="00E50B7D"/>
    <w:rsid w:val="00E6006A"/>
    <w:rsid w:val="00E63A71"/>
    <w:rsid w:val="00E76AE2"/>
    <w:rsid w:val="00E904A1"/>
    <w:rsid w:val="00EB7D28"/>
    <w:rsid w:val="00EC0D0C"/>
    <w:rsid w:val="00ED4A2C"/>
    <w:rsid w:val="00EF6940"/>
    <w:rsid w:val="00F016A7"/>
    <w:rsid w:val="00F07242"/>
    <w:rsid w:val="00F2044A"/>
    <w:rsid w:val="00F20BFC"/>
    <w:rsid w:val="00F226B5"/>
    <w:rsid w:val="00F24D5F"/>
    <w:rsid w:val="00F33D7D"/>
    <w:rsid w:val="00F40809"/>
    <w:rsid w:val="00F66F34"/>
    <w:rsid w:val="00F726C3"/>
    <w:rsid w:val="00F73209"/>
    <w:rsid w:val="00F820CA"/>
    <w:rsid w:val="00F8554C"/>
    <w:rsid w:val="00F85A0F"/>
    <w:rsid w:val="00F95F82"/>
    <w:rsid w:val="00F97A90"/>
    <w:rsid w:val="00FA4609"/>
    <w:rsid w:val="00FC2F35"/>
    <w:rsid w:val="00FC3FD7"/>
    <w:rsid w:val="00FD1FC6"/>
    <w:rsid w:val="00FE5869"/>
    <w:rsid w:val="00FF4D75"/>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0">
    <w:name w:val="heading 1"/>
    <w:basedOn w:val="Normal"/>
    <w:next w:val="Paragraph"/>
    <w:qFormat/>
    <w:pPr>
      <w:keepNext/>
      <w:spacing w:before="240" w:after="240"/>
      <w:jc w:val="center"/>
      <w:outlineLvl w:val="0"/>
    </w:pPr>
    <w:rPr>
      <w:b/>
      <w:caps/>
    </w:rPr>
  </w:style>
  <w:style w:type="paragraph" w:styleId="Heading20">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0"/>
    <w:rsid w:val="00F20BFC"/>
    <w:pPr>
      <w:spacing w:before="360" w:after="360"/>
      <w:ind w:left="289" w:right="289"/>
      <w:jc w:val="both"/>
    </w:pPr>
    <w:rPr>
      <w:sz w:val="18"/>
    </w:rPr>
  </w:style>
  <w:style w:type="paragraph" w:customStyle="1" w:styleId="Paragraph">
    <w:name w:val="Paragraph"/>
    <w:basedOn w:val="Normal"/>
    <w:qFormat/>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5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BodyText">
    <w:name w:val="Body Text"/>
    <w:basedOn w:val="Normal"/>
    <w:link w:val="BodyTextChar"/>
    <w:rsid w:val="00913808"/>
    <w:pPr>
      <w:tabs>
        <w:tab w:val="left" w:pos="288"/>
      </w:tabs>
      <w:spacing w:after="120" w:line="228" w:lineRule="auto"/>
      <w:ind w:firstLine="288"/>
      <w:jc w:val="both"/>
    </w:pPr>
    <w:rPr>
      <w:rFonts w:eastAsia="SimSun"/>
      <w:spacing w:val="-1"/>
      <w:sz w:val="20"/>
      <w:lang w:val="x-none" w:eastAsia="x-none"/>
    </w:rPr>
  </w:style>
  <w:style w:type="character" w:customStyle="1" w:styleId="BodyTextChar">
    <w:name w:val="Body Text Char"/>
    <w:basedOn w:val="DefaultParagraphFont"/>
    <w:link w:val="BodyText"/>
    <w:rsid w:val="00913808"/>
    <w:rPr>
      <w:rFonts w:eastAsia="SimSun"/>
      <w:spacing w:val="-1"/>
      <w:lang w:val="x-none" w:eastAsia="x-none"/>
    </w:rPr>
  </w:style>
  <w:style w:type="paragraph" w:styleId="Bibliography">
    <w:name w:val="Bibliography"/>
    <w:basedOn w:val="Normal"/>
    <w:next w:val="Normal"/>
    <w:uiPriority w:val="37"/>
    <w:unhideWhenUsed/>
    <w:rsid w:val="005014B1"/>
    <w:pPr>
      <w:tabs>
        <w:tab w:val="left" w:pos="504"/>
      </w:tabs>
      <w:ind w:left="504" w:hanging="504"/>
    </w:pPr>
  </w:style>
  <w:style w:type="paragraph" w:customStyle="1" w:styleId="references">
    <w:name w:val="references"/>
    <w:rsid w:val="00BC7FB2"/>
    <w:pPr>
      <w:numPr>
        <w:numId w:val="4"/>
      </w:numPr>
      <w:spacing w:after="50" w:line="180" w:lineRule="exact"/>
      <w:jc w:val="both"/>
    </w:pPr>
    <w:rPr>
      <w:rFonts w:eastAsia="MS Mincho"/>
      <w:noProof/>
      <w:sz w:val="16"/>
      <w:szCs w:val="16"/>
      <w:lang w:val="en-US" w:eastAsia="en-US"/>
    </w:rPr>
  </w:style>
  <w:style w:type="paragraph" w:customStyle="1" w:styleId="Default">
    <w:name w:val="Default"/>
    <w:rsid w:val="0046295B"/>
    <w:pPr>
      <w:autoSpaceDE w:val="0"/>
      <w:autoSpaceDN w:val="0"/>
      <w:adjustRightInd w:val="0"/>
    </w:pPr>
    <w:rPr>
      <w:rFonts w:ascii="Charis SIL" w:eastAsiaTheme="minorHAnsi" w:hAnsi="Charis SIL" w:cs="Charis SIL"/>
      <w:color w:val="000000"/>
      <w:sz w:val="24"/>
      <w:szCs w:val="24"/>
      <w:lang w:val="fr-FR" w:eastAsia="en-US"/>
      <w14:ligatures w14:val="standardContextual"/>
    </w:rPr>
  </w:style>
  <w:style w:type="paragraph" w:customStyle="1" w:styleId="heading1">
    <w:name w:val="heading1"/>
    <w:basedOn w:val="Normal"/>
    <w:next w:val="Normal"/>
    <w:qFormat/>
    <w:rsid w:val="001B7661"/>
    <w:pPr>
      <w:keepNext/>
      <w:keepLines/>
      <w:numPr>
        <w:numId w:val="5"/>
      </w:numPr>
      <w:suppressAutoHyphens/>
      <w:overflowPunct w:val="0"/>
      <w:autoSpaceDE w:val="0"/>
      <w:autoSpaceDN w:val="0"/>
      <w:adjustRightInd w:val="0"/>
      <w:spacing w:before="360" w:after="240" w:line="300" w:lineRule="atLeast"/>
      <w:textAlignment w:val="baseline"/>
      <w:outlineLvl w:val="0"/>
    </w:pPr>
    <w:rPr>
      <w:b/>
    </w:rPr>
  </w:style>
  <w:style w:type="paragraph" w:customStyle="1" w:styleId="heading2">
    <w:name w:val="heading2"/>
    <w:basedOn w:val="Normal"/>
    <w:next w:val="Normal"/>
    <w:qFormat/>
    <w:rsid w:val="001B7661"/>
    <w:pPr>
      <w:keepNext/>
      <w:keepLines/>
      <w:numPr>
        <w:ilvl w:val="1"/>
        <w:numId w:val="5"/>
      </w:numPr>
      <w:suppressAutoHyphens/>
      <w:overflowPunct w:val="0"/>
      <w:autoSpaceDE w:val="0"/>
      <w:autoSpaceDN w:val="0"/>
      <w:adjustRightInd w:val="0"/>
      <w:spacing w:before="360" w:after="160" w:line="240" w:lineRule="atLeast"/>
      <w:textAlignment w:val="baseline"/>
      <w:outlineLvl w:val="1"/>
    </w:pPr>
    <w:rPr>
      <w:b/>
      <w:sz w:val="20"/>
    </w:rPr>
  </w:style>
  <w:style w:type="numbering" w:customStyle="1" w:styleId="headings">
    <w:name w:val="headings"/>
    <w:basedOn w:val="NoList"/>
    <w:rsid w:val="001B7661"/>
    <w:pPr>
      <w:numPr>
        <w:numId w:val="5"/>
      </w:numPr>
    </w:pPr>
  </w:style>
  <w:style w:type="table" w:styleId="ListTable6Colorful">
    <w:name w:val="List Table 6 Colorful"/>
    <w:basedOn w:val="TableNormal"/>
    <w:uiPriority w:val="51"/>
    <w:rsid w:val="001B7661"/>
    <w:rPr>
      <w:rFonts w:asciiTheme="minorHAnsi" w:eastAsiaTheme="minorHAnsi" w:hAnsiTheme="minorHAnsi" w:cstheme="minorBidi"/>
      <w:color w:val="000000" w:themeColor="text1"/>
      <w:kern w:val="2"/>
      <w:sz w:val="22"/>
      <w:szCs w:val="22"/>
      <w:lang w:val="fr-FR" w:eastAsia="en-US"/>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katex-mathml">
    <w:name w:val="katex-mathml"/>
    <w:basedOn w:val="DefaultParagraphFont"/>
    <w:rsid w:val="007B2887"/>
  </w:style>
  <w:style w:type="character" w:customStyle="1" w:styleId="vlist-s">
    <w:name w:val="vlist-s"/>
    <w:basedOn w:val="DefaultParagraphFont"/>
    <w:rsid w:val="007B2887"/>
  </w:style>
  <w:style w:type="character" w:customStyle="1" w:styleId="mord">
    <w:name w:val="mord"/>
    <w:basedOn w:val="DefaultParagraphFont"/>
    <w:rsid w:val="007B2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1.bin"/><Relationship Id="rId42" Type="http://schemas.openxmlformats.org/officeDocument/2006/relationships/image" Target="media/image18.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1.png"/><Relationship Id="rId16" Type="http://schemas.openxmlformats.org/officeDocument/2006/relationships/image" Target="media/image3.jpeg"/><Relationship Id="rId11" Type="http://schemas.openxmlformats.org/officeDocument/2006/relationships/hyperlink" Target="mailto:rehena@math.buet.ac.bd" TargetMode="External"/><Relationship Id="rId32" Type="http://schemas.openxmlformats.org/officeDocument/2006/relationships/image" Target="media/image13.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6.wmf"/><Relationship Id="rId74" Type="http://schemas.openxmlformats.org/officeDocument/2006/relationships/image" Target="media/image35.png"/><Relationship Id="rId79" Type="http://schemas.openxmlformats.org/officeDocument/2006/relationships/image" Target="media/image40.emf"/><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image" Target="media/image1.emf"/><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microsoft.com/office/2007/relationships/hdphoto" Target="media/hdphoto1.wdp"/><Relationship Id="rId77" Type="http://schemas.openxmlformats.org/officeDocument/2006/relationships/image" Target="media/image38.emf"/><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4.png"/><Relationship Id="rId80" Type="http://schemas.openxmlformats.org/officeDocument/2006/relationships/image" Target="media/image41.emf"/><Relationship Id="rId3" Type="http://schemas.openxmlformats.org/officeDocument/2006/relationships/customXml" Target="../customXml/item3.xml"/><Relationship Id="rId12" Type="http://schemas.openxmlformats.org/officeDocument/2006/relationships/hyperlink" Target="mailto:a.azouzoute@ump.ac.ma" TargetMode="External"/><Relationship Id="rId17" Type="http://schemas.openxmlformats.org/officeDocument/2006/relationships/image" Target="media/image4.e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7.wmf"/><Relationship Id="rId41" Type="http://schemas.openxmlformats.org/officeDocument/2006/relationships/oleObject" Target="embeddings/oleObject11.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png"/><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oleObject" Target="embeddings/oleObject2.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hyperlink" Target="mailto:Hajjaj.c@ucd.ac.ma" TargetMode="External"/><Relationship Id="rId31" Type="http://schemas.openxmlformats.org/officeDocument/2006/relationships/oleObject" Target="embeddings/oleObject6.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3.bin"/><Relationship Id="rId73" Type="http://schemas.microsoft.com/office/2007/relationships/hdphoto" Target="media/hdphoto2.wdp"/><Relationship Id="rId78" Type="http://schemas.openxmlformats.org/officeDocument/2006/relationships/image" Target="media/image39.em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yassineelalami97@gmail.com" TargetMode="External"/><Relationship Id="rId13" Type="http://schemas.openxmlformats.org/officeDocument/2006/relationships/hyperlink" Target="mailto:baghaz.e@ucd.ac.ma" TargetMode="External"/><Relationship Id="rId18" Type="http://schemas.openxmlformats.org/officeDocument/2006/relationships/image" Target="media/image5.jpeg"/><Relationship Id="rId39" Type="http://schemas.openxmlformats.org/officeDocument/2006/relationships/oleObject" Target="embeddings/oleObject10.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18.bin"/><Relationship Id="rId76" Type="http://schemas.openxmlformats.org/officeDocument/2006/relationships/image" Target="media/image37.emf"/><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3.bin"/><Relationship Id="rId66" Type="http://schemas.openxmlformats.org/officeDocument/2006/relationships/image" Target="media/image3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0BABB8-610E-4DB7-83E8-80511E4BC4A9}">
  <ds:schemaRefs>
    <ds:schemaRef ds:uri="http://schemas.openxmlformats.org/officeDocument/2006/bibliography"/>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678</TotalTime>
  <Pages>13</Pages>
  <Words>4188</Words>
  <Characters>132177</Characters>
  <Application>Microsoft Office Word</Application>
  <DocSecurity>0</DocSecurity>
  <Lines>1101</Lines>
  <Paragraphs>272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Title Goes Here</vt:lpstr>
      <vt:lpstr>Title Goes Here</vt:lpstr>
    </vt:vector>
  </TitlesOfParts>
  <Company>PPI</Company>
  <LinksUpToDate>false</LinksUpToDate>
  <CharactersWithSpaces>136093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Alae Azouzoute</cp:lastModifiedBy>
  <cp:revision>170</cp:revision>
  <cp:lastPrinted>2025-08-25T21:39:00Z</cp:lastPrinted>
  <dcterms:created xsi:type="dcterms:W3CDTF">2023-09-01T14:34:00Z</dcterms:created>
  <dcterms:modified xsi:type="dcterms:W3CDTF">2026-01-15T11:26:00Z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ZOTERO_PREF_1">
    <vt:lpwstr>&lt;data data-version="3" zotero-version="7.0.16"&gt;&lt;session id="fpZwE2gC"/&gt;&lt;style id="http://www.zotero.org/styles/results-in-engineering" hasBibliography="1" bibliographyStyleHasBeenSet="1"/&gt;&lt;prefs&gt;&lt;pref name="fieldType" value="Field"/&gt;&lt;pref name="automaticJ</vt:lpwstr>
  </property>
  <property fmtid="{D5CDD505-2E9C-101B-9397-08002B2CF9AE}" pid="4" name="ZOTERO_PREF_2">
    <vt:lpwstr>ournalAbbreviations" value="true"/&gt;&lt;/prefs&gt;&lt;/data&gt;</vt:lpwstr>
  </property>
  <property fmtid="{D5CDD505-2E9C-101B-9397-08002B2CF9AE}" pid="5" name="GrammarlyDocumentId">
    <vt:lpwstr>59b756cf-3aae-405e-928f-a810424f53ec</vt:lpwstr>
  </property>
</Properties>
</file>