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15EA" w14:textId="07E5EF7F" w:rsidR="0016385D" w:rsidRPr="00075EA6" w:rsidRDefault="009F74CF" w:rsidP="00F557E0">
      <w:pPr>
        <w:pStyle w:val="PaperTitle"/>
        <w:spacing w:before="0"/>
        <w:rPr>
          <w:b w:val="0"/>
          <w:bCs/>
          <w:sz w:val="24"/>
          <w:szCs w:val="24"/>
        </w:rPr>
      </w:pPr>
      <w:r w:rsidRPr="009F74CF">
        <w:t>First-</w:t>
      </w:r>
      <w:r w:rsidR="004A149B">
        <w:t>P</w:t>
      </w:r>
      <w:r w:rsidRPr="009F74CF">
        <w:t xml:space="preserve">rincipal </w:t>
      </w:r>
      <w:r w:rsidR="004A149B">
        <w:t>S</w:t>
      </w:r>
      <w:r w:rsidRPr="009F74CF">
        <w:t xml:space="preserve">tudy of the </w:t>
      </w:r>
      <w:r w:rsidR="004A149B">
        <w:t>S</w:t>
      </w:r>
      <w:r w:rsidRPr="009F74CF">
        <w:t xml:space="preserve">tructural, </w:t>
      </w:r>
      <w:r w:rsidR="004A149B">
        <w:t>E</w:t>
      </w:r>
      <w:r w:rsidRPr="009F74CF">
        <w:t>lectronic</w:t>
      </w:r>
      <w:r w:rsidR="003C3BC1">
        <w:t>,</w:t>
      </w:r>
      <w:r w:rsidRPr="009F74CF">
        <w:t xml:space="preserve"> </w:t>
      </w:r>
      <w:r w:rsidR="004A149B">
        <w:t>O</w:t>
      </w:r>
      <w:r w:rsidRPr="009F74CF">
        <w:t>ptical</w:t>
      </w:r>
      <w:r w:rsidR="003C3BC1">
        <w:t xml:space="preserve"> and Mechanical</w:t>
      </w:r>
      <w:r w:rsidRPr="009F74CF">
        <w:t xml:space="preserve"> </w:t>
      </w:r>
      <w:r w:rsidR="004A149B">
        <w:t>P</w:t>
      </w:r>
      <w:r w:rsidRPr="009F74CF">
        <w:t xml:space="preserve">roperties of the </w:t>
      </w:r>
      <w:r w:rsidR="004A149B">
        <w:t>P</w:t>
      </w:r>
      <w:r w:rsidRPr="009F74CF">
        <w:t>erovskite</w:t>
      </w:r>
      <w:r w:rsidR="003C3BC1">
        <w:t>s</w:t>
      </w:r>
      <w:r w:rsidRPr="009F74CF">
        <w:t xml:space="preserve"> </w:t>
      </w:r>
      <m:oMath>
        <m:sSub>
          <m:sSubPr>
            <m:ctrlPr>
              <w:rPr>
                <w:rFonts w:ascii="Cambria Math" w:hAnsi="Cambria Math"/>
                <w:i/>
              </w:rPr>
            </m:ctrlPr>
          </m:sSubPr>
          <m:e>
            <m:r>
              <m:rPr>
                <m:sty m:val="b"/>
              </m:rPr>
              <w:rPr>
                <w:rFonts w:ascii="Cambria Math" w:hAnsi="Cambria Math"/>
              </w:rPr>
              <m:t>ASrCl</m:t>
            </m:r>
          </m:e>
          <m:sub>
            <m:r>
              <m:rPr>
                <m:sty m:val="bi"/>
              </m:rPr>
              <w:rPr>
                <w:rFonts w:ascii="Cambria Math" w:hAnsi="Cambria Math"/>
              </w:rPr>
              <m:t>3</m:t>
            </m:r>
          </m:sub>
        </m:sSub>
      </m:oMath>
      <w:r w:rsidRPr="009F74CF">
        <w:t xml:space="preserve"> (A = </w:t>
      </w:r>
      <w:r w:rsidR="00827534">
        <w:t>Ag</w:t>
      </w:r>
      <w:r w:rsidRPr="009F74CF">
        <w:t xml:space="preserve"> and </w:t>
      </w:r>
      <w:r w:rsidR="00827534">
        <w:t>Cu</w:t>
      </w:r>
      <w:r w:rsidRPr="009F74CF">
        <w:t>)</w:t>
      </w:r>
    </w:p>
    <w:p w14:paraId="548D96A3" w14:textId="77952FF1" w:rsidR="00C14B14" w:rsidRPr="00F557E0" w:rsidRDefault="009F74CF" w:rsidP="00F557E0">
      <w:pPr>
        <w:pStyle w:val="AuthorName"/>
        <w:spacing w:after="0"/>
        <w:rPr>
          <w:sz w:val="20"/>
          <w:lang w:eastAsia="en-GB"/>
        </w:rPr>
      </w:pPr>
      <w:r w:rsidRPr="001221E9">
        <w:t>Youssef. EL BID</w:t>
      </w:r>
      <w:r w:rsidR="001371D0" w:rsidRPr="001221E9">
        <w:rPr>
          <w:vertAlign w:val="superscript"/>
        </w:rPr>
        <w:t>1, a)</w:t>
      </w:r>
      <w:r w:rsidRPr="001221E9">
        <w:t>, R. OUALAID</w:t>
      </w:r>
      <w:r w:rsidR="001371D0" w:rsidRPr="001221E9">
        <w:rPr>
          <w:vertAlign w:val="superscript"/>
        </w:rPr>
        <w:t>1, b)</w:t>
      </w:r>
      <w:r w:rsidRPr="001221E9">
        <w:t>, Y. EL ARFAOUI</w:t>
      </w:r>
      <w:r w:rsidR="001371D0" w:rsidRPr="001221E9">
        <w:rPr>
          <w:vertAlign w:val="superscript"/>
        </w:rPr>
        <w:t>2, c)</w:t>
      </w:r>
      <w:r w:rsidRPr="001221E9">
        <w:t>, A. SOUSSI</w:t>
      </w:r>
      <w:r w:rsidR="001371D0" w:rsidRPr="001221E9">
        <w:rPr>
          <w:vertAlign w:val="superscript"/>
        </w:rPr>
        <w:t>3, d)</w:t>
      </w:r>
      <w:r w:rsidRPr="001221E9">
        <w:t>, M. CHAHBOUN</w:t>
      </w:r>
      <w:r w:rsidR="001371D0" w:rsidRPr="001221E9">
        <w:rPr>
          <w:vertAlign w:val="superscript"/>
        </w:rPr>
        <w:t>4, e)</w:t>
      </w:r>
      <w:r w:rsidRPr="001221E9">
        <w:t>, M. EDDEKKAR</w:t>
      </w:r>
      <w:r w:rsidR="001371D0" w:rsidRPr="001221E9">
        <w:rPr>
          <w:vertAlign w:val="superscript"/>
        </w:rPr>
        <w:t>5, f)</w:t>
      </w:r>
      <w:r w:rsidR="001371D0" w:rsidRPr="001221E9">
        <w:t>,</w:t>
      </w:r>
      <w:r w:rsidRPr="001221E9">
        <w:t xml:space="preserve"> N. EL BIAZE</w:t>
      </w:r>
      <w:r w:rsidR="001371D0" w:rsidRPr="001221E9">
        <w:rPr>
          <w:vertAlign w:val="superscript"/>
        </w:rPr>
        <w:t>6, 1, 3, g)</w:t>
      </w:r>
      <w:r w:rsidRPr="001221E9">
        <w:t>, R. MARKAZI</w:t>
      </w:r>
      <w:r w:rsidR="001371D0" w:rsidRPr="001221E9">
        <w:rPr>
          <w:vertAlign w:val="superscript"/>
        </w:rPr>
        <w:t>1, h)</w:t>
      </w:r>
      <w:r w:rsidR="00F557E0">
        <w:t xml:space="preserve"> and M. </w:t>
      </w:r>
      <w:r w:rsidR="00F557E0" w:rsidRPr="006D4AD3">
        <w:t>BOUZELMAD</w:t>
      </w:r>
      <w:r w:rsidR="00F557E0">
        <w:rPr>
          <w:vertAlign w:val="superscript"/>
        </w:rPr>
        <w:t>7, i)</w:t>
      </w:r>
    </w:p>
    <w:p w14:paraId="54B91F82" w14:textId="7B1DD317" w:rsidR="00027428" w:rsidRPr="001221E9" w:rsidRDefault="00C14B14" w:rsidP="00F557E0">
      <w:pPr>
        <w:pStyle w:val="AuthorName"/>
        <w:spacing w:before="0" w:after="0"/>
        <w:rPr>
          <w:sz w:val="20"/>
          <w:lang w:eastAsia="en-GB"/>
        </w:rPr>
      </w:pPr>
      <w:r w:rsidRPr="001221E9">
        <w:rPr>
          <w:sz w:val="20"/>
          <w:lang w:eastAsia="en-GB"/>
        </w:rPr>
        <w:t xml:space="preserve">Author Affiliations </w:t>
      </w:r>
    </w:p>
    <w:p w14:paraId="48B14DCC" w14:textId="77777777" w:rsidR="006D54BE" w:rsidRPr="00091BC5" w:rsidRDefault="006D54BE" w:rsidP="00F557E0">
      <w:pPr>
        <w:pStyle w:val="AuthorAffiliation"/>
        <w:rPr>
          <w:i w:val="0"/>
          <w:iCs/>
        </w:rPr>
      </w:pPr>
      <w:r w:rsidRPr="006D54BE">
        <w:rPr>
          <w:i w:val="0"/>
          <w:iCs/>
          <w:vertAlign w:val="superscript"/>
        </w:rPr>
        <w:t xml:space="preserve">1 </w:t>
      </w:r>
      <w:r w:rsidRPr="00091BC5">
        <w:rPr>
          <w:i w:val="0"/>
          <w:iCs/>
        </w:rPr>
        <w:t>Energies and Sustainable Development Research Team, Higher School of Technology-Guelmim, Ibnou Zohr University-Agadir, 81000 Morocco</w:t>
      </w:r>
    </w:p>
    <w:p w14:paraId="55025836" w14:textId="79382CF7" w:rsidR="006D54BE" w:rsidRPr="00091BC5" w:rsidRDefault="006D54BE" w:rsidP="00F557E0">
      <w:pPr>
        <w:pStyle w:val="AuthorAffiliation"/>
        <w:rPr>
          <w:i w:val="0"/>
          <w:iCs/>
        </w:rPr>
      </w:pPr>
      <w:r w:rsidRPr="006D54BE">
        <w:rPr>
          <w:i w:val="0"/>
          <w:iCs/>
          <w:vertAlign w:val="superscript"/>
        </w:rPr>
        <w:t xml:space="preserve">2 </w:t>
      </w:r>
      <w:r w:rsidRPr="00091BC5">
        <w:rPr>
          <w:i w:val="0"/>
          <w:iCs/>
        </w:rPr>
        <w:t>Math, Computer science and Engineering Technology 1704 Weeksville Road, Elizabeth city state university, NC 27909 Elizabeth city state university</w:t>
      </w:r>
    </w:p>
    <w:p w14:paraId="55FEE5EF" w14:textId="51E98550" w:rsidR="006D54BE" w:rsidRPr="00091BC5" w:rsidRDefault="006D54BE" w:rsidP="00F557E0">
      <w:pPr>
        <w:pStyle w:val="AuthorAffiliation"/>
        <w:rPr>
          <w:i w:val="0"/>
          <w:iCs/>
        </w:rPr>
      </w:pPr>
      <w:r w:rsidRPr="006D54BE">
        <w:rPr>
          <w:i w:val="0"/>
          <w:iCs/>
          <w:vertAlign w:val="superscript"/>
        </w:rPr>
        <w:t xml:space="preserve">3 </w:t>
      </w:r>
      <w:r w:rsidRPr="00091BC5">
        <w:rPr>
          <w:i w:val="0"/>
          <w:iCs/>
        </w:rPr>
        <w:t>Materials and Renewable Energy Laboratory</w:t>
      </w:r>
      <w:r w:rsidR="00BF520D" w:rsidRPr="00091BC5">
        <w:rPr>
          <w:i w:val="0"/>
          <w:iCs/>
        </w:rPr>
        <w:t>, Ibnou Zohr University-Agadir</w:t>
      </w:r>
      <w:r w:rsidRPr="00091BC5">
        <w:rPr>
          <w:i w:val="0"/>
          <w:iCs/>
        </w:rPr>
        <w:t>, 80000 Morocco</w:t>
      </w:r>
    </w:p>
    <w:p w14:paraId="2EC7E541" w14:textId="77777777" w:rsidR="006D54BE" w:rsidRPr="00091BC5" w:rsidRDefault="006D54BE" w:rsidP="00F557E0">
      <w:pPr>
        <w:pStyle w:val="AuthorAffiliation"/>
        <w:rPr>
          <w:i w:val="0"/>
          <w:iCs/>
        </w:rPr>
      </w:pPr>
      <w:r w:rsidRPr="006D54BE">
        <w:rPr>
          <w:i w:val="0"/>
          <w:iCs/>
          <w:vertAlign w:val="superscript"/>
        </w:rPr>
        <w:t xml:space="preserve">4 </w:t>
      </w:r>
      <w:bookmarkStart w:id="0" w:name="_Hlk200450265"/>
      <w:r w:rsidRPr="00091BC5">
        <w:rPr>
          <w:i w:val="0"/>
          <w:iCs/>
        </w:rPr>
        <w:t>Electrical Engineering Department, USMBA, ENSA Fes, 30000 Morocco</w:t>
      </w:r>
    </w:p>
    <w:bookmarkEnd w:id="0"/>
    <w:p w14:paraId="774ACED3" w14:textId="4E75591C" w:rsidR="00091BC5" w:rsidRDefault="006D54BE" w:rsidP="00F557E0">
      <w:pPr>
        <w:pStyle w:val="AuthorAffiliation"/>
        <w:rPr>
          <w:i w:val="0"/>
          <w:iCs/>
        </w:rPr>
      </w:pPr>
      <w:r w:rsidRPr="006D54BE">
        <w:rPr>
          <w:i w:val="0"/>
          <w:iCs/>
          <w:vertAlign w:val="superscript"/>
        </w:rPr>
        <w:t xml:space="preserve">5 </w:t>
      </w:r>
      <w:r w:rsidRPr="00091BC5">
        <w:rPr>
          <w:i w:val="0"/>
          <w:iCs/>
        </w:rPr>
        <w:t>Laboratory of Condensed Matter Physics and Nanomaterials for Renewable Energy, University Ibn</w:t>
      </w:r>
      <w:r w:rsidR="00BF520D">
        <w:rPr>
          <w:i w:val="0"/>
          <w:iCs/>
        </w:rPr>
        <w:t>ou</w:t>
      </w:r>
      <w:r w:rsidRPr="00091BC5">
        <w:rPr>
          <w:i w:val="0"/>
          <w:iCs/>
        </w:rPr>
        <w:t xml:space="preserve"> Zohr</w:t>
      </w:r>
      <w:r w:rsidR="00BF520D">
        <w:rPr>
          <w:i w:val="0"/>
          <w:iCs/>
        </w:rPr>
        <w:t>-</w:t>
      </w:r>
      <w:r w:rsidRPr="00091BC5">
        <w:rPr>
          <w:i w:val="0"/>
          <w:iCs/>
        </w:rPr>
        <w:t>Agadir, 80000 Morocco.</w:t>
      </w:r>
    </w:p>
    <w:p w14:paraId="55DA83F4" w14:textId="77777777" w:rsidR="00F557E0" w:rsidRDefault="00091BC5" w:rsidP="00F557E0">
      <w:pPr>
        <w:pStyle w:val="AuthorAffiliation"/>
        <w:rPr>
          <w:i w:val="0"/>
          <w:iCs/>
        </w:rPr>
      </w:pPr>
      <w:r>
        <w:rPr>
          <w:i w:val="0"/>
          <w:iCs/>
          <w:vertAlign w:val="superscript"/>
        </w:rPr>
        <w:t>6</w:t>
      </w:r>
      <w:r w:rsidRPr="006D54BE">
        <w:rPr>
          <w:i w:val="0"/>
          <w:iCs/>
          <w:vertAlign w:val="superscript"/>
        </w:rPr>
        <w:t xml:space="preserve"> </w:t>
      </w:r>
      <w:r w:rsidRPr="00091BC5">
        <w:rPr>
          <w:i w:val="0"/>
          <w:iCs/>
        </w:rPr>
        <w:t>Research Laboratory in Sciences and Techniques (LRST). Higher School of Education and Training</w:t>
      </w:r>
      <w:r w:rsidRPr="00091BC5">
        <w:rPr>
          <w:i w:val="0"/>
          <w:iCs/>
        </w:rPr>
        <w:cr/>
        <w:t>(ESEFA).</w:t>
      </w:r>
      <w:r w:rsidR="00BF520D">
        <w:rPr>
          <w:i w:val="0"/>
          <w:iCs/>
        </w:rPr>
        <w:t xml:space="preserve"> </w:t>
      </w:r>
      <w:r w:rsidR="00BF520D" w:rsidRPr="00091BC5">
        <w:rPr>
          <w:i w:val="0"/>
          <w:iCs/>
        </w:rPr>
        <w:t>Ibnou Zohr University-Agadir,</w:t>
      </w:r>
      <w:r w:rsidRPr="00091BC5">
        <w:rPr>
          <w:i w:val="0"/>
          <w:iCs/>
        </w:rPr>
        <w:t xml:space="preserve"> 80000 Morocco</w:t>
      </w:r>
    </w:p>
    <w:p w14:paraId="7318D63C" w14:textId="7124FEC2" w:rsidR="00BF520D" w:rsidRDefault="00F557E0" w:rsidP="00F557E0">
      <w:pPr>
        <w:pStyle w:val="AuthorAffiliation"/>
      </w:pPr>
      <w:r>
        <w:rPr>
          <w:i w:val="0"/>
          <w:iCs/>
          <w:vertAlign w:val="superscript"/>
        </w:rPr>
        <w:t>7</w:t>
      </w:r>
      <w:r w:rsidRPr="006D54BE">
        <w:rPr>
          <w:i w:val="0"/>
          <w:iCs/>
          <w:vertAlign w:val="superscript"/>
        </w:rPr>
        <w:t xml:space="preserve"> </w:t>
      </w:r>
      <w:r w:rsidRPr="00F557E0">
        <w:rPr>
          <w:i w:val="0"/>
          <w:iCs/>
        </w:rPr>
        <w:t xml:space="preserve">Laboratory of Physics, Energy and Information Processing, Polydiciplinary Faculty of Ouarzazate, </w:t>
      </w:r>
      <w:r w:rsidRPr="00091BC5">
        <w:rPr>
          <w:i w:val="0"/>
          <w:iCs/>
        </w:rPr>
        <w:t xml:space="preserve">Ibnou Zohr University-Agadir, </w:t>
      </w:r>
      <w:r>
        <w:rPr>
          <w:i w:val="0"/>
          <w:iCs/>
        </w:rPr>
        <w:t>45</w:t>
      </w:r>
      <w:r w:rsidRPr="00091BC5">
        <w:rPr>
          <w:i w:val="0"/>
          <w:iCs/>
        </w:rPr>
        <w:t>000 Morocco</w:t>
      </w:r>
    </w:p>
    <w:p w14:paraId="5F7AC567" w14:textId="6279BB71" w:rsidR="00091BC5" w:rsidRDefault="00C14B14" w:rsidP="00BF520D">
      <w:pPr>
        <w:pStyle w:val="AuthorAffiliation"/>
      </w:pPr>
      <w:r>
        <w:t>Author Emails</w:t>
      </w:r>
      <w:r w:rsidR="00BF520D">
        <w:t xml:space="preserve"> </w:t>
      </w:r>
      <w:r w:rsidR="00ED4A2C" w:rsidRPr="00075EA6">
        <w:br/>
      </w:r>
      <w:r w:rsidR="00003D7C" w:rsidRPr="00075EA6">
        <w:rPr>
          <w:szCs w:val="28"/>
          <w:vertAlign w:val="superscript"/>
        </w:rPr>
        <w:t>a)</w:t>
      </w:r>
      <w:r w:rsidR="00003D7C" w:rsidRPr="00075EA6">
        <w:t xml:space="preserve"> Corresponding</w:t>
      </w:r>
      <w:r w:rsidR="004E3CB2" w:rsidRPr="00075EA6">
        <w:t xml:space="preserve"> author: </w:t>
      </w:r>
      <w:hyperlink r:id="rId11" w:history="1">
        <w:r w:rsidR="00091BC5" w:rsidRPr="001324C6">
          <w:rPr>
            <w:rStyle w:val="Lienhypertexte"/>
          </w:rPr>
          <w:t>Youssef.elbid@edu.uiz.ac.ma</w:t>
        </w:r>
      </w:hyperlink>
    </w:p>
    <w:p w14:paraId="06EC0C12" w14:textId="7A892B85" w:rsidR="00091BC5" w:rsidRDefault="00091BC5" w:rsidP="00091BC5">
      <w:pPr>
        <w:pStyle w:val="AuthorAffiliation"/>
      </w:pPr>
      <w:r w:rsidRPr="00075EA6">
        <w:rPr>
          <w:szCs w:val="28"/>
          <w:vertAlign w:val="superscript"/>
        </w:rPr>
        <w:t>b)</w:t>
      </w:r>
      <w:hyperlink r:id="rId12" w:history="1">
        <w:r w:rsidRPr="001324C6">
          <w:rPr>
            <w:rStyle w:val="Lienhypertexte"/>
          </w:rPr>
          <w:t>rachid.oulaid@edu.uiz.ac.ma</w:t>
        </w:r>
      </w:hyperlink>
      <w:r w:rsidR="003A5C85" w:rsidRPr="00075EA6">
        <w:br/>
      </w:r>
      <w:r>
        <w:rPr>
          <w:szCs w:val="28"/>
          <w:vertAlign w:val="superscript"/>
        </w:rPr>
        <w:t>c</w:t>
      </w:r>
      <w:r w:rsidRPr="00075EA6">
        <w:rPr>
          <w:szCs w:val="28"/>
          <w:vertAlign w:val="superscript"/>
        </w:rPr>
        <w:t>)</w:t>
      </w:r>
      <w:r w:rsidRPr="00091BC5">
        <w:t xml:space="preserve"> </w:t>
      </w:r>
      <w:hyperlink r:id="rId13" w:history="1">
        <w:r w:rsidRPr="001324C6">
          <w:rPr>
            <w:rStyle w:val="Lienhypertexte"/>
          </w:rPr>
          <w:t>yelarfaoui@ecsu.edu</w:t>
        </w:r>
      </w:hyperlink>
    </w:p>
    <w:p w14:paraId="7F19331A" w14:textId="48B9FEA7" w:rsidR="00091BC5" w:rsidRDefault="00091BC5" w:rsidP="00091BC5">
      <w:pPr>
        <w:pStyle w:val="AuthorAffiliation"/>
      </w:pPr>
      <w:r>
        <w:rPr>
          <w:szCs w:val="28"/>
          <w:vertAlign w:val="superscript"/>
        </w:rPr>
        <w:t>d</w:t>
      </w:r>
      <w:r w:rsidRPr="00075EA6">
        <w:rPr>
          <w:szCs w:val="28"/>
          <w:vertAlign w:val="superscript"/>
        </w:rPr>
        <w:t>)</w:t>
      </w:r>
      <w:r w:rsidRPr="00091BC5">
        <w:t xml:space="preserve"> </w:t>
      </w:r>
      <w:hyperlink r:id="rId14" w:history="1">
        <w:r w:rsidRPr="001324C6">
          <w:rPr>
            <w:rStyle w:val="Lienhypertexte"/>
          </w:rPr>
          <w:t>ahmed.soussi@edu.uiz.ac.ma</w:t>
        </w:r>
      </w:hyperlink>
    </w:p>
    <w:p w14:paraId="3F76CE11" w14:textId="2A1C3B64" w:rsidR="00091BC5" w:rsidRDefault="00091BC5" w:rsidP="00091BC5">
      <w:pPr>
        <w:pStyle w:val="AuthorAffiliation"/>
      </w:pPr>
      <w:r>
        <w:rPr>
          <w:szCs w:val="28"/>
          <w:vertAlign w:val="superscript"/>
        </w:rPr>
        <w:t>e</w:t>
      </w:r>
      <w:r w:rsidRPr="00075EA6">
        <w:rPr>
          <w:szCs w:val="28"/>
          <w:vertAlign w:val="superscript"/>
        </w:rPr>
        <w:t>)</w:t>
      </w:r>
      <w:r w:rsidRPr="00091BC5">
        <w:t xml:space="preserve"> </w:t>
      </w:r>
      <w:hyperlink r:id="rId15" w:history="1">
        <w:r w:rsidR="000F0A91" w:rsidRPr="001324C6">
          <w:rPr>
            <w:rStyle w:val="Lienhypertexte"/>
          </w:rPr>
          <w:t>mbarek.chahboun@usmba.ac.ma</w:t>
        </w:r>
      </w:hyperlink>
    </w:p>
    <w:p w14:paraId="28A1B82D" w14:textId="77777777" w:rsidR="000F0A91" w:rsidRDefault="000F0A91" w:rsidP="000F0A91">
      <w:pPr>
        <w:pStyle w:val="AuthorAffiliation"/>
      </w:pPr>
      <w:r>
        <w:rPr>
          <w:szCs w:val="28"/>
          <w:vertAlign w:val="superscript"/>
        </w:rPr>
        <w:t>f</w:t>
      </w:r>
      <w:r w:rsidRPr="00075EA6">
        <w:rPr>
          <w:szCs w:val="28"/>
          <w:vertAlign w:val="superscript"/>
        </w:rPr>
        <w:t>)</w:t>
      </w:r>
      <w:r w:rsidRPr="00091BC5">
        <w:t xml:space="preserve"> </w:t>
      </w:r>
      <w:hyperlink r:id="rId16" w:history="1">
        <w:r w:rsidRPr="001324C6">
          <w:rPr>
            <w:rStyle w:val="Lienhypertexte"/>
          </w:rPr>
          <w:t>mohamed.eddekkar@edu.uiz.ac.ma</w:t>
        </w:r>
      </w:hyperlink>
    </w:p>
    <w:p w14:paraId="06708E09" w14:textId="77777777" w:rsidR="000F0A91" w:rsidRDefault="000F0A91" w:rsidP="000F0A91">
      <w:pPr>
        <w:pStyle w:val="AuthorAffiliation"/>
      </w:pPr>
      <w:r>
        <w:rPr>
          <w:szCs w:val="28"/>
          <w:vertAlign w:val="superscript"/>
        </w:rPr>
        <w:t>g</w:t>
      </w:r>
      <w:r w:rsidRPr="00075EA6">
        <w:rPr>
          <w:szCs w:val="28"/>
          <w:vertAlign w:val="superscript"/>
        </w:rPr>
        <w:t>)</w:t>
      </w:r>
      <w:r w:rsidRPr="00091BC5">
        <w:t xml:space="preserve"> </w:t>
      </w:r>
      <w:hyperlink r:id="rId17" w:history="1">
        <w:r w:rsidRPr="001324C6">
          <w:rPr>
            <w:rStyle w:val="Lienhypertexte"/>
          </w:rPr>
          <w:t>n.elbiaze@uiz.ac.ma</w:t>
        </w:r>
      </w:hyperlink>
    </w:p>
    <w:p w14:paraId="3C91AC67" w14:textId="705F3F35" w:rsidR="004A149B" w:rsidRDefault="000F0A91" w:rsidP="004A149B">
      <w:pPr>
        <w:pStyle w:val="AuthorAffiliation"/>
        <w:rPr>
          <w:rStyle w:val="Lienhypertexte"/>
        </w:rPr>
      </w:pPr>
      <w:r>
        <w:rPr>
          <w:szCs w:val="28"/>
          <w:vertAlign w:val="superscript"/>
        </w:rPr>
        <w:t>h</w:t>
      </w:r>
      <w:r w:rsidRPr="00075EA6">
        <w:rPr>
          <w:szCs w:val="28"/>
          <w:vertAlign w:val="superscript"/>
        </w:rPr>
        <w:t>)</w:t>
      </w:r>
      <w:r w:rsidRPr="00091BC5">
        <w:t xml:space="preserve"> </w:t>
      </w:r>
      <w:hyperlink r:id="rId18" w:history="1">
        <w:r w:rsidR="004A149B" w:rsidRPr="001324C6">
          <w:rPr>
            <w:rStyle w:val="Lienhypertexte"/>
          </w:rPr>
          <w:t>r.markazi@uiz.ac.ma</w:t>
        </w:r>
      </w:hyperlink>
    </w:p>
    <w:p w14:paraId="1108C207" w14:textId="46FE9063" w:rsidR="00F557E0" w:rsidRPr="00075EA6" w:rsidRDefault="00F557E0" w:rsidP="00F557E0">
      <w:pPr>
        <w:pStyle w:val="AuthorAffiliation"/>
        <w:spacing w:after="240"/>
      </w:pPr>
      <w:r>
        <w:rPr>
          <w:szCs w:val="28"/>
          <w:vertAlign w:val="superscript"/>
        </w:rPr>
        <w:t>i</w:t>
      </w:r>
      <w:r w:rsidRPr="00075EA6">
        <w:rPr>
          <w:szCs w:val="28"/>
          <w:vertAlign w:val="superscript"/>
        </w:rPr>
        <w:t>)</w:t>
      </w:r>
      <w:r w:rsidRPr="00091BC5">
        <w:t xml:space="preserve"> </w:t>
      </w:r>
      <w:hyperlink r:id="rId19" w:history="1">
        <w:r w:rsidRPr="008D38D1">
          <w:rPr>
            <w:rStyle w:val="Lienhypertexte"/>
          </w:rPr>
          <w:t>mohamed.bouzelmad@edu.uiz.ac.ma</w:t>
        </w:r>
      </w:hyperlink>
      <w:r>
        <w:t xml:space="preserve"> </w:t>
      </w:r>
    </w:p>
    <w:p w14:paraId="22C3F2A8" w14:textId="5903A76B" w:rsidR="0016385D" w:rsidRPr="00075EA6" w:rsidRDefault="0016385D" w:rsidP="00F557E0">
      <w:pPr>
        <w:pStyle w:val="Abstract"/>
        <w:spacing w:after="240"/>
      </w:pPr>
      <w:r w:rsidRPr="00075EA6">
        <w:rPr>
          <w:b/>
          <w:bCs/>
        </w:rPr>
        <w:t>Abstract.</w:t>
      </w:r>
      <w:r w:rsidRPr="00075EA6">
        <w:t xml:space="preserve"> </w:t>
      </w:r>
      <w:r w:rsidR="00141546" w:rsidRPr="00141546">
        <w:t xml:space="preserve">In this work, we look forward new materials for optoelectronic and photovoltaic applications </w:t>
      </w:r>
      <w:r w:rsidR="00A80AC3">
        <w:t>namely</w:t>
      </w:r>
      <w:r w:rsidR="00BC3C28" w:rsidRPr="00141546">
        <w:t xml:space="preserve"> ASrCl</w:t>
      </w:r>
      <w:r w:rsidR="00BC3C28" w:rsidRPr="00BC3C28">
        <w:rPr>
          <w:vertAlign w:val="subscript"/>
        </w:rPr>
        <w:t>3</w:t>
      </w:r>
      <w:r w:rsidR="00BC3C28" w:rsidRPr="00141546">
        <w:t xml:space="preserve"> perovskites</w:t>
      </w:r>
      <w:r w:rsidR="00141546" w:rsidRPr="00141546">
        <w:t xml:space="preserve"> </w:t>
      </w:r>
      <w:r w:rsidR="00BC3C28">
        <w:t>(</w:t>
      </w:r>
      <w:r w:rsidR="00141546" w:rsidRPr="00141546">
        <w:t>w</w:t>
      </w:r>
      <w:r w:rsidR="00BC3C28">
        <w:t>here</w:t>
      </w:r>
      <w:r w:rsidR="00141546" w:rsidRPr="00141546">
        <w:t xml:space="preserve"> </w:t>
      </w:r>
      <w:r w:rsidR="00BC3C28">
        <w:t>A=Ag</w:t>
      </w:r>
      <w:r w:rsidR="00141546" w:rsidRPr="00141546">
        <w:t xml:space="preserve"> </w:t>
      </w:r>
      <w:r w:rsidR="00BC3C28">
        <w:t>or</w:t>
      </w:r>
      <w:r w:rsidR="00141546" w:rsidRPr="00141546">
        <w:t xml:space="preserve"> </w:t>
      </w:r>
      <w:r w:rsidR="00BC3C28">
        <w:t>Cu)</w:t>
      </w:r>
      <w:r w:rsidR="00A80AC3">
        <w:t>,</w:t>
      </w:r>
      <w:r w:rsidR="00141546" w:rsidRPr="00141546">
        <w:t xml:space="preserve"> using DFT calculations </w:t>
      </w:r>
      <w:r w:rsidR="00BC3C28">
        <w:t xml:space="preserve">based </w:t>
      </w:r>
      <w:r w:rsidR="00BC3C28" w:rsidRPr="0096368E">
        <w:t>on</w:t>
      </w:r>
      <w:r w:rsidR="00141546" w:rsidRPr="0096368E">
        <w:t xml:space="preserve"> the GGA-PBE</w:t>
      </w:r>
      <w:r w:rsidR="00BC3C28" w:rsidRPr="0096368E">
        <w:t xml:space="preserve"> and HSE06</w:t>
      </w:r>
      <w:r w:rsidR="00141546" w:rsidRPr="0096368E">
        <w:t xml:space="preserve"> </w:t>
      </w:r>
      <w:r w:rsidR="00141546" w:rsidRPr="00141546">
        <w:t>approximation</w:t>
      </w:r>
      <w:r w:rsidR="00BC3C28">
        <w:t>s</w:t>
      </w:r>
      <w:r w:rsidR="00141546" w:rsidRPr="00141546">
        <w:t>.</w:t>
      </w:r>
      <w:r w:rsidR="00BC3C28">
        <w:t xml:space="preserve"> The</w:t>
      </w:r>
      <w:r w:rsidR="00141546" w:rsidRPr="00141546">
        <w:t xml:space="preserve"> study of</w:t>
      </w:r>
      <w:r w:rsidR="00BC3C28">
        <w:t xml:space="preserve"> their</w:t>
      </w:r>
      <w:r w:rsidR="00141546" w:rsidRPr="00141546">
        <w:t xml:space="preserve"> structural, electronic</w:t>
      </w:r>
      <w:r w:rsidR="0096368E">
        <w:t>,</w:t>
      </w:r>
      <w:r w:rsidR="00141546" w:rsidRPr="00141546">
        <w:t xml:space="preserve"> optical</w:t>
      </w:r>
      <w:r w:rsidR="0096368E">
        <w:t xml:space="preserve"> mechanical</w:t>
      </w:r>
      <w:r w:rsidR="00141546" w:rsidRPr="00141546">
        <w:t xml:space="preserve"> properties </w:t>
      </w:r>
      <w:r w:rsidR="00BC3C28">
        <w:t>reveals</w:t>
      </w:r>
      <w:r w:rsidR="00141546" w:rsidRPr="00141546">
        <w:t xml:space="preserve"> that</w:t>
      </w:r>
      <w:r w:rsidR="00BC3C28" w:rsidRPr="00141546">
        <w:t xml:space="preserve"> these compounds </w:t>
      </w:r>
      <w:r w:rsidR="00BC3C28">
        <w:t>are</w:t>
      </w:r>
      <w:r w:rsidR="00BC3C28" w:rsidRPr="00141546">
        <w:t xml:space="preserve"> excellent materials for both optoelectronic and photovoltaic applications </w:t>
      </w:r>
      <w:r w:rsidR="00141546" w:rsidRPr="00141546">
        <w:t xml:space="preserve">due to their </w:t>
      </w:r>
      <w:r w:rsidR="005853B7" w:rsidRPr="00141546">
        <w:t xml:space="preserve">observed </w:t>
      </w:r>
      <w:r w:rsidR="00141546" w:rsidRPr="00141546">
        <w:t xml:space="preserve">deep absorption of </w:t>
      </w:r>
      <w:r w:rsidR="005853B7" w:rsidRPr="00141546">
        <w:t>light</w:t>
      </w:r>
      <w:r w:rsidR="005853B7">
        <w:t>,</w:t>
      </w:r>
      <w:r w:rsidR="005853B7" w:rsidRPr="00141546">
        <w:t xml:space="preserve"> </w:t>
      </w:r>
      <w:r w:rsidR="005853B7">
        <w:t xml:space="preserve">with wavelength </w:t>
      </w:r>
      <w:r w:rsidR="00141546" w:rsidRPr="00141546">
        <w:t>around 3</w:t>
      </w:r>
      <w:r w:rsidR="005853B7">
        <w:t>.</w:t>
      </w:r>
      <w:r w:rsidR="00141546" w:rsidRPr="00141546">
        <w:t>10</w:t>
      </w:r>
      <w:r w:rsidR="00141546" w:rsidRPr="00141546">
        <w:rPr>
          <w:vertAlign w:val="superscript"/>
        </w:rPr>
        <w:t>5</w:t>
      </w:r>
      <w:r w:rsidR="00141546" w:rsidRPr="00141546">
        <w:t>cm</w:t>
      </w:r>
      <w:r w:rsidR="00141546" w:rsidRPr="00141546">
        <w:rPr>
          <w:vertAlign w:val="superscript"/>
        </w:rPr>
        <w:t>-1</w:t>
      </w:r>
      <w:r w:rsidR="00141546" w:rsidRPr="00141546">
        <w:t>,</w:t>
      </w:r>
      <w:r w:rsidR="005853B7">
        <w:t xml:space="preserve"> their </w:t>
      </w:r>
      <w:r w:rsidR="00141546" w:rsidRPr="00141546">
        <w:t>low reflectance</w:t>
      </w:r>
      <w:r w:rsidR="005853B7">
        <w:t xml:space="preserve"> around</w:t>
      </w:r>
      <w:r w:rsidR="00141546" w:rsidRPr="00141546">
        <w:t xml:space="preserve"> 20% and</w:t>
      </w:r>
      <w:r w:rsidR="00A80AC3">
        <w:t xml:space="preserve"> their</w:t>
      </w:r>
      <w:r w:rsidR="00141546" w:rsidRPr="00141546">
        <w:t xml:space="preserve"> optimal band gap</w:t>
      </w:r>
      <w:r w:rsidR="00A80AC3">
        <w:t>.</w:t>
      </w:r>
    </w:p>
    <w:p w14:paraId="5240E3FB" w14:textId="5105D971" w:rsidR="003A287B" w:rsidRPr="00075EA6" w:rsidRDefault="004A149B" w:rsidP="00003D7C">
      <w:pPr>
        <w:pStyle w:val="Titre1"/>
        <w:rPr>
          <w:b w:val="0"/>
          <w:caps w:val="0"/>
          <w:sz w:val="20"/>
        </w:rPr>
      </w:pPr>
      <w:r w:rsidRPr="00507CED">
        <w:t>Introductio</w:t>
      </w:r>
      <w:r>
        <w:t>n</w:t>
      </w:r>
    </w:p>
    <w:p w14:paraId="1E7702EE" w14:textId="0F14A6E1" w:rsidR="00B1000D" w:rsidRPr="00D36B18" w:rsidRDefault="00141546" w:rsidP="008772CA">
      <w:pPr>
        <w:pStyle w:val="Paragraph"/>
        <w:rPr>
          <w:color w:val="FF0000"/>
        </w:rPr>
      </w:pPr>
      <w:r w:rsidRPr="000C7C35">
        <w:t>The growing global demand for sustainable and secure energy sources, make the research of new materials for optoelectronic and photovoltaic applications among the most interesting research topics. Photovoltaic solar cells based on perovskite</w:t>
      </w:r>
      <w:r w:rsidR="0096368E" w:rsidRPr="000C7C35">
        <w:t>s</w:t>
      </w:r>
      <w:r w:rsidRPr="000C7C35">
        <w:t xml:space="preserve"> stand out for their exceptional efficiency and cost-effectiveness, with efficiencies exceeding 25% </w:t>
      </w:r>
      <w:r w:rsidR="004A149B" w:rsidRPr="000C7C35">
        <w:t>[</w:t>
      </w:r>
      <w:r w:rsidR="00305B7A" w:rsidRPr="000C7C35">
        <w:fldChar w:fldCharType="begin"/>
      </w:r>
      <w:r w:rsidR="001779CF" w:rsidRPr="000C7C35">
        <w:instrText xml:space="preserve"> ADDIN ZOTERO_ITEM CSL_CITATION {"citationID":"85CgkBi2","properties":{"formattedCitation":"1. . 2. . 3. . 4. ","plainCitation":"1. . 2. . 3. . 4. ","dontUpdate":true,"noteIndex":0},"citationItems":[{"id":177,"uris":["http://zotero.org/users/16689856/items/GGBLXU7N"],"itemData":{"id":177,"type":"article-journal","abstract":"The hybrid organic–inorganic perovskite (CH3NH3)PbI3 may find application in next generation solid-state sensitised solar cells. Although this material and related perovskites were discovered many decades ago, questions remain concerning their diverse structural chemistry and unusual properties. The article presents a review of previous work and provides a detailed description of the preparation, structural characterisation and physical characteristics of (CH3NH3)PbI3. The phase changes exhibited by (CH3NH3)PbI3 have been probed using variable temperature powder and single crystal X-ray diffraction, combined with differential scanning calorimetry, thermogravimetric analysis and phase contrast transmission electron microscopy. The optical band gap for (CH3NH3)PbI3 determined by UV-Visible spectroscopy was compared to values obtained from density-of-state simulation of the electronic band structure.","container-title":"Journal of Materials Chemistry A","DOI":"10.1039/C3TA10518K","ISSN":"2050-7496","issue":"18","journalAbbreviation":"J. Mater. Chem. A","language":"en","note":"publisher: The Royal Society of Chemistry","page":"5628-5641","source":"pubs.rsc.org","title":"Synthesis and crystal chemistry of the hybrid perovskite (CH3NH3)PbI3 for solid-state sensitised solar cell applications","volume":"1","author":[{"family":"Baikie","given":"Tom"},{"family":"Fang","given":"Yanan"},{"family":"Kadro","given":"Jeannette M."},{"family":"Schreyer","given":"Martin"},{"family":"Wei","given":"Fengxia"},{"family":"Mhaisalkar","given":"Subodh G."},{"family":"Graetzel","given":"Michael"},{"family":"White","given":"Tim J."}],"issued":{"date-parts":[["2013",4,16]]}}},{"id":179,"uris":["http://zotero.org/users/16689856/items/V4KBV8ST"],"itemData":{"id":179,"type":"webpage","title":"Nonradiative Recombination in Perovskite Solar Cells: The Role of Interfaces - Wolff - 2019 - Advanced Materials - Wiley Online Library","URL":"https://advanced.onlinelibrary.wiley.com/doi/full/10.1002/adma.201902762","accessed":{"date-parts":[["2025",6,11]]}}},{"id":181,"uris":["http://zotero.org/users/16689856/items/WS7KWY73"],"itemData":{"id":181,"type":"webpage","title":"Efficient organometal trihalide perovskite planar-heterojunction solar cells on flexible polymer substrates | Nature Communications","URL":"https://www.nature.com/articles/ncomms3761","accessed":{"date-parts":[["2025",6,11]]}}},{"id":183,"uris":["http://zotero.org/users/16689856/items/MATFTDTV"],"itemData":{"id":183,"type":"article-journal","abstract":"The formation of a dense and uniform thin layer on the substrates is crucial for the fabrication of high-performance perovskite solar cells (PSCs) containing formamidinium with multiple cations and mixed halide anions. The concentration of defect states, which reduce a cell’s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cells.","container-title":"Science","DOI":"10.1126/science.aan2301","issue":"6345","note":"publisher: American Association for the Advancement of Science","page":"1376-1379","source":"science.org (Atypon)","title":"Iodide management in formamidinium-lead-halide–based perovskite layers for efficient solar cells","volume":"356","author":[{"family":"Yang","given":"Woon Seok"},{"family":"Park","given":"Byung-Wook"},{"family":"Jung","given":"Eui Hyuk"},{"family":"Jeon","given":"Nam Joong"},{"family":"Kim","given":"Young Chan"},{"family":"Lee","given":"Dong Uk"},{"family":"Shin","given":"Seong Sik"},{"family":"Seo","given":"Jangwon"},{"family":"Kim","given":"Eun Kyu"},{"family":"Noh","given":"Jun Hong"},{"family":"Seok","given":"Sang Il"}],"issued":{"date-parts":[["2017",6,30]]}}}],"schema":"https://github.com/citation-style-language/schema/raw/master/csl-citation.json"} </w:instrText>
      </w:r>
      <w:r w:rsidR="00305B7A" w:rsidRPr="000C7C35">
        <w:fldChar w:fldCharType="separate"/>
      </w:r>
      <w:r w:rsidR="00305B7A" w:rsidRPr="000C7C35">
        <w:t xml:space="preserve">1 </w:t>
      </w:r>
      <w:r w:rsidR="0096368E" w:rsidRPr="000C7C35">
        <w:t>-</w:t>
      </w:r>
      <w:r w:rsidR="00305B7A" w:rsidRPr="000C7C35">
        <w:t>4</w:t>
      </w:r>
      <w:r w:rsidR="00A558F7">
        <w:t>]</w:t>
      </w:r>
      <w:r w:rsidR="00305B7A" w:rsidRPr="000C7C35">
        <w:t xml:space="preserve"> </w:t>
      </w:r>
      <w:r w:rsidR="00305B7A" w:rsidRPr="000C7C35">
        <w:fldChar w:fldCharType="end"/>
      </w:r>
      <w:r w:rsidR="00A558F7">
        <w:t>.</w:t>
      </w:r>
      <w:r w:rsidRPr="000C7C35">
        <w:t xml:space="preserve"> However, the existence of the hazardous </w:t>
      </w:r>
      <w:r w:rsidR="0096368E" w:rsidRPr="000C7C35">
        <w:t xml:space="preserve">lead </w:t>
      </w:r>
      <w:r w:rsidRPr="000C7C35">
        <w:t xml:space="preserve">element in these components raises concerns about their environmental durability and long-term viability </w:t>
      </w:r>
      <w:r w:rsidR="001779CF" w:rsidRPr="000C7C35">
        <w:t>[</w:t>
      </w:r>
      <w:r w:rsidR="001779CF" w:rsidRPr="000C7C35">
        <w:fldChar w:fldCharType="begin"/>
      </w:r>
      <w:r w:rsidR="00C841A4" w:rsidRPr="000C7C35">
        <w:instrText xml:space="preserve"> ADDIN ZOTERO_ITEM CSL_CITATION {"citationID":"rXYyKDya","properties":{"formattedCitation":"5. . 6. . 7. . 8. . 9. . 10. . 11. ","plainCitation":"5. . 6. . 7. . 8. . 9. . 10. . 11. ","dontUpdate":true,"noteIndex":0},"citationItems":[{"id":184,"uris":["http://zotero.org/users/16689856/items/ADJL96CA"],"itemData":{"id":184,"type":"article-journal","abstract":"Due to their outstanding optoelectronic properties, lead-based halide perovskite materials have been applied as efficient photoactive materials in solution-processed solar cells. Current record efficiencies offer the promise to surpass those of silicon solar cells. However, uncertainty about the potential toxicity of lead-based halide perovskite materials and their facile dissolution in water requires a search for new alternative perovskite-like materials. Thanks to the foresight of scientists and their experience in lead-based halide perovskite preparation, remarkable results have been obtained in a short period of time using lead-free perovskite compositions. However, the lower solar-to-energy conversion efficiency and long-term stability issues are serious drawbacks that hinder the potential progression of these materials. Here, we review and analyse strategies in the literature and the most promising solutions to identify the factors that limit the power conversion efficiency and long-term stability of lead-free tin-based perovskite solar cells. In the light of the current state-of-the-art, we offer perspectives for further developing these promising materials.","container-title":"Communications Materials","DOI":"10.1038/s43246-022-00327-2","ISSN":"2662-4443","issue":"1","journalAbbreviation":"Commun Mater","language":"en","license":"2022 The Author(s)","note":"publisher: Nature Publishing Group","page":"1-14","source":"www.nature.com","title":"Challenges and strategies toward long-term stability of lead-free tin-based perovskite solar cells","volume":"3","author":[{"family":"Aktas","given":"Ece"},{"family":"Rajamanickam","given":"Nagalingam"},{"family":"Pascual","given":"Jorge"},{"family":"Hu","given":"Shuaifeng"},{"family":"Aldamasy","given":"Mahmoud H."},{"family":"Di Girolamo","given":"Diego"},{"family":"Li","given":"Wenhui"},{"family":"Nasti","given":"Giuseppe"},{"family":"Martínez-Ferrero","given":"Eugenia"},{"family":"Wakamiya","given":"Atsushi"},{"family":"Palomares","given":"Emilio"},{"family":"Abate","given":"Antonio"}],"issued":{"date-parts":[["2022",12,23]]}}},{"id":186,"uris":["http://zotero.org/users/16689856/items/767QH4K2"],"itemData":{"id":186,"type":"webpage","title":"A comprehensive review on the advancements and challenges in perovskite solar cell technology - RSC Advances (RSC Publishing) DOI:10.1039/D3RA07518D","URL":"https://pubs.rsc.org/en/content/articlehtml/2024/ra/d3ra07518d","accessed":{"date-parts":[["2025",6,11]]}}},{"id":188,"uris":["http://zotero.org/users/16689856/items/87KJXIMS"],"itemData":{"id":188,"type":"article-journal","abstract":"Herein, we have studied progressively novel metal lead-free halide double perovskite renewable energy materials. Due to their potential use in electronic devices, researchers have investigated these materials with a lot of interest. From the electronic structure, we have found that these are the indirect band gap semiconductors within the range between 1.273 and 3.986 eV. Optical parameters such as dielectric constant, electrical conductivity, and absorption coefficient have also been investigated, which have shown that these materials have potential use in photovoltaics. We have checked stability issues by thermodynamic parameters and phonon spectra. We have found them thermally stable; however, the phonon spectra show their dynamical instability and except for Na2AgSbF6 and Na2AgSbI6, the remaining compounds are weak in mechanical stability. For another futuristic purpose, thermoelectric parameters such as Seebeck coefficient, power factor, and figure of merit have also been calculated, which again verifies that these materials may be very useful in thermoelectric devices. Most of the parameters have been computed for the first time.","container-title":"Journal of Molecular Modeling","DOI":"10.1007/s00894-023-05599-0","ISSN":"0948-5023","issue":"6","journalAbbreviation":"J Mol Model","language":"en","page":"195","source":"Springer Link","title":"Progress in theoretical study of lead-free halide double perovskite Na2AgSbX6 (X = F, Cl, Br, and I) thermoelectric materials","volume":"29","author":[{"family":"Kumari","given":"Sunita"},{"family":"Kamlesh","given":"Peeyush Kumar"},{"family":"Kumari","given":"Lalit"},{"family":"Kumar","given":"Sudhir"},{"family":"Kumari","given":"Sarita"},{"family":"Singh","given":"Rashmi"},{"family":"Gupta","given":"Rajeev"},{"family":"Chauhan","given":"Manendra S."},{"family":"Rani","given":"Upasana"},{"family":"Verma","given":"Ajay Singh"}],"issued":{"date-parts":[["2023",6,1]]}}},{"id":189,"uris":["http://zotero.org/users/16689856/items/A5E32F46"],"itemData":{"id":189,"type":"article-journal","abstract":"The ever-increasing need for electricity in off-grid areas requires a safe and effective energy supply system. Considering the development of a sustainable energy system and the reduction of environmental pollution and energy cost per unit, this study focuses on the techno-economic study and optimal sizing of the solar, wind, bio-diesel generator, and energy storage structure. The emerging metaheuristic optimization method is used to estimate the techno-economic benefits of the suggested structure to provide the required electricity for a residential household. The optimal design is done with the harmony search (HS) method to validate the results obtained with the suggested algorithm. Minimizing the total annual cost (TAC) is a main objective for the design optimization of the system while satisfying the reliability and techno-enviro-economic constraints. The impact of the investment cost of biodiesel, biofuel cost, and reliability is investigated on the system sizing. The results show that the proposed algorithm has low simulation time (by 4.1 %) and the operating cost of the proposed algorithm is 1.12 % less than the existing HS algorithm based on the best TAC value. The TAC is received as $24,259 with the suggested method, which is the best optimal result compared to the result given by the HS algorithm. The proposed off-grid renewable energy system based on a bio-diesel generator is a viable and scalable solution to provide the required electricity for a residential household in all periods. The sensitivity analysis show that if the biofuel cost is reduced by 50.8 %, TAC will decrease by about 36.6 %. On the other hand, if the bio-diesel generator cost is reduced by 17 %, TAC will be decreased by 2.7 %. Finally, if the limit value of reliability is reduced from 2 to 0 %, TAC will increase by 13.2 %.","container-title":"Journal of Energy Storage","DOI":"10.1016/j.est.2023.108967","ISSN":"2352-152X","journalAbbreviation":"Journal of Energy Storage","page":"108967","source":"ScienceDirect","title":"Optimization of a hybrid solar/wind/storage system with bio-generator for a household by emerging metaheuristic optimization algorithm","volume":"73","author":[{"family":"Fan","given":"Jingya"},{"family":"Zhou","given":"Xiao"}],"issued":{"date-parts":[["2023",12,10]]}}},{"id":191,"uris":["http://zotero.org/users/16689856/items/2RXDQBBM"],"itemData":{"id":191,"type":"webpage","title":"Effect of various design configurations and operating conditions for optimization of a wind/solar/hydrogen/fuel cell hybrid microgrid system by a bio-inspired algorithm - ScienceDirect","URL":"https://www.sciencedirect.com/science/article/abs/pii/S0360319924004099","accessed":{"date-parts":[["2025",6,11]]}}},{"id":192,"uris":["http://zotero.org/users/16689856/items/FLXPEJXX"],"itemData":{"id":192,"type":"article-journal","abstract":"As sustainable urban communities continue to seek alternative energy sources, this study explores the inclusion of renewable resources in the energy mix. With a focus on liquefied natural gas (LNG) regasification, parabolic trough solar collectors, dual-loop power cycles, proton exchange membrane electrolysis, and hydrogen liquefaction cycle, this research conducts a comprehensive examination of an integrated system. The primary objective is to provide a diverse range of valuable outputs, including electricity, liquefied hydrogen, desalinated water, and cooling for coastal areas. Through careful analysis of regional geographic features, San Francisco emerges as a suitable location due to its favorable solar radiation intensity and existing LNG transportation infrastructure. The findings reveal that the integrated system has the potential to deliver approximately 5750.4 MWh of cooling, 14988.85 MWh of electricity, and 1,491,084 m3 of fresh water, thereby significantly contributing to the city's utility demands. In terms of data-driven optimization, artificial neural networks serve as intermediary mechanisms to establish correlations between the developed code and the optimization algorithm. The results demonstrate that the optimized system exhibits notable improvements in production capacity. Moreover, significant reductions in the levelized cost of electricity (0.19 Cent/kWh), fresh water (1.22 Cent/m3), and hydrogen (0.08 $/kg) are observed. Although the optimized case entails a 16.11% higher cost rate compared to the base system, it is projected to generate a 25.59% higher profit over its operational lifespan. Additionally, the payback period of the optimized system is shortened by 6.31%, making it an attractive long-term investment for sustainable urban development.","container-title":"Journal of Cleaner Production","DOI":"10.1016/j.jclepro.2024.141405","ISSN":"0959-6526","journalAbbreviation":"Journal of Cleaner Production","page":"141405","source":"ScienceDirect","title":"Optimized integration of solar energy and liquefied natural gas regasification for sustainable urban development: Dynamic modeling, data-driven optimization, and case study","title-short":"Optimized integration of solar energy and liquefied natural gas regasification for sustainable urban development","volume":"447","author":[{"family":"Yang","given":"Chengying"},{"family":"Kumar Nutakki","given":"Tirumala Uday"},{"family":"Alghassab","given":"Mohammed A."},{"family":"Alkhalaf","given":"Salem"},{"family":"Alturise","given":"Fahad"},{"family":"Alharbi","given":"Fawaz S."},{"family":"Elmasry","given":"Yasser"},{"family":"Abdullaev","given":"Sherzod"}],"issued":{"date-parts":[["2024",4,1]]}}},{"id":193,"uris":["http://zotero.org/users/16689856/items/RV5A7NLW"],"itemData":{"id":193,"type":"webpage","title":"Inhomogeneous Electron Gas | Phys. Rev.","URL":"https://journals.aps.org/pr/abstract/10.1103/PhysRev.136.B864","accessed":{"date-parts":[["2025",6,11]]}}}],"schema":"https://github.com/citation-style-language/schema/raw/master/csl-citation.json"} </w:instrText>
      </w:r>
      <w:r w:rsidR="001779CF" w:rsidRPr="000C7C35">
        <w:fldChar w:fldCharType="separate"/>
      </w:r>
      <w:r w:rsidR="001779CF" w:rsidRPr="000C7C35">
        <w:t>5 - 11</w:t>
      </w:r>
      <w:r w:rsidR="00A558F7">
        <w:t>]</w:t>
      </w:r>
      <w:r w:rsidR="001779CF" w:rsidRPr="000C7C35">
        <w:t xml:space="preserve">. </w:t>
      </w:r>
      <w:r w:rsidR="001779CF" w:rsidRPr="000C7C35">
        <w:fldChar w:fldCharType="end"/>
      </w:r>
      <w:r w:rsidR="004A149B" w:rsidRPr="000C7C35">
        <w:t xml:space="preserve"> </w:t>
      </w:r>
      <w:r w:rsidRPr="000C7C35">
        <w:t xml:space="preserve">In this context, </w:t>
      </w:r>
      <w:r w:rsidR="007F6B29" w:rsidRPr="000C7C35">
        <w:t>recent studies provide a diverse and complementary perspective on theoretical advances in functional materials. A Monte Carlo survey of the MnFe</w:t>
      </w:r>
      <w:r w:rsidR="007F6B29" w:rsidRPr="000C7C35">
        <w:rPr>
          <w:vertAlign w:val="subscript"/>
        </w:rPr>
        <w:t>4</w:t>
      </w:r>
      <w:r w:rsidR="007F6B29" w:rsidRPr="000C7C35">
        <w:t>Si</w:t>
      </w:r>
      <w:r w:rsidR="007F6B29" w:rsidRPr="000C7C35">
        <w:rPr>
          <w:vertAlign w:val="subscript"/>
        </w:rPr>
        <w:t>3</w:t>
      </w:r>
      <w:r w:rsidR="007F6B29" w:rsidRPr="000C7C35">
        <w:t xml:space="preserve"> compound reveals its magnetocaloric and magnetic properties, highlighting its potential for magnetic cooling applications </w:t>
      </w:r>
      <w:r w:rsidR="00A558F7">
        <w:t>[</w:t>
      </w:r>
      <w:r w:rsidR="00A558F7">
        <w:fldChar w:fldCharType="begin"/>
      </w:r>
      <w:r w:rsidR="00A558F7">
        <w:instrText xml:space="preserve"> ADDIN ZOTERO_ITEM CSL_CITATION {"citationID":"iMoVcmtr","properties":{"formattedCitation":"12. ","plainCitation":"12. ","noteIndex":0},"citationItems":[{"id":239,"uris":["http://zotero.org/users/16689856/items/ZCY4L83P"],"itemData":{"id":239,"type":"article-journal","abstract":"To foster suitable materials to be useful in the magnetic refrigeration devices, we have studied the magnetic and magnetocaloric properties of the MnFe4Si3 system, based on the Monte Carlo method. The obtained properties are in the harmony with reported data. The structure of this system shows a hexagonal lattice with Fe (S = 3/2) and Mn (S = 3/2). The 2ed order transition is predicted at the Curie-temperature: Tc=290K. The ΔSm: magnetic entropy change, the ΔTad: adiabatic temperature change and the magnetizations are obtained and discussed for different physical parameters. The values of (ΔSm and ΔTad) reach respectively 4.53 J/(kg.K) and 11 k at T = 289K when the applied magnetic fields (h) is of 4T. The RCP: relative cooling power reaches the value of 448 J.kg−1 at h = 4T and presents a good proof for MnFe4Si3 to be a favorite material in the magnetic refrigeration systems.","container-title":"Journal of Alloys and Compounds","DOI":"10.1016/j.jallcom.2019.151785","ISSN":"0925-8388","journalAbbreviation":"Journal of Alloys and Compounds","page":"151785","source":"ScienceDirect","title":"The magnetocaloric and magnetic properties of the MnFe4Si3: Monte Carlo investigation","title-short":"The magnetocaloric and magnetic properties of the MnFe4Si3","volume":"809","author":[{"family":"Bouachraoui","given":"Rachid"},{"family":"Ziat","given":"Younes"},{"family":"Sbai","given":"Younes"},{"family":"El Rhazouani","given":"Omar"},{"family":"Goumrhar","given":"Fayçal"},{"family":"Bahmad","given":"Lahoucine"}],"issued":{"date-parts":[["2019",11,15]]}}}],"schema":"https://github.com/citation-style-language/schema/raw/master/csl-citation.json"} </w:instrText>
      </w:r>
      <w:r w:rsidR="00A558F7">
        <w:fldChar w:fldCharType="separate"/>
      </w:r>
      <w:r w:rsidR="008772CA" w:rsidRPr="008772CA">
        <w:t>12</w:t>
      </w:r>
      <w:r w:rsidR="00453324">
        <w:t>]</w:t>
      </w:r>
      <w:r w:rsidR="008772CA" w:rsidRPr="008772CA">
        <w:t xml:space="preserve">. </w:t>
      </w:r>
      <w:r w:rsidR="00A558F7">
        <w:fldChar w:fldCharType="end"/>
      </w:r>
      <w:r w:rsidR="007F6B29" w:rsidRPr="000C7C35">
        <w:t xml:space="preserve"> </w:t>
      </w:r>
      <w:r w:rsidR="005B0933" w:rsidRPr="000C7C35">
        <w:t xml:space="preserve">Furthermore, </w:t>
      </w:r>
      <w:r w:rsidR="00EB7817" w:rsidRPr="000C7C35">
        <w:t>initial ab initio investigations on a doped CsSnBr</w:t>
      </w:r>
      <w:r w:rsidR="00EB7817" w:rsidRPr="000C7C35">
        <w:rPr>
          <w:vertAlign w:val="subscript"/>
        </w:rPr>
        <w:t>3</w:t>
      </w:r>
      <w:r w:rsidR="00EB7817" w:rsidRPr="000C7C35">
        <w:t xml:space="preserve"> supercell demonstrate </w:t>
      </w:r>
      <w:r w:rsidR="00E54B1E" w:rsidRPr="000C7C35">
        <w:t xml:space="preserve">substantial absorption </w:t>
      </w:r>
      <w:r w:rsidR="005B0933" w:rsidRPr="000C7C35">
        <w:t xml:space="preserve">for </w:t>
      </w:r>
      <w:r w:rsidR="00EB7817" w:rsidRPr="000C7C35">
        <w:t xml:space="preserve">visible light </w:t>
      </w:r>
      <w:r w:rsidR="00A558F7">
        <w:t>[</w:t>
      </w:r>
      <w:r w:rsidR="00A558F7">
        <w:fldChar w:fldCharType="begin"/>
      </w:r>
      <w:r w:rsidR="00A558F7">
        <w:instrText xml:space="preserve"> ADDIN ZOTERO_ITEM CSL_CITATION {"citationID":"erDnqdSr","properties":{"formattedCitation":"13. ","plainCitation":"13. ","noteIndex":0},"citationItems":[{"id":241,"uris":["http://zotero.org/users/16689856/items/V2Q6NSBE"],"itemData":{"id":241,"type":"article-journal","abstract":"Lead-free halide perovskites are prototype materials-based solar cells and many other devices optoelectronic, that have exhibited high power conversion efficiencies, high absorption, and the most important thing is environmentally friendly. This paper presents detailed ab initio calculations of the structural, electronic and optical properties of inorganic perovskite CsSnBr3 by using the density functional theory (DFT) and the time-dependent density functional theory (TDDFT). The main objective of this work is to investigate the effects of Mn doped on the optoelectronic properties of CsSnBr3 supercell such as we have substituted the Cs atoms (Cs1−xMnxSnBr3) and Sn atoms (CsSn1−xMnxBr3) respectively by Mn transition metal atoms. The results show that the incorporation of Mn metal in the studied compound improves significantly the optoelectronic properties such that the band gap of CsSnBr3 is 0.546 eV becomes 0.208 eV after doping. The case of the doped samples are the more suitable choice for optoelectronic devices due to the high dielectric constant and a small gap energy, which shows a low recombination rate, and consequently, improves the device performance especially in the visible energy range (1.65–3.26 eV).","container-title":"Physica B: Condensed Matter","DOI":"10.1016/j.physb.2024.415889","ISSN":"0921-4526","journalAbbreviation":"Physica B: Condensed Matter","page":"415889","source":"ScienceDirect","title":"Study of the optoelectronic properties and the doping effect on different atoms of the CsSnBr3 supercell to absorb visible light: First-principles calculations","title-short":"Study of the optoelectronic properties and the doping effect on different atoms of the CsSnBr3 supercell to absorb visible light","volume":"684","author":[{"family":"El Hidaoui","given":"N."},{"family":"Goumrhar","given":"F."},{"family":"Assad","given":"R."},{"family":"Drissi","given":"L. B."},{"family":"Hajjaji","given":"A."},{"family":"Laamara","given":"R. Ahl"}],"issued":{"date-parts":[["2024",7,1]]}}}],"schema":"https://github.com/citation-style-language/schema/raw/master/csl-citation.json"} </w:instrText>
      </w:r>
      <w:r w:rsidR="00A558F7">
        <w:fldChar w:fldCharType="separate"/>
      </w:r>
      <w:r w:rsidR="008772CA" w:rsidRPr="008772CA">
        <w:t>13</w:t>
      </w:r>
      <w:r w:rsidR="00453324">
        <w:t>]</w:t>
      </w:r>
      <w:r w:rsidR="008772CA" w:rsidRPr="008772CA">
        <w:t xml:space="preserve">. </w:t>
      </w:r>
      <w:r w:rsidR="00A558F7">
        <w:fldChar w:fldCharType="end"/>
      </w:r>
      <w:r w:rsidR="00EB7817" w:rsidRPr="000C7C35">
        <w:t xml:space="preserve"> </w:t>
      </w:r>
      <w:r w:rsidR="00E54B1E" w:rsidRPr="000C7C35">
        <w:t>A</w:t>
      </w:r>
      <w:r w:rsidR="00EB7817" w:rsidRPr="000C7C35">
        <w:t>b initio calculations,</w:t>
      </w:r>
      <w:r w:rsidR="00E54B1E" w:rsidRPr="000C7C35">
        <w:t xml:space="preserve"> were also used</w:t>
      </w:r>
      <w:r w:rsidR="00EB7817" w:rsidRPr="000C7C35">
        <w:t xml:space="preserve"> </w:t>
      </w:r>
      <w:r w:rsidR="00E54B1E" w:rsidRPr="000C7C35">
        <w:t xml:space="preserve">to </w:t>
      </w:r>
      <w:r w:rsidR="00EB7817" w:rsidRPr="000C7C35">
        <w:t xml:space="preserve">explore how vanadium doping enhances the </w:t>
      </w:r>
      <w:r w:rsidR="00EB7817" w:rsidRPr="00E943BA">
        <w:t>spintronic and thermoelectric</w:t>
      </w:r>
      <w:r w:rsidR="00EB7817" w:rsidRPr="000C7C35">
        <w:t xml:space="preserve"> performance of a perovskite type oxide, </w:t>
      </w:r>
      <w:r w:rsidR="00E54B1E" w:rsidRPr="000C7C35">
        <w:t>and the</w:t>
      </w:r>
      <w:r w:rsidR="005853B7" w:rsidRPr="000C7C35">
        <w:t xml:space="preserve">refore their </w:t>
      </w:r>
      <w:r w:rsidR="00E54B1E" w:rsidRPr="000C7C35">
        <w:t>applications</w:t>
      </w:r>
      <w:r w:rsidR="00EB7817" w:rsidRPr="000C7C35">
        <w:t xml:space="preserve"> for multifunctional devices </w:t>
      </w:r>
      <w:r w:rsidR="00A558F7">
        <w:t>[</w:t>
      </w:r>
      <w:r w:rsidR="00A558F7">
        <w:fldChar w:fldCharType="begin"/>
      </w:r>
      <w:r w:rsidR="00A558F7">
        <w:instrText xml:space="preserve"> ADDIN ZOTERO_ITEM CSL_CITATION {"citationID":"WEVbp67F","properties":{"formattedCitation":"14. ","plainCitation":"14. ","noteIndex":0},"citationItems":[{"id":242,"uris":["http://zotero.org/users/16689856/items/MJ3MYIMW"],"itemData":{"id":242,"type":"article-journal","abstract":"We employed ab-initio calculations to investigate the structural, magnetic, electronic, and thermoelectric properties of vanadium-doped CaTiO3, aiming to identify materials suitable for spintronics and thermoelectric applications. Using the KKR-CPA-LDA approach, we found an indirect band gap of 1.86 eV in pure CaTiO3, confirming its semiconductor behavior. Spin polarization at the Fermi level approaches 100%, depending on V concentration. Total energy calculations reveal that the ferromagnetic state is the most stable, with the density of states analysis showing both metallic and half-metallic characteristics. Notably, the Curie temperature exceeds room temperature, reaching 466 K at 8% V doping, making this material a strong candidate for spintronics. Thermoelectric properties show a Seebeck coefficient, electrical conductivity, and thermal conductivity contributing to a ZT value near 1 at ambient temperature, suggesting potential for thermoelectric applications across a wide temperature range.","container-title":"Computational Condensed Matter","DOI":"10.1016/j.cocom.2024.e00999","ISSN":"2352-2143","journalAbbreviation":"Computational Condensed Matter","page":"e00999","source":"ScienceDirect","title":"Enhanced spintronic and thermoelectric performance in vanadium-doped CaTiO3: An ab-initio study","title-short":"Enhanced spintronic and thermoelectric performance in vanadium-doped CaTiO3","volume":"42","author":[{"family":"Aaouita","given":"K. El"},{"family":"Mediane","given":"N."},{"family":"Goumrhar","given":"F."},{"family":"Drissi","given":"L. B."},{"family":"Laamara","given":"R. Ahl"}],"issued":{"date-parts":[["2025",3,1]]}}}],"schema":"https://github.com/citation-style-language/schema/raw/master/csl-citation.json"} </w:instrText>
      </w:r>
      <w:r w:rsidR="00A558F7">
        <w:fldChar w:fldCharType="separate"/>
      </w:r>
      <w:r w:rsidR="008772CA" w:rsidRPr="008772CA">
        <w:t>14</w:t>
      </w:r>
      <w:r w:rsidR="00453324">
        <w:t>]</w:t>
      </w:r>
      <w:r w:rsidR="008772CA" w:rsidRPr="008772CA">
        <w:t xml:space="preserve">. </w:t>
      </w:r>
      <w:r w:rsidR="00A558F7">
        <w:fldChar w:fldCharType="end"/>
      </w:r>
      <w:r w:rsidR="00EB7817" w:rsidRPr="000C7C35">
        <w:t>Finally, recent work</w:t>
      </w:r>
      <w:r w:rsidR="00AA4E13" w:rsidRPr="000C7C35">
        <w:t>s</w:t>
      </w:r>
      <w:r w:rsidR="00EB7817" w:rsidRPr="000C7C35">
        <w:t xml:space="preserve"> shed light on the effects of Mn, V and Vr dopants on the structural, optoelectronic, and thermoelectric properties of CsGeBr</w:t>
      </w:r>
      <w:r w:rsidR="00EB7817" w:rsidRPr="000C7C35">
        <w:rPr>
          <w:vertAlign w:val="subscript"/>
        </w:rPr>
        <w:t>3</w:t>
      </w:r>
      <w:r w:rsidR="00EB7817" w:rsidRPr="000C7C35">
        <w:t xml:space="preserve">, offering promising prospects for the optimization of these </w:t>
      </w:r>
      <w:r w:rsidR="00EB7817" w:rsidRPr="000C7C35">
        <w:lastRenderedPageBreak/>
        <w:t>per</w:t>
      </w:r>
      <w:r w:rsidR="00AE2AC4" w:rsidRPr="000C7C35">
        <w:t xml:space="preserve">ovskite materials </w:t>
      </w:r>
      <w:r w:rsidR="00A558F7">
        <w:t>[</w:t>
      </w:r>
      <w:r w:rsidR="00A558F7">
        <w:fldChar w:fldCharType="begin"/>
      </w:r>
      <w:r w:rsidR="008772CA">
        <w:instrText xml:space="preserve"> ADDIN ZOTERO_ITEM CSL_CITATION {"citationID":"Rh1884ot","properties":{"formattedCitation":"15. . 16. ","plainCitation":"15. . 16. ","dontUpdate":true,"noteIndex":0},"citationItems":[{"id":244,"uris":["http://zotero.org/users/16689856/items/HBRG22JG"],"itemData":{"id":244,"type":"webpage","title":"Enhancing CsGeBr3 perovskite: impact of Mn, V, and Cr doping on structural, optoelectronic, and thermoelectric properties - IOPscience","URL":"https://iopscience.iop.org/article/10.1088/1402-4896/addd71/meta","accessed":{"date-parts":[["2025",9,5]]}}},{"id":245,"uris":["http://zotero.org/users/16689856/items/XC52QDFG"],"itemData":{"id":245,"type":"article-journal","abstract":"We employ density functional theory (DFT) combined with Monte Carlo simulations to investigate the structural, electronic, magnetic, and mechanical properties of lead-free halide perovskites CsBCl3 (B = Ti, V, Cr). Our findings reveal that CsTiCl3 and CsCrCl3 exhibit half-metallic ferromagnetism with wide spin-down band gaps and 100% spin polarization, making them promising candidates for spintronic applications. In contrast, CsVCl3 stabilizes in an antiferromagnetic semiconducting ground state with a band gap of 3.03 eV (GGA+U), indicating potential for optoelectronic use. By mapping exchange interactions from first-principles onto a classical Heisenberg model and performing Monte Carlo simulations, we estimate Curie temperatures of approximately 200 K and 240 K for CsTiCl3 and CsCrCl3, respectively, confirming their finite-temperature magnetic stability. Among them, CsCrCl3 exhibits the strongest magnetic exchange, highest TC, and notable mechanical resilience (bulk modulus = 34.51 GPa, Pugh’s ratio = 1.76), underscoring its suitability for moderate-temperature spintronic applications. Phonon dispersion analyses confirm the dynamical stability of all three compounds in their cubic phase.","container-title":"Materials Science and Engineering: B","DOI":"10.1016/j.mseb.2025.118504","ISSN":"0921-5107","journalAbbreviation":"Materials Science and Engineering: B","page":"118504","source":"ScienceDirect","title":"First-principles discovery of half-metallicity in lead-free CsBCl3&lt;math&gt;&lt;msub is=\"true\"&gt;&lt;mrow is=\"true\"&gt;&lt;/mrow&gt;&lt;mrow is=\"true\"&gt;&lt;mn is=\"true\"&gt;3&lt;/mn&gt;&lt;/mrow&gt;&lt;/msub&gt;&lt;/math&gt;(B = Ti, V, Cr) halide perovskites for spintronic and spin-dependent applications","volume":"321","author":[{"family":"Islah","given":"J."},{"family":"El Hidaoui","given":"N."},{"family":"Goumrhar","given":"F."},{"family":"Ahl Laamara","given":"R."},{"family":"Ez-Zahraouy","given":"H."}],"issued":{"date-parts":[["2025",11,1]]}}}],"schema":"https://github.com/citation-style-language/schema/raw/master/csl-citation.json"} </w:instrText>
      </w:r>
      <w:r w:rsidR="00A558F7">
        <w:fldChar w:fldCharType="separate"/>
      </w:r>
      <w:r w:rsidR="00A558F7" w:rsidRPr="00A558F7">
        <w:t>15</w:t>
      </w:r>
      <w:r w:rsidR="00A558F7">
        <w:t>,</w:t>
      </w:r>
      <w:r w:rsidR="00A558F7" w:rsidRPr="00A558F7">
        <w:t xml:space="preserve"> 16</w:t>
      </w:r>
      <w:r w:rsidR="00A558F7">
        <w:t>]</w:t>
      </w:r>
      <w:r w:rsidR="00A558F7" w:rsidRPr="00A558F7">
        <w:t xml:space="preserve"> </w:t>
      </w:r>
      <w:r w:rsidR="00A558F7">
        <w:fldChar w:fldCharType="end"/>
      </w:r>
      <w:r w:rsidR="00AA4E13" w:rsidRPr="000C7C35">
        <w:t xml:space="preserve"> were study</w:t>
      </w:r>
      <w:r w:rsidR="007F6B29" w:rsidRPr="000C7C35">
        <w:t xml:space="preserve"> </w:t>
      </w:r>
      <w:r w:rsidR="001A02A6" w:rsidRPr="000C7C35">
        <w:t>[</w:t>
      </w:r>
      <w:r w:rsidR="001A02A6" w:rsidRPr="000C7C35">
        <w:fldChar w:fldCharType="begin"/>
      </w:r>
      <w:r w:rsidR="001A02A6" w:rsidRPr="000C7C35">
        <w:instrText xml:space="preserve"> ADDIN ZOTERO_ITEM CSL_CITATION {"citationID":"7tAfD8RH","properties":{"formattedCitation":"12. ","plainCitation":"12. ","dontUpdate":true,"noteIndex":0},"citationItems":[{"id":194,"uris":["http://zotero.org/users/16689856/items/PYBFJDPH"],"itemData":{"id":194,"type":"article-journal","abstract":"Structural, electronic, optical and elastic properties of Silver based Perovskite AgXCl3 (X = Ca, Sr) are studied by utilizing wien2k package with in DFT. The structural investigation reveals their stability and shows that these compounds are cubic with space group pm-3m 221. For electronic properties the band structure and density of states are computed which indicates the semiconducting nature of both compounds. Elastic constants, Pugh’s ratio, bulk modulus, Poisson’s ratio and anisotropy factor are studied for the analysis of elastic characteristic. The Pugh’s ratio describes the ductile nature of the compounds and ionic nature is determined from the evaluated Cauchy pressure. Optical parameters such as dielectric function, extinction coefficient, refractive index, absorption coefficient, reflectivity and optical conductivity are calculated in the energy range of 0 eV–35 eV. The thermal stability is conformed from the thermal property. The study of these compounds reveals that they can be potential candidates for optoelectronic devices.","container-title":"Journal of Materials Research and Technology","DOI":"10.1016/j.jmrt.2022.08.101","ISSN":"2238-7854","journalAbbreviation":"Journal of Materials Research and Technology","page":"3296-3305","source":"ScienceDirect","title":"First-principles investigation on the structural, electronic, mechanical and optical properties of silver based perovskite AgXCl3 (X= Ca, Sr)","volume":"20","author":[{"family":"Khan","given":"Umar Ayaz"},{"family":"Khan","given":"Naimat Ullah"},{"literal":"Abdullah"},{"family":"Alghtani","given":"Abdulaziz H."},{"family":"Tirth","given":"Vineet"},{"family":"Ahmed","given":"Sara J."},{"family":"Sajjad","given":"Muhammad"},{"family":"Algahtani","given":"Ali"},{"family":"Shaheed","given":"Tahir"},{"family":"Zaman","given":"Abid"}],"issued":{"date-parts":[["2022",9,1]]}}}],"schema":"https://github.com/citation-style-language/schema/raw/master/csl-citation.json"} </w:instrText>
      </w:r>
      <w:r w:rsidR="001A02A6" w:rsidRPr="000C7C35">
        <w:fldChar w:fldCharType="separate"/>
      </w:r>
      <w:r w:rsidR="001A02A6" w:rsidRPr="000C7C35">
        <w:t>1</w:t>
      </w:r>
      <w:r w:rsidR="00453324">
        <w:t>7</w:t>
      </w:r>
      <w:r w:rsidR="001A02A6" w:rsidRPr="000C7C35">
        <w:t xml:space="preserve">]. It was </w:t>
      </w:r>
      <w:r w:rsidR="001A02A6" w:rsidRPr="000C7C35">
        <w:fldChar w:fldCharType="end"/>
      </w:r>
      <w:r w:rsidRPr="000C7C35">
        <w:t>show</w:t>
      </w:r>
      <w:r w:rsidR="001A02A6" w:rsidRPr="000C7C35">
        <w:t>n</w:t>
      </w:r>
      <w:r w:rsidRPr="000C7C35">
        <w:t xml:space="preserve"> th</w:t>
      </w:r>
      <w:r w:rsidR="001A02A6" w:rsidRPr="000C7C35">
        <w:t>at perovskite</w:t>
      </w:r>
      <w:r w:rsidR="00513C8A" w:rsidRPr="000C7C35">
        <w:t>s</w:t>
      </w:r>
      <w:r w:rsidR="001A02A6" w:rsidRPr="000C7C35">
        <w:t xml:space="preserve"> based of silver</w:t>
      </w:r>
      <w:r w:rsidRPr="000C7C35">
        <w:t xml:space="preserve"> </w:t>
      </w:r>
      <w:r w:rsidR="001A02A6" w:rsidRPr="000C7C35">
        <w:t>AgXCl</w:t>
      </w:r>
      <w:r w:rsidR="001A02A6" w:rsidRPr="000C7C35">
        <w:rPr>
          <w:vertAlign w:val="subscript"/>
        </w:rPr>
        <w:t xml:space="preserve">3 </w:t>
      </w:r>
      <w:r w:rsidR="001A02A6" w:rsidRPr="000C7C35">
        <w:t>(X= Ca and Sr)</w:t>
      </w:r>
      <w:r w:rsidR="00513C8A" w:rsidRPr="000C7C35">
        <w:t xml:space="preserve">, </w:t>
      </w:r>
      <m:oMath>
        <m:sSub>
          <m:sSubPr>
            <m:ctrlPr>
              <w:rPr>
                <w:rFonts w:ascii="Cambria Math" w:hAnsi="Cambria Math"/>
                <w:b/>
                <w:i/>
              </w:rPr>
            </m:ctrlPr>
          </m:sSubPr>
          <m:e>
            <m:r>
              <m:rPr>
                <m:sty m:val="p"/>
              </m:rPr>
              <w:rPr>
                <w:rFonts w:ascii="Cambria Math" w:hAnsi="Cambria Math"/>
              </w:rPr>
              <m:t>AgBeX</m:t>
            </m:r>
          </m:e>
          <m:sub>
            <m:r>
              <w:rPr>
                <w:rFonts w:ascii="Cambria Math" w:hAnsi="Cambria Math"/>
              </w:rPr>
              <m:t>3</m:t>
            </m:r>
          </m:sub>
        </m:sSub>
      </m:oMath>
      <w:r w:rsidR="00513C8A" w:rsidRPr="000C7C35">
        <w:t xml:space="preserve"> (X = F and Cl) and </w:t>
      </w:r>
      <m:oMath>
        <m:sSub>
          <m:sSubPr>
            <m:ctrlPr>
              <w:rPr>
                <w:rFonts w:ascii="Cambria Math" w:hAnsi="Cambria Math"/>
                <w:b/>
                <w:i/>
              </w:rPr>
            </m:ctrlPr>
          </m:sSubPr>
          <m:e>
            <m:r>
              <m:rPr>
                <m:sty m:val="p"/>
              </m:rPr>
              <w:rPr>
                <w:rFonts w:ascii="Cambria Math" w:hAnsi="Cambria Math"/>
              </w:rPr>
              <m:t>AgXBr</m:t>
            </m:r>
          </m:e>
          <m:sub>
            <m:r>
              <w:rPr>
                <w:rFonts w:ascii="Cambria Math" w:hAnsi="Cambria Math"/>
              </w:rPr>
              <m:t>3</m:t>
            </m:r>
          </m:sub>
        </m:sSub>
      </m:oMath>
      <w:r w:rsidR="00513C8A" w:rsidRPr="000C7C35">
        <w:t xml:space="preserve"> (X = Ca, Sr, and Ba) </w:t>
      </w:r>
      <w:r w:rsidR="001A02A6" w:rsidRPr="000C7C35">
        <w:t>can be used</w:t>
      </w:r>
      <w:r w:rsidRPr="000C7C35">
        <w:t xml:space="preserve"> </w:t>
      </w:r>
      <w:r w:rsidR="001A02A6" w:rsidRPr="000C7C35">
        <w:t>for</w:t>
      </w:r>
      <w:r w:rsidRPr="000C7C35">
        <w:t xml:space="preserve"> thermoelectric applications</w:t>
      </w:r>
      <w:r w:rsidR="004A149B" w:rsidRPr="000C7C35">
        <w:t xml:space="preserve">. </w:t>
      </w:r>
      <m:oMath>
        <m:sSub>
          <m:sSubPr>
            <m:ctrlPr>
              <w:rPr>
                <w:rFonts w:ascii="Cambria Math" w:hAnsi="Cambria Math"/>
                <w:b/>
                <w:i/>
              </w:rPr>
            </m:ctrlPr>
          </m:sSubPr>
          <m:e>
            <m:r>
              <m:rPr>
                <m:sty m:val="p"/>
              </m:rPr>
              <w:rPr>
                <w:rFonts w:ascii="Cambria Math" w:hAnsi="Cambria Math"/>
              </w:rPr>
              <m:t>AgXBr</m:t>
            </m:r>
          </m:e>
          <m:sub>
            <m:r>
              <w:rPr>
                <w:rFonts w:ascii="Cambria Math" w:hAnsi="Cambria Math"/>
              </w:rPr>
              <m:t>3</m:t>
            </m:r>
          </m:sub>
        </m:sSub>
      </m:oMath>
      <w:r w:rsidR="00513C8A" w:rsidRPr="000C7C35">
        <w:t xml:space="preserve"> (X = Ca, Sr, and Ba)</w:t>
      </w:r>
      <w:r w:rsidR="004A149B" w:rsidRPr="000C7C35">
        <w:t xml:space="preserve"> possess</w:t>
      </w:r>
      <w:r w:rsidR="00513C8A" w:rsidRPr="000C7C35">
        <w:t xml:space="preserve"> also</w:t>
      </w:r>
      <w:r w:rsidR="004A149B" w:rsidRPr="000C7C35">
        <w:t xml:space="preserve"> high photon absorption capacity </w:t>
      </w:r>
      <w:r w:rsidR="00513C8A" w:rsidRPr="000C7C35">
        <w:t>which</w:t>
      </w:r>
      <w:r w:rsidR="004A149B" w:rsidRPr="000C7C35">
        <w:t xml:space="preserve"> enhance the performance of solar cells</w:t>
      </w:r>
      <w:r w:rsidR="00E01FCB" w:rsidRPr="000C7C35">
        <w:t xml:space="preserve"> [</w:t>
      </w:r>
      <w:r w:rsidR="00E01FCB" w:rsidRPr="000C7C35">
        <w:fldChar w:fldCharType="begin"/>
      </w:r>
      <w:r w:rsidR="00C841A4" w:rsidRPr="000C7C35">
        <w:instrText xml:space="preserve"> ADDIN ZOTERO_ITEM CSL_CITATION {"citationID":"DQf3bgoj","properties":{"formattedCitation":"13. . 14. ","plainCitation":"13. . 14. ","dontUpdate":true,"noteIndex":0},"citationItems":[{"id":196,"uris":["http://zotero.org/users/16689856/items/UXA6HEWV"],"itemData":{"id":196,"type":"webpage","title":"The comparative investigations of structural, optoelectronic, and mechanical properties of AgBeX3 (X = F and Cl) metal halide-perovskites for prospective energy applications utilizing DFT approach | Optical and Quantum Electronics","URL":"https://link.springer.com/article/10.1007/s11082-023-05187-9","accessed":{"date-parts":[["2025",6,11]]}}},{"id":197,"uris":["http://zotero.org/users/16689856/items/TSGD6AKU"],"itemData":{"id":197,"type":"article-journal","abstract":"The present paper investigates and explains a computational study of the physical characteristics of the silver compound AgXBr3 (X = Ca, Ba, and Sr) perovskites. The calculations are determined by WIEN2K code within DFT by considering (GGA) and hybrid functional (HSE) approximations. Optimization of the lattice constants of the three compounds shows a suitable concord with the available theoretical literature. Moreover, the electronic properties indicate that these compounds behave as semiconductors, exhibiting an indirect band gap. Elastic and mechanical characteristics are studied for the first time, indicating the stability of materials under investigation. The optical properties show that these perovskites are promising candidates for photovoltaic and optoelectronic applications due totheir superior absorption coefficient and modest reflectivity. Furthermore, the thermodynamic and thermoelectric attributes suggest that the perovskite materials investigated hold promise for implementation in thermoelectric technology, showcasing a favourable figure of merit at ambient temperature.","container-title":"Physica B: Condensed Matter","DOI":"10.1016/j.physb.2024.416126","ISSN":"0921-4526","journalAbbreviation":"Physica B: Condensed Matter","page":"416126","source":"ScienceDirect","title":"A comprehensive examination of physical characteristic of ternary halide perovskites AgXBr3 (X= Ca, Sr, and Ba) towards optoelectronic and photovoltaic applications","volume":"688","author":[{"family":"Khenata","given":"Maroua"},{"family":"Dehbi","given":"Abdelkader"},{"family":"Belfedal","given":"Abdelkader"},{"family":"Harmel","given":"Meriem"},{"family":"Aouinet","given":"Mecheri"},{"family":"Alsalme","given":"Ali"},{"family":"Picuno","given":"Pietro"}],"issued":{"date-parts":[["2024",9,1]]}}}],"schema":"https://github.com/citation-style-language/schema/raw/master/csl-citation.json"} </w:instrText>
      </w:r>
      <w:r w:rsidR="00E01FCB" w:rsidRPr="000C7C35">
        <w:fldChar w:fldCharType="separate"/>
      </w:r>
      <w:r w:rsidR="00E01FCB" w:rsidRPr="000C7C35">
        <w:t>1</w:t>
      </w:r>
      <w:r w:rsidR="00453324">
        <w:t>8</w:t>
      </w:r>
      <w:r w:rsidR="00A558F7">
        <w:t>,</w:t>
      </w:r>
      <w:r w:rsidR="00E01FCB" w:rsidRPr="000C7C35">
        <w:t>1</w:t>
      </w:r>
      <w:r w:rsidR="00453324">
        <w:t>9</w:t>
      </w:r>
      <w:r w:rsidR="00E01FCB" w:rsidRPr="000C7C35">
        <w:t xml:space="preserve"> </w:t>
      </w:r>
      <w:r w:rsidR="00E01FCB" w:rsidRPr="000C7C35">
        <w:fldChar w:fldCharType="end"/>
      </w:r>
      <w:r w:rsidR="00513C8A" w:rsidRPr="000C7C35">
        <w:t>]. The</w:t>
      </w:r>
      <w:r w:rsidRPr="000C7C35">
        <w:t xml:space="preserve"> applications of perovskite based of silver are very limited</w:t>
      </w:r>
      <w:r w:rsidR="00513C8A" w:rsidRPr="000C7C35">
        <w:t xml:space="preserve"> due to their high cost</w:t>
      </w:r>
      <w:r w:rsidRPr="00BE37E4">
        <w:rPr>
          <w:color w:val="FF0000"/>
        </w:rPr>
        <w:t xml:space="preserve">. </w:t>
      </w:r>
      <w:r w:rsidRPr="00141546">
        <w:t>Therefore, it is necessary to look forw</w:t>
      </w:r>
      <w:r w:rsidR="00513C8A">
        <w:t>a</w:t>
      </w:r>
      <w:r w:rsidRPr="00141546">
        <w:t>rd alternative materials</w:t>
      </w:r>
      <w:r w:rsidR="007C6B44">
        <w:t>.</w:t>
      </w:r>
      <w:r w:rsidRPr="00141546">
        <w:t xml:space="preserve"> </w:t>
      </w:r>
      <w:r w:rsidR="007C6B44">
        <w:t>A</w:t>
      </w:r>
      <w:r w:rsidR="00BF7335">
        <w:t>mong them</w:t>
      </w:r>
      <w:r w:rsidRPr="00141546">
        <w:t xml:space="preserve"> copper-based perovskites</w:t>
      </w:r>
      <w:r w:rsidR="007C6B44">
        <w:t xml:space="preserve"> </w:t>
      </w:r>
      <m:oMath>
        <m:sSub>
          <m:sSubPr>
            <m:ctrlPr>
              <w:rPr>
                <w:rFonts w:ascii="Cambria Math" w:hAnsi="Cambria Math"/>
                <w:b/>
                <w:i/>
              </w:rPr>
            </m:ctrlPr>
          </m:sSubPr>
          <m:e>
            <m:r>
              <m:rPr>
                <m:sty m:val="p"/>
              </m:rPr>
              <w:rPr>
                <w:rFonts w:ascii="Cambria Math" w:hAnsi="Cambria Math"/>
              </w:rPr>
              <m:t>ASrCl</m:t>
            </m:r>
          </m:e>
          <m:sub>
            <m:r>
              <w:rPr>
                <w:rFonts w:ascii="Cambria Math" w:hAnsi="Cambria Math"/>
              </w:rPr>
              <m:t>3</m:t>
            </m:r>
          </m:sub>
        </m:sSub>
      </m:oMath>
      <w:r w:rsidR="007C6B44" w:rsidRPr="00141546">
        <w:t xml:space="preserve"> (A = </w:t>
      </w:r>
      <w:r w:rsidR="007C6B44">
        <w:t>Ag</w:t>
      </w:r>
      <w:r w:rsidR="007C6B44" w:rsidRPr="00141546">
        <w:t xml:space="preserve"> and </w:t>
      </w:r>
      <w:r w:rsidR="007C6B44">
        <w:t>Cu</w:t>
      </w:r>
      <w:r w:rsidR="007C6B44" w:rsidRPr="00141546">
        <w:t>)</w:t>
      </w:r>
      <w:r w:rsidR="007C6B44">
        <w:t>,</w:t>
      </w:r>
      <w:r w:rsidRPr="00141546">
        <w:t xml:space="preserve"> obtained by substituting silver by copper</w:t>
      </w:r>
      <w:r w:rsidR="007C6B44">
        <w:t>,</w:t>
      </w:r>
      <w:r w:rsidRPr="00141546">
        <w:t xml:space="preserve"> in the previous materials</w:t>
      </w:r>
      <w:r w:rsidR="00BF7335">
        <w:t>, exhibit interesting physic</w:t>
      </w:r>
      <w:r w:rsidR="007C6B44">
        <w:t>al</w:t>
      </w:r>
      <w:r w:rsidR="00BF7335">
        <w:t xml:space="preserve"> properties</w:t>
      </w:r>
      <w:r w:rsidR="007C6B44">
        <w:t xml:space="preserve"> letting them appropriate candidates for photovoltaic applications</w:t>
      </w:r>
      <w:r w:rsidRPr="00141546">
        <w:t xml:space="preserve">. </w:t>
      </w:r>
      <w:r w:rsidR="007C6B44">
        <w:t>E</w:t>
      </w:r>
      <w:r w:rsidRPr="00141546">
        <w:t xml:space="preserve">xperimental data on these perovskites are too limited </w:t>
      </w:r>
      <w:r w:rsidR="007C6B44">
        <w:t xml:space="preserve">but </w:t>
      </w:r>
      <w:r w:rsidRPr="00141546">
        <w:t xml:space="preserve">it is possible to make accurate </w:t>
      </w:r>
      <w:r w:rsidR="00E8204B" w:rsidRPr="00141546">
        <w:t>prediction</w:t>
      </w:r>
      <w:r w:rsidR="00E8204B">
        <w:t>s of their physical properties</w:t>
      </w:r>
      <w:r w:rsidRPr="00141546">
        <w:t>. In this context, we apply computational simulations based on density functional theory (DFT) in order to find the</w:t>
      </w:r>
      <w:r w:rsidR="00E8204B" w:rsidRPr="00E8204B">
        <w:t xml:space="preserve"> </w:t>
      </w:r>
      <w:r w:rsidR="00E8204B" w:rsidRPr="00141546">
        <w:t>necessary</w:t>
      </w:r>
      <w:r w:rsidRPr="00141546">
        <w:t xml:space="preserve"> characteristics </w:t>
      </w:r>
      <w:r w:rsidR="00E8204B" w:rsidRPr="00141546">
        <w:t>for the study of solar cells</w:t>
      </w:r>
      <w:r w:rsidR="002A3082" w:rsidRPr="002A3082">
        <w:t xml:space="preserve"> </w:t>
      </w:r>
      <w:r w:rsidR="002A3082" w:rsidRPr="00141546">
        <w:t>performance</w:t>
      </w:r>
      <w:r w:rsidR="002A3082">
        <w:t xml:space="preserve"> based on these perovskites</w:t>
      </w:r>
      <w:r w:rsidR="00E8204B" w:rsidRPr="00141546">
        <w:t xml:space="preserve"> </w:t>
      </w:r>
      <w:r w:rsidRPr="00141546">
        <w:t>namely</w:t>
      </w:r>
      <w:r w:rsidR="002A3082">
        <w:t xml:space="preserve"> their</w:t>
      </w:r>
      <w:r w:rsidRPr="00141546">
        <w:t xml:space="preserve"> structural, electronic, optical </w:t>
      </w:r>
      <w:r w:rsidR="00E8204B">
        <w:t xml:space="preserve">and mechanical </w:t>
      </w:r>
      <w:r w:rsidRPr="00141546">
        <w:t>properties.</w:t>
      </w:r>
    </w:p>
    <w:p w14:paraId="2BA5A87A" w14:textId="7DE200B9" w:rsidR="00263DD2" w:rsidRPr="00C6698E" w:rsidRDefault="00C6698E" w:rsidP="00C6698E">
      <w:pPr>
        <w:pStyle w:val="Titre1"/>
      </w:pPr>
      <w:r w:rsidRPr="00507CED">
        <w:t>Material and Methods</w:t>
      </w:r>
    </w:p>
    <w:p w14:paraId="0D3D1FE6" w14:textId="1E32AD28" w:rsidR="00263DD2" w:rsidRDefault="00263DD2" w:rsidP="008772CA">
      <w:pPr>
        <w:pStyle w:val="Paragraph"/>
      </w:pPr>
      <w:r w:rsidRPr="00263DD2">
        <w:t>In the present study, we use Density Functional Theory (DFT) [</w:t>
      </w:r>
      <w:r w:rsidR="00E01FCB">
        <w:fldChar w:fldCharType="begin"/>
      </w:r>
      <w:r w:rsidR="00A558F7">
        <w:instrText xml:space="preserve"> ADDIN ZOTERO_ITEM CSL_CITATION {"citationID":"5btdoGsH","properties":{"formattedCitation":"20. ","plainCitation":"20. ","noteIndex":0},"citationItems":[{"id":198,"uris":["http://zotero.org/users/16689856/items/SSM3V8ZL"],"itemData":{"id":198,"type":"article-journal","abstract":"From a theory of Hohenberg and Kohn, approximation methods for treating an inhomogeneous system of interacting electrons are developed. These methods are exact for systems of slowly varying or high density. For the ground state, they lead to self-consistent equations analogous to the Hartree and Hartree-Fock equations, respectively. In these equations the exchange and correlation portions of the chemical potential of a uniform electron gas appear as additional effective potentials. (The exchange portion of our effective potential differs from that due to Slater by a factor of 23.) Electronic systems at finite temperatures and in magnetic fields are also treated by similar methods. An appendix deals with a further correction for systems with short-wavelength density oscillations.","container-title":"Physical Review","DOI":"10.1103/PhysRev.140.A1133","issue":"4A","journalAbbreviation":"Phys. Rev.","note":"publisher: American Physical Society","page":"A1133-A1138","source":"APS","title":"Self-Consistent Equations Including Exchange and Correlation Effects","volume":"140","author":[{"family":"Kohn","given":"W."},{"family":"Sham","given":"L. J."}],"issued":{"date-parts":[["1965",11,15]]}}}],"schema":"https://github.com/citation-style-language/schema/raw/master/csl-citation.json"} </w:instrText>
      </w:r>
      <w:r w:rsidR="00E01FCB">
        <w:fldChar w:fldCharType="separate"/>
      </w:r>
      <w:r w:rsidR="008772CA" w:rsidRPr="008772CA">
        <w:t xml:space="preserve">20. </w:t>
      </w:r>
      <w:r w:rsidR="00E01FCB">
        <w:fldChar w:fldCharType="end"/>
      </w:r>
      <w:r w:rsidRPr="00263DD2">
        <w:t xml:space="preserve">] to determine different physical properties of the perovskites </w:t>
      </w:r>
      <m:oMath>
        <m:sSub>
          <m:sSubPr>
            <m:ctrlPr>
              <w:rPr>
                <w:rFonts w:ascii="Cambria Math" w:hAnsi="Cambria Math"/>
                <w:b/>
                <w:i/>
              </w:rPr>
            </m:ctrlPr>
          </m:sSubPr>
          <m:e>
            <m:r>
              <m:rPr>
                <m:sty m:val="p"/>
              </m:rPr>
              <w:rPr>
                <w:rFonts w:ascii="Cambria Math" w:hAnsi="Cambria Math"/>
              </w:rPr>
              <m:t>ASrCl</m:t>
            </m:r>
          </m:e>
          <m:sub>
            <m:r>
              <w:rPr>
                <w:rFonts w:ascii="Cambria Math" w:hAnsi="Cambria Math"/>
              </w:rPr>
              <m:t>3</m:t>
            </m:r>
          </m:sub>
        </m:sSub>
      </m:oMath>
      <w:r w:rsidR="00C6698E" w:rsidRPr="004A149B">
        <w:t xml:space="preserve"> </w:t>
      </w:r>
      <w:r w:rsidRPr="00263DD2">
        <w:t xml:space="preserve">(A = </w:t>
      </w:r>
      <w:r w:rsidR="002A3082">
        <w:t>Ag</w:t>
      </w:r>
      <w:r w:rsidRPr="00263DD2">
        <w:t xml:space="preserve">, and </w:t>
      </w:r>
      <w:r w:rsidR="002A3082">
        <w:t>Cu</w:t>
      </w:r>
      <w:r w:rsidRPr="00263DD2">
        <w:t xml:space="preserve">). To this end, we implement the Full-Potential Linear Augmented Plane Wave (FP-LAPW) approach utilized to solve the Kohn-Sham method </w:t>
      </w:r>
      <w:r w:rsidR="0047226C">
        <w:t>[</w:t>
      </w:r>
      <w:r w:rsidR="0047226C">
        <w:fldChar w:fldCharType="begin"/>
      </w:r>
      <w:r w:rsidR="008772CA">
        <w:instrText xml:space="preserve"> ADDIN ZOTERO_ITEM CSL_CITATION {"citationID":"UUr2i59H","properties":{"formattedCitation":"21. ","plainCitation":"21. ","dontUpdate":true,"noteIndex":0},"citationItems":[{"id":199,"uris":["http://zotero.org/users/16689856/items/Y554MZ8I"],"itemData":{"id":199,"type":"webpage","title":"Self-Consistent Equations Including Exchange and Correlation Effects | Phys. Rev.","URL":"https://journals.aps.org/pr/abstract/10.1103/PhysRev.140.A1133","accessed":{"date-parts":[["2025",6,11]]}}}],"schema":"https://github.com/citation-style-language/schema/raw/master/csl-citation.json"} </w:instrText>
      </w:r>
      <w:r w:rsidR="0047226C">
        <w:fldChar w:fldCharType="separate"/>
      </w:r>
      <w:r w:rsidR="00A558F7" w:rsidRPr="00A558F7">
        <w:t xml:space="preserve">21 </w:t>
      </w:r>
      <w:r w:rsidR="0047226C">
        <w:fldChar w:fldCharType="end"/>
      </w:r>
      <w:r w:rsidRPr="00263DD2">
        <w:t>] by using Wien2K</w:t>
      </w:r>
      <w:r w:rsidR="00BE7F26">
        <w:t xml:space="preserve"> </w:t>
      </w:r>
      <w:r w:rsidR="00BE7F26" w:rsidRPr="00E943BA">
        <w:t xml:space="preserve">and CASTEP </w:t>
      </w:r>
      <w:r w:rsidRPr="00E943BA">
        <w:t>computing</w:t>
      </w:r>
      <w:r w:rsidRPr="00263DD2">
        <w:t xml:space="preserve"> code</w:t>
      </w:r>
      <w:r w:rsidR="00BE7F26">
        <w:t>s</w:t>
      </w:r>
      <w:r w:rsidR="0047226C">
        <w:t xml:space="preserve"> [</w:t>
      </w:r>
      <w:r w:rsidR="0047226C">
        <w:fldChar w:fldCharType="begin"/>
      </w:r>
      <w:r w:rsidR="00E943BA">
        <w:instrText xml:space="preserve"> ADDIN ZOTERO_ITEM CSL_CITATION {"citationID":"fKuDzVfV","properties":{"formattedCitation":"22. . 23. ","plainCitation":"22. . 23. ","dontUpdate":true,"noteIndex":0},"citationItems":[{"id":200,"uris":["http://zotero.org/users/16689856/items/3HMZN5R3"],"itemData":{"id":200,"type":"webpage","title":"Blaha: User’s Guide WIEN2k - Google Scholar, (n.d.). https://scholar.google.com/scholar_lookup?title=User%27s%20Guide%20WIEN2k&amp;author=P.%20Blaha&amp;publication_year=2002 (accessed March 27, 2025). - Recherche Google","URL":"https://www.google.com/search?q=Blaha%3A+User%E2%80%99s+Guide+WIEN2k+-+Google+Scholar%2C+(n.d.).+https%3A%2F%2Fscholar.google.com%2Fscholar_lookup%3Ftitle%3DUser%2527s%2520Guide%2520WIEN2k%26author%3DP.%2520Blaha%26publication_year%3D2002+(accessed+March+27%2C+2025).&amp;oq=Blaha%3A+User%E2%80%99s+Guide+WIEN2k+-+Google+Scholar%2C+(n.d.).+https%3A%2F%2Fscholar.google.com%2Fscholar_lookup%3Ftitle%3DUser%2527s%2520Guide%2520WIEN2k%26author%3DP.%2520Blaha%26publication_year%3D2002+(accessed+March+27%2C+2025).&amp;gs_lcrp=EgZjaHJvbWUyBggAEEUYOTIGCAEQRRg60gEHNjMzajBqNKgCALACAQ&amp;sourceid=chrome&amp;ie=UTF-8","accessed":{"date-parts":[["2025",6,11]]}}},{"id":246,"uris":["http://zotero.org/users/16689856/items/ZPAGXK55"],"itemData":{"id":246,"type":"article-journal","abstract":"In this paper, the structural, electronic and optical properties of vacancy-ordered double perovskites Cs2PtI6 and Rb2PtI6 were studied based on first-principles calculations. The stability of studied compounds is ensured by the negative formation enthalpy. The calculated results show that both Cs2PtI6 and Rb2PtI6 are indirect bandgap semiconductors. The bandgap values of Cs2PtI6 and Rb2PtI6 are 1.29 and 1.15 eV, respectively, which are suitable for photosensitive materials of solar cells. For both Cs2PtI6 and Rb2PtI6, the valence band maximum (VBM) is dominated by the I-5p orbitals and the conduction band minimum (CBM) is mainly composed of the I-5p orbitals along with the Pt-5d orbitals. The optical properties of Cs2PtI6 and Rb2PtI6 in the photon energy range from 0 to 12 eV have been comprehensively studied by the HSE06 method. The results show that these two compounds exhibit excellent light absorption, especially in the ultraviolet range. Due to the suitable bandgaps and excellent light absorption, the vacancy-ordered double perovskites Cs2PtI6 and Rb2PtI6 can be effective candidates for lead-free photovoltaic materials.","container-title":"Optical Materials","DOI":"10.1016/j.optmat.2021.110952","ISSN":"0925-3467","journalAbbreviation":"Optical Materials","page":"110952","source":"ScienceDirect","title":"First-principles study on the structural, electronic and optical properties of vacancy-ordered double perovskites Cs2PtI6 and Rb2PtI6","volume":"114","author":[{"family":"Zhao","given":"Xian-Hao"},{"family":"Wei","given":"Xiao-Nan"},{"family":"Tang","given":"Tian-Yu"},{"family":"Gao","given":"Li-Ke"},{"family":"Xie","given":"Quan"},{"family":"Lu","given":"Li-Min"},{"family":"Tang","given":"Yan-Lin"}],"issued":{"date-parts":[["2021",4,1]]}}}],"schema":"https://github.com/citation-style-language/schema/raw/master/csl-citation.json"} </w:instrText>
      </w:r>
      <w:r w:rsidR="0047226C">
        <w:fldChar w:fldCharType="separate"/>
      </w:r>
      <w:r w:rsidR="00E943BA" w:rsidRPr="00E943BA">
        <w:t>22</w:t>
      </w:r>
      <w:r w:rsidR="00E943BA">
        <w:t>,</w:t>
      </w:r>
      <w:r w:rsidR="00E943BA" w:rsidRPr="00E943BA">
        <w:t xml:space="preserve"> 23 </w:t>
      </w:r>
      <w:r w:rsidR="0047226C">
        <w:fldChar w:fldCharType="end"/>
      </w:r>
      <w:r w:rsidRPr="00263DD2">
        <w:t xml:space="preserve">]. The exchange correlation functional, evaluated in the framework of the Generalized Gradient Approximation (GGA) parametrized by PBE </w:t>
      </w:r>
      <w:r w:rsidR="0047226C">
        <w:t>[</w:t>
      </w:r>
      <w:r w:rsidR="0047226C">
        <w:fldChar w:fldCharType="begin"/>
      </w:r>
      <w:r w:rsidR="008772CA">
        <w:instrText xml:space="preserve"> ADDIN ZOTERO_ITEM CSL_CITATION {"citationID":"WpvQWEkx","properties":{"formattedCitation":"24. ","plainCitation":"24. ","dontUpdate":true,"noteIndex":0},"citationItems":[{"id":201,"uris":["http://zotero.org/users/16689856/items/4VVZRH4M"],"itemData":{"id":201,"type":"webpage","title":"Generalized Gradient Approximation Made Simple | Phys. Rev. Lett.","URL":"https://journals.aps.org/prl/abstract/10.1103/PhysRevLett.77.3865","accessed":{"date-parts":[["2025",6,11]]}}}],"schema":"https://github.com/citation-style-language/schema/raw/master/csl-citation.json"} </w:instrText>
      </w:r>
      <w:r w:rsidR="0047226C">
        <w:fldChar w:fldCharType="separate"/>
      </w:r>
      <w:r w:rsidR="00E943BA" w:rsidRPr="00E943BA">
        <w:t xml:space="preserve">24 </w:t>
      </w:r>
      <w:r w:rsidR="0047226C">
        <w:fldChar w:fldCharType="end"/>
      </w:r>
      <w:r w:rsidRPr="00263DD2">
        <w:t>]</w:t>
      </w:r>
      <w:r w:rsidR="00BE7F26">
        <w:t xml:space="preserve"> and HSE06 </w:t>
      </w:r>
      <w:r w:rsidR="00E943BA">
        <w:t>[</w:t>
      </w:r>
      <w:r w:rsidR="00E943BA">
        <w:fldChar w:fldCharType="begin"/>
      </w:r>
      <w:r w:rsidR="008772CA">
        <w:instrText xml:space="preserve"> ADDIN ZOTERO_ITEM CSL_CITATION {"citationID":"FzNzwnoS","properties":{"formattedCitation":"25. ","plainCitation":"25. ","dontUpdate":true,"noteIndex":0},"citationItems":[{"id":249,"uris":["http://zotero.org/users/16689856/items/6E8H4PNK"],"itemData":{"id":249,"type":"webpage","title":"Hybrid functionals based on a screened Coulomb potential | The Journal of Chemical Physics | AIP Publishing","URL":"https://pubs.aip.org/aip/jcp/article-abstract/118/18/8207/460359/Hybrid-functionals-based-on-a-screened-Coulomb?redirectedFrom=fulltext","accessed":{"date-parts":[["2025",9,5]]}}}],"schema":"https://github.com/citation-style-language/schema/raw/master/csl-citation.json"} </w:instrText>
      </w:r>
      <w:r w:rsidR="00E943BA">
        <w:fldChar w:fldCharType="separate"/>
      </w:r>
      <w:r w:rsidR="00E943BA" w:rsidRPr="00E943BA">
        <w:t>25</w:t>
      </w:r>
      <w:r w:rsidR="00E943BA">
        <w:t>],</w:t>
      </w:r>
      <w:r w:rsidR="00E943BA" w:rsidRPr="00E943BA">
        <w:t xml:space="preserve"> </w:t>
      </w:r>
      <w:r w:rsidR="00E943BA">
        <w:fldChar w:fldCharType="end"/>
      </w:r>
      <w:r w:rsidRPr="00263DD2">
        <w:t xml:space="preserve"> allows us to obtain accurate results. In order to calculate the different parameters, we consider the atoms as rigid spheres, called muffin-tin (MT) spheres, and we choose the following configuration of the harmonic expansion: 2.5 Bohr for all C</w:t>
      </w:r>
      <w:r>
        <w:t>l</w:t>
      </w:r>
      <w:r w:rsidRPr="00263DD2">
        <w:t>, Sr and A, and I</w:t>
      </w:r>
      <w:r w:rsidRPr="00263DD2">
        <w:rPr>
          <w:vertAlign w:val="subscript"/>
        </w:rPr>
        <w:t>MAX</w:t>
      </w:r>
      <w:r w:rsidRPr="00263DD2">
        <w:t>=10 inside the muffin-tin sphere and R</w:t>
      </w:r>
      <w:r w:rsidRPr="00263DD2">
        <w:rPr>
          <w:vertAlign w:val="subscript"/>
        </w:rPr>
        <w:t>MT</w:t>
      </w:r>
      <w:r w:rsidRPr="00263DD2">
        <w:t xml:space="preserve"> K</w:t>
      </w:r>
      <w:r w:rsidRPr="00263DD2">
        <w:rPr>
          <w:vertAlign w:val="subscript"/>
        </w:rPr>
        <w:t>MAX</w:t>
      </w:r>
      <w:r w:rsidRPr="00263DD2">
        <w:t xml:space="preserve">=7.5. The Monkhorst Pack k mesh of 5000 K points was chosen for the Brillouin zone sampling </w:t>
      </w:r>
      <w:r w:rsidR="0047226C">
        <w:t>[</w:t>
      </w:r>
      <w:r w:rsidR="0047226C">
        <w:fldChar w:fldCharType="begin"/>
      </w:r>
      <w:r w:rsidR="008772CA">
        <w:instrText xml:space="preserve"> ADDIN ZOTERO_ITEM CSL_CITATION {"citationID":"71amdYLU","properties":{"formattedCitation":"26. ","plainCitation":"26. ","dontUpdate":true,"noteIndex":0},"citationItems":[{"id":203,"uris":["http://zotero.org/users/16689856/items/458ZVETV"],"itemData":{"id":203,"type":"article-journal","abstract":"A method is given for generating sets of special points in the Brillouin zone which provides an efficient means of integrating periodic functions of the wave vector. The integration can be over the entire Brillouin zone or over specified portions thereof. This method also has applications in spectral and density-of-state calculations. The relationships to the Chadi-Cohen and Gilat-Raubenheimer methods are indicated.","container-title":"Physical Review B","DOI":"10.1103/PhysRevB.13.5188","issue":"12","journalAbbreviation":"Phys. Rev. B","note":"publisher: American Physical Society","page":"5188-5192","source":"APS","title":"Special points for Brillouin-zone integrations","volume":"13","author":[{"family":"Monkhorst","given":"Hendrik J."},{"family":"Pack","given":"James D."}],"issued":{"date-parts":[["1976",6,15]]}}}],"schema":"https://github.com/citation-style-language/schema/raw/master/csl-citation.json"} </w:instrText>
      </w:r>
      <w:r w:rsidR="0047226C">
        <w:fldChar w:fldCharType="separate"/>
      </w:r>
      <w:r w:rsidR="00E943BA" w:rsidRPr="00E943BA">
        <w:t xml:space="preserve">26 </w:t>
      </w:r>
      <w:r w:rsidR="0047226C">
        <w:fldChar w:fldCharType="end"/>
      </w:r>
      <w:r w:rsidRPr="00263DD2">
        <w:t>]. The convergence is achieved for energies less than 10</w:t>
      </w:r>
      <w:r w:rsidRPr="0047226C">
        <w:rPr>
          <w:vertAlign w:val="superscript"/>
        </w:rPr>
        <w:t>-6</w:t>
      </w:r>
      <w:r w:rsidRPr="00263DD2">
        <w:t xml:space="preserve"> Ry. The cutoff G</w:t>
      </w:r>
      <w:r w:rsidRPr="00263DD2">
        <w:rPr>
          <w:vertAlign w:val="subscript"/>
        </w:rPr>
        <w:t>max</w:t>
      </w:r>
      <w:r w:rsidRPr="00263DD2">
        <w:t xml:space="preserve"> of 12 Ry for the plane wave expansion of the electron density in the interstitial region.</w:t>
      </w:r>
    </w:p>
    <w:p w14:paraId="5E8C8174" w14:textId="6DBCC182" w:rsidR="00263DD2" w:rsidRDefault="00C6698E" w:rsidP="00C6698E">
      <w:pPr>
        <w:pStyle w:val="Titre1"/>
      </w:pPr>
      <w:r w:rsidRPr="00732D77">
        <w:t>Results and Discussion</w:t>
      </w:r>
    </w:p>
    <w:p w14:paraId="4024EC21" w14:textId="5A487F48" w:rsidR="00155B67" w:rsidRPr="00075EA6" w:rsidRDefault="00C6698E" w:rsidP="00C6698E">
      <w:pPr>
        <w:pStyle w:val="Titre2"/>
      </w:pPr>
      <w:bookmarkStart w:id="1" w:name="_Hlk149755470"/>
      <w:r w:rsidRPr="00C8404E">
        <w:t xml:space="preserve">Structural </w:t>
      </w:r>
      <w:bookmarkEnd w:id="1"/>
      <w:r>
        <w:t>P</w:t>
      </w:r>
      <w:r w:rsidRPr="00297C60">
        <w:t>roperties</w:t>
      </w:r>
    </w:p>
    <w:p w14:paraId="6383771E" w14:textId="27090BF6" w:rsidR="00155B67" w:rsidRDefault="002C2BE2" w:rsidP="00155B67">
      <w:pPr>
        <w:pStyle w:val="Paragraph"/>
      </w:pPr>
      <w:r>
        <w:rPr>
          <w:noProof/>
        </w:rPr>
        <mc:AlternateContent>
          <mc:Choice Requires="wpg">
            <w:drawing>
              <wp:anchor distT="0" distB="0" distL="114300" distR="114300" simplePos="0" relativeHeight="251659264" behindDoc="0" locked="0" layoutInCell="1" allowOverlap="1" wp14:anchorId="72188A4E" wp14:editId="60237274">
                <wp:simplePos x="0" y="0"/>
                <wp:positionH relativeFrom="margin">
                  <wp:posOffset>-295275</wp:posOffset>
                </wp:positionH>
                <wp:positionV relativeFrom="paragraph">
                  <wp:posOffset>1259840</wp:posOffset>
                </wp:positionV>
                <wp:extent cx="6248400" cy="2012315"/>
                <wp:effectExtent l="0" t="0" r="0" b="0"/>
                <wp:wrapTight wrapText="bothSides">
                  <wp:wrapPolygon edited="0">
                    <wp:start x="1778" y="0"/>
                    <wp:lineTo x="593" y="1636"/>
                    <wp:lineTo x="593" y="2045"/>
                    <wp:lineTo x="1778" y="3681"/>
                    <wp:lineTo x="724" y="4703"/>
                    <wp:lineTo x="132" y="5930"/>
                    <wp:lineTo x="198" y="11451"/>
                    <wp:lineTo x="1251" y="13496"/>
                    <wp:lineTo x="1844" y="13496"/>
                    <wp:lineTo x="593" y="14518"/>
                    <wp:lineTo x="593" y="14927"/>
                    <wp:lineTo x="1844" y="16767"/>
                    <wp:lineTo x="593" y="17790"/>
                    <wp:lineTo x="659" y="19221"/>
                    <wp:lineTo x="5071" y="20039"/>
                    <wp:lineTo x="5071" y="20653"/>
                    <wp:lineTo x="6388" y="21266"/>
                    <wp:lineTo x="7310" y="21266"/>
                    <wp:lineTo x="18044" y="20653"/>
                    <wp:lineTo x="19559" y="20039"/>
                    <wp:lineTo x="21534" y="18199"/>
                    <wp:lineTo x="21534" y="0"/>
                    <wp:lineTo x="1778" y="0"/>
                  </wp:wrapPolygon>
                </wp:wrapTight>
                <wp:docPr id="3" name="Groupe 3"/>
                <wp:cNvGraphicFramePr/>
                <a:graphic xmlns:a="http://schemas.openxmlformats.org/drawingml/2006/main">
                  <a:graphicData uri="http://schemas.microsoft.com/office/word/2010/wordprocessingGroup">
                    <wpg:wgp>
                      <wpg:cNvGrpSpPr/>
                      <wpg:grpSpPr>
                        <a:xfrm>
                          <a:off x="0" y="0"/>
                          <a:ext cx="6248400" cy="2012315"/>
                          <a:chOff x="0" y="0"/>
                          <a:chExt cx="7086600" cy="2781300"/>
                        </a:xfrm>
                      </wpg:grpSpPr>
                      <wpg:grpSp>
                        <wpg:cNvPr id="2" name="Groupe 2"/>
                        <wpg:cNvGrpSpPr/>
                        <wpg:grpSpPr>
                          <a:xfrm>
                            <a:off x="0" y="0"/>
                            <a:ext cx="7086600" cy="2781300"/>
                            <a:chOff x="0" y="0"/>
                            <a:chExt cx="7086600" cy="2781300"/>
                          </a:xfrm>
                        </wpg:grpSpPr>
                        <wpg:grpSp>
                          <wpg:cNvPr id="1" name="Groupe 1"/>
                          <wpg:cNvGrpSpPr/>
                          <wpg:grpSpPr>
                            <a:xfrm>
                              <a:off x="0" y="0"/>
                              <a:ext cx="7086600" cy="2781300"/>
                              <a:chOff x="0" y="0"/>
                              <a:chExt cx="7086600" cy="2781300"/>
                            </a:xfrm>
                          </wpg:grpSpPr>
                          <pic:pic xmlns:pic="http://schemas.openxmlformats.org/drawingml/2006/picture">
                            <pic:nvPicPr>
                              <pic:cNvPr id="7" name="Image 7"/>
                              <pic:cNvPicPr>
                                <a:picLocks noChangeAspect="1"/>
                              </pic:cNvPicPr>
                            </pic:nvPicPr>
                            <pic:blipFill rotWithShape="1">
                              <a:blip r:embed="rId20">
                                <a:extLst>
                                  <a:ext uri="{28A0092B-C50C-407E-A947-70E740481C1C}">
                                    <a14:useLocalDpi xmlns:a14="http://schemas.microsoft.com/office/drawing/2010/main" val="0"/>
                                  </a:ext>
                                </a:extLst>
                              </a:blip>
                              <a:srcRect l="2362" t="9794" r="11220" b="3866"/>
                              <a:stretch/>
                            </pic:blipFill>
                            <pic:spPr bwMode="auto">
                              <a:xfrm>
                                <a:off x="0" y="0"/>
                                <a:ext cx="3644265" cy="2781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8"/>
                              <pic:cNvPicPr>
                                <a:picLocks noChangeAspect="1"/>
                              </pic:cNvPicPr>
                            </pic:nvPicPr>
                            <pic:blipFill rotWithShape="1">
                              <a:blip r:embed="rId21">
                                <a:extLst>
                                  <a:ext uri="{28A0092B-C50C-407E-A947-70E740481C1C}">
                                    <a14:useLocalDpi xmlns:a14="http://schemas.microsoft.com/office/drawing/2010/main" val="0"/>
                                  </a:ext>
                                </a:extLst>
                              </a:blip>
                              <a:srcRect l="5118" t="11083" r="10630" b="4381"/>
                              <a:stretch/>
                            </pic:blipFill>
                            <pic:spPr bwMode="auto">
                              <a:xfrm>
                                <a:off x="3571875" y="28575"/>
                                <a:ext cx="3514725" cy="26930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 name="Imag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048250" y="352425"/>
                              <a:ext cx="1800225" cy="1075055"/>
                            </a:xfrm>
                            <a:prstGeom prst="rect">
                              <a:avLst/>
                            </a:prstGeom>
                          </pic:spPr>
                        </pic:pic>
                      </wpg:grpSp>
                      <pic:pic xmlns:pic="http://schemas.openxmlformats.org/drawingml/2006/picture">
                        <pic:nvPicPr>
                          <pic:cNvPr id="5" name="Image 5"/>
                          <pic:cNvPicPr>
                            <a:picLocks noChangeAspect="1"/>
                          </pic:cNvPicPr>
                        </pic:nvPicPr>
                        <pic:blipFill rotWithShape="1">
                          <a:blip r:embed="rId23" cstate="print">
                            <a:extLst>
                              <a:ext uri="{28A0092B-C50C-407E-A947-70E740481C1C}">
                                <a14:useLocalDpi xmlns:a14="http://schemas.microsoft.com/office/drawing/2010/main" val="0"/>
                              </a:ext>
                            </a:extLst>
                          </a:blip>
                          <a:srcRect t="6032" r="1617"/>
                          <a:stretch/>
                        </pic:blipFill>
                        <pic:spPr bwMode="auto">
                          <a:xfrm>
                            <a:off x="1247775" y="361950"/>
                            <a:ext cx="1885950" cy="11855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52B332" id="Groupe 3" o:spid="_x0000_s1026" style="position:absolute;margin-left:-23.25pt;margin-top:99.2pt;width:492pt;height:158.45pt;z-index:251659264;mso-position-horizontal-relative:margin;mso-width-relative:margin;mso-height-relative:margin" coordsize="70866,2781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">
                <v:group id="Groupe 2" o:spid="_x0000_s1027" style="position:absolute;width:70866;height:27813" coordsize="70866,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 o:spid="_x0000_s1028" style="position:absolute;width:70866;height:27813" coordsize="70866,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width:36442;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">
                      <v:imagedata r:id="rId24" o:title="" croptop="6419f" cropbottom="2534f" cropleft="1548f" cropright="7353f"/>
                    </v:shape>
                    <v:shape id="Image 8" o:spid="_x0000_s1030" type="#_x0000_t75" style="position:absolute;left:35718;top:285;width:35148;height:2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">
                      <v:imagedata r:id="rId25" o:title="" croptop="7263f" cropbottom="2871f" cropleft="3354f" cropright="6966f"/>
                    </v:shape>
                  </v:group>
                  <v:shape id="Image 9" o:spid="_x0000_s1031" type="#_x0000_t75" style="position:absolute;left:50482;top:3524;width:18002;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">
                    <v:imagedata r:id="rId26" o:title=""/>
                  </v:shape>
                </v:group>
                <v:shape id="Image 5" o:spid="_x0000_s1032" type="#_x0000_t75" style="position:absolute;left:12477;top:3619;width:18860;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">
                  <v:imagedata r:id="rId27" o:title="" croptop="3953f" cropright="1060f"/>
                </v:shape>
                <w10:wrap type="tight" anchorx="margin"/>
              </v:group>
            </w:pict>
          </mc:Fallback>
        </mc:AlternateContent>
      </w:r>
      <w:r w:rsidR="00C6698E" w:rsidRPr="00C6698E">
        <w:t xml:space="preserve">We first fully optimized the structure of the perovskites </w:t>
      </w:r>
      <m:oMath>
        <m:sSub>
          <m:sSubPr>
            <m:ctrlPr>
              <w:rPr>
                <w:rFonts w:ascii="Cambria Math" w:hAnsi="Cambria Math"/>
                <w:b/>
                <w:i/>
              </w:rPr>
            </m:ctrlPr>
          </m:sSubPr>
          <m:e>
            <m:r>
              <m:rPr>
                <m:sty m:val="p"/>
              </m:rPr>
              <w:rPr>
                <w:rFonts w:ascii="Cambria Math" w:hAnsi="Cambria Math"/>
              </w:rPr>
              <m:t>ASrCl</m:t>
            </m:r>
          </m:e>
          <m:sub>
            <m:r>
              <w:rPr>
                <w:rFonts w:ascii="Cambria Math" w:hAnsi="Cambria Math"/>
              </w:rPr>
              <m:t>3</m:t>
            </m:r>
          </m:sub>
        </m:sSub>
      </m:oMath>
      <w:r w:rsidR="00C6698E" w:rsidRPr="00C6698E">
        <w:t xml:space="preserve"> (A = Cu, and Ag) and we illustrated the crystal structures in </w:t>
      </w:r>
      <w:r w:rsidR="00C6698E" w:rsidRPr="00544D77">
        <w:rPr>
          <w:b/>
          <w:bCs/>
        </w:rPr>
        <w:t>Fig. 1.</w:t>
      </w:r>
      <w:r w:rsidR="00C6698E" w:rsidRPr="00C6698E">
        <w:t xml:space="preserve"> The Wyckoff positions atoms are (0 0 0), (0.5 0.5 0.5), and (0 0.5 0.5)</w:t>
      </w:r>
      <w:r w:rsidR="00AF2ADC" w:rsidRPr="00AF2ADC">
        <w:t xml:space="preserve"> </w:t>
      </w:r>
      <w:r w:rsidR="00AF2ADC" w:rsidRPr="00C6698E">
        <w:t>of the A, Sr, and Cl</w:t>
      </w:r>
      <w:r w:rsidR="00C6698E" w:rsidRPr="00C6698E">
        <w:t>, respectively, these structures are part of the space group pm-3m (221) and exhibit cubic symmetry. The lattice constant</w:t>
      </w:r>
      <w:r w:rsidR="00C6698E">
        <w:t xml:space="preserve"> </w:t>
      </w:r>
      <m:oMath>
        <m:sSub>
          <m:sSubPr>
            <m:ctrlPr>
              <w:rPr>
                <w:rFonts w:ascii="Cambria Math" w:hAnsi="Cambria Math"/>
                <w:b/>
                <w:i/>
              </w:rPr>
            </m:ctrlPr>
          </m:sSubPr>
          <m:e>
            <m:r>
              <m:rPr>
                <m:sty m:val="p"/>
              </m:rPr>
              <w:rPr>
                <w:rFonts w:ascii="Cambria Math" w:hAnsi="Cambria Math"/>
              </w:rPr>
              <m:t>a</m:t>
            </m:r>
          </m:e>
          <m:sub>
            <m:r>
              <w:rPr>
                <w:rFonts w:ascii="Cambria Math" w:hAnsi="Cambria Math"/>
              </w:rPr>
              <m:t>0</m:t>
            </m:r>
          </m:sub>
        </m:sSub>
      </m:oMath>
      <w:r w:rsidR="00C6698E" w:rsidRPr="00C6698E">
        <w:t xml:space="preserve"> the ground-state energy </w:t>
      </w:r>
      <m:oMath>
        <m:sSub>
          <m:sSubPr>
            <m:ctrlPr>
              <w:rPr>
                <w:rFonts w:ascii="Cambria Math" w:hAnsi="Cambria Math"/>
                <w:b/>
                <w:i/>
              </w:rPr>
            </m:ctrlPr>
          </m:sSubPr>
          <m:e>
            <m:r>
              <m:rPr>
                <m:sty m:val="p"/>
              </m:rPr>
              <w:rPr>
                <w:rFonts w:ascii="Cambria Math" w:hAnsi="Cambria Math"/>
              </w:rPr>
              <m:t>E</m:t>
            </m:r>
          </m:e>
          <m:sub>
            <m:r>
              <w:rPr>
                <w:rFonts w:ascii="Cambria Math" w:hAnsi="Cambria Math"/>
              </w:rPr>
              <m:t>0</m:t>
            </m:r>
          </m:sub>
        </m:sSub>
      </m:oMath>
      <w:r w:rsidR="00C6698E" w:rsidRPr="00C6698E">
        <w:t xml:space="preserve"> and equilibrium volume </w:t>
      </w:r>
      <m:oMath>
        <m:sSub>
          <m:sSubPr>
            <m:ctrlPr>
              <w:rPr>
                <w:rFonts w:ascii="Cambria Math" w:hAnsi="Cambria Math"/>
                <w:b/>
                <w:i/>
              </w:rPr>
            </m:ctrlPr>
          </m:sSubPr>
          <m:e>
            <m:r>
              <m:rPr>
                <m:sty m:val="p"/>
              </m:rPr>
              <w:rPr>
                <w:rFonts w:ascii="Cambria Math" w:hAnsi="Cambria Math"/>
              </w:rPr>
              <m:t>V</m:t>
            </m:r>
          </m:e>
          <m:sub>
            <m:r>
              <w:rPr>
                <w:rFonts w:ascii="Cambria Math" w:hAnsi="Cambria Math"/>
              </w:rPr>
              <m:t>0</m:t>
            </m:r>
          </m:sub>
        </m:sSub>
      </m:oMath>
      <w:r w:rsidR="00C6698E" w:rsidRPr="00C6698E">
        <w:t xml:space="preserve">  were calculated and listed in </w:t>
      </w:r>
      <w:r w:rsidR="00C6698E" w:rsidRPr="00544D77">
        <w:rPr>
          <w:b/>
          <w:bCs/>
        </w:rPr>
        <w:t>Table 1</w:t>
      </w:r>
      <w:r w:rsidR="00C6698E" w:rsidRPr="00C6698E">
        <w:t xml:space="preserve">. As summarized in </w:t>
      </w:r>
      <w:r w:rsidR="00C6698E" w:rsidRPr="00544D77">
        <w:rPr>
          <w:b/>
          <w:bCs/>
        </w:rPr>
        <w:t>Table 1</w:t>
      </w:r>
      <w:r w:rsidR="00C6698E" w:rsidRPr="00C6698E">
        <w:t xml:space="preserve"> the lattice constants and volume of these compounds of </w:t>
      </w:r>
      <m:oMath>
        <m:sSub>
          <m:sSubPr>
            <m:ctrlPr>
              <w:rPr>
                <w:rFonts w:ascii="Cambria Math" w:hAnsi="Cambria Math"/>
                <w:b/>
                <w:i/>
              </w:rPr>
            </m:ctrlPr>
          </m:sSubPr>
          <m:e>
            <m:r>
              <m:rPr>
                <m:sty m:val="p"/>
              </m:rPr>
              <w:rPr>
                <w:rFonts w:ascii="Cambria Math" w:hAnsi="Cambria Math"/>
              </w:rPr>
              <m:t>AgSrCl</m:t>
            </m:r>
          </m:e>
          <m:sub>
            <m:r>
              <w:rPr>
                <w:rFonts w:ascii="Cambria Math" w:hAnsi="Cambria Math"/>
              </w:rPr>
              <m:t>3</m:t>
            </m:r>
          </m:sub>
        </m:sSub>
      </m:oMath>
      <w:r w:rsidR="00C6698E" w:rsidRPr="00C6698E">
        <w:t xml:space="preserve"> are higher than that of </w:t>
      </w:r>
      <m:oMath>
        <m:sSub>
          <m:sSubPr>
            <m:ctrlPr>
              <w:rPr>
                <w:rFonts w:ascii="Cambria Math" w:hAnsi="Cambria Math"/>
                <w:b/>
                <w:i/>
              </w:rPr>
            </m:ctrlPr>
          </m:sSubPr>
          <m:e>
            <m:r>
              <m:rPr>
                <m:sty m:val="p"/>
              </m:rPr>
              <w:rPr>
                <w:rFonts w:ascii="Cambria Math" w:hAnsi="Cambria Math"/>
              </w:rPr>
              <m:t>CuSrCl</m:t>
            </m:r>
          </m:e>
          <m:sub>
            <m:r>
              <w:rPr>
                <w:rFonts w:ascii="Cambria Math" w:hAnsi="Cambria Math"/>
              </w:rPr>
              <m:t>3</m:t>
            </m:r>
          </m:sub>
        </m:sSub>
      </m:oMath>
      <w:r w:rsidR="00C6698E" w:rsidRPr="00C6698E">
        <w:t xml:space="preserve">, and this is due to the increase in atomic radius from Ag to Cu in periodic table. The physical properties at the ground state, including the volume </w:t>
      </w:r>
      <m:oMath>
        <m:sSub>
          <m:sSubPr>
            <m:ctrlPr>
              <w:rPr>
                <w:rFonts w:ascii="Cambria Math" w:hAnsi="Cambria Math"/>
                <w:b/>
                <w:i/>
              </w:rPr>
            </m:ctrlPr>
          </m:sSubPr>
          <m:e>
            <m:r>
              <m:rPr>
                <m:sty m:val="p"/>
              </m:rPr>
              <w:rPr>
                <w:rFonts w:ascii="Cambria Math" w:hAnsi="Cambria Math"/>
              </w:rPr>
              <m:t>V</m:t>
            </m:r>
          </m:e>
          <m:sub>
            <m:r>
              <w:rPr>
                <w:rFonts w:ascii="Cambria Math" w:hAnsi="Cambria Math"/>
              </w:rPr>
              <m:t>0</m:t>
            </m:r>
          </m:sub>
        </m:sSub>
      </m:oMath>
      <w:r w:rsidR="00C6698E" w:rsidRPr="00C6698E">
        <w:t xml:space="preserve"> of equilibrium were determined using the fitting of the energy-volume data using the Murnaghan equation.</w:t>
      </w:r>
    </w:p>
    <w:p w14:paraId="1CBB485B" w14:textId="2F72E88B" w:rsidR="00CD7274" w:rsidRDefault="00CD7274" w:rsidP="00CD7274">
      <w:pPr>
        <w:pStyle w:val="Paragraph"/>
      </w:pPr>
    </w:p>
    <w:p w14:paraId="1970D825" w14:textId="59838EC5" w:rsidR="00CD7274" w:rsidRDefault="00A5269E" w:rsidP="00CD7274">
      <w:pPr>
        <w:pStyle w:val="Paragraph"/>
      </w:pPr>
      <w:r w:rsidRPr="003A7752">
        <w:rPr>
          <w:noProof/>
        </w:rPr>
        <mc:AlternateContent>
          <mc:Choice Requires="wps">
            <w:drawing>
              <wp:anchor distT="0" distB="0" distL="114300" distR="114300" simplePos="0" relativeHeight="251661312" behindDoc="0" locked="0" layoutInCell="1" allowOverlap="1" wp14:anchorId="2569C811" wp14:editId="29E77A27">
                <wp:simplePos x="0" y="0"/>
                <wp:positionH relativeFrom="margin">
                  <wp:align>left</wp:align>
                </wp:positionH>
                <wp:positionV relativeFrom="paragraph">
                  <wp:posOffset>1930400</wp:posOffset>
                </wp:positionV>
                <wp:extent cx="6038215" cy="438150"/>
                <wp:effectExtent l="0" t="0" r="635" b="0"/>
                <wp:wrapTopAndBottom/>
                <wp:docPr id="11" name="Zone de texte 11"/>
                <wp:cNvGraphicFramePr/>
                <a:graphic xmlns:a="http://schemas.openxmlformats.org/drawingml/2006/main">
                  <a:graphicData uri="http://schemas.microsoft.com/office/word/2010/wordprocessingShape">
                    <wps:wsp>
                      <wps:cNvSpPr txBox="1"/>
                      <wps:spPr>
                        <a:xfrm>
                          <a:off x="0" y="0"/>
                          <a:ext cx="6038215" cy="438150"/>
                        </a:xfrm>
                        <a:prstGeom prst="rect">
                          <a:avLst/>
                        </a:prstGeom>
                        <a:solidFill>
                          <a:prstClr val="white"/>
                        </a:solidFill>
                        <a:ln>
                          <a:noFill/>
                        </a:ln>
                      </wps:spPr>
                      <wps:txbx>
                        <w:txbxContent>
                          <w:p w14:paraId="06A28512" w14:textId="5F5609E9" w:rsidR="00CD7274" w:rsidRPr="009734AB" w:rsidRDefault="00CD7274" w:rsidP="00CD7274">
                            <w:pPr>
                              <w:pStyle w:val="Lgende"/>
                              <w:spacing w:line="360" w:lineRule="auto"/>
                              <w:jc w:val="center"/>
                              <w:rPr>
                                <w:rFonts w:asciiTheme="majorBidi" w:hAnsiTheme="majorBidi" w:cstheme="majorBidi"/>
                                <w:i w:val="0"/>
                                <w:iCs w:val="0"/>
                                <w:noProof/>
                                <w:color w:val="auto"/>
                                <w:sz w:val="22"/>
                                <w:szCs w:val="22"/>
                                <w:lang w:val="en-US"/>
                              </w:rPr>
                            </w:pPr>
                            <w:bookmarkStart w:id="2" w:name="_Toc195084171"/>
                            <w:r w:rsidRPr="00B04FC3">
                              <w:rPr>
                                <w:rFonts w:asciiTheme="majorBidi" w:hAnsiTheme="majorBidi" w:cstheme="majorBidi"/>
                                <w:b/>
                                <w:bCs/>
                                <w:i w:val="0"/>
                                <w:iCs w:val="0"/>
                                <w:color w:val="auto"/>
                                <w:sz w:val="24"/>
                                <w:szCs w:val="24"/>
                                <w:lang w:val="en-US"/>
                              </w:rPr>
                              <w:t>Fig</w:t>
                            </w:r>
                            <w:r w:rsidR="00BA0B4F">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sidRPr="00B04FC3">
                              <w:rPr>
                                <w:rFonts w:asciiTheme="majorBidi" w:hAnsiTheme="majorBidi" w:cstheme="majorBidi"/>
                                <w:b/>
                                <w:bCs/>
                                <w:i w:val="0"/>
                                <w:iCs w:val="0"/>
                                <w:color w:val="auto"/>
                                <w:sz w:val="24"/>
                                <w:szCs w:val="24"/>
                              </w:rPr>
                              <w:fldChar w:fldCharType="begin"/>
                            </w:r>
                            <w:r w:rsidRPr="00B04FC3">
                              <w:rPr>
                                <w:rFonts w:asciiTheme="majorBidi" w:hAnsiTheme="majorBidi" w:cstheme="majorBidi"/>
                                <w:b/>
                                <w:bCs/>
                                <w:i w:val="0"/>
                                <w:iCs w:val="0"/>
                                <w:color w:val="auto"/>
                                <w:sz w:val="24"/>
                                <w:szCs w:val="24"/>
                                <w:lang w:val="en-US"/>
                              </w:rPr>
                              <w:instrText xml:space="preserve"> SEQ Figure \* ARABIC </w:instrText>
                            </w:r>
                            <w:r w:rsidRPr="00B04FC3">
                              <w:rPr>
                                <w:rFonts w:asciiTheme="majorBidi" w:hAnsiTheme="majorBidi" w:cstheme="majorBidi"/>
                                <w:b/>
                                <w:bCs/>
                                <w:i w:val="0"/>
                                <w:iCs w:val="0"/>
                                <w:color w:val="auto"/>
                                <w:sz w:val="24"/>
                                <w:szCs w:val="24"/>
                              </w:rPr>
                              <w:fldChar w:fldCharType="separate"/>
                            </w:r>
                            <w:r w:rsidR="00A27393">
                              <w:rPr>
                                <w:rFonts w:asciiTheme="majorBidi" w:hAnsiTheme="majorBidi" w:cstheme="majorBidi"/>
                                <w:b/>
                                <w:bCs/>
                                <w:i w:val="0"/>
                                <w:iCs w:val="0"/>
                                <w:noProof/>
                                <w:color w:val="auto"/>
                                <w:sz w:val="24"/>
                                <w:szCs w:val="24"/>
                                <w:lang w:val="en-US"/>
                              </w:rPr>
                              <w:t>1</w:t>
                            </w:r>
                            <w:r w:rsidRPr="00B04FC3">
                              <w:rPr>
                                <w:rFonts w:asciiTheme="majorBidi" w:hAnsiTheme="majorBidi" w:cstheme="majorBidi"/>
                                <w:b/>
                                <w:bCs/>
                                <w:i w:val="0"/>
                                <w:iCs w:val="0"/>
                                <w:color w:val="auto"/>
                                <w:sz w:val="24"/>
                                <w:szCs w:val="24"/>
                              </w:rPr>
                              <w:fldChar w:fldCharType="end"/>
                            </w:r>
                            <w:r w:rsidRPr="009734AB">
                              <w:rPr>
                                <w:rFonts w:asciiTheme="majorBidi" w:hAnsiTheme="majorBidi" w:cstheme="majorBidi"/>
                                <w:b/>
                                <w:bCs/>
                                <w:i w:val="0"/>
                                <w:iCs w:val="0"/>
                                <w:color w:val="auto"/>
                                <w:sz w:val="24"/>
                                <w:szCs w:val="24"/>
                                <w:lang w:val="en-US"/>
                              </w:rPr>
                              <w:t>.</w:t>
                            </w:r>
                            <w:r w:rsidRPr="00B04FC3">
                              <w:rPr>
                                <w:rFonts w:asciiTheme="majorBidi" w:hAnsiTheme="majorBidi" w:cstheme="majorBidi"/>
                                <w:i w:val="0"/>
                                <w:iCs w:val="0"/>
                                <w:color w:val="auto"/>
                                <w:sz w:val="24"/>
                                <w:szCs w:val="24"/>
                                <w:lang w:val="en-US"/>
                              </w:rPr>
                              <w:t xml:space="preserve"> </w:t>
                            </w:r>
                            <w:r w:rsidRPr="00BA0B4F">
                              <w:rPr>
                                <w:rFonts w:asciiTheme="majorBidi" w:hAnsiTheme="majorBidi" w:cstheme="majorBidi"/>
                                <w:i w:val="0"/>
                                <w:iCs w:val="0"/>
                                <w:color w:val="auto"/>
                                <w:lang w:val="en-US"/>
                              </w:rPr>
                              <w:t xml:space="preserve">Variation of total energy versus volume for the </w:t>
                            </w:r>
                            <m:oMath>
                              <m:sSub>
                                <m:sSubPr>
                                  <m:ctrlPr>
                                    <w:rPr>
                                      <w:rFonts w:ascii="Cambria Math" w:hAnsi="Cambria Math" w:cstheme="majorBidi"/>
                                      <w:i w:val="0"/>
                                      <w:color w:val="auto"/>
                                      <w:lang w:val="en-US"/>
                                    </w:rPr>
                                  </m:ctrlPr>
                                </m:sSubPr>
                                <m:e>
                                  <m:r>
                                    <w:rPr>
                                      <w:rFonts w:ascii="Cambria Math" w:hAnsi="Cambria Math" w:cstheme="majorBidi"/>
                                      <w:color w:val="auto"/>
                                      <w:lang w:val="en-US"/>
                                    </w:rPr>
                                    <m:t>ASrCl</m:t>
                                  </m:r>
                                </m:e>
                                <m:sub>
                                  <m:r>
                                    <w:rPr>
                                      <w:rFonts w:ascii="Cambria Math" w:hAnsi="Cambria Math" w:cstheme="majorBidi"/>
                                      <w:color w:val="auto"/>
                                      <w:lang w:val="en-US"/>
                                    </w:rPr>
                                    <m:t>3</m:t>
                                  </m:r>
                                </m:sub>
                              </m:sSub>
                            </m:oMath>
                            <w:r w:rsidRPr="00BA0B4F">
                              <w:rPr>
                                <w:rFonts w:asciiTheme="majorBidi" w:hAnsiTheme="majorBidi" w:cstheme="majorBidi"/>
                                <w:i w:val="0"/>
                                <w:iCs w:val="0"/>
                                <w:color w:val="auto"/>
                                <w:lang w:val="en-US"/>
                              </w:rPr>
                              <w:t xml:space="preserve"> with A= </w:t>
                            </w:r>
                            <w:r w:rsidR="00DD173F">
                              <w:rPr>
                                <w:rFonts w:asciiTheme="majorBidi" w:hAnsiTheme="majorBidi" w:cstheme="majorBidi"/>
                                <w:i w:val="0"/>
                                <w:iCs w:val="0"/>
                                <w:color w:val="auto"/>
                                <w:lang w:val="en-US"/>
                              </w:rPr>
                              <w:t>Ag</w:t>
                            </w:r>
                            <w:r w:rsidRPr="00BA0B4F">
                              <w:rPr>
                                <w:rFonts w:asciiTheme="majorBidi" w:hAnsiTheme="majorBidi" w:cstheme="majorBidi"/>
                                <w:i w:val="0"/>
                                <w:iCs w:val="0"/>
                                <w:color w:val="auto"/>
                                <w:lang w:val="en-US"/>
                              </w:rPr>
                              <w:t xml:space="preserve"> and </w:t>
                            </w:r>
                            <w:r w:rsidR="00DD173F">
                              <w:rPr>
                                <w:rFonts w:asciiTheme="majorBidi" w:hAnsiTheme="majorBidi" w:cstheme="majorBidi"/>
                                <w:i w:val="0"/>
                                <w:iCs w:val="0"/>
                                <w:color w:val="auto"/>
                                <w:lang w:val="en-US"/>
                              </w:rPr>
                              <w:t>Cu</w:t>
                            </w:r>
                            <w:r w:rsidRPr="00BA0B4F">
                              <w:rPr>
                                <w:rFonts w:asciiTheme="majorBidi" w:hAnsiTheme="majorBidi" w:cstheme="majorBidi"/>
                                <w:i w:val="0"/>
                                <w:iCs w:val="0"/>
                                <w:color w:val="auto"/>
                                <w:lang w:val="en-US"/>
                              </w:rPr>
                              <w:t>, with the corresponding crystallographic model shown inside the plot area</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9C811" id="_x0000_t202" coordsize="21600,21600" o:spt="202" path="m,l,21600r21600,l21600,xe">
                <v:stroke joinstyle="miter"/>
                <v:path gradientshapeok="t" o:connecttype="rect"/>
              </v:shapetype>
              <v:shape id="Zone de texte 11" o:spid="_x0000_s1026" type="#_x0000_t202" style="position:absolute;left:0;text-align:left;margin-left:0;margin-top:152pt;width:475.45pt;height:3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" stroked="f">
                <v:textbox inset="0,0,0,0">
                  <w:txbxContent>
                    <w:p w14:paraId="06A28512" w14:textId="5F5609E9" w:rsidR="00CD7274" w:rsidRPr="009734AB" w:rsidRDefault="00CD7274" w:rsidP="00CD7274">
                      <w:pPr>
                        <w:pStyle w:val="Lgende"/>
                        <w:spacing w:line="360" w:lineRule="auto"/>
                        <w:jc w:val="center"/>
                        <w:rPr>
                          <w:rFonts w:asciiTheme="majorBidi" w:hAnsiTheme="majorBidi" w:cstheme="majorBidi"/>
                          <w:i w:val="0"/>
                          <w:iCs w:val="0"/>
                          <w:noProof/>
                          <w:color w:val="auto"/>
                          <w:sz w:val="22"/>
                          <w:szCs w:val="22"/>
                          <w:lang w:val="en-US"/>
                        </w:rPr>
                      </w:pPr>
                      <w:bookmarkStart w:id="3" w:name="_Toc195084171"/>
                      <w:r w:rsidRPr="00B04FC3">
                        <w:rPr>
                          <w:rFonts w:asciiTheme="majorBidi" w:hAnsiTheme="majorBidi" w:cstheme="majorBidi"/>
                          <w:b/>
                          <w:bCs/>
                          <w:i w:val="0"/>
                          <w:iCs w:val="0"/>
                          <w:color w:val="auto"/>
                          <w:sz w:val="24"/>
                          <w:szCs w:val="24"/>
                          <w:lang w:val="en-US"/>
                        </w:rPr>
                        <w:t>Fig</w:t>
                      </w:r>
                      <w:r w:rsidR="00BA0B4F">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sidRPr="00B04FC3">
                        <w:rPr>
                          <w:rFonts w:asciiTheme="majorBidi" w:hAnsiTheme="majorBidi" w:cstheme="majorBidi"/>
                          <w:b/>
                          <w:bCs/>
                          <w:i w:val="0"/>
                          <w:iCs w:val="0"/>
                          <w:color w:val="auto"/>
                          <w:sz w:val="24"/>
                          <w:szCs w:val="24"/>
                        </w:rPr>
                        <w:fldChar w:fldCharType="begin"/>
                      </w:r>
                      <w:r w:rsidRPr="00B04FC3">
                        <w:rPr>
                          <w:rFonts w:asciiTheme="majorBidi" w:hAnsiTheme="majorBidi" w:cstheme="majorBidi"/>
                          <w:b/>
                          <w:bCs/>
                          <w:i w:val="0"/>
                          <w:iCs w:val="0"/>
                          <w:color w:val="auto"/>
                          <w:sz w:val="24"/>
                          <w:szCs w:val="24"/>
                          <w:lang w:val="en-US"/>
                        </w:rPr>
                        <w:instrText xml:space="preserve"> SEQ Figure \* ARABIC </w:instrText>
                      </w:r>
                      <w:r w:rsidRPr="00B04FC3">
                        <w:rPr>
                          <w:rFonts w:asciiTheme="majorBidi" w:hAnsiTheme="majorBidi" w:cstheme="majorBidi"/>
                          <w:b/>
                          <w:bCs/>
                          <w:i w:val="0"/>
                          <w:iCs w:val="0"/>
                          <w:color w:val="auto"/>
                          <w:sz w:val="24"/>
                          <w:szCs w:val="24"/>
                        </w:rPr>
                        <w:fldChar w:fldCharType="separate"/>
                      </w:r>
                      <w:r w:rsidR="00A27393">
                        <w:rPr>
                          <w:rFonts w:asciiTheme="majorBidi" w:hAnsiTheme="majorBidi" w:cstheme="majorBidi"/>
                          <w:b/>
                          <w:bCs/>
                          <w:i w:val="0"/>
                          <w:iCs w:val="0"/>
                          <w:noProof/>
                          <w:color w:val="auto"/>
                          <w:sz w:val="24"/>
                          <w:szCs w:val="24"/>
                          <w:lang w:val="en-US"/>
                        </w:rPr>
                        <w:t>1</w:t>
                      </w:r>
                      <w:r w:rsidRPr="00B04FC3">
                        <w:rPr>
                          <w:rFonts w:asciiTheme="majorBidi" w:hAnsiTheme="majorBidi" w:cstheme="majorBidi"/>
                          <w:b/>
                          <w:bCs/>
                          <w:i w:val="0"/>
                          <w:iCs w:val="0"/>
                          <w:color w:val="auto"/>
                          <w:sz w:val="24"/>
                          <w:szCs w:val="24"/>
                        </w:rPr>
                        <w:fldChar w:fldCharType="end"/>
                      </w:r>
                      <w:r w:rsidRPr="009734AB">
                        <w:rPr>
                          <w:rFonts w:asciiTheme="majorBidi" w:hAnsiTheme="majorBidi" w:cstheme="majorBidi"/>
                          <w:b/>
                          <w:bCs/>
                          <w:i w:val="0"/>
                          <w:iCs w:val="0"/>
                          <w:color w:val="auto"/>
                          <w:sz w:val="24"/>
                          <w:szCs w:val="24"/>
                          <w:lang w:val="en-US"/>
                        </w:rPr>
                        <w:t>.</w:t>
                      </w:r>
                      <w:r w:rsidRPr="00B04FC3">
                        <w:rPr>
                          <w:rFonts w:asciiTheme="majorBidi" w:hAnsiTheme="majorBidi" w:cstheme="majorBidi"/>
                          <w:i w:val="0"/>
                          <w:iCs w:val="0"/>
                          <w:color w:val="auto"/>
                          <w:sz w:val="24"/>
                          <w:szCs w:val="24"/>
                          <w:lang w:val="en-US"/>
                        </w:rPr>
                        <w:t xml:space="preserve"> </w:t>
                      </w:r>
                      <w:r w:rsidRPr="00BA0B4F">
                        <w:rPr>
                          <w:rFonts w:asciiTheme="majorBidi" w:hAnsiTheme="majorBidi" w:cstheme="majorBidi"/>
                          <w:i w:val="0"/>
                          <w:iCs w:val="0"/>
                          <w:color w:val="auto"/>
                          <w:lang w:val="en-US"/>
                        </w:rPr>
                        <w:t xml:space="preserve">Variation of total energy versus volume for the </w:t>
                      </w:r>
                      <m:oMath>
                        <m:sSub>
                          <m:sSubPr>
                            <m:ctrlPr>
                              <w:rPr>
                                <w:rFonts w:ascii="Cambria Math" w:hAnsi="Cambria Math" w:cstheme="majorBidi"/>
                                <w:i w:val="0"/>
                                <w:color w:val="auto"/>
                                <w:lang w:val="en-US"/>
                              </w:rPr>
                            </m:ctrlPr>
                          </m:sSubPr>
                          <m:e>
                            <m:r>
                              <w:rPr>
                                <w:rFonts w:ascii="Cambria Math" w:hAnsi="Cambria Math" w:cstheme="majorBidi"/>
                                <w:color w:val="auto"/>
                                <w:lang w:val="en-US"/>
                              </w:rPr>
                              <m:t>ASrCl</m:t>
                            </m:r>
                          </m:e>
                          <m:sub>
                            <m:r>
                              <w:rPr>
                                <w:rFonts w:ascii="Cambria Math" w:hAnsi="Cambria Math" w:cstheme="majorBidi"/>
                                <w:color w:val="auto"/>
                                <w:lang w:val="en-US"/>
                              </w:rPr>
                              <m:t>3</m:t>
                            </m:r>
                          </m:sub>
                        </m:sSub>
                      </m:oMath>
                      <w:r w:rsidRPr="00BA0B4F">
                        <w:rPr>
                          <w:rFonts w:asciiTheme="majorBidi" w:hAnsiTheme="majorBidi" w:cstheme="majorBidi"/>
                          <w:i w:val="0"/>
                          <w:iCs w:val="0"/>
                          <w:color w:val="auto"/>
                          <w:lang w:val="en-US"/>
                        </w:rPr>
                        <w:t xml:space="preserve"> with A= </w:t>
                      </w:r>
                      <w:r w:rsidR="00DD173F">
                        <w:rPr>
                          <w:rFonts w:asciiTheme="majorBidi" w:hAnsiTheme="majorBidi" w:cstheme="majorBidi"/>
                          <w:i w:val="0"/>
                          <w:iCs w:val="0"/>
                          <w:color w:val="auto"/>
                          <w:lang w:val="en-US"/>
                        </w:rPr>
                        <w:t>Ag</w:t>
                      </w:r>
                      <w:r w:rsidRPr="00BA0B4F">
                        <w:rPr>
                          <w:rFonts w:asciiTheme="majorBidi" w:hAnsiTheme="majorBidi" w:cstheme="majorBidi"/>
                          <w:i w:val="0"/>
                          <w:iCs w:val="0"/>
                          <w:color w:val="auto"/>
                          <w:lang w:val="en-US"/>
                        </w:rPr>
                        <w:t xml:space="preserve"> and </w:t>
                      </w:r>
                      <w:r w:rsidR="00DD173F">
                        <w:rPr>
                          <w:rFonts w:asciiTheme="majorBidi" w:hAnsiTheme="majorBidi" w:cstheme="majorBidi"/>
                          <w:i w:val="0"/>
                          <w:iCs w:val="0"/>
                          <w:color w:val="auto"/>
                          <w:lang w:val="en-US"/>
                        </w:rPr>
                        <w:t>Cu</w:t>
                      </w:r>
                      <w:r w:rsidRPr="00BA0B4F">
                        <w:rPr>
                          <w:rFonts w:asciiTheme="majorBidi" w:hAnsiTheme="majorBidi" w:cstheme="majorBidi"/>
                          <w:i w:val="0"/>
                          <w:iCs w:val="0"/>
                          <w:color w:val="auto"/>
                          <w:lang w:val="en-US"/>
                        </w:rPr>
                        <w:t>, with the corresponding crystallographic model shown inside the plot area</w:t>
                      </w:r>
                      <w:bookmarkEnd w:id="3"/>
                    </w:p>
                  </w:txbxContent>
                </v:textbox>
                <w10:wrap type="topAndBottom" anchorx="margin"/>
              </v:shape>
            </w:pict>
          </mc:Fallback>
        </mc:AlternateConten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544D77" w14:paraId="4C59583D" w14:textId="77777777" w:rsidTr="00715FEF">
        <w:tc>
          <w:tcPr>
            <w:tcW w:w="350" w:type="pct"/>
          </w:tcPr>
          <w:p w14:paraId="67C11F4F" w14:textId="24CEABFD" w:rsidR="00544D77" w:rsidRDefault="00544D77" w:rsidP="00715FEF">
            <w:pPr>
              <w:jc w:val="both"/>
              <w:rPr>
                <w:rFonts w:asciiTheme="majorBidi" w:hAnsiTheme="majorBidi" w:cstheme="majorBidi"/>
                <w:szCs w:val="24"/>
              </w:rPr>
            </w:pPr>
          </w:p>
        </w:tc>
        <w:tc>
          <w:tcPr>
            <w:tcW w:w="4300" w:type="pct"/>
          </w:tcPr>
          <w:p w14:paraId="76DB11BB" w14:textId="77777777" w:rsidR="00544D77" w:rsidRDefault="00544D77" w:rsidP="00715FEF">
            <w:pPr>
              <w:jc w:val="both"/>
              <w:rPr>
                <w:rFonts w:asciiTheme="majorBidi" w:hAnsiTheme="majorBidi" w:cstheme="majorBidi"/>
                <w:szCs w:val="24"/>
              </w:rPr>
            </w:pPr>
            <m:oMathPara>
              <m:oMath>
                <m:r>
                  <w:rPr>
                    <w:rFonts w:ascii="Cambria Math" w:hAnsi="Cambria Math" w:cstheme="majorBidi"/>
                    <w:szCs w:val="24"/>
                  </w:rPr>
                  <m:t>E</m:t>
                </m:r>
                <m:d>
                  <m:dPr>
                    <m:ctrlPr>
                      <w:rPr>
                        <w:rFonts w:ascii="Cambria Math" w:hAnsi="Cambria Math" w:cstheme="majorBidi"/>
                        <w:i/>
                        <w:szCs w:val="24"/>
                      </w:rPr>
                    </m:ctrlPr>
                  </m:dPr>
                  <m:e>
                    <m:r>
                      <w:rPr>
                        <w:rFonts w:ascii="Cambria Math" w:hAnsi="Cambria Math" w:cstheme="majorBidi"/>
                        <w:szCs w:val="24"/>
                      </w:rPr>
                      <m:t>V</m:t>
                    </m:r>
                  </m:e>
                </m:d>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E</m:t>
                    </m:r>
                  </m:e>
                  <m:sub>
                    <m:r>
                      <w:rPr>
                        <w:rFonts w:ascii="Cambria Math" w:hAnsi="Cambria Math" w:cstheme="majorBidi"/>
                        <w:szCs w:val="24"/>
                      </w:rPr>
                      <m:t>0</m:t>
                    </m:r>
                  </m:sub>
                </m:sSub>
                <m:r>
                  <w:rPr>
                    <w:rFonts w:ascii="Cambria Math" w:hAnsi="Cambria Math" w:cstheme="majorBidi"/>
                    <w:szCs w:val="24"/>
                  </w:rPr>
                  <m:t>+</m:t>
                </m:r>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B</m:t>
                        </m:r>
                      </m:e>
                      <m:sub>
                        <m:r>
                          <w:rPr>
                            <w:rFonts w:ascii="Cambria Math" w:hAnsi="Cambria Math" w:cstheme="majorBidi"/>
                            <w:szCs w:val="24"/>
                          </w:rPr>
                          <m:t>0</m:t>
                        </m:r>
                      </m:sub>
                    </m:sSub>
                    <m:r>
                      <w:rPr>
                        <w:rFonts w:ascii="Cambria Math" w:hAnsi="Cambria Math" w:cstheme="majorBidi"/>
                        <w:szCs w:val="24"/>
                      </w:rPr>
                      <m:t>V</m:t>
                    </m:r>
                  </m:num>
                  <m:den>
                    <m:sSup>
                      <m:sSupPr>
                        <m:ctrlPr>
                          <w:rPr>
                            <w:rFonts w:ascii="Cambria Math" w:hAnsi="Cambria Math" w:cstheme="majorBidi"/>
                            <w:i/>
                            <w:szCs w:val="24"/>
                          </w:rPr>
                        </m:ctrlPr>
                      </m:sSupPr>
                      <m:e>
                        <m:r>
                          <w:rPr>
                            <w:rFonts w:ascii="Cambria Math" w:hAnsi="Cambria Math" w:cstheme="majorBidi"/>
                            <w:szCs w:val="24"/>
                          </w:rPr>
                          <m:t>B</m:t>
                        </m:r>
                      </m:e>
                      <m:sup>
                        <m:r>
                          <w:rPr>
                            <w:rFonts w:ascii="Cambria Math" w:hAnsi="Cambria Math" w:cstheme="majorBidi"/>
                            <w:szCs w:val="24"/>
                          </w:rPr>
                          <m:t>'</m:t>
                        </m:r>
                      </m:sup>
                    </m:sSup>
                    <m:r>
                      <w:rPr>
                        <w:rFonts w:ascii="Cambria Math" w:hAnsi="Cambria Math" w:cstheme="majorBidi"/>
                        <w:szCs w:val="24"/>
                      </w:rPr>
                      <m:t>(</m:t>
                    </m:r>
                    <m:sSup>
                      <m:sSupPr>
                        <m:ctrlPr>
                          <w:rPr>
                            <w:rFonts w:ascii="Cambria Math" w:hAnsi="Cambria Math" w:cstheme="majorBidi"/>
                            <w:i/>
                            <w:szCs w:val="24"/>
                          </w:rPr>
                        </m:ctrlPr>
                      </m:sSupPr>
                      <m:e>
                        <m:r>
                          <w:rPr>
                            <w:rFonts w:ascii="Cambria Math" w:hAnsi="Cambria Math" w:cstheme="majorBidi"/>
                            <w:szCs w:val="24"/>
                          </w:rPr>
                          <m:t>B</m:t>
                        </m:r>
                      </m:e>
                      <m:sup>
                        <m:r>
                          <w:rPr>
                            <w:rFonts w:ascii="Cambria Math" w:hAnsi="Cambria Math" w:cstheme="majorBidi"/>
                            <w:szCs w:val="24"/>
                          </w:rPr>
                          <m:t>'</m:t>
                        </m:r>
                      </m:sup>
                    </m:sSup>
                    <m:r>
                      <w:rPr>
                        <w:rFonts w:ascii="Cambria Math" w:hAnsi="Cambria Math" w:cstheme="majorBidi"/>
                        <w:szCs w:val="24"/>
                      </w:rPr>
                      <m:t>-1)</m:t>
                    </m:r>
                  </m:den>
                </m:f>
                <m:d>
                  <m:dPr>
                    <m:begChr m:val="["/>
                    <m:endChr m:val="]"/>
                    <m:ctrlPr>
                      <w:rPr>
                        <w:rFonts w:ascii="Cambria Math" w:hAnsi="Cambria Math" w:cstheme="majorBidi"/>
                        <w:i/>
                        <w:szCs w:val="24"/>
                      </w:rPr>
                    </m:ctrlPr>
                  </m:dPr>
                  <m:e>
                    <m:r>
                      <w:rPr>
                        <w:rFonts w:ascii="Cambria Math" w:hAnsi="Cambria Math" w:cstheme="majorBidi"/>
                        <w:szCs w:val="24"/>
                      </w:rPr>
                      <m:t>B</m:t>
                    </m:r>
                    <m:d>
                      <m:dPr>
                        <m:ctrlPr>
                          <w:rPr>
                            <w:rFonts w:ascii="Cambria Math" w:hAnsi="Cambria Math" w:cstheme="majorBidi"/>
                            <w:i/>
                            <w:szCs w:val="24"/>
                          </w:rPr>
                        </m:ctrlPr>
                      </m:dPr>
                      <m:e>
                        <m:r>
                          <w:rPr>
                            <w:rFonts w:ascii="Cambria Math" w:hAnsi="Cambria Math" w:cstheme="majorBidi"/>
                            <w:szCs w:val="24"/>
                          </w:rPr>
                          <m:t>1-</m:t>
                        </m:r>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0</m:t>
                                </m:r>
                              </m:sub>
                            </m:sSub>
                          </m:num>
                          <m:den>
                            <m:r>
                              <w:rPr>
                                <w:rFonts w:ascii="Cambria Math" w:hAnsi="Cambria Math" w:cstheme="majorBidi"/>
                                <w:szCs w:val="24"/>
                              </w:rPr>
                              <m:t>V</m:t>
                            </m:r>
                          </m:den>
                        </m:f>
                      </m:e>
                    </m:d>
                    <m:r>
                      <w:rPr>
                        <w:rFonts w:ascii="Cambria Math" w:hAnsi="Cambria Math" w:cstheme="majorBidi"/>
                        <w:szCs w:val="24"/>
                      </w:rPr>
                      <m:t>+(</m:t>
                    </m:r>
                    <m:sSup>
                      <m:sSupPr>
                        <m:ctrlPr>
                          <w:rPr>
                            <w:rFonts w:ascii="Cambria Math" w:hAnsi="Cambria Math" w:cstheme="majorBidi"/>
                            <w:i/>
                            <w:szCs w:val="24"/>
                          </w:rPr>
                        </m:ctrlPr>
                      </m:sSupPr>
                      <m:e>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V</m:t>
                                </m:r>
                              </m:e>
                              <m:sub>
                                <m:r>
                                  <w:rPr>
                                    <w:rFonts w:ascii="Cambria Math" w:hAnsi="Cambria Math" w:cstheme="majorBidi"/>
                                    <w:szCs w:val="24"/>
                                  </w:rPr>
                                  <m:t>0</m:t>
                                </m:r>
                              </m:sub>
                            </m:sSub>
                          </m:num>
                          <m:den>
                            <m:r>
                              <w:rPr>
                                <w:rFonts w:ascii="Cambria Math" w:hAnsi="Cambria Math" w:cstheme="majorBidi"/>
                                <w:szCs w:val="24"/>
                              </w:rPr>
                              <m:t>V</m:t>
                            </m:r>
                          </m:den>
                        </m:f>
                        <m:r>
                          <w:rPr>
                            <w:rFonts w:ascii="Cambria Math" w:hAnsi="Cambria Math" w:cstheme="majorBidi"/>
                            <w:szCs w:val="24"/>
                          </w:rPr>
                          <m:t>)</m:t>
                        </m:r>
                      </m:e>
                      <m:sup>
                        <m:sSup>
                          <m:sSupPr>
                            <m:ctrlPr>
                              <w:rPr>
                                <w:rFonts w:ascii="Cambria Math" w:hAnsi="Cambria Math" w:cstheme="majorBidi"/>
                                <w:i/>
                                <w:szCs w:val="24"/>
                              </w:rPr>
                            </m:ctrlPr>
                          </m:sSupPr>
                          <m:e>
                            <m:r>
                              <w:rPr>
                                <w:rFonts w:ascii="Cambria Math" w:hAnsi="Cambria Math" w:cstheme="majorBidi"/>
                                <w:szCs w:val="24"/>
                              </w:rPr>
                              <m:t>B</m:t>
                            </m:r>
                          </m:e>
                          <m:sup>
                            <m:r>
                              <w:rPr>
                                <w:rFonts w:ascii="Cambria Math" w:hAnsi="Cambria Math" w:cstheme="majorBidi"/>
                                <w:szCs w:val="24"/>
                              </w:rPr>
                              <m:t>'</m:t>
                            </m:r>
                          </m:sup>
                        </m:sSup>
                      </m:sup>
                    </m:sSup>
                    <m:r>
                      <w:rPr>
                        <w:rFonts w:ascii="Cambria Math" w:hAnsi="Cambria Math" w:cstheme="majorBidi"/>
                        <w:szCs w:val="24"/>
                      </w:rPr>
                      <m:t>-1</m:t>
                    </m:r>
                  </m:e>
                </m:d>
              </m:oMath>
            </m:oMathPara>
          </w:p>
        </w:tc>
        <w:tc>
          <w:tcPr>
            <w:tcW w:w="350" w:type="pct"/>
          </w:tcPr>
          <w:p w14:paraId="4D4432B0" w14:textId="47E701E3" w:rsidR="00544D77" w:rsidRPr="008D069D" w:rsidRDefault="00544D77" w:rsidP="00715FEF">
            <w:pPr>
              <w:pStyle w:val="Lgende"/>
              <w:jc w:val="right"/>
              <w:rPr>
                <w:rFonts w:asciiTheme="majorBidi" w:hAnsiTheme="majorBidi" w:cstheme="majorBidi"/>
                <w:i w:val="0"/>
                <w:iCs w:val="0"/>
                <w:color w:val="000000" w:themeColor="text1"/>
                <w:sz w:val="24"/>
                <w:szCs w:val="24"/>
                <w:lang w:val="en-US"/>
              </w:rPr>
            </w:pPr>
            <w:r w:rsidRPr="008D069D">
              <w:rPr>
                <w:rFonts w:asciiTheme="majorBidi" w:hAnsiTheme="majorBidi" w:cstheme="majorBidi"/>
                <w:i w:val="0"/>
                <w:iCs w:val="0"/>
                <w:color w:val="000000" w:themeColor="text1"/>
                <w:sz w:val="24"/>
                <w:szCs w:val="24"/>
                <w:lang w:val="en-US"/>
              </w:rPr>
              <w:t>(</w:t>
            </w:r>
            <w:r w:rsidRPr="008D069D">
              <w:rPr>
                <w:rFonts w:asciiTheme="majorBidi" w:hAnsiTheme="majorBidi" w:cstheme="majorBidi"/>
                <w:i w:val="0"/>
                <w:iCs w:val="0"/>
                <w:color w:val="000000" w:themeColor="text1"/>
                <w:sz w:val="24"/>
                <w:szCs w:val="24"/>
                <w:lang w:val="en-US"/>
              </w:rPr>
              <w:fldChar w:fldCharType="begin"/>
            </w:r>
            <w:r w:rsidRPr="008D069D">
              <w:rPr>
                <w:rFonts w:asciiTheme="majorBidi" w:hAnsiTheme="majorBidi" w:cstheme="majorBidi"/>
                <w:i w:val="0"/>
                <w:iCs w:val="0"/>
                <w:color w:val="000000" w:themeColor="text1"/>
                <w:sz w:val="24"/>
                <w:szCs w:val="24"/>
                <w:lang w:val="en-US"/>
              </w:rPr>
              <w:instrText xml:space="preserve"> SEQ Equation \* ARABIC </w:instrText>
            </w:r>
            <w:r w:rsidRPr="008D069D">
              <w:rPr>
                <w:rFonts w:asciiTheme="majorBidi" w:hAnsiTheme="majorBidi" w:cstheme="majorBidi"/>
                <w:i w:val="0"/>
                <w:iCs w:val="0"/>
                <w:color w:val="000000" w:themeColor="text1"/>
                <w:sz w:val="24"/>
                <w:szCs w:val="24"/>
                <w:lang w:val="en-US"/>
              </w:rPr>
              <w:fldChar w:fldCharType="separate"/>
            </w:r>
            <w:r w:rsidR="00A27393">
              <w:rPr>
                <w:rFonts w:asciiTheme="majorBidi" w:hAnsiTheme="majorBidi" w:cstheme="majorBidi"/>
                <w:i w:val="0"/>
                <w:iCs w:val="0"/>
                <w:noProof/>
                <w:color w:val="000000" w:themeColor="text1"/>
                <w:sz w:val="24"/>
                <w:szCs w:val="24"/>
                <w:lang w:val="en-US"/>
              </w:rPr>
              <w:t>1</w:t>
            </w:r>
            <w:r w:rsidRPr="008D069D">
              <w:rPr>
                <w:rFonts w:asciiTheme="majorBidi" w:hAnsiTheme="majorBidi" w:cstheme="majorBidi"/>
                <w:i w:val="0"/>
                <w:iCs w:val="0"/>
                <w:color w:val="000000" w:themeColor="text1"/>
                <w:sz w:val="24"/>
                <w:szCs w:val="24"/>
                <w:lang w:val="en-US"/>
              </w:rPr>
              <w:fldChar w:fldCharType="end"/>
            </w:r>
            <w:r w:rsidRPr="008D069D">
              <w:rPr>
                <w:rFonts w:asciiTheme="majorBidi" w:hAnsiTheme="majorBidi" w:cstheme="majorBidi"/>
                <w:i w:val="0"/>
                <w:iCs w:val="0"/>
                <w:color w:val="000000" w:themeColor="text1"/>
                <w:sz w:val="24"/>
                <w:szCs w:val="24"/>
                <w:lang w:val="en-US"/>
              </w:rPr>
              <w:t>)</w:t>
            </w:r>
          </w:p>
        </w:tc>
      </w:tr>
    </w:tbl>
    <w:p w14:paraId="6E34F1F6" w14:textId="6B92E49D" w:rsidR="00544D77" w:rsidRDefault="00544D77" w:rsidP="00E943BA">
      <w:pPr>
        <w:pStyle w:val="Paragraph"/>
        <w:ind w:firstLine="0"/>
      </w:pPr>
      <w:r w:rsidRPr="00544D77">
        <w:t xml:space="preserve">Furthermore, to ascertain the structural stability of the perovskite-type compounds, Goldschmidt’s tolerance factor (t) and the octahedral factor (μ) were used </w:t>
      </w:r>
      <w:r w:rsidR="00C841A4">
        <w:t>[</w:t>
      </w:r>
      <w:r w:rsidR="00C841A4">
        <w:fldChar w:fldCharType="begin"/>
      </w:r>
      <w:r w:rsidR="008772CA">
        <w:instrText xml:space="preserve"> ADDIN ZOTERO_ITEM CSL_CITATION {"citationID":"hwBS07v9","properties":{"formattedCitation":"27. ","plainCitation":"27. ","dontUpdate":true,"noteIndex":0},"citationItems":[{"id":204,"uris":["http://zotero.org/users/16689856/items/U3FPCUEF"],"itemData":{"id":204,"type":"webpage","title":"Effect of pressure on the mechanical, electronic and optical characters of CsSnBr3 and CsSnI3: ab-initio study | Modern Physics Letters B","URL":"https://www.worldscientific.com/doi/abs/10.1142/S0217984921500561","accessed":{"date-parts":[["2025",6,11]]}}}],"schema":"https://github.com/citation-style-language/schema/raw/master/csl-citation.json"} </w:instrText>
      </w:r>
      <w:r w:rsidR="00C841A4">
        <w:fldChar w:fldCharType="separate"/>
      </w:r>
      <w:r w:rsidR="00E943BA" w:rsidRPr="00E943BA">
        <w:t xml:space="preserve">27 </w:t>
      </w:r>
      <w:r w:rsidR="00C841A4">
        <w:fldChar w:fldCharType="end"/>
      </w:r>
      <w:r w:rsidR="00C841A4">
        <w:t>]</w:t>
      </w:r>
      <w:r w:rsidRPr="00544D77">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544D77" w:rsidRPr="008D069D" w14:paraId="03416B0A" w14:textId="77777777" w:rsidTr="00715FEF">
        <w:tc>
          <w:tcPr>
            <w:tcW w:w="350" w:type="pct"/>
          </w:tcPr>
          <w:p w14:paraId="077104BD" w14:textId="77777777" w:rsidR="00544D77" w:rsidRDefault="00544D77" w:rsidP="00715FEF">
            <w:pPr>
              <w:jc w:val="both"/>
              <w:rPr>
                <w:rFonts w:asciiTheme="majorBidi" w:hAnsiTheme="majorBidi" w:cstheme="majorBidi"/>
                <w:szCs w:val="24"/>
              </w:rPr>
            </w:pPr>
          </w:p>
        </w:tc>
        <w:tc>
          <w:tcPr>
            <w:tcW w:w="4300" w:type="pct"/>
          </w:tcPr>
          <w:p w14:paraId="15CF8D8C" w14:textId="77777777" w:rsidR="00544D77" w:rsidRPr="00507CED" w:rsidRDefault="00544D77" w:rsidP="00715FEF">
            <w:pPr>
              <w:jc w:val="both"/>
              <w:rPr>
                <w:rFonts w:asciiTheme="majorBidi" w:hAnsiTheme="majorBidi" w:cstheme="majorBidi"/>
                <w:i/>
                <w:szCs w:val="24"/>
              </w:rPr>
            </w:pPr>
            <m:oMathPara>
              <m:oMath>
                <m:r>
                  <w:rPr>
                    <w:rFonts w:ascii="Cambria Math" w:hAnsi="Cambria Math"/>
                    <w:szCs w:val="24"/>
                  </w:rPr>
                  <m:t>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num>
                  <m:den>
                    <m:rad>
                      <m:radPr>
                        <m:degHide m:val="1"/>
                        <m:ctrlPr>
                          <w:rPr>
                            <w:rFonts w:ascii="Cambria Math" w:hAnsi="Cambria Math"/>
                            <w:i/>
                            <w:szCs w:val="24"/>
                          </w:rPr>
                        </m:ctrlPr>
                      </m:radPr>
                      <m:deg/>
                      <m:e>
                        <m:r>
                          <w:rPr>
                            <w:rFonts w:ascii="Cambria Math" w:hAnsi="Cambria Math"/>
                            <w:szCs w:val="24"/>
                          </w:rPr>
                          <m:t>2</m:t>
                        </m:r>
                      </m:e>
                    </m:rad>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den>
                </m:f>
              </m:oMath>
            </m:oMathPara>
          </w:p>
        </w:tc>
        <w:tc>
          <w:tcPr>
            <w:tcW w:w="350" w:type="pct"/>
          </w:tcPr>
          <w:p w14:paraId="5675E0E4" w14:textId="684FE861" w:rsidR="00544D77" w:rsidRPr="008D069D" w:rsidRDefault="00544D77" w:rsidP="00715FEF">
            <w:pPr>
              <w:pStyle w:val="Lgende"/>
              <w:jc w:val="right"/>
              <w:rPr>
                <w:rFonts w:asciiTheme="majorBidi" w:hAnsiTheme="majorBidi" w:cstheme="majorBidi"/>
                <w:i w:val="0"/>
                <w:iCs w:val="0"/>
                <w:color w:val="000000" w:themeColor="text1"/>
                <w:sz w:val="24"/>
                <w:szCs w:val="24"/>
                <w:lang w:val="en-US"/>
              </w:rPr>
            </w:pPr>
            <w:r w:rsidRPr="008D069D">
              <w:rPr>
                <w:rFonts w:asciiTheme="majorBidi" w:hAnsiTheme="majorBidi" w:cstheme="majorBidi"/>
                <w:i w:val="0"/>
                <w:iCs w:val="0"/>
                <w:color w:val="000000" w:themeColor="text1"/>
                <w:sz w:val="24"/>
                <w:szCs w:val="24"/>
                <w:lang w:val="en-US"/>
              </w:rPr>
              <w:t>(</w:t>
            </w:r>
            <w:r w:rsidRPr="008D069D">
              <w:rPr>
                <w:rFonts w:asciiTheme="majorBidi" w:hAnsiTheme="majorBidi" w:cstheme="majorBidi"/>
                <w:i w:val="0"/>
                <w:iCs w:val="0"/>
                <w:color w:val="000000" w:themeColor="text1"/>
                <w:sz w:val="24"/>
                <w:szCs w:val="24"/>
                <w:lang w:val="en-US"/>
              </w:rPr>
              <w:fldChar w:fldCharType="begin"/>
            </w:r>
            <w:r w:rsidRPr="008D069D">
              <w:rPr>
                <w:rFonts w:asciiTheme="majorBidi" w:hAnsiTheme="majorBidi" w:cstheme="majorBidi"/>
                <w:i w:val="0"/>
                <w:iCs w:val="0"/>
                <w:color w:val="000000" w:themeColor="text1"/>
                <w:sz w:val="24"/>
                <w:szCs w:val="24"/>
                <w:lang w:val="en-US"/>
              </w:rPr>
              <w:instrText xml:space="preserve"> SEQ Equation \* ARABIC </w:instrText>
            </w:r>
            <w:r w:rsidRPr="008D069D">
              <w:rPr>
                <w:rFonts w:asciiTheme="majorBidi" w:hAnsiTheme="majorBidi" w:cstheme="majorBidi"/>
                <w:i w:val="0"/>
                <w:iCs w:val="0"/>
                <w:color w:val="000000" w:themeColor="text1"/>
                <w:sz w:val="24"/>
                <w:szCs w:val="24"/>
                <w:lang w:val="en-US"/>
              </w:rPr>
              <w:fldChar w:fldCharType="separate"/>
            </w:r>
            <w:r w:rsidR="00A27393">
              <w:rPr>
                <w:rFonts w:asciiTheme="majorBidi" w:hAnsiTheme="majorBidi" w:cstheme="majorBidi"/>
                <w:i w:val="0"/>
                <w:iCs w:val="0"/>
                <w:noProof/>
                <w:color w:val="000000" w:themeColor="text1"/>
                <w:sz w:val="24"/>
                <w:szCs w:val="24"/>
                <w:lang w:val="en-US"/>
              </w:rPr>
              <w:t>2</w:t>
            </w:r>
            <w:r w:rsidRPr="008D069D">
              <w:rPr>
                <w:rFonts w:asciiTheme="majorBidi" w:hAnsiTheme="majorBidi" w:cstheme="majorBidi"/>
                <w:i w:val="0"/>
                <w:iCs w:val="0"/>
                <w:color w:val="000000" w:themeColor="text1"/>
                <w:sz w:val="24"/>
                <w:szCs w:val="24"/>
                <w:lang w:val="en-US"/>
              </w:rPr>
              <w:fldChar w:fldCharType="end"/>
            </w:r>
            <w:r w:rsidRPr="008D069D">
              <w:rPr>
                <w:rFonts w:asciiTheme="majorBidi" w:hAnsiTheme="majorBidi" w:cstheme="majorBidi"/>
                <w:i w:val="0"/>
                <w:iCs w:val="0"/>
                <w:color w:val="000000" w:themeColor="text1"/>
                <w:sz w:val="24"/>
                <w:szCs w:val="24"/>
                <w:lang w:val="en-US"/>
              </w:rPr>
              <w:t>)</w:t>
            </w:r>
          </w:p>
        </w:tc>
      </w:tr>
      <w:tr w:rsidR="00544D77" w:rsidRPr="008D069D" w14:paraId="41F525D6" w14:textId="77777777" w:rsidTr="00715FEF">
        <w:tc>
          <w:tcPr>
            <w:tcW w:w="350" w:type="pct"/>
          </w:tcPr>
          <w:p w14:paraId="7FB41ACC" w14:textId="77777777" w:rsidR="00544D77" w:rsidRDefault="00544D77" w:rsidP="00715FEF">
            <w:pPr>
              <w:jc w:val="both"/>
              <w:rPr>
                <w:rFonts w:asciiTheme="majorBidi" w:hAnsiTheme="majorBidi" w:cstheme="majorBidi"/>
                <w:szCs w:val="24"/>
              </w:rPr>
            </w:pPr>
          </w:p>
        </w:tc>
        <w:tc>
          <w:tcPr>
            <w:tcW w:w="4300" w:type="pct"/>
          </w:tcPr>
          <w:p w14:paraId="3B74FED8" w14:textId="4F6B22E8" w:rsidR="00544D77" w:rsidRPr="00507CED" w:rsidRDefault="00544D77" w:rsidP="00715FEF">
            <w:pPr>
              <w:jc w:val="both"/>
              <w:rPr>
                <w:rFonts w:asciiTheme="majorBidi" w:hAnsiTheme="majorBidi" w:cstheme="majorBidi"/>
                <w:i/>
                <w:szCs w:val="24"/>
              </w:rPr>
            </w:pPr>
            <m:oMathPara>
              <m:oMath>
                <m:r>
                  <w:rPr>
                    <w:rFonts w:ascii="Cambria Math" w:eastAsiaTheme="minorEastAsia" w:hAnsi="Cambria Math"/>
                    <w:szCs w:val="24"/>
                  </w:rPr>
                  <m:t xml:space="preserve">  </m:t>
                </m:r>
                <m:r>
                  <w:rPr>
                    <w:rFonts w:ascii="Cambria Math" w:hAnsi="Cambria Math"/>
                    <w:szCs w:val="24"/>
                  </w:rPr>
                  <m:t>μ=</m:t>
                </m:r>
                <w:bookmarkStart w:id="4" w:name="_Hlk193192233"/>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w:bookmarkEnd w:id="4"/>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oMath>
            </m:oMathPara>
          </w:p>
        </w:tc>
        <w:tc>
          <w:tcPr>
            <w:tcW w:w="350" w:type="pct"/>
          </w:tcPr>
          <w:p w14:paraId="12618342" w14:textId="52CB4C30" w:rsidR="00544D77" w:rsidRPr="008D069D" w:rsidRDefault="00544D77" w:rsidP="00715FEF">
            <w:pPr>
              <w:pStyle w:val="Lgende"/>
              <w:jc w:val="right"/>
              <w:rPr>
                <w:rFonts w:asciiTheme="majorBidi" w:hAnsiTheme="majorBidi" w:cstheme="majorBidi"/>
                <w:i w:val="0"/>
                <w:iCs w:val="0"/>
                <w:color w:val="000000" w:themeColor="text1"/>
                <w:sz w:val="24"/>
                <w:szCs w:val="24"/>
                <w:lang w:val="en-US"/>
              </w:rPr>
            </w:pPr>
            <w:r w:rsidRPr="008D069D">
              <w:rPr>
                <w:rFonts w:asciiTheme="majorBidi" w:hAnsiTheme="majorBidi" w:cstheme="majorBidi"/>
                <w:i w:val="0"/>
                <w:iCs w:val="0"/>
                <w:color w:val="000000" w:themeColor="text1"/>
                <w:sz w:val="24"/>
                <w:szCs w:val="24"/>
                <w:lang w:val="en-US"/>
              </w:rPr>
              <w:t>(</w:t>
            </w:r>
            <w:r w:rsidRPr="008D069D">
              <w:rPr>
                <w:rFonts w:asciiTheme="majorBidi" w:hAnsiTheme="majorBidi" w:cstheme="majorBidi"/>
                <w:i w:val="0"/>
                <w:iCs w:val="0"/>
                <w:color w:val="000000" w:themeColor="text1"/>
                <w:sz w:val="24"/>
                <w:szCs w:val="24"/>
                <w:lang w:val="en-US"/>
              </w:rPr>
              <w:fldChar w:fldCharType="begin"/>
            </w:r>
            <w:r w:rsidRPr="008D069D">
              <w:rPr>
                <w:rFonts w:asciiTheme="majorBidi" w:hAnsiTheme="majorBidi" w:cstheme="majorBidi"/>
                <w:i w:val="0"/>
                <w:iCs w:val="0"/>
                <w:color w:val="000000" w:themeColor="text1"/>
                <w:sz w:val="24"/>
                <w:szCs w:val="24"/>
                <w:lang w:val="en-US"/>
              </w:rPr>
              <w:instrText xml:space="preserve"> SEQ Equation \* ARABIC </w:instrText>
            </w:r>
            <w:r w:rsidRPr="008D069D">
              <w:rPr>
                <w:rFonts w:asciiTheme="majorBidi" w:hAnsiTheme="majorBidi" w:cstheme="majorBidi"/>
                <w:i w:val="0"/>
                <w:iCs w:val="0"/>
                <w:color w:val="000000" w:themeColor="text1"/>
                <w:sz w:val="24"/>
                <w:szCs w:val="24"/>
                <w:lang w:val="en-US"/>
              </w:rPr>
              <w:fldChar w:fldCharType="separate"/>
            </w:r>
            <w:r w:rsidR="00A27393">
              <w:rPr>
                <w:rFonts w:asciiTheme="majorBidi" w:hAnsiTheme="majorBidi" w:cstheme="majorBidi"/>
                <w:i w:val="0"/>
                <w:iCs w:val="0"/>
                <w:noProof/>
                <w:color w:val="000000" w:themeColor="text1"/>
                <w:sz w:val="24"/>
                <w:szCs w:val="24"/>
                <w:lang w:val="en-US"/>
              </w:rPr>
              <w:t>3</w:t>
            </w:r>
            <w:r w:rsidRPr="008D069D">
              <w:rPr>
                <w:rFonts w:asciiTheme="majorBidi" w:hAnsiTheme="majorBidi" w:cstheme="majorBidi"/>
                <w:i w:val="0"/>
                <w:iCs w:val="0"/>
                <w:color w:val="000000" w:themeColor="text1"/>
                <w:sz w:val="24"/>
                <w:szCs w:val="24"/>
                <w:lang w:val="en-US"/>
              </w:rPr>
              <w:fldChar w:fldCharType="end"/>
            </w:r>
            <w:r w:rsidRPr="008D069D">
              <w:rPr>
                <w:rFonts w:asciiTheme="majorBidi" w:hAnsiTheme="majorBidi" w:cstheme="majorBidi"/>
                <w:i w:val="0"/>
                <w:iCs w:val="0"/>
                <w:color w:val="000000" w:themeColor="text1"/>
                <w:sz w:val="24"/>
                <w:szCs w:val="24"/>
                <w:lang w:val="en-US"/>
              </w:rPr>
              <w:t>)</w:t>
            </w:r>
          </w:p>
        </w:tc>
      </w:tr>
    </w:tbl>
    <w:p w14:paraId="7F7EE623" w14:textId="31119F1B" w:rsidR="00544D77" w:rsidRDefault="00544D77" w:rsidP="00C841A4">
      <w:pPr>
        <w:spacing w:line="360" w:lineRule="auto"/>
        <w:jc w:val="both"/>
        <w:rPr>
          <w:sz w:val="20"/>
        </w:rPr>
      </w:pPr>
      <w:r w:rsidRPr="00544D77">
        <w:rPr>
          <w:sz w:val="20"/>
        </w:rPr>
        <w:t xml:space="preserve">Here, </w:t>
      </w:r>
      <m:oMath>
        <m:sSub>
          <m:sSubPr>
            <m:ctrlPr>
              <w:rPr>
                <w:rFonts w:ascii="Cambria Math" w:hAnsi="Cambria Math"/>
                <w:sz w:val="20"/>
              </w:rPr>
            </m:ctrlPr>
          </m:sSubPr>
          <m:e>
            <m:r>
              <w:rPr>
                <w:rFonts w:ascii="Cambria Math" w:hAnsi="Cambria Math"/>
                <w:sz w:val="20"/>
              </w:rPr>
              <m:t>r</m:t>
            </m:r>
          </m:e>
          <m:sub>
            <m:r>
              <w:rPr>
                <w:rFonts w:ascii="Cambria Math" w:hAnsi="Cambria Math"/>
                <w:sz w:val="20"/>
              </w:rPr>
              <m:t>A</m:t>
            </m:r>
          </m:sub>
        </m:sSub>
      </m:oMath>
      <w:r w:rsidRPr="00544D77">
        <w:rPr>
          <w:sz w:val="20"/>
        </w:rPr>
        <w:t xml:space="preserve"> for radii of Cu/Ag and </w:t>
      </w:r>
      <m:oMath>
        <m:sSub>
          <m:sSubPr>
            <m:ctrlPr>
              <w:rPr>
                <w:rFonts w:ascii="Cambria Math" w:hAnsi="Cambria Math"/>
                <w:sz w:val="20"/>
              </w:rPr>
            </m:ctrlPr>
          </m:sSubPr>
          <m:e>
            <m:r>
              <w:rPr>
                <w:rFonts w:ascii="Cambria Math" w:hAnsi="Cambria Math"/>
                <w:sz w:val="20"/>
              </w:rPr>
              <m:t>r</m:t>
            </m:r>
          </m:e>
          <m:sub>
            <m:r>
              <w:rPr>
                <w:rFonts w:ascii="Cambria Math" w:hAnsi="Cambria Math"/>
                <w:sz w:val="20"/>
              </w:rPr>
              <m:t>B</m:t>
            </m:r>
          </m:sub>
        </m:sSub>
      </m:oMath>
      <w:r w:rsidRPr="00544D77">
        <w:rPr>
          <w:sz w:val="20"/>
        </w:rPr>
        <w:t xml:space="preserve"> for the radii of Sr, while </w:t>
      </w:r>
      <m:oMath>
        <m:sSub>
          <m:sSubPr>
            <m:ctrlPr>
              <w:rPr>
                <w:rFonts w:ascii="Cambria Math" w:hAnsi="Cambria Math"/>
                <w:sz w:val="20"/>
              </w:rPr>
            </m:ctrlPr>
          </m:sSubPr>
          <m:e>
            <m:r>
              <w:rPr>
                <w:rFonts w:ascii="Cambria Math" w:hAnsi="Cambria Math"/>
                <w:sz w:val="20"/>
              </w:rPr>
              <m:t>r</m:t>
            </m:r>
          </m:e>
          <m:sub>
            <m:r>
              <w:rPr>
                <w:rFonts w:ascii="Cambria Math" w:hAnsi="Cambria Math"/>
                <w:sz w:val="20"/>
              </w:rPr>
              <m:t>X</m:t>
            </m:r>
          </m:sub>
        </m:sSub>
      </m:oMath>
      <w:r w:rsidRPr="00544D77">
        <w:rPr>
          <w:sz w:val="20"/>
        </w:rPr>
        <w:t xml:space="preserve"> correspond to the </w:t>
      </w:r>
      <w:r w:rsidR="00AF2ADC" w:rsidRPr="00544D77">
        <w:rPr>
          <w:sz w:val="20"/>
        </w:rPr>
        <w:t>radii</w:t>
      </w:r>
      <w:r w:rsidRPr="00544D77">
        <w:rPr>
          <w:sz w:val="20"/>
        </w:rPr>
        <w:t xml:space="preserve"> of the halogen Cl </w:t>
      </w:r>
      <w:r w:rsidR="00C841A4">
        <w:rPr>
          <w:sz w:val="20"/>
        </w:rPr>
        <w:t>[</w:t>
      </w:r>
      <w:r w:rsidRPr="00544D77">
        <w:rPr>
          <w:sz w:val="20"/>
        </w:rPr>
        <w:fldChar w:fldCharType="begin"/>
      </w:r>
      <w:r w:rsidR="00C841A4">
        <w:rPr>
          <w:sz w:val="20"/>
        </w:rPr>
        <w:instrText xml:space="preserve"> ADDIN ZOTERO_ITEM CSL_CITATION {"citationID":"HE1WAVOH","properties":{"formattedCitation":"21. ","plainCitation":"21. ","dontUpdate":true,"noteIndex":0},"citationItems":[{"id":175,"uris":["http://zotero.org/users/16689856/items/T2EM8ASH"],"itemData":{"id":175,"type":"webpage","abstract":"Tableau périodique interactif imprimable des éléments avec affichage dynamique des noms et propriétés. Cliquez sue un élément pour sa description complète.","language":"fr-FR","title":"Tableau Périodique - Ptable","URL":"https://ptable.com/?lang=fr","accessed":{"date-parts":[["2025",5,24]]}}}],"schema":"https://github.com/citation-style-language/schema/raw/master/csl-citation.json"} </w:instrText>
      </w:r>
      <w:r w:rsidRPr="00544D77">
        <w:rPr>
          <w:sz w:val="20"/>
        </w:rPr>
        <w:fldChar w:fldCharType="separate"/>
      </w:r>
      <w:r w:rsidR="00C841A4" w:rsidRPr="00C841A4">
        <w:rPr>
          <w:sz w:val="20"/>
        </w:rPr>
        <w:t>2</w:t>
      </w:r>
      <w:r w:rsidR="00453324">
        <w:rPr>
          <w:sz w:val="20"/>
        </w:rPr>
        <w:t>8</w:t>
      </w:r>
      <w:r w:rsidR="00C841A4">
        <w:rPr>
          <w:sz w:val="20"/>
        </w:rPr>
        <w:t>]</w:t>
      </w:r>
      <w:r w:rsidR="00C841A4" w:rsidRPr="00C841A4">
        <w:rPr>
          <w:sz w:val="20"/>
        </w:rPr>
        <w:t xml:space="preserve"> </w:t>
      </w:r>
      <w:r w:rsidRPr="00544D77">
        <w:rPr>
          <w:sz w:val="20"/>
        </w:rPr>
        <w:fldChar w:fldCharType="end"/>
      </w:r>
      <w:r w:rsidRPr="00544D77">
        <w:rPr>
          <w:sz w:val="20"/>
        </w:rPr>
        <w:t xml:space="preserve">. For an ideal cubic perovskite structure, the values of t should range between 0.7 and 1, and  </w:t>
      </w:r>
      <m:oMath>
        <m:r>
          <w:rPr>
            <w:rFonts w:ascii="Cambria Math" w:hAnsi="Cambria Math"/>
            <w:sz w:val="20"/>
          </w:rPr>
          <m:t>μ</m:t>
        </m:r>
      </m:oMath>
      <w:r w:rsidRPr="00544D77">
        <w:rPr>
          <w:sz w:val="20"/>
        </w:rPr>
        <w:t xml:space="preserve"> should be between 0.4 and 0.7 </w:t>
      </w:r>
      <w:r w:rsidR="00C841A4">
        <w:rPr>
          <w:sz w:val="20"/>
        </w:rPr>
        <w:t>[</w:t>
      </w:r>
      <w:r w:rsidRPr="00544D77">
        <w:rPr>
          <w:sz w:val="20"/>
        </w:rPr>
        <w:fldChar w:fldCharType="begin"/>
      </w:r>
      <w:r w:rsidR="00C841A4">
        <w:rPr>
          <w:sz w:val="20"/>
        </w:rPr>
        <w:instrText xml:space="preserve"> ADDIN ZOTERO_ITEM CSL_CITATION {"citationID":"XH4hhLNH","properties":{"formattedCitation":"22. ","plainCitation":"22. ","dontUpdate":true,"noteIndex":0},"citationItems":[{"id":169,"uris":["http://zotero.org/users/16689856/items/F84MMIKZ"],"itemData":{"id":169,"type":"webpage","title":"New tolerance factor to predict the stability of perovskite oxides and halides | Science Advances","URL":"https://www.science.org/doi/full/10.1126/sciadv.aav0693","accessed":{"date-parts":[["2025",4,4]]}}}],"schema":"https://github.com/citation-style-language/schema/raw/master/csl-citation.json"} </w:instrText>
      </w:r>
      <w:r w:rsidRPr="00544D77">
        <w:rPr>
          <w:sz w:val="20"/>
        </w:rPr>
        <w:fldChar w:fldCharType="separate"/>
      </w:r>
      <w:r w:rsidR="00C841A4" w:rsidRPr="00C841A4">
        <w:rPr>
          <w:sz w:val="20"/>
        </w:rPr>
        <w:t>2</w:t>
      </w:r>
      <w:r w:rsidR="00453324">
        <w:rPr>
          <w:sz w:val="20"/>
        </w:rPr>
        <w:t>9</w:t>
      </w:r>
      <w:r w:rsidR="00C841A4">
        <w:rPr>
          <w:sz w:val="20"/>
        </w:rPr>
        <w:t>]</w:t>
      </w:r>
      <w:r w:rsidR="00C841A4" w:rsidRPr="00C841A4">
        <w:rPr>
          <w:sz w:val="20"/>
        </w:rPr>
        <w:t xml:space="preserve"> </w:t>
      </w:r>
      <w:r w:rsidRPr="00544D77">
        <w:rPr>
          <w:sz w:val="20"/>
        </w:rPr>
        <w:fldChar w:fldCharType="end"/>
      </w:r>
      <w:r w:rsidRPr="00544D77">
        <w:rPr>
          <w:sz w:val="20"/>
        </w:rPr>
        <w:t xml:space="preserve">. The calculated values for these compounds are provided in the </w:t>
      </w:r>
      <w:r w:rsidRPr="00DF3431">
        <w:rPr>
          <w:b/>
          <w:bCs/>
          <w:sz w:val="20"/>
        </w:rPr>
        <w:t>Table 1</w:t>
      </w:r>
      <w:r w:rsidRPr="00544D77">
        <w:rPr>
          <w:sz w:val="20"/>
        </w:rPr>
        <w:t xml:space="preserve"> and fall within this range. </w:t>
      </w:r>
    </w:p>
    <w:tbl>
      <w:tblPr>
        <w:tblpPr w:leftFromText="141" w:rightFromText="141" w:vertAnchor="text" w:horzAnchor="margin" w:tblpYSpec="top"/>
        <w:tblW w:w="9356" w:type="dxa"/>
        <w:tblBorders>
          <w:bottom w:val="single" w:sz="4" w:space="0" w:color="auto"/>
        </w:tblBorders>
        <w:tblLayout w:type="fixed"/>
        <w:tblLook w:val="0000" w:firstRow="0" w:lastRow="0" w:firstColumn="0" w:lastColumn="0" w:noHBand="0" w:noVBand="0"/>
      </w:tblPr>
      <w:tblGrid>
        <w:gridCol w:w="1843"/>
        <w:gridCol w:w="1701"/>
        <w:gridCol w:w="992"/>
        <w:gridCol w:w="1560"/>
        <w:gridCol w:w="1418"/>
        <w:gridCol w:w="991"/>
        <w:gridCol w:w="851"/>
      </w:tblGrid>
      <w:tr w:rsidR="004F4154" w:rsidRPr="00075EA6" w14:paraId="59FACEC5" w14:textId="77777777" w:rsidTr="00BD6C29">
        <w:trPr>
          <w:cantSplit/>
          <w:trHeight w:val="549"/>
        </w:trPr>
        <w:tc>
          <w:tcPr>
            <w:tcW w:w="1843" w:type="dxa"/>
            <w:tcBorders>
              <w:bottom w:val="nil"/>
            </w:tcBorders>
          </w:tcPr>
          <w:p w14:paraId="7495729F" w14:textId="77777777" w:rsidR="004F4154" w:rsidRPr="00075EA6" w:rsidRDefault="004F4154" w:rsidP="004F4154">
            <w:pPr>
              <w:pStyle w:val="TableCaption"/>
              <w:rPr>
                <w:b/>
              </w:rPr>
            </w:pPr>
          </w:p>
        </w:tc>
        <w:tc>
          <w:tcPr>
            <w:tcW w:w="7513" w:type="dxa"/>
            <w:gridSpan w:val="6"/>
            <w:tcBorders>
              <w:bottom w:val="nil"/>
            </w:tcBorders>
          </w:tcPr>
          <w:p w14:paraId="245B3486" w14:textId="77777777" w:rsidR="004F4154" w:rsidRPr="00075EA6" w:rsidRDefault="004F4154" w:rsidP="004F4154">
            <w:pPr>
              <w:pStyle w:val="TableCaption"/>
            </w:pPr>
            <w:r w:rsidRPr="00075EA6">
              <w:rPr>
                <w:b/>
              </w:rPr>
              <w:t>TABLE 1</w:t>
            </w:r>
            <w:r>
              <w:rPr>
                <w:b/>
              </w:rPr>
              <w:t>,</w:t>
            </w:r>
            <w:r w:rsidRPr="00075EA6">
              <w:t xml:space="preserve"> which </w:t>
            </w:r>
            <w:r w:rsidRPr="00B6615D">
              <w:t>Calculated lattice parameter</w:t>
            </w:r>
            <w:r w:rsidRPr="00B6615D">
              <w:rPr>
                <w:sz w:val="12"/>
                <w:szCs w:val="12"/>
              </w:rPr>
              <w:t xml:space="preserve">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0</m:t>
                  </m:r>
                </m:sub>
              </m:sSub>
              <m:r>
                <w:rPr>
                  <w:rFonts w:ascii="Cambria Math" w:hAnsi="Cambria Math" w:cstheme="majorBidi"/>
                </w:rPr>
                <m:t>)</m:t>
              </m:r>
            </m:oMath>
            <w:r w:rsidRPr="00B6615D">
              <w:t xml:space="preserve">, volume of equilibrium </w:t>
            </w:r>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m:t>
                  </m:r>
                </m:sub>
              </m:sSub>
              <m:r>
                <w:rPr>
                  <w:rFonts w:ascii="Cambria Math" w:hAnsi="Cambria Math" w:cstheme="majorBidi"/>
                </w:rPr>
                <m:t>)</m:t>
              </m:r>
            </m:oMath>
            <w:r w:rsidRPr="00B6615D">
              <w:rPr>
                <w:rFonts w:asciiTheme="majorBidi" w:hAnsiTheme="majorBidi" w:cstheme="majorBidi"/>
              </w:rPr>
              <w:t>,</w:t>
            </w:r>
            <w:r w:rsidRPr="00B6615D">
              <w:rPr>
                <w:rFonts w:asciiTheme="majorBidi" w:hAnsiTheme="majorBidi" w:cstheme="majorBidi"/>
                <w:sz w:val="12"/>
                <w:szCs w:val="12"/>
              </w:rPr>
              <w:t xml:space="preserve"> </w:t>
            </w:r>
            <w:r w:rsidRPr="00B6615D">
              <w:t xml:space="preserve">ground state energy </w:t>
            </w:r>
            <m:oMath>
              <m:d>
                <m:dPr>
                  <m:ctrlPr>
                    <w:rPr>
                      <w:rFonts w:ascii="Cambria Math" w:hAnsi="Cambria Math" w:cstheme="majorBid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0</m:t>
                      </m:r>
                    </m:sub>
                  </m:sSub>
                </m:e>
              </m:d>
            </m:oMath>
            <w:r w:rsidRPr="00B04FC3">
              <w:rPr>
                <w:rFonts w:asciiTheme="majorBidi" w:hAnsiTheme="majorBidi" w:cstheme="majorBidi"/>
              </w:rPr>
              <w:t xml:space="preserve">, </w:t>
            </w:r>
            <w:r w:rsidRPr="00B6615D">
              <w:t xml:space="preserve">formation energy </w:t>
            </w:r>
            <m:oMath>
              <m:d>
                <m:dPr>
                  <m:ctrlPr>
                    <w:rPr>
                      <w:rFonts w:ascii="Cambria Math" w:hAnsi="Cambria Math" w:cstheme="majorBidi"/>
                      <w:iCs/>
                    </w:rPr>
                  </m:ctrlPr>
                </m:dPr>
                <m:e>
                  <m:sSub>
                    <m:sSubPr>
                      <m:ctrlPr>
                        <w:rPr>
                          <w:rFonts w:ascii="Cambria Math" w:hAnsi="Cambria Math" w:cstheme="majorBidi"/>
                          <w:iCs/>
                        </w:rPr>
                      </m:ctrlPr>
                    </m:sSubPr>
                    <m:e>
                      <m:r>
                        <m:rPr>
                          <m:sty m:val="p"/>
                        </m:rPr>
                        <w:rPr>
                          <w:rFonts w:ascii="Cambria Math" w:hAnsi="Cambria Math" w:cstheme="majorBidi"/>
                        </w:rPr>
                        <m:t>E</m:t>
                      </m:r>
                    </m:e>
                    <m:sub>
                      <m:r>
                        <m:rPr>
                          <m:sty m:val="p"/>
                        </m:rPr>
                        <w:rPr>
                          <w:rFonts w:ascii="Cambria Math" w:hAnsi="Cambria Math" w:cstheme="majorBidi"/>
                        </w:rPr>
                        <m:t>f</m:t>
                      </m:r>
                    </m:sub>
                  </m:sSub>
                </m:e>
              </m:d>
            </m:oMath>
            <w:r w:rsidRPr="00B04FC3">
              <w:rPr>
                <w:rFonts w:asciiTheme="majorBidi" w:hAnsiTheme="majorBidi" w:cstheme="majorBidi"/>
              </w:rPr>
              <w:t xml:space="preserve">, </w:t>
            </w:r>
            <w:r w:rsidRPr="00B6615D">
              <w:t xml:space="preserve">tolerance factor (t), octahedral factor (μ) of </w:t>
            </w:r>
            <m:oMath>
              <m:sSub>
                <m:sSubPr>
                  <m:ctrlPr>
                    <w:rPr>
                      <w:rFonts w:ascii="Cambria Math" w:hAnsi="Cambria Math" w:cstheme="majorBidi"/>
                    </w:rPr>
                  </m:ctrlPr>
                </m:sSubPr>
                <m:e>
                  <m:r>
                    <m:rPr>
                      <m:sty m:val="p"/>
                    </m:rPr>
                    <w:rPr>
                      <w:rFonts w:ascii="Cambria Math" w:hAnsi="Cambria Math" w:cstheme="majorBidi"/>
                    </w:rPr>
                    <m:t>ASrCl</m:t>
                  </m:r>
                </m:e>
                <m:sub>
                  <m:r>
                    <m:rPr>
                      <m:sty m:val="p"/>
                    </m:rPr>
                    <w:rPr>
                      <w:rFonts w:ascii="Cambria Math" w:hAnsi="Cambria Math" w:cstheme="majorBidi"/>
                    </w:rPr>
                    <m:t>3</m:t>
                  </m:r>
                </m:sub>
              </m:sSub>
            </m:oMath>
            <w:r w:rsidRPr="00B04FC3">
              <w:rPr>
                <w:rFonts w:asciiTheme="majorBidi" w:hAnsiTheme="majorBidi" w:cstheme="majorBidi"/>
              </w:rPr>
              <w:t xml:space="preserve"> </w:t>
            </w:r>
            <w:r w:rsidRPr="00B6615D">
              <w:t>cubic perovskites</w:t>
            </w:r>
          </w:p>
        </w:tc>
      </w:tr>
      <w:tr w:rsidR="004F4154" w:rsidRPr="00075EA6" w14:paraId="2F81802E" w14:textId="77777777" w:rsidTr="00BD6C29">
        <w:trPr>
          <w:cantSplit/>
          <w:trHeight w:val="272"/>
        </w:trPr>
        <w:tc>
          <w:tcPr>
            <w:tcW w:w="1843" w:type="dxa"/>
            <w:tcBorders>
              <w:top w:val="single" w:sz="4" w:space="0" w:color="auto"/>
              <w:bottom w:val="single" w:sz="4" w:space="0" w:color="auto"/>
            </w:tcBorders>
            <w:vAlign w:val="center"/>
          </w:tcPr>
          <w:p w14:paraId="05DB5075" w14:textId="77777777" w:rsidR="004F4154" w:rsidRPr="00075EA6" w:rsidRDefault="004F4154" w:rsidP="004F4154">
            <w:pPr>
              <w:jc w:val="center"/>
            </w:pPr>
            <w:r w:rsidRPr="00B6615D">
              <w:rPr>
                <w:b/>
                <w:sz w:val="18"/>
                <w:szCs w:val="18"/>
              </w:rPr>
              <w:t>Compound</w:t>
            </w:r>
          </w:p>
        </w:tc>
        <w:tc>
          <w:tcPr>
            <w:tcW w:w="1701" w:type="dxa"/>
            <w:tcBorders>
              <w:top w:val="single" w:sz="4" w:space="0" w:color="auto"/>
              <w:bottom w:val="single" w:sz="4" w:space="0" w:color="auto"/>
            </w:tcBorders>
            <w:vAlign w:val="center"/>
          </w:tcPr>
          <w:p w14:paraId="49AA59C4" w14:textId="77777777" w:rsidR="004F4154" w:rsidRPr="00075EA6" w:rsidRDefault="004F4154" w:rsidP="004F4154">
            <w:pPr>
              <w:jc w:val="center"/>
              <w:rPr>
                <w:b/>
                <w:sz w:val="18"/>
                <w:szCs w:val="18"/>
              </w:rPr>
            </w:pPr>
            <w:r w:rsidRPr="00B6615D">
              <w:rPr>
                <w:rFonts w:asciiTheme="minorHAnsi" w:eastAsiaTheme="minorHAnsi" w:hAnsiTheme="minorHAnsi" w:cstheme="minorBidi"/>
                <w:sz w:val="22"/>
                <w:szCs w:val="22"/>
              </w:rPr>
              <w:t xml:space="preserve"> </w:t>
            </w:r>
            <w:r w:rsidRPr="00B6615D">
              <w:rPr>
                <w:b/>
                <w:sz w:val="18"/>
                <w:szCs w:val="18"/>
              </w:rPr>
              <w:t>a (Å)</w:t>
            </w:r>
          </w:p>
        </w:tc>
        <w:tc>
          <w:tcPr>
            <w:tcW w:w="992" w:type="dxa"/>
            <w:tcBorders>
              <w:top w:val="single" w:sz="4" w:space="0" w:color="auto"/>
              <w:bottom w:val="single" w:sz="4" w:space="0" w:color="auto"/>
            </w:tcBorders>
          </w:tcPr>
          <w:p w14:paraId="27429610" w14:textId="77777777" w:rsidR="004F4154" w:rsidRPr="00B6615D" w:rsidRDefault="00000000" w:rsidP="004F4154">
            <w:pPr>
              <w:jc w:val="center"/>
              <w:rPr>
                <w:b/>
                <w:sz w:val="18"/>
                <w:szCs w:val="18"/>
              </w:rPr>
            </w:pPr>
            <m:oMathPara>
              <m:oMath>
                <m:sSub>
                  <m:sSubPr>
                    <m:ctrlPr>
                      <w:rPr>
                        <w:rFonts w:ascii="Cambria Math" w:hAnsi="Cambria Math"/>
                        <w:b/>
                        <w:i/>
                        <w:sz w:val="18"/>
                        <w:szCs w:val="18"/>
                      </w:rPr>
                    </m:ctrlPr>
                  </m:sSubPr>
                  <m:e>
                    <m:r>
                      <m:rPr>
                        <m:sty m:val="bi"/>
                      </m:rPr>
                      <w:rPr>
                        <w:rFonts w:ascii="Cambria Math" w:hAnsi="Cambria Math"/>
                        <w:sz w:val="18"/>
                        <w:szCs w:val="18"/>
                      </w:rPr>
                      <m:t>V</m:t>
                    </m:r>
                  </m:e>
                  <m:sub>
                    <m:r>
                      <m:rPr>
                        <m:sty m:val="bi"/>
                      </m:rPr>
                      <w:rPr>
                        <w:rFonts w:ascii="Cambria Math" w:hAnsi="Cambria Math"/>
                        <w:sz w:val="18"/>
                        <w:szCs w:val="18"/>
                      </w:rPr>
                      <m:t>0</m:t>
                    </m:r>
                  </m:sub>
                </m:sSub>
                <m:r>
                  <m:rPr>
                    <m:sty m:val="bi"/>
                  </m:rPr>
                  <w:rPr>
                    <w:rFonts w:ascii="Cambria Math" w:hAnsi="Cambria Math"/>
                    <w:sz w:val="18"/>
                    <w:szCs w:val="18"/>
                  </w:rPr>
                  <m:t>(</m:t>
                </m:r>
                <m:sSup>
                  <m:sSupPr>
                    <m:ctrlPr>
                      <w:rPr>
                        <w:rFonts w:ascii="Cambria Math" w:hAnsi="Cambria Math"/>
                        <w:b/>
                        <w:i/>
                        <w:sz w:val="18"/>
                        <w:szCs w:val="18"/>
                      </w:rPr>
                    </m:ctrlPr>
                  </m:sSupPr>
                  <m:e>
                    <m:r>
                      <m:rPr>
                        <m:sty m:val="bi"/>
                      </m:rPr>
                      <w:rPr>
                        <w:rFonts w:ascii="Cambria Math" w:hAnsi="Cambria Math"/>
                        <w:sz w:val="18"/>
                        <w:szCs w:val="18"/>
                      </w:rPr>
                      <m:t>A</m:t>
                    </m:r>
                  </m:e>
                  <m:sup>
                    <m:r>
                      <m:rPr>
                        <m:sty m:val="bi"/>
                      </m:rPr>
                      <w:rPr>
                        <w:rFonts w:ascii="Cambria Math" w:hAnsi="Cambria Math"/>
                        <w:sz w:val="18"/>
                        <w:szCs w:val="18"/>
                      </w:rPr>
                      <m:t>3</m:t>
                    </m:r>
                  </m:sup>
                </m:sSup>
                <m:r>
                  <m:rPr>
                    <m:sty m:val="bi"/>
                  </m:rPr>
                  <w:rPr>
                    <w:rFonts w:ascii="Cambria Math" w:hAnsi="Cambria Math"/>
                    <w:sz w:val="18"/>
                    <w:szCs w:val="18"/>
                  </w:rPr>
                  <m:t>)</m:t>
                </m:r>
              </m:oMath>
            </m:oMathPara>
          </w:p>
        </w:tc>
        <w:tc>
          <w:tcPr>
            <w:tcW w:w="1560" w:type="dxa"/>
            <w:tcBorders>
              <w:top w:val="single" w:sz="4" w:space="0" w:color="auto"/>
              <w:bottom w:val="single" w:sz="4" w:space="0" w:color="auto"/>
            </w:tcBorders>
          </w:tcPr>
          <w:p w14:paraId="40839FD5" w14:textId="77777777" w:rsidR="004F4154" w:rsidRPr="00B6615D" w:rsidRDefault="00000000" w:rsidP="004F4154">
            <w:pPr>
              <w:jc w:val="center"/>
              <w:rPr>
                <w:b/>
                <w:sz w:val="18"/>
                <w:szCs w:val="18"/>
              </w:rPr>
            </w:pPr>
            <m:oMath>
              <m:sSub>
                <m:sSubPr>
                  <m:ctrlPr>
                    <w:rPr>
                      <w:rFonts w:ascii="Cambria Math" w:hAnsi="Cambria Math"/>
                      <w:b/>
                      <w:i/>
                      <w:sz w:val="18"/>
                      <w:szCs w:val="18"/>
                    </w:rPr>
                  </m:ctrlPr>
                </m:sSubPr>
                <m:e>
                  <m:r>
                    <m:rPr>
                      <m:sty m:val="bi"/>
                    </m:rPr>
                    <w:rPr>
                      <w:rFonts w:ascii="Cambria Math" w:hAnsi="Cambria Math"/>
                      <w:sz w:val="18"/>
                      <w:szCs w:val="18"/>
                    </w:rPr>
                    <m:t>E</m:t>
                  </m:r>
                </m:e>
                <m:sub>
                  <m:r>
                    <m:rPr>
                      <m:sty m:val="bi"/>
                    </m:rPr>
                    <w:rPr>
                      <w:rFonts w:ascii="Cambria Math" w:hAnsi="Cambria Math"/>
                      <w:sz w:val="18"/>
                      <w:szCs w:val="18"/>
                    </w:rPr>
                    <m:t>0</m:t>
                  </m:r>
                </m:sub>
              </m:sSub>
            </m:oMath>
            <w:r w:rsidR="004F4154" w:rsidRPr="001A47EC">
              <w:rPr>
                <w:b/>
                <w:sz w:val="18"/>
                <w:szCs w:val="18"/>
              </w:rPr>
              <w:t>(Ry)</w:t>
            </w:r>
          </w:p>
        </w:tc>
        <w:tc>
          <w:tcPr>
            <w:tcW w:w="1418" w:type="dxa"/>
            <w:tcBorders>
              <w:top w:val="single" w:sz="4" w:space="0" w:color="auto"/>
              <w:bottom w:val="single" w:sz="4" w:space="0" w:color="auto"/>
            </w:tcBorders>
          </w:tcPr>
          <w:p w14:paraId="149774D1" w14:textId="77777777" w:rsidR="004F4154" w:rsidRPr="00075EA6" w:rsidRDefault="00000000" w:rsidP="004F4154">
            <w:pPr>
              <w:jc w:val="center"/>
              <w:rPr>
                <w:b/>
                <w:sz w:val="18"/>
                <w:szCs w:val="18"/>
              </w:rPr>
            </w:pPr>
            <m:oMath>
              <m:sSub>
                <m:sSubPr>
                  <m:ctrlPr>
                    <w:rPr>
                      <w:rFonts w:ascii="Cambria Math" w:hAnsi="Cambria Math"/>
                      <w:b/>
                      <w:i/>
                      <w:sz w:val="18"/>
                      <w:szCs w:val="18"/>
                    </w:rPr>
                  </m:ctrlPr>
                </m:sSubPr>
                <m:e>
                  <m:r>
                    <m:rPr>
                      <m:sty m:val="bi"/>
                    </m:rPr>
                    <w:rPr>
                      <w:rFonts w:ascii="Cambria Math" w:hAnsi="Cambria Math"/>
                      <w:sz w:val="18"/>
                      <w:szCs w:val="18"/>
                    </w:rPr>
                    <m:t>E</m:t>
                  </m:r>
                </m:e>
                <m:sub>
                  <m:r>
                    <m:rPr>
                      <m:sty m:val="bi"/>
                    </m:rPr>
                    <w:rPr>
                      <w:rFonts w:ascii="Cambria Math" w:hAnsi="Cambria Math"/>
                      <w:sz w:val="18"/>
                      <w:szCs w:val="18"/>
                    </w:rPr>
                    <m:t>f</m:t>
                  </m:r>
                </m:sub>
              </m:sSub>
            </m:oMath>
            <w:r w:rsidR="004F4154" w:rsidRPr="001A47EC">
              <w:rPr>
                <w:b/>
                <w:sz w:val="18"/>
                <w:szCs w:val="18"/>
              </w:rPr>
              <w:t xml:space="preserve"> (Ry)</w:t>
            </w:r>
          </w:p>
        </w:tc>
        <w:tc>
          <w:tcPr>
            <w:tcW w:w="991" w:type="dxa"/>
            <w:tcBorders>
              <w:top w:val="single" w:sz="4" w:space="0" w:color="auto"/>
              <w:bottom w:val="single" w:sz="4" w:space="0" w:color="auto"/>
            </w:tcBorders>
          </w:tcPr>
          <w:p w14:paraId="11691F84" w14:textId="77777777" w:rsidR="004F4154" w:rsidRPr="00075EA6" w:rsidRDefault="004F4154" w:rsidP="004F4154">
            <w:pPr>
              <w:jc w:val="center"/>
              <w:rPr>
                <w:b/>
                <w:sz w:val="18"/>
                <w:szCs w:val="18"/>
              </w:rPr>
            </w:pPr>
            <w:r>
              <w:rPr>
                <w:b/>
                <w:sz w:val="18"/>
                <w:szCs w:val="18"/>
              </w:rPr>
              <w:t>t</w:t>
            </w:r>
          </w:p>
        </w:tc>
        <w:tc>
          <w:tcPr>
            <w:tcW w:w="851" w:type="dxa"/>
            <w:tcBorders>
              <w:top w:val="single" w:sz="4" w:space="0" w:color="auto"/>
              <w:bottom w:val="single" w:sz="4" w:space="0" w:color="auto"/>
            </w:tcBorders>
            <w:vAlign w:val="center"/>
          </w:tcPr>
          <w:p w14:paraId="08EAB72A" w14:textId="77777777" w:rsidR="004F4154" w:rsidRPr="00075EA6" w:rsidRDefault="004F4154" w:rsidP="004F4154">
            <w:pPr>
              <w:jc w:val="center"/>
              <w:rPr>
                <w:b/>
                <w:sz w:val="18"/>
                <w:szCs w:val="18"/>
              </w:rPr>
            </w:pPr>
            <w:r w:rsidRPr="001A47EC">
              <w:rPr>
                <w:b/>
                <w:sz w:val="18"/>
                <w:szCs w:val="18"/>
              </w:rPr>
              <w:t>μ</w:t>
            </w:r>
          </w:p>
        </w:tc>
      </w:tr>
      <w:tr w:rsidR="004F4154" w:rsidRPr="005A0E21" w14:paraId="52C02645" w14:textId="77777777" w:rsidTr="00BD6C29">
        <w:trPr>
          <w:cantSplit/>
        </w:trPr>
        <w:tc>
          <w:tcPr>
            <w:tcW w:w="1843" w:type="dxa"/>
            <w:tcBorders>
              <w:top w:val="nil"/>
            </w:tcBorders>
          </w:tcPr>
          <w:p w14:paraId="161F27D9" w14:textId="67673096" w:rsidR="004F4154" w:rsidRPr="005A0E21" w:rsidRDefault="00000000" w:rsidP="004F4154">
            <w:pPr>
              <w:pStyle w:val="Paragraph"/>
            </w:pPr>
            <m:oMathPara>
              <m:oMath>
                <m:sSub>
                  <m:sSubPr>
                    <m:ctrlPr>
                      <w:rPr>
                        <w:rFonts w:ascii="Cambria Math" w:hAnsi="Cambria Math"/>
                        <w:b/>
                        <w:i/>
                      </w:rPr>
                    </m:ctrlPr>
                  </m:sSubPr>
                  <m:e>
                    <m:r>
                      <m:rPr>
                        <m:sty m:val="p"/>
                      </m:rPr>
                      <w:rPr>
                        <w:rFonts w:ascii="Cambria Math" w:hAnsi="Cambria Math"/>
                      </w:rPr>
                      <m:t>CuSrCl</m:t>
                    </m:r>
                  </m:e>
                  <m:sub>
                    <m:r>
                      <w:rPr>
                        <w:rFonts w:ascii="Cambria Math" w:hAnsi="Cambria Math"/>
                      </w:rPr>
                      <m:t>3</m:t>
                    </m:r>
                  </m:sub>
                </m:sSub>
              </m:oMath>
            </m:oMathPara>
          </w:p>
        </w:tc>
        <w:tc>
          <w:tcPr>
            <w:tcW w:w="1701" w:type="dxa"/>
            <w:tcBorders>
              <w:top w:val="nil"/>
            </w:tcBorders>
          </w:tcPr>
          <w:p w14:paraId="44488015" w14:textId="77777777" w:rsidR="004F4154" w:rsidRPr="00D36584" w:rsidRDefault="004F4154" w:rsidP="004F4154">
            <w:pPr>
              <w:jc w:val="center"/>
              <w:rPr>
                <w:sz w:val="20"/>
              </w:rPr>
            </w:pPr>
            <w:r w:rsidRPr="00D36584">
              <w:rPr>
                <w:sz w:val="20"/>
              </w:rPr>
              <w:t>5.613</w:t>
            </w:r>
          </w:p>
        </w:tc>
        <w:tc>
          <w:tcPr>
            <w:tcW w:w="992" w:type="dxa"/>
            <w:tcBorders>
              <w:top w:val="nil"/>
            </w:tcBorders>
          </w:tcPr>
          <w:p w14:paraId="2C666DB6" w14:textId="77777777" w:rsidR="004F4154" w:rsidRPr="00D36584" w:rsidRDefault="004F4154" w:rsidP="004F4154">
            <w:pPr>
              <w:jc w:val="center"/>
              <w:rPr>
                <w:sz w:val="20"/>
              </w:rPr>
            </w:pPr>
            <w:r w:rsidRPr="00D36584">
              <w:rPr>
                <w:sz w:val="20"/>
              </w:rPr>
              <w:t>176.84</w:t>
            </w:r>
          </w:p>
        </w:tc>
        <w:tc>
          <w:tcPr>
            <w:tcW w:w="1560" w:type="dxa"/>
            <w:tcBorders>
              <w:top w:val="nil"/>
            </w:tcBorders>
          </w:tcPr>
          <w:p w14:paraId="708BAEEA" w14:textId="5656F5B2" w:rsidR="004F4154" w:rsidRPr="004F4154" w:rsidRDefault="00C104C1" w:rsidP="004F4154">
            <w:pPr>
              <w:jc w:val="center"/>
              <w:rPr>
                <w:color w:val="FF0000"/>
                <w:sz w:val="20"/>
              </w:rPr>
            </w:pPr>
            <w:r w:rsidRPr="00C104C1">
              <w:rPr>
                <w:sz w:val="20"/>
              </w:rPr>
              <w:t>-12439.1132</w:t>
            </w:r>
          </w:p>
        </w:tc>
        <w:tc>
          <w:tcPr>
            <w:tcW w:w="1418" w:type="dxa"/>
            <w:tcBorders>
              <w:top w:val="nil"/>
            </w:tcBorders>
          </w:tcPr>
          <w:p w14:paraId="39C23202" w14:textId="596BAEAC" w:rsidR="004F4154" w:rsidRPr="004F4154" w:rsidRDefault="00C104C1" w:rsidP="004F4154">
            <w:pPr>
              <w:jc w:val="center"/>
              <w:rPr>
                <w:color w:val="FF0000"/>
                <w:sz w:val="20"/>
              </w:rPr>
            </w:pPr>
            <w:r w:rsidRPr="00C104C1">
              <w:rPr>
                <w:sz w:val="20"/>
              </w:rPr>
              <w:t>-0.88</w:t>
            </w:r>
          </w:p>
        </w:tc>
        <w:tc>
          <w:tcPr>
            <w:tcW w:w="991" w:type="dxa"/>
            <w:tcBorders>
              <w:top w:val="nil"/>
            </w:tcBorders>
          </w:tcPr>
          <w:p w14:paraId="6A0538E3" w14:textId="73F7CB51" w:rsidR="004F4154" w:rsidRPr="00BD6C29" w:rsidRDefault="00BD6C29" w:rsidP="004F4154">
            <w:pPr>
              <w:jc w:val="center"/>
              <w:rPr>
                <w:sz w:val="20"/>
              </w:rPr>
            </w:pPr>
            <w:r w:rsidRPr="00BD6C29">
              <w:rPr>
                <w:sz w:val="20"/>
              </w:rPr>
              <w:t>0.531</w:t>
            </w:r>
          </w:p>
        </w:tc>
        <w:tc>
          <w:tcPr>
            <w:tcW w:w="851" w:type="dxa"/>
            <w:tcBorders>
              <w:top w:val="nil"/>
            </w:tcBorders>
          </w:tcPr>
          <w:p w14:paraId="65644536" w14:textId="3DA8BF49" w:rsidR="004F4154" w:rsidRPr="00BD6C29" w:rsidRDefault="00BD6C29" w:rsidP="004F4154">
            <w:pPr>
              <w:jc w:val="center"/>
              <w:rPr>
                <w:sz w:val="20"/>
              </w:rPr>
            </w:pPr>
            <w:r w:rsidRPr="00BD6C29">
              <w:rPr>
                <w:sz w:val="20"/>
              </w:rPr>
              <w:t>0.662</w:t>
            </w:r>
          </w:p>
        </w:tc>
      </w:tr>
      <w:tr w:rsidR="004F4154" w:rsidRPr="005A0E21" w14:paraId="7E011B5D" w14:textId="77777777" w:rsidTr="00BD6C29">
        <w:trPr>
          <w:cantSplit/>
        </w:trPr>
        <w:tc>
          <w:tcPr>
            <w:tcW w:w="1843" w:type="dxa"/>
            <w:tcBorders>
              <w:bottom w:val="single" w:sz="4" w:space="0" w:color="auto"/>
            </w:tcBorders>
          </w:tcPr>
          <w:p w14:paraId="3089165C" w14:textId="18AD3C35" w:rsidR="004F4154" w:rsidRPr="005A0E21" w:rsidRDefault="00000000" w:rsidP="004F4154">
            <w:pPr>
              <w:pStyle w:val="Paragraph"/>
            </w:pPr>
            <m:oMathPara>
              <m:oMath>
                <m:sSub>
                  <m:sSubPr>
                    <m:ctrlPr>
                      <w:rPr>
                        <w:rFonts w:ascii="Cambria Math" w:hAnsi="Cambria Math"/>
                        <w:b/>
                        <w:i/>
                      </w:rPr>
                    </m:ctrlPr>
                  </m:sSubPr>
                  <m:e>
                    <m:r>
                      <m:rPr>
                        <m:sty m:val="p"/>
                      </m:rPr>
                      <w:rPr>
                        <w:rFonts w:ascii="Cambria Math" w:hAnsi="Cambria Math"/>
                      </w:rPr>
                      <m:t>AgSrCl</m:t>
                    </m:r>
                  </m:e>
                  <m:sub>
                    <m:r>
                      <w:rPr>
                        <w:rFonts w:ascii="Cambria Math" w:hAnsi="Cambria Math"/>
                      </w:rPr>
                      <m:t>3</m:t>
                    </m:r>
                  </m:sub>
                </m:sSub>
              </m:oMath>
            </m:oMathPara>
          </w:p>
        </w:tc>
        <w:tc>
          <w:tcPr>
            <w:tcW w:w="1701" w:type="dxa"/>
            <w:tcBorders>
              <w:bottom w:val="single" w:sz="4" w:space="0" w:color="auto"/>
            </w:tcBorders>
          </w:tcPr>
          <w:p w14:paraId="162B937A" w14:textId="77777777" w:rsidR="004F4154" w:rsidRPr="00D36584" w:rsidRDefault="004F4154" w:rsidP="004F4154">
            <w:pPr>
              <w:jc w:val="center"/>
              <w:rPr>
                <w:sz w:val="20"/>
              </w:rPr>
            </w:pPr>
            <w:r w:rsidRPr="00D36584">
              <w:rPr>
                <w:sz w:val="20"/>
              </w:rPr>
              <w:t>5.616</w:t>
            </w:r>
          </w:p>
        </w:tc>
        <w:tc>
          <w:tcPr>
            <w:tcW w:w="992" w:type="dxa"/>
            <w:tcBorders>
              <w:bottom w:val="single" w:sz="4" w:space="0" w:color="auto"/>
            </w:tcBorders>
          </w:tcPr>
          <w:p w14:paraId="20C570CF" w14:textId="77777777" w:rsidR="004F4154" w:rsidRPr="00D36584" w:rsidRDefault="004F4154" w:rsidP="004F4154">
            <w:pPr>
              <w:jc w:val="center"/>
              <w:rPr>
                <w:sz w:val="20"/>
              </w:rPr>
            </w:pPr>
            <w:r w:rsidRPr="00D36584">
              <w:rPr>
                <w:sz w:val="20"/>
              </w:rPr>
              <w:t>177.12</w:t>
            </w:r>
          </w:p>
        </w:tc>
        <w:tc>
          <w:tcPr>
            <w:tcW w:w="1560" w:type="dxa"/>
            <w:tcBorders>
              <w:bottom w:val="single" w:sz="4" w:space="0" w:color="auto"/>
            </w:tcBorders>
          </w:tcPr>
          <w:p w14:paraId="51858599" w14:textId="65331B59" w:rsidR="004F4154" w:rsidRPr="004F4154" w:rsidRDefault="00C104C1" w:rsidP="004F4154">
            <w:pPr>
              <w:jc w:val="center"/>
              <w:rPr>
                <w:color w:val="FF0000"/>
                <w:sz w:val="20"/>
              </w:rPr>
            </w:pPr>
            <w:r w:rsidRPr="00C104C1">
              <w:rPr>
                <w:sz w:val="20"/>
              </w:rPr>
              <w:t>-19763.7447</w:t>
            </w:r>
          </w:p>
        </w:tc>
        <w:tc>
          <w:tcPr>
            <w:tcW w:w="1418" w:type="dxa"/>
            <w:tcBorders>
              <w:bottom w:val="single" w:sz="4" w:space="0" w:color="auto"/>
            </w:tcBorders>
          </w:tcPr>
          <w:p w14:paraId="0A63149A" w14:textId="33B8EAE4" w:rsidR="004F4154" w:rsidRPr="004F4154" w:rsidRDefault="00C104C1" w:rsidP="004F4154">
            <w:pPr>
              <w:jc w:val="center"/>
              <w:rPr>
                <w:color w:val="FF0000"/>
                <w:sz w:val="20"/>
              </w:rPr>
            </w:pPr>
            <w:r w:rsidRPr="00C104C1">
              <w:rPr>
                <w:sz w:val="20"/>
              </w:rPr>
              <w:t>-0.91</w:t>
            </w:r>
          </w:p>
        </w:tc>
        <w:tc>
          <w:tcPr>
            <w:tcW w:w="991" w:type="dxa"/>
            <w:tcBorders>
              <w:bottom w:val="single" w:sz="4" w:space="0" w:color="auto"/>
            </w:tcBorders>
          </w:tcPr>
          <w:p w14:paraId="161A1F81" w14:textId="22CA5289" w:rsidR="004F4154" w:rsidRPr="00BD6C29" w:rsidRDefault="00BD6C29" w:rsidP="004F4154">
            <w:pPr>
              <w:jc w:val="center"/>
              <w:rPr>
                <w:sz w:val="20"/>
              </w:rPr>
            </w:pPr>
            <w:r w:rsidRPr="00BD6C29">
              <w:rPr>
                <w:sz w:val="20"/>
              </w:rPr>
              <w:t>0.578</w:t>
            </w:r>
          </w:p>
        </w:tc>
        <w:tc>
          <w:tcPr>
            <w:tcW w:w="851" w:type="dxa"/>
            <w:tcBorders>
              <w:bottom w:val="single" w:sz="4" w:space="0" w:color="auto"/>
            </w:tcBorders>
          </w:tcPr>
          <w:p w14:paraId="03375D40" w14:textId="32BABDCD" w:rsidR="004F4154" w:rsidRPr="00BD6C29" w:rsidRDefault="00BD6C29" w:rsidP="004F4154">
            <w:pPr>
              <w:jc w:val="center"/>
              <w:rPr>
                <w:sz w:val="20"/>
              </w:rPr>
            </w:pPr>
            <w:r w:rsidRPr="00BD6C29">
              <w:rPr>
                <w:sz w:val="20"/>
              </w:rPr>
              <w:t>0.753</w:t>
            </w:r>
          </w:p>
        </w:tc>
      </w:tr>
    </w:tbl>
    <w:p w14:paraId="54D16922" w14:textId="349264AB" w:rsidR="004F4154" w:rsidRPr="008D6574" w:rsidRDefault="008D6574" w:rsidP="008D6574">
      <w:pPr>
        <w:pStyle w:val="Titre2"/>
        <w:spacing w:after="0"/>
      </w:pPr>
      <w:r w:rsidRPr="004F4154">
        <w:t>Electronic</w:t>
      </w:r>
      <w:r w:rsidRPr="00C8404E">
        <w:t xml:space="preserve"> </w:t>
      </w:r>
      <w:r>
        <w:t>P</w:t>
      </w:r>
      <w:r w:rsidRPr="00297C60">
        <w:t>roperties</w:t>
      </w:r>
    </w:p>
    <w:p w14:paraId="56C26963" w14:textId="1F8CEBB5" w:rsidR="002421E9" w:rsidRPr="002421E9" w:rsidRDefault="00BE7F26" w:rsidP="004F4154">
      <w:pPr>
        <w:pStyle w:val="Paragraph"/>
        <w:rPr>
          <w:color w:val="FF0000"/>
        </w:rPr>
      </w:pPr>
      <w:r w:rsidRPr="000A36BF">
        <w:t>T</w:t>
      </w:r>
      <w:r w:rsidR="00FD7E4E" w:rsidRPr="000A36BF">
        <w:t>he electronic proper</w:t>
      </w:r>
      <w:r w:rsidR="002421E9" w:rsidRPr="000A36BF">
        <w:t>t</w:t>
      </w:r>
      <w:r w:rsidR="00FD7E4E" w:rsidRPr="000A36BF">
        <w:t>ies of a material provide</w:t>
      </w:r>
      <w:r w:rsidRPr="000A36BF">
        <w:t xml:space="preserve"> an</w:t>
      </w:r>
      <w:r w:rsidR="00FD7E4E" w:rsidRPr="000A36BF">
        <w:t xml:space="preserve"> insight into the nature of the bonds formed between its constituent ele</w:t>
      </w:r>
      <w:r w:rsidR="002421E9" w:rsidRPr="000A36BF">
        <w:t xml:space="preserve">ments. </w:t>
      </w:r>
      <w:r w:rsidRPr="000A36BF">
        <w:t>Among these electronic properties, t</w:t>
      </w:r>
      <w:r w:rsidR="002421E9" w:rsidRPr="000A36BF">
        <w:t xml:space="preserve">he density of states and band structure are essential for obtaining detailed information about </w:t>
      </w:r>
      <w:r w:rsidR="002421E9" w:rsidRPr="008D6574">
        <w:t xml:space="preserve">the </w:t>
      </w:r>
      <w:r w:rsidR="000A36BF" w:rsidRPr="008D6574">
        <w:t>material</w:t>
      </w:r>
      <w:r w:rsidR="002421E9" w:rsidRPr="008D6574">
        <w:t>.</w:t>
      </w:r>
    </w:p>
    <w:p w14:paraId="7B78E576" w14:textId="5975B340" w:rsidR="00B72FCE" w:rsidRPr="00B72FCE" w:rsidRDefault="009B1FFB" w:rsidP="00B72FCE">
      <w:pPr>
        <w:pStyle w:val="Paragraph"/>
        <w:rPr>
          <w:rFonts w:ascii="Calibri" w:hAnsi="Calibri" w:cs="Calibri"/>
          <w:b/>
          <w:bCs/>
          <w:sz w:val="22"/>
          <w:szCs w:val="22"/>
        </w:rPr>
      </w:pPr>
      <w:r>
        <w:t xml:space="preserve"> In order to</w:t>
      </w:r>
      <w:r w:rsidR="004F4154" w:rsidRPr="004F4154">
        <w:t xml:space="preserve"> explore the electronic structure of halide -based perovskites </w:t>
      </w:r>
      <m:oMath>
        <m:sSub>
          <m:sSubPr>
            <m:ctrlPr>
              <w:rPr>
                <w:rFonts w:ascii="Cambria Math" w:hAnsi="Cambria Math"/>
                <w:b/>
                <w:i/>
              </w:rPr>
            </m:ctrlPr>
          </m:sSubPr>
          <m:e>
            <m:r>
              <m:rPr>
                <m:sty m:val="p"/>
              </m:rPr>
              <w:rPr>
                <w:rFonts w:ascii="Cambria Math" w:hAnsi="Cambria Math"/>
              </w:rPr>
              <m:t>ASrCl</m:t>
            </m:r>
          </m:e>
          <m:sub>
            <m:r>
              <w:rPr>
                <w:rFonts w:ascii="Cambria Math" w:hAnsi="Cambria Math"/>
              </w:rPr>
              <m:t>3</m:t>
            </m:r>
          </m:sub>
        </m:sSub>
      </m:oMath>
      <w:r w:rsidR="004F4154" w:rsidRPr="00C6698E">
        <w:t xml:space="preserve"> </w:t>
      </w:r>
      <w:r w:rsidR="004F4154" w:rsidRPr="004F4154">
        <w:t xml:space="preserve"> (A = Cu, and Ag), the band gap energy and the density of states (DOS) are examined. The graphs obtained for the band structure and DOS are presented in </w:t>
      </w:r>
      <w:r w:rsidR="004F4154" w:rsidRPr="00F67147">
        <w:rPr>
          <w:b/>
          <w:bCs/>
        </w:rPr>
        <w:t>Fig. 2</w:t>
      </w:r>
      <w:r w:rsidR="004F4154" w:rsidRPr="004F4154">
        <w:t xml:space="preserve">. The calculated values for these perovskites are provided in the </w:t>
      </w:r>
      <w:r w:rsidR="004F4154" w:rsidRPr="00F67147">
        <w:rPr>
          <w:b/>
          <w:bCs/>
        </w:rPr>
        <w:t>Table 2</w:t>
      </w:r>
      <w:r w:rsidR="00FD7E4E" w:rsidRPr="000A36BF">
        <w:rPr>
          <w:b/>
          <w:bCs/>
        </w:rPr>
        <w:t xml:space="preserve">. </w:t>
      </w:r>
      <w:r w:rsidR="00FD7E4E" w:rsidRPr="000A36BF">
        <w:t xml:space="preserve">The band structure was plotted along the path connecting the high-symmetry points in the Brillouin zone </w:t>
      </w:r>
      <w:r w:rsidR="00FD7E4E" w:rsidRPr="009B1FFB">
        <w:rPr>
          <w:sz w:val="22"/>
          <w:szCs w:val="22"/>
        </w:rPr>
        <w:t>R-</w:t>
      </w:r>
      <w:r w:rsidR="00FD7E4E" w:rsidRPr="009B1FFB">
        <w:rPr>
          <w:rFonts w:ascii="Calibri" w:hAnsi="Calibri" w:cs="Calibri"/>
          <w:sz w:val="22"/>
          <w:szCs w:val="22"/>
        </w:rPr>
        <w:t>ꓩ</w:t>
      </w:r>
      <w:r w:rsidR="00FD7E4E" w:rsidRPr="009B1FFB">
        <w:rPr>
          <w:sz w:val="22"/>
          <w:szCs w:val="22"/>
        </w:rPr>
        <w:t>-X-M-</w:t>
      </w:r>
      <w:r w:rsidR="00FD7E4E" w:rsidRPr="009B1FFB">
        <w:rPr>
          <w:rFonts w:ascii="Calibri" w:hAnsi="Calibri" w:cs="Calibri"/>
          <w:sz w:val="22"/>
          <w:szCs w:val="22"/>
        </w:rPr>
        <w:t>ꓩ</w:t>
      </w:r>
      <w:r w:rsidR="00B72FCE" w:rsidRPr="009B1FFB">
        <w:rPr>
          <w:rFonts w:ascii="Calibri" w:hAnsi="Calibri" w:cs="Calibri"/>
          <w:sz w:val="22"/>
          <w:szCs w:val="22"/>
        </w:rPr>
        <w:t>.</w:t>
      </w:r>
      <w:r w:rsidR="00B72FCE">
        <w:rPr>
          <w:rFonts w:ascii="Calibri" w:hAnsi="Calibri" w:cs="Calibri"/>
          <w:b/>
          <w:bCs/>
          <w:sz w:val="22"/>
          <w:szCs w:val="22"/>
        </w:rPr>
        <w:t xml:space="preserve"> </w:t>
      </w:r>
      <w:r w:rsidR="00B72FCE" w:rsidRPr="00F67147">
        <w:t>The calculated band gap energies in</w:t>
      </w:r>
      <w:r w:rsidR="00B72FCE">
        <w:rPr>
          <w:rFonts w:asciiTheme="majorBidi" w:hAnsiTheme="majorBidi" w:cstheme="majorBidi"/>
          <w:sz w:val="24"/>
          <w:szCs w:val="24"/>
        </w:rPr>
        <w:t xml:space="preserve"> </w:t>
      </w:r>
      <w:r w:rsidR="00B72FCE" w:rsidRPr="00F67147">
        <w:rPr>
          <w:b/>
          <w:bCs/>
        </w:rPr>
        <w:t>Fig. 2. (a</w:t>
      </w:r>
      <w:r w:rsidR="00F053D2">
        <w:rPr>
          <w:b/>
          <w:bCs/>
        </w:rPr>
        <w:t xml:space="preserve"> and c</w:t>
      </w:r>
      <w:r w:rsidR="00B72FCE" w:rsidRPr="00F67147">
        <w:rPr>
          <w:b/>
          <w:bCs/>
        </w:rPr>
        <w:t>)</w:t>
      </w:r>
      <w:r w:rsidR="00B72FCE">
        <w:rPr>
          <w:rFonts w:asciiTheme="majorBidi" w:hAnsiTheme="majorBidi" w:cstheme="majorBidi"/>
          <w:sz w:val="24"/>
          <w:szCs w:val="24"/>
        </w:rPr>
        <w:t xml:space="preserve"> </w:t>
      </w:r>
      <w:r w:rsidR="00B72FCE" w:rsidRPr="00F67147">
        <w:t xml:space="preserve">show that the compounds </w:t>
      </w:r>
      <w:r>
        <w:t>behave</w:t>
      </w:r>
      <w:r w:rsidR="00B72FCE" w:rsidRPr="00F67147">
        <w:t xml:space="preserve"> </w:t>
      </w:r>
      <w:r>
        <w:t xml:space="preserve">like </w:t>
      </w:r>
      <w:r w:rsidR="00B72FCE" w:rsidRPr="00F67147">
        <w:t>semiconductors with indirect band gap,</w:t>
      </w:r>
      <w:bookmarkStart w:id="5" w:name="_Hlk207717285"/>
      <w:r w:rsidR="00B72FCE" w:rsidRPr="00F67147">
        <w:t xml:space="preserve"> with a gap of 1.28 eV for </w:t>
      </w:r>
      <m:oMath>
        <m:sSub>
          <m:sSubPr>
            <m:ctrlPr>
              <w:rPr>
                <w:rFonts w:ascii="Cambria Math" w:hAnsi="Cambria Math"/>
              </w:rPr>
            </m:ctrlPr>
          </m:sSubPr>
          <m:e>
            <m:r>
              <m:rPr>
                <m:sty m:val="p"/>
              </m:rPr>
              <w:rPr>
                <w:rFonts w:ascii="Cambria Math" w:hAnsi="Cambria Math"/>
              </w:rPr>
              <m:t>AgSrCl</m:t>
            </m:r>
          </m:e>
          <m:sub>
            <m:r>
              <m:rPr>
                <m:sty m:val="p"/>
              </m:rPr>
              <w:rPr>
                <w:rFonts w:ascii="Cambria Math" w:hAnsi="Cambria Math"/>
              </w:rPr>
              <m:t>3</m:t>
            </m:r>
          </m:sub>
        </m:sSub>
      </m:oMath>
      <w:r w:rsidR="00B72FCE" w:rsidRPr="00F67147">
        <w:t xml:space="preserve"> and 0.82 eV for </w:t>
      </w:r>
      <m:oMath>
        <m:sSub>
          <m:sSubPr>
            <m:ctrlPr>
              <w:rPr>
                <w:rFonts w:ascii="Cambria Math" w:hAnsi="Cambria Math"/>
              </w:rPr>
            </m:ctrlPr>
          </m:sSubPr>
          <m:e>
            <m:r>
              <m:rPr>
                <m:sty m:val="p"/>
              </m:rPr>
              <w:rPr>
                <w:rFonts w:ascii="Cambria Math" w:hAnsi="Cambria Math"/>
              </w:rPr>
              <m:t>CuSrCl</m:t>
            </m:r>
          </m:e>
          <m:sub>
            <m:r>
              <m:rPr>
                <m:sty m:val="p"/>
              </m:rPr>
              <w:rPr>
                <w:rFonts w:ascii="Cambria Math" w:hAnsi="Cambria Math"/>
              </w:rPr>
              <m:t>3</m:t>
            </m:r>
          </m:sub>
        </m:sSub>
      </m:oMath>
      <w:r w:rsidR="00F053D2" w:rsidRPr="001E2649">
        <w:t xml:space="preserve"> </w:t>
      </w:r>
      <w:r w:rsidR="001E2649">
        <w:t xml:space="preserve">calculated </w:t>
      </w:r>
      <w:r w:rsidR="00F053D2" w:rsidRPr="001E2649">
        <w:t>by GGA-PBE</w:t>
      </w:r>
      <w:bookmarkEnd w:id="5"/>
      <w:r w:rsidR="00F053D2" w:rsidRPr="001E2649">
        <w:t xml:space="preserve">, with a gap of 1.58 eV for </w:t>
      </w:r>
      <m:oMath>
        <m:sSub>
          <m:sSubPr>
            <m:ctrlPr>
              <w:rPr>
                <w:rFonts w:ascii="Cambria Math" w:hAnsi="Cambria Math"/>
              </w:rPr>
            </m:ctrlPr>
          </m:sSubPr>
          <m:e>
            <m:r>
              <m:rPr>
                <m:sty m:val="p"/>
              </m:rPr>
              <w:rPr>
                <w:rFonts w:ascii="Cambria Math" w:hAnsi="Cambria Math"/>
              </w:rPr>
              <m:t>AgSrCl</m:t>
            </m:r>
          </m:e>
          <m:sub>
            <m:r>
              <m:rPr>
                <m:sty m:val="p"/>
              </m:rPr>
              <w:rPr>
                <w:rFonts w:ascii="Cambria Math" w:hAnsi="Cambria Math"/>
              </w:rPr>
              <m:t>3</m:t>
            </m:r>
          </m:sub>
        </m:sSub>
      </m:oMath>
      <w:r w:rsidR="00F053D2" w:rsidRPr="001E2649">
        <w:t xml:space="preserve"> and 1.05 eV for </w:t>
      </w:r>
      <m:oMath>
        <m:sSub>
          <m:sSubPr>
            <m:ctrlPr>
              <w:rPr>
                <w:rFonts w:ascii="Cambria Math" w:hAnsi="Cambria Math"/>
              </w:rPr>
            </m:ctrlPr>
          </m:sSubPr>
          <m:e>
            <m:r>
              <m:rPr>
                <m:sty m:val="p"/>
              </m:rPr>
              <w:rPr>
                <w:rFonts w:ascii="Cambria Math" w:hAnsi="Cambria Math"/>
              </w:rPr>
              <m:t>CuSrCl</m:t>
            </m:r>
          </m:e>
          <m:sub>
            <m:r>
              <m:rPr>
                <m:sty m:val="p"/>
              </m:rPr>
              <w:rPr>
                <w:rFonts w:ascii="Cambria Math" w:hAnsi="Cambria Math"/>
              </w:rPr>
              <m:t>3</m:t>
            </m:r>
          </m:sub>
        </m:sSub>
      </m:oMath>
      <w:r w:rsidR="001E2649">
        <w:t xml:space="preserve"> computed </w:t>
      </w:r>
      <w:r w:rsidR="00F053D2" w:rsidRPr="001E2649">
        <w:t>by HSE06</w:t>
      </w:r>
      <w:r w:rsidR="00B72FCE" w:rsidRPr="001E2649">
        <w:t xml:space="preserve">. </w:t>
      </w:r>
      <w:r w:rsidR="00B72FCE" w:rsidRPr="00F67147">
        <w:t>The density of states for both compounds confirms the semiconducting nature of the perovskites, as shown in</w:t>
      </w:r>
      <w:r w:rsidR="00B72FCE">
        <w:rPr>
          <w:rFonts w:asciiTheme="majorBidi" w:hAnsiTheme="majorBidi" w:cstheme="majorBidi"/>
          <w:sz w:val="24"/>
          <w:szCs w:val="24"/>
        </w:rPr>
        <w:t xml:space="preserve"> </w:t>
      </w:r>
      <w:r w:rsidR="00B72FCE" w:rsidRPr="00F67147">
        <w:rPr>
          <w:b/>
          <w:bCs/>
        </w:rPr>
        <w:t>Fig. 2.</w:t>
      </w:r>
      <w:r w:rsidR="00B72FCE">
        <w:rPr>
          <w:b/>
          <w:bCs/>
        </w:rPr>
        <w:t xml:space="preserve"> (</w:t>
      </w:r>
      <w:r w:rsidR="00F053D2">
        <w:rPr>
          <w:b/>
          <w:bCs/>
        </w:rPr>
        <w:t>e, f, g and h</w:t>
      </w:r>
      <w:r w:rsidR="00B72FCE">
        <w:rPr>
          <w:b/>
          <w:bCs/>
        </w:rPr>
        <w:t>).</w:t>
      </w:r>
    </w:p>
    <w:p w14:paraId="0BC0B8A9" w14:textId="1F262587" w:rsidR="00B72FCE" w:rsidRDefault="00B72FCE" w:rsidP="00B72FCE">
      <w:pPr>
        <w:jc w:val="both"/>
        <w:rPr>
          <w:sz w:val="20"/>
        </w:rPr>
      </w:pPr>
      <w:r w:rsidRPr="00F67147">
        <w:rPr>
          <w:b/>
          <w:bCs/>
          <w:sz w:val="20"/>
        </w:rPr>
        <w:t>Fig</w:t>
      </w:r>
      <w:r>
        <w:rPr>
          <w:b/>
          <w:bCs/>
          <w:sz w:val="20"/>
        </w:rPr>
        <w:t>ure</w:t>
      </w:r>
      <w:r w:rsidRPr="00F67147">
        <w:rPr>
          <w:b/>
          <w:bCs/>
          <w:sz w:val="20"/>
        </w:rPr>
        <w:t xml:space="preserve">. </w:t>
      </w:r>
      <w:r w:rsidR="00F053D2">
        <w:rPr>
          <w:b/>
          <w:bCs/>
          <w:sz w:val="20"/>
        </w:rPr>
        <w:t>2</w:t>
      </w:r>
      <w:r w:rsidRPr="00F67147">
        <w:rPr>
          <w:b/>
          <w:bCs/>
          <w:sz w:val="20"/>
        </w:rPr>
        <w:t>.</w:t>
      </w:r>
      <w:r w:rsidRPr="00F07585">
        <w:rPr>
          <w:szCs w:val="24"/>
        </w:rPr>
        <w:t xml:space="preserve"> </w:t>
      </w:r>
      <w:r w:rsidRPr="00F67147">
        <w:rPr>
          <w:sz w:val="20"/>
        </w:rPr>
        <w:t>shows that the band gap in the copper-based perovskite arises primarily from the hybridization between Cl and Cu orbitals, whereas in the silver-based perovskite, it originates from the interaction between Cl and Ag orbitals.</w:t>
      </w:r>
    </w:p>
    <w:p w14:paraId="30B452C1" w14:textId="77777777" w:rsidR="00B72FCE" w:rsidRPr="001E2649" w:rsidRDefault="00B72FCE" w:rsidP="00B72FCE">
      <w:pPr>
        <w:jc w:val="both"/>
        <w:rPr>
          <w:szCs w:val="24"/>
        </w:rPr>
      </w:pPr>
    </w:p>
    <w:tbl>
      <w:tblPr>
        <w:tblpPr w:leftFromText="141" w:rightFromText="141" w:vertAnchor="text" w:horzAnchor="margin" w:tblpXSpec="center" w:tblpY="-22"/>
        <w:tblW w:w="8519" w:type="dxa"/>
        <w:tblBorders>
          <w:bottom w:val="single" w:sz="4" w:space="0" w:color="auto"/>
        </w:tblBorders>
        <w:tblLayout w:type="fixed"/>
        <w:tblLook w:val="0000" w:firstRow="0" w:lastRow="0" w:firstColumn="0" w:lastColumn="0" w:noHBand="0" w:noVBand="0"/>
      </w:tblPr>
      <w:tblGrid>
        <w:gridCol w:w="1418"/>
        <w:gridCol w:w="1984"/>
        <w:gridCol w:w="2127"/>
        <w:gridCol w:w="2990"/>
      </w:tblGrid>
      <w:tr w:rsidR="001E2649" w:rsidRPr="001E2649" w14:paraId="3F343CC8" w14:textId="77777777" w:rsidTr="00F36325">
        <w:trPr>
          <w:cantSplit/>
          <w:trHeight w:val="549"/>
        </w:trPr>
        <w:tc>
          <w:tcPr>
            <w:tcW w:w="1418" w:type="dxa"/>
            <w:tcBorders>
              <w:bottom w:val="nil"/>
            </w:tcBorders>
          </w:tcPr>
          <w:p w14:paraId="057322D5" w14:textId="77777777" w:rsidR="00B72FCE" w:rsidRPr="001E2649" w:rsidRDefault="00B72FCE" w:rsidP="00F36325">
            <w:pPr>
              <w:pStyle w:val="TableCaption"/>
              <w:rPr>
                <w:b/>
              </w:rPr>
            </w:pPr>
          </w:p>
        </w:tc>
        <w:tc>
          <w:tcPr>
            <w:tcW w:w="7101" w:type="dxa"/>
            <w:gridSpan w:val="3"/>
            <w:tcBorders>
              <w:bottom w:val="nil"/>
            </w:tcBorders>
          </w:tcPr>
          <w:p w14:paraId="2D0BF7F5" w14:textId="77777777" w:rsidR="00B72FCE" w:rsidRPr="001E2649" w:rsidRDefault="00B72FCE" w:rsidP="00F36325">
            <w:pPr>
              <w:pStyle w:val="TableCaption"/>
              <w:rPr>
                <w:b/>
              </w:rPr>
            </w:pPr>
            <w:bookmarkStart w:id="6" w:name="_Toc195084169"/>
            <w:r w:rsidRPr="001E2649">
              <w:rPr>
                <w:b/>
                <w:bCs/>
              </w:rPr>
              <w:t xml:space="preserve">Table 2 </w:t>
            </w:r>
            <w:r w:rsidRPr="001E2649">
              <w:rPr>
                <w:bCs/>
              </w:rPr>
              <w:t xml:space="preserve">Calculated band gap energy for </w:t>
            </w:r>
            <m:oMath>
              <m:sSub>
                <m:sSubPr>
                  <m:ctrlPr>
                    <w:rPr>
                      <w:rFonts w:ascii="Cambria Math" w:hAnsi="Cambria Math"/>
                      <w:bCs/>
                      <w:iCs/>
                    </w:rPr>
                  </m:ctrlPr>
                </m:sSubPr>
                <m:e>
                  <m:r>
                    <m:rPr>
                      <m:sty m:val="p"/>
                    </m:rPr>
                    <w:rPr>
                      <w:rFonts w:ascii="Cambria Math" w:hAnsi="Cambria Math"/>
                    </w:rPr>
                    <m:t>ASrCl</m:t>
                  </m:r>
                </m:e>
                <m:sub>
                  <m:r>
                    <m:rPr>
                      <m:sty m:val="p"/>
                    </m:rPr>
                    <w:rPr>
                      <w:rFonts w:ascii="Cambria Math" w:hAnsi="Cambria Math"/>
                    </w:rPr>
                    <m:t>3</m:t>
                  </m:r>
                </m:sub>
              </m:sSub>
            </m:oMath>
            <w:r w:rsidRPr="001E2649">
              <w:rPr>
                <w:bCs/>
              </w:rPr>
              <w:t xml:space="preserve"> (with A= Cu and Ag) </w:t>
            </w:r>
            <w:bookmarkEnd w:id="6"/>
            <w:r w:rsidRPr="001E2649">
              <w:rPr>
                <w:bCs/>
              </w:rPr>
              <w:t>compounds.</w:t>
            </w:r>
          </w:p>
        </w:tc>
      </w:tr>
      <w:tr w:rsidR="001E2649" w:rsidRPr="001E2649" w14:paraId="54FE43ED" w14:textId="77777777" w:rsidTr="00F36325">
        <w:trPr>
          <w:cantSplit/>
          <w:trHeight w:val="272"/>
        </w:trPr>
        <w:tc>
          <w:tcPr>
            <w:tcW w:w="1418" w:type="dxa"/>
            <w:tcBorders>
              <w:top w:val="single" w:sz="4" w:space="0" w:color="auto"/>
              <w:bottom w:val="single" w:sz="4" w:space="0" w:color="auto"/>
            </w:tcBorders>
            <w:vAlign w:val="center"/>
          </w:tcPr>
          <w:p w14:paraId="520CA922" w14:textId="77777777" w:rsidR="00B72FCE" w:rsidRPr="001E2649" w:rsidRDefault="00B72FCE" w:rsidP="00F36325">
            <w:pPr>
              <w:jc w:val="center"/>
            </w:pPr>
            <w:r w:rsidRPr="001E2649">
              <w:rPr>
                <w:b/>
                <w:sz w:val="18"/>
                <w:szCs w:val="18"/>
              </w:rPr>
              <w:t>Compound</w:t>
            </w:r>
          </w:p>
        </w:tc>
        <w:tc>
          <w:tcPr>
            <w:tcW w:w="1984" w:type="dxa"/>
            <w:tcBorders>
              <w:top w:val="single" w:sz="4" w:space="0" w:color="auto"/>
              <w:bottom w:val="single" w:sz="4" w:space="0" w:color="auto"/>
            </w:tcBorders>
            <w:vAlign w:val="center"/>
          </w:tcPr>
          <w:p w14:paraId="4AC16D72" w14:textId="77777777" w:rsidR="00B72FCE" w:rsidRPr="001E2649" w:rsidRDefault="00B72FCE" w:rsidP="00F36325">
            <w:pPr>
              <w:jc w:val="center"/>
              <w:rPr>
                <w:b/>
                <w:sz w:val="18"/>
                <w:szCs w:val="18"/>
              </w:rPr>
            </w:pPr>
            <w:r w:rsidRPr="001E2649">
              <w:rPr>
                <w:rFonts w:asciiTheme="minorHAnsi" w:eastAsiaTheme="minorHAnsi" w:hAnsiTheme="minorHAnsi" w:cstheme="minorBidi"/>
                <w:sz w:val="22"/>
                <w:szCs w:val="22"/>
              </w:rPr>
              <w:t xml:space="preserve"> </w:t>
            </w:r>
            <w:r w:rsidRPr="001E2649">
              <w:rPr>
                <w:b/>
                <w:sz w:val="18"/>
                <w:szCs w:val="18"/>
              </w:rPr>
              <w:t>Band gaps-PBE (eV)</w:t>
            </w:r>
          </w:p>
        </w:tc>
        <w:tc>
          <w:tcPr>
            <w:tcW w:w="2127" w:type="dxa"/>
            <w:tcBorders>
              <w:top w:val="single" w:sz="4" w:space="0" w:color="auto"/>
              <w:bottom w:val="single" w:sz="4" w:space="0" w:color="auto"/>
            </w:tcBorders>
          </w:tcPr>
          <w:p w14:paraId="79907E0F" w14:textId="77777777" w:rsidR="00B72FCE" w:rsidRPr="001E2649" w:rsidRDefault="00B72FCE" w:rsidP="00F36325">
            <w:pPr>
              <w:jc w:val="center"/>
              <w:rPr>
                <w:b/>
                <w:sz w:val="18"/>
                <w:szCs w:val="18"/>
              </w:rPr>
            </w:pPr>
            <w:r w:rsidRPr="001E2649">
              <w:rPr>
                <w:b/>
                <w:sz w:val="18"/>
                <w:szCs w:val="18"/>
              </w:rPr>
              <w:t>Band gaps-HSE06 (eV)</w:t>
            </w:r>
          </w:p>
        </w:tc>
        <w:tc>
          <w:tcPr>
            <w:tcW w:w="2990" w:type="dxa"/>
            <w:tcBorders>
              <w:top w:val="single" w:sz="4" w:space="0" w:color="auto"/>
              <w:bottom w:val="single" w:sz="4" w:space="0" w:color="auto"/>
            </w:tcBorders>
            <w:vAlign w:val="center"/>
          </w:tcPr>
          <w:p w14:paraId="374108E0" w14:textId="77777777" w:rsidR="00B72FCE" w:rsidRPr="001E2649" w:rsidRDefault="00B72FCE" w:rsidP="00F36325">
            <w:pPr>
              <w:jc w:val="center"/>
              <w:rPr>
                <w:b/>
                <w:sz w:val="18"/>
                <w:szCs w:val="18"/>
              </w:rPr>
            </w:pPr>
            <w:r w:rsidRPr="001E2649">
              <w:rPr>
                <w:b/>
                <w:sz w:val="18"/>
                <w:szCs w:val="18"/>
              </w:rPr>
              <w:t>Other theoretical results</w:t>
            </w:r>
          </w:p>
        </w:tc>
      </w:tr>
      <w:tr w:rsidR="001E2649" w:rsidRPr="001E2649" w14:paraId="26D01203" w14:textId="77777777" w:rsidTr="00F36325">
        <w:trPr>
          <w:cantSplit/>
        </w:trPr>
        <w:tc>
          <w:tcPr>
            <w:tcW w:w="1418" w:type="dxa"/>
            <w:tcBorders>
              <w:top w:val="nil"/>
            </w:tcBorders>
          </w:tcPr>
          <w:p w14:paraId="3980D109" w14:textId="77777777" w:rsidR="00B72FCE" w:rsidRPr="001E2649" w:rsidRDefault="00000000" w:rsidP="00F36325">
            <w:pPr>
              <w:pStyle w:val="Paragraph"/>
            </w:pPr>
            <m:oMathPara>
              <m:oMath>
                <m:sSub>
                  <m:sSubPr>
                    <m:ctrlPr>
                      <w:rPr>
                        <w:rFonts w:ascii="Cambria Math" w:hAnsi="Cambria Math"/>
                        <w:b/>
                        <w:i/>
                      </w:rPr>
                    </m:ctrlPr>
                  </m:sSubPr>
                  <m:e>
                    <m:r>
                      <m:rPr>
                        <m:sty m:val="p"/>
                      </m:rPr>
                      <w:rPr>
                        <w:rFonts w:ascii="Cambria Math" w:hAnsi="Cambria Math"/>
                      </w:rPr>
                      <m:t>AgSrCl</m:t>
                    </m:r>
                  </m:e>
                  <m:sub>
                    <m:r>
                      <w:rPr>
                        <w:rFonts w:ascii="Cambria Math" w:hAnsi="Cambria Math"/>
                      </w:rPr>
                      <m:t>3</m:t>
                    </m:r>
                  </m:sub>
                </m:sSub>
              </m:oMath>
            </m:oMathPara>
          </w:p>
        </w:tc>
        <w:tc>
          <w:tcPr>
            <w:tcW w:w="1984" w:type="dxa"/>
            <w:tcBorders>
              <w:top w:val="nil"/>
            </w:tcBorders>
          </w:tcPr>
          <w:p w14:paraId="1DE01C5D" w14:textId="77777777" w:rsidR="00B72FCE" w:rsidRPr="001E2649" w:rsidRDefault="00B72FCE" w:rsidP="00F36325">
            <w:pPr>
              <w:jc w:val="center"/>
              <w:rPr>
                <w:sz w:val="20"/>
              </w:rPr>
            </w:pPr>
            <w:r w:rsidRPr="001E2649">
              <w:rPr>
                <w:sz w:val="20"/>
              </w:rPr>
              <w:t>1.28</w:t>
            </w:r>
          </w:p>
        </w:tc>
        <w:tc>
          <w:tcPr>
            <w:tcW w:w="2127" w:type="dxa"/>
            <w:tcBorders>
              <w:top w:val="nil"/>
            </w:tcBorders>
          </w:tcPr>
          <w:p w14:paraId="39ACEA50" w14:textId="77777777" w:rsidR="00B72FCE" w:rsidRPr="001E2649" w:rsidRDefault="00B72FCE" w:rsidP="00F36325">
            <w:pPr>
              <w:jc w:val="center"/>
              <w:rPr>
                <w:sz w:val="20"/>
              </w:rPr>
            </w:pPr>
            <w:r w:rsidRPr="001E2649">
              <w:rPr>
                <w:sz w:val="20"/>
              </w:rPr>
              <w:t>1.58</w:t>
            </w:r>
          </w:p>
        </w:tc>
        <w:tc>
          <w:tcPr>
            <w:tcW w:w="2990" w:type="dxa"/>
            <w:tcBorders>
              <w:top w:val="nil"/>
            </w:tcBorders>
          </w:tcPr>
          <w:p w14:paraId="39A5C053" w14:textId="00C9C137" w:rsidR="00B72FCE" w:rsidRPr="001E2649" w:rsidRDefault="00B72FCE" w:rsidP="00E943BA">
            <w:pPr>
              <w:jc w:val="center"/>
              <w:rPr>
                <w:sz w:val="20"/>
              </w:rPr>
            </w:pPr>
            <w:r w:rsidRPr="001E2649">
              <w:rPr>
                <w:sz w:val="20"/>
              </w:rPr>
              <w:t>1.27 [</w:t>
            </w:r>
            <w:r w:rsidRPr="001E2649">
              <w:rPr>
                <w:sz w:val="20"/>
              </w:rPr>
              <w:fldChar w:fldCharType="begin"/>
            </w:r>
            <w:r w:rsidR="008772CA">
              <w:rPr>
                <w:sz w:val="20"/>
              </w:rPr>
              <w:instrText xml:space="preserve"> ADDIN ZOTERO_ITEM CSL_CITATION {"citationID":"iSBjfGPv","properties":{"formattedCitation":"30. ","plainCitation":"30. ","dontUpdate":true,"noteIndex":0},"citationItems":[{"id":206,"uris":["http://zotero.org/users/16689856/items/EAV7FJFC"],"itemData":{"id":206,"type":"article-journal","abstract":"In this article, we present 134 AMX3 compounds as potential candidates to adopt the perovskite structure. These compounds, where X = F, Cl, Br or I, and M = an alkali or earth-alkali element, were found as feasible by a previously informed Artificial Neural Network (ANN). None of these compounds have been reported as synthesized up to now. The ANN assesses the probability of a set of atoms to crystallize with the perovskite structure using structural factors as input data. In addition, we implemented geometry optimization calculations with periodic boundary conditions to test the stability of the perovskite compounds predicted by the ANN. These calculations were performed within the Generalized Gradient Approach using the functional PBEsol. After these calculations, 96 of the 134 compounds preserved the most symmetric form of the perovskite structure. The rest of the compounds had a distortion within the octahedral framework. As a consequence of the DFT calculations, we found that the 134 AMX3 perovskite compounds spanned band-gap energies up to 7.88 eV. In this manner, the here reported compounds may find an application as new solar cells or transparent semiconductors, for instance.","container-title":"Materials Chemistry and Physics","DOI":"10.1016/j.matchemphys.2021.124710","ISSN":"0254-0584","journalAbbreviation":"Materials Chemistry and Physics","page":"124710","source":"ScienceDirect","title":"Ternary halide perovskites for possible optoelectronic applications revealed by Artificial Intelligence and DFT calculations","volume":"267","author":[{"family":"Gómez-Peralta","given":"J. I."},{"family":"Bokhimi","given":"X."}],"issued":{"date-parts":[["2021",7,15]]}}}],"schema":"https://github.com/citation-style-language/schema/raw/master/csl-citation.json"} </w:instrText>
            </w:r>
            <w:r w:rsidRPr="001E2649">
              <w:rPr>
                <w:sz w:val="20"/>
              </w:rPr>
              <w:fldChar w:fldCharType="separate"/>
            </w:r>
            <w:r w:rsidR="00E943BA" w:rsidRPr="00E943BA">
              <w:rPr>
                <w:sz w:val="20"/>
              </w:rPr>
              <w:t xml:space="preserve">30 </w:t>
            </w:r>
            <w:r w:rsidRPr="001E2649">
              <w:rPr>
                <w:sz w:val="20"/>
              </w:rPr>
              <w:fldChar w:fldCharType="end"/>
            </w:r>
            <w:r w:rsidRPr="001E2649">
              <w:rPr>
                <w:sz w:val="20"/>
              </w:rPr>
              <w:t>]</w:t>
            </w:r>
          </w:p>
        </w:tc>
      </w:tr>
      <w:tr w:rsidR="001E2649" w:rsidRPr="001E2649" w14:paraId="1EADB425" w14:textId="77777777" w:rsidTr="00F36325">
        <w:trPr>
          <w:cantSplit/>
        </w:trPr>
        <w:tc>
          <w:tcPr>
            <w:tcW w:w="1418" w:type="dxa"/>
            <w:tcBorders>
              <w:bottom w:val="single" w:sz="4" w:space="0" w:color="auto"/>
            </w:tcBorders>
          </w:tcPr>
          <w:p w14:paraId="174FB91C" w14:textId="77777777" w:rsidR="00B72FCE" w:rsidRPr="001E2649" w:rsidRDefault="00000000" w:rsidP="00F36325">
            <w:pPr>
              <w:pStyle w:val="Paragraph"/>
            </w:pPr>
            <m:oMathPara>
              <m:oMath>
                <m:sSub>
                  <m:sSubPr>
                    <m:ctrlPr>
                      <w:rPr>
                        <w:rFonts w:ascii="Cambria Math" w:hAnsi="Cambria Math"/>
                        <w:b/>
                        <w:i/>
                      </w:rPr>
                    </m:ctrlPr>
                  </m:sSubPr>
                  <m:e>
                    <m:r>
                      <m:rPr>
                        <m:sty m:val="p"/>
                      </m:rPr>
                      <w:rPr>
                        <w:rFonts w:ascii="Cambria Math" w:hAnsi="Cambria Math"/>
                      </w:rPr>
                      <m:t>CuSrCl</m:t>
                    </m:r>
                  </m:e>
                  <m:sub>
                    <m:r>
                      <w:rPr>
                        <w:rFonts w:ascii="Cambria Math" w:hAnsi="Cambria Math"/>
                      </w:rPr>
                      <m:t>3</m:t>
                    </m:r>
                  </m:sub>
                </m:sSub>
              </m:oMath>
            </m:oMathPara>
          </w:p>
        </w:tc>
        <w:tc>
          <w:tcPr>
            <w:tcW w:w="1984" w:type="dxa"/>
            <w:tcBorders>
              <w:bottom w:val="single" w:sz="4" w:space="0" w:color="auto"/>
            </w:tcBorders>
          </w:tcPr>
          <w:p w14:paraId="687D2D9A" w14:textId="77777777" w:rsidR="00B72FCE" w:rsidRPr="001E2649" w:rsidRDefault="00B72FCE" w:rsidP="00F36325">
            <w:pPr>
              <w:jc w:val="center"/>
              <w:rPr>
                <w:sz w:val="20"/>
              </w:rPr>
            </w:pPr>
            <w:r w:rsidRPr="001E2649">
              <w:rPr>
                <w:sz w:val="20"/>
              </w:rPr>
              <w:t>0.82</w:t>
            </w:r>
          </w:p>
        </w:tc>
        <w:tc>
          <w:tcPr>
            <w:tcW w:w="2127" w:type="dxa"/>
            <w:tcBorders>
              <w:bottom w:val="single" w:sz="4" w:space="0" w:color="auto"/>
            </w:tcBorders>
          </w:tcPr>
          <w:p w14:paraId="254B6342" w14:textId="77777777" w:rsidR="00B72FCE" w:rsidRPr="001E2649" w:rsidRDefault="00B72FCE" w:rsidP="00F36325">
            <w:pPr>
              <w:jc w:val="center"/>
              <w:rPr>
                <w:sz w:val="20"/>
              </w:rPr>
            </w:pPr>
            <w:r w:rsidRPr="001E2649">
              <w:rPr>
                <w:sz w:val="20"/>
              </w:rPr>
              <w:t>1.05</w:t>
            </w:r>
          </w:p>
        </w:tc>
        <w:tc>
          <w:tcPr>
            <w:tcW w:w="2990" w:type="dxa"/>
            <w:tcBorders>
              <w:bottom w:val="single" w:sz="4" w:space="0" w:color="auto"/>
            </w:tcBorders>
          </w:tcPr>
          <w:p w14:paraId="582BAD8C" w14:textId="47525405" w:rsidR="00B72FCE" w:rsidRPr="001E2649" w:rsidRDefault="00B72FCE" w:rsidP="00E943BA">
            <w:pPr>
              <w:jc w:val="center"/>
              <w:rPr>
                <w:sz w:val="20"/>
              </w:rPr>
            </w:pPr>
            <w:r w:rsidRPr="001E2649">
              <w:rPr>
                <w:sz w:val="20"/>
              </w:rPr>
              <w:t>0.76  [</w:t>
            </w:r>
            <w:r w:rsidRPr="001E2649">
              <w:rPr>
                <w:sz w:val="20"/>
              </w:rPr>
              <w:fldChar w:fldCharType="begin"/>
            </w:r>
            <w:r w:rsidR="008772CA">
              <w:rPr>
                <w:sz w:val="20"/>
              </w:rPr>
              <w:instrText xml:space="preserve"> ADDIN ZOTERO_ITEM CSL_CITATION {"citationID":"aS0TOq8v","properties":{"formattedCitation":"30. ","plainCitation":"30. ","dontUpdate":true,"noteIndex":0},"citationItems":[{"id":206,"uris":["http://zotero.org/users/16689856/items/EAV7FJFC"],"itemData":{"id":206,"type":"article-journal","abstract":"In this article, we present 134 AMX3 compounds as potential candidates to adopt the perovskite structure. These compounds, where X = F, Cl, Br or I, and M = an alkali or earth-alkali element, were found as feasible by a previously informed Artificial Neural Network (ANN). None of these compounds have been reported as synthesized up to now. The ANN assesses the probability of a set of atoms to crystallize with the perovskite structure using structural factors as input data. In addition, we implemented geometry optimization calculations with periodic boundary conditions to test the stability of the perovskite compounds predicted by the ANN. These calculations were performed within the Generalized Gradient Approach using the functional PBEsol. After these calculations, 96 of the 134 compounds preserved the most symmetric form of the perovskite structure. The rest of the compounds had a distortion within the octahedral framework. As a consequence of the DFT calculations, we found that the 134 AMX3 perovskite compounds spanned band-gap energies up to 7.88 eV. In this manner, the here reported compounds may find an application as new solar cells or transparent semiconductors, for instance.","container-title":"Materials Chemistry and Physics","DOI":"10.1016/j.matchemphys.2021.124710","ISSN":"0254-0584","journalAbbreviation":"Materials Chemistry and Physics","page":"124710","source":"ScienceDirect","title":"Ternary halide perovskites for possible optoelectronic applications revealed by Artificial Intelligence and DFT calculations","volume":"267","author":[{"family":"Gómez-Peralta","given":"J. I."},{"family":"Bokhimi","given":"X."}],"issued":{"date-parts":[["2021",7,15]]}}}],"schema":"https://github.com/citation-style-language/schema/raw/master/csl-citation.json"} </w:instrText>
            </w:r>
            <w:r w:rsidRPr="001E2649">
              <w:rPr>
                <w:sz w:val="20"/>
              </w:rPr>
              <w:fldChar w:fldCharType="separate"/>
            </w:r>
            <w:r w:rsidR="00E943BA" w:rsidRPr="00E943BA">
              <w:rPr>
                <w:sz w:val="20"/>
              </w:rPr>
              <w:t xml:space="preserve">30 </w:t>
            </w:r>
            <w:r w:rsidRPr="001E2649">
              <w:rPr>
                <w:sz w:val="20"/>
              </w:rPr>
              <w:fldChar w:fldCharType="end"/>
            </w:r>
            <w:r w:rsidRPr="001E2649">
              <w:rPr>
                <w:sz w:val="20"/>
              </w:rPr>
              <w:t>]</w:t>
            </w:r>
          </w:p>
        </w:tc>
      </w:tr>
    </w:tbl>
    <w:p w14:paraId="7DEBE651" w14:textId="77777777" w:rsidR="00B72FCE" w:rsidRPr="004A647B" w:rsidRDefault="00B72FCE" w:rsidP="00B72FCE">
      <w:pPr>
        <w:pStyle w:val="Titre2"/>
      </w:pPr>
      <w:r w:rsidRPr="00B77F35">
        <w:t xml:space="preserve">Optical </w:t>
      </w:r>
      <w:r>
        <w:t>P</w:t>
      </w:r>
      <w:r w:rsidRPr="00297C60">
        <w:t>roperties</w:t>
      </w:r>
    </w:p>
    <w:p w14:paraId="5DEFBA8B" w14:textId="178016DE" w:rsidR="00B72FCE" w:rsidRPr="001E2649" w:rsidRDefault="00B72FCE" w:rsidP="001E2649">
      <w:pPr>
        <w:pStyle w:val="Paragraph"/>
        <w:ind w:firstLine="0"/>
        <w:rPr>
          <w:color w:val="FF0000"/>
        </w:rPr>
      </w:pPr>
      <w:r w:rsidRPr="001E2649">
        <w:t>The optical properties of the studied perovskites focus on the interaction between matter and light, which is fundamental for understanding their application</w:t>
      </w:r>
      <w:r w:rsidR="001E2649" w:rsidRPr="001E2649">
        <w:t xml:space="preserve"> as</w:t>
      </w:r>
      <w:r w:rsidRPr="001E2649">
        <w:t xml:space="preserve"> solar cells. The characteristics of the band gap are crucial</w:t>
      </w:r>
      <w:r w:rsidR="001E2649" w:rsidRPr="001E2649">
        <w:t xml:space="preserve"> because</w:t>
      </w:r>
      <w:r w:rsidRPr="001E2649">
        <w:t xml:space="preserve"> they determine the amount of </w:t>
      </w:r>
      <w:r w:rsidR="001E2649" w:rsidRPr="001E2649">
        <w:t xml:space="preserve">absorbed </w:t>
      </w:r>
      <w:r w:rsidRPr="001E2649">
        <w:t>light</w:t>
      </w:r>
      <w:r>
        <w:rPr>
          <w:color w:val="FF0000"/>
        </w:rPr>
        <w:t xml:space="preserve">. </w:t>
      </w:r>
      <w:r w:rsidRPr="00B77F35">
        <w:t xml:space="preserve">Here, we presented the optical parameters for halide perovskite materials, </w:t>
      </w:r>
      <m:oMath>
        <m:sSub>
          <m:sSubPr>
            <m:ctrlPr>
              <w:rPr>
                <w:rFonts w:ascii="Cambria Math" w:hAnsi="Cambria Math"/>
              </w:rPr>
            </m:ctrlPr>
          </m:sSubPr>
          <m:e>
            <m:r>
              <m:rPr>
                <m:sty m:val="p"/>
              </m:rPr>
              <w:rPr>
                <w:rFonts w:ascii="Cambria Math" w:hAnsi="Cambria Math"/>
              </w:rPr>
              <m:t>ASrCl</m:t>
            </m:r>
          </m:e>
          <m:sub>
            <m:r>
              <m:rPr>
                <m:sty m:val="p"/>
              </m:rPr>
              <w:rPr>
                <w:rFonts w:ascii="Cambria Math" w:hAnsi="Cambria Math"/>
              </w:rPr>
              <m:t>3</m:t>
            </m:r>
          </m:sub>
        </m:sSub>
      </m:oMath>
      <w:r w:rsidRPr="00B77F35">
        <w:t xml:space="preserve"> (A = Cu, and Ag) compounds, including the absorption coefficient α(ω), reflectivity R(ω), as well as the real </w:t>
      </w:r>
      <m:oMath>
        <m:sSub>
          <m:sSubPr>
            <m:ctrlPr>
              <w:rPr>
                <w:rFonts w:ascii="Cambria Math" w:hAnsi="Cambria Math"/>
              </w:rPr>
            </m:ctrlPr>
          </m:sSubPr>
          <m:e>
            <m:r>
              <w:rPr>
                <w:rFonts w:ascii="Cambria Math" w:hAnsi="Cambria Math"/>
              </w:rPr>
              <m:t>ε</m:t>
            </m:r>
          </m:e>
          <m:sub>
            <m:r>
              <m:rPr>
                <m:sty m:val="p"/>
              </m:rPr>
              <w:rPr>
                <w:rFonts w:ascii="Cambria Math" w:hAnsi="Cambria Math"/>
              </w:rPr>
              <m:t>1</m:t>
            </m:r>
          </m:sub>
        </m:sSub>
      </m:oMath>
      <w:r w:rsidRPr="00B77F35">
        <w:t xml:space="preserve">(ω) and imaginary </w:t>
      </w:r>
      <m:oMath>
        <m:sSub>
          <m:sSubPr>
            <m:ctrlPr>
              <w:rPr>
                <w:rFonts w:ascii="Cambria Math" w:hAnsi="Cambria Math"/>
              </w:rPr>
            </m:ctrlPr>
          </m:sSubPr>
          <m:e>
            <m:r>
              <w:rPr>
                <w:rFonts w:ascii="Cambria Math" w:hAnsi="Cambria Math"/>
              </w:rPr>
              <m:t>ε</m:t>
            </m:r>
          </m:e>
          <m:sub>
            <m:r>
              <m:rPr>
                <m:sty m:val="p"/>
              </m:rPr>
              <w:rPr>
                <w:rFonts w:ascii="Cambria Math" w:hAnsi="Cambria Math"/>
              </w:rPr>
              <m:t>2</m:t>
            </m:r>
          </m:sub>
        </m:sSub>
      </m:oMath>
      <w:r w:rsidRPr="00B77F35">
        <w:t>(ω) parts of the dielectric functions</w:t>
      </w:r>
    </w:p>
    <w:p w14:paraId="010A0752" w14:textId="77777777" w:rsidR="00B72FCE" w:rsidRPr="00817415" w:rsidRDefault="00B72FCE" w:rsidP="00B72FCE">
      <w:pPr>
        <w:pStyle w:val="Paragraph"/>
        <w:ind w:firstLine="0"/>
        <w:rPr>
          <w:color w:val="FF0000"/>
        </w:rPr>
      </w:pPr>
    </w:p>
    <w:p w14:paraId="7DFD9CBE" w14:textId="77777777" w:rsidR="00B72FCE" w:rsidRPr="000A36BF" w:rsidRDefault="00B72FCE" w:rsidP="004F4154">
      <w:pPr>
        <w:pStyle w:val="Paragraph"/>
      </w:pPr>
    </w:p>
    <w:p w14:paraId="55165CF9" w14:textId="45DA2BC0" w:rsidR="004F4154" w:rsidRDefault="00FE0BBD" w:rsidP="00544D77">
      <w:pPr>
        <w:spacing w:line="360" w:lineRule="auto"/>
        <w:jc w:val="both"/>
        <w:rPr>
          <w:sz w:val="20"/>
        </w:rPr>
      </w:pPr>
      <w:r>
        <w:rPr>
          <w:noProof/>
          <w:lang w:val="fr-FR"/>
        </w:rPr>
        <w:lastRenderedPageBreak/>
        <mc:AlternateContent>
          <mc:Choice Requires="wpg">
            <w:drawing>
              <wp:anchor distT="0" distB="0" distL="114300" distR="114300" simplePos="0" relativeHeight="251688960" behindDoc="0" locked="0" layoutInCell="1" allowOverlap="1" wp14:anchorId="3665B3AE" wp14:editId="6D2B0347">
                <wp:simplePos x="0" y="0"/>
                <wp:positionH relativeFrom="margin">
                  <wp:align>left</wp:align>
                </wp:positionH>
                <wp:positionV relativeFrom="paragraph">
                  <wp:posOffset>-2540</wp:posOffset>
                </wp:positionV>
                <wp:extent cx="5905500" cy="6533515"/>
                <wp:effectExtent l="0" t="0" r="0" b="0"/>
                <wp:wrapTopAndBottom/>
                <wp:docPr id="12" name="Groupe 12"/>
                <wp:cNvGraphicFramePr/>
                <a:graphic xmlns:a="http://schemas.openxmlformats.org/drawingml/2006/main">
                  <a:graphicData uri="http://schemas.microsoft.com/office/word/2010/wordprocessingGroup">
                    <wpg:wgp>
                      <wpg:cNvGrpSpPr/>
                      <wpg:grpSpPr>
                        <a:xfrm>
                          <a:off x="0" y="0"/>
                          <a:ext cx="5905500" cy="6534149"/>
                          <a:chOff x="0" y="0"/>
                          <a:chExt cx="5581650" cy="6378056"/>
                        </a:xfrm>
                      </wpg:grpSpPr>
                      <wps:wsp>
                        <wps:cNvPr id="13" name="Zone de texte 13"/>
                        <wps:cNvSpPr txBox="1"/>
                        <wps:spPr>
                          <a:xfrm>
                            <a:off x="3971925" y="5581650"/>
                            <a:ext cx="371475" cy="276225"/>
                          </a:xfrm>
                          <a:prstGeom prst="rect">
                            <a:avLst/>
                          </a:prstGeom>
                          <a:noFill/>
                          <a:ln w="6350">
                            <a:noFill/>
                          </a:ln>
                        </wps:spPr>
                        <wps:txbx>
                          <w:txbxContent>
                            <w:p w14:paraId="4704B617" w14:textId="77777777" w:rsidR="00B72FCE" w:rsidRPr="00C77209" w:rsidRDefault="00B72FCE" w:rsidP="00B72FCE">
                              <w:pPr>
                                <w:rPr>
                                  <w:lang w:val="fr-FR"/>
                                </w:rPr>
                              </w:pPr>
                              <w:r>
                                <w:rPr>
                                  <w:lang w:val="fr-FR"/>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e 14"/>
                        <wpg:cNvGrpSpPr/>
                        <wpg:grpSpPr>
                          <a:xfrm>
                            <a:off x="0" y="0"/>
                            <a:ext cx="5581650" cy="6378056"/>
                            <a:chOff x="0" y="0"/>
                            <a:chExt cx="5581650" cy="6378056"/>
                          </a:xfrm>
                        </wpg:grpSpPr>
                        <wpg:grpSp>
                          <wpg:cNvPr id="15" name="Groupe 15"/>
                          <wpg:cNvGrpSpPr/>
                          <wpg:grpSpPr>
                            <a:xfrm>
                              <a:off x="0" y="0"/>
                              <a:ext cx="5581650" cy="6378056"/>
                              <a:chOff x="0" y="0"/>
                              <a:chExt cx="5581650" cy="6378056"/>
                            </a:xfrm>
                          </wpg:grpSpPr>
                          <wpg:grpSp>
                            <wpg:cNvPr id="16" name="Groupe 16"/>
                            <wpg:cNvGrpSpPr/>
                            <wpg:grpSpPr>
                              <a:xfrm>
                                <a:off x="0" y="0"/>
                                <a:ext cx="5581650" cy="6378056"/>
                                <a:chOff x="0" y="0"/>
                                <a:chExt cx="5581650" cy="6378056"/>
                              </a:xfrm>
                            </wpg:grpSpPr>
                            <wpg:grpSp>
                              <wpg:cNvPr id="17" name="Groupe 17"/>
                              <wpg:cNvGrpSpPr/>
                              <wpg:grpSpPr>
                                <a:xfrm>
                                  <a:off x="0" y="0"/>
                                  <a:ext cx="5581650" cy="6378056"/>
                                  <a:chOff x="171450" y="0"/>
                                  <a:chExt cx="5581650" cy="6379849"/>
                                </a:xfrm>
                              </wpg:grpSpPr>
                              <wpg:grpSp>
                                <wpg:cNvPr id="18" name="Groupe 18"/>
                                <wpg:cNvGrpSpPr/>
                                <wpg:grpSpPr>
                                  <a:xfrm>
                                    <a:off x="171450" y="0"/>
                                    <a:ext cx="5581650" cy="3829050"/>
                                    <a:chOff x="0" y="0"/>
                                    <a:chExt cx="5438775" cy="4391025"/>
                                  </a:xfrm>
                                </wpg:grpSpPr>
                                <wps:wsp>
                                  <wps:cNvPr id="33" name="Zone de texte 33"/>
                                  <wps:cNvSpPr txBox="1"/>
                                  <wps:spPr>
                                    <a:xfrm>
                                      <a:off x="3171825" y="2524125"/>
                                      <a:ext cx="476250" cy="333375"/>
                                    </a:xfrm>
                                    <a:prstGeom prst="rect">
                                      <a:avLst/>
                                    </a:prstGeom>
                                    <a:noFill/>
                                    <a:ln w="6350">
                                      <a:noFill/>
                                    </a:ln>
                                  </wps:spPr>
                                  <wps:txbx>
                                    <w:txbxContent>
                                      <w:p w14:paraId="1ACA7C68" w14:textId="77777777" w:rsidR="00B72FCE" w:rsidRPr="00433CAF" w:rsidRDefault="00B72FCE" w:rsidP="00B72FCE">
                                        <w:pPr>
                                          <w:rPr>
                                            <w:lang w:val="fr-FR"/>
                                          </w:rPr>
                                        </w:pPr>
                                        <w:r>
                                          <w:rPr>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e 34"/>
                                  <wpg:cNvGrpSpPr/>
                                  <wpg:grpSpPr>
                                    <a:xfrm>
                                      <a:off x="0" y="0"/>
                                      <a:ext cx="5438775" cy="4391025"/>
                                      <a:chOff x="0" y="0"/>
                                      <a:chExt cx="5438775" cy="4391025"/>
                                    </a:xfrm>
                                  </wpg:grpSpPr>
                                  <wpg:grpSp>
                                    <wpg:cNvPr id="35" name="Groupe 35"/>
                                    <wpg:cNvGrpSpPr/>
                                    <wpg:grpSpPr>
                                      <a:xfrm>
                                        <a:off x="0" y="0"/>
                                        <a:ext cx="5438775" cy="4391025"/>
                                        <a:chOff x="0" y="0"/>
                                        <a:chExt cx="5438775" cy="4391025"/>
                                      </a:xfrm>
                                    </wpg:grpSpPr>
                                    <wpg:grpSp>
                                      <wpg:cNvPr id="36" name="Groupe 36"/>
                                      <wpg:cNvGrpSpPr/>
                                      <wpg:grpSpPr>
                                        <a:xfrm>
                                          <a:off x="0" y="0"/>
                                          <a:ext cx="5438775" cy="4391025"/>
                                          <a:chOff x="0" y="0"/>
                                          <a:chExt cx="5438775" cy="4391025"/>
                                        </a:xfrm>
                                      </wpg:grpSpPr>
                                      <wpg:grpSp>
                                        <wpg:cNvPr id="53" name="Groupe 53"/>
                                        <wpg:cNvGrpSpPr/>
                                        <wpg:grpSpPr>
                                          <a:xfrm>
                                            <a:off x="0" y="0"/>
                                            <a:ext cx="5438775" cy="4391025"/>
                                            <a:chOff x="0" y="0"/>
                                            <a:chExt cx="5438775" cy="4391025"/>
                                          </a:xfrm>
                                        </wpg:grpSpPr>
                                        <wpg:grpSp>
                                          <wpg:cNvPr id="54" name="Groupe 54"/>
                                          <wpg:cNvGrpSpPr/>
                                          <wpg:grpSpPr>
                                            <a:xfrm>
                                              <a:off x="0" y="0"/>
                                              <a:ext cx="5373807" cy="2181225"/>
                                              <a:chOff x="0" y="0"/>
                                              <a:chExt cx="7278448" cy="3162300"/>
                                            </a:xfrm>
                                          </wpg:grpSpPr>
                                          <pic:pic xmlns:pic="http://schemas.openxmlformats.org/drawingml/2006/picture">
                                            <pic:nvPicPr>
                                              <pic:cNvPr id="55" name="Image 55"/>
                                              <pic:cNvPicPr>
                                                <a:picLocks noChangeAspect="1"/>
                                              </pic:cNvPicPr>
                                            </pic:nvPicPr>
                                            <pic:blipFill rotWithShape="1">
                                              <a:blip r:embed="rId28">
                                                <a:extLst>
                                                  <a:ext uri="{28A0092B-C50C-407E-A947-70E740481C1C}">
                                                    <a14:useLocalDpi xmlns:a14="http://schemas.microsoft.com/office/drawing/2010/main" val="0"/>
                                                  </a:ext>
                                                </a:extLst>
                                              </a:blip>
                                              <a:srcRect l="9252" t="9536" r="13189" b="11082"/>
                                              <a:stretch/>
                                            </pic:blipFill>
                                            <pic:spPr bwMode="auto">
                                              <a:xfrm>
                                                <a:off x="0" y="0"/>
                                                <a:ext cx="3752850" cy="293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Image 56"/>
                                              <pic:cNvPicPr>
                                                <a:picLocks noChangeAspect="1"/>
                                              </pic:cNvPicPr>
                                            </pic:nvPicPr>
                                            <pic:blipFill rotWithShape="1">
                                              <a:blip r:embed="rId29">
                                                <a:extLst>
                                                  <a:ext uri="{28A0092B-C50C-407E-A947-70E740481C1C}">
                                                    <a14:useLocalDpi xmlns:a14="http://schemas.microsoft.com/office/drawing/2010/main" val="0"/>
                                                  </a:ext>
                                                </a:extLst>
                                              </a:blip>
                                              <a:srcRect l="16733" t="10051" r="13188" b="4897"/>
                                              <a:stretch/>
                                            </pic:blipFill>
                                            <pic:spPr bwMode="auto">
                                              <a:xfrm>
                                                <a:off x="3743326" y="19050"/>
                                                <a:ext cx="3535122" cy="31432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7" name="Image 57"/>
                                            <pic:cNvPicPr>
                                              <a:picLocks noChangeAspect="1"/>
                                            </pic:cNvPicPr>
                                          </pic:nvPicPr>
                                          <pic:blipFill rotWithShape="1">
                                            <a:blip r:embed="rId30">
                                              <a:extLst>
                                                <a:ext uri="{28A0092B-C50C-407E-A947-70E740481C1C}">
                                                  <a14:useLocalDpi xmlns:a14="http://schemas.microsoft.com/office/drawing/2010/main" val="0"/>
                                                </a:ext>
                                              </a:extLst>
                                            </a:blip>
                                            <a:srcRect l="9449" t="8505" r="8071" b="8505"/>
                                            <a:stretch/>
                                          </pic:blipFill>
                                          <pic:spPr bwMode="auto">
                                            <a:xfrm>
                                              <a:off x="0" y="2038350"/>
                                              <a:ext cx="2943225" cy="2115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 58"/>
                                            <pic:cNvPicPr>
                                              <a:picLocks noChangeAspect="1"/>
                                            </pic:cNvPicPr>
                                          </pic:nvPicPr>
                                          <pic:blipFill rotWithShape="1">
                                            <a:blip r:embed="rId31">
                                              <a:extLst>
                                                <a:ext uri="{28A0092B-C50C-407E-A947-70E740481C1C}">
                                                  <a14:useLocalDpi xmlns:a14="http://schemas.microsoft.com/office/drawing/2010/main" val="0"/>
                                                </a:ext>
                                              </a:extLst>
                                            </a:blip>
                                            <a:srcRect l="14764" t="9537" r="10827"/>
                                            <a:stretch/>
                                          </pic:blipFill>
                                          <pic:spPr bwMode="auto">
                                            <a:xfrm>
                                              <a:off x="2809875" y="2076450"/>
                                              <a:ext cx="2628900" cy="2314575"/>
                                            </a:xfrm>
                                            <a:prstGeom prst="rect">
                                              <a:avLst/>
                                            </a:prstGeom>
                                            <a:noFill/>
                                            <a:ln>
                                              <a:noFill/>
                                            </a:ln>
                                            <a:extLst>
                                              <a:ext uri="{53640926-AAD7-44D8-BBD7-CCE9431645EC}">
                                                <a14:shadowObscured xmlns:a14="http://schemas.microsoft.com/office/drawing/2010/main"/>
                                              </a:ext>
                                            </a:extLst>
                                          </pic:spPr>
                                        </pic:pic>
                                      </wpg:grpSp>
                                      <wps:wsp>
                                        <wps:cNvPr id="59" name="Zone de texte 59"/>
                                        <wps:cNvSpPr txBox="1"/>
                                        <wps:spPr>
                                          <a:xfrm>
                                            <a:off x="533400" y="504825"/>
                                            <a:ext cx="476250" cy="333375"/>
                                          </a:xfrm>
                                          <a:prstGeom prst="rect">
                                            <a:avLst/>
                                          </a:prstGeom>
                                          <a:noFill/>
                                          <a:ln w="6350">
                                            <a:noFill/>
                                          </a:ln>
                                        </wps:spPr>
                                        <wps:txbx>
                                          <w:txbxContent>
                                            <w:p w14:paraId="65135268" w14:textId="77777777" w:rsidR="00B72FCE" w:rsidRPr="00433CAF" w:rsidRDefault="00B72FCE" w:rsidP="00B72FCE">
                                              <w:pPr>
                                                <w:rPr>
                                                  <w:lang w:val="fr-FR"/>
                                                </w:rPr>
                                              </w:pPr>
                                              <w:r>
                                                <w:rPr>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Zone de texte 60"/>
                                      <wps:cNvSpPr txBox="1"/>
                                      <wps:spPr>
                                        <a:xfrm>
                                          <a:off x="3057525" y="457200"/>
                                          <a:ext cx="476250" cy="333375"/>
                                        </a:xfrm>
                                        <a:prstGeom prst="rect">
                                          <a:avLst/>
                                        </a:prstGeom>
                                        <a:noFill/>
                                        <a:ln w="6350">
                                          <a:noFill/>
                                        </a:ln>
                                      </wps:spPr>
                                      <wps:txbx>
                                        <w:txbxContent>
                                          <w:p w14:paraId="314D5B90" w14:textId="77777777" w:rsidR="00B72FCE" w:rsidRPr="00433CAF" w:rsidRDefault="00B72FCE" w:rsidP="00B72FCE">
                                            <w:pPr>
                                              <w:rPr>
                                                <w:lang w:val="fr-FR"/>
                                              </w:rPr>
                                            </w:pPr>
                                            <w:r>
                                              <w:rPr>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Zone de texte 61"/>
                                    <wps:cNvSpPr txBox="1"/>
                                    <wps:spPr>
                                      <a:xfrm>
                                        <a:off x="390525" y="2505075"/>
                                        <a:ext cx="476250" cy="333375"/>
                                      </a:xfrm>
                                      <a:prstGeom prst="rect">
                                        <a:avLst/>
                                      </a:prstGeom>
                                      <a:noFill/>
                                      <a:ln w="6350">
                                        <a:noFill/>
                                      </a:ln>
                                    </wps:spPr>
                                    <wps:txbx>
                                      <w:txbxContent>
                                        <w:p w14:paraId="7FBE7FD8" w14:textId="77777777" w:rsidR="00B72FCE" w:rsidRPr="00433CAF" w:rsidRDefault="00B72FCE" w:rsidP="00B72FCE">
                                          <w:pPr>
                                            <w:rPr>
                                              <w:lang w:val="fr-FR"/>
                                            </w:rPr>
                                          </w:pPr>
                                          <w:r>
                                            <w:rPr>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2" name="Groupe 62"/>
                                <wpg:cNvGrpSpPr/>
                                <wpg:grpSpPr>
                                  <a:xfrm>
                                    <a:off x="209550" y="3657587"/>
                                    <a:ext cx="5486401" cy="2722262"/>
                                    <a:chOff x="236611" y="-803452"/>
                                    <a:chExt cx="6194909" cy="4100410"/>
                                  </a:xfrm>
                                </wpg:grpSpPr>
                                <pic:pic xmlns:pic="http://schemas.openxmlformats.org/drawingml/2006/picture">
                                  <pic:nvPicPr>
                                    <pic:cNvPr id="77" name="Image 77"/>
                                    <pic:cNvPicPr>
                                      <a:picLocks noChangeAspect="1"/>
                                    </pic:cNvPicPr>
                                  </pic:nvPicPr>
                                  <pic:blipFill rotWithShape="1">
                                    <a:blip r:embed="rId32">
                                      <a:extLst>
                                        <a:ext uri="{28A0092B-C50C-407E-A947-70E740481C1C}">
                                          <a14:useLocalDpi xmlns:a14="http://schemas.microsoft.com/office/drawing/2010/main" val="0"/>
                                        </a:ext>
                                      </a:extLst>
                                    </a:blip>
                                    <a:srcRect t="10000" r="9524" b="2037"/>
                                    <a:stretch/>
                                  </pic:blipFill>
                                  <pic:spPr bwMode="auto">
                                    <a:xfrm>
                                      <a:off x="236611" y="-751137"/>
                                      <a:ext cx="3020939" cy="4048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Image 78"/>
                                    <pic:cNvPicPr>
                                      <a:picLocks noChangeAspect="1"/>
                                    </pic:cNvPicPr>
                                  </pic:nvPicPr>
                                  <pic:blipFill rotWithShape="1">
                                    <a:blip r:embed="rId33">
                                      <a:extLst>
                                        <a:ext uri="{28A0092B-C50C-407E-A947-70E740481C1C}">
                                          <a14:useLocalDpi xmlns:a14="http://schemas.microsoft.com/office/drawing/2010/main" val="0"/>
                                        </a:ext>
                                      </a:extLst>
                                    </a:blip>
                                    <a:srcRect t="8519" r="8995" b="2963"/>
                                    <a:stretch/>
                                  </pic:blipFill>
                                  <pic:spPr bwMode="auto">
                                    <a:xfrm>
                                      <a:off x="3294736" y="-803452"/>
                                      <a:ext cx="3136784" cy="4072394"/>
                                    </a:xfrm>
                                    <a:prstGeom prst="rect">
                                      <a:avLst/>
                                    </a:prstGeom>
                                    <a:noFill/>
                                    <a:ln>
                                      <a:noFill/>
                                    </a:ln>
                                    <a:extLst>
                                      <a:ext uri="{53640926-AAD7-44D8-BBD7-CCE9431645EC}">
                                        <a14:shadowObscured xmlns:a14="http://schemas.microsoft.com/office/drawing/2010/main"/>
                                      </a:ext>
                                    </a:extLst>
                                  </pic:spPr>
                                </pic:pic>
                              </wpg:grpSp>
                            </wpg:grpSp>
                            <wps:wsp>
                              <wps:cNvPr id="79" name="Zone de texte 79"/>
                              <wps:cNvSpPr txBox="1"/>
                              <wps:spPr>
                                <a:xfrm>
                                  <a:off x="1276350" y="4257675"/>
                                  <a:ext cx="371475" cy="276225"/>
                                </a:xfrm>
                                <a:prstGeom prst="rect">
                                  <a:avLst/>
                                </a:prstGeom>
                                <a:noFill/>
                                <a:ln w="6350">
                                  <a:noFill/>
                                </a:ln>
                              </wps:spPr>
                              <wps:txbx>
                                <w:txbxContent>
                                  <w:p w14:paraId="69CA7FB5" w14:textId="77777777" w:rsidR="00B72FCE" w:rsidRPr="00C77209" w:rsidRDefault="00B72FCE" w:rsidP="00B72FCE">
                                    <w:pPr>
                                      <w:rPr>
                                        <w:lang w:val="fr-FR"/>
                                      </w:rPr>
                                    </w:pPr>
                                    <w:r>
                                      <w:rPr>
                                        <w:lang w:val="fr-F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Zone de texte 80"/>
                            <wps:cNvSpPr txBox="1"/>
                            <wps:spPr>
                              <a:xfrm>
                                <a:off x="4048125" y="4295775"/>
                                <a:ext cx="371475" cy="276225"/>
                              </a:xfrm>
                              <a:prstGeom prst="rect">
                                <a:avLst/>
                              </a:prstGeom>
                              <a:noFill/>
                              <a:ln w="6350">
                                <a:noFill/>
                              </a:ln>
                            </wps:spPr>
                            <wps:txbx>
                              <w:txbxContent>
                                <w:p w14:paraId="3ABE499A" w14:textId="77777777" w:rsidR="00B72FCE" w:rsidRPr="00C77209" w:rsidRDefault="00B72FCE" w:rsidP="00B72FCE">
                                  <w:pPr>
                                    <w:rPr>
                                      <w:lang w:val="fr-FR"/>
                                    </w:rPr>
                                  </w:pPr>
                                  <w:r>
                                    <w:rPr>
                                      <w:lang w:val="fr-FR"/>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Zone de texte 81"/>
                          <wps:cNvSpPr txBox="1"/>
                          <wps:spPr>
                            <a:xfrm>
                              <a:off x="1276350" y="5543550"/>
                              <a:ext cx="371475" cy="276225"/>
                            </a:xfrm>
                            <a:prstGeom prst="rect">
                              <a:avLst/>
                            </a:prstGeom>
                            <a:noFill/>
                            <a:ln w="6350">
                              <a:noFill/>
                            </a:ln>
                          </wps:spPr>
                          <wps:txbx>
                            <w:txbxContent>
                              <w:p w14:paraId="608CA55A" w14:textId="77777777" w:rsidR="00B72FCE" w:rsidRPr="00C77209" w:rsidRDefault="00B72FCE" w:rsidP="00B72FCE">
                                <w:pPr>
                                  <w:rPr>
                                    <w:lang w:val="fr-FR"/>
                                  </w:rPr>
                                </w:pPr>
                                <w:r>
                                  <w:rPr>
                                    <w:lang w:val="fr-FR"/>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65B3AE" id="Groupe 12" o:spid="_x0000_s1027" style="position:absolute;left:0;text-align:left;margin-left:0;margin-top:-.2pt;width:465pt;height:514.45pt;z-index:251688960;mso-position-horizontal:left;mso-position-horizontal-relative:margin;mso-width-relative:margin;mso-height-relative:margin" coordsize="55816,637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">
                <v:shape id="Zone de texte 13" o:spid="_x0000_s1028" type="#_x0000_t202" style="position:absolute;left:39719;top:55816;width:3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704B617" w14:textId="77777777" w:rsidR="00B72FCE" w:rsidRPr="00C77209" w:rsidRDefault="00B72FCE" w:rsidP="00B72FCE">
                        <w:pPr>
                          <w:rPr>
                            <w:lang w:val="fr-FR"/>
                          </w:rPr>
                        </w:pPr>
                        <w:r>
                          <w:rPr>
                            <w:lang w:val="fr-FR"/>
                          </w:rPr>
                          <w:t>(h)</w:t>
                        </w:r>
                      </w:p>
                    </w:txbxContent>
                  </v:textbox>
                </v:shape>
                <v:group id="Groupe 14" o:spid="_x0000_s1029" style="position:absolute;width:55816;height:63780" coordsize="55816,6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5" o:spid="_x0000_s1030" style="position:absolute;width:55816;height:63780" coordsize="55816,6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6" o:spid="_x0000_s1031" style="position:absolute;width:55816;height:63780" coordsize="55816,6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7" o:spid="_x0000_s1032" style="position:absolute;width:55816;height:63780" coordorigin="1714" coordsize="55816,6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o:spid="_x0000_s1033" style="position:absolute;left:1714;width:55817;height:38290" coordsize="54387,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Zone de texte 33" o:spid="_x0000_s1034" type="#_x0000_t202" style="position:absolute;left:31718;top:25241;width:4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ACA7C68" w14:textId="77777777" w:rsidR="00B72FCE" w:rsidRPr="00433CAF" w:rsidRDefault="00B72FCE" w:rsidP="00B72FCE">
                                  <w:pPr>
                                    <w:rPr>
                                      <w:lang w:val="fr-FR"/>
                                    </w:rPr>
                                  </w:pPr>
                                  <w:r>
                                    <w:rPr>
                                      <w:lang w:val="fr-FR"/>
                                    </w:rPr>
                                    <w:t>(d)</w:t>
                                  </w:r>
                                </w:p>
                              </w:txbxContent>
                            </v:textbox>
                          </v:shape>
                          <v:group id="Groupe 34" o:spid="_x0000_s1035" style="position:absolute;width:54387;height:43910" coordsize="54387,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5" o:spid="_x0000_s1036" style="position:absolute;width:54387;height:43910" coordsize="54387,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e 36" o:spid="_x0000_s1037" style="position:absolute;width:54387;height:43910" coordsize="54387,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e 53" o:spid="_x0000_s1038" style="position:absolute;width:54387;height:43910" coordsize="54387,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e 54" o:spid="_x0000_s1039" style="position:absolute;width:53738;height:21812" coordsize="72784,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40" type="#_x0000_t75" style="position:absolute;width:37528;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">
                                      <v:imagedata r:id="rId34" o:title="" croptop="6250f" cropbottom="7263f" cropleft="6063f" cropright="8644f"/>
                                    </v:shape>
                                    <v:shape id="Image 56" o:spid="_x0000_s1041" type="#_x0000_t75" style="position:absolute;left:37433;top:190;width:35351;height:3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">
                                      <v:imagedata r:id="rId35" o:title="" croptop="6587f" cropbottom="3209f" cropleft="10966f" cropright="8643f"/>
                                    </v:shape>
                                  </v:group>
                                  <v:shape id="Image 57" o:spid="_x0000_s1042" type="#_x0000_t75" style="position:absolute;top:20383;width:29432;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">
                                    <v:imagedata r:id="rId36" o:title="" croptop="5574f" cropbottom="5574f" cropleft="6192f" cropright="5289f"/>
                                  </v:shape>
                                  <v:shape id="Image 58" o:spid="_x0000_s1043" type="#_x0000_t75" style="position:absolute;left:28098;top:20764;width:26289;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">
                                    <v:imagedata r:id="rId37" o:title="" croptop="6250f" cropleft="9676f" cropright="7096f"/>
                                  </v:shape>
                                </v:group>
                                <v:shape id="Zone de texte 59" o:spid="_x0000_s1044" type="#_x0000_t202" style="position:absolute;left:5334;top:5048;width:4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5135268" w14:textId="77777777" w:rsidR="00B72FCE" w:rsidRPr="00433CAF" w:rsidRDefault="00B72FCE" w:rsidP="00B72FCE">
                                        <w:pPr>
                                          <w:rPr>
                                            <w:lang w:val="fr-FR"/>
                                          </w:rPr>
                                        </w:pPr>
                                        <w:r>
                                          <w:rPr>
                                            <w:lang w:val="fr-FR"/>
                                          </w:rPr>
                                          <w:t>(a)</w:t>
                                        </w:r>
                                      </w:p>
                                    </w:txbxContent>
                                  </v:textbox>
                                </v:shape>
                              </v:group>
                              <v:shape id="Zone de texte 60" o:spid="_x0000_s1045" type="#_x0000_t202" style="position:absolute;left:30575;top:4572;width:476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14D5B90" w14:textId="77777777" w:rsidR="00B72FCE" w:rsidRPr="00433CAF" w:rsidRDefault="00B72FCE" w:rsidP="00B72FCE">
                                      <w:pPr>
                                        <w:rPr>
                                          <w:lang w:val="fr-FR"/>
                                        </w:rPr>
                                      </w:pPr>
                                      <w:r>
                                        <w:rPr>
                                          <w:lang w:val="fr-FR"/>
                                        </w:rPr>
                                        <w:t>(b)</w:t>
                                      </w:r>
                                    </w:p>
                                  </w:txbxContent>
                                </v:textbox>
                              </v:shape>
                            </v:group>
                            <v:shape id="Zone de texte 61" o:spid="_x0000_s1046" type="#_x0000_t202" style="position:absolute;left:3905;top:25050;width:4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7FBE7FD8" w14:textId="77777777" w:rsidR="00B72FCE" w:rsidRPr="00433CAF" w:rsidRDefault="00B72FCE" w:rsidP="00B72FCE">
                                    <w:pPr>
                                      <w:rPr>
                                        <w:lang w:val="fr-FR"/>
                                      </w:rPr>
                                    </w:pPr>
                                    <w:r>
                                      <w:rPr>
                                        <w:lang w:val="fr-FR"/>
                                      </w:rPr>
                                      <w:t>(c)</w:t>
                                    </w:r>
                                  </w:p>
                                </w:txbxContent>
                              </v:textbox>
                            </v:shape>
                          </v:group>
                        </v:group>
                        <v:group id="Groupe 62" o:spid="_x0000_s1047" style="position:absolute;left:2095;top:36575;width:54864;height:27223" coordorigin="2366,-8034" coordsize="61949,4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Image 77" o:spid="_x0000_s1048" type="#_x0000_t75" style="position:absolute;left:2366;top:-7511;width:30209;height:4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">
                            <v:imagedata r:id="rId38" o:title="" croptop="6554f" cropbottom="1335f" cropright="6242f"/>
                          </v:shape>
                          <v:shape id="Image 78" o:spid="_x0000_s1049" type="#_x0000_t75" style="position:absolute;left:32947;top:-8034;width:31368;height:4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">
                            <v:imagedata r:id="rId39" o:title="" croptop="5583f" cropbottom="1942f" cropright="5895f"/>
                          </v:shape>
                        </v:group>
                      </v:group>
                      <v:shape id="Zone de texte 79" o:spid="_x0000_s1050" type="#_x0000_t202" style="position:absolute;left:12763;top:42576;width:371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9CA7FB5" w14:textId="77777777" w:rsidR="00B72FCE" w:rsidRPr="00C77209" w:rsidRDefault="00B72FCE" w:rsidP="00B72FCE">
                              <w:pPr>
                                <w:rPr>
                                  <w:lang w:val="fr-FR"/>
                                </w:rPr>
                              </w:pPr>
                              <w:r>
                                <w:rPr>
                                  <w:lang w:val="fr-FR"/>
                                </w:rPr>
                                <w:t>(e)</w:t>
                              </w:r>
                            </w:p>
                          </w:txbxContent>
                        </v:textbox>
                      </v:shape>
                    </v:group>
                    <v:shape id="Zone de texte 80" o:spid="_x0000_s1051" type="#_x0000_t202" style="position:absolute;left:40481;top:42957;width:371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ABE499A" w14:textId="77777777" w:rsidR="00B72FCE" w:rsidRPr="00C77209" w:rsidRDefault="00B72FCE" w:rsidP="00B72FCE">
                            <w:pPr>
                              <w:rPr>
                                <w:lang w:val="fr-FR"/>
                              </w:rPr>
                            </w:pPr>
                            <w:r>
                              <w:rPr>
                                <w:lang w:val="fr-FR"/>
                              </w:rPr>
                              <w:t>(f)</w:t>
                            </w:r>
                          </w:p>
                        </w:txbxContent>
                      </v:textbox>
                    </v:shape>
                  </v:group>
                  <v:shape id="Zone de texte 81" o:spid="_x0000_s1052" type="#_x0000_t202" style="position:absolute;left:12763;top:55435;width:37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608CA55A" w14:textId="77777777" w:rsidR="00B72FCE" w:rsidRPr="00C77209" w:rsidRDefault="00B72FCE" w:rsidP="00B72FCE">
                          <w:pPr>
                            <w:rPr>
                              <w:lang w:val="fr-FR"/>
                            </w:rPr>
                          </w:pPr>
                          <w:r>
                            <w:rPr>
                              <w:lang w:val="fr-FR"/>
                            </w:rPr>
                            <w:t>(g)</w:t>
                          </w:r>
                        </w:p>
                      </w:txbxContent>
                    </v:textbox>
                  </v:shape>
                </v:group>
                <w10:wrap type="topAndBottom" anchorx="margin"/>
              </v:group>
            </w:pict>
          </mc:Fallback>
        </mc:AlternateContent>
      </w:r>
      <w:r w:rsidR="00F053D2" w:rsidRPr="003A7752">
        <w:rPr>
          <w:noProof/>
        </w:rPr>
        <mc:AlternateContent>
          <mc:Choice Requires="wps">
            <w:drawing>
              <wp:anchor distT="0" distB="0" distL="114300" distR="114300" simplePos="0" relativeHeight="251691008" behindDoc="0" locked="0" layoutInCell="1" allowOverlap="1" wp14:anchorId="6ABE1C25" wp14:editId="5DCD3B97">
                <wp:simplePos x="0" y="0"/>
                <wp:positionH relativeFrom="margin">
                  <wp:posOffset>0</wp:posOffset>
                </wp:positionH>
                <wp:positionV relativeFrom="paragraph">
                  <wp:posOffset>6969760</wp:posOffset>
                </wp:positionV>
                <wp:extent cx="6153150" cy="695325"/>
                <wp:effectExtent l="0" t="0" r="0" b="9525"/>
                <wp:wrapNone/>
                <wp:docPr id="28" name="Zone de texte 28"/>
                <wp:cNvGraphicFramePr/>
                <a:graphic xmlns:a="http://schemas.openxmlformats.org/drawingml/2006/main">
                  <a:graphicData uri="http://schemas.microsoft.com/office/word/2010/wordprocessingShape">
                    <wps:wsp>
                      <wps:cNvSpPr txBox="1"/>
                      <wps:spPr>
                        <a:xfrm>
                          <a:off x="0" y="0"/>
                          <a:ext cx="6153150" cy="695325"/>
                        </a:xfrm>
                        <a:prstGeom prst="rect">
                          <a:avLst/>
                        </a:prstGeom>
                        <a:solidFill>
                          <a:prstClr val="white"/>
                        </a:solidFill>
                        <a:ln>
                          <a:noFill/>
                        </a:ln>
                      </wps:spPr>
                      <wps:txbx>
                        <w:txbxContent>
                          <w:p w14:paraId="24B13E4A" w14:textId="058CF49B" w:rsidR="00B72FCE" w:rsidRPr="00F67147" w:rsidRDefault="00B72FCE" w:rsidP="00B72FCE">
                            <w:pPr>
                              <w:pStyle w:val="Lgende"/>
                              <w:spacing w:line="360" w:lineRule="auto"/>
                              <w:jc w:val="center"/>
                              <w:rPr>
                                <w:rFonts w:asciiTheme="majorBidi" w:hAnsiTheme="majorBidi" w:cstheme="majorBidi"/>
                                <w:i w:val="0"/>
                                <w:iCs w:val="0"/>
                                <w:color w:val="auto"/>
                                <w:lang w:val="en-US"/>
                              </w:rPr>
                            </w:pPr>
                            <w:r w:rsidRPr="00B04FC3">
                              <w:rPr>
                                <w:rFonts w:asciiTheme="majorBidi" w:hAnsiTheme="majorBidi" w:cstheme="majorBidi"/>
                                <w:b/>
                                <w:bCs/>
                                <w:i w:val="0"/>
                                <w:iCs w:val="0"/>
                                <w:color w:val="auto"/>
                                <w:sz w:val="24"/>
                                <w:szCs w:val="24"/>
                                <w:lang w:val="en-US"/>
                              </w:rPr>
                              <w:t>Fig</w:t>
                            </w:r>
                            <w:r>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sidR="00F053D2">
                              <w:rPr>
                                <w:rFonts w:asciiTheme="majorBidi" w:hAnsiTheme="majorBidi" w:cstheme="majorBidi"/>
                                <w:b/>
                                <w:bCs/>
                                <w:i w:val="0"/>
                                <w:iCs w:val="0"/>
                                <w:color w:val="auto"/>
                                <w:sz w:val="24"/>
                                <w:szCs w:val="24"/>
                                <w:lang w:val="en-US"/>
                              </w:rPr>
                              <w:t>2</w:t>
                            </w:r>
                            <w:r w:rsidRPr="00F67147">
                              <w:rPr>
                                <w:rFonts w:asciiTheme="majorBidi" w:hAnsiTheme="majorBidi" w:cstheme="majorBidi"/>
                                <w:b/>
                                <w:bCs/>
                                <w:i w:val="0"/>
                                <w:iCs w:val="0"/>
                                <w:color w:val="auto"/>
                                <w:sz w:val="24"/>
                                <w:szCs w:val="24"/>
                                <w:lang w:val="en-US"/>
                              </w:rPr>
                              <w:t xml:space="preserve">. </w:t>
                            </w:r>
                            <w:r w:rsidRPr="00E10E81">
                              <w:rPr>
                                <w:rFonts w:asciiTheme="majorBidi" w:hAnsiTheme="majorBidi" w:cstheme="majorBidi"/>
                                <w:b/>
                                <w:bCs/>
                                <w:i w:val="0"/>
                                <w:iCs w:val="0"/>
                                <w:color w:val="auto"/>
                                <w:sz w:val="24"/>
                                <w:szCs w:val="24"/>
                                <w:lang w:val="en-US"/>
                              </w:rPr>
                              <w:t>(a</w:t>
                            </w:r>
                            <w:r w:rsidR="00BA68BF">
                              <w:rPr>
                                <w:rFonts w:asciiTheme="majorBidi" w:hAnsiTheme="majorBidi" w:cstheme="majorBidi"/>
                                <w:b/>
                                <w:bCs/>
                                <w:i w:val="0"/>
                                <w:iCs w:val="0"/>
                                <w:color w:val="auto"/>
                                <w:sz w:val="24"/>
                                <w:szCs w:val="24"/>
                                <w:lang w:val="en-US"/>
                              </w:rPr>
                              <w:t>, b, e, f, g and h</w:t>
                            </w:r>
                            <w:r w:rsidRPr="00E10E81">
                              <w:rPr>
                                <w:rFonts w:asciiTheme="majorBidi" w:hAnsiTheme="majorBidi" w:cstheme="majorBidi"/>
                                <w:b/>
                                <w:bCs/>
                                <w:i w:val="0"/>
                                <w:iCs w:val="0"/>
                                <w:color w:val="auto"/>
                                <w:sz w:val="24"/>
                                <w:szCs w:val="24"/>
                                <w:lang w:val="en-US"/>
                              </w:rPr>
                              <w:t>)</w:t>
                            </w:r>
                            <w:r>
                              <w:rPr>
                                <w:rFonts w:asciiTheme="majorBidi" w:hAnsiTheme="majorBidi" w:cstheme="majorBidi"/>
                                <w:i w:val="0"/>
                                <w:iCs w:val="0"/>
                                <w:color w:val="auto"/>
                                <w:sz w:val="24"/>
                                <w:szCs w:val="24"/>
                                <w:lang w:val="en-US"/>
                              </w:rPr>
                              <w:t xml:space="preserve"> </w:t>
                            </w:r>
                            <w:r w:rsidR="00BA68BF" w:rsidRPr="00BA68BF">
                              <w:rPr>
                                <w:rFonts w:asciiTheme="majorBidi" w:hAnsiTheme="majorBidi" w:cstheme="majorBidi"/>
                                <w:b/>
                                <w:bCs/>
                                <w:i w:val="0"/>
                                <w:iCs w:val="0"/>
                                <w:color w:val="auto"/>
                                <w:lang w:val="en-US"/>
                              </w:rPr>
                              <w:t>GGA-PBE</w:t>
                            </w:r>
                            <w:r w:rsidR="00BA68BF">
                              <w:rPr>
                                <w:rFonts w:asciiTheme="majorBidi" w:hAnsiTheme="majorBidi" w:cstheme="majorBidi"/>
                                <w:i w:val="0"/>
                                <w:iCs w:val="0"/>
                                <w:color w:val="auto"/>
                                <w:lang w:val="en-US"/>
                              </w:rPr>
                              <w:t xml:space="preserve"> c</w:t>
                            </w:r>
                            <w:r w:rsidRPr="00F67147">
                              <w:rPr>
                                <w:rFonts w:asciiTheme="majorBidi" w:hAnsiTheme="majorBidi" w:cstheme="majorBidi"/>
                                <w:i w:val="0"/>
                                <w:iCs w:val="0"/>
                                <w:color w:val="auto"/>
                                <w:lang w:val="en-US"/>
                              </w:rPr>
                              <w:t xml:space="preserve">alculated </w:t>
                            </w:r>
                            <w:r w:rsidR="001E2649">
                              <w:rPr>
                                <w:rFonts w:asciiTheme="majorBidi" w:hAnsiTheme="majorBidi" w:cstheme="majorBidi"/>
                                <w:i w:val="0"/>
                                <w:iCs w:val="0"/>
                                <w:color w:val="auto"/>
                                <w:lang w:val="en-US"/>
                              </w:rPr>
                              <w:t>b</w:t>
                            </w:r>
                            <w:r w:rsidRPr="00F67147">
                              <w:rPr>
                                <w:rFonts w:asciiTheme="majorBidi" w:hAnsiTheme="majorBidi" w:cstheme="majorBidi"/>
                                <w:i w:val="0"/>
                                <w:iCs w:val="0"/>
                                <w:color w:val="auto"/>
                                <w:lang w:val="en-US"/>
                              </w:rPr>
                              <w:t xml:space="preserve">and structure </w:t>
                            </w:r>
                            <w:r w:rsidR="00BA68BF">
                              <w:rPr>
                                <w:rFonts w:asciiTheme="majorBidi" w:hAnsiTheme="majorBidi" w:cstheme="majorBidi"/>
                                <w:i w:val="0"/>
                                <w:iCs w:val="0"/>
                                <w:color w:val="auto"/>
                                <w:lang w:val="en-US"/>
                              </w:rPr>
                              <w:t xml:space="preserve">and </w:t>
                            </w:r>
                            <w:r w:rsidR="00BA68BF" w:rsidRPr="00F67147">
                              <w:rPr>
                                <w:rFonts w:asciiTheme="majorBidi" w:hAnsiTheme="majorBidi" w:cstheme="majorBidi"/>
                                <w:i w:val="0"/>
                                <w:iCs w:val="0"/>
                                <w:color w:val="auto"/>
                                <w:lang w:val="en-US"/>
                              </w:rPr>
                              <w:t xml:space="preserve">density of states </w:t>
                            </w:r>
                            <w:r w:rsidRPr="00F67147">
                              <w:rPr>
                                <w:rFonts w:asciiTheme="majorBidi" w:hAnsiTheme="majorBidi" w:cstheme="majorBidi"/>
                                <w:i w:val="0"/>
                                <w:iCs w:val="0"/>
                                <w:color w:val="auto"/>
                                <w:lang w:val="en-US"/>
                              </w:rPr>
                              <w:t xml:space="preserve">of </w:t>
                            </w:r>
                            <m:oMath>
                              <m:sSub>
                                <m:sSubPr>
                                  <m:ctrlPr>
                                    <w:rPr>
                                      <w:rFonts w:ascii="Cambria Math" w:hAnsi="Cambria Math" w:cstheme="majorBidi"/>
                                      <w:i w:val="0"/>
                                      <w:color w:val="auto"/>
                                      <w:lang w:val="en-US"/>
                                    </w:rPr>
                                  </m:ctrlPr>
                                </m:sSubPr>
                                <m:e>
                                  <m:r>
                                    <w:rPr>
                                      <w:rFonts w:ascii="Cambria Math" w:hAnsi="Cambria Math" w:cstheme="majorBidi"/>
                                      <w:color w:val="auto"/>
                                      <w:lang w:val="en-US"/>
                                    </w:rPr>
                                    <m:t>ASrCl</m:t>
                                  </m:r>
                                </m:e>
                                <m:sub>
                                  <m:r>
                                    <w:rPr>
                                      <w:rFonts w:ascii="Cambria Math" w:hAnsi="Cambria Math" w:cstheme="majorBidi"/>
                                      <w:color w:val="auto"/>
                                      <w:lang w:val="en-US"/>
                                    </w:rPr>
                                    <m:t>3</m:t>
                                  </m:r>
                                </m:sub>
                              </m:sSub>
                            </m:oMath>
                            <w:r w:rsidRPr="00F67147">
                              <w:rPr>
                                <w:rFonts w:asciiTheme="majorBidi" w:hAnsiTheme="majorBidi" w:cstheme="majorBidi"/>
                                <w:i w:val="0"/>
                                <w:iCs w:val="0"/>
                                <w:color w:val="auto"/>
                                <w:lang w:val="en-US"/>
                              </w:rPr>
                              <w:t xml:space="preserve"> (with A= </w:t>
                            </w:r>
                            <w:r w:rsidR="001E2649">
                              <w:rPr>
                                <w:rFonts w:asciiTheme="majorBidi" w:hAnsiTheme="majorBidi" w:cstheme="majorBidi"/>
                                <w:i w:val="0"/>
                                <w:iCs w:val="0"/>
                                <w:color w:val="auto"/>
                                <w:lang w:val="en-US"/>
                              </w:rPr>
                              <w:t>Ag</w:t>
                            </w:r>
                            <w:r w:rsidRPr="00F67147">
                              <w:rPr>
                                <w:rFonts w:asciiTheme="majorBidi" w:hAnsiTheme="majorBidi" w:cstheme="majorBidi"/>
                                <w:i w:val="0"/>
                                <w:iCs w:val="0"/>
                                <w:color w:val="auto"/>
                                <w:lang w:val="en-US"/>
                              </w:rPr>
                              <w:t xml:space="preserve"> and </w:t>
                            </w:r>
                            <w:r w:rsidR="001E2649">
                              <w:rPr>
                                <w:rFonts w:asciiTheme="majorBidi" w:hAnsiTheme="majorBidi" w:cstheme="majorBidi"/>
                                <w:i w:val="0"/>
                                <w:iCs w:val="0"/>
                                <w:color w:val="auto"/>
                                <w:lang w:val="en-US"/>
                              </w:rPr>
                              <w:t>Cu</w:t>
                            </w:r>
                            <w:r w:rsidRPr="00F67147">
                              <w:rPr>
                                <w:rFonts w:asciiTheme="majorBidi" w:hAnsiTheme="majorBidi" w:cstheme="majorBidi"/>
                                <w:i w:val="0"/>
                                <w:iCs w:val="0"/>
                                <w:color w:val="auto"/>
                                <w:lang w:val="en-US"/>
                              </w:rPr>
                              <w:t>) compounds,</w:t>
                            </w:r>
                            <w:r>
                              <w:rPr>
                                <w:rFonts w:asciiTheme="majorBidi" w:hAnsiTheme="majorBidi" w:cstheme="majorBidi"/>
                                <w:i w:val="0"/>
                                <w:iCs w:val="0"/>
                                <w:color w:val="auto"/>
                                <w:sz w:val="24"/>
                                <w:szCs w:val="24"/>
                                <w:lang w:val="en-US"/>
                              </w:rPr>
                              <w:t xml:space="preserve"> </w:t>
                            </w:r>
                            <w:r w:rsidRPr="00E10E81">
                              <w:rPr>
                                <w:rFonts w:asciiTheme="majorBidi" w:hAnsiTheme="majorBidi" w:cstheme="majorBidi"/>
                                <w:b/>
                                <w:bCs/>
                                <w:i w:val="0"/>
                                <w:iCs w:val="0"/>
                                <w:color w:val="auto"/>
                                <w:sz w:val="24"/>
                                <w:szCs w:val="24"/>
                                <w:lang w:val="en-US"/>
                              </w:rPr>
                              <w:t>(</w:t>
                            </w:r>
                            <w:r w:rsidR="00BA68BF">
                              <w:rPr>
                                <w:rFonts w:asciiTheme="majorBidi" w:hAnsiTheme="majorBidi" w:cstheme="majorBidi"/>
                                <w:b/>
                                <w:bCs/>
                                <w:i w:val="0"/>
                                <w:iCs w:val="0"/>
                                <w:color w:val="auto"/>
                                <w:sz w:val="24"/>
                                <w:szCs w:val="24"/>
                                <w:lang w:val="en-US"/>
                              </w:rPr>
                              <w:t>c and d</w:t>
                            </w:r>
                            <w:r w:rsidRPr="00E10E81">
                              <w:rPr>
                                <w:rFonts w:asciiTheme="majorBidi" w:hAnsiTheme="majorBidi" w:cstheme="majorBidi"/>
                                <w:b/>
                                <w:bCs/>
                                <w:i w:val="0"/>
                                <w:iCs w:val="0"/>
                                <w:color w:val="auto"/>
                                <w:sz w:val="24"/>
                                <w:szCs w:val="24"/>
                                <w:lang w:val="en-US"/>
                              </w:rPr>
                              <w:t>)</w:t>
                            </w:r>
                            <w:r w:rsidR="00BA68BF">
                              <w:rPr>
                                <w:rFonts w:asciiTheme="majorBidi" w:hAnsiTheme="majorBidi" w:cstheme="majorBidi"/>
                                <w:b/>
                                <w:bCs/>
                                <w:i w:val="0"/>
                                <w:iCs w:val="0"/>
                                <w:color w:val="auto"/>
                                <w:sz w:val="24"/>
                                <w:szCs w:val="24"/>
                                <w:lang w:val="en-US"/>
                              </w:rPr>
                              <w:t>,</w:t>
                            </w:r>
                            <w:r w:rsidR="00BA68BF">
                              <w:rPr>
                                <w:rFonts w:asciiTheme="majorBidi" w:hAnsiTheme="majorBidi" w:cstheme="majorBidi"/>
                                <w:i w:val="0"/>
                                <w:iCs w:val="0"/>
                                <w:color w:val="auto"/>
                                <w:lang w:val="en-US"/>
                              </w:rPr>
                              <w:t xml:space="preserve"> </w:t>
                            </w:r>
                            <w:r w:rsidR="00BA68BF" w:rsidRPr="00BA68BF">
                              <w:rPr>
                                <w:rFonts w:asciiTheme="majorBidi" w:hAnsiTheme="majorBidi" w:cstheme="majorBidi"/>
                                <w:b/>
                                <w:bCs/>
                                <w:i w:val="0"/>
                                <w:iCs w:val="0"/>
                                <w:color w:val="auto"/>
                                <w:lang w:val="en-US"/>
                              </w:rPr>
                              <w:t>HES06</w:t>
                            </w:r>
                            <w:r w:rsidR="00BA68BF">
                              <w:rPr>
                                <w:rFonts w:asciiTheme="majorBidi" w:hAnsiTheme="majorBidi" w:cstheme="majorBidi"/>
                                <w:i w:val="0"/>
                                <w:iCs w:val="0"/>
                                <w:color w:val="auto"/>
                                <w:lang w:val="en-US"/>
                              </w:rPr>
                              <w:t xml:space="preserve"> c</w:t>
                            </w:r>
                            <w:r w:rsidR="00BA68BF" w:rsidRPr="00F67147">
                              <w:rPr>
                                <w:rFonts w:asciiTheme="majorBidi" w:hAnsiTheme="majorBidi" w:cstheme="majorBidi"/>
                                <w:i w:val="0"/>
                                <w:iCs w:val="0"/>
                                <w:color w:val="auto"/>
                                <w:lang w:val="en-US"/>
                              </w:rPr>
                              <w:t xml:space="preserve">alculated </w:t>
                            </w:r>
                            <w:r w:rsidR="001E2649">
                              <w:rPr>
                                <w:rFonts w:asciiTheme="majorBidi" w:hAnsiTheme="majorBidi" w:cstheme="majorBidi"/>
                                <w:i w:val="0"/>
                                <w:iCs w:val="0"/>
                                <w:color w:val="auto"/>
                                <w:lang w:val="en-US"/>
                              </w:rPr>
                              <w:t>b</w:t>
                            </w:r>
                            <w:r w:rsidR="00BA68BF" w:rsidRPr="00F67147">
                              <w:rPr>
                                <w:rFonts w:asciiTheme="majorBidi" w:hAnsiTheme="majorBidi" w:cstheme="majorBidi"/>
                                <w:i w:val="0"/>
                                <w:iCs w:val="0"/>
                                <w:color w:val="auto"/>
                                <w:lang w:val="en-US"/>
                              </w:rPr>
                              <w:t xml:space="preserve">and structure </w:t>
                            </w:r>
                            <w:r w:rsidR="00BA68BF">
                              <w:rPr>
                                <w:rFonts w:asciiTheme="majorBidi" w:hAnsiTheme="majorBidi" w:cstheme="majorBidi"/>
                                <w:i w:val="0"/>
                                <w:iCs w:val="0"/>
                                <w:color w:val="auto"/>
                                <w:lang w:val="en-US"/>
                              </w:rPr>
                              <w:t xml:space="preserve">and </w:t>
                            </w:r>
                            <w:r w:rsidR="00BA68BF" w:rsidRPr="00F67147">
                              <w:rPr>
                                <w:rFonts w:asciiTheme="majorBidi" w:hAnsiTheme="majorBidi" w:cstheme="majorBidi"/>
                                <w:i w:val="0"/>
                                <w:iCs w:val="0"/>
                                <w:color w:val="auto"/>
                                <w:lang w:val="en-US"/>
                              </w:rPr>
                              <w:t>density of states of compounds</w:t>
                            </w:r>
                            <w:r w:rsidRPr="00F67147">
                              <w:rPr>
                                <w:rFonts w:asciiTheme="majorBidi" w:hAnsiTheme="majorBidi" w:cstheme="majorBidi"/>
                                <w:i w:val="0"/>
                                <w:iCs w:val="0"/>
                                <w:color w:val="auto"/>
                                <w:lang w:val="en-US"/>
                              </w:rPr>
                              <w:t xml:space="preserve">, </w:t>
                            </w:r>
                            <w:r w:rsidRPr="00F67147">
                              <w:rPr>
                                <w:rFonts w:asciiTheme="majorBidi" w:hAnsiTheme="majorBidi" w:cstheme="majorBidi"/>
                                <w:b/>
                                <w:bCs/>
                                <w:i w:val="0"/>
                                <w:iCs w:val="0"/>
                                <w:color w:val="auto"/>
                                <w:lang w:val="en-US"/>
                              </w:rPr>
                              <w:t>(</w:t>
                            </w:r>
                            <w:r w:rsidR="00BA68BF">
                              <w:rPr>
                                <w:rFonts w:asciiTheme="majorBidi" w:hAnsiTheme="majorBidi" w:cstheme="majorBidi"/>
                                <w:b/>
                                <w:bCs/>
                                <w:i w:val="0"/>
                                <w:iCs w:val="0"/>
                                <w:color w:val="auto"/>
                                <w:lang w:val="en-US"/>
                              </w:rPr>
                              <w:t>g</w:t>
                            </w:r>
                            <w:r w:rsidRPr="00F67147">
                              <w:rPr>
                                <w:rFonts w:asciiTheme="majorBidi" w:hAnsiTheme="majorBidi" w:cstheme="majorBidi"/>
                                <w:b/>
                                <w:bCs/>
                                <w:i w:val="0"/>
                                <w:iCs w:val="0"/>
                                <w:color w:val="auto"/>
                                <w:lang w:val="en-US"/>
                              </w:rPr>
                              <w:t>)</w:t>
                            </w:r>
                            <w:r w:rsidRPr="00F67147">
                              <w:rPr>
                                <w:rFonts w:asciiTheme="majorBidi" w:hAnsiTheme="majorBidi" w:cstheme="majorBidi"/>
                                <w:i w:val="0"/>
                                <w:iCs w:val="0"/>
                                <w:color w:val="auto"/>
                                <w:lang w:val="en-US"/>
                              </w:rPr>
                              <w:t xml:space="preserve"> and </w:t>
                            </w:r>
                            <w:r w:rsidRPr="00F67147">
                              <w:rPr>
                                <w:rFonts w:asciiTheme="majorBidi" w:hAnsiTheme="majorBidi" w:cstheme="majorBidi"/>
                                <w:b/>
                                <w:bCs/>
                                <w:i w:val="0"/>
                                <w:iCs w:val="0"/>
                                <w:color w:val="auto"/>
                                <w:lang w:val="en-US"/>
                              </w:rPr>
                              <w:t>(</w:t>
                            </w:r>
                            <w:r w:rsidR="00BA68BF">
                              <w:rPr>
                                <w:rFonts w:asciiTheme="majorBidi" w:hAnsiTheme="majorBidi" w:cstheme="majorBidi"/>
                                <w:b/>
                                <w:bCs/>
                                <w:i w:val="0"/>
                                <w:iCs w:val="0"/>
                                <w:color w:val="auto"/>
                                <w:lang w:val="en-US"/>
                              </w:rPr>
                              <w:t>h</w:t>
                            </w:r>
                            <w:r w:rsidRPr="008D6574">
                              <w:rPr>
                                <w:rFonts w:asciiTheme="majorBidi" w:hAnsiTheme="majorBidi" w:cstheme="majorBidi"/>
                                <w:b/>
                                <w:bCs/>
                                <w:i w:val="0"/>
                                <w:iCs w:val="0"/>
                                <w:color w:val="auto"/>
                                <w:lang w:val="en-US"/>
                              </w:rPr>
                              <w:t>)</w:t>
                            </w:r>
                            <w:r w:rsidRPr="008D6574">
                              <w:rPr>
                                <w:rFonts w:asciiTheme="majorBidi" w:hAnsiTheme="majorBidi" w:cstheme="majorBidi"/>
                                <w:i w:val="0"/>
                                <w:iCs w:val="0"/>
                                <w:color w:val="auto"/>
                                <w:lang w:val="en-US"/>
                              </w:rPr>
                              <w:t xml:space="preserve"> </w:t>
                            </w:r>
                            <w:r w:rsidR="001E2649" w:rsidRPr="008D6574">
                              <w:rPr>
                                <w:rFonts w:asciiTheme="majorBidi" w:hAnsiTheme="majorBidi" w:cstheme="majorBidi"/>
                                <w:i w:val="0"/>
                                <w:iCs w:val="0"/>
                                <w:color w:val="auto"/>
                                <w:lang w:val="en-US"/>
                              </w:rPr>
                              <w:t>z</w:t>
                            </w:r>
                            <w:r w:rsidRPr="008D6574">
                              <w:rPr>
                                <w:rFonts w:asciiTheme="majorBidi" w:hAnsiTheme="majorBidi" w:cstheme="majorBidi"/>
                                <w:i w:val="0"/>
                                <w:iCs w:val="0"/>
                                <w:color w:val="auto"/>
                                <w:lang w:val="en-US"/>
                              </w:rPr>
                              <w:t>oom of partial density</w:t>
                            </w:r>
                            <w:r w:rsidRPr="00F67147">
                              <w:rPr>
                                <w:rFonts w:asciiTheme="majorBidi" w:hAnsiTheme="majorBidi" w:cstheme="majorBidi"/>
                                <w:i w:val="0"/>
                                <w:iCs w:val="0"/>
                                <w:color w:val="auto"/>
                                <w:lang w:val="en-US"/>
                              </w:rPr>
                              <w:t xml:space="preserve"> of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1C25" id="Zone de texte 28" o:spid="_x0000_s1053" type="#_x0000_t202" style="position:absolute;left:0;text-align:left;margin-left:0;margin-top:548.8pt;width:484.5pt;height:5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" stroked="f">
                <v:textbox inset="0,0,0,0">
                  <w:txbxContent>
                    <w:p w14:paraId="24B13E4A" w14:textId="058CF49B" w:rsidR="00B72FCE" w:rsidRPr="00F67147" w:rsidRDefault="00B72FCE" w:rsidP="00B72FCE">
                      <w:pPr>
                        <w:pStyle w:val="Lgende"/>
                        <w:spacing w:line="360" w:lineRule="auto"/>
                        <w:jc w:val="center"/>
                        <w:rPr>
                          <w:rFonts w:asciiTheme="majorBidi" w:hAnsiTheme="majorBidi" w:cstheme="majorBidi"/>
                          <w:i w:val="0"/>
                          <w:iCs w:val="0"/>
                          <w:color w:val="auto"/>
                          <w:lang w:val="en-US"/>
                        </w:rPr>
                      </w:pPr>
                      <w:r w:rsidRPr="00B04FC3">
                        <w:rPr>
                          <w:rFonts w:asciiTheme="majorBidi" w:hAnsiTheme="majorBidi" w:cstheme="majorBidi"/>
                          <w:b/>
                          <w:bCs/>
                          <w:i w:val="0"/>
                          <w:iCs w:val="0"/>
                          <w:color w:val="auto"/>
                          <w:sz w:val="24"/>
                          <w:szCs w:val="24"/>
                          <w:lang w:val="en-US"/>
                        </w:rPr>
                        <w:t>Fig</w:t>
                      </w:r>
                      <w:r>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sidR="00F053D2">
                        <w:rPr>
                          <w:rFonts w:asciiTheme="majorBidi" w:hAnsiTheme="majorBidi" w:cstheme="majorBidi"/>
                          <w:b/>
                          <w:bCs/>
                          <w:i w:val="0"/>
                          <w:iCs w:val="0"/>
                          <w:color w:val="auto"/>
                          <w:sz w:val="24"/>
                          <w:szCs w:val="24"/>
                          <w:lang w:val="en-US"/>
                        </w:rPr>
                        <w:t>2</w:t>
                      </w:r>
                      <w:r w:rsidRPr="00F67147">
                        <w:rPr>
                          <w:rFonts w:asciiTheme="majorBidi" w:hAnsiTheme="majorBidi" w:cstheme="majorBidi"/>
                          <w:b/>
                          <w:bCs/>
                          <w:i w:val="0"/>
                          <w:iCs w:val="0"/>
                          <w:color w:val="auto"/>
                          <w:sz w:val="24"/>
                          <w:szCs w:val="24"/>
                          <w:lang w:val="en-US"/>
                        </w:rPr>
                        <w:t xml:space="preserve">. </w:t>
                      </w:r>
                      <w:r w:rsidRPr="00E10E81">
                        <w:rPr>
                          <w:rFonts w:asciiTheme="majorBidi" w:hAnsiTheme="majorBidi" w:cstheme="majorBidi"/>
                          <w:b/>
                          <w:bCs/>
                          <w:i w:val="0"/>
                          <w:iCs w:val="0"/>
                          <w:color w:val="auto"/>
                          <w:sz w:val="24"/>
                          <w:szCs w:val="24"/>
                          <w:lang w:val="en-US"/>
                        </w:rPr>
                        <w:t>(a</w:t>
                      </w:r>
                      <w:r w:rsidR="00BA68BF">
                        <w:rPr>
                          <w:rFonts w:asciiTheme="majorBidi" w:hAnsiTheme="majorBidi" w:cstheme="majorBidi"/>
                          <w:b/>
                          <w:bCs/>
                          <w:i w:val="0"/>
                          <w:iCs w:val="0"/>
                          <w:color w:val="auto"/>
                          <w:sz w:val="24"/>
                          <w:szCs w:val="24"/>
                          <w:lang w:val="en-US"/>
                        </w:rPr>
                        <w:t>, b, e, f, g and h</w:t>
                      </w:r>
                      <w:r w:rsidRPr="00E10E81">
                        <w:rPr>
                          <w:rFonts w:asciiTheme="majorBidi" w:hAnsiTheme="majorBidi" w:cstheme="majorBidi"/>
                          <w:b/>
                          <w:bCs/>
                          <w:i w:val="0"/>
                          <w:iCs w:val="0"/>
                          <w:color w:val="auto"/>
                          <w:sz w:val="24"/>
                          <w:szCs w:val="24"/>
                          <w:lang w:val="en-US"/>
                        </w:rPr>
                        <w:t>)</w:t>
                      </w:r>
                      <w:r>
                        <w:rPr>
                          <w:rFonts w:asciiTheme="majorBidi" w:hAnsiTheme="majorBidi" w:cstheme="majorBidi"/>
                          <w:i w:val="0"/>
                          <w:iCs w:val="0"/>
                          <w:color w:val="auto"/>
                          <w:sz w:val="24"/>
                          <w:szCs w:val="24"/>
                          <w:lang w:val="en-US"/>
                        </w:rPr>
                        <w:t xml:space="preserve"> </w:t>
                      </w:r>
                      <w:r w:rsidR="00BA68BF" w:rsidRPr="00BA68BF">
                        <w:rPr>
                          <w:rFonts w:asciiTheme="majorBidi" w:hAnsiTheme="majorBidi" w:cstheme="majorBidi"/>
                          <w:b/>
                          <w:bCs/>
                          <w:i w:val="0"/>
                          <w:iCs w:val="0"/>
                          <w:color w:val="auto"/>
                          <w:lang w:val="en-US"/>
                        </w:rPr>
                        <w:t>GGA-PBE</w:t>
                      </w:r>
                      <w:r w:rsidR="00BA68BF">
                        <w:rPr>
                          <w:rFonts w:asciiTheme="majorBidi" w:hAnsiTheme="majorBidi" w:cstheme="majorBidi"/>
                          <w:i w:val="0"/>
                          <w:iCs w:val="0"/>
                          <w:color w:val="auto"/>
                          <w:lang w:val="en-US"/>
                        </w:rPr>
                        <w:t xml:space="preserve"> c</w:t>
                      </w:r>
                      <w:r w:rsidRPr="00F67147">
                        <w:rPr>
                          <w:rFonts w:asciiTheme="majorBidi" w:hAnsiTheme="majorBidi" w:cstheme="majorBidi"/>
                          <w:i w:val="0"/>
                          <w:iCs w:val="0"/>
                          <w:color w:val="auto"/>
                          <w:lang w:val="en-US"/>
                        </w:rPr>
                        <w:t xml:space="preserve">alculated </w:t>
                      </w:r>
                      <w:r w:rsidR="001E2649">
                        <w:rPr>
                          <w:rFonts w:asciiTheme="majorBidi" w:hAnsiTheme="majorBidi" w:cstheme="majorBidi"/>
                          <w:i w:val="0"/>
                          <w:iCs w:val="0"/>
                          <w:color w:val="auto"/>
                          <w:lang w:val="en-US"/>
                        </w:rPr>
                        <w:t>b</w:t>
                      </w:r>
                      <w:r w:rsidRPr="00F67147">
                        <w:rPr>
                          <w:rFonts w:asciiTheme="majorBidi" w:hAnsiTheme="majorBidi" w:cstheme="majorBidi"/>
                          <w:i w:val="0"/>
                          <w:iCs w:val="0"/>
                          <w:color w:val="auto"/>
                          <w:lang w:val="en-US"/>
                        </w:rPr>
                        <w:t xml:space="preserve">and structure </w:t>
                      </w:r>
                      <w:r w:rsidR="00BA68BF">
                        <w:rPr>
                          <w:rFonts w:asciiTheme="majorBidi" w:hAnsiTheme="majorBidi" w:cstheme="majorBidi"/>
                          <w:i w:val="0"/>
                          <w:iCs w:val="0"/>
                          <w:color w:val="auto"/>
                          <w:lang w:val="en-US"/>
                        </w:rPr>
                        <w:t xml:space="preserve">and </w:t>
                      </w:r>
                      <w:r w:rsidR="00BA68BF" w:rsidRPr="00F67147">
                        <w:rPr>
                          <w:rFonts w:asciiTheme="majorBidi" w:hAnsiTheme="majorBidi" w:cstheme="majorBidi"/>
                          <w:i w:val="0"/>
                          <w:iCs w:val="0"/>
                          <w:color w:val="auto"/>
                          <w:lang w:val="en-US"/>
                        </w:rPr>
                        <w:t xml:space="preserve">density of states </w:t>
                      </w:r>
                      <w:r w:rsidRPr="00F67147">
                        <w:rPr>
                          <w:rFonts w:asciiTheme="majorBidi" w:hAnsiTheme="majorBidi" w:cstheme="majorBidi"/>
                          <w:i w:val="0"/>
                          <w:iCs w:val="0"/>
                          <w:color w:val="auto"/>
                          <w:lang w:val="en-US"/>
                        </w:rPr>
                        <w:t xml:space="preserve">of </w:t>
                      </w:r>
                      <m:oMath>
                        <m:sSub>
                          <m:sSubPr>
                            <m:ctrlPr>
                              <w:rPr>
                                <w:rFonts w:ascii="Cambria Math" w:hAnsi="Cambria Math" w:cstheme="majorBidi"/>
                                <w:i w:val="0"/>
                                <w:color w:val="auto"/>
                                <w:lang w:val="en-US"/>
                              </w:rPr>
                            </m:ctrlPr>
                          </m:sSubPr>
                          <m:e>
                            <m:r>
                              <w:rPr>
                                <w:rFonts w:ascii="Cambria Math" w:hAnsi="Cambria Math" w:cstheme="majorBidi"/>
                                <w:color w:val="auto"/>
                                <w:lang w:val="en-US"/>
                              </w:rPr>
                              <m:t>ASrCl</m:t>
                            </m:r>
                          </m:e>
                          <m:sub>
                            <m:r>
                              <w:rPr>
                                <w:rFonts w:ascii="Cambria Math" w:hAnsi="Cambria Math" w:cstheme="majorBidi"/>
                                <w:color w:val="auto"/>
                                <w:lang w:val="en-US"/>
                              </w:rPr>
                              <m:t>3</m:t>
                            </m:r>
                          </m:sub>
                        </m:sSub>
                      </m:oMath>
                      <w:r w:rsidRPr="00F67147">
                        <w:rPr>
                          <w:rFonts w:asciiTheme="majorBidi" w:hAnsiTheme="majorBidi" w:cstheme="majorBidi"/>
                          <w:i w:val="0"/>
                          <w:iCs w:val="0"/>
                          <w:color w:val="auto"/>
                          <w:lang w:val="en-US"/>
                        </w:rPr>
                        <w:t xml:space="preserve"> (with A= </w:t>
                      </w:r>
                      <w:r w:rsidR="001E2649">
                        <w:rPr>
                          <w:rFonts w:asciiTheme="majorBidi" w:hAnsiTheme="majorBidi" w:cstheme="majorBidi"/>
                          <w:i w:val="0"/>
                          <w:iCs w:val="0"/>
                          <w:color w:val="auto"/>
                          <w:lang w:val="en-US"/>
                        </w:rPr>
                        <w:t>Ag</w:t>
                      </w:r>
                      <w:r w:rsidRPr="00F67147">
                        <w:rPr>
                          <w:rFonts w:asciiTheme="majorBidi" w:hAnsiTheme="majorBidi" w:cstheme="majorBidi"/>
                          <w:i w:val="0"/>
                          <w:iCs w:val="0"/>
                          <w:color w:val="auto"/>
                          <w:lang w:val="en-US"/>
                        </w:rPr>
                        <w:t xml:space="preserve"> and </w:t>
                      </w:r>
                      <w:r w:rsidR="001E2649">
                        <w:rPr>
                          <w:rFonts w:asciiTheme="majorBidi" w:hAnsiTheme="majorBidi" w:cstheme="majorBidi"/>
                          <w:i w:val="0"/>
                          <w:iCs w:val="0"/>
                          <w:color w:val="auto"/>
                          <w:lang w:val="en-US"/>
                        </w:rPr>
                        <w:t>Cu</w:t>
                      </w:r>
                      <w:r w:rsidRPr="00F67147">
                        <w:rPr>
                          <w:rFonts w:asciiTheme="majorBidi" w:hAnsiTheme="majorBidi" w:cstheme="majorBidi"/>
                          <w:i w:val="0"/>
                          <w:iCs w:val="0"/>
                          <w:color w:val="auto"/>
                          <w:lang w:val="en-US"/>
                        </w:rPr>
                        <w:t>) compounds,</w:t>
                      </w:r>
                      <w:r>
                        <w:rPr>
                          <w:rFonts w:asciiTheme="majorBidi" w:hAnsiTheme="majorBidi" w:cstheme="majorBidi"/>
                          <w:i w:val="0"/>
                          <w:iCs w:val="0"/>
                          <w:color w:val="auto"/>
                          <w:sz w:val="24"/>
                          <w:szCs w:val="24"/>
                          <w:lang w:val="en-US"/>
                        </w:rPr>
                        <w:t xml:space="preserve"> </w:t>
                      </w:r>
                      <w:r w:rsidRPr="00E10E81">
                        <w:rPr>
                          <w:rFonts w:asciiTheme="majorBidi" w:hAnsiTheme="majorBidi" w:cstheme="majorBidi"/>
                          <w:b/>
                          <w:bCs/>
                          <w:i w:val="0"/>
                          <w:iCs w:val="0"/>
                          <w:color w:val="auto"/>
                          <w:sz w:val="24"/>
                          <w:szCs w:val="24"/>
                          <w:lang w:val="en-US"/>
                        </w:rPr>
                        <w:t>(</w:t>
                      </w:r>
                      <w:r w:rsidR="00BA68BF">
                        <w:rPr>
                          <w:rFonts w:asciiTheme="majorBidi" w:hAnsiTheme="majorBidi" w:cstheme="majorBidi"/>
                          <w:b/>
                          <w:bCs/>
                          <w:i w:val="0"/>
                          <w:iCs w:val="0"/>
                          <w:color w:val="auto"/>
                          <w:sz w:val="24"/>
                          <w:szCs w:val="24"/>
                          <w:lang w:val="en-US"/>
                        </w:rPr>
                        <w:t>c and d</w:t>
                      </w:r>
                      <w:r w:rsidRPr="00E10E81">
                        <w:rPr>
                          <w:rFonts w:asciiTheme="majorBidi" w:hAnsiTheme="majorBidi" w:cstheme="majorBidi"/>
                          <w:b/>
                          <w:bCs/>
                          <w:i w:val="0"/>
                          <w:iCs w:val="0"/>
                          <w:color w:val="auto"/>
                          <w:sz w:val="24"/>
                          <w:szCs w:val="24"/>
                          <w:lang w:val="en-US"/>
                        </w:rPr>
                        <w:t>)</w:t>
                      </w:r>
                      <w:r w:rsidR="00BA68BF">
                        <w:rPr>
                          <w:rFonts w:asciiTheme="majorBidi" w:hAnsiTheme="majorBidi" w:cstheme="majorBidi"/>
                          <w:b/>
                          <w:bCs/>
                          <w:i w:val="0"/>
                          <w:iCs w:val="0"/>
                          <w:color w:val="auto"/>
                          <w:sz w:val="24"/>
                          <w:szCs w:val="24"/>
                          <w:lang w:val="en-US"/>
                        </w:rPr>
                        <w:t>,</w:t>
                      </w:r>
                      <w:r w:rsidR="00BA68BF">
                        <w:rPr>
                          <w:rFonts w:asciiTheme="majorBidi" w:hAnsiTheme="majorBidi" w:cstheme="majorBidi"/>
                          <w:i w:val="0"/>
                          <w:iCs w:val="0"/>
                          <w:color w:val="auto"/>
                          <w:lang w:val="en-US"/>
                        </w:rPr>
                        <w:t xml:space="preserve"> </w:t>
                      </w:r>
                      <w:r w:rsidR="00BA68BF" w:rsidRPr="00BA68BF">
                        <w:rPr>
                          <w:rFonts w:asciiTheme="majorBidi" w:hAnsiTheme="majorBidi" w:cstheme="majorBidi"/>
                          <w:b/>
                          <w:bCs/>
                          <w:i w:val="0"/>
                          <w:iCs w:val="0"/>
                          <w:color w:val="auto"/>
                          <w:lang w:val="en-US"/>
                        </w:rPr>
                        <w:t>HES06</w:t>
                      </w:r>
                      <w:r w:rsidR="00BA68BF">
                        <w:rPr>
                          <w:rFonts w:asciiTheme="majorBidi" w:hAnsiTheme="majorBidi" w:cstheme="majorBidi"/>
                          <w:i w:val="0"/>
                          <w:iCs w:val="0"/>
                          <w:color w:val="auto"/>
                          <w:lang w:val="en-US"/>
                        </w:rPr>
                        <w:t xml:space="preserve"> c</w:t>
                      </w:r>
                      <w:r w:rsidR="00BA68BF" w:rsidRPr="00F67147">
                        <w:rPr>
                          <w:rFonts w:asciiTheme="majorBidi" w:hAnsiTheme="majorBidi" w:cstheme="majorBidi"/>
                          <w:i w:val="0"/>
                          <w:iCs w:val="0"/>
                          <w:color w:val="auto"/>
                          <w:lang w:val="en-US"/>
                        </w:rPr>
                        <w:t xml:space="preserve">alculated </w:t>
                      </w:r>
                      <w:r w:rsidR="001E2649">
                        <w:rPr>
                          <w:rFonts w:asciiTheme="majorBidi" w:hAnsiTheme="majorBidi" w:cstheme="majorBidi"/>
                          <w:i w:val="0"/>
                          <w:iCs w:val="0"/>
                          <w:color w:val="auto"/>
                          <w:lang w:val="en-US"/>
                        </w:rPr>
                        <w:t>b</w:t>
                      </w:r>
                      <w:r w:rsidR="00BA68BF" w:rsidRPr="00F67147">
                        <w:rPr>
                          <w:rFonts w:asciiTheme="majorBidi" w:hAnsiTheme="majorBidi" w:cstheme="majorBidi"/>
                          <w:i w:val="0"/>
                          <w:iCs w:val="0"/>
                          <w:color w:val="auto"/>
                          <w:lang w:val="en-US"/>
                        </w:rPr>
                        <w:t xml:space="preserve">and structure </w:t>
                      </w:r>
                      <w:r w:rsidR="00BA68BF">
                        <w:rPr>
                          <w:rFonts w:asciiTheme="majorBidi" w:hAnsiTheme="majorBidi" w:cstheme="majorBidi"/>
                          <w:i w:val="0"/>
                          <w:iCs w:val="0"/>
                          <w:color w:val="auto"/>
                          <w:lang w:val="en-US"/>
                        </w:rPr>
                        <w:t xml:space="preserve">and </w:t>
                      </w:r>
                      <w:r w:rsidR="00BA68BF" w:rsidRPr="00F67147">
                        <w:rPr>
                          <w:rFonts w:asciiTheme="majorBidi" w:hAnsiTheme="majorBidi" w:cstheme="majorBidi"/>
                          <w:i w:val="0"/>
                          <w:iCs w:val="0"/>
                          <w:color w:val="auto"/>
                          <w:lang w:val="en-US"/>
                        </w:rPr>
                        <w:t>density of states of compounds</w:t>
                      </w:r>
                      <w:r w:rsidRPr="00F67147">
                        <w:rPr>
                          <w:rFonts w:asciiTheme="majorBidi" w:hAnsiTheme="majorBidi" w:cstheme="majorBidi"/>
                          <w:i w:val="0"/>
                          <w:iCs w:val="0"/>
                          <w:color w:val="auto"/>
                          <w:lang w:val="en-US"/>
                        </w:rPr>
                        <w:t xml:space="preserve">, </w:t>
                      </w:r>
                      <w:r w:rsidRPr="00F67147">
                        <w:rPr>
                          <w:rFonts w:asciiTheme="majorBidi" w:hAnsiTheme="majorBidi" w:cstheme="majorBidi"/>
                          <w:b/>
                          <w:bCs/>
                          <w:i w:val="0"/>
                          <w:iCs w:val="0"/>
                          <w:color w:val="auto"/>
                          <w:lang w:val="en-US"/>
                        </w:rPr>
                        <w:t>(</w:t>
                      </w:r>
                      <w:r w:rsidR="00BA68BF">
                        <w:rPr>
                          <w:rFonts w:asciiTheme="majorBidi" w:hAnsiTheme="majorBidi" w:cstheme="majorBidi"/>
                          <w:b/>
                          <w:bCs/>
                          <w:i w:val="0"/>
                          <w:iCs w:val="0"/>
                          <w:color w:val="auto"/>
                          <w:lang w:val="en-US"/>
                        </w:rPr>
                        <w:t>g</w:t>
                      </w:r>
                      <w:r w:rsidRPr="00F67147">
                        <w:rPr>
                          <w:rFonts w:asciiTheme="majorBidi" w:hAnsiTheme="majorBidi" w:cstheme="majorBidi"/>
                          <w:b/>
                          <w:bCs/>
                          <w:i w:val="0"/>
                          <w:iCs w:val="0"/>
                          <w:color w:val="auto"/>
                          <w:lang w:val="en-US"/>
                        </w:rPr>
                        <w:t>)</w:t>
                      </w:r>
                      <w:r w:rsidRPr="00F67147">
                        <w:rPr>
                          <w:rFonts w:asciiTheme="majorBidi" w:hAnsiTheme="majorBidi" w:cstheme="majorBidi"/>
                          <w:i w:val="0"/>
                          <w:iCs w:val="0"/>
                          <w:color w:val="auto"/>
                          <w:lang w:val="en-US"/>
                        </w:rPr>
                        <w:t xml:space="preserve"> and </w:t>
                      </w:r>
                      <w:r w:rsidRPr="00F67147">
                        <w:rPr>
                          <w:rFonts w:asciiTheme="majorBidi" w:hAnsiTheme="majorBidi" w:cstheme="majorBidi"/>
                          <w:b/>
                          <w:bCs/>
                          <w:i w:val="0"/>
                          <w:iCs w:val="0"/>
                          <w:color w:val="auto"/>
                          <w:lang w:val="en-US"/>
                        </w:rPr>
                        <w:t>(</w:t>
                      </w:r>
                      <w:r w:rsidR="00BA68BF">
                        <w:rPr>
                          <w:rFonts w:asciiTheme="majorBidi" w:hAnsiTheme="majorBidi" w:cstheme="majorBidi"/>
                          <w:b/>
                          <w:bCs/>
                          <w:i w:val="0"/>
                          <w:iCs w:val="0"/>
                          <w:color w:val="auto"/>
                          <w:lang w:val="en-US"/>
                        </w:rPr>
                        <w:t>h</w:t>
                      </w:r>
                      <w:r w:rsidRPr="008D6574">
                        <w:rPr>
                          <w:rFonts w:asciiTheme="majorBidi" w:hAnsiTheme="majorBidi" w:cstheme="majorBidi"/>
                          <w:b/>
                          <w:bCs/>
                          <w:i w:val="0"/>
                          <w:iCs w:val="0"/>
                          <w:color w:val="auto"/>
                          <w:lang w:val="en-US"/>
                        </w:rPr>
                        <w:t>)</w:t>
                      </w:r>
                      <w:r w:rsidRPr="008D6574">
                        <w:rPr>
                          <w:rFonts w:asciiTheme="majorBidi" w:hAnsiTheme="majorBidi" w:cstheme="majorBidi"/>
                          <w:i w:val="0"/>
                          <w:iCs w:val="0"/>
                          <w:color w:val="auto"/>
                          <w:lang w:val="en-US"/>
                        </w:rPr>
                        <w:t xml:space="preserve"> </w:t>
                      </w:r>
                      <w:r w:rsidR="001E2649" w:rsidRPr="008D6574">
                        <w:rPr>
                          <w:rFonts w:asciiTheme="majorBidi" w:hAnsiTheme="majorBidi" w:cstheme="majorBidi"/>
                          <w:i w:val="0"/>
                          <w:iCs w:val="0"/>
                          <w:color w:val="auto"/>
                          <w:lang w:val="en-US"/>
                        </w:rPr>
                        <w:t>z</w:t>
                      </w:r>
                      <w:r w:rsidRPr="008D6574">
                        <w:rPr>
                          <w:rFonts w:asciiTheme="majorBidi" w:hAnsiTheme="majorBidi" w:cstheme="majorBidi"/>
                          <w:i w:val="0"/>
                          <w:iCs w:val="0"/>
                          <w:color w:val="auto"/>
                          <w:lang w:val="en-US"/>
                        </w:rPr>
                        <w:t>oom of partial density</w:t>
                      </w:r>
                      <w:r w:rsidRPr="00F67147">
                        <w:rPr>
                          <w:rFonts w:asciiTheme="majorBidi" w:hAnsiTheme="majorBidi" w:cstheme="majorBidi"/>
                          <w:i w:val="0"/>
                          <w:iCs w:val="0"/>
                          <w:color w:val="auto"/>
                          <w:lang w:val="en-US"/>
                        </w:rPr>
                        <w:t xml:space="preserve"> of states.</w:t>
                      </w:r>
                    </w:p>
                  </w:txbxContent>
                </v:textbox>
                <w10:wrap anchorx="margin"/>
              </v:shape>
            </w:pict>
          </mc:Fallback>
        </mc:AlternateContent>
      </w:r>
    </w:p>
    <w:p w14:paraId="4850F397" w14:textId="40916B30" w:rsidR="00F67147" w:rsidRDefault="00F67147" w:rsidP="00544D77">
      <w:pPr>
        <w:spacing w:line="360" w:lineRule="auto"/>
        <w:jc w:val="both"/>
        <w:rPr>
          <w:sz w:val="20"/>
        </w:rPr>
      </w:pPr>
    </w:p>
    <w:p w14:paraId="204C06C5" w14:textId="21C88BBD" w:rsidR="002421E9" w:rsidRPr="00544D77" w:rsidRDefault="002421E9" w:rsidP="00544D77">
      <w:pPr>
        <w:spacing w:line="360" w:lineRule="auto"/>
        <w:jc w:val="both"/>
        <w:rPr>
          <w:sz w:val="20"/>
        </w:rPr>
      </w:pPr>
    </w:p>
    <w:p w14:paraId="6E423F57" w14:textId="224190CB" w:rsidR="00F67147" w:rsidRDefault="00F67147" w:rsidP="00B6615D">
      <w:pPr>
        <w:pStyle w:val="Paragraph"/>
        <w:ind w:firstLine="0"/>
        <w:rPr>
          <w:b/>
          <w:bCs/>
        </w:rPr>
      </w:pPr>
    </w:p>
    <w:p w14:paraId="4C91B21D" w14:textId="5BB2C23D" w:rsidR="00F67147" w:rsidRDefault="00F67147" w:rsidP="00B6615D">
      <w:pPr>
        <w:pStyle w:val="Paragraph"/>
        <w:ind w:firstLine="0"/>
        <w:rPr>
          <w:b/>
          <w:bCs/>
        </w:rPr>
      </w:pPr>
    </w:p>
    <w:p w14:paraId="6FBB42A4" w14:textId="7DF887EF" w:rsidR="00B77F35" w:rsidRDefault="00B77F35" w:rsidP="00B77F35">
      <w:pPr>
        <w:pStyle w:val="Paragraph"/>
        <w:ind w:firstLine="0"/>
      </w:pPr>
    </w:p>
    <w:p w14:paraId="23AD1A74" w14:textId="4ED546B0" w:rsidR="00B77F35" w:rsidRDefault="00B77F35" w:rsidP="00B77F35">
      <w:pPr>
        <w:pStyle w:val="Paragraph"/>
        <w:ind w:firstLine="0"/>
      </w:pPr>
    </w:p>
    <w:p w14:paraId="6705A0CE" w14:textId="5DF6FAFE" w:rsidR="00DF4D1E" w:rsidRDefault="00DF4D1E" w:rsidP="00B77F35">
      <w:pPr>
        <w:pStyle w:val="Paragraph"/>
        <w:ind w:firstLine="0"/>
      </w:pPr>
    </w:p>
    <w:p w14:paraId="6707BB49" w14:textId="2EA8D7A2" w:rsidR="00DF4D1E" w:rsidRDefault="00DF4D1E" w:rsidP="00B77F35">
      <w:pPr>
        <w:pStyle w:val="Paragraph"/>
        <w:ind w:firstLine="0"/>
      </w:pPr>
    </w:p>
    <w:p w14:paraId="1E651BD9" w14:textId="27EA1DF0" w:rsidR="00DF4D1E" w:rsidRDefault="00DF4D1E" w:rsidP="00B77F35">
      <w:pPr>
        <w:pStyle w:val="Paragraph"/>
        <w:ind w:firstLine="0"/>
      </w:pPr>
    </w:p>
    <w:tbl>
      <w:tblPr>
        <w:tblpPr w:leftFromText="141" w:rightFromText="141" w:vertAnchor="text" w:horzAnchor="page" w:tblpX="1965" w:tblpY="-26"/>
        <w:tblW w:w="8650" w:type="dxa"/>
        <w:tblBorders>
          <w:bottom w:val="single" w:sz="4" w:space="0" w:color="auto"/>
        </w:tblBorders>
        <w:tblLayout w:type="fixed"/>
        <w:tblLook w:val="0000" w:firstRow="0" w:lastRow="0" w:firstColumn="0" w:lastColumn="0" w:noHBand="0" w:noVBand="0"/>
      </w:tblPr>
      <w:tblGrid>
        <w:gridCol w:w="1134"/>
        <w:gridCol w:w="1701"/>
        <w:gridCol w:w="2694"/>
        <w:gridCol w:w="3121"/>
      </w:tblGrid>
      <w:tr w:rsidR="00C069C2" w:rsidRPr="00075EA6" w14:paraId="1B582240" w14:textId="77777777" w:rsidTr="00C069C2">
        <w:trPr>
          <w:cantSplit/>
          <w:trHeight w:val="569"/>
        </w:trPr>
        <w:tc>
          <w:tcPr>
            <w:tcW w:w="1134" w:type="dxa"/>
            <w:tcBorders>
              <w:bottom w:val="nil"/>
            </w:tcBorders>
          </w:tcPr>
          <w:p w14:paraId="2BD0A763" w14:textId="77777777" w:rsidR="00C069C2" w:rsidRPr="00075EA6" w:rsidRDefault="00C069C2" w:rsidP="00C069C2">
            <w:pPr>
              <w:pStyle w:val="TableCaption"/>
              <w:rPr>
                <w:b/>
              </w:rPr>
            </w:pPr>
          </w:p>
        </w:tc>
        <w:tc>
          <w:tcPr>
            <w:tcW w:w="7516" w:type="dxa"/>
            <w:gridSpan w:val="3"/>
            <w:tcBorders>
              <w:bottom w:val="nil"/>
            </w:tcBorders>
          </w:tcPr>
          <w:p w14:paraId="7EB25AF3" w14:textId="224A7238" w:rsidR="00C069C2" w:rsidRPr="00B77F35" w:rsidRDefault="00C069C2" w:rsidP="00C069C2">
            <w:pPr>
              <w:pStyle w:val="TableCaption"/>
              <w:rPr>
                <w:b/>
              </w:rPr>
            </w:pPr>
            <w:r w:rsidRPr="00C80888">
              <w:rPr>
                <w:b/>
                <w:bCs/>
              </w:rPr>
              <w:t xml:space="preserve">Table </w:t>
            </w:r>
            <w:r w:rsidRPr="00B77F35">
              <w:rPr>
                <w:b/>
                <w:bCs/>
              </w:rPr>
              <w:t xml:space="preserve">3 </w:t>
            </w:r>
            <w:r w:rsidRPr="00B77F35">
              <w:rPr>
                <w:bCs/>
              </w:rPr>
              <w:t>The static values of the real dielectric function ε</w:t>
            </w:r>
            <w:r w:rsidRPr="00B77F35">
              <w:rPr>
                <w:bCs/>
                <w:vertAlign w:val="subscript"/>
              </w:rPr>
              <w:t>1</w:t>
            </w:r>
            <w:r w:rsidRPr="00B77F35">
              <w:rPr>
                <w:bCs/>
              </w:rPr>
              <w:t xml:space="preserve">(0), and reflectivity R(0), refractive index n(0),  </w:t>
            </w:r>
            <m:oMath>
              <m:sSub>
                <m:sSubPr>
                  <m:ctrlPr>
                    <w:rPr>
                      <w:rFonts w:ascii="Cambria Math" w:hAnsi="Cambria Math"/>
                      <w:bCs/>
                    </w:rPr>
                  </m:ctrlPr>
                </m:sSubPr>
                <m:e>
                  <m:r>
                    <m:rPr>
                      <m:sty m:val="p"/>
                    </m:rPr>
                    <w:rPr>
                      <w:rFonts w:ascii="Cambria Math" w:hAnsi="Cambria Math"/>
                    </w:rPr>
                    <m:t>ASrCl</m:t>
                  </m:r>
                </m:e>
                <m:sub>
                  <m:r>
                    <m:rPr>
                      <m:sty m:val="p"/>
                    </m:rPr>
                    <w:rPr>
                      <w:rFonts w:ascii="Cambria Math" w:hAnsi="Cambria Math"/>
                    </w:rPr>
                    <m:t>3</m:t>
                  </m:r>
                </m:sub>
              </m:sSub>
              <m:r>
                <m:rPr>
                  <m:sty m:val="p"/>
                </m:rPr>
                <w:rPr>
                  <w:rFonts w:ascii="Cambria Math" w:hAnsi="Cambria Math"/>
                </w:rPr>
                <m:t>(A= Cu and Ag)</m:t>
              </m:r>
            </m:oMath>
          </w:p>
        </w:tc>
      </w:tr>
      <w:tr w:rsidR="00C069C2" w:rsidRPr="00075EA6" w14:paraId="4034C6AC" w14:textId="2D3EE4D1" w:rsidTr="00C069C2">
        <w:trPr>
          <w:cantSplit/>
          <w:trHeight w:val="272"/>
        </w:trPr>
        <w:tc>
          <w:tcPr>
            <w:tcW w:w="1134" w:type="dxa"/>
            <w:tcBorders>
              <w:top w:val="single" w:sz="4" w:space="0" w:color="auto"/>
              <w:bottom w:val="single" w:sz="4" w:space="0" w:color="auto"/>
            </w:tcBorders>
            <w:vAlign w:val="center"/>
          </w:tcPr>
          <w:p w14:paraId="1F26C266" w14:textId="77777777" w:rsidR="00C069C2" w:rsidRPr="00075EA6" w:rsidRDefault="00C069C2" w:rsidP="00C069C2">
            <w:pPr>
              <w:jc w:val="center"/>
            </w:pPr>
            <w:r w:rsidRPr="00B6615D">
              <w:rPr>
                <w:b/>
                <w:sz w:val="18"/>
                <w:szCs w:val="18"/>
              </w:rPr>
              <w:t>Compound</w:t>
            </w:r>
          </w:p>
        </w:tc>
        <w:tc>
          <w:tcPr>
            <w:tcW w:w="1701" w:type="dxa"/>
            <w:tcBorders>
              <w:top w:val="single" w:sz="4" w:space="0" w:color="auto"/>
              <w:bottom w:val="single" w:sz="4" w:space="0" w:color="auto"/>
            </w:tcBorders>
            <w:vAlign w:val="center"/>
          </w:tcPr>
          <w:p w14:paraId="4DBE2012" w14:textId="7B82244C" w:rsidR="00C069C2" w:rsidRPr="00B6615D" w:rsidRDefault="00C069C2" w:rsidP="00C069C2">
            <w:pPr>
              <w:jc w:val="center"/>
              <w:rPr>
                <w:rFonts w:asciiTheme="minorHAnsi" w:eastAsiaTheme="minorHAnsi" w:hAnsiTheme="minorHAnsi" w:cstheme="minorBidi"/>
                <w:sz w:val="22"/>
                <w:szCs w:val="22"/>
              </w:rPr>
            </w:pPr>
            <w:r w:rsidRPr="00B6615D">
              <w:rPr>
                <w:rFonts w:asciiTheme="minorHAnsi" w:eastAsiaTheme="minorHAnsi" w:hAnsiTheme="minorHAnsi" w:cstheme="minorBidi"/>
                <w:sz w:val="22"/>
                <w:szCs w:val="22"/>
              </w:rPr>
              <w:t xml:space="preserve"> </w:t>
            </w:r>
            <w:r w:rsidRPr="00B77F35">
              <w:rPr>
                <w:rFonts w:asciiTheme="minorHAnsi" w:eastAsiaTheme="minorHAnsi" w:hAnsiTheme="minorHAnsi" w:cstheme="minorBidi"/>
                <w:b/>
                <w:bCs/>
                <w:sz w:val="22"/>
                <w:szCs w:val="18"/>
              </w:rPr>
              <w:t xml:space="preserve"> </w:t>
            </w:r>
            <w:r w:rsidRPr="00B77F35">
              <w:rPr>
                <w:b/>
                <w:bCs/>
                <w:sz w:val="18"/>
                <w:szCs w:val="18"/>
              </w:rPr>
              <w:t>ε</w:t>
            </w:r>
            <w:r w:rsidRPr="00B77F35">
              <w:rPr>
                <w:b/>
                <w:bCs/>
                <w:sz w:val="18"/>
                <w:szCs w:val="18"/>
                <w:vertAlign w:val="subscript"/>
              </w:rPr>
              <w:t>1</w:t>
            </w:r>
            <w:r w:rsidRPr="00B77F35">
              <w:rPr>
                <w:b/>
                <w:bCs/>
                <w:sz w:val="18"/>
                <w:szCs w:val="18"/>
              </w:rPr>
              <w:t>(0)</w:t>
            </w:r>
          </w:p>
        </w:tc>
        <w:tc>
          <w:tcPr>
            <w:tcW w:w="2694" w:type="dxa"/>
            <w:tcBorders>
              <w:top w:val="single" w:sz="4" w:space="0" w:color="auto"/>
              <w:bottom w:val="single" w:sz="4" w:space="0" w:color="auto"/>
            </w:tcBorders>
          </w:tcPr>
          <w:p w14:paraId="2CFC9208" w14:textId="104945CE" w:rsidR="00C069C2" w:rsidRPr="00075EA6" w:rsidRDefault="00C069C2" w:rsidP="00C069C2">
            <w:pPr>
              <w:jc w:val="center"/>
              <w:rPr>
                <w:b/>
                <w:sz w:val="18"/>
                <w:szCs w:val="18"/>
              </w:rPr>
            </w:pPr>
            <w:r w:rsidRPr="00131281">
              <w:rPr>
                <w:b/>
                <w:bCs/>
                <w:sz w:val="18"/>
                <w:szCs w:val="18"/>
              </w:rPr>
              <w:t>R</w:t>
            </w:r>
            <w:r w:rsidRPr="00B77F35">
              <w:rPr>
                <w:b/>
                <w:bCs/>
                <w:sz w:val="18"/>
                <w:szCs w:val="18"/>
              </w:rPr>
              <w:t>(0)</w:t>
            </w:r>
          </w:p>
        </w:tc>
        <w:tc>
          <w:tcPr>
            <w:tcW w:w="3118" w:type="dxa"/>
            <w:tcBorders>
              <w:top w:val="single" w:sz="4" w:space="0" w:color="auto"/>
              <w:bottom w:val="single" w:sz="4" w:space="0" w:color="auto"/>
            </w:tcBorders>
            <w:vAlign w:val="center"/>
          </w:tcPr>
          <w:p w14:paraId="60DD02C3" w14:textId="6AAD25C7" w:rsidR="00C069C2" w:rsidRPr="00075EA6" w:rsidRDefault="00C069C2" w:rsidP="00C069C2">
            <w:pPr>
              <w:jc w:val="center"/>
              <w:rPr>
                <w:b/>
                <w:sz w:val="18"/>
                <w:szCs w:val="18"/>
              </w:rPr>
            </w:pPr>
            <w:r w:rsidRPr="00131281">
              <w:rPr>
                <w:b/>
                <w:bCs/>
                <w:sz w:val="18"/>
                <w:szCs w:val="18"/>
              </w:rPr>
              <w:t>n</w:t>
            </w:r>
            <w:r w:rsidRPr="00B77F35">
              <w:rPr>
                <w:b/>
                <w:bCs/>
                <w:sz w:val="18"/>
                <w:szCs w:val="18"/>
              </w:rPr>
              <w:t>(0)</w:t>
            </w:r>
          </w:p>
        </w:tc>
      </w:tr>
      <w:tr w:rsidR="00C069C2" w:rsidRPr="005A0E21" w14:paraId="57497FC2" w14:textId="40FB21B7" w:rsidTr="00C069C2">
        <w:trPr>
          <w:cantSplit/>
        </w:trPr>
        <w:tc>
          <w:tcPr>
            <w:tcW w:w="1134" w:type="dxa"/>
            <w:tcBorders>
              <w:top w:val="nil"/>
            </w:tcBorders>
          </w:tcPr>
          <w:p w14:paraId="43B68C27" w14:textId="77777777" w:rsidR="00C069C2" w:rsidRPr="005A0E21" w:rsidRDefault="00000000" w:rsidP="00C069C2">
            <w:pPr>
              <w:pStyle w:val="Paragraph"/>
            </w:pPr>
            <m:oMathPara>
              <m:oMath>
                <m:sSub>
                  <m:sSubPr>
                    <m:ctrlPr>
                      <w:rPr>
                        <w:rFonts w:ascii="Cambria Math" w:hAnsi="Cambria Math"/>
                        <w:b/>
                        <w:i/>
                      </w:rPr>
                    </m:ctrlPr>
                  </m:sSubPr>
                  <m:e>
                    <m:r>
                      <m:rPr>
                        <m:sty m:val="p"/>
                      </m:rPr>
                      <w:rPr>
                        <w:rFonts w:ascii="Cambria Math" w:hAnsi="Cambria Math"/>
                      </w:rPr>
                      <m:t>CuSrCl</m:t>
                    </m:r>
                  </m:e>
                  <m:sub>
                    <m:r>
                      <w:rPr>
                        <w:rFonts w:ascii="Cambria Math" w:hAnsi="Cambria Math"/>
                      </w:rPr>
                      <m:t>3</m:t>
                    </m:r>
                  </m:sub>
                </m:sSub>
              </m:oMath>
            </m:oMathPara>
          </w:p>
        </w:tc>
        <w:tc>
          <w:tcPr>
            <w:tcW w:w="1701" w:type="dxa"/>
            <w:tcBorders>
              <w:top w:val="nil"/>
            </w:tcBorders>
          </w:tcPr>
          <w:p w14:paraId="0DDEFDBD" w14:textId="4AB7738A" w:rsidR="00C069C2" w:rsidRPr="005E07AC" w:rsidRDefault="00C069C2" w:rsidP="00C069C2">
            <w:pPr>
              <w:jc w:val="center"/>
              <w:rPr>
                <w:sz w:val="20"/>
              </w:rPr>
            </w:pPr>
            <w:r w:rsidRPr="005E07AC">
              <w:rPr>
                <w:sz w:val="20"/>
              </w:rPr>
              <w:t>3.508</w:t>
            </w:r>
          </w:p>
        </w:tc>
        <w:tc>
          <w:tcPr>
            <w:tcW w:w="2694" w:type="dxa"/>
            <w:tcBorders>
              <w:top w:val="nil"/>
            </w:tcBorders>
          </w:tcPr>
          <w:p w14:paraId="4D2B7B93" w14:textId="6607A0FD" w:rsidR="00C069C2" w:rsidRPr="005E07AC" w:rsidRDefault="00C069C2" w:rsidP="00C069C2">
            <w:pPr>
              <w:jc w:val="center"/>
              <w:rPr>
                <w:sz w:val="20"/>
              </w:rPr>
            </w:pPr>
            <w:r w:rsidRPr="00131281">
              <w:rPr>
                <w:sz w:val="20"/>
              </w:rPr>
              <w:t>0.092</w:t>
            </w:r>
          </w:p>
        </w:tc>
        <w:tc>
          <w:tcPr>
            <w:tcW w:w="3118" w:type="dxa"/>
            <w:tcBorders>
              <w:top w:val="nil"/>
            </w:tcBorders>
          </w:tcPr>
          <w:p w14:paraId="7D494890" w14:textId="26F379AA" w:rsidR="00C069C2" w:rsidRPr="005E07AC" w:rsidRDefault="00C069C2" w:rsidP="00C069C2">
            <w:pPr>
              <w:jc w:val="center"/>
              <w:rPr>
                <w:sz w:val="20"/>
              </w:rPr>
            </w:pPr>
            <w:r w:rsidRPr="005E07AC">
              <w:rPr>
                <w:sz w:val="20"/>
              </w:rPr>
              <w:t>1.873</w:t>
            </w:r>
          </w:p>
        </w:tc>
      </w:tr>
      <w:tr w:rsidR="00C069C2" w:rsidRPr="005A0E21" w14:paraId="69ADF16A" w14:textId="75983542" w:rsidTr="00C069C2">
        <w:trPr>
          <w:cantSplit/>
        </w:trPr>
        <w:tc>
          <w:tcPr>
            <w:tcW w:w="1134" w:type="dxa"/>
            <w:tcBorders>
              <w:bottom w:val="single" w:sz="4" w:space="0" w:color="auto"/>
            </w:tcBorders>
          </w:tcPr>
          <w:p w14:paraId="39B7178F" w14:textId="77777777" w:rsidR="00C069C2" w:rsidRPr="005A0E21" w:rsidRDefault="00000000" w:rsidP="00C069C2">
            <w:pPr>
              <w:pStyle w:val="Paragraph"/>
            </w:pPr>
            <m:oMathPara>
              <m:oMath>
                <m:sSub>
                  <m:sSubPr>
                    <m:ctrlPr>
                      <w:rPr>
                        <w:rFonts w:ascii="Cambria Math" w:hAnsi="Cambria Math"/>
                        <w:b/>
                        <w:i/>
                      </w:rPr>
                    </m:ctrlPr>
                  </m:sSubPr>
                  <m:e>
                    <m:r>
                      <m:rPr>
                        <m:sty m:val="p"/>
                      </m:rPr>
                      <w:rPr>
                        <w:rFonts w:ascii="Cambria Math" w:hAnsi="Cambria Math"/>
                      </w:rPr>
                      <m:t>AgSrCl</m:t>
                    </m:r>
                  </m:e>
                  <m:sub>
                    <m:r>
                      <w:rPr>
                        <w:rFonts w:ascii="Cambria Math" w:hAnsi="Cambria Math"/>
                      </w:rPr>
                      <m:t>3</m:t>
                    </m:r>
                  </m:sub>
                </m:sSub>
              </m:oMath>
            </m:oMathPara>
          </w:p>
        </w:tc>
        <w:tc>
          <w:tcPr>
            <w:tcW w:w="1701" w:type="dxa"/>
            <w:tcBorders>
              <w:bottom w:val="single" w:sz="4" w:space="0" w:color="auto"/>
            </w:tcBorders>
          </w:tcPr>
          <w:p w14:paraId="4E09DD47" w14:textId="7AD85FC1" w:rsidR="00C069C2" w:rsidRPr="005E07AC" w:rsidRDefault="00C069C2" w:rsidP="00C069C2">
            <w:pPr>
              <w:jc w:val="center"/>
              <w:rPr>
                <w:sz w:val="20"/>
              </w:rPr>
            </w:pPr>
            <w:r w:rsidRPr="005E07AC">
              <w:rPr>
                <w:sz w:val="20"/>
              </w:rPr>
              <w:t>3.054</w:t>
            </w:r>
          </w:p>
        </w:tc>
        <w:tc>
          <w:tcPr>
            <w:tcW w:w="2694" w:type="dxa"/>
            <w:tcBorders>
              <w:bottom w:val="single" w:sz="4" w:space="0" w:color="auto"/>
            </w:tcBorders>
          </w:tcPr>
          <w:p w14:paraId="400F99DF" w14:textId="4DB7E9BE" w:rsidR="00C069C2" w:rsidRPr="005E07AC" w:rsidRDefault="00C069C2" w:rsidP="00C069C2">
            <w:pPr>
              <w:jc w:val="center"/>
              <w:rPr>
                <w:sz w:val="20"/>
              </w:rPr>
            </w:pPr>
            <w:r w:rsidRPr="00131281">
              <w:rPr>
                <w:sz w:val="20"/>
              </w:rPr>
              <w:t>0.074</w:t>
            </w:r>
          </w:p>
        </w:tc>
        <w:tc>
          <w:tcPr>
            <w:tcW w:w="3118" w:type="dxa"/>
            <w:tcBorders>
              <w:bottom w:val="single" w:sz="4" w:space="0" w:color="auto"/>
            </w:tcBorders>
          </w:tcPr>
          <w:p w14:paraId="6B401657" w14:textId="7D3515E6" w:rsidR="00C069C2" w:rsidRPr="005E07AC" w:rsidRDefault="00C069C2" w:rsidP="00C069C2">
            <w:pPr>
              <w:jc w:val="center"/>
              <w:rPr>
                <w:sz w:val="20"/>
              </w:rPr>
            </w:pPr>
            <w:r w:rsidRPr="005E07AC">
              <w:rPr>
                <w:sz w:val="20"/>
              </w:rPr>
              <w:t>1.747</w:t>
            </w:r>
          </w:p>
        </w:tc>
      </w:tr>
    </w:tbl>
    <w:p w14:paraId="5B8B4C50" w14:textId="021539BC" w:rsidR="00DF4D1E" w:rsidRDefault="00DF4D1E" w:rsidP="00B77F35">
      <w:pPr>
        <w:pStyle w:val="Paragraph"/>
        <w:ind w:firstLine="0"/>
      </w:pPr>
    </w:p>
    <w:p w14:paraId="0354827F" w14:textId="5C1EE128" w:rsidR="00F053D2" w:rsidRDefault="00F053D2" w:rsidP="00B77F35">
      <w:pPr>
        <w:pStyle w:val="Paragraph"/>
        <w:ind w:firstLine="0"/>
      </w:pPr>
    </w:p>
    <w:p w14:paraId="27B0B403" w14:textId="40F6AC49" w:rsidR="00F053D2" w:rsidRDefault="00F053D2" w:rsidP="00B77F35">
      <w:pPr>
        <w:pStyle w:val="Paragraph"/>
        <w:ind w:firstLine="0"/>
      </w:pPr>
    </w:p>
    <w:p w14:paraId="523C3426" w14:textId="6AA98885" w:rsidR="00F053D2" w:rsidRDefault="00F053D2" w:rsidP="00B77F35">
      <w:pPr>
        <w:pStyle w:val="Paragraph"/>
        <w:ind w:firstLine="0"/>
      </w:pPr>
    </w:p>
    <w:p w14:paraId="04E733AE" w14:textId="34B65A20" w:rsidR="00F053D2" w:rsidRDefault="00F053D2" w:rsidP="00B77F35">
      <w:pPr>
        <w:pStyle w:val="Paragraph"/>
        <w:ind w:firstLine="0"/>
      </w:pPr>
    </w:p>
    <w:p w14:paraId="52AC5524" w14:textId="77777777" w:rsidR="00F053D2" w:rsidRDefault="00F053D2" w:rsidP="00B77F35">
      <w:pPr>
        <w:pStyle w:val="Paragraph"/>
        <w:ind w:firstLine="0"/>
      </w:pPr>
    </w:p>
    <w:p w14:paraId="4AE5C990" w14:textId="3739D897" w:rsidR="00FE0841" w:rsidRDefault="00AF2ADC" w:rsidP="00EC5D49">
      <w:pPr>
        <w:jc w:val="both"/>
        <w:rPr>
          <w:color w:val="FF0000"/>
          <w:sz w:val="20"/>
        </w:rPr>
      </w:pPr>
      <w:r>
        <w:rPr>
          <w:sz w:val="20"/>
        </w:rPr>
        <w:t>This</w:t>
      </w:r>
      <w:r w:rsidR="00DF4D1E" w:rsidRPr="00DF4D1E">
        <w:rPr>
          <w:sz w:val="20"/>
        </w:rPr>
        <w:t xml:space="preserve"> </w:t>
      </w:r>
      <w:r>
        <w:rPr>
          <w:sz w:val="20"/>
        </w:rPr>
        <w:t>study provides the</w:t>
      </w:r>
      <w:r w:rsidR="00DF4D1E" w:rsidRPr="00DF4D1E">
        <w:rPr>
          <w:sz w:val="20"/>
        </w:rPr>
        <w:t xml:space="preserve"> predicted values of ε</w:t>
      </w:r>
      <w:r w:rsidR="00DF4D1E" w:rsidRPr="00DF4D1E">
        <w:rPr>
          <w:sz w:val="20"/>
          <w:vertAlign w:val="subscript"/>
        </w:rPr>
        <w:t>1</w:t>
      </w:r>
      <w:r w:rsidR="00DF4D1E" w:rsidRPr="00DF4D1E">
        <w:rPr>
          <w:sz w:val="20"/>
        </w:rPr>
        <w:t>(0) for ASrCl</w:t>
      </w:r>
      <w:r w:rsidR="00DF4D1E" w:rsidRPr="00DF4D1E">
        <w:rPr>
          <w:sz w:val="20"/>
          <w:vertAlign w:val="subscript"/>
        </w:rPr>
        <w:t>3</w:t>
      </w:r>
      <w:r w:rsidR="00DF4D1E" w:rsidRPr="00DF4D1E">
        <w:rPr>
          <w:sz w:val="20"/>
        </w:rPr>
        <w:t xml:space="preserve"> are shown in the </w:t>
      </w:r>
      <w:r w:rsidR="00DF4D1E" w:rsidRPr="00DF4D1E">
        <w:rPr>
          <w:b/>
          <w:bCs/>
          <w:sz w:val="20"/>
        </w:rPr>
        <w:t>Table 3</w:t>
      </w:r>
      <w:r w:rsidR="00DF4D1E" w:rsidRPr="00DF4D1E">
        <w:rPr>
          <w:sz w:val="20"/>
        </w:rPr>
        <w:t xml:space="preserve">. The peaks of spectra of the real part repented in </w:t>
      </w:r>
      <w:r w:rsidR="00DF4D1E" w:rsidRPr="00DF4D1E">
        <w:rPr>
          <w:b/>
          <w:bCs/>
          <w:sz w:val="20"/>
        </w:rPr>
        <w:t xml:space="preserve">Fig. </w:t>
      </w:r>
      <w:r w:rsidR="00F053D2">
        <w:rPr>
          <w:b/>
          <w:bCs/>
          <w:sz w:val="20"/>
        </w:rPr>
        <w:t>3</w:t>
      </w:r>
      <w:r w:rsidR="00DF4D1E" w:rsidRPr="00DF4D1E">
        <w:rPr>
          <w:b/>
          <w:bCs/>
          <w:sz w:val="20"/>
        </w:rPr>
        <w:t>. (a),</w:t>
      </w:r>
      <w:r w:rsidR="00DF4D1E" w:rsidRPr="00DF4D1E">
        <w:rPr>
          <w:sz w:val="20"/>
        </w:rPr>
        <w:t xml:space="preserve"> ε</w:t>
      </w:r>
      <w:r w:rsidR="00DF4D1E" w:rsidRPr="00AF2ADC">
        <w:rPr>
          <w:sz w:val="20"/>
          <w:vertAlign w:val="subscript"/>
        </w:rPr>
        <w:t>1max</w:t>
      </w:r>
      <w:r w:rsidR="00DF4D1E" w:rsidRPr="00DF4D1E">
        <w:rPr>
          <w:sz w:val="20"/>
        </w:rPr>
        <w:t xml:space="preserve"> are found 3.82 at 1.94 eV for AgSrCl</w:t>
      </w:r>
      <w:r w:rsidR="00DF4D1E" w:rsidRPr="00DF4D1E">
        <w:rPr>
          <w:sz w:val="20"/>
          <w:vertAlign w:val="subscript"/>
        </w:rPr>
        <w:t>3</w:t>
      </w:r>
      <w:r w:rsidR="00DF4D1E" w:rsidRPr="00DF4D1E">
        <w:rPr>
          <w:sz w:val="20"/>
        </w:rPr>
        <w:t xml:space="preserve"> and 4.53 at 1.78eV for CuSrCl</w:t>
      </w:r>
      <w:r w:rsidR="00DF4D1E" w:rsidRPr="00DF4D1E">
        <w:rPr>
          <w:sz w:val="20"/>
          <w:vertAlign w:val="subscript"/>
        </w:rPr>
        <w:t>3</w:t>
      </w:r>
      <w:r w:rsidR="00DF4D1E" w:rsidRPr="00DF4D1E">
        <w:rPr>
          <w:sz w:val="20"/>
        </w:rPr>
        <w:t>. The imaginary part ε</w:t>
      </w:r>
      <w:r w:rsidR="00DF4D1E" w:rsidRPr="00DF4D1E">
        <w:rPr>
          <w:sz w:val="20"/>
          <w:vertAlign w:val="subscript"/>
        </w:rPr>
        <w:t>2</w:t>
      </w:r>
      <w:r w:rsidR="00DF4D1E" w:rsidRPr="00DF4D1E">
        <w:rPr>
          <w:sz w:val="20"/>
        </w:rPr>
        <w:t xml:space="preserve"> </w:t>
      </w:r>
      <w:r>
        <w:rPr>
          <w:sz w:val="20"/>
        </w:rPr>
        <w:t xml:space="preserve">provides a </w:t>
      </w:r>
      <w:r w:rsidR="00DF4D1E" w:rsidRPr="00DF4D1E">
        <w:rPr>
          <w:sz w:val="20"/>
        </w:rPr>
        <w:t>descri</w:t>
      </w:r>
      <w:r>
        <w:rPr>
          <w:sz w:val="20"/>
        </w:rPr>
        <w:t>ption</w:t>
      </w:r>
      <w:r w:rsidR="00DF4D1E" w:rsidRPr="00DF4D1E">
        <w:rPr>
          <w:sz w:val="20"/>
        </w:rPr>
        <w:t xml:space="preserve"> the optical absorption in the </w:t>
      </w:r>
      <w:r>
        <w:rPr>
          <w:sz w:val="20"/>
        </w:rPr>
        <w:t>material</w:t>
      </w:r>
      <w:r w:rsidR="00DF4D1E" w:rsidRPr="00DF4D1E">
        <w:rPr>
          <w:sz w:val="20"/>
        </w:rPr>
        <w:t>, the spectra of ε</w:t>
      </w:r>
      <w:r w:rsidR="00DF4D1E" w:rsidRPr="00DF4D1E">
        <w:rPr>
          <w:sz w:val="20"/>
          <w:vertAlign w:val="subscript"/>
        </w:rPr>
        <w:t>2</w:t>
      </w:r>
      <w:r w:rsidR="00DF4D1E" w:rsidRPr="00DF4D1E">
        <w:rPr>
          <w:sz w:val="20"/>
        </w:rPr>
        <w:t xml:space="preserve"> repented in </w:t>
      </w:r>
      <w:r w:rsidR="00DF4D1E" w:rsidRPr="00DF4D1E">
        <w:rPr>
          <w:b/>
          <w:bCs/>
          <w:sz w:val="20"/>
        </w:rPr>
        <w:t xml:space="preserve">Fig. </w:t>
      </w:r>
      <w:r w:rsidR="00F053D2">
        <w:rPr>
          <w:b/>
          <w:bCs/>
          <w:sz w:val="20"/>
        </w:rPr>
        <w:t>3</w:t>
      </w:r>
      <w:r w:rsidR="00DF4D1E" w:rsidRPr="00DF4D1E">
        <w:rPr>
          <w:b/>
          <w:bCs/>
          <w:sz w:val="20"/>
        </w:rPr>
        <w:t>. (b)</w:t>
      </w:r>
      <w:r w:rsidR="00DF4D1E" w:rsidRPr="00DF4D1E">
        <w:rPr>
          <w:sz w:val="20"/>
        </w:rPr>
        <w:t xml:space="preserve"> reveals demonstrated the maximum value of 3.56 at 6.53 eV for AgSrCl</w:t>
      </w:r>
      <w:r w:rsidR="00DF4D1E" w:rsidRPr="00DF4D1E">
        <w:rPr>
          <w:sz w:val="20"/>
          <w:vertAlign w:val="subscript"/>
        </w:rPr>
        <w:t>3</w:t>
      </w:r>
      <w:r w:rsidR="00DF4D1E" w:rsidRPr="00DF4D1E">
        <w:rPr>
          <w:sz w:val="20"/>
        </w:rPr>
        <w:t xml:space="preserve"> and 3.75 at 2.34 eV for CuSrCl</w:t>
      </w:r>
      <w:r w:rsidR="00DF4D1E" w:rsidRPr="00DF4D1E">
        <w:rPr>
          <w:sz w:val="20"/>
          <w:vertAlign w:val="subscript"/>
        </w:rPr>
        <w:t>3</w:t>
      </w:r>
      <w:r w:rsidR="00DF4D1E" w:rsidRPr="00DF4D1E">
        <w:rPr>
          <w:sz w:val="20"/>
        </w:rPr>
        <w:t xml:space="preserve">. </w:t>
      </w:r>
    </w:p>
    <w:p w14:paraId="7469C69E" w14:textId="0D675CD3" w:rsidR="00EC5D49" w:rsidRPr="00EC5D49" w:rsidRDefault="00EC5D49" w:rsidP="00EC5D49">
      <w:pPr>
        <w:rPr>
          <w:sz w:val="20"/>
        </w:rPr>
      </w:pPr>
      <w:r w:rsidRPr="003A7752">
        <w:rPr>
          <w:noProof/>
        </w:rPr>
        <mc:AlternateContent>
          <mc:Choice Requires="wps">
            <w:drawing>
              <wp:anchor distT="0" distB="0" distL="114300" distR="114300" simplePos="0" relativeHeight="251699200" behindDoc="1" locked="0" layoutInCell="1" allowOverlap="1" wp14:anchorId="765DAB9B" wp14:editId="2CA30695">
                <wp:simplePos x="0" y="0"/>
                <wp:positionH relativeFrom="margin">
                  <wp:posOffset>151765</wp:posOffset>
                </wp:positionH>
                <wp:positionV relativeFrom="paragraph">
                  <wp:posOffset>5102225</wp:posOffset>
                </wp:positionV>
                <wp:extent cx="6048375" cy="438150"/>
                <wp:effectExtent l="0" t="0" r="9525" b="0"/>
                <wp:wrapTight wrapText="bothSides">
                  <wp:wrapPolygon edited="0">
                    <wp:start x="0" y="0"/>
                    <wp:lineTo x="0" y="20661"/>
                    <wp:lineTo x="21566" y="20661"/>
                    <wp:lineTo x="21566" y="0"/>
                    <wp:lineTo x="0" y="0"/>
                  </wp:wrapPolygon>
                </wp:wrapTight>
                <wp:docPr id="37" name="Zone de texte 37"/>
                <wp:cNvGraphicFramePr/>
                <a:graphic xmlns:a="http://schemas.openxmlformats.org/drawingml/2006/main">
                  <a:graphicData uri="http://schemas.microsoft.com/office/word/2010/wordprocessingShape">
                    <wps:wsp>
                      <wps:cNvSpPr txBox="1"/>
                      <wps:spPr>
                        <a:xfrm>
                          <a:off x="0" y="0"/>
                          <a:ext cx="6048375" cy="438150"/>
                        </a:xfrm>
                        <a:prstGeom prst="rect">
                          <a:avLst/>
                        </a:prstGeom>
                        <a:solidFill>
                          <a:prstClr val="white"/>
                        </a:solidFill>
                        <a:ln>
                          <a:noFill/>
                        </a:ln>
                      </wps:spPr>
                      <wps:txbx>
                        <w:txbxContent>
                          <w:p w14:paraId="7A689680" w14:textId="4BB8C81B" w:rsidR="00EC5D49" w:rsidRPr="009469BA" w:rsidRDefault="00EC5D49" w:rsidP="00EC5D49">
                            <w:pPr>
                              <w:pStyle w:val="Lgende"/>
                              <w:spacing w:line="360" w:lineRule="auto"/>
                              <w:jc w:val="center"/>
                              <w:rPr>
                                <w:rFonts w:asciiTheme="majorBidi" w:eastAsiaTheme="minorEastAsia" w:hAnsiTheme="majorBidi" w:cstheme="majorBidi"/>
                                <w:i w:val="0"/>
                                <w:iCs w:val="0"/>
                                <w:color w:val="auto"/>
                                <w:sz w:val="24"/>
                                <w:szCs w:val="24"/>
                                <w:lang w:val="en-US"/>
                              </w:rPr>
                            </w:pPr>
                            <w:r w:rsidRPr="00B04FC3">
                              <w:rPr>
                                <w:rFonts w:asciiTheme="majorBidi" w:hAnsiTheme="majorBidi" w:cstheme="majorBidi"/>
                                <w:b/>
                                <w:bCs/>
                                <w:i w:val="0"/>
                                <w:iCs w:val="0"/>
                                <w:color w:val="auto"/>
                                <w:sz w:val="24"/>
                                <w:szCs w:val="24"/>
                                <w:lang w:val="en-US"/>
                              </w:rPr>
                              <w:t>Fig</w:t>
                            </w:r>
                            <w:r>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Pr>
                                <w:rFonts w:asciiTheme="majorBidi" w:hAnsiTheme="majorBidi" w:cstheme="majorBidi"/>
                                <w:b/>
                                <w:bCs/>
                                <w:i w:val="0"/>
                                <w:iCs w:val="0"/>
                                <w:color w:val="auto"/>
                                <w:sz w:val="24"/>
                                <w:szCs w:val="24"/>
                                <w:lang w:val="en-US"/>
                              </w:rPr>
                              <w:t>3</w:t>
                            </w:r>
                            <w:r w:rsidRPr="009734AB">
                              <w:rPr>
                                <w:rFonts w:asciiTheme="majorBidi" w:hAnsiTheme="majorBidi" w:cstheme="majorBidi"/>
                                <w:b/>
                                <w:bCs/>
                                <w:i w:val="0"/>
                                <w:iCs w:val="0"/>
                                <w:color w:val="auto"/>
                                <w:sz w:val="24"/>
                                <w:szCs w:val="24"/>
                                <w:lang w:val="en-US"/>
                              </w:rPr>
                              <w:t>.</w:t>
                            </w:r>
                            <w:r w:rsidRPr="00B04FC3">
                              <w:rPr>
                                <w:rFonts w:asciiTheme="majorBidi" w:hAnsiTheme="majorBidi" w:cstheme="majorBidi"/>
                                <w:i w:val="0"/>
                                <w:iCs w:val="0"/>
                                <w:color w:val="auto"/>
                                <w:sz w:val="24"/>
                                <w:szCs w:val="24"/>
                                <w:lang w:val="en-US"/>
                              </w:rPr>
                              <w:t xml:space="preserve"> </w:t>
                            </w:r>
                            <w:r w:rsidRPr="00FE0841">
                              <w:rPr>
                                <w:rFonts w:asciiTheme="majorBidi" w:hAnsiTheme="majorBidi" w:cstheme="majorBidi"/>
                                <w:b/>
                                <w:bCs/>
                                <w:i w:val="0"/>
                                <w:iCs w:val="0"/>
                                <w:color w:val="auto"/>
                                <w:lang w:val="en-US"/>
                              </w:rPr>
                              <w:t xml:space="preserve">(a) </w:t>
                            </w:r>
                            <w:r w:rsidR="00D0046D">
                              <w:rPr>
                                <w:rFonts w:asciiTheme="majorBidi" w:hAnsiTheme="majorBidi" w:cstheme="majorBidi"/>
                                <w:i w:val="0"/>
                                <w:iCs w:val="0"/>
                                <w:color w:val="auto"/>
                                <w:lang w:val="en-US"/>
                              </w:rPr>
                              <w:t>r</w:t>
                            </w:r>
                            <w:r w:rsidRPr="00FE0841">
                              <w:rPr>
                                <w:rFonts w:asciiTheme="majorBidi" w:hAnsiTheme="majorBidi" w:cstheme="majorBidi"/>
                                <w:i w:val="0"/>
                                <w:iCs w:val="0"/>
                                <w:color w:val="auto"/>
                                <w:lang w:val="en-US"/>
                              </w:rPr>
                              <w:t>epresent</w:t>
                            </w:r>
                            <w:r w:rsidR="00D0046D">
                              <w:rPr>
                                <w:rFonts w:asciiTheme="majorBidi" w:hAnsiTheme="majorBidi" w:cstheme="majorBidi"/>
                                <w:i w:val="0"/>
                                <w:iCs w:val="0"/>
                                <w:color w:val="auto"/>
                                <w:lang w:val="en-US"/>
                              </w:rPr>
                              <w:t>s</w:t>
                            </w:r>
                            <w:r w:rsidRPr="00FE0841">
                              <w:rPr>
                                <w:rFonts w:asciiTheme="majorBidi" w:hAnsiTheme="majorBidi" w:cstheme="majorBidi"/>
                                <w:i w:val="0"/>
                                <w:iCs w:val="0"/>
                                <w:color w:val="auto"/>
                                <w:lang w:val="en-US"/>
                              </w:rPr>
                              <w:t xml:space="preserve"> real part verses energy,</w:t>
                            </w:r>
                            <w:r w:rsidRPr="00FE0841">
                              <w:rPr>
                                <w:rFonts w:asciiTheme="majorBidi" w:hAnsiTheme="majorBidi" w:cstheme="majorBidi"/>
                                <w:b/>
                                <w:bCs/>
                                <w:i w:val="0"/>
                                <w:iCs w:val="0"/>
                                <w:color w:val="auto"/>
                                <w:lang w:val="en-US"/>
                              </w:rPr>
                              <w:t xml:space="preserve"> (b) </w:t>
                            </w:r>
                            <w:r w:rsidR="00D0046D">
                              <w:rPr>
                                <w:rFonts w:asciiTheme="majorBidi" w:hAnsiTheme="majorBidi" w:cstheme="majorBidi"/>
                                <w:i w:val="0"/>
                                <w:iCs w:val="0"/>
                                <w:color w:val="auto"/>
                                <w:lang w:val="en-US"/>
                              </w:rPr>
                              <w:t>i</w:t>
                            </w:r>
                            <w:r w:rsidRPr="00FE0841">
                              <w:rPr>
                                <w:rFonts w:asciiTheme="majorBidi" w:hAnsiTheme="majorBidi" w:cstheme="majorBidi"/>
                                <w:i w:val="0"/>
                                <w:iCs w:val="0"/>
                                <w:color w:val="auto"/>
                                <w:lang w:val="en-US"/>
                              </w:rPr>
                              <w:t>maginary part verses energy,</w:t>
                            </w:r>
                            <w:r w:rsidRPr="00FE0841">
                              <w:rPr>
                                <w:rFonts w:asciiTheme="majorBidi" w:hAnsiTheme="majorBidi" w:cstheme="majorBidi"/>
                                <w:b/>
                                <w:bCs/>
                                <w:i w:val="0"/>
                                <w:iCs w:val="0"/>
                                <w:color w:val="auto"/>
                                <w:lang w:val="en-US"/>
                              </w:rPr>
                              <w:t xml:space="preserve"> (c) </w:t>
                            </w:r>
                            <w:r w:rsidR="00D0046D">
                              <w:rPr>
                                <w:rFonts w:asciiTheme="majorBidi" w:hAnsiTheme="majorBidi" w:cstheme="majorBidi"/>
                                <w:i w:val="0"/>
                                <w:iCs w:val="0"/>
                                <w:color w:val="auto"/>
                                <w:lang w:val="en-US"/>
                              </w:rPr>
                              <w:t>r</w:t>
                            </w:r>
                            <w:r w:rsidRPr="00FE0841">
                              <w:rPr>
                                <w:rFonts w:asciiTheme="majorBidi" w:hAnsiTheme="majorBidi" w:cstheme="majorBidi"/>
                                <w:i w:val="0"/>
                                <w:iCs w:val="0"/>
                                <w:color w:val="auto"/>
                                <w:lang w:val="en-US"/>
                              </w:rPr>
                              <w:t>efractive index verses wavelength,</w:t>
                            </w:r>
                            <w:r w:rsidRPr="00FE0841">
                              <w:rPr>
                                <w:rFonts w:asciiTheme="majorBidi" w:hAnsiTheme="majorBidi" w:cstheme="majorBidi"/>
                                <w:b/>
                                <w:bCs/>
                                <w:i w:val="0"/>
                                <w:iCs w:val="0"/>
                                <w:color w:val="auto"/>
                                <w:lang w:val="en-US"/>
                              </w:rPr>
                              <w:t xml:space="preserve"> (d) </w:t>
                            </w:r>
                            <w:r w:rsidR="00D0046D">
                              <w:rPr>
                                <w:rFonts w:asciiTheme="majorBidi" w:hAnsiTheme="majorBidi" w:cstheme="majorBidi"/>
                                <w:i w:val="0"/>
                                <w:iCs w:val="0"/>
                                <w:color w:val="auto"/>
                                <w:lang w:val="en-US"/>
                              </w:rPr>
                              <w:t>r</w:t>
                            </w:r>
                            <w:r w:rsidRPr="00FE0841">
                              <w:rPr>
                                <w:rFonts w:asciiTheme="majorBidi" w:hAnsiTheme="majorBidi" w:cstheme="majorBidi"/>
                                <w:i w:val="0"/>
                                <w:iCs w:val="0"/>
                                <w:color w:val="auto"/>
                                <w:lang w:val="en-US"/>
                              </w:rPr>
                              <w:t>eflectivity index verses wavelength</w:t>
                            </w:r>
                            <w:r w:rsidR="00D0046D">
                              <w:rPr>
                                <w:rFonts w:asciiTheme="majorBidi" w:hAnsiTheme="majorBidi" w:cstheme="majorBidi"/>
                                <w:i w:val="0"/>
                                <w:iCs w:val="0"/>
                                <w:color w:val="auto"/>
                                <w:lang w:val="en-US"/>
                              </w:rPr>
                              <w:t xml:space="preserve"> and </w:t>
                            </w:r>
                            <w:r w:rsidRPr="00D0046D">
                              <w:rPr>
                                <w:rFonts w:asciiTheme="majorBidi" w:hAnsiTheme="majorBidi" w:cstheme="majorBidi"/>
                                <w:b/>
                                <w:bCs/>
                                <w:i w:val="0"/>
                                <w:iCs w:val="0"/>
                                <w:color w:val="auto"/>
                                <w:sz w:val="24"/>
                                <w:szCs w:val="24"/>
                                <w:lang w:val="en-US"/>
                              </w:rPr>
                              <w:t>(e)</w:t>
                            </w:r>
                            <w:r>
                              <w:rPr>
                                <w:rFonts w:asciiTheme="majorBidi" w:hAnsiTheme="majorBidi" w:cstheme="majorBidi"/>
                                <w:i w:val="0"/>
                                <w:iCs w:val="0"/>
                                <w:color w:val="auto"/>
                                <w:sz w:val="24"/>
                                <w:szCs w:val="24"/>
                                <w:lang w:val="en-US"/>
                              </w:rPr>
                              <w:t xml:space="preserve"> </w:t>
                            </w:r>
                            <w:r w:rsidR="00D0046D">
                              <w:rPr>
                                <w:rFonts w:asciiTheme="majorBidi" w:hAnsiTheme="majorBidi" w:cstheme="majorBidi"/>
                                <w:i w:val="0"/>
                                <w:iCs w:val="0"/>
                                <w:color w:val="auto"/>
                                <w:lang w:val="en-US"/>
                              </w:rPr>
                              <w:t>t</w:t>
                            </w:r>
                            <w:r w:rsidRPr="00FE0841">
                              <w:rPr>
                                <w:rFonts w:asciiTheme="majorBidi" w:hAnsiTheme="majorBidi" w:cstheme="majorBidi"/>
                                <w:i w:val="0"/>
                                <w:iCs w:val="0"/>
                                <w:color w:val="auto"/>
                                <w:lang w:val="en-US"/>
                              </w:rPr>
                              <w:t>he absorption coefficient α(ω) verses wavelength</w:t>
                            </w:r>
                            <w:r w:rsidR="00D0046D">
                              <w:rPr>
                                <w:rFonts w:asciiTheme="majorBidi" w:hAnsiTheme="majorBidi" w:cstheme="majorBidi"/>
                                <w:i w:val="0"/>
                                <w:iCs w:val="0"/>
                                <w:color w:val="auto"/>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AB9B" id="Zone de texte 37" o:spid="_x0000_s1054" type="#_x0000_t202" style="position:absolute;margin-left:11.95pt;margin-top:401.75pt;width:476.25pt;height:3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" stroked="f">
                <v:textbox inset="0,0,0,0">
                  <w:txbxContent>
                    <w:p w14:paraId="7A689680" w14:textId="4BB8C81B" w:rsidR="00EC5D49" w:rsidRPr="009469BA" w:rsidRDefault="00EC5D49" w:rsidP="00EC5D49">
                      <w:pPr>
                        <w:pStyle w:val="Lgende"/>
                        <w:spacing w:line="360" w:lineRule="auto"/>
                        <w:jc w:val="center"/>
                        <w:rPr>
                          <w:rFonts w:asciiTheme="majorBidi" w:eastAsiaTheme="minorEastAsia" w:hAnsiTheme="majorBidi" w:cstheme="majorBidi"/>
                          <w:i w:val="0"/>
                          <w:iCs w:val="0"/>
                          <w:color w:val="auto"/>
                          <w:sz w:val="24"/>
                          <w:szCs w:val="24"/>
                          <w:lang w:val="en-US"/>
                        </w:rPr>
                      </w:pPr>
                      <w:r w:rsidRPr="00B04FC3">
                        <w:rPr>
                          <w:rFonts w:asciiTheme="majorBidi" w:hAnsiTheme="majorBidi" w:cstheme="majorBidi"/>
                          <w:b/>
                          <w:bCs/>
                          <w:i w:val="0"/>
                          <w:iCs w:val="0"/>
                          <w:color w:val="auto"/>
                          <w:sz w:val="24"/>
                          <w:szCs w:val="24"/>
                          <w:lang w:val="en-US"/>
                        </w:rPr>
                        <w:t>Fig</w:t>
                      </w:r>
                      <w:r>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Pr>
                          <w:rFonts w:asciiTheme="majorBidi" w:hAnsiTheme="majorBidi" w:cstheme="majorBidi"/>
                          <w:b/>
                          <w:bCs/>
                          <w:i w:val="0"/>
                          <w:iCs w:val="0"/>
                          <w:color w:val="auto"/>
                          <w:sz w:val="24"/>
                          <w:szCs w:val="24"/>
                          <w:lang w:val="en-US"/>
                        </w:rPr>
                        <w:t>3</w:t>
                      </w:r>
                      <w:r w:rsidRPr="009734AB">
                        <w:rPr>
                          <w:rFonts w:asciiTheme="majorBidi" w:hAnsiTheme="majorBidi" w:cstheme="majorBidi"/>
                          <w:b/>
                          <w:bCs/>
                          <w:i w:val="0"/>
                          <w:iCs w:val="0"/>
                          <w:color w:val="auto"/>
                          <w:sz w:val="24"/>
                          <w:szCs w:val="24"/>
                          <w:lang w:val="en-US"/>
                        </w:rPr>
                        <w:t>.</w:t>
                      </w:r>
                      <w:r w:rsidRPr="00B04FC3">
                        <w:rPr>
                          <w:rFonts w:asciiTheme="majorBidi" w:hAnsiTheme="majorBidi" w:cstheme="majorBidi"/>
                          <w:i w:val="0"/>
                          <w:iCs w:val="0"/>
                          <w:color w:val="auto"/>
                          <w:sz w:val="24"/>
                          <w:szCs w:val="24"/>
                          <w:lang w:val="en-US"/>
                        </w:rPr>
                        <w:t xml:space="preserve"> </w:t>
                      </w:r>
                      <w:r w:rsidRPr="00FE0841">
                        <w:rPr>
                          <w:rFonts w:asciiTheme="majorBidi" w:hAnsiTheme="majorBidi" w:cstheme="majorBidi"/>
                          <w:b/>
                          <w:bCs/>
                          <w:i w:val="0"/>
                          <w:iCs w:val="0"/>
                          <w:color w:val="auto"/>
                          <w:lang w:val="en-US"/>
                        </w:rPr>
                        <w:t xml:space="preserve">(a) </w:t>
                      </w:r>
                      <w:r w:rsidR="00D0046D">
                        <w:rPr>
                          <w:rFonts w:asciiTheme="majorBidi" w:hAnsiTheme="majorBidi" w:cstheme="majorBidi"/>
                          <w:i w:val="0"/>
                          <w:iCs w:val="0"/>
                          <w:color w:val="auto"/>
                          <w:lang w:val="en-US"/>
                        </w:rPr>
                        <w:t>r</w:t>
                      </w:r>
                      <w:r w:rsidRPr="00FE0841">
                        <w:rPr>
                          <w:rFonts w:asciiTheme="majorBidi" w:hAnsiTheme="majorBidi" w:cstheme="majorBidi"/>
                          <w:i w:val="0"/>
                          <w:iCs w:val="0"/>
                          <w:color w:val="auto"/>
                          <w:lang w:val="en-US"/>
                        </w:rPr>
                        <w:t>epresent</w:t>
                      </w:r>
                      <w:r w:rsidR="00D0046D">
                        <w:rPr>
                          <w:rFonts w:asciiTheme="majorBidi" w:hAnsiTheme="majorBidi" w:cstheme="majorBidi"/>
                          <w:i w:val="0"/>
                          <w:iCs w:val="0"/>
                          <w:color w:val="auto"/>
                          <w:lang w:val="en-US"/>
                        </w:rPr>
                        <w:t>s</w:t>
                      </w:r>
                      <w:r w:rsidRPr="00FE0841">
                        <w:rPr>
                          <w:rFonts w:asciiTheme="majorBidi" w:hAnsiTheme="majorBidi" w:cstheme="majorBidi"/>
                          <w:i w:val="0"/>
                          <w:iCs w:val="0"/>
                          <w:color w:val="auto"/>
                          <w:lang w:val="en-US"/>
                        </w:rPr>
                        <w:t xml:space="preserve"> real part verses energy,</w:t>
                      </w:r>
                      <w:r w:rsidRPr="00FE0841">
                        <w:rPr>
                          <w:rFonts w:asciiTheme="majorBidi" w:hAnsiTheme="majorBidi" w:cstheme="majorBidi"/>
                          <w:b/>
                          <w:bCs/>
                          <w:i w:val="0"/>
                          <w:iCs w:val="0"/>
                          <w:color w:val="auto"/>
                          <w:lang w:val="en-US"/>
                        </w:rPr>
                        <w:t xml:space="preserve"> (b) </w:t>
                      </w:r>
                      <w:r w:rsidR="00D0046D">
                        <w:rPr>
                          <w:rFonts w:asciiTheme="majorBidi" w:hAnsiTheme="majorBidi" w:cstheme="majorBidi"/>
                          <w:i w:val="0"/>
                          <w:iCs w:val="0"/>
                          <w:color w:val="auto"/>
                          <w:lang w:val="en-US"/>
                        </w:rPr>
                        <w:t>i</w:t>
                      </w:r>
                      <w:r w:rsidRPr="00FE0841">
                        <w:rPr>
                          <w:rFonts w:asciiTheme="majorBidi" w:hAnsiTheme="majorBidi" w:cstheme="majorBidi"/>
                          <w:i w:val="0"/>
                          <w:iCs w:val="0"/>
                          <w:color w:val="auto"/>
                          <w:lang w:val="en-US"/>
                        </w:rPr>
                        <w:t>maginary part verses energy,</w:t>
                      </w:r>
                      <w:r w:rsidRPr="00FE0841">
                        <w:rPr>
                          <w:rFonts w:asciiTheme="majorBidi" w:hAnsiTheme="majorBidi" w:cstheme="majorBidi"/>
                          <w:b/>
                          <w:bCs/>
                          <w:i w:val="0"/>
                          <w:iCs w:val="0"/>
                          <w:color w:val="auto"/>
                          <w:lang w:val="en-US"/>
                        </w:rPr>
                        <w:t xml:space="preserve"> (c) </w:t>
                      </w:r>
                      <w:r w:rsidR="00D0046D">
                        <w:rPr>
                          <w:rFonts w:asciiTheme="majorBidi" w:hAnsiTheme="majorBidi" w:cstheme="majorBidi"/>
                          <w:i w:val="0"/>
                          <w:iCs w:val="0"/>
                          <w:color w:val="auto"/>
                          <w:lang w:val="en-US"/>
                        </w:rPr>
                        <w:t>r</w:t>
                      </w:r>
                      <w:r w:rsidRPr="00FE0841">
                        <w:rPr>
                          <w:rFonts w:asciiTheme="majorBidi" w:hAnsiTheme="majorBidi" w:cstheme="majorBidi"/>
                          <w:i w:val="0"/>
                          <w:iCs w:val="0"/>
                          <w:color w:val="auto"/>
                          <w:lang w:val="en-US"/>
                        </w:rPr>
                        <w:t>efractive index verses wavelength,</w:t>
                      </w:r>
                      <w:r w:rsidRPr="00FE0841">
                        <w:rPr>
                          <w:rFonts w:asciiTheme="majorBidi" w:hAnsiTheme="majorBidi" w:cstheme="majorBidi"/>
                          <w:b/>
                          <w:bCs/>
                          <w:i w:val="0"/>
                          <w:iCs w:val="0"/>
                          <w:color w:val="auto"/>
                          <w:lang w:val="en-US"/>
                        </w:rPr>
                        <w:t xml:space="preserve"> (d) </w:t>
                      </w:r>
                      <w:r w:rsidR="00D0046D">
                        <w:rPr>
                          <w:rFonts w:asciiTheme="majorBidi" w:hAnsiTheme="majorBidi" w:cstheme="majorBidi"/>
                          <w:i w:val="0"/>
                          <w:iCs w:val="0"/>
                          <w:color w:val="auto"/>
                          <w:lang w:val="en-US"/>
                        </w:rPr>
                        <w:t>r</w:t>
                      </w:r>
                      <w:r w:rsidRPr="00FE0841">
                        <w:rPr>
                          <w:rFonts w:asciiTheme="majorBidi" w:hAnsiTheme="majorBidi" w:cstheme="majorBidi"/>
                          <w:i w:val="0"/>
                          <w:iCs w:val="0"/>
                          <w:color w:val="auto"/>
                          <w:lang w:val="en-US"/>
                        </w:rPr>
                        <w:t>eflectivity index verses wavelength</w:t>
                      </w:r>
                      <w:r w:rsidR="00D0046D">
                        <w:rPr>
                          <w:rFonts w:asciiTheme="majorBidi" w:hAnsiTheme="majorBidi" w:cstheme="majorBidi"/>
                          <w:i w:val="0"/>
                          <w:iCs w:val="0"/>
                          <w:color w:val="auto"/>
                          <w:lang w:val="en-US"/>
                        </w:rPr>
                        <w:t xml:space="preserve"> and </w:t>
                      </w:r>
                      <w:r w:rsidRPr="00D0046D">
                        <w:rPr>
                          <w:rFonts w:asciiTheme="majorBidi" w:hAnsiTheme="majorBidi" w:cstheme="majorBidi"/>
                          <w:b/>
                          <w:bCs/>
                          <w:i w:val="0"/>
                          <w:iCs w:val="0"/>
                          <w:color w:val="auto"/>
                          <w:sz w:val="24"/>
                          <w:szCs w:val="24"/>
                          <w:lang w:val="en-US"/>
                        </w:rPr>
                        <w:t>(e)</w:t>
                      </w:r>
                      <w:r>
                        <w:rPr>
                          <w:rFonts w:asciiTheme="majorBidi" w:hAnsiTheme="majorBidi" w:cstheme="majorBidi"/>
                          <w:i w:val="0"/>
                          <w:iCs w:val="0"/>
                          <w:color w:val="auto"/>
                          <w:sz w:val="24"/>
                          <w:szCs w:val="24"/>
                          <w:lang w:val="en-US"/>
                        </w:rPr>
                        <w:t xml:space="preserve"> </w:t>
                      </w:r>
                      <w:r w:rsidR="00D0046D">
                        <w:rPr>
                          <w:rFonts w:asciiTheme="majorBidi" w:hAnsiTheme="majorBidi" w:cstheme="majorBidi"/>
                          <w:i w:val="0"/>
                          <w:iCs w:val="0"/>
                          <w:color w:val="auto"/>
                          <w:lang w:val="en-US"/>
                        </w:rPr>
                        <w:t>t</w:t>
                      </w:r>
                      <w:r w:rsidRPr="00FE0841">
                        <w:rPr>
                          <w:rFonts w:asciiTheme="majorBidi" w:hAnsiTheme="majorBidi" w:cstheme="majorBidi"/>
                          <w:i w:val="0"/>
                          <w:iCs w:val="0"/>
                          <w:color w:val="auto"/>
                          <w:lang w:val="en-US"/>
                        </w:rPr>
                        <w:t>he absorption coefficient α(ω) verses wavelength</w:t>
                      </w:r>
                      <w:r w:rsidR="00D0046D">
                        <w:rPr>
                          <w:rFonts w:asciiTheme="majorBidi" w:hAnsiTheme="majorBidi" w:cstheme="majorBidi"/>
                          <w:i w:val="0"/>
                          <w:iCs w:val="0"/>
                          <w:color w:val="auto"/>
                          <w:lang w:val="en-US"/>
                        </w:rPr>
                        <w:t>.</w:t>
                      </w:r>
                    </w:p>
                  </w:txbxContent>
                </v:textbox>
                <w10:wrap type="tight" anchorx="margin"/>
              </v:shape>
            </w:pict>
          </mc:Fallback>
        </mc:AlternateContent>
      </w:r>
      <w:r>
        <w:rPr>
          <w:noProof/>
          <w:lang w:val="fr-FR"/>
        </w:rPr>
        <mc:AlternateContent>
          <mc:Choice Requires="wpg">
            <w:drawing>
              <wp:anchor distT="0" distB="0" distL="114300" distR="114300" simplePos="0" relativeHeight="251697152" behindDoc="0" locked="0" layoutInCell="1" allowOverlap="1" wp14:anchorId="3333959E" wp14:editId="10FF3189">
                <wp:simplePos x="0" y="0"/>
                <wp:positionH relativeFrom="margin">
                  <wp:posOffset>-190500</wp:posOffset>
                </wp:positionH>
                <wp:positionV relativeFrom="paragraph">
                  <wp:posOffset>151765</wp:posOffset>
                </wp:positionV>
                <wp:extent cx="6438900" cy="4876800"/>
                <wp:effectExtent l="0" t="0" r="0" b="0"/>
                <wp:wrapTopAndBottom/>
                <wp:docPr id="82" name="Groupe 82"/>
                <wp:cNvGraphicFramePr/>
                <a:graphic xmlns:a="http://schemas.openxmlformats.org/drawingml/2006/main">
                  <a:graphicData uri="http://schemas.microsoft.com/office/word/2010/wordprocessingGroup">
                    <wpg:wgp>
                      <wpg:cNvGrpSpPr/>
                      <wpg:grpSpPr>
                        <a:xfrm>
                          <a:off x="0" y="0"/>
                          <a:ext cx="6438900" cy="4876800"/>
                          <a:chOff x="0" y="0"/>
                          <a:chExt cx="6438900" cy="4876800"/>
                        </a:xfrm>
                      </wpg:grpSpPr>
                      <wpg:grpSp>
                        <wpg:cNvPr id="83" name="Groupe 83"/>
                        <wpg:cNvGrpSpPr/>
                        <wpg:grpSpPr>
                          <a:xfrm>
                            <a:off x="0" y="0"/>
                            <a:ext cx="6438900" cy="4876800"/>
                            <a:chOff x="0" y="0"/>
                            <a:chExt cx="6438900" cy="4876800"/>
                          </a:xfrm>
                        </wpg:grpSpPr>
                        <wpg:grpSp>
                          <wpg:cNvPr id="84" name="Groupe 84"/>
                          <wpg:cNvGrpSpPr/>
                          <wpg:grpSpPr>
                            <a:xfrm>
                              <a:off x="0" y="0"/>
                              <a:ext cx="6438900" cy="4876800"/>
                              <a:chOff x="0" y="0"/>
                              <a:chExt cx="6438900" cy="4876800"/>
                            </a:xfrm>
                          </wpg:grpSpPr>
                          <wpg:grpSp>
                            <wpg:cNvPr id="85" name="Groupe 85"/>
                            <wpg:cNvGrpSpPr/>
                            <wpg:grpSpPr>
                              <a:xfrm>
                                <a:off x="28575" y="0"/>
                                <a:ext cx="6362700" cy="2704465"/>
                                <a:chOff x="0" y="0"/>
                                <a:chExt cx="6362700" cy="2704465"/>
                              </a:xfrm>
                            </wpg:grpSpPr>
                            <wps:wsp>
                              <wps:cNvPr id="86" name="Zone de texte 86"/>
                              <wps:cNvSpPr txBox="1"/>
                              <wps:spPr>
                                <a:xfrm>
                                  <a:off x="4295775" y="285750"/>
                                  <a:ext cx="413385" cy="390525"/>
                                </a:xfrm>
                                <a:prstGeom prst="rect">
                                  <a:avLst/>
                                </a:prstGeom>
                                <a:noFill/>
                                <a:ln w="6350">
                                  <a:noFill/>
                                </a:ln>
                              </wps:spPr>
                              <wps:txbx>
                                <w:txbxContent>
                                  <w:p w14:paraId="5AFA8D55" w14:textId="77777777" w:rsidR="00EC5D49" w:rsidRPr="000607E4" w:rsidRDefault="00EC5D49" w:rsidP="00EC5D49">
                                    <w:pPr>
                                      <w:rPr>
                                        <w:rFonts w:asciiTheme="majorBidi" w:hAnsiTheme="majorBidi" w:cstheme="majorBidi"/>
                                        <w:b/>
                                        <w:bCs/>
                                        <w:sz w:val="28"/>
                                        <w:szCs w:val="28"/>
                                      </w:rPr>
                                    </w:pPr>
                                    <w:r w:rsidRPr="000607E4">
                                      <w:rPr>
                                        <w:rFonts w:asciiTheme="majorBidi" w:hAnsiTheme="majorBidi" w:cstheme="majorBidi"/>
                                        <w:b/>
                                        <w:bCs/>
                                        <w:sz w:val="28"/>
                                        <w:szCs w:val="28"/>
                                      </w:rPr>
                                      <w:t>(</w:t>
                                    </w:r>
                                    <w:r>
                                      <w:rPr>
                                        <w:rFonts w:asciiTheme="majorBidi" w:hAnsiTheme="majorBidi" w:cstheme="majorBidi"/>
                                        <w:b/>
                                        <w:bCs/>
                                        <w:sz w:val="28"/>
                                        <w:szCs w:val="28"/>
                                      </w:rPr>
                                      <w:t>c</w:t>
                                    </w:r>
                                    <w:r w:rsidRPr="000607E4">
                                      <w:rPr>
                                        <w:rFonts w:asciiTheme="majorBidi" w:hAnsiTheme="majorBidi" w:cstheme="majorBidi"/>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e 87"/>
                              <wpg:cNvGrpSpPr/>
                              <wpg:grpSpPr>
                                <a:xfrm>
                                  <a:off x="0" y="0"/>
                                  <a:ext cx="6362700" cy="2704465"/>
                                  <a:chOff x="0" y="0"/>
                                  <a:chExt cx="6362700" cy="2704465"/>
                                </a:xfrm>
                              </wpg:grpSpPr>
                              <wpg:grpSp>
                                <wpg:cNvPr id="88" name="Groupe 88"/>
                                <wpg:cNvGrpSpPr/>
                                <wpg:grpSpPr>
                                  <a:xfrm>
                                    <a:off x="0" y="0"/>
                                    <a:ext cx="6362700" cy="2704465"/>
                                    <a:chOff x="0" y="323850"/>
                                    <a:chExt cx="6362700" cy="2705100"/>
                                  </a:xfrm>
                                </wpg:grpSpPr>
                                <wps:wsp>
                                  <wps:cNvPr id="89" name="Zone de texte 89"/>
                                  <wps:cNvSpPr txBox="1"/>
                                  <wps:spPr>
                                    <a:xfrm>
                                      <a:off x="571500" y="457199"/>
                                      <a:ext cx="413394" cy="333375"/>
                                    </a:xfrm>
                                    <a:prstGeom prst="rect">
                                      <a:avLst/>
                                    </a:prstGeom>
                                    <a:noFill/>
                                    <a:ln w="6350">
                                      <a:noFill/>
                                    </a:ln>
                                  </wps:spPr>
                                  <wps:txbx>
                                    <w:txbxContent>
                                      <w:p w14:paraId="590CEEBD" w14:textId="77777777" w:rsidR="00EC5D49" w:rsidRPr="000607E4" w:rsidRDefault="00EC5D49" w:rsidP="00EC5D49">
                                        <w:pPr>
                                          <w:rPr>
                                            <w:rFonts w:asciiTheme="majorBidi" w:hAnsiTheme="majorBidi" w:cstheme="majorBidi"/>
                                            <w:b/>
                                            <w:bCs/>
                                            <w:sz w:val="28"/>
                                            <w:szCs w:val="28"/>
                                          </w:rPr>
                                        </w:pPr>
                                        <w:r w:rsidRPr="000607E4">
                                          <w:rPr>
                                            <w:rFonts w:asciiTheme="majorBidi" w:hAnsiTheme="majorBidi" w:cstheme="majorBidi"/>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e 90"/>
                                  <wpg:cNvGrpSpPr/>
                                  <wpg:grpSpPr>
                                    <a:xfrm>
                                      <a:off x="0" y="323850"/>
                                      <a:ext cx="6362700" cy="2705100"/>
                                      <a:chOff x="0" y="0"/>
                                      <a:chExt cx="6362700" cy="2705100"/>
                                    </a:xfrm>
                                  </wpg:grpSpPr>
                                  <pic:pic xmlns:pic="http://schemas.openxmlformats.org/drawingml/2006/picture">
                                    <pic:nvPicPr>
                                      <pic:cNvPr id="91" name="Image 91"/>
                                      <pic:cNvPicPr>
                                        <a:picLocks noChangeAspect="1"/>
                                      </pic:cNvPicPr>
                                    </pic:nvPicPr>
                                    <pic:blipFill rotWithShape="1">
                                      <a:blip r:embed="rId40">
                                        <a:extLst>
                                          <a:ext uri="{28A0092B-C50C-407E-A947-70E740481C1C}">
                                            <a14:useLocalDpi xmlns:a14="http://schemas.microsoft.com/office/drawing/2010/main" val="0"/>
                                          </a:ext>
                                        </a:extLst>
                                      </a:blip>
                                      <a:srcRect l="7509" t="6443" r="4266" b="3866"/>
                                      <a:stretch/>
                                    </pic:blipFill>
                                    <pic:spPr bwMode="auto">
                                      <a:xfrm>
                                        <a:off x="0" y="0"/>
                                        <a:ext cx="4067175" cy="2705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Image 92"/>
                                      <pic:cNvPicPr>
                                        <a:picLocks noChangeAspect="1"/>
                                      </pic:cNvPicPr>
                                    </pic:nvPicPr>
                                    <pic:blipFill rotWithShape="1">
                                      <a:blip r:embed="rId41">
                                        <a:extLst>
                                          <a:ext uri="{28A0092B-C50C-407E-A947-70E740481C1C}">
                                            <a14:useLocalDpi xmlns:a14="http://schemas.microsoft.com/office/drawing/2010/main" val="0"/>
                                          </a:ext>
                                        </a:extLst>
                                      </a:blip>
                                      <a:srcRect l="8700" t="10026" r="11584" b="6169"/>
                                      <a:stretch/>
                                    </pic:blipFill>
                                    <pic:spPr bwMode="auto">
                                      <a:xfrm>
                                        <a:off x="3990975" y="76200"/>
                                        <a:ext cx="2371725" cy="2628900"/>
                                      </a:xfrm>
                                      <a:prstGeom prst="rect">
                                        <a:avLst/>
                                      </a:prstGeom>
                                      <a:noFill/>
                                      <a:ln>
                                        <a:noFill/>
                                      </a:ln>
                                      <a:extLst>
                                        <a:ext uri="{53640926-AAD7-44D8-BBD7-CCE9431645EC}">
                                          <a14:shadowObscured xmlns:a14="http://schemas.microsoft.com/office/drawing/2010/main"/>
                                        </a:ext>
                                      </a:extLst>
                                    </pic:spPr>
                                  </pic:pic>
                                </wpg:grpSp>
                              </wpg:grpSp>
                              <wps:wsp>
                                <wps:cNvPr id="93" name="Zone de texte 93"/>
                                <wps:cNvSpPr txBox="1"/>
                                <wps:spPr>
                                  <a:xfrm>
                                    <a:off x="2590800" y="171450"/>
                                    <a:ext cx="413385" cy="409575"/>
                                  </a:xfrm>
                                  <a:prstGeom prst="rect">
                                    <a:avLst/>
                                  </a:prstGeom>
                                  <a:noFill/>
                                  <a:ln w="6350">
                                    <a:noFill/>
                                  </a:ln>
                                </wps:spPr>
                                <wps:txbx>
                                  <w:txbxContent>
                                    <w:p w14:paraId="602FA1F9" w14:textId="77777777" w:rsidR="00EC5D49" w:rsidRPr="000607E4" w:rsidRDefault="00EC5D49" w:rsidP="00EC5D49">
                                      <w:pPr>
                                        <w:rPr>
                                          <w:rFonts w:asciiTheme="majorBidi" w:hAnsiTheme="majorBidi" w:cstheme="majorBidi"/>
                                          <w:b/>
                                          <w:bCs/>
                                          <w:sz w:val="28"/>
                                          <w:szCs w:val="28"/>
                                        </w:rPr>
                                      </w:pPr>
                                      <w:r w:rsidRPr="000607E4">
                                        <w:rPr>
                                          <w:rFonts w:asciiTheme="majorBidi" w:hAnsiTheme="majorBidi" w:cstheme="majorBidi"/>
                                          <w:b/>
                                          <w:bCs/>
                                          <w:sz w:val="28"/>
                                          <w:szCs w:val="28"/>
                                        </w:rPr>
                                        <w:t>(</w:t>
                                      </w:r>
                                      <w:r>
                                        <w:rPr>
                                          <w:rFonts w:asciiTheme="majorBidi" w:hAnsiTheme="majorBidi" w:cstheme="majorBidi"/>
                                          <w:b/>
                                          <w:bCs/>
                                          <w:sz w:val="28"/>
                                          <w:szCs w:val="28"/>
                                        </w:rPr>
                                        <w:t>d</w:t>
                                      </w:r>
                                      <w:r w:rsidRPr="000607E4">
                                        <w:rPr>
                                          <w:rFonts w:asciiTheme="majorBidi" w:hAnsiTheme="majorBidi" w:cstheme="majorBidi"/>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4" name="Groupe 94"/>
                            <wpg:cNvGrpSpPr/>
                            <wpg:grpSpPr>
                              <a:xfrm>
                                <a:off x="0" y="2676525"/>
                                <a:ext cx="6438900" cy="2200275"/>
                                <a:chOff x="0" y="0"/>
                                <a:chExt cx="6438900" cy="2200275"/>
                              </a:xfrm>
                            </wpg:grpSpPr>
                            <pic:pic xmlns:pic="http://schemas.openxmlformats.org/drawingml/2006/picture">
                              <pic:nvPicPr>
                                <pic:cNvPr id="95" name="Image 95"/>
                                <pic:cNvPicPr>
                                  <a:picLocks noChangeAspect="1"/>
                                </pic:cNvPicPr>
                              </pic:nvPicPr>
                              <pic:blipFill rotWithShape="1">
                                <a:blip r:embed="rId42">
                                  <a:extLst>
                                    <a:ext uri="{28A0092B-C50C-407E-A947-70E740481C1C}">
                                      <a14:useLocalDpi xmlns:a14="http://schemas.microsoft.com/office/drawing/2010/main" val="0"/>
                                    </a:ext>
                                  </a:extLst>
                                </a:blip>
                                <a:srcRect l="6299" t="10567" r="11220" b="6185"/>
                                <a:stretch/>
                              </pic:blipFill>
                              <pic:spPr bwMode="auto">
                                <a:xfrm>
                                  <a:off x="0" y="0"/>
                                  <a:ext cx="3181350" cy="2143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Image 96"/>
                                <pic:cNvPicPr>
                                  <a:picLocks noChangeAspect="1"/>
                                </pic:cNvPicPr>
                              </pic:nvPicPr>
                              <pic:blipFill rotWithShape="1">
                                <a:blip r:embed="rId43">
                                  <a:extLst>
                                    <a:ext uri="{28A0092B-C50C-407E-A947-70E740481C1C}">
                                      <a14:useLocalDpi xmlns:a14="http://schemas.microsoft.com/office/drawing/2010/main" val="0"/>
                                    </a:ext>
                                  </a:extLst>
                                </a:blip>
                                <a:srcRect l="7874" t="9020" r="10827" b="5154"/>
                                <a:stretch/>
                              </pic:blipFill>
                              <pic:spPr bwMode="auto">
                                <a:xfrm>
                                  <a:off x="3219450" y="0"/>
                                  <a:ext cx="3219450" cy="2200275"/>
                                </a:xfrm>
                                <a:prstGeom prst="rect">
                                  <a:avLst/>
                                </a:prstGeom>
                                <a:noFill/>
                                <a:ln>
                                  <a:noFill/>
                                </a:ln>
                                <a:extLst>
                                  <a:ext uri="{53640926-AAD7-44D8-BBD7-CCE9431645EC}">
                                    <a14:shadowObscured xmlns:a14="http://schemas.microsoft.com/office/drawing/2010/main"/>
                                  </a:ext>
                                </a:extLst>
                              </pic:spPr>
                            </pic:pic>
                          </wpg:grpSp>
                        </wpg:grpSp>
                        <wps:wsp>
                          <wps:cNvPr id="97" name="Zone de texte 97"/>
                          <wps:cNvSpPr txBox="1"/>
                          <wps:spPr>
                            <a:xfrm>
                              <a:off x="495300" y="2962275"/>
                              <a:ext cx="676275" cy="333375"/>
                            </a:xfrm>
                            <a:prstGeom prst="rect">
                              <a:avLst/>
                            </a:prstGeom>
                            <a:noFill/>
                            <a:ln w="6350">
                              <a:noFill/>
                            </a:ln>
                          </wps:spPr>
                          <wps:txbx>
                            <w:txbxContent>
                              <w:p w14:paraId="1E65BB14" w14:textId="77777777" w:rsidR="00EC5D49" w:rsidRPr="00AF5458" w:rsidRDefault="00EC5D49" w:rsidP="00EC5D49">
                                <w:pPr>
                                  <w:rPr>
                                    <w:lang w:val="fr-FR"/>
                                  </w:rPr>
                                </w:pPr>
                                <w:r>
                                  <w:rPr>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Zone de texte 98"/>
                        <wps:cNvSpPr txBox="1"/>
                        <wps:spPr>
                          <a:xfrm>
                            <a:off x="3790950" y="3048000"/>
                            <a:ext cx="676275" cy="333375"/>
                          </a:xfrm>
                          <a:prstGeom prst="rect">
                            <a:avLst/>
                          </a:prstGeom>
                          <a:noFill/>
                          <a:ln w="6350">
                            <a:noFill/>
                          </a:ln>
                        </wps:spPr>
                        <wps:txbx>
                          <w:txbxContent>
                            <w:p w14:paraId="3FC6BE24" w14:textId="77777777" w:rsidR="00EC5D49" w:rsidRPr="00AF5458" w:rsidRDefault="00EC5D49" w:rsidP="00EC5D49">
                              <w:pPr>
                                <w:rPr>
                                  <w:lang w:val="fr-FR"/>
                                </w:rPr>
                              </w:pPr>
                              <w:r>
                                <w:rPr>
                                  <w:lang w:val="fr-F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33959E" id="Groupe 82" o:spid="_x0000_s1055" style="position:absolute;margin-left:-15pt;margin-top:11.95pt;width:507pt;height:384pt;z-index:251697152;mso-position-horizontal-relative:margin;mso-height-relative:margin" coordsize="64389,48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">
                <v:group id="Groupe 83" o:spid="_x0000_s1056" style="position:absolute;width:64389;height:48768" coordsize="64389,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e 84" o:spid="_x0000_s1057" style="position:absolute;width:64389;height:48768" coordsize="64389,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e 85" o:spid="_x0000_s1058" style="position:absolute;left:285;width:63627;height:27044" coordsize="63627,2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Zone de texte 86" o:spid="_x0000_s1059" type="#_x0000_t202" style="position:absolute;left:42957;top:2857;width:413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5AFA8D55" w14:textId="77777777" w:rsidR="00EC5D49" w:rsidRPr="000607E4" w:rsidRDefault="00EC5D49" w:rsidP="00EC5D49">
                              <w:pPr>
                                <w:rPr>
                                  <w:rFonts w:asciiTheme="majorBidi" w:hAnsiTheme="majorBidi" w:cstheme="majorBidi"/>
                                  <w:b/>
                                  <w:bCs/>
                                  <w:sz w:val="28"/>
                                  <w:szCs w:val="28"/>
                                </w:rPr>
                              </w:pPr>
                              <w:r w:rsidRPr="000607E4">
                                <w:rPr>
                                  <w:rFonts w:asciiTheme="majorBidi" w:hAnsiTheme="majorBidi" w:cstheme="majorBidi"/>
                                  <w:b/>
                                  <w:bCs/>
                                  <w:sz w:val="28"/>
                                  <w:szCs w:val="28"/>
                                </w:rPr>
                                <w:t>(</w:t>
                              </w:r>
                              <w:r>
                                <w:rPr>
                                  <w:rFonts w:asciiTheme="majorBidi" w:hAnsiTheme="majorBidi" w:cstheme="majorBidi"/>
                                  <w:b/>
                                  <w:bCs/>
                                  <w:sz w:val="28"/>
                                  <w:szCs w:val="28"/>
                                </w:rPr>
                                <w:t>c</w:t>
                              </w:r>
                              <w:r w:rsidRPr="000607E4">
                                <w:rPr>
                                  <w:rFonts w:asciiTheme="majorBidi" w:hAnsiTheme="majorBidi" w:cstheme="majorBidi"/>
                                  <w:b/>
                                  <w:bCs/>
                                  <w:sz w:val="28"/>
                                  <w:szCs w:val="28"/>
                                </w:rPr>
                                <w:t>)</w:t>
                              </w:r>
                            </w:p>
                          </w:txbxContent>
                        </v:textbox>
                      </v:shape>
                      <v:group id="Groupe 87" o:spid="_x0000_s1060" style="position:absolute;width:63627;height:27044" coordsize="63627,2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e 88" o:spid="_x0000_s1061" style="position:absolute;width:63627;height:27044" coordorigin=",3238" coordsize="6362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Zone de texte 89" o:spid="_x0000_s1062" type="#_x0000_t202" style="position:absolute;left:5715;top:4571;width:413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590CEEBD" w14:textId="77777777" w:rsidR="00EC5D49" w:rsidRPr="000607E4" w:rsidRDefault="00EC5D49" w:rsidP="00EC5D49">
                                  <w:pPr>
                                    <w:rPr>
                                      <w:rFonts w:asciiTheme="majorBidi" w:hAnsiTheme="majorBidi" w:cstheme="majorBidi"/>
                                      <w:b/>
                                      <w:bCs/>
                                      <w:sz w:val="28"/>
                                      <w:szCs w:val="28"/>
                                    </w:rPr>
                                  </w:pPr>
                                  <w:r w:rsidRPr="000607E4">
                                    <w:rPr>
                                      <w:rFonts w:asciiTheme="majorBidi" w:hAnsiTheme="majorBidi" w:cstheme="majorBidi"/>
                                      <w:b/>
                                      <w:bCs/>
                                      <w:sz w:val="28"/>
                                      <w:szCs w:val="28"/>
                                    </w:rPr>
                                    <w:t>(a)</w:t>
                                  </w:r>
                                </w:p>
                              </w:txbxContent>
                            </v:textbox>
                          </v:shape>
                          <v:group id="Groupe 90" o:spid="_x0000_s1063" style="position:absolute;top:3238;width:63627;height:27051" coordsize="63627,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Image 91" o:spid="_x0000_s1064" type="#_x0000_t75" style="position:absolute;width:40671;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">
                              <v:imagedata r:id="rId44" o:title="" croptop="4222f" cropbottom="2534f" cropleft="4921f" cropright="2796f"/>
                            </v:shape>
                            <v:shape id="Image 92" o:spid="_x0000_s1065" type="#_x0000_t75" style="position:absolute;left:39909;top:762;width:237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">
                              <v:imagedata r:id="rId45" o:title="" croptop="6571f" cropbottom="4043f" cropleft="5702f" cropright="7592f"/>
                            </v:shape>
                          </v:group>
                        </v:group>
                        <v:shape id="Zone de texte 93" o:spid="_x0000_s1066" type="#_x0000_t202" style="position:absolute;left:25908;top:1714;width:413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602FA1F9" w14:textId="77777777" w:rsidR="00EC5D49" w:rsidRPr="000607E4" w:rsidRDefault="00EC5D49" w:rsidP="00EC5D49">
                                <w:pPr>
                                  <w:rPr>
                                    <w:rFonts w:asciiTheme="majorBidi" w:hAnsiTheme="majorBidi" w:cstheme="majorBidi"/>
                                    <w:b/>
                                    <w:bCs/>
                                    <w:sz w:val="28"/>
                                    <w:szCs w:val="28"/>
                                  </w:rPr>
                                </w:pPr>
                                <w:r w:rsidRPr="000607E4">
                                  <w:rPr>
                                    <w:rFonts w:asciiTheme="majorBidi" w:hAnsiTheme="majorBidi" w:cstheme="majorBidi"/>
                                    <w:b/>
                                    <w:bCs/>
                                    <w:sz w:val="28"/>
                                    <w:szCs w:val="28"/>
                                  </w:rPr>
                                  <w:t>(</w:t>
                                </w:r>
                                <w:r>
                                  <w:rPr>
                                    <w:rFonts w:asciiTheme="majorBidi" w:hAnsiTheme="majorBidi" w:cstheme="majorBidi"/>
                                    <w:b/>
                                    <w:bCs/>
                                    <w:sz w:val="28"/>
                                    <w:szCs w:val="28"/>
                                  </w:rPr>
                                  <w:t>d</w:t>
                                </w:r>
                                <w:r w:rsidRPr="000607E4">
                                  <w:rPr>
                                    <w:rFonts w:asciiTheme="majorBidi" w:hAnsiTheme="majorBidi" w:cstheme="majorBidi"/>
                                    <w:b/>
                                    <w:bCs/>
                                    <w:sz w:val="28"/>
                                    <w:szCs w:val="28"/>
                                  </w:rPr>
                                  <w:t>)</w:t>
                                </w:r>
                              </w:p>
                            </w:txbxContent>
                          </v:textbox>
                        </v:shape>
                      </v:group>
                    </v:group>
                    <v:group id="Groupe 94" o:spid="_x0000_s1067" style="position:absolute;top:26765;width:64389;height:22003" coordsize="6438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Image 95" o:spid="_x0000_s1068" type="#_x0000_t75" style="position:absolute;width:31813;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">
                        <v:imagedata r:id="rId46" o:title="" croptop="6925f" cropbottom="4053f" cropleft="4128f" cropright="7353f"/>
                      </v:shape>
                      <v:shape id="Image 96" o:spid="_x0000_s1069" type="#_x0000_t75" style="position:absolute;left:32194;width:3219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">
                        <v:imagedata r:id="rId47" o:title="" croptop="5911f" cropbottom="3378f" cropleft="5160f" cropright="7096f"/>
                      </v:shape>
                    </v:group>
                  </v:group>
                  <v:shape id="Zone de texte 97" o:spid="_x0000_s1070" type="#_x0000_t202" style="position:absolute;left:4953;top:29622;width:6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1E65BB14" w14:textId="77777777" w:rsidR="00EC5D49" w:rsidRPr="00AF5458" w:rsidRDefault="00EC5D49" w:rsidP="00EC5D49">
                          <w:pPr>
                            <w:rPr>
                              <w:lang w:val="fr-FR"/>
                            </w:rPr>
                          </w:pPr>
                          <w:r>
                            <w:rPr>
                              <w:lang w:val="fr-FR"/>
                            </w:rPr>
                            <w:t>(d)</w:t>
                          </w:r>
                        </w:p>
                      </w:txbxContent>
                    </v:textbox>
                  </v:shape>
                </v:group>
                <v:shape id="Zone de texte 98" o:spid="_x0000_s1071" type="#_x0000_t202" style="position:absolute;left:37909;top:30480;width:6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3FC6BE24" w14:textId="77777777" w:rsidR="00EC5D49" w:rsidRPr="00AF5458" w:rsidRDefault="00EC5D49" w:rsidP="00EC5D49">
                        <w:pPr>
                          <w:rPr>
                            <w:lang w:val="fr-FR"/>
                          </w:rPr>
                        </w:pPr>
                        <w:r>
                          <w:rPr>
                            <w:lang w:val="fr-FR"/>
                          </w:rPr>
                          <w:t>(e)</w:t>
                        </w:r>
                      </w:p>
                    </w:txbxContent>
                  </v:textbox>
                </v:shape>
                <w10:wrap type="topAndBottom" anchorx="margin"/>
              </v:group>
            </w:pict>
          </mc:Fallback>
        </mc:AlternateContent>
      </w:r>
    </w:p>
    <w:p w14:paraId="0AB01B7C" w14:textId="17C1C901" w:rsidR="00EC5D49" w:rsidRPr="00EC5D49" w:rsidRDefault="00EC5D49" w:rsidP="00EC5D49">
      <w:pPr>
        <w:rPr>
          <w:sz w:val="20"/>
        </w:rPr>
      </w:pPr>
    </w:p>
    <w:p w14:paraId="45B2B31B" w14:textId="27BFA53A" w:rsidR="00EC5D49" w:rsidRPr="00EC5D49" w:rsidRDefault="00EC5D49" w:rsidP="00EC5D49">
      <w:pPr>
        <w:tabs>
          <w:tab w:val="left" w:pos="1530"/>
        </w:tabs>
        <w:jc w:val="both"/>
        <w:rPr>
          <w:sz w:val="20"/>
        </w:rPr>
      </w:pPr>
      <w:r w:rsidRPr="00DF4D1E">
        <w:rPr>
          <w:b/>
          <w:bCs/>
          <w:sz w:val="20"/>
        </w:rPr>
        <w:t>Fig</w:t>
      </w:r>
      <w:r>
        <w:rPr>
          <w:b/>
          <w:bCs/>
          <w:sz w:val="20"/>
        </w:rPr>
        <w:t>ure</w:t>
      </w:r>
      <w:r w:rsidRPr="00DF4D1E">
        <w:rPr>
          <w:b/>
          <w:bCs/>
          <w:sz w:val="20"/>
        </w:rPr>
        <w:t xml:space="preserve">. </w:t>
      </w:r>
      <w:r>
        <w:rPr>
          <w:b/>
          <w:bCs/>
          <w:sz w:val="20"/>
        </w:rPr>
        <w:t>3</w:t>
      </w:r>
      <w:r w:rsidRPr="00DF4D1E">
        <w:rPr>
          <w:b/>
          <w:bCs/>
          <w:sz w:val="20"/>
        </w:rPr>
        <w:t>. (c)</w:t>
      </w:r>
      <w:r w:rsidRPr="00744E84">
        <w:rPr>
          <w:rFonts w:asciiTheme="majorBidi" w:hAnsiTheme="majorBidi" w:cstheme="majorBidi"/>
          <w:b/>
          <w:bCs/>
          <w:szCs w:val="24"/>
        </w:rPr>
        <w:t xml:space="preserve"> </w:t>
      </w:r>
      <w:r w:rsidR="00D0046D" w:rsidRPr="00DF4D1E">
        <w:rPr>
          <w:sz w:val="20"/>
        </w:rPr>
        <w:t>repr</w:t>
      </w:r>
      <w:r w:rsidR="00D0046D">
        <w:rPr>
          <w:sz w:val="20"/>
        </w:rPr>
        <w:t>esents</w:t>
      </w:r>
      <w:r w:rsidRPr="00DF4D1E">
        <w:rPr>
          <w:sz w:val="20"/>
        </w:rPr>
        <w:t xml:space="preserve"> reflectivity indexes</w:t>
      </w:r>
      <w:r w:rsidR="00D0046D">
        <w:rPr>
          <w:sz w:val="20"/>
        </w:rPr>
        <w:t>.</w:t>
      </w:r>
      <w:r w:rsidRPr="00DF4D1E">
        <w:rPr>
          <w:sz w:val="20"/>
        </w:rPr>
        <w:t xml:space="preserve"> </w:t>
      </w:r>
      <w:r w:rsidR="00D0046D">
        <w:rPr>
          <w:sz w:val="20"/>
        </w:rPr>
        <w:t>T</w:t>
      </w:r>
      <w:r w:rsidRPr="00DF4D1E">
        <w:rPr>
          <w:sz w:val="20"/>
        </w:rPr>
        <w:t>he values range between 0.9 and 2.2</w:t>
      </w:r>
      <w:r w:rsidR="00D0046D">
        <w:rPr>
          <w:sz w:val="20"/>
        </w:rPr>
        <w:t>.</w:t>
      </w:r>
      <w:r w:rsidRPr="00DF4D1E">
        <w:rPr>
          <w:sz w:val="20"/>
        </w:rPr>
        <w:t xml:space="preserve"> </w:t>
      </w:r>
      <w:r w:rsidRPr="00DF4D1E">
        <w:rPr>
          <w:b/>
          <w:bCs/>
          <w:sz w:val="20"/>
        </w:rPr>
        <w:t xml:space="preserve">Fig. </w:t>
      </w:r>
      <w:r>
        <w:rPr>
          <w:b/>
          <w:bCs/>
          <w:sz w:val="20"/>
        </w:rPr>
        <w:t>3</w:t>
      </w:r>
      <w:r w:rsidRPr="00DF4D1E">
        <w:rPr>
          <w:b/>
          <w:bCs/>
          <w:sz w:val="20"/>
        </w:rPr>
        <w:t>. (d)</w:t>
      </w:r>
      <w:r w:rsidRPr="00DF4D1E">
        <w:rPr>
          <w:sz w:val="20"/>
        </w:rPr>
        <w:t xml:space="preserve"> shows the reflectivity for both compounds. </w:t>
      </w:r>
      <w:r w:rsidR="00D0046D">
        <w:rPr>
          <w:sz w:val="20"/>
        </w:rPr>
        <w:t>T</w:t>
      </w:r>
      <w:r w:rsidRPr="00DF4D1E">
        <w:rPr>
          <w:sz w:val="20"/>
        </w:rPr>
        <w:t>he variation is similar for both</w:t>
      </w:r>
      <w:r w:rsidR="00D0046D">
        <w:rPr>
          <w:sz w:val="20"/>
        </w:rPr>
        <w:t xml:space="preserve"> compounds</w:t>
      </w:r>
      <w:r w:rsidRPr="00DF4D1E">
        <w:rPr>
          <w:sz w:val="20"/>
        </w:rPr>
        <w:t xml:space="preserve"> and remains below</w:t>
      </w:r>
      <w:r w:rsidRPr="00744E84">
        <w:rPr>
          <w:rFonts w:asciiTheme="majorBidi" w:hAnsiTheme="majorBidi" w:cstheme="majorBidi"/>
          <w:szCs w:val="24"/>
        </w:rPr>
        <w:t xml:space="preserve"> </w:t>
      </w:r>
      <w:r w:rsidRPr="00DF4D1E">
        <w:rPr>
          <w:sz w:val="20"/>
        </w:rPr>
        <w:t>23%.</w:t>
      </w:r>
      <w:r w:rsidR="00D0046D" w:rsidRPr="00D0046D">
        <w:rPr>
          <w:sz w:val="20"/>
        </w:rPr>
        <w:t xml:space="preserve"> </w:t>
      </w:r>
      <w:r w:rsidR="00D0046D">
        <w:rPr>
          <w:sz w:val="20"/>
        </w:rPr>
        <w:t>I</w:t>
      </w:r>
      <w:r w:rsidR="00D0046D" w:rsidRPr="00DF4D1E">
        <w:rPr>
          <w:sz w:val="20"/>
        </w:rPr>
        <w:t>n visible range</w:t>
      </w:r>
      <w:r w:rsidR="00D0046D">
        <w:rPr>
          <w:sz w:val="20"/>
        </w:rPr>
        <w:t>,</w:t>
      </w:r>
      <w:r w:rsidRPr="00DF4D1E">
        <w:rPr>
          <w:sz w:val="20"/>
        </w:rPr>
        <w:t xml:space="preserve"> CuSrCl</w:t>
      </w:r>
      <w:r w:rsidRPr="00DF4D1E">
        <w:rPr>
          <w:sz w:val="20"/>
          <w:vertAlign w:val="subscript"/>
        </w:rPr>
        <w:t>3</w:t>
      </w:r>
      <w:r w:rsidRPr="00DF4D1E">
        <w:rPr>
          <w:sz w:val="20"/>
        </w:rPr>
        <w:t xml:space="preserve"> shows a reflectivity</w:t>
      </w:r>
      <w:r w:rsidR="00D0046D">
        <w:rPr>
          <w:sz w:val="20"/>
        </w:rPr>
        <w:t xml:space="preserve"> index</w:t>
      </w:r>
      <w:r w:rsidRPr="00DF4D1E">
        <w:rPr>
          <w:sz w:val="20"/>
        </w:rPr>
        <w:t xml:space="preserve"> about 5% higher than that of AgSrC</w:t>
      </w:r>
      <w:r w:rsidR="001A79D2">
        <w:rPr>
          <w:sz w:val="20"/>
        </w:rPr>
        <w:t>l</w:t>
      </w:r>
      <w:r w:rsidRPr="00CC4B5C">
        <w:rPr>
          <w:sz w:val="20"/>
          <w:vertAlign w:val="subscript"/>
        </w:rPr>
        <w:t>3</w:t>
      </w:r>
      <w:r w:rsidRPr="00DF4D1E">
        <w:rPr>
          <w:sz w:val="20"/>
        </w:rPr>
        <w:t>.</w:t>
      </w:r>
      <w:r w:rsidRPr="00FE0841">
        <w:rPr>
          <w:rFonts w:asciiTheme="majorBidi" w:eastAsiaTheme="minorHAnsi" w:hAnsiTheme="majorBidi" w:cstheme="majorBidi"/>
          <w:b/>
          <w:bCs/>
          <w:szCs w:val="24"/>
        </w:rPr>
        <w:t xml:space="preserve"> </w:t>
      </w:r>
      <w:r>
        <w:rPr>
          <w:sz w:val="20"/>
        </w:rPr>
        <w:t xml:space="preserve"> </w:t>
      </w:r>
      <w:r w:rsidRPr="00FE0841">
        <w:rPr>
          <w:b/>
          <w:bCs/>
          <w:sz w:val="20"/>
        </w:rPr>
        <w:t xml:space="preserve">Fig. </w:t>
      </w:r>
      <w:r>
        <w:rPr>
          <w:b/>
          <w:bCs/>
          <w:sz w:val="20"/>
        </w:rPr>
        <w:t>3 (e)</w:t>
      </w:r>
      <w:r w:rsidRPr="00FE0841">
        <w:rPr>
          <w:b/>
          <w:bCs/>
          <w:sz w:val="20"/>
        </w:rPr>
        <w:t>.</w:t>
      </w:r>
      <w:r w:rsidRPr="00FE0841">
        <w:rPr>
          <w:sz w:val="20"/>
        </w:rPr>
        <w:t xml:space="preserve"> illustrates the variation of the absorption coefficient for both compounds. The results reveal</w:t>
      </w:r>
      <w:r w:rsidR="00D0046D">
        <w:rPr>
          <w:sz w:val="20"/>
        </w:rPr>
        <w:t xml:space="preserve"> that</w:t>
      </w:r>
      <w:r w:rsidRPr="00FE0841">
        <w:rPr>
          <w:sz w:val="20"/>
        </w:rPr>
        <w:t xml:space="preserve"> both materials exhibit similar behavior, characterized by a significantly</w:t>
      </w:r>
      <w:r w:rsidR="00D0046D">
        <w:rPr>
          <w:sz w:val="20"/>
        </w:rPr>
        <w:t xml:space="preserve"> by</w:t>
      </w:r>
      <w:r w:rsidRPr="00FE0841">
        <w:rPr>
          <w:sz w:val="20"/>
        </w:rPr>
        <w:t xml:space="preserve"> high absorption in the ultraviolet region, reaching values </w:t>
      </w:r>
      <w:r w:rsidRPr="008D6574">
        <w:rPr>
          <w:sz w:val="20"/>
        </w:rPr>
        <w:t>around 9</w:t>
      </w:r>
      <w:r w:rsidR="00DB1732" w:rsidRPr="008D6574">
        <w:rPr>
          <w:sz w:val="20"/>
        </w:rPr>
        <w:t>.</w:t>
      </w:r>
      <w:r w:rsidRPr="008D6574">
        <w:rPr>
          <w:sz w:val="20"/>
        </w:rPr>
        <w:t>10</w:t>
      </w:r>
      <w:r w:rsidRPr="008D6574">
        <w:rPr>
          <w:sz w:val="20"/>
          <w:vertAlign w:val="superscript"/>
        </w:rPr>
        <w:t>5</w:t>
      </w:r>
      <w:r w:rsidRPr="008D6574">
        <w:rPr>
          <w:sz w:val="20"/>
        </w:rPr>
        <w:t xml:space="preserve"> cm</w:t>
      </w:r>
      <w:r w:rsidRPr="008D6574">
        <w:rPr>
          <w:sz w:val="20"/>
          <w:vertAlign w:val="superscript"/>
        </w:rPr>
        <w:t>-1</w:t>
      </w:r>
      <w:r w:rsidRPr="008D6574">
        <w:rPr>
          <w:sz w:val="20"/>
        </w:rPr>
        <w:t xml:space="preserve">. </w:t>
      </w:r>
      <w:r w:rsidR="00D0046D" w:rsidRPr="008D6574">
        <w:rPr>
          <w:sz w:val="20"/>
        </w:rPr>
        <w:t>I</w:t>
      </w:r>
      <w:r w:rsidRPr="008D6574">
        <w:rPr>
          <w:sz w:val="20"/>
        </w:rPr>
        <w:t>n the visible region, both compounds maintain efficient photon absorption, with values ranging between 1</w:t>
      </w:r>
      <w:r w:rsidR="00DB1732" w:rsidRPr="008D6574">
        <w:rPr>
          <w:sz w:val="20"/>
        </w:rPr>
        <w:t>.</w:t>
      </w:r>
      <w:r w:rsidRPr="008D6574">
        <w:rPr>
          <w:sz w:val="20"/>
        </w:rPr>
        <w:t>10</w:t>
      </w:r>
      <w:r w:rsidRPr="008D6574">
        <w:rPr>
          <w:sz w:val="20"/>
          <w:vertAlign w:val="superscript"/>
        </w:rPr>
        <w:t>4</w:t>
      </w:r>
      <w:r w:rsidRPr="008D6574">
        <w:rPr>
          <w:sz w:val="20"/>
        </w:rPr>
        <w:t xml:space="preserve"> and 3</w:t>
      </w:r>
      <w:r w:rsidR="00DB1732" w:rsidRPr="008D6574">
        <w:rPr>
          <w:sz w:val="20"/>
        </w:rPr>
        <w:t>.</w:t>
      </w:r>
      <w:r w:rsidRPr="008D6574">
        <w:rPr>
          <w:sz w:val="20"/>
        </w:rPr>
        <w:t>10</w:t>
      </w:r>
      <w:r w:rsidRPr="008D6574">
        <w:rPr>
          <w:sz w:val="20"/>
          <w:vertAlign w:val="superscript"/>
        </w:rPr>
        <w:t>4</w:t>
      </w:r>
      <w:r w:rsidRPr="008D6574">
        <w:rPr>
          <w:sz w:val="20"/>
        </w:rPr>
        <w:t xml:space="preserve"> cm</w:t>
      </w:r>
      <w:r w:rsidRPr="00FE0841">
        <w:rPr>
          <w:sz w:val="20"/>
          <w:vertAlign w:val="superscript"/>
        </w:rPr>
        <w:t>-1</w:t>
      </w:r>
      <w:r w:rsidRPr="00FE0841">
        <w:rPr>
          <w:sz w:val="20"/>
        </w:rPr>
        <w:t>, indicating t</w:t>
      </w:r>
      <w:r w:rsidR="00DB1732">
        <w:rPr>
          <w:sz w:val="20"/>
        </w:rPr>
        <w:t xml:space="preserve">hat </w:t>
      </w:r>
      <w:r w:rsidR="00DB1732">
        <w:rPr>
          <w:sz w:val="20"/>
        </w:rPr>
        <w:lastRenderedPageBreak/>
        <w:t>they are</w:t>
      </w:r>
      <w:r w:rsidRPr="00FE0841">
        <w:rPr>
          <w:sz w:val="20"/>
        </w:rPr>
        <w:t xml:space="preserve"> potential</w:t>
      </w:r>
      <w:r w:rsidR="00DB1732">
        <w:rPr>
          <w:sz w:val="20"/>
        </w:rPr>
        <w:t xml:space="preserve"> candidate</w:t>
      </w:r>
      <w:r w:rsidRPr="00FE0841">
        <w:rPr>
          <w:sz w:val="20"/>
        </w:rPr>
        <w:t xml:space="preserve"> for optoelectronic </w:t>
      </w:r>
      <w:r w:rsidRPr="001A79D2">
        <w:rPr>
          <w:sz w:val="20"/>
        </w:rPr>
        <w:t xml:space="preserve">applications. </w:t>
      </w:r>
      <w:r w:rsidR="00DB1732" w:rsidRPr="001A79D2">
        <w:rPr>
          <w:sz w:val="20"/>
        </w:rPr>
        <w:t>U</w:t>
      </w:r>
      <w:r w:rsidRPr="001A79D2">
        <w:rPr>
          <w:sz w:val="20"/>
        </w:rPr>
        <w:t>sing the Shockley-Queisser (SQ) method [</w:t>
      </w:r>
      <w:r w:rsidRPr="001A79D2">
        <w:rPr>
          <w:sz w:val="20"/>
        </w:rPr>
        <w:fldChar w:fldCharType="begin"/>
      </w:r>
      <w:r w:rsidRPr="001A79D2">
        <w:rPr>
          <w:sz w:val="20"/>
        </w:rPr>
        <w:instrText xml:space="preserve"> ADDIN ZOTERO_ITEM CSL_CITATION {"citationID":"tgletCju","properties":{"formattedCitation":"24. . 25. ","plainCitation":"24. . 25. ","dontUpdate":true,"noteIndex":0},"citationItems":[{"id":228,"uris":["http://zotero.org/users/16689856/items/QPACNHPD"],"itemData":{"id":228,"type":"article-journal","abstract":"We present a straightforward, noniterative projection scheme that can represent the electronic ground state of a periodic system on a finite atomic-orbital-like basis, up to a predictable number of electronic states and with controllable accuracy. By cofiltering the projections of plane-wave Bloch states with high-kinetic-energy components, the richness of the finite space and thus the number of exactly-reproduced bands can be selectively increased at a negligible computational cost, an essential requirement for the design of efficient algorithms for electronic structure simulations of realistic material systems and massive high-throughput investigations.","container-title":"Physical Review B","DOI":"10.1103/PhysRevB.88.165127","issue":"16","journalAbbreviation":"Phys. Rev. B","note":"publisher: American Physical Society","page":"165127","source":"APS","title":"Effective and accurate representation of extended Bloch states on finite Hilbert spaces","volume":"88","author":[{"family":"Agapito","given":"Luis A."},{"family":"Ferretti","given":"Andrea"},{"family":"Calzolari","given":"Arrigo"},{"family":"Curtarolo","given":"Stefano"},{"family":"Buongiorno Nardelli","given":"Marco"}],"issued":{"date-parts":[["2013",10,21]]}}},{"id":226,"uris":["http://zotero.org/users/16689856/items/UZHP8AKM"],"itemData":{"id":226,"type":"article-journal","abstract":"The band structures of In </w:instrText>
      </w:r>
      <w:r w:rsidRPr="001A79D2">
        <w:rPr>
          <w:rFonts w:ascii="Cambria Math" w:hAnsi="Cambria Math" w:cs="Cambria Math"/>
          <w:sz w:val="20"/>
        </w:rPr>
        <w:instrText>𝑋</w:instrText>
      </w:r>
      <w:r w:rsidRPr="001A79D2">
        <w:rPr>
          <w:sz w:val="20"/>
        </w:rPr>
        <w:instrText xml:space="preserve"> (</w:instrText>
      </w:r>
      <w:r w:rsidRPr="001A79D2">
        <w:rPr>
          <w:rFonts w:ascii="Cambria Math" w:hAnsi="Cambria Math" w:cs="Cambria Math"/>
          <w:sz w:val="20"/>
        </w:rPr>
        <w:instrText>𝑋</w:instrText>
      </w:r>
      <w:r w:rsidRPr="001A79D2">
        <w:rPr>
          <w:sz w:val="20"/>
        </w:rPr>
        <w:instrText xml:space="preserve">=P, As, and Sb) are calculated using the hybrid HSE06 functional and </w:instrText>
      </w:r>
      <w:r w:rsidRPr="001A79D2">
        <w:rPr>
          <w:rFonts w:ascii="Cambria Math" w:hAnsi="Cambria Math" w:cs="Cambria Math"/>
          <w:sz w:val="20"/>
        </w:rPr>
        <w:instrText>𝐺</w:instrText>
      </w:r>
      <w:r w:rsidRPr="001A79D2">
        <w:rPr>
          <w:sz w:val="20"/>
        </w:rPr>
        <w:instrText>⁡</w:instrText>
      </w:r>
      <w:r w:rsidRPr="001A79D2">
        <w:rPr>
          <w:rFonts w:ascii="Cambria Math" w:hAnsi="Cambria Math" w:cs="Cambria Math"/>
          <w:sz w:val="20"/>
        </w:rPr>
        <w:instrText>𝑊</w:instrText>
      </w:r>
      <w:r w:rsidRPr="001A79D2">
        <w:rPr>
          <w:sz w:val="20"/>
        </w:rPr>
        <w:instrText xml:space="preserve"> with spin-orbit coupling effects included up to second order. Conventional local or semilocal density functionals predict an incorrect band ordering for InAs and InSb when spin-orbit coupling is included. We show that inclusion of one quarter of the exact exchange allows us to predict very accurate band gaps for InP, InAs, and InSb, i.e., 1.48, 0.42, and 0.28 eV, respectively, in good agreement with recent experiments. Furthermore, calculated effective masses for the conduction band (electron) and the valence band (heavy-hole, light-hole, and split-off band) are in fairly good agreement, whereas the values obtained using semilocal functionals deviate significantly from experiment even for InP. The calculated Luttinger parameters are also in reasonable agreement with experiment, although a tendency toward underestimation is observed with increasing anion mass. This underestimation is shown to be partially related to a tendency to overestimate the band gaps for the heavier elements using the particular hybrid functional used in this study. By adjusting the screening parameter in the hybrid functional, agreement with the experimental band gap can be achieved, but even then the Luttinger parameters are 15% smaller than the experimental values for InAs and InSb.","container-title":"Physical Review B","DOI":"10.1103/PhysRevB.80.035203","issue":"3","journalAbbreviation":"Phys. Rev. B","note":"publisher: American Physical Society","page":"035203","source":"APS","title":"Accurate band structures and effective masses for InP, InAs, and InSb using hybrid functionals","volume":"80","author":[{"family":"Kim","given":"Yoon-Suk"},{"family":"Hummer","given":"Kerstin"},{"family":"Kresse","given":"Georg"}],"issued":{"date-parts":[["2009",7,13]]}}}],"schema":"https://github.com/citation-style-language/schema/raw/master/csl-citation.json"} </w:instrText>
      </w:r>
      <w:r w:rsidRPr="001A79D2">
        <w:rPr>
          <w:sz w:val="20"/>
        </w:rPr>
        <w:fldChar w:fldCharType="separate"/>
      </w:r>
      <w:r w:rsidR="00453324">
        <w:rPr>
          <w:sz w:val="20"/>
        </w:rPr>
        <w:t>31</w:t>
      </w:r>
      <w:r w:rsidRPr="001A79D2">
        <w:rPr>
          <w:sz w:val="20"/>
        </w:rPr>
        <w:t xml:space="preserve">- </w:t>
      </w:r>
      <w:r w:rsidRPr="001A79D2">
        <w:rPr>
          <w:sz w:val="20"/>
        </w:rPr>
        <w:fldChar w:fldCharType="end"/>
      </w:r>
      <w:r w:rsidRPr="001A79D2">
        <w:rPr>
          <w:sz w:val="20"/>
        </w:rPr>
        <w:t xml:space="preserve"> </w:t>
      </w:r>
      <w:r w:rsidRPr="001A79D2">
        <w:rPr>
          <w:sz w:val="20"/>
        </w:rPr>
        <w:fldChar w:fldCharType="begin"/>
      </w:r>
      <w:r w:rsidRPr="001A79D2">
        <w:rPr>
          <w:sz w:val="20"/>
        </w:rPr>
        <w:instrText xml:space="preserve"> ADDIN ZOTERO_ITEM CSL_CITATION {"citationID":"9NBP4AyB","properties":{"formattedCitation":"26. ","plainCitation":"26. ","dontUpdate":true,"noteIndex":0},"citationItems":[{"id":230,"uris":["http://zotero.org/users/16689856/items/BH4FJ43L"],"itemData":{"id":230,"type":"article-journal","abstract":"In order to find an upper theoretical limit for the efficiency of p‐n junction solar energy converters, a limiting efficiency, called the detailed balance limit of efficiency, has been calculated for an ideal case in which the only recombination mechanism of hole‐electron pairs is radiative as required by the principle of detailed balance. The efficiency is also calculated for the case in which radiative recombination is only a fixed fraction fc of the total recombination, the rest being nonradiative. Efficiencies at the matched loads have been calculated with band gap and fc as parameters, the sun and cell being assumed to be blackbodies with temperatures of 6000°K and 300°K, respectively. The maximum efficiency is found to be 30% for an energy gap of 1.1 ev and fc = 1. Actual junctions do not obey the predicted current‐voltage relationship, and reasons for the difference and its relevance to efficiency are discussed.","container-title":"Journal of Applied Physics","DOI":"10.1063/1.1736034","ISSN":"0021-8979","issue":"3","journalAbbreviation":"J. Appl. Phys.","page":"510-519","source":"Silverchair","title":"Detailed Balance Limit of Efficiency of p‐n Junction Solar Cells","volume":"32","author":[{"family":"Shockley","given":"William"},{"family":"Queisser","given":"Hans J."}],"issued":{"date-parts":[["1961",3,1]]}}}],"schema":"https://github.com/citation-style-language/schema/raw/master/csl-citation.json"} </w:instrText>
      </w:r>
      <w:r w:rsidRPr="001A79D2">
        <w:rPr>
          <w:sz w:val="20"/>
        </w:rPr>
        <w:fldChar w:fldCharType="separate"/>
      </w:r>
      <w:r w:rsidR="00453324">
        <w:rPr>
          <w:sz w:val="20"/>
        </w:rPr>
        <w:t>33</w:t>
      </w:r>
      <w:r w:rsidRPr="001A79D2">
        <w:rPr>
          <w:sz w:val="20"/>
        </w:rPr>
        <w:t>]</w:t>
      </w:r>
      <w:r w:rsidR="00DB1732" w:rsidRPr="001A79D2">
        <w:rPr>
          <w:sz w:val="20"/>
        </w:rPr>
        <w:t>,</w:t>
      </w:r>
      <w:r w:rsidRPr="001A79D2">
        <w:rPr>
          <w:sz w:val="20"/>
        </w:rPr>
        <w:t xml:space="preserve"> </w:t>
      </w:r>
      <w:r w:rsidRPr="001A79D2">
        <w:rPr>
          <w:sz w:val="20"/>
        </w:rPr>
        <w:fldChar w:fldCharType="end"/>
      </w:r>
      <w:r w:rsidR="00DB1732" w:rsidRPr="001A79D2">
        <w:rPr>
          <w:sz w:val="20"/>
        </w:rPr>
        <w:t>we show that</w:t>
      </w:r>
      <w:r w:rsidRPr="001A79D2">
        <w:rPr>
          <w:sz w:val="20"/>
        </w:rPr>
        <w:t xml:space="preserve"> the copper-based perovskite exhibits higher absorption than the silver-based</w:t>
      </w:r>
      <w:r w:rsidR="00DB1732" w:rsidRPr="001A79D2">
        <w:rPr>
          <w:sz w:val="20"/>
        </w:rPr>
        <w:t>,</w:t>
      </w:r>
      <w:r w:rsidRPr="001A79D2">
        <w:rPr>
          <w:sz w:val="20"/>
        </w:rPr>
        <w:t xml:space="preserve"> starting from 480 nm which influences the photovoltaic cell efficiency</w:t>
      </w:r>
      <w:r w:rsidR="00DB1732" w:rsidRPr="001A79D2">
        <w:rPr>
          <w:sz w:val="20"/>
        </w:rPr>
        <w:t>. In fact,</w:t>
      </w:r>
      <w:r w:rsidRPr="001A79D2">
        <w:rPr>
          <w:sz w:val="20"/>
        </w:rPr>
        <w:t xml:space="preserve"> </w:t>
      </w:r>
      <w:r w:rsidR="00DB1732" w:rsidRPr="001A79D2">
        <w:rPr>
          <w:sz w:val="20"/>
        </w:rPr>
        <w:t>f</w:t>
      </w:r>
      <w:r w:rsidRPr="001A79D2">
        <w:rPr>
          <w:sz w:val="20"/>
        </w:rPr>
        <w:t xml:space="preserve">or a cell thickness of 1 mm, the efficiency increases </w:t>
      </w:r>
      <w:r w:rsidR="001A79D2" w:rsidRPr="001A79D2">
        <w:rPr>
          <w:sz w:val="20"/>
        </w:rPr>
        <w:t>from</w:t>
      </w:r>
      <w:r w:rsidRPr="001A79D2">
        <w:rPr>
          <w:sz w:val="20"/>
        </w:rPr>
        <w:t xml:space="preserve"> 18.7% </w:t>
      </w:r>
      <w:r w:rsidR="00DB1732" w:rsidRPr="001A79D2">
        <w:rPr>
          <w:sz w:val="20"/>
        </w:rPr>
        <w:t>to 21.22%</w:t>
      </w:r>
      <w:r w:rsidR="001A79D2" w:rsidRPr="001A79D2">
        <w:rPr>
          <w:sz w:val="20"/>
        </w:rPr>
        <w:t xml:space="preserve"> when silver is substituted by copper in perovskite ASrCl</w:t>
      </w:r>
      <w:r w:rsidR="001A79D2" w:rsidRPr="001A79D2">
        <w:rPr>
          <w:sz w:val="20"/>
          <w:vertAlign w:val="subscript"/>
        </w:rPr>
        <w:t>3</w:t>
      </w:r>
      <w:r w:rsidR="001A79D2" w:rsidRPr="001A79D2">
        <w:rPr>
          <w:sz w:val="20"/>
        </w:rPr>
        <w:t xml:space="preserve"> (A= Cu and Ag)</w:t>
      </w:r>
      <w:r w:rsidRPr="001A79D2">
        <w:rPr>
          <w:sz w:val="20"/>
        </w:rPr>
        <w:t>.</w:t>
      </w:r>
    </w:p>
    <w:p w14:paraId="6D80D804" w14:textId="1E5510AB" w:rsidR="0016651B" w:rsidRPr="00075EA6" w:rsidRDefault="0016651B" w:rsidP="0016651B">
      <w:pPr>
        <w:pStyle w:val="Titre2"/>
      </w:pPr>
      <w:r>
        <w:t>Phonopy</w:t>
      </w:r>
    </w:p>
    <w:p w14:paraId="331566E2" w14:textId="51F09D5C" w:rsidR="0016651B" w:rsidRDefault="00C36DD4" w:rsidP="0016651B">
      <w:pPr>
        <w:pStyle w:val="Paragraph"/>
        <w:ind w:firstLine="0"/>
        <w:rPr>
          <w:color w:val="FF0000"/>
        </w:rPr>
      </w:pPr>
      <w:r>
        <w:rPr>
          <w:noProof/>
        </w:rPr>
        <mc:AlternateContent>
          <mc:Choice Requires="wpg">
            <w:drawing>
              <wp:anchor distT="0" distB="0" distL="114300" distR="114300" simplePos="0" relativeHeight="251679744" behindDoc="0" locked="0" layoutInCell="1" allowOverlap="1" wp14:anchorId="6B4C4449" wp14:editId="60788489">
                <wp:simplePos x="0" y="0"/>
                <wp:positionH relativeFrom="margin">
                  <wp:posOffset>-9525</wp:posOffset>
                </wp:positionH>
                <wp:positionV relativeFrom="paragraph">
                  <wp:posOffset>154940</wp:posOffset>
                </wp:positionV>
                <wp:extent cx="5943600" cy="2076450"/>
                <wp:effectExtent l="0" t="0" r="0" b="0"/>
                <wp:wrapSquare wrapText="bothSides"/>
                <wp:docPr id="29" name="Groupe 29"/>
                <wp:cNvGraphicFramePr/>
                <a:graphic xmlns:a="http://schemas.openxmlformats.org/drawingml/2006/main">
                  <a:graphicData uri="http://schemas.microsoft.com/office/word/2010/wordprocessingGroup">
                    <wpg:wgp>
                      <wpg:cNvGrpSpPr/>
                      <wpg:grpSpPr>
                        <a:xfrm>
                          <a:off x="0" y="0"/>
                          <a:ext cx="5943600" cy="2076450"/>
                          <a:chOff x="0" y="0"/>
                          <a:chExt cx="6570980" cy="2781300"/>
                        </a:xfrm>
                      </wpg:grpSpPr>
                      <pic:pic xmlns:pic="http://schemas.openxmlformats.org/drawingml/2006/picture">
                        <pic:nvPicPr>
                          <pic:cNvPr id="30" name="Image 30"/>
                          <pic:cNvPicPr>
                            <a:picLocks noChangeAspect="1"/>
                          </pic:cNvPicPr>
                        </pic:nvPicPr>
                        <pic:blipFill rotWithShape="1">
                          <a:blip r:embed="rId48">
                            <a:extLst>
                              <a:ext uri="{28A0092B-C50C-407E-A947-70E740481C1C}">
                                <a14:useLocalDpi xmlns:a14="http://schemas.microsoft.com/office/drawing/2010/main" val="0"/>
                              </a:ext>
                            </a:extLst>
                          </a:blip>
                          <a:srcRect l="8858" t="10309" r="12599" b="5413"/>
                          <a:stretch/>
                        </pic:blipFill>
                        <pic:spPr bwMode="auto">
                          <a:xfrm>
                            <a:off x="0" y="28575"/>
                            <a:ext cx="3323590" cy="2724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 31"/>
                          <pic:cNvPicPr>
                            <a:picLocks noChangeAspect="1"/>
                          </pic:cNvPicPr>
                        </pic:nvPicPr>
                        <pic:blipFill rotWithShape="1">
                          <a:blip r:embed="rId49">
                            <a:extLst>
                              <a:ext uri="{28A0092B-C50C-407E-A947-70E740481C1C}">
                                <a14:useLocalDpi xmlns:a14="http://schemas.microsoft.com/office/drawing/2010/main" val="0"/>
                              </a:ext>
                            </a:extLst>
                          </a:blip>
                          <a:srcRect l="9843" t="9536" r="13188" b="4897"/>
                          <a:stretch/>
                        </pic:blipFill>
                        <pic:spPr bwMode="auto">
                          <a:xfrm>
                            <a:off x="3295650" y="0"/>
                            <a:ext cx="3275330" cy="27813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F28823" id="Groupe 29" o:spid="_x0000_s1026" style="position:absolute;margin-left:-.75pt;margin-top:12.2pt;width:468pt;height:163.5pt;z-index:251679744;mso-position-horizontal-relative:margin;mso-width-relative:margin;mso-height-relative:margin" coordsize="65709,278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">
                <v:shape id="Image 30" o:spid="_x0000_s1027" type="#_x0000_t75" style="position:absolute;top:285;width:33235;height:2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">
                  <v:imagedata r:id="rId50" o:title="" croptop="6756f" cropbottom="3547f" cropleft="5805f" cropright="8257f"/>
                </v:shape>
                <v:shape id="Image 31" o:spid="_x0000_s1028" type="#_x0000_t75" style="position:absolute;left:32956;width:32753;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">
                  <v:imagedata r:id="rId51" o:title="" croptop="6250f" cropbottom="3209f" cropleft="6451f" cropright="8643f"/>
                </v:shape>
                <w10:wrap type="square" anchorx="margin"/>
              </v:group>
            </w:pict>
          </mc:Fallback>
        </mc:AlternateContent>
      </w:r>
      <w:r w:rsidR="004A647B" w:rsidRPr="003A7752">
        <w:rPr>
          <w:noProof/>
        </w:rPr>
        <mc:AlternateContent>
          <mc:Choice Requires="wps">
            <w:drawing>
              <wp:anchor distT="0" distB="0" distL="114300" distR="114300" simplePos="0" relativeHeight="251680768" behindDoc="1" locked="0" layoutInCell="1" allowOverlap="1" wp14:anchorId="4745B956" wp14:editId="1723BA6F">
                <wp:simplePos x="0" y="0"/>
                <wp:positionH relativeFrom="margin">
                  <wp:posOffset>19050</wp:posOffset>
                </wp:positionH>
                <wp:positionV relativeFrom="paragraph">
                  <wp:posOffset>2241550</wp:posOffset>
                </wp:positionV>
                <wp:extent cx="6153150" cy="352425"/>
                <wp:effectExtent l="0" t="0" r="0" b="9525"/>
                <wp:wrapTight wrapText="bothSides">
                  <wp:wrapPolygon edited="0">
                    <wp:start x="0" y="0"/>
                    <wp:lineTo x="0" y="21016"/>
                    <wp:lineTo x="21533" y="21016"/>
                    <wp:lineTo x="21533" y="0"/>
                    <wp:lineTo x="0" y="0"/>
                  </wp:wrapPolygon>
                </wp:wrapTight>
                <wp:docPr id="32" name="Zone de texte 32"/>
                <wp:cNvGraphicFramePr/>
                <a:graphic xmlns:a="http://schemas.openxmlformats.org/drawingml/2006/main">
                  <a:graphicData uri="http://schemas.microsoft.com/office/word/2010/wordprocessingShape">
                    <wps:wsp>
                      <wps:cNvSpPr txBox="1"/>
                      <wps:spPr>
                        <a:xfrm>
                          <a:off x="0" y="0"/>
                          <a:ext cx="6153150" cy="352425"/>
                        </a:xfrm>
                        <a:prstGeom prst="rect">
                          <a:avLst/>
                        </a:prstGeom>
                        <a:solidFill>
                          <a:prstClr val="white"/>
                        </a:solidFill>
                        <a:ln>
                          <a:noFill/>
                        </a:ln>
                      </wps:spPr>
                      <wps:txbx>
                        <w:txbxContent>
                          <w:p w14:paraId="1F7BDAAD" w14:textId="259AAA5B" w:rsidR="0016651B" w:rsidRPr="00A52617" w:rsidRDefault="0016651B" w:rsidP="0016651B">
                            <w:pPr>
                              <w:pStyle w:val="Lgende"/>
                              <w:spacing w:line="360" w:lineRule="auto"/>
                              <w:jc w:val="center"/>
                              <w:rPr>
                                <w:rFonts w:asciiTheme="majorBidi" w:eastAsiaTheme="minorEastAsia" w:hAnsiTheme="majorBidi" w:cstheme="majorBidi"/>
                                <w:i w:val="0"/>
                                <w:iCs w:val="0"/>
                                <w:color w:val="auto"/>
                                <w:sz w:val="24"/>
                                <w:szCs w:val="24"/>
                                <w:vertAlign w:val="subscript"/>
                                <w:lang w:val="en-US"/>
                              </w:rPr>
                            </w:pPr>
                            <w:r w:rsidRPr="00B04FC3">
                              <w:rPr>
                                <w:rFonts w:asciiTheme="majorBidi" w:hAnsiTheme="majorBidi" w:cstheme="majorBidi"/>
                                <w:b/>
                                <w:bCs/>
                                <w:i w:val="0"/>
                                <w:iCs w:val="0"/>
                                <w:color w:val="auto"/>
                                <w:sz w:val="24"/>
                                <w:szCs w:val="24"/>
                                <w:lang w:val="en-US"/>
                              </w:rPr>
                              <w:t>Fig</w:t>
                            </w:r>
                            <w:r>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sidR="00F557E0">
                              <w:rPr>
                                <w:rFonts w:asciiTheme="majorBidi" w:hAnsiTheme="majorBidi" w:cstheme="majorBidi"/>
                                <w:b/>
                                <w:bCs/>
                                <w:i w:val="0"/>
                                <w:iCs w:val="0"/>
                                <w:color w:val="auto"/>
                                <w:sz w:val="24"/>
                                <w:szCs w:val="24"/>
                                <w:lang w:val="en-US"/>
                              </w:rPr>
                              <w:t>4</w:t>
                            </w:r>
                            <w:r w:rsidRPr="009734AB">
                              <w:rPr>
                                <w:rFonts w:asciiTheme="majorBidi" w:hAnsiTheme="majorBidi" w:cstheme="majorBidi"/>
                                <w:b/>
                                <w:bCs/>
                                <w:i w:val="0"/>
                                <w:iCs w:val="0"/>
                                <w:color w:val="auto"/>
                                <w:sz w:val="24"/>
                                <w:szCs w:val="24"/>
                                <w:lang w:val="en-US"/>
                              </w:rPr>
                              <w:t>.</w:t>
                            </w:r>
                            <w:r w:rsidRPr="00B04FC3">
                              <w:rPr>
                                <w:rFonts w:asciiTheme="majorBidi" w:hAnsiTheme="majorBidi" w:cstheme="majorBidi"/>
                                <w:i w:val="0"/>
                                <w:iCs w:val="0"/>
                                <w:color w:val="auto"/>
                                <w:sz w:val="24"/>
                                <w:szCs w:val="24"/>
                                <w:lang w:val="en-US"/>
                              </w:rPr>
                              <w:t xml:space="preserve"> </w:t>
                            </w:r>
                            <w:r>
                              <w:rPr>
                                <w:rFonts w:asciiTheme="majorBidi" w:hAnsiTheme="majorBidi" w:cstheme="majorBidi"/>
                                <w:i w:val="0"/>
                                <w:iCs w:val="0"/>
                                <w:color w:val="auto"/>
                                <w:lang w:val="en-US"/>
                              </w:rPr>
                              <w:t>T</w:t>
                            </w:r>
                            <w:r w:rsidRPr="00FE0841">
                              <w:rPr>
                                <w:rFonts w:asciiTheme="majorBidi" w:hAnsiTheme="majorBidi" w:cstheme="majorBidi"/>
                                <w:i w:val="0"/>
                                <w:iCs w:val="0"/>
                                <w:color w:val="auto"/>
                                <w:lang w:val="en-US"/>
                              </w:rPr>
                              <w:t xml:space="preserve">he </w:t>
                            </w:r>
                            <w:r>
                              <w:rPr>
                                <w:rFonts w:asciiTheme="majorBidi" w:hAnsiTheme="majorBidi" w:cstheme="majorBidi"/>
                                <w:i w:val="0"/>
                                <w:iCs w:val="0"/>
                                <w:color w:val="auto"/>
                                <w:lang w:val="en-US"/>
                              </w:rPr>
                              <w:t xml:space="preserve">calculated phonon </w:t>
                            </w:r>
                            <w:r w:rsidR="001A79D2">
                              <w:rPr>
                                <w:rFonts w:asciiTheme="majorBidi" w:hAnsiTheme="majorBidi" w:cstheme="majorBidi"/>
                                <w:i w:val="0"/>
                                <w:iCs w:val="0"/>
                                <w:color w:val="auto"/>
                                <w:lang w:val="en-US"/>
                              </w:rPr>
                              <w:t>d</w:t>
                            </w:r>
                            <w:r>
                              <w:rPr>
                                <w:rFonts w:asciiTheme="majorBidi" w:hAnsiTheme="majorBidi" w:cstheme="majorBidi"/>
                                <w:i w:val="0"/>
                                <w:iCs w:val="0"/>
                                <w:color w:val="auto"/>
                                <w:lang w:val="en-US"/>
                              </w:rPr>
                              <w:t>ispersion curves of AgSrCl</w:t>
                            </w:r>
                            <w:r>
                              <w:rPr>
                                <w:rFonts w:asciiTheme="majorBidi" w:hAnsiTheme="majorBidi" w:cstheme="majorBidi"/>
                                <w:i w:val="0"/>
                                <w:iCs w:val="0"/>
                                <w:color w:val="auto"/>
                                <w:vertAlign w:val="subscript"/>
                                <w:lang w:val="en-US"/>
                              </w:rPr>
                              <w:t>3</w:t>
                            </w:r>
                            <w:r>
                              <w:rPr>
                                <w:rFonts w:asciiTheme="majorBidi" w:hAnsiTheme="majorBidi" w:cstheme="majorBidi"/>
                                <w:i w:val="0"/>
                                <w:iCs w:val="0"/>
                                <w:color w:val="auto"/>
                                <w:lang w:val="en-US"/>
                              </w:rPr>
                              <w:t xml:space="preserve"> and CuSrCl</w:t>
                            </w:r>
                            <w:r>
                              <w:rPr>
                                <w:rFonts w:asciiTheme="majorBidi" w:hAnsiTheme="majorBidi" w:cstheme="majorBidi"/>
                                <w:i w:val="0"/>
                                <w:iCs w:val="0"/>
                                <w:color w:val="auto"/>
                                <w:vertAlign w:val="subscript"/>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B956" id="Zone de texte 32" o:spid="_x0000_s1072" type="#_x0000_t202" style="position:absolute;left:0;text-align:left;margin-left:1.5pt;margin-top:176.5pt;width:484.5pt;height:2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" stroked="f">
                <v:textbox inset="0,0,0,0">
                  <w:txbxContent>
                    <w:p w14:paraId="1F7BDAAD" w14:textId="259AAA5B" w:rsidR="0016651B" w:rsidRPr="00A52617" w:rsidRDefault="0016651B" w:rsidP="0016651B">
                      <w:pPr>
                        <w:pStyle w:val="Lgende"/>
                        <w:spacing w:line="360" w:lineRule="auto"/>
                        <w:jc w:val="center"/>
                        <w:rPr>
                          <w:rFonts w:asciiTheme="majorBidi" w:eastAsiaTheme="minorEastAsia" w:hAnsiTheme="majorBidi" w:cstheme="majorBidi"/>
                          <w:i w:val="0"/>
                          <w:iCs w:val="0"/>
                          <w:color w:val="auto"/>
                          <w:sz w:val="24"/>
                          <w:szCs w:val="24"/>
                          <w:vertAlign w:val="subscript"/>
                          <w:lang w:val="en-US"/>
                        </w:rPr>
                      </w:pPr>
                      <w:r w:rsidRPr="00B04FC3">
                        <w:rPr>
                          <w:rFonts w:asciiTheme="majorBidi" w:hAnsiTheme="majorBidi" w:cstheme="majorBidi"/>
                          <w:b/>
                          <w:bCs/>
                          <w:i w:val="0"/>
                          <w:iCs w:val="0"/>
                          <w:color w:val="auto"/>
                          <w:sz w:val="24"/>
                          <w:szCs w:val="24"/>
                          <w:lang w:val="en-US"/>
                        </w:rPr>
                        <w:t>Fig</w:t>
                      </w:r>
                      <w:r>
                        <w:rPr>
                          <w:rFonts w:asciiTheme="majorBidi" w:hAnsiTheme="majorBidi" w:cstheme="majorBidi"/>
                          <w:b/>
                          <w:bCs/>
                          <w:i w:val="0"/>
                          <w:iCs w:val="0"/>
                          <w:color w:val="auto"/>
                          <w:sz w:val="24"/>
                          <w:szCs w:val="24"/>
                          <w:lang w:val="en-US"/>
                        </w:rPr>
                        <w:t>ure</w:t>
                      </w:r>
                      <w:r w:rsidRPr="00B04FC3">
                        <w:rPr>
                          <w:rFonts w:asciiTheme="majorBidi" w:hAnsiTheme="majorBidi" w:cstheme="majorBidi"/>
                          <w:b/>
                          <w:bCs/>
                          <w:i w:val="0"/>
                          <w:iCs w:val="0"/>
                          <w:color w:val="auto"/>
                          <w:sz w:val="24"/>
                          <w:szCs w:val="24"/>
                          <w:lang w:val="en-US"/>
                        </w:rPr>
                        <w:t xml:space="preserve">. </w:t>
                      </w:r>
                      <w:r w:rsidR="00F557E0">
                        <w:rPr>
                          <w:rFonts w:asciiTheme="majorBidi" w:hAnsiTheme="majorBidi" w:cstheme="majorBidi"/>
                          <w:b/>
                          <w:bCs/>
                          <w:i w:val="0"/>
                          <w:iCs w:val="0"/>
                          <w:color w:val="auto"/>
                          <w:sz w:val="24"/>
                          <w:szCs w:val="24"/>
                          <w:lang w:val="en-US"/>
                        </w:rPr>
                        <w:t>4</w:t>
                      </w:r>
                      <w:r w:rsidRPr="009734AB">
                        <w:rPr>
                          <w:rFonts w:asciiTheme="majorBidi" w:hAnsiTheme="majorBidi" w:cstheme="majorBidi"/>
                          <w:b/>
                          <w:bCs/>
                          <w:i w:val="0"/>
                          <w:iCs w:val="0"/>
                          <w:color w:val="auto"/>
                          <w:sz w:val="24"/>
                          <w:szCs w:val="24"/>
                          <w:lang w:val="en-US"/>
                        </w:rPr>
                        <w:t>.</w:t>
                      </w:r>
                      <w:r w:rsidRPr="00B04FC3">
                        <w:rPr>
                          <w:rFonts w:asciiTheme="majorBidi" w:hAnsiTheme="majorBidi" w:cstheme="majorBidi"/>
                          <w:i w:val="0"/>
                          <w:iCs w:val="0"/>
                          <w:color w:val="auto"/>
                          <w:sz w:val="24"/>
                          <w:szCs w:val="24"/>
                          <w:lang w:val="en-US"/>
                        </w:rPr>
                        <w:t xml:space="preserve"> </w:t>
                      </w:r>
                      <w:r>
                        <w:rPr>
                          <w:rFonts w:asciiTheme="majorBidi" w:hAnsiTheme="majorBidi" w:cstheme="majorBidi"/>
                          <w:i w:val="0"/>
                          <w:iCs w:val="0"/>
                          <w:color w:val="auto"/>
                          <w:lang w:val="en-US"/>
                        </w:rPr>
                        <w:t>T</w:t>
                      </w:r>
                      <w:r w:rsidRPr="00FE0841">
                        <w:rPr>
                          <w:rFonts w:asciiTheme="majorBidi" w:hAnsiTheme="majorBidi" w:cstheme="majorBidi"/>
                          <w:i w:val="0"/>
                          <w:iCs w:val="0"/>
                          <w:color w:val="auto"/>
                          <w:lang w:val="en-US"/>
                        </w:rPr>
                        <w:t xml:space="preserve">he </w:t>
                      </w:r>
                      <w:r>
                        <w:rPr>
                          <w:rFonts w:asciiTheme="majorBidi" w:hAnsiTheme="majorBidi" w:cstheme="majorBidi"/>
                          <w:i w:val="0"/>
                          <w:iCs w:val="0"/>
                          <w:color w:val="auto"/>
                          <w:lang w:val="en-US"/>
                        </w:rPr>
                        <w:t xml:space="preserve">calculated phonon </w:t>
                      </w:r>
                      <w:r w:rsidR="001A79D2">
                        <w:rPr>
                          <w:rFonts w:asciiTheme="majorBidi" w:hAnsiTheme="majorBidi" w:cstheme="majorBidi"/>
                          <w:i w:val="0"/>
                          <w:iCs w:val="0"/>
                          <w:color w:val="auto"/>
                          <w:lang w:val="en-US"/>
                        </w:rPr>
                        <w:t>d</w:t>
                      </w:r>
                      <w:r>
                        <w:rPr>
                          <w:rFonts w:asciiTheme="majorBidi" w:hAnsiTheme="majorBidi" w:cstheme="majorBidi"/>
                          <w:i w:val="0"/>
                          <w:iCs w:val="0"/>
                          <w:color w:val="auto"/>
                          <w:lang w:val="en-US"/>
                        </w:rPr>
                        <w:t>ispersion curves of AgSrCl</w:t>
                      </w:r>
                      <w:r>
                        <w:rPr>
                          <w:rFonts w:asciiTheme="majorBidi" w:hAnsiTheme="majorBidi" w:cstheme="majorBidi"/>
                          <w:i w:val="0"/>
                          <w:iCs w:val="0"/>
                          <w:color w:val="auto"/>
                          <w:vertAlign w:val="subscript"/>
                          <w:lang w:val="en-US"/>
                        </w:rPr>
                        <w:t>3</w:t>
                      </w:r>
                      <w:r>
                        <w:rPr>
                          <w:rFonts w:asciiTheme="majorBidi" w:hAnsiTheme="majorBidi" w:cstheme="majorBidi"/>
                          <w:i w:val="0"/>
                          <w:iCs w:val="0"/>
                          <w:color w:val="auto"/>
                          <w:lang w:val="en-US"/>
                        </w:rPr>
                        <w:t xml:space="preserve"> and CuSrCl</w:t>
                      </w:r>
                      <w:r>
                        <w:rPr>
                          <w:rFonts w:asciiTheme="majorBidi" w:hAnsiTheme="majorBidi" w:cstheme="majorBidi"/>
                          <w:i w:val="0"/>
                          <w:iCs w:val="0"/>
                          <w:color w:val="auto"/>
                          <w:vertAlign w:val="subscript"/>
                          <w:lang w:val="en-US"/>
                        </w:rPr>
                        <w:t>3</w:t>
                      </w:r>
                    </w:p>
                  </w:txbxContent>
                </v:textbox>
                <w10:wrap type="tight" anchorx="margin"/>
              </v:shape>
            </w:pict>
          </mc:Fallback>
        </mc:AlternateContent>
      </w:r>
    </w:p>
    <w:p w14:paraId="7F23E7AD" w14:textId="79290CEC" w:rsidR="0016651B" w:rsidRPr="00214C44" w:rsidRDefault="001A79D2" w:rsidP="009B1FFB">
      <w:pPr>
        <w:pStyle w:val="Paragraph"/>
        <w:ind w:firstLine="0"/>
        <w:rPr>
          <w:vertAlign w:val="subscript"/>
        </w:rPr>
      </w:pPr>
      <w:r w:rsidRPr="00214C44">
        <w:t>To study</w:t>
      </w:r>
      <w:r w:rsidR="0016651B" w:rsidRPr="00214C44">
        <w:t xml:space="preserve"> </w:t>
      </w:r>
      <w:r w:rsidRPr="00214C44">
        <w:t xml:space="preserve">the </w:t>
      </w:r>
      <w:r w:rsidR="0016651B" w:rsidRPr="00214C44">
        <w:t>dynamic stability</w:t>
      </w:r>
      <w:r w:rsidRPr="00214C44">
        <w:t xml:space="preserve"> of </w:t>
      </w:r>
      <w:bookmarkStart w:id="7" w:name="_Hlk207731490"/>
      <w:r w:rsidRPr="00214C44">
        <w:t>AgSrCl</w:t>
      </w:r>
      <w:r w:rsidRPr="00214C44">
        <w:rPr>
          <w:vertAlign w:val="subscript"/>
        </w:rPr>
        <w:t>3</w:t>
      </w:r>
      <w:r w:rsidRPr="00214C44">
        <w:t xml:space="preserve"> and CuSrCl</w:t>
      </w:r>
      <w:r w:rsidRPr="00214C44">
        <w:rPr>
          <w:vertAlign w:val="subscript"/>
        </w:rPr>
        <w:t>3</w:t>
      </w:r>
      <w:r w:rsidRPr="00214C44">
        <w:t xml:space="preserve"> perovskites</w:t>
      </w:r>
      <w:bookmarkEnd w:id="7"/>
      <w:r w:rsidRPr="00214C44">
        <w:t>, we</w:t>
      </w:r>
      <w:r w:rsidR="0016651B" w:rsidRPr="00214C44">
        <w:t xml:space="preserve"> analy</w:t>
      </w:r>
      <w:r w:rsidRPr="00214C44">
        <w:t>ze</w:t>
      </w:r>
      <w:r w:rsidR="0016651B" w:rsidRPr="00214C44">
        <w:t xml:space="preserve"> of vibrational properties through phonon dispersion cu</w:t>
      </w:r>
      <w:r w:rsidR="00236DA8" w:rsidRPr="00214C44">
        <w:t>r</w:t>
      </w:r>
      <w:r w:rsidR="0016651B" w:rsidRPr="00214C44">
        <w:t>ves</w:t>
      </w:r>
      <w:r w:rsidR="00214C44" w:rsidRPr="00214C44">
        <w:t xml:space="preserve"> (</w:t>
      </w:r>
      <w:r w:rsidR="00214C44" w:rsidRPr="00F557E0">
        <w:rPr>
          <w:b/>
          <w:bCs/>
        </w:rPr>
        <w:t>Fig.</w:t>
      </w:r>
      <w:r w:rsidR="00F557E0" w:rsidRPr="00F557E0">
        <w:rPr>
          <w:b/>
          <w:bCs/>
        </w:rPr>
        <w:t>4</w:t>
      </w:r>
      <w:r w:rsidR="00214C44" w:rsidRPr="00214C44">
        <w:t>)</w:t>
      </w:r>
      <w:r w:rsidR="0016651B" w:rsidRPr="00214C44">
        <w:t xml:space="preserve">. To evaluate the stability of </w:t>
      </w:r>
      <w:r w:rsidRPr="00214C44">
        <w:t>both</w:t>
      </w:r>
      <w:r w:rsidR="0016651B" w:rsidRPr="00214C44">
        <w:t xml:space="preserve"> perovskites, we calculat</w:t>
      </w:r>
      <w:r w:rsidRPr="00214C44">
        <w:t>e</w:t>
      </w:r>
      <w:r w:rsidR="0016651B" w:rsidRPr="00214C44">
        <w:t xml:space="preserve"> their phonon dispersions. The spectra obtained along the high-symmetry directions (R-</w:t>
      </w:r>
      <w:r w:rsidR="00236DA8" w:rsidRPr="00214C44">
        <w:t xml:space="preserve"> Γ</w:t>
      </w:r>
      <w:r w:rsidR="0016651B" w:rsidRPr="00214C44">
        <w:t>-X-M-</w:t>
      </w:r>
      <w:r w:rsidR="00236DA8" w:rsidRPr="00214C44">
        <w:t xml:space="preserve"> Γ</w:t>
      </w:r>
      <w:r w:rsidR="0016651B" w:rsidRPr="00214C44">
        <w:t>) of the Brillouin zone confirm the absence of imaginary frequencies for the silver-based perovskite (AgSrCl</w:t>
      </w:r>
      <w:r w:rsidR="0016651B" w:rsidRPr="00214C44">
        <w:rPr>
          <w:vertAlign w:val="subscript"/>
        </w:rPr>
        <w:t>3</w:t>
      </w:r>
      <w:r w:rsidR="00214C44" w:rsidRPr="00214C44">
        <w:t>),</w:t>
      </w:r>
      <w:r w:rsidR="0016651B" w:rsidRPr="00214C44">
        <w:t xml:space="preserve"> attesting to it</w:t>
      </w:r>
      <w:r w:rsidR="00214C44" w:rsidRPr="00214C44">
        <w:t>s</w:t>
      </w:r>
      <w:r w:rsidR="0016651B" w:rsidRPr="00214C44">
        <w:t xml:space="preserve"> dynamic stability</w:t>
      </w:r>
      <w:r w:rsidR="00214C44" w:rsidRPr="00214C44">
        <w:t xml:space="preserve"> as reported in the literature [</w:t>
      </w:r>
      <w:r w:rsidR="00214C44" w:rsidRPr="00214C44">
        <w:fldChar w:fldCharType="begin"/>
      </w:r>
      <w:r w:rsidR="00A558F7">
        <w:instrText xml:space="preserve"> ADDIN ZOTERO_ITEM CSL_CITATION {"citationID":"kNGkHqTA","properties":{"formattedCitation":"27. . 28. ","plainCitation":"27. . 28. ","dontUpdate":true,"noteIndex":0},"citationItems":[{"id":236,"uris":["http://zotero.org/users/16689856/items/GQSHANMV"],"itemData":{"id":236,"type":"article-journal","abstract":"A first-principles study was conducted to explore advanced hydrogen storage materials by systematically investigating the mechanical, electronic, optical, and thermodynamic properties of Mg2XH6 (X = V, Cr). These latters are investigated using the CASTEP software in which the calculus are based on the approximations GGA-PBE and HSE06 hybrid functional. Both hydrides exhibit thermodynamic, mechanical and dynamic stability, as confirmed by their negative formation enthalpies, Born mechanical stability criteria, phonon dispersion curves, and thermodynamic properties analysis. Our first-principles calculations reveal that Mg2VH6 has a larger lattice constant (6.75 Å) compared to Mg2CrH6 (6.60 Å). Electronic structure analysis reveals a zero-band gap, indicating metallic behavior. Optical properties analysis reveals that both hydrides exhibit a strong response in the ultraviolet region. Furthermore, both compounds exhibit high hydrogen storage capacities, with gravimetric capacities (Cwt%) of 5.73 wt% for Mg2VH6 and 5.67 wt% for Mg2CrH6. The formation enthalpies are (ΔHf = −2.48 eV/atom) for Mg2VH6 and (ΔHf=-2.40 eV/atom) for Mg2CrH6. According to thermodynamic analysis, Mg2CrH6 has a lower desorption temperature (590.51 K) than Mg2VH6 (610.25 K). In our study of the double perovskite hydride of Mg2XH6 (X = V, Cr), we show that these latters are promising candidates for hydrogen storage and fuel cell applications, due to their favorable hydrogen storage capacity, excellent stability and also their appropriate electronic and optical properties.","container-title":"Solid State Communications","DOI":"10.1016/j.ssc.2025.116102","ISSN":"0038-1098","journalAbbreviation":"Solid State Communications","page":"116102","source":"ScienceDirect","title":"Study of mechanical, optical, electrical and structural properties of magnesium-based double perovskites Mg2XH6 (X= V, Cr) for hydrogen storage applications using DFT","volume":"404","author":[{"family":"Oualaid","given":"Rachid"},{"family":"El bid","given":"Youssef"},{"family":"El Biaze","given":"Najib"},{"family":"Markazi","given":"Rachid"},{"family":"El-moudenib","given":"Khadija"},{"family":"Bouzelmad","given":"Mohamed"},{"family":"Aboulkassim","given":"Abdeljabar"}],"issued":{"date-parts":[["2025",10,1]]}}},{"id":238,"uris":["http://zotero.org/users/16689856/items/BBL9GX6T"],"itemData":{"id":238,"type":"article-journal","abstract":"Recently, study of non-toxic double perovskites halides has become attractive due to their outstanding tunable optoelectronic properties. We present the analysis of the electronic, optical and thermoelectric properties of Bi based double perovskites halides, Cs2InBiX6 (X = Cl, Br, I) using density-functional theory (DFT). The band structures computed using Trans-Blaha modified Becke-Johnson (TB-mBJ) potential show that band gap tuning from visible (1.84 eV) to infrared (0.65 eV) energy can be resulted by changing anions from Cl to I, respectively. The optical absorption reveals maximum absorption in the ultraviolet range, while absorption edge shifts from visible to infrared energy by changing Cl with I, respectively. Various computed thermoelectric parameters are consistent with the transport parameters. Higher power factor for Cs2InBiI6 shows that narrow band gap can be comparatively more suitable for thermoelectric applications. The calculated thermoelectric and optical parameters indicate Cs2InBiX6 (X = Cl, Br, I) suitable for applications in energy conversion and solar absorbing devices.","container-title":"Materials Science and Engineering: B","DOI":"10.1016/j.mseb.2021.115456","ISSN":"0921-5107","journalAbbreviation":"Materials Science and Engineering: B","page":"115456","source":"ScienceDirect","title":"Theoretical investigation of Cs2InBiX6 (X = Cl, Br, I) double perovskite halides using first-principle calculations","volume":"274","author":[{"family":"Aslam","given":"Fatima"},{"family":"Ullah","given":"Hamid"},{"family":"Hassan","given":"M."}],"issued":{"date-parts":[["2021",12,1]]}}}],"schema":"https://github.com/citation-style-language/schema/raw/master/csl-citation.json"} </w:instrText>
      </w:r>
      <w:r w:rsidR="00214C44" w:rsidRPr="00214C44">
        <w:fldChar w:fldCharType="separate"/>
      </w:r>
      <w:r w:rsidR="00453324">
        <w:t>34</w:t>
      </w:r>
      <w:r w:rsidR="00214C44" w:rsidRPr="00214C44">
        <w:t xml:space="preserve">, </w:t>
      </w:r>
      <w:r w:rsidR="00453324">
        <w:t>35</w:t>
      </w:r>
      <w:r w:rsidR="00214C44" w:rsidRPr="00214C44">
        <w:t xml:space="preserve"> </w:t>
      </w:r>
      <w:r w:rsidR="00214C44" w:rsidRPr="00214C44">
        <w:fldChar w:fldCharType="end"/>
      </w:r>
      <w:r w:rsidR="00214C44" w:rsidRPr="00214C44">
        <w:t>]</w:t>
      </w:r>
      <w:r w:rsidR="0016651B" w:rsidRPr="00214C44">
        <w:t>. In contrast, the occurrence of a few imaginary frequencies in CuSrCl</w:t>
      </w:r>
      <w:r w:rsidR="0016651B" w:rsidRPr="00214C44">
        <w:rPr>
          <w:vertAlign w:val="subscript"/>
        </w:rPr>
        <w:t>3</w:t>
      </w:r>
      <w:r w:rsidR="0016651B" w:rsidRPr="00214C44">
        <w:t xml:space="preserve"> reveals a thermic instability.</w:t>
      </w:r>
    </w:p>
    <w:p w14:paraId="4236A0B5" w14:textId="32125CE4" w:rsidR="00B274BC" w:rsidRPr="00075EA6" w:rsidRDefault="00B274BC" w:rsidP="00B274BC">
      <w:pPr>
        <w:pStyle w:val="Titre2"/>
      </w:pPr>
      <w:r w:rsidRPr="00B274BC">
        <w:t>Mechanical</w:t>
      </w:r>
      <w:r w:rsidRPr="00B77F35">
        <w:t xml:space="preserve"> </w:t>
      </w:r>
      <w:r>
        <w:t>P</w:t>
      </w:r>
      <w:r w:rsidRPr="00297C60">
        <w:t>roperties</w:t>
      </w:r>
    </w:p>
    <w:p w14:paraId="4596A473" w14:textId="28017FCE" w:rsidR="00E61D0C" w:rsidRDefault="002E7C51" w:rsidP="00E61D0C">
      <w:pPr>
        <w:pStyle w:val="Paragraph"/>
        <w:ind w:firstLine="0"/>
      </w:pPr>
      <w:r w:rsidRPr="00E61D0C">
        <w:t>T</w:t>
      </w:r>
      <w:r w:rsidR="00815A27" w:rsidRPr="00E61D0C">
        <w:t>o verify the mechanical stability of AgSrCl</w:t>
      </w:r>
      <w:r w:rsidR="00815A27" w:rsidRPr="00E61D0C">
        <w:rPr>
          <w:vertAlign w:val="subscript"/>
        </w:rPr>
        <w:t>3</w:t>
      </w:r>
      <w:r w:rsidR="00815A27" w:rsidRPr="00E61D0C">
        <w:t xml:space="preserve"> and CuSrCl</w:t>
      </w:r>
      <w:r w:rsidR="00815A27" w:rsidRPr="00E61D0C">
        <w:rPr>
          <w:vertAlign w:val="subscript"/>
        </w:rPr>
        <w:t>3</w:t>
      </w:r>
      <w:r w:rsidR="00815A27" w:rsidRPr="00E61D0C">
        <w:t xml:space="preserve"> perovskites, we study their mechanical properties by focusing only on the key constants  </w:t>
      </w:r>
      <m:oMath>
        <m:sSub>
          <m:sSubPr>
            <m:ctrlPr>
              <w:rPr>
                <w:rFonts w:ascii="Cambria Math" w:hAnsi="Cambria Math"/>
                <w:i/>
              </w:rPr>
            </m:ctrlPr>
          </m:sSubPr>
          <m:e>
            <m:r>
              <w:rPr>
                <w:rFonts w:ascii="Cambria Math" w:hAnsi="Cambria Math"/>
              </w:rPr>
              <m:t>C</m:t>
            </m:r>
          </m:e>
          <m:sub>
            <m:r>
              <w:rPr>
                <w:rFonts w:ascii="Cambria Math" w:hAnsi="Cambria Math"/>
              </w:rPr>
              <m:t>11</m:t>
            </m:r>
          </m:sub>
        </m:sSub>
      </m:oMath>
      <w:r w:rsidR="00815A27" w:rsidRPr="00E61D0C">
        <w:t xml:space="preserve"> (longitudinal stiffness), </w:t>
      </w:r>
      <m:oMath>
        <m:sSub>
          <m:sSubPr>
            <m:ctrlPr>
              <w:rPr>
                <w:rFonts w:ascii="Cambria Math" w:hAnsi="Cambria Math"/>
                <w:i/>
              </w:rPr>
            </m:ctrlPr>
          </m:sSubPr>
          <m:e>
            <m:r>
              <w:rPr>
                <w:rFonts w:ascii="Cambria Math" w:hAnsi="Cambria Math"/>
              </w:rPr>
              <m:t>C</m:t>
            </m:r>
          </m:e>
          <m:sub>
            <m:r>
              <w:rPr>
                <w:rFonts w:ascii="Cambria Math" w:hAnsi="Cambria Math"/>
              </w:rPr>
              <m:t>44</m:t>
            </m:r>
          </m:sub>
        </m:sSub>
      </m:oMath>
      <w:r w:rsidR="00815A27" w:rsidRPr="00E61D0C">
        <w:t xml:space="preserve"> (shear stiffness) and </w:t>
      </w:r>
      <m:oMath>
        <m:sSub>
          <m:sSubPr>
            <m:ctrlPr>
              <w:rPr>
                <w:rFonts w:ascii="Cambria Math" w:hAnsi="Cambria Math"/>
                <w:i/>
              </w:rPr>
            </m:ctrlPr>
          </m:sSubPr>
          <m:e>
            <m:r>
              <w:rPr>
                <w:rFonts w:ascii="Cambria Math" w:hAnsi="Cambria Math"/>
              </w:rPr>
              <m:t>C</m:t>
            </m:r>
          </m:e>
          <m:sub>
            <m:r>
              <w:rPr>
                <w:rFonts w:ascii="Cambria Math" w:hAnsi="Cambria Math"/>
              </w:rPr>
              <m:t>12</m:t>
            </m:r>
          </m:sub>
        </m:sSub>
      </m:oMath>
      <w:r w:rsidR="00815A27" w:rsidRPr="00E61D0C">
        <w:t xml:space="preserve"> (the coupling constant between deformation in different directions). </w:t>
      </w:r>
      <w:r w:rsidR="00B274BC" w:rsidRPr="00E61D0C">
        <w:t>Th</w:t>
      </w:r>
      <w:r w:rsidR="00815A27" w:rsidRPr="00E61D0C">
        <w:t>ese</w:t>
      </w:r>
      <w:r w:rsidR="00B274BC" w:rsidRPr="00E61D0C">
        <w:t xml:space="preserve"> </w:t>
      </w:r>
      <w:r w:rsidR="00815A27" w:rsidRPr="00E61D0C">
        <w:t>e</w:t>
      </w:r>
      <w:r w:rsidR="00B274BC" w:rsidRPr="00E61D0C">
        <w:t>lastic constants describe a material’s response to stress and strain, providing insight into its strength, deformability, and overall mechanical stability</w:t>
      </w:r>
      <w:r w:rsidR="00565188" w:rsidRPr="00E61D0C">
        <w:t>.</w:t>
      </w:r>
      <w:r w:rsidRPr="00E61D0C">
        <w:t xml:space="preserve"> The application of </w:t>
      </w:r>
      <w:r w:rsidR="00565188" w:rsidRPr="00E61D0C">
        <w:t xml:space="preserve"> the Born- Huang elastic stability criterion for cubic systems</w:t>
      </w:r>
      <w:r w:rsidR="00813FCF" w:rsidRPr="00E61D0C">
        <w:t xml:space="preserve"> [</w:t>
      </w:r>
      <w:r w:rsidR="00813FCF" w:rsidRPr="00E61D0C">
        <w:fldChar w:fldCharType="begin"/>
      </w:r>
      <w:r w:rsidR="00813FCF" w:rsidRPr="00E61D0C">
        <w:instrText xml:space="preserve"> ADDIN ZOTERO_ITEM CSL_CITATION {"citationID":"j8KQYQch","properties":{"formattedCitation":"27. ","plainCitation":"27. ","dontUpdate":true,"noteIndex":0},"citationItems":[{"id":233,"uris":["http://zotero.org/users/16689856/items/XWTPDA3V"],"itemData":{"id":233,"type":"article-journal","abstract":"While the Born elastic stability criteria are well known for cubic crystals, there is some confusion in the literature about the form they should take for lower-symmetry crystal classes. Here we present closed form necessary and sufficient conditions for elastic stability in all crystal classes, as a concise and pedagogical reference to stability criteria in noncubic materials.","container-title":"Physical Review B","DOI":"10.1103/PhysRevB.90.224104","issue":"22","journalAbbreviation":"Phys. Rev. B","note":"publisher: American Physical Society","page":"224104","source":"APS","title":"Necessary and sufficient elastic stability conditions in various crystal systems","volume":"90","author":[{"family":"Mouhat","given":"Félix"},{"family":"Coudert","given":"François-Xavier"}],"issued":{"date-parts":[["2014",12,5]]}}}],"schema":"https://github.com/citation-style-language/schema/raw/master/csl-citation.json"} </w:instrText>
      </w:r>
      <w:r w:rsidR="00813FCF" w:rsidRPr="00E61D0C">
        <w:fldChar w:fldCharType="separate"/>
      </w:r>
      <w:r w:rsidR="00453324">
        <w:t>36</w:t>
      </w:r>
      <w:r w:rsidR="00813FCF" w:rsidRPr="00E61D0C">
        <w:t xml:space="preserve">] </w:t>
      </w:r>
      <w:r w:rsidR="00813FCF" w:rsidRPr="00E61D0C">
        <w:fldChar w:fldCharType="end"/>
      </w:r>
      <w:r w:rsidR="00565188" w:rsidRPr="00E61D0C">
        <w:t xml:space="preserve">states </w:t>
      </w:r>
      <w:r w:rsidR="00A70BAB" w:rsidRPr="00E61D0C">
        <w:t>that</w:t>
      </w:r>
      <w:r w:rsidR="00565188" w:rsidRPr="00E61D0C">
        <w:t xml:space="preserve"> the elastic stiffness matrix must be positive definite, implying that all </w:t>
      </w:r>
      <w:r w:rsidR="00B95350" w:rsidRPr="00E61D0C">
        <w:t>its</w:t>
      </w:r>
      <w:r w:rsidR="00565188" w:rsidRPr="00E61D0C">
        <w:t xml:space="preserve"> eigenvalues are positive.</w:t>
      </w:r>
      <w:r w:rsidR="009B1FFB" w:rsidRPr="00E61D0C">
        <w:t xml:space="preserve"> </w:t>
      </w:r>
      <w:r w:rsidR="00E61D0C">
        <w:t>T</w:t>
      </w:r>
      <w:r w:rsidR="00565188" w:rsidRPr="00E61D0C">
        <w:t xml:space="preserve">his condition </w:t>
      </w:r>
      <w:r w:rsidR="00E61D0C">
        <w:t>yields</w:t>
      </w:r>
      <w:r w:rsidR="00B95350" w:rsidRPr="00E61D0C">
        <w:t xml:space="preserve"> to the following inequalities:</w:t>
      </w:r>
    </w:p>
    <w:p w14:paraId="5FE9CD23" w14:textId="7975E81E" w:rsidR="00B95350" w:rsidRDefault="00B95350" w:rsidP="00E61D0C">
      <w:pPr>
        <w:pStyle w:val="Paragraph"/>
        <w:ind w:firstLine="0"/>
        <w:jc w:val="cente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FA3606" w:rsidRPr="008D069D" w14:paraId="6F47932F" w14:textId="77777777" w:rsidTr="00F36325">
        <w:tc>
          <w:tcPr>
            <w:tcW w:w="350" w:type="pct"/>
          </w:tcPr>
          <w:p w14:paraId="1CE60166" w14:textId="77777777" w:rsidR="00FA3606" w:rsidRDefault="00FA3606" w:rsidP="00F36325">
            <w:pPr>
              <w:jc w:val="both"/>
              <w:rPr>
                <w:rFonts w:asciiTheme="majorBidi" w:hAnsiTheme="majorBidi" w:cstheme="majorBidi"/>
                <w:szCs w:val="24"/>
              </w:rPr>
            </w:pPr>
          </w:p>
        </w:tc>
        <w:tc>
          <w:tcPr>
            <w:tcW w:w="4300" w:type="pct"/>
          </w:tcPr>
          <w:p w14:paraId="3ED07494" w14:textId="683A4E3B" w:rsidR="00FA3606" w:rsidRDefault="00000000" w:rsidP="00FA3606">
            <w:pPr>
              <w:jc w:val="center"/>
              <w:rPr>
                <w:rFonts w:asciiTheme="majorBidi" w:hAnsiTheme="majorBidi" w:cstheme="majorBidi"/>
                <w:szCs w:val="24"/>
              </w:rPr>
            </w:pP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11</m:t>
                  </m:r>
                </m:sub>
              </m:sSub>
              <m:r>
                <w:rPr>
                  <w:rFonts w:ascii="Cambria Math" w:eastAsiaTheme="minorHAnsi" w:hAnsi="Cambria Math" w:cstheme="majorBidi"/>
                  <w:szCs w:val="24"/>
                </w:rPr>
                <m:t>&gt;0</m:t>
              </m:r>
            </m:oMath>
            <w:r w:rsidR="00FA3606" w:rsidRPr="00E61D0C">
              <w:rPr>
                <w:szCs w:val="24"/>
              </w:rPr>
              <w:t xml:space="preserve"> </w:t>
            </w:r>
            <w:r w:rsidR="00FA3606" w:rsidRPr="00E61D0C">
              <w:t xml:space="preserve"> </w:t>
            </w: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11</m:t>
                  </m:r>
                </m:sub>
              </m:sSub>
            </m:oMath>
            <w:r w:rsidR="00FA3606" w:rsidRPr="00E61D0C">
              <w:t xml:space="preserve"> – </w:t>
            </w: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12</m:t>
                  </m:r>
                </m:sub>
              </m:sSub>
              <m:r>
                <w:rPr>
                  <w:rFonts w:ascii="Cambria Math" w:hAnsi="Cambria Math"/>
                </w:rPr>
                <m:t>&gt;0</m:t>
              </m:r>
            </m:oMath>
            <w:r w:rsidR="00FA3606" w:rsidRPr="00E61D0C">
              <w:t xml:space="preserve">, </w:t>
            </w: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11</m:t>
                  </m:r>
                </m:sub>
              </m:sSub>
            </m:oMath>
            <w:r w:rsidR="00FA3606" w:rsidRPr="00E61D0C">
              <w:t xml:space="preserve"> + 2</w:t>
            </w: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12</m:t>
                  </m:r>
                </m:sub>
              </m:sSub>
              <m:r>
                <w:rPr>
                  <w:rFonts w:ascii="Cambria Math" w:hAnsi="Cambria Math"/>
                </w:rPr>
                <m:t xml:space="preserve">&gt; </m:t>
              </m:r>
            </m:oMath>
            <w:r w:rsidR="00FA3606" w:rsidRPr="00E61D0C">
              <w:t xml:space="preserve">0 and </w:t>
            </w: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44</m:t>
                  </m:r>
                </m:sub>
              </m:sSub>
              <m:r>
                <w:rPr>
                  <w:rFonts w:ascii="Cambria Math" w:hAnsi="Cambria Math"/>
                </w:rPr>
                <m:t xml:space="preserve">&gt; </m:t>
              </m:r>
            </m:oMath>
            <w:r w:rsidR="00FA3606" w:rsidRPr="00E61D0C">
              <w:t>0</w:t>
            </w:r>
          </w:p>
        </w:tc>
        <w:tc>
          <w:tcPr>
            <w:tcW w:w="350" w:type="pct"/>
          </w:tcPr>
          <w:p w14:paraId="5E153964" w14:textId="64148E11" w:rsidR="00FA3606" w:rsidRPr="008D069D" w:rsidRDefault="00FA3606" w:rsidP="00F36325">
            <w:pPr>
              <w:pStyle w:val="Lgende"/>
              <w:jc w:val="right"/>
              <w:rPr>
                <w:rFonts w:asciiTheme="majorBidi" w:hAnsiTheme="majorBidi" w:cstheme="majorBidi"/>
                <w:i w:val="0"/>
                <w:iCs w:val="0"/>
                <w:color w:val="000000" w:themeColor="text1"/>
                <w:sz w:val="24"/>
                <w:szCs w:val="24"/>
                <w:lang w:val="en-US"/>
              </w:rPr>
            </w:pPr>
            <w:r w:rsidRPr="008D069D">
              <w:rPr>
                <w:rFonts w:asciiTheme="majorBidi" w:hAnsiTheme="majorBidi" w:cstheme="majorBidi"/>
                <w:i w:val="0"/>
                <w:iCs w:val="0"/>
                <w:color w:val="000000" w:themeColor="text1"/>
                <w:sz w:val="24"/>
                <w:szCs w:val="24"/>
                <w:lang w:val="en-US"/>
              </w:rPr>
              <w:t>(</w:t>
            </w:r>
            <w:r>
              <w:rPr>
                <w:rFonts w:asciiTheme="majorBidi" w:hAnsiTheme="majorBidi" w:cstheme="majorBidi"/>
                <w:i w:val="0"/>
                <w:iCs w:val="0"/>
                <w:color w:val="000000" w:themeColor="text1"/>
                <w:sz w:val="24"/>
                <w:szCs w:val="24"/>
                <w:lang w:val="en-US"/>
              </w:rPr>
              <w:t>4</w:t>
            </w:r>
            <w:r w:rsidRPr="008D069D">
              <w:rPr>
                <w:rFonts w:asciiTheme="majorBidi" w:hAnsiTheme="majorBidi" w:cstheme="majorBidi"/>
                <w:i w:val="0"/>
                <w:iCs w:val="0"/>
                <w:color w:val="000000" w:themeColor="text1"/>
                <w:sz w:val="24"/>
                <w:szCs w:val="24"/>
                <w:lang w:val="en-US"/>
              </w:rPr>
              <w:t>)</w:t>
            </w:r>
          </w:p>
        </w:tc>
      </w:tr>
    </w:tbl>
    <w:p w14:paraId="18C6C7A7" w14:textId="77777777" w:rsidR="00FA3606" w:rsidRPr="00E61D0C" w:rsidRDefault="00FA3606" w:rsidP="00E61D0C">
      <w:pPr>
        <w:pStyle w:val="Paragraph"/>
        <w:ind w:firstLine="0"/>
        <w:jc w:val="center"/>
      </w:pPr>
    </w:p>
    <w:p w14:paraId="27D25F06" w14:textId="77777777" w:rsidR="009B1FFB" w:rsidRDefault="009B1FFB" w:rsidP="00B274BC">
      <w:pPr>
        <w:pStyle w:val="Paragraph"/>
        <w:ind w:firstLine="0"/>
        <w:rPr>
          <w:color w:val="FF0000"/>
        </w:rPr>
      </w:pPr>
    </w:p>
    <w:p w14:paraId="267FB22E" w14:textId="0222D9BC" w:rsidR="00A70BAB" w:rsidRDefault="00E61D0C" w:rsidP="00FA3606">
      <w:pPr>
        <w:pStyle w:val="Paragraph"/>
        <w:ind w:firstLine="0"/>
      </w:pPr>
      <w:r w:rsidRPr="007C35D2">
        <w:t xml:space="preserve">The calculated elastic constants are presented in </w:t>
      </w:r>
      <w:r w:rsidR="009B1FFB" w:rsidRPr="007C35D2">
        <w:rPr>
          <w:b/>
          <w:bCs/>
        </w:rPr>
        <w:t>Table</w:t>
      </w:r>
      <w:r w:rsidRPr="007C35D2">
        <w:rPr>
          <w:b/>
          <w:bCs/>
        </w:rPr>
        <w:t xml:space="preserve"> 4.</w:t>
      </w:r>
      <w:r w:rsidR="00FA3606" w:rsidRPr="007C35D2">
        <w:rPr>
          <w:b/>
          <w:bCs/>
        </w:rPr>
        <w:t xml:space="preserve"> </w:t>
      </w:r>
      <w:r w:rsidR="009B1FFB" w:rsidRPr="007C35D2">
        <w:t xml:space="preserve"> </w:t>
      </w:r>
      <w:r w:rsidR="00FA3606" w:rsidRPr="007C35D2">
        <w:t>According inequalities (4), t</w:t>
      </w:r>
      <w:r w:rsidR="009B1FFB" w:rsidRPr="007C35D2">
        <w:t>he Born-Huang elastic stability criterion</w:t>
      </w:r>
      <w:r w:rsidR="00FA3606" w:rsidRPr="007C35D2">
        <w:t xml:space="preserve"> </w:t>
      </w:r>
      <w:r w:rsidR="009B1FFB" w:rsidRPr="007C35D2">
        <w:t>is fulfilled</w:t>
      </w:r>
      <w:r w:rsidR="00FA3606" w:rsidRPr="007C35D2">
        <w:t xml:space="preserve"> for both perovskites.</w:t>
      </w:r>
      <w:r w:rsidR="009B1FFB" w:rsidRPr="007C35D2">
        <w:t xml:space="preserve"> </w:t>
      </w:r>
      <w:r w:rsidR="00FA3606" w:rsidRPr="007C35D2">
        <w:t>T</w:t>
      </w:r>
      <w:r w:rsidR="009B1FFB" w:rsidRPr="007C35D2">
        <w:t>hereby confirming the</w:t>
      </w:r>
      <w:r w:rsidR="00FA3606" w:rsidRPr="007C35D2">
        <w:t>ir</w:t>
      </w:r>
      <w:r w:rsidR="009B1FFB" w:rsidRPr="007C35D2">
        <w:t xml:space="preserve"> mechanical stability. </w:t>
      </w:r>
    </w:p>
    <w:p w14:paraId="0E07AD48" w14:textId="578F6E89" w:rsidR="007C35D2" w:rsidRDefault="007C35D2" w:rsidP="00FA3606">
      <w:pPr>
        <w:pStyle w:val="Paragraph"/>
        <w:ind w:firstLine="0"/>
      </w:pPr>
    </w:p>
    <w:p w14:paraId="34906446" w14:textId="2263977D" w:rsidR="007C35D2" w:rsidRDefault="007C35D2" w:rsidP="00FA3606">
      <w:pPr>
        <w:pStyle w:val="Paragraph"/>
        <w:ind w:firstLine="0"/>
      </w:pPr>
    </w:p>
    <w:p w14:paraId="61B769E1" w14:textId="77777777" w:rsidR="007C35D2" w:rsidRPr="007C35D2" w:rsidRDefault="007C35D2" w:rsidP="00FA3606">
      <w:pPr>
        <w:pStyle w:val="Paragraph"/>
        <w:ind w:firstLine="0"/>
      </w:pPr>
    </w:p>
    <w:tbl>
      <w:tblPr>
        <w:tblpPr w:leftFromText="141" w:rightFromText="141" w:vertAnchor="text" w:horzAnchor="margin" w:tblpXSpec="center" w:tblpY="-434"/>
        <w:tblW w:w="8222" w:type="dxa"/>
        <w:tblBorders>
          <w:bottom w:val="single" w:sz="4" w:space="0" w:color="auto"/>
        </w:tblBorders>
        <w:tblLayout w:type="fixed"/>
        <w:tblLook w:val="0000" w:firstRow="0" w:lastRow="0" w:firstColumn="0" w:lastColumn="0" w:noHBand="0" w:noVBand="0"/>
      </w:tblPr>
      <w:tblGrid>
        <w:gridCol w:w="1134"/>
        <w:gridCol w:w="2694"/>
        <w:gridCol w:w="2033"/>
        <w:gridCol w:w="2361"/>
      </w:tblGrid>
      <w:tr w:rsidR="008D6574" w:rsidRPr="00075EA6" w14:paraId="43280150" w14:textId="77777777" w:rsidTr="008D6574">
        <w:trPr>
          <w:cantSplit/>
          <w:trHeight w:val="549"/>
        </w:trPr>
        <w:tc>
          <w:tcPr>
            <w:tcW w:w="1134" w:type="dxa"/>
            <w:tcBorders>
              <w:bottom w:val="nil"/>
            </w:tcBorders>
          </w:tcPr>
          <w:p w14:paraId="0238A50C" w14:textId="77777777" w:rsidR="008D6574" w:rsidRPr="008D6574" w:rsidRDefault="008D6574" w:rsidP="008D6574">
            <w:pPr>
              <w:pStyle w:val="TableCaption"/>
              <w:rPr>
                <w:b/>
              </w:rPr>
            </w:pPr>
          </w:p>
        </w:tc>
        <w:tc>
          <w:tcPr>
            <w:tcW w:w="7088" w:type="dxa"/>
            <w:gridSpan w:val="3"/>
            <w:tcBorders>
              <w:bottom w:val="nil"/>
            </w:tcBorders>
          </w:tcPr>
          <w:p w14:paraId="52207B53" w14:textId="3C8D13DC" w:rsidR="008D6574" w:rsidRPr="008D6574" w:rsidRDefault="008D6574" w:rsidP="008D6574">
            <w:pPr>
              <w:pStyle w:val="TableCaption"/>
              <w:rPr>
                <w:b/>
              </w:rPr>
            </w:pPr>
            <w:r w:rsidRPr="008D6574">
              <w:rPr>
                <w:b/>
                <w:bCs/>
              </w:rPr>
              <w:t xml:space="preserve">Table 4 </w:t>
            </w:r>
            <w:r w:rsidRPr="008D6574">
              <w:rPr>
                <w:bCs/>
              </w:rPr>
              <w:t xml:space="preserve">The elastic constants of </w:t>
            </w:r>
            <m:oMath>
              <m:sSub>
                <m:sSubPr>
                  <m:ctrlPr>
                    <w:rPr>
                      <w:rFonts w:ascii="Cambria Math" w:hAnsi="Cambria Math"/>
                      <w:bCs/>
                    </w:rPr>
                  </m:ctrlPr>
                </m:sSubPr>
                <m:e>
                  <m:r>
                    <m:rPr>
                      <m:sty m:val="p"/>
                    </m:rPr>
                    <w:rPr>
                      <w:rFonts w:ascii="Cambria Math" w:hAnsi="Cambria Math"/>
                    </w:rPr>
                    <m:t>ASrCl</m:t>
                  </m:r>
                </m:e>
                <m:sub>
                  <m:r>
                    <m:rPr>
                      <m:sty m:val="p"/>
                    </m:rPr>
                    <w:rPr>
                      <w:rFonts w:ascii="Cambria Math" w:hAnsi="Cambria Math"/>
                    </w:rPr>
                    <m:t>3</m:t>
                  </m:r>
                </m:sub>
              </m:sSub>
              <m:r>
                <m:rPr>
                  <m:sty m:val="p"/>
                </m:rPr>
                <w:rPr>
                  <w:rFonts w:ascii="Cambria Math" w:hAnsi="Cambria Math"/>
                </w:rPr>
                <m:t>(A= Ag and Cu)</m:t>
              </m:r>
            </m:oMath>
          </w:p>
        </w:tc>
      </w:tr>
      <w:tr w:rsidR="008D6574" w:rsidRPr="00075EA6" w14:paraId="645BB2F0" w14:textId="77777777" w:rsidTr="008D6574">
        <w:trPr>
          <w:cantSplit/>
          <w:trHeight w:val="430"/>
        </w:trPr>
        <w:tc>
          <w:tcPr>
            <w:tcW w:w="1134" w:type="dxa"/>
            <w:tcBorders>
              <w:top w:val="single" w:sz="4" w:space="0" w:color="auto"/>
              <w:bottom w:val="single" w:sz="4" w:space="0" w:color="auto"/>
            </w:tcBorders>
            <w:vAlign w:val="center"/>
          </w:tcPr>
          <w:p w14:paraId="70C72297" w14:textId="77777777" w:rsidR="008D6574" w:rsidRPr="008D6574" w:rsidRDefault="008D6574" w:rsidP="008D6574">
            <w:pPr>
              <w:jc w:val="center"/>
            </w:pPr>
            <w:r w:rsidRPr="008D6574">
              <w:rPr>
                <w:b/>
                <w:sz w:val="18"/>
                <w:szCs w:val="18"/>
              </w:rPr>
              <w:t>Compound</w:t>
            </w:r>
          </w:p>
        </w:tc>
        <w:tc>
          <w:tcPr>
            <w:tcW w:w="2694" w:type="dxa"/>
            <w:tcBorders>
              <w:top w:val="single" w:sz="4" w:space="0" w:color="auto"/>
              <w:bottom w:val="single" w:sz="4" w:space="0" w:color="auto"/>
            </w:tcBorders>
            <w:vAlign w:val="center"/>
          </w:tcPr>
          <w:p w14:paraId="2286F477" w14:textId="77777777" w:rsidR="008D6574" w:rsidRPr="008D6574" w:rsidRDefault="00000000" w:rsidP="008D6574">
            <w:pPr>
              <w:jc w:val="center"/>
              <w:rPr>
                <w:b/>
                <w:sz w:val="18"/>
                <w:szCs w:val="18"/>
              </w:rPr>
            </w:pP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11</m:t>
                  </m:r>
                </m:sub>
              </m:sSub>
            </m:oMath>
            <w:r w:rsidR="008D6574" w:rsidRPr="008D6574">
              <w:rPr>
                <w:szCs w:val="24"/>
              </w:rPr>
              <w:t>(GPa)</w:t>
            </w:r>
          </w:p>
        </w:tc>
        <w:tc>
          <w:tcPr>
            <w:tcW w:w="2033" w:type="dxa"/>
            <w:tcBorders>
              <w:top w:val="single" w:sz="4" w:space="0" w:color="auto"/>
              <w:bottom w:val="single" w:sz="4" w:space="0" w:color="auto"/>
            </w:tcBorders>
          </w:tcPr>
          <w:p w14:paraId="2E5D4B94" w14:textId="77777777" w:rsidR="008D6574" w:rsidRPr="008D6574" w:rsidRDefault="00000000" w:rsidP="008D6574">
            <w:pPr>
              <w:spacing w:before="240" w:after="240"/>
              <w:jc w:val="center"/>
              <w:rPr>
                <w:szCs w:val="24"/>
              </w:rPr>
            </w:pP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12</m:t>
                  </m:r>
                </m:sub>
              </m:sSub>
            </m:oMath>
            <w:r w:rsidR="008D6574" w:rsidRPr="008D6574">
              <w:rPr>
                <w:szCs w:val="24"/>
              </w:rPr>
              <w:t>(GPa)</w:t>
            </w:r>
          </w:p>
        </w:tc>
        <w:tc>
          <w:tcPr>
            <w:tcW w:w="2361" w:type="dxa"/>
            <w:tcBorders>
              <w:top w:val="single" w:sz="4" w:space="0" w:color="auto"/>
              <w:bottom w:val="single" w:sz="4" w:space="0" w:color="auto"/>
            </w:tcBorders>
            <w:vAlign w:val="center"/>
          </w:tcPr>
          <w:p w14:paraId="2F497ED8" w14:textId="3E76FADF" w:rsidR="008D6574" w:rsidRPr="008D6574" w:rsidRDefault="00000000" w:rsidP="008D6574">
            <w:pPr>
              <w:spacing w:before="240" w:after="240"/>
              <w:jc w:val="center"/>
              <w:rPr>
                <w:szCs w:val="24"/>
              </w:rPr>
            </w:pPr>
            <m:oMath>
              <m:sSub>
                <m:sSubPr>
                  <m:ctrlPr>
                    <w:rPr>
                      <w:rFonts w:ascii="Cambria Math" w:eastAsiaTheme="minorHAnsi" w:hAnsi="Cambria Math" w:cstheme="majorBidi"/>
                      <w:i/>
                      <w:szCs w:val="24"/>
                    </w:rPr>
                  </m:ctrlPr>
                </m:sSubPr>
                <m:e>
                  <m:r>
                    <w:rPr>
                      <w:rFonts w:ascii="Cambria Math" w:hAnsi="Cambria Math" w:cstheme="majorBidi"/>
                      <w:szCs w:val="24"/>
                    </w:rPr>
                    <m:t>C</m:t>
                  </m:r>
                </m:e>
                <m:sub>
                  <m:r>
                    <w:rPr>
                      <w:rFonts w:ascii="Cambria Math" w:hAnsi="Cambria Math" w:cstheme="majorBidi"/>
                      <w:szCs w:val="24"/>
                    </w:rPr>
                    <m:t>44</m:t>
                  </m:r>
                </m:sub>
              </m:sSub>
            </m:oMath>
            <w:r w:rsidR="008D6574" w:rsidRPr="008D6574">
              <w:rPr>
                <w:szCs w:val="24"/>
              </w:rPr>
              <w:t>(GPa)</w:t>
            </w:r>
          </w:p>
        </w:tc>
      </w:tr>
      <w:tr w:rsidR="008D6574" w:rsidRPr="005A0E21" w14:paraId="0D1AFF93" w14:textId="77777777" w:rsidTr="008D6574">
        <w:trPr>
          <w:cantSplit/>
          <w:trHeight w:val="280"/>
        </w:trPr>
        <w:tc>
          <w:tcPr>
            <w:tcW w:w="1134" w:type="dxa"/>
            <w:tcBorders>
              <w:top w:val="nil"/>
            </w:tcBorders>
          </w:tcPr>
          <w:p w14:paraId="2CEC96AD" w14:textId="77777777" w:rsidR="008D6574" w:rsidRPr="008D6574" w:rsidRDefault="00000000" w:rsidP="008D6574">
            <w:pPr>
              <w:pStyle w:val="Paragraph"/>
            </w:pPr>
            <m:oMathPara>
              <m:oMath>
                <m:sSub>
                  <m:sSubPr>
                    <m:ctrlPr>
                      <w:rPr>
                        <w:rFonts w:ascii="Cambria Math" w:hAnsi="Cambria Math"/>
                        <w:b/>
                        <w:i/>
                      </w:rPr>
                    </m:ctrlPr>
                  </m:sSubPr>
                  <m:e>
                    <m:r>
                      <m:rPr>
                        <m:sty m:val="p"/>
                      </m:rPr>
                      <w:rPr>
                        <w:rFonts w:ascii="Cambria Math" w:hAnsi="Cambria Math"/>
                      </w:rPr>
                      <m:t>AgSrCl</m:t>
                    </m:r>
                  </m:e>
                  <m:sub>
                    <m:r>
                      <w:rPr>
                        <w:rFonts w:ascii="Cambria Math" w:hAnsi="Cambria Math"/>
                      </w:rPr>
                      <m:t>3</m:t>
                    </m:r>
                  </m:sub>
                </m:sSub>
              </m:oMath>
            </m:oMathPara>
          </w:p>
        </w:tc>
        <w:tc>
          <w:tcPr>
            <w:tcW w:w="2694" w:type="dxa"/>
            <w:tcBorders>
              <w:top w:val="nil"/>
            </w:tcBorders>
          </w:tcPr>
          <w:p w14:paraId="0B5D3D7F" w14:textId="77777777" w:rsidR="008D6574" w:rsidRPr="008D6574" w:rsidRDefault="008D6574" w:rsidP="008D6574">
            <w:pPr>
              <w:jc w:val="center"/>
              <w:rPr>
                <w:sz w:val="20"/>
              </w:rPr>
            </w:pPr>
            <w:r w:rsidRPr="008D6574">
              <w:rPr>
                <w:sz w:val="20"/>
              </w:rPr>
              <w:t>51.27</w:t>
            </w:r>
          </w:p>
        </w:tc>
        <w:tc>
          <w:tcPr>
            <w:tcW w:w="2033" w:type="dxa"/>
            <w:tcBorders>
              <w:top w:val="nil"/>
            </w:tcBorders>
          </w:tcPr>
          <w:p w14:paraId="130CF207" w14:textId="77777777" w:rsidR="008D6574" w:rsidRPr="008D6574" w:rsidRDefault="008D6574" w:rsidP="008D6574">
            <w:pPr>
              <w:jc w:val="center"/>
              <w:rPr>
                <w:sz w:val="20"/>
              </w:rPr>
            </w:pPr>
            <w:r w:rsidRPr="008D6574">
              <w:rPr>
                <w:sz w:val="20"/>
              </w:rPr>
              <w:t>6.34</w:t>
            </w:r>
          </w:p>
        </w:tc>
        <w:tc>
          <w:tcPr>
            <w:tcW w:w="2361" w:type="dxa"/>
            <w:tcBorders>
              <w:top w:val="nil"/>
            </w:tcBorders>
          </w:tcPr>
          <w:p w14:paraId="144DFCDC" w14:textId="7583138D" w:rsidR="008D6574" w:rsidRPr="008D6574" w:rsidRDefault="008D6574" w:rsidP="008D6574">
            <w:pPr>
              <w:jc w:val="center"/>
              <w:rPr>
                <w:sz w:val="20"/>
              </w:rPr>
            </w:pPr>
            <w:r w:rsidRPr="008D6574">
              <w:rPr>
                <w:sz w:val="20"/>
              </w:rPr>
              <w:t>0.70</w:t>
            </w:r>
          </w:p>
        </w:tc>
      </w:tr>
      <w:tr w:rsidR="008D6574" w:rsidRPr="005A0E21" w14:paraId="54014A85" w14:textId="77777777" w:rsidTr="008D6574">
        <w:trPr>
          <w:cantSplit/>
          <w:trHeight w:val="280"/>
        </w:trPr>
        <w:tc>
          <w:tcPr>
            <w:tcW w:w="1134" w:type="dxa"/>
            <w:tcBorders>
              <w:top w:val="nil"/>
            </w:tcBorders>
          </w:tcPr>
          <w:p w14:paraId="5FCB6EF6" w14:textId="77777777" w:rsidR="008D6574" w:rsidRPr="008D6574" w:rsidRDefault="00000000" w:rsidP="008D6574">
            <w:pPr>
              <w:pStyle w:val="Paragraph"/>
              <w:rPr>
                <w:b/>
              </w:rPr>
            </w:pPr>
            <m:oMathPara>
              <m:oMath>
                <m:sSub>
                  <m:sSubPr>
                    <m:ctrlPr>
                      <w:rPr>
                        <w:rFonts w:ascii="Cambria Math" w:hAnsi="Cambria Math"/>
                        <w:b/>
                        <w:i/>
                      </w:rPr>
                    </m:ctrlPr>
                  </m:sSubPr>
                  <m:e>
                    <m:r>
                      <m:rPr>
                        <m:sty m:val="p"/>
                      </m:rPr>
                      <w:rPr>
                        <w:rFonts w:ascii="Cambria Math" w:hAnsi="Cambria Math"/>
                      </w:rPr>
                      <m:t>CuSrCl</m:t>
                    </m:r>
                  </m:e>
                  <m:sub>
                    <m:r>
                      <w:rPr>
                        <w:rFonts w:ascii="Cambria Math" w:hAnsi="Cambria Math"/>
                      </w:rPr>
                      <m:t>3</m:t>
                    </m:r>
                  </m:sub>
                </m:sSub>
              </m:oMath>
            </m:oMathPara>
          </w:p>
        </w:tc>
        <w:tc>
          <w:tcPr>
            <w:tcW w:w="2694" w:type="dxa"/>
            <w:tcBorders>
              <w:top w:val="nil"/>
            </w:tcBorders>
          </w:tcPr>
          <w:p w14:paraId="1A6CB4ED" w14:textId="77777777" w:rsidR="008D6574" w:rsidRPr="008D6574" w:rsidRDefault="008D6574" w:rsidP="008D6574">
            <w:pPr>
              <w:jc w:val="center"/>
              <w:rPr>
                <w:sz w:val="20"/>
              </w:rPr>
            </w:pPr>
            <w:r w:rsidRPr="008D6574">
              <w:rPr>
                <w:sz w:val="20"/>
              </w:rPr>
              <w:t>63.75</w:t>
            </w:r>
          </w:p>
        </w:tc>
        <w:tc>
          <w:tcPr>
            <w:tcW w:w="2033" w:type="dxa"/>
            <w:tcBorders>
              <w:top w:val="nil"/>
            </w:tcBorders>
          </w:tcPr>
          <w:p w14:paraId="5765AE9B" w14:textId="77777777" w:rsidR="008D6574" w:rsidRPr="008D6574" w:rsidRDefault="008D6574" w:rsidP="008D6574">
            <w:pPr>
              <w:jc w:val="center"/>
              <w:rPr>
                <w:sz w:val="20"/>
              </w:rPr>
            </w:pPr>
            <w:r w:rsidRPr="008D6574">
              <w:rPr>
                <w:sz w:val="20"/>
              </w:rPr>
              <w:t>7.03</w:t>
            </w:r>
          </w:p>
        </w:tc>
        <w:tc>
          <w:tcPr>
            <w:tcW w:w="2361" w:type="dxa"/>
            <w:tcBorders>
              <w:top w:val="nil"/>
            </w:tcBorders>
          </w:tcPr>
          <w:p w14:paraId="4A78D46F" w14:textId="4092008F" w:rsidR="008D6574" w:rsidRPr="008D6574" w:rsidRDefault="008D6574" w:rsidP="008D6574">
            <w:pPr>
              <w:jc w:val="center"/>
              <w:rPr>
                <w:sz w:val="20"/>
              </w:rPr>
            </w:pPr>
            <w:r w:rsidRPr="008D6574">
              <w:rPr>
                <w:sz w:val="20"/>
              </w:rPr>
              <w:t>0.41</w:t>
            </w:r>
          </w:p>
        </w:tc>
      </w:tr>
    </w:tbl>
    <w:p w14:paraId="1EB33C96" w14:textId="363169B4" w:rsidR="00DF4D1E" w:rsidRDefault="00DF4D1E" w:rsidP="00FE0841">
      <w:pPr>
        <w:pStyle w:val="Paragraph"/>
        <w:ind w:firstLine="0"/>
      </w:pPr>
    </w:p>
    <w:p w14:paraId="20B0E93F" w14:textId="6E48ED6F" w:rsidR="00C75B67" w:rsidRDefault="00C75B67" w:rsidP="00FE0841">
      <w:pPr>
        <w:pStyle w:val="Paragraph"/>
        <w:ind w:firstLine="0"/>
      </w:pPr>
    </w:p>
    <w:p w14:paraId="7EC99D7A" w14:textId="17AB4FBA" w:rsidR="009F2198" w:rsidRDefault="009F2198" w:rsidP="00FE0841">
      <w:pPr>
        <w:pStyle w:val="Paragraph"/>
        <w:ind w:firstLine="0"/>
      </w:pPr>
    </w:p>
    <w:p w14:paraId="221E5688" w14:textId="00EA6F95" w:rsidR="009F2198" w:rsidRDefault="009F2198" w:rsidP="00FE0841">
      <w:pPr>
        <w:pStyle w:val="Paragraph"/>
        <w:ind w:firstLine="0"/>
      </w:pPr>
    </w:p>
    <w:p w14:paraId="0C77339A" w14:textId="54035850" w:rsidR="009F2198" w:rsidRDefault="009F2198" w:rsidP="00FE0841">
      <w:pPr>
        <w:pStyle w:val="Paragraph"/>
        <w:ind w:firstLine="0"/>
      </w:pPr>
    </w:p>
    <w:p w14:paraId="1F5FC5D6" w14:textId="3835753D" w:rsidR="009F2198" w:rsidRDefault="009F2198" w:rsidP="00FE0841">
      <w:pPr>
        <w:pStyle w:val="Paragraph"/>
        <w:ind w:firstLine="0"/>
      </w:pPr>
    </w:p>
    <w:p w14:paraId="238F91B4" w14:textId="57251A81" w:rsidR="00D87E2A" w:rsidRDefault="00D87E2A" w:rsidP="001221E9">
      <w:pPr>
        <w:pStyle w:val="Titre1"/>
        <w:rPr>
          <w:b w:val="0"/>
          <w:caps w:val="0"/>
          <w:sz w:val="20"/>
        </w:rPr>
      </w:pPr>
      <w:r>
        <w:rPr>
          <w:rFonts w:asciiTheme="majorBidi" w:hAnsiTheme="majorBidi" w:cstheme="majorBidi"/>
        </w:rPr>
        <w:t>CONCLUSION</w:t>
      </w:r>
    </w:p>
    <w:p w14:paraId="4856EAEE" w14:textId="77777777" w:rsidR="00FF5183" w:rsidRDefault="002B5648" w:rsidP="00642B67">
      <w:pPr>
        <w:pStyle w:val="Paragraph"/>
        <w:rPr>
          <w:rFonts w:asciiTheme="majorBidi" w:hAnsiTheme="majorBidi" w:cstheme="majorBidi"/>
        </w:rPr>
      </w:pPr>
      <w:r>
        <w:rPr>
          <w:rFonts w:asciiTheme="majorBidi" w:hAnsiTheme="majorBidi" w:cstheme="majorBidi"/>
        </w:rPr>
        <w:t>I</w:t>
      </w:r>
      <w:r w:rsidR="00D87E2A">
        <w:rPr>
          <w:rFonts w:asciiTheme="majorBidi" w:hAnsiTheme="majorBidi" w:cstheme="majorBidi"/>
        </w:rPr>
        <w:t xml:space="preserve">n </w:t>
      </w:r>
      <w:r w:rsidR="003D282B">
        <w:rPr>
          <w:rFonts w:asciiTheme="majorBidi" w:hAnsiTheme="majorBidi" w:cstheme="majorBidi"/>
        </w:rPr>
        <w:t>this study, we used t</w:t>
      </w:r>
      <w:r w:rsidR="00FE0841" w:rsidRPr="00FE0841">
        <w:rPr>
          <w:rFonts w:asciiTheme="majorBidi" w:hAnsiTheme="majorBidi" w:cstheme="majorBidi"/>
        </w:rPr>
        <w:t>he</w:t>
      </w:r>
      <w:r w:rsidR="003D282B">
        <w:rPr>
          <w:rFonts w:asciiTheme="majorBidi" w:hAnsiTheme="majorBidi" w:cstheme="majorBidi"/>
        </w:rPr>
        <w:t xml:space="preserve"> full potential augmented plane wave method</w:t>
      </w:r>
      <w:r w:rsidR="004A3BC8">
        <w:rPr>
          <w:rFonts w:asciiTheme="majorBidi" w:hAnsiTheme="majorBidi" w:cstheme="majorBidi"/>
        </w:rPr>
        <w:t xml:space="preserve"> based on DFT</w:t>
      </w:r>
      <w:r w:rsidR="003D282B">
        <w:rPr>
          <w:rFonts w:asciiTheme="majorBidi" w:hAnsiTheme="majorBidi" w:cstheme="majorBidi"/>
        </w:rPr>
        <w:t xml:space="preserve"> with the Wien2k code to find the</w:t>
      </w:r>
      <w:r w:rsidR="00FE0841" w:rsidRPr="00FE0841">
        <w:rPr>
          <w:rFonts w:asciiTheme="majorBidi" w:hAnsiTheme="majorBidi" w:cstheme="majorBidi"/>
        </w:rPr>
        <w:t xml:space="preserve"> structural, electronic</w:t>
      </w:r>
      <w:r w:rsidR="00226768">
        <w:rPr>
          <w:rFonts w:asciiTheme="majorBidi" w:hAnsiTheme="majorBidi" w:cstheme="majorBidi"/>
        </w:rPr>
        <w:t>,</w:t>
      </w:r>
      <w:r w:rsidR="00FE0841" w:rsidRPr="00FE0841">
        <w:rPr>
          <w:rFonts w:asciiTheme="majorBidi" w:hAnsiTheme="majorBidi" w:cstheme="majorBidi"/>
        </w:rPr>
        <w:t xml:space="preserve"> optical</w:t>
      </w:r>
      <w:r w:rsidR="00226768" w:rsidRPr="00226768">
        <w:rPr>
          <w:rFonts w:asciiTheme="majorBidi" w:hAnsiTheme="majorBidi" w:cstheme="majorBidi"/>
        </w:rPr>
        <w:t xml:space="preserve"> </w:t>
      </w:r>
      <w:r w:rsidR="00226768" w:rsidRPr="00FE0841">
        <w:rPr>
          <w:rFonts w:asciiTheme="majorBidi" w:hAnsiTheme="majorBidi" w:cstheme="majorBidi"/>
        </w:rPr>
        <w:t>and</w:t>
      </w:r>
      <w:r w:rsidR="00226768">
        <w:rPr>
          <w:rFonts w:asciiTheme="majorBidi" w:hAnsiTheme="majorBidi" w:cstheme="majorBidi"/>
        </w:rPr>
        <w:t xml:space="preserve"> mechanical</w:t>
      </w:r>
      <w:r w:rsidR="00FE0841" w:rsidRPr="00FE0841">
        <w:rPr>
          <w:rFonts w:asciiTheme="majorBidi" w:hAnsiTheme="majorBidi" w:cstheme="majorBidi"/>
        </w:rPr>
        <w:t xml:space="preserve"> properties of the perovskites ASrCl</w:t>
      </w:r>
      <w:r w:rsidR="00FE0841" w:rsidRPr="00FE0841">
        <w:rPr>
          <w:rFonts w:asciiTheme="majorBidi" w:hAnsiTheme="majorBidi" w:cstheme="majorBidi"/>
          <w:vertAlign w:val="subscript"/>
        </w:rPr>
        <w:t>3</w:t>
      </w:r>
      <w:r w:rsidR="00FE0841" w:rsidRPr="00FE0841">
        <w:rPr>
          <w:rFonts w:asciiTheme="majorBidi" w:hAnsiTheme="majorBidi" w:cstheme="majorBidi"/>
        </w:rPr>
        <w:t xml:space="preserve"> with (A= </w:t>
      </w:r>
      <w:r w:rsidR="00226768">
        <w:rPr>
          <w:rFonts w:asciiTheme="majorBidi" w:hAnsiTheme="majorBidi" w:cstheme="majorBidi"/>
        </w:rPr>
        <w:t>Ag</w:t>
      </w:r>
      <w:r w:rsidR="00FE0841" w:rsidRPr="00FE0841">
        <w:rPr>
          <w:rFonts w:asciiTheme="majorBidi" w:hAnsiTheme="majorBidi" w:cstheme="majorBidi"/>
        </w:rPr>
        <w:t xml:space="preserve"> and </w:t>
      </w:r>
      <w:r w:rsidR="00226768">
        <w:rPr>
          <w:rFonts w:asciiTheme="majorBidi" w:hAnsiTheme="majorBidi" w:cstheme="majorBidi"/>
        </w:rPr>
        <w:t>Cu</w:t>
      </w:r>
      <w:r w:rsidR="00FE0841" w:rsidRPr="00FE0841">
        <w:rPr>
          <w:rFonts w:asciiTheme="majorBidi" w:hAnsiTheme="majorBidi" w:cstheme="majorBidi"/>
        </w:rPr>
        <w:t>)</w:t>
      </w:r>
      <w:r w:rsidR="00226768">
        <w:rPr>
          <w:rFonts w:asciiTheme="majorBidi" w:hAnsiTheme="majorBidi" w:cstheme="majorBidi"/>
        </w:rPr>
        <w:t>.</w:t>
      </w:r>
      <w:r w:rsidR="00FE0841" w:rsidRPr="00FE0841">
        <w:rPr>
          <w:rFonts w:asciiTheme="majorBidi" w:hAnsiTheme="majorBidi" w:cstheme="majorBidi"/>
        </w:rPr>
        <w:t xml:space="preserve"> The </w:t>
      </w:r>
      <w:r w:rsidR="004A3BC8">
        <w:rPr>
          <w:rFonts w:asciiTheme="majorBidi" w:hAnsiTheme="majorBidi" w:cstheme="majorBidi"/>
        </w:rPr>
        <w:t xml:space="preserve">study of the </w:t>
      </w:r>
      <w:r w:rsidR="00FE0841" w:rsidRPr="00FE0841">
        <w:rPr>
          <w:rFonts w:asciiTheme="majorBidi" w:hAnsiTheme="majorBidi" w:cstheme="majorBidi"/>
        </w:rPr>
        <w:t>electronic</w:t>
      </w:r>
      <w:r w:rsidR="004A3BC8">
        <w:rPr>
          <w:rFonts w:asciiTheme="majorBidi" w:hAnsiTheme="majorBidi" w:cstheme="majorBidi"/>
        </w:rPr>
        <w:t xml:space="preserve"> properties,</w:t>
      </w:r>
      <w:r w:rsidR="00FE0841" w:rsidRPr="00FE0841">
        <w:rPr>
          <w:rFonts w:asciiTheme="majorBidi" w:hAnsiTheme="majorBidi" w:cstheme="majorBidi"/>
        </w:rPr>
        <w:t xml:space="preserve"> reveals that both </w:t>
      </w:r>
      <w:r w:rsidR="003D282B">
        <w:rPr>
          <w:rFonts w:asciiTheme="majorBidi" w:hAnsiTheme="majorBidi" w:cstheme="majorBidi"/>
        </w:rPr>
        <w:t>materials</w:t>
      </w:r>
      <w:r w:rsidR="00FE0841" w:rsidRPr="00FE0841">
        <w:rPr>
          <w:rFonts w:asciiTheme="majorBidi" w:hAnsiTheme="majorBidi" w:cstheme="majorBidi"/>
        </w:rPr>
        <w:t xml:space="preserve"> have the indire</w:t>
      </w:r>
      <w:r w:rsidR="00FE0841" w:rsidRPr="004A3BC8">
        <w:rPr>
          <w:rFonts w:asciiTheme="majorBidi" w:hAnsiTheme="majorBidi" w:cstheme="majorBidi"/>
        </w:rPr>
        <w:t>ct band gap of 1.27 eV</w:t>
      </w:r>
      <w:r w:rsidR="00236DA8" w:rsidRPr="004A3BC8">
        <w:rPr>
          <w:rFonts w:asciiTheme="majorBidi" w:hAnsiTheme="majorBidi" w:cstheme="majorBidi"/>
        </w:rPr>
        <w:t xml:space="preserve"> (1.5 eV)</w:t>
      </w:r>
      <w:r w:rsidR="00FE0841" w:rsidRPr="004A3BC8">
        <w:rPr>
          <w:rFonts w:asciiTheme="majorBidi" w:hAnsiTheme="majorBidi" w:cstheme="majorBidi"/>
        </w:rPr>
        <w:t xml:space="preserve"> and 0.82 eV</w:t>
      </w:r>
      <w:r w:rsidR="00236DA8" w:rsidRPr="004A3BC8">
        <w:rPr>
          <w:rFonts w:asciiTheme="majorBidi" w:hAnsiTheme="majorBidi" w:cstheme="majorBidi"/>
        </w:rPr>
        <w:t xml:space="preserve"> (</w:t>
      </w:r>
      <w:r w:rsidR="007C35D2" w:rsidRPr="004A3BC8">
        <w:rPr>
          <w:rFonts w:asciiTheme="majorBidi" w:hAnsiTheme="majorBidi" w:cstheme="majorBidi"/>
        </w:rPr>
        <w:t>1.05</w:t>
      </w:r>
      <w:r w:rsidR="00236DA8" w:rsidRPr="004A3BC8">
        <w:rPr>
          <w:rFonts w:asciiTheme="majorBidi" w:hAnsiTheme="majorBidi" w:cstheme="majorBidi"/>
        </w:rPr>
        <w:t xml:space="preserve"> eV) </w:t>
      </w:r>
      <w:r w:rsidR="00FE0841" w:rsidRPr="004A3BC8">
        <w:rPr>
          <w:rFonts w:asciiTheme="majorBidi" w:hAnsiTheme="majorBidi" w:cstheme="majorBidi"/>
        </w:rPr>
        <w:t>for AgSrCl</w:t>
      </w:r>
      <w:r w:rsidR="00FE0841" w:rsidRPr="004A3BC8">
        <w:rPr>
          <w:rFonts w:asciiTheme="majorBidi" w:hAnsiTheme="majorBidi" w:cstheme="majorBidi"/>
          <w:vertAlign w:val="subscript"/>
        </w:rPr>
        <w:t>3</w:t>
      </w:r>
      <w:r w:rsidR="00FE0841" w:rsidRPr="004A3BC8">
        <w:rPr>
          <w:rFonts w:asciiTheme="majorBidi" w:hAnsiTheme="majorBidi" w:cstheme="majorBidi"/>
        </w:rPr>
        <w:t xml:space="preserve"> and CuSrCl</w:t>
      </w:r>
      <w:r w:rsidR="00FE0841" w:rsidRPr="004A3BC8">
        <w:rPr>
          <w:rFonts w:asciiTheme="majorBidi" w:hAnsiTheme="majorBidi" w:cstheme="majorBidi"/>
          <w:vertAlign w:val="subscript"/>
        </w:rPr>
        <w:t>3</w:t>
      </w:r>
      <w:r w:rsidR="004A3BC8">
        <w:rPr>
          <w:rFonts w:asciiTheme="majorBidi" w:hAnsiTheme="majorBidi" w:cstheme="majorBidi"/>
        </w:rPr>
        <w:t xml:space="preserve"> </w:t>
      </w:r>
      <w:r w:rsidR="004A3BC8" w:rsidRPr="004A3BC8">
        <w:rPr>
          <w:rFonts w:asciiTheme="majorBidi" w:hAnsiTheme="majorBidi" w:cstheme="majorBidi"/>
        </w:rPr>
        <w:t>respectively</w:t>
      </w:r>
      <w:r w:rsidR="004A3BC8">
        <w:rPr>
          <w:rFonts w:asciiTheme="majorBidi" w:hAnsiTheme="majorBidi" w:cstheme="majorBidi"/>
        </w:rPr>
        <w:t>,</w:t>
      </w:r>
      <w:r w:rsidR="004A3BC8" w:rsidRPr="004A3BC8">
        <w:rPr>
          <w:rFonts w:asciiTheme="majorBidi" w:hAnsiTheme="majorBidi" w:cstheme="majorBidi"/>
        </w:rPr>
        <w:t xml:space="preserve"> </w:t>
      </w:r>
      <w:r w:rsidR="004A3BC8">
        <w:rPr>
          <w:rFonts w:asciiTheme="majorBidi" w:hAnsiTheme="majorBidi" w:cstheme="majorBidi"/>
        </w:rPr>
        <w:t>using</w:t>
      </w:r>
      <w:r w:rsidR="00236DA8" w:rsidRPr="004A3BC8">
        <w:rPr>
          <w:rFonts w:asciiTheme="majorBidi" w:hAnsiTheme="majorBidi" w:cstheme="majorBidi"/>
        </w:rPr>
        <w:t xml:space="preserve"> PBE and HSE06</w:t>
      </w:r>
      <w:r w:rsidR="00FE0841" w:rsidRPr="004A3BC8">
        <w:rPr>
          <w:rFonts w:asciiTheme="majorBidi" w:hAnsiTheme="majorBidi" w:cstheme="majorBidi"/>
        </w:rPr>
        <w:t xml:space="preserve">. </w:t>
      </w:r>
      <w:r w:rsidR="00C5643F">
        <w:rPr>
          <w:rFonts w:asciiTheme="majorBidi" w:hAnsiTheme="majorBidi" w:cstheme="majorBidi"/>
        </w:rPr>
        <w:t>Both</w:t>
      </w:r>
      <w:r w:rsidR="00FE0841" w:rsidRPr="00FE0841">
        <w:rPr>
          <w:rFonts w:asciiTheme="majorBidi" w:hAnsiTheme="majorBidi" w:cstheme="majorBidi"/>
        </w:rPr>
        <w:t xml:space="preserve"> </w:t>
      </w:r>
      <w:r w:rsidR="003D282B">
        <w:rPr>
          <w:rFonts w:asciiTheme="majorBidi" w:hAnsiTheme="majorBidi" w:cstheme="majorBidi"/>
        </w:rPr>
        <w:t>perovskite</w:t>
      </w:r>
      <w:r w:rsidR="00FE0841" w:rsidRPr="00FE0841">
        <w:rPr>
          <w:rFonts w:asciiTheme="majorBidi" w:hAnsiTheme="majorBidi" w:cstheme="majorBidi"/>
        </w:rPr>
        <w:t xml:space="preserve">s can absorb a significant amount of </w:t>
      </w:r>
      <w:r w:rsidR="00C5643F">
        <w:rPr>
          <w:rFonts w:asciiTheme="majorBidi" w:hAnsiTheme="majorBidi" w:cstheme="majorBidi"/>
        </w:rPr>
        <w:t>light</w:t>
      </w:r>
      <w:r w:rsidR="00483BDB">
        <w:rPr>
          <w:rFonts w:asciiTheme="majorBidi" w:hAnsiTheme="majorBidi" w:cstheme="majorBidi"/>
        </w:rPr>
        <w:t xml:space="preserve"> in the visible and ultraviolet range</w:t>
      </w:r>
      <w:r w:rsidR="00642B67">
        <w:rPr>
          <w:rFonts w:asciiTheme="majorBidi" w:hAnsiTheme="majorBidi" w:cstheme="majorBidi"/>
        </w:rPr>
        <w:t>s</w:t>
      </w:r>
      <w:r w:rsidR="00C5643F">
        <w:rPr>
          <w:rFonts w:asciiTheme="majorBidi" w:hAnsiTheme="majorBidi" w:cstheme="majorBidi"/>
        </w:rPr>
        <w:t>.</w:t>
      </w:r>
      <w:r w:rsidR="00FE0841" w:rsidRPr="00FE0841">
        <w:rPr>
          <w:rFonts w:asciiTheme="majorBidi" w:hAnsiTheme="majorBidi" w:cstheme="majorBidi"/>
        </w:rPr>
        <w:t xml:space="preserve"> </w:t>
      </w:r>
      <w:r w:rsidR="00C5643F">
        <w:rPr>
          <w:rFonts w:asciiTheme="majorBidi" w:hAnsiTheme="majorBidi" w:cstheme="majorBidi"/>
        </w:rPr>
        <w:t>Furthermore, they</w:t>
      </w:r>
      <w:r w:rsidR="00FE0841" w:rsidRPr="00FE0841">
        <w:rPr>
          <w:rFonts w:asciiTheme="majorBidi" w:hAnsiTheme="majorBidi" w:cstheme="majorBidi"/>
        </w:rPr>
        <w:t xml:space="preserve"> </w:t>
      </w:r>
      <w:r w:rsidR="00C5643F">
        <w:rPr>
          <w:rFonts w:asciiTheme="majorBidi" w:hAnsiTheme="majorBidi" w:cstheme="majorBidi"/>
        </w:rPr>
        <w:t>have a</w:t>
      </w:r>
      <w:r w:rsidR="00FE0841" w:rsidRPr="00FE0841">
        <w:rPr>
          <w:rFonts w:asciiTheme="majorBidi" w:hAnsiTheme="majorBidi" w:cstheme="majorBidi"/>
        </w:rPr>
        <w:t xml:space="preserve"> good refractive index</w:t>
      </w:r>
      <w:r w:rsidR="00C5643F">
        <w:rPr>
          <w:rFonts w:asciiTheme="majorBidi" w:hAnsiTheme="majorBidi" w:cstheme="majorBidi"/>
        </w:rPr>
        <w:t xml:space="preserve"> and</w:t>
      </w:r>
      <w:r w:rsidR="00FE0841" w:rsidRPr="00FE0841">
        <w:rPr>
          <w:rFonts w:asciiTheme="majorBidi" w:hAnsiTheme="majorBidi" w:cstheme="majorBidi"/>
        </w:rPr>
        <w:t xml:space="preserve"> exhibit </w:t>
      </w:r>
      <w:r w:rsidR="00C5643F">
        <w:rPr>
          <w:rFonts w:asciiTheme="majorBidi" w:hAnsiTheme="majorBidi" w:cstheme="majorBidi"/>
        </w:rPr>
        <w:t xml:space="preserve">a </w:t>
      </w:r>
      <w:r w:rsidR="00FE0841" w:rsidRPr="00FE0841">
        <w:rPr>
          <w:rFonts w:asciiTheme="majorBidi" w:hAnsiTheme="majorBidi" w:cstheme="majorBidi"/>
        </w:rPr>
        <w:t xml:space="preserve">low reflectivity </w:t>
      </w:r>
      <w:r w:rsidR="00C5643F">
        <w:rPr>
          <w:rFonts w:asciiTheme="majorBidi" w:hAnsiTheme="majorBidi" w:cstheme="majorBidi"/>
        </w:rPr>
        <w:t xml:space="preserve">around </w:t>
      </w:r>
      <w:r w:rsidR="00FE0841" w:rsidRPr="00FE0841">
        <w:rPr>
          <w:rFonts w:asciiTheme="majorBidi" w:hAnsiTheme="majorBidi" w:cstheme="majorBidi"/>
        </w:rPr>
        <w:t>20%.</w:t>
      </w:r>
      <w:r w:rsidR="00642B67">
        <w:rPr>
          <w:rFonts w:asciiTheme="majorBidi" w:hAnsiTheme="majorBidi" w:cstheme="majorBidi"/>
        </w:rPr>
        <w:t xml:space="preserve"> Finally, we have shown that both perovskites are mechanically stable. </w:t>
      </w:r>
    </w:p>
    <w:p w14:paraId="7EEB842C" w14:textId="64C42569" w:rsidR="008E2278" w:rsidRPr="008E2278" w:rsidRDefault="00642B67" w:rsidP="00F557E0">
      <w:pPr>
        <w:pStyle w:val="Paragraph"/>
        <w:rPr>
          <w:rFonts w:asciiTheme="majorBidi" w:hAnsiTheme="majorBidi" w:cstheme="majorBidi"/>
        </w:rPr>
      </w:pPr>
      <w:r>
        <w:rPr>
          <w:rFonts w:asciiTheme="majorBidi" w:hAnsiTheme="majorBidi" w:cstheme="majorBidi"/>
        </w:rPr>
        <w:t>All these</w:t>
      </w:r>
      <w:r w:rsidR="003D282B">
        <w:rPr>
          <w:rFonts w:asciiTheme="majorBidi" w:hAnsiTheme="majorBidi" w:cstheme="majorBidi"/>
        </w:rPr>
        <w:t xml:space="preserve"> results suggest that</w:t>
      </w:r>
      <w:r w:rsidR="00FF5183" w:rsidRPr="004A3BC8">
        <w:rPr>
          <w:rFonts w:asciiTheme="majorBidi" w:hAnsiTheme="majorBidi" w:cstheme="majorBidi"/>
        </w:rPr>
        <w:t xml:space="preserve"> AgSrCl</w:t>
      </w:r>
      <w:r w:rsidR="00FF5183" w:rsidRPr="004A3BC8">
        <w:rPr>
          <w:rFonts w:asciiTheme="majorBidi" w:hAnsiTheme="majorBidi" w:cstheme="majorBidi"/>
          <w:vertAlign w:val="subscript"/>
        </w:rPr>
        <w:t>3</w:t>
      </w:r>
      <w:r w:rsidR="00FF5183" w:rsidRPr="004A3BC8">
        <w:rPr>
          <w:rFonts w:asciiTheme="majorBidi" w:hAnsiTheme="majorBidi" w:cstheme="majorBidi"/>
        </w:rPr>
        <w:t xml:space="preserve"> and CuSrCl</w:t>
      </w:r>
      <w:r w:rsidR="00FF5183" w:rsidRPr="004A3BC8">
        <w:rPr>
          <w:rFonts w:asciiTheme="majorBidi" w:hAnsiTheme="majorBidi" w:cstheme="majorBidi"/>
          <w:vertAlign w:val="subscript"/>
        </w:rPr>
        <w:t>3</w:t>
      </w:r>
      <w:r w:rsidR="003D282B">
        <w:rPr>
          <w:rFonts w:asciiTheme="majorBidi" w:hAnsiTheme="majorBidi" w:cstheme="majorBidi"/>
          <w:vertAlign w:val="subscript"/>
        </w:rPr>
        <w:t xml:space="preserve"> </w:t>
      </w:r>
      <w:r w:rsidR="003D5857">
        <w:rPr>
          <w:rFonts w:asciiTheme="majorBidi" w:hAnsiTheme="majorBidi" w:cstheme="majorBidi"/>
        </w:rPr>
        <w:t>perovskites c</w:t>
      </w:r>
      <w:r>
        <w:rPr>
          <w:rFonts w:asciiTheme="majorBidi" w:hAnsiTheme="majorBidi" w:cstheme="majorBidi"/>
        </w:rPr>
        <w:t>ould</w:t>
      </w:r>
      <w:r w:rsidR="003D282B">
        <w:rPr>
          <w:rFonts w:asciiTheme="majorBidi" w:hAnsiTheme="majorBidi" w:cstheme="majorBidi"/>
        </w:rPr>
        <w:t xml:space="preserve"> be </w:t>
      </w:r>
      <w:r w:rsidR="003D5857">
        <w:rPr>
          <w:rFonts w:asciiTheme="majorBidi" w:hAnsiTheme="majorBidi" w:cstheme="majorBidi"/>
        </w:rPr>
        <w:t xml:space="preserve">used </w:t>
      </w:r>
      <w:r w:rsidR="003D5857" w:rsidRPr="008D6574">
        <w:rPr>
          <w:rFonts w:asciiTheme="majorBidi" w:hAnsiTheme="majorBidi" w:cstheme="majorBidi"/>
        </w:rPr>
        <w:t>as</w:t>
      </w:r>
      <w:r w:rsidR="003D282B" w:rsidRPr="008D6574">
        <w:rPr>
          <w:rFonts w:asciiTheme="majorBidi" w:hAnsiTheme="majorBidi" w:cstheme="majorBidi"/>
        </w:rPr>
        <w:t xml:space="preserve"> absorber layer</w:t>
      </w:r>
      <w:r w:rsidR="00FF5183" w:rsidRPr="008D6574">
        <w:rPr>
          <w:rFonts w:asciiTheme="majorBidi" w:hAnsiTheme="majorBidi" w:cstheme="majorBidi"/>
        </w:rPr>
        <w:t>s</w:t>
      </w:r>
      <w:r w:rsidR="003D5857" w:rsidRPr="008D6574">
        <w:rPr>
          <w:rFonts w:asciiTheme="majorBidi" w:hAnsiTheme="majorBidi" w:cstheme="majorBidi"/>
        </w:rPr>
        <w:t>,</w:t>
      </w:r>
      <w:r w:rsidR="00FF5183" w:rsidRPr="008D6574">
        <w:rPr>
          <w:rFonts w:asciiTheme="majorBidi" w:hAnsiTheme="majorBidi" w:cstheme="majorBidi"/>
        </w:rPr>
        <w:t xml:space="preserve"> with</w:t>
      </w:r>
      <w:r w:rsidR="00FF5183">
        <w:rPr>
          <w:rFonts w:asciiTheme="majorBidi" w:hAnsiTheme="majorBidi" w:cstheme="majorBidi"/>
        </w:rPr>
        <w:t xml:space="preserve"> higher performance</w:t>
      </w:r>
      <w:r w:rsidR="003D5857">
        <w:rPr>
          <w:rFonts w:asciiTheme="majorBidi" w:hAnsiTheme="majorBidi" w:cstheme="majorBidi"/>
        </w:rPr>
        <w:t xml:space="preserve">, </w:t>
      </w:r>
      <w:r w:rsidR="003D282B">
        <w:rPr>
          <w:rFonts w:asciiTheme="majorBidi" w:hAnsiTheme="majorBidi" w:cstheme="majorBidi"/>
        </w:rPr>
        <w:t>in conventional</w:t>
      </w:r>
      <w:r w:rsidR="00FF5183">
        <w:rPr>
          <w:rFonts w:asciiTheme="majorBidi" w:hAnsiTheme="majorBidi" w:cstheme="majorBidi"/>
        </w:rPr>
        <w:t xml:space="preserve"> and multijunction</w:t>
      </w:r>
      <w:r w:rsidR="003D282B">
        <w:rPr>
          <w:rFonts w:asciiTheme="majorBidi" w:hAnsiTheme="majorBidi" w:cstheme="majorBidi"/>
        </w:rPr>
        <w:t xml:space="preserve"> solar cells</w:t>
      </w:r>
      <w:r w:rsidR="00FF5183">
        <w:rPr>
          <w:rFonts w:asciiTheme="majorBidi" w:hAnsiTheme="majorBidi" w:cstheme="majorBidi"/>
        </w:rPr>
        <w:t xml:space="preserve"> </w:t>
      </w:r>
      <w:r w:rsidR="00FF5183" w:rsidRPr="004A3BC8">
        <w:rPr>
          <w:rFonts w:asciiTheme="majorBidi" w:hAnsiTheme="majorBidi" w:cstheme="majorBidi"/>
        </w:rPr>
        <w:t>respectively</w:t>
      </w:r>
      <w:r w:rsidR="00FF5183">
        <w:rPr>
          <w:rFonts w:asciiTheme="majorBidi" w:hAnsiTheme="majorBidi" w:cstheme="majorBidi"/>
        </w:rPr>
        <w:t>.</w:t>
      </w:r>
    </w:p>
    <w:p w14:paraId="2C3A770F" w14:textId="77777777" w:rsidR="008E2278" w:rsidRPr="008E2278" w:rsidRDefault="008E2278" w:rsidP="008E2278">
      <w:pPr>
        <w:pStyle w:val="Titre1"/>
        <w:rPr>
          <w:rFonts w:asciiTheme="majorBidi" w:hAnsiTheme="majorBidi" w:cstheme="majorBidi"/>
        </w:rPr>
      </w:pPr>
      <w:r w:rsidRPr="008E2278">
        <w:rPr>
          <w:rFonts w:asciiTheme="majorBidi" w:hAnsiTheme="majorBidi" w:cstheme="majorBidi"/>
        </w:rPr>
        <w:t>Author Contributions</w:t>
      </w:r>
    </w:p>
    <w:p w14:paraId="1E0803A0" w14:textId="72937165" w:rsidR="008E2278" w:rsidRDefault="008E2278" w:rsidP="008E2278">
      <w:pPr>
        <w:pStyle w:val="Paragraph"/>
        <w:rPr>
          <w:rFonts w:asciiTheme="majorBidi" w:hAnsiTheme="majorBidi" w:cstheme="majorBidi"/>
        </w:rPr>
      </w:pPr>
      <w:r w:rsidRPr="008D6574">
        <w:rPr>
          <w:rFonts w:asciiTheme="majorBidi" w:hAnsiTheme="majorBidi" w:cstheme="majorBidi"/>
        </w:rPr>
        <w:t>Y. El Bid: Conceptualization, Methodology, Investigation, Writing – Original Draft, Writing – Review and Editing. R. Oualaid: Supervision, Writing – Review and Editing. Y. El arfaoui: Writing – Review and Editing. A. Soussi: Supervision, Writing and Editing. M. Eddekkar: Conceptualization, Writing – Review and Editing. N. El Biaze: Supervision, Validation, Investigation and Editing. R. Markazi: Supervision, Project Administration, Investigation &amp; Editing. M.</w:t>
      </w:r>
      <w:r w:rsidR="00452384" w:rsidRPr="008D6574">
        <w:rPr>
          <w:rFonts w:asciiTheme="majorBidi" w:hAnsiTheme="majorBidi" w:cstheme="majorBidi"/>
        </w:rPr>
        <w:t xml:space="preserve"> </w:t>
      </w:r>
      <w:r w:rsidRPr="008D6574">
        <w:t>Bouzelmad</w:t>
      </w:r>
      <w:r w:rsidRPr="008D6574">
        <w:rPr>
          <w:rFonts w:asciiTheme="majorBidi" w:hAnsiTheme="majorBidi" w:cstheme="majorBidi"/>
        </w:rPr>
        <w:t>: Supervision, Writing – Review.</w:t>
      </w:r>
      <w:r w:rsidR="00452384" w:rsidRPr="008D6574">
        <w:rPr>
          <w:rFonts w:asciiTheme="majorBidi" w:hAnsiTheme="majorBidi" w:cstheme="majorBidi"/>
        </w:rPr>
        <w:t xml:space="preserve"> M. C</w:t>
      </w:r>
      <w:r w:rsidR="00452384" w:rsidRPr="008D6574">
        <w:rPr>
          <w:rStyle w:val="Lienhypertexte"/>
          <w:rFonts w:asciiTheme="majorBidi" w:hAnsiTheme="majorBidi" w:cstheme="majorBidi"/>
          <w:color w:val="000000" w:themeColor="text1"/>
          <w:u w:val="none"/>
          <w:lang w:eastAsia="it-IT"/>
        </w:rPr>
        <w:t>hahboun</w:t>
      </w:r>
      <w:r w:rsidR="00452384" w:rsidRPr="008D6574">
        <w:rPr>
          <w:rFonts w:asciiTheme="majorBidi" w:hAnsiTheme="majorBidi" w:cstheme="majorBidi"/>
        </w:rPr>
        <w:t>: Supervision, Writing – Review and Editing.</w:t>
      </w:r>
      <w:r w:rsidR="00452384">
        <w:rPr>
          <w:rFonts w:asciiTheme="majorBidi" w:hAnsiTheme="majorBidi" w:cstheme="majorBidi"/>
        </w:rPr>
        <w:t xml:space="preserve"> </w:t>
      </w:r>
    </w:p>
    <w:p w14:paraId="268FF88D" w14:textId="36CE2902" w:rsidR="008E2278" w:rsidRPr="008E2278" w:rsidRDefault="008E2278" w:rsidP="00C8232F">
      <w:pPr>
        <w:pStyle w:val="Titre1"/>
        <w:spacing w:before="0"/>
        <w:rPr>
          <w:rFonts w:asciiTheme="majorBidi" w:hAnsiTheme="majorBidi" w:cstheme="majorBidi"/>
        </w:rPr>
      </w:pPr>
      <w:r w:rsidRPr="008E2278">
        <w:rPr>
          <w:rFonts w:asciiTheme="majorBidi" w:hAnsiTheme="majorBidi" w:cstheme="majorBidi"/>
        </w:rPr>
        <w:t xml:space="preserve">Declaration of interest statement </w:t>
      </w:r>
    </w:p>
    <w:p w14:paraId="63044B09" w14:textId="7C3EEFD8" w:rsidR="008E2278" w:rsidRPr="00C841A4" w:rsidRDefault="008E2278" w:rsidP="00C8232F">
      <w:pPr>
        <w:pStyle w:val="Paragraph"/>
        <w:rPr>
          <w:rFonts w:asciiTheme="majorBidi" w:hAnsiTheme="majorBidi" w:cstheme="majorBidi"/>
        </w:rPr>
      </w:pPr>
      <w:r w:rsidRPr="008E2278">
        <w:rPr>
          <w:rFonts w:asciiTheme="majorBidi" w:hAnsiTheme="majorBidi" w:cstheme="majorBidi"/>
        </w:rPr>
        <w:t>The authors declare that they have no known competing financial interests or personal relationships that could have appeared to influence the work reported in this paper.</w:t>
      </w:r>
    </w:p>
    <w:p w14:paraId="16F21B4D" w14:textId="57E97747" w:rsidR="00EA6971" w:rsidRDefault="0016385D" w:rsidP="00EA6971">
      <w:pPr>
        <w:pStyle w:val="Titre1"/>
      </w:pPr>
      <w:r w:rsidRPr="00075EA6">
        <w:rPr>
          <w:rFonts w:asciiTheme="majorBidi" w:hAnsiTheme="majorBidi" w:cstheme="majorBidi"/>
        </w:rPr>
        <w:t>References</w:t>
      </w:r>
    </w:p>
    <w:p w14:paraId="2000FCFE" w14:textId="77777777" w:rsidR="00453324" w:rsidRPr="00453324" w:rsidRDefault="00305B7A" w:rsidP="00453324">
      <w:pPr>
        <w:pStyle w:val="Bibliographie"/>
        <w:spacing w:after="0"/>
        <w:rPr>
          <w:sz w:val="16"/>
          <w:szCs w:val="18"/>
        </w:rPr>
      </w:pPr>
      <w:r w:rsidRPr="00453324">
        <w:rPr>
          <w:sz w:val="20"/>
          <w:szCs w:val="16"/>
        </w:rPr>
        <w:fldChar w:fldCharType="begin"/>
      </w:r>
      <w:r w:rsidR="00453324" w:rsidRPr="00453324">
        <w:rPr>
          <w:sz w:val="20"/>
          <w:szCs w:val="16"/>
        </w:rPr>
        <w:instrText xml:space="preserve"> ADDIN ZOTERO_BIBL {"uncited":[],"omitted":[],"custom":[]} CSL_BIBLIOGRAPHY </w:instrText>
      </w:r>
      <w:r w:rsidRPr="00453324">
        <w:rPr>
          <w:sz w:val="20"/>
          <w:szCs w:val="16"/>
        </w:rPr>
        <w:fldChar w:fldCharType="separate"/>
      </w:r>
      <w:r w:rsidR="00453324" w:rsidRPr="00453324">
        <w:rPr>
          <w:sz w:val="16"/>
          <w:szCs w:val="18"/>
        </w:rPr>
        <w:t xml:space="preserve">1. Tom Baikie, Yanan Fang, Jeannette M. Kadro, Martin Schreyer, Fengxia Wei, Subodh G. Mhaisalkar, Michael Graetzel, Tim J. White. </w:t>
      </w:r>
      <w:r w:rsidR="00453324" w:rsidRPr="00453324">
        <w:rPr>
          <w:i/>
          <w:iCs/>
          <w:sz w:val="16"/>
          <w:szCs w:val="18"/>
        </w:rPr>
        <w:t>Synthesis and crystal chemistry of the hybrid perovskite (CH3NH3)PbI3 for solid-state sensitised solar cell applications</w:t>
      </w:r>
      <w:r w:rsidR="00453324" w:rsidRPr="00453324">
        <w:rPr>
          <w:sz w:val="16"/>
          <w:szCs w:val="18"/>
        </w:rPr>
        <w:t>. Journal of Materials Chemistry A. 1. pp. 5628‑5641. (2013). (The Royal Society of Chemistry)</w:t>
      </w:r>
    </w:p>
    <w:p w14:paraId="60F66361" w14:textId="77777777" w:rsidR="00453324" w:rsidRPr="00453324" w:rsidRDefault="00453324" w:rsidP="00453324">
      <w:pPr>
        <w:pStyle w:val="Bibliographie"/>
        <w:spacing w:after="0"/>
        <w:rPr>
          <w:sz w:val="16"/>
          <w:szCs w:val="18"/>
        </w:rPr>
      </w:pPr>
      <w:r w:rsidRPr="00453324">
        <w:rPr>
          <w:sz w:val="16"/>
          <w:szCs w:val="18"/>
        </w:rPr>
        <w:t xml:space="preserve">2. </w:t>
      </w:r>
      <w:r w:rsidRPr="00453324">
        <w:rPr>
          <w:i/>
          <w:iCs/>
          <w:sz w:val="16"/>
          <w:szCs w:val="18"/>
        </w:rPr>
        <w:t>Nonradiative Recombination in Perovskite Solar Cells: The Role of Interfaces - Wolff - 2019 - Advanced Materials - Wiley Online Library</w:t>
      </w:r>
    </w:p>
    <w:p w14:paraId="674F6889" w14:textId="77777777" w:rsidR="00453324" w:rsidRPr="00453324" w:rsidRDefault="00453324" w:rsidP="00453324">
      <w:pPr>
        <w:pStyle w:val="Bibliographie"/>
        <w:spacing w:after="0"/>
        <w:rPr>
          <w:sz w:val="16"/>
          <w:szCs w:val="18"/>
        </w:rPr>
      </w:pPr>
      <w:r w:rsidRPr="00453324">
        <w:rPr>
          <w:sz w:val="16"/>
          <w:szCs w:val="18"/>
        </w:rPr>
        <w:t xml:space="preserve">3. </w:t>
      </w:r>
      <w:r w:rsidRPr="00453324">
        <w:rPr>
          <w:i/>
          <w:iCs/>
          <w:sz w:val="16"/>
          <w:szCs w:val="18"/>
        </w:rPr>
        <w:t>Efficient organometal trihalide perovskite planar-heterojunction solar cells on flexible polymer substrates | Nature Communications</w:t>
      </w:r>
    </w:p>
    <w:p w14:paraId="6C6A49FA" w14:textId="77777777" w:rsidR="00453324" w:rsidRPr="00453324" w:rsidRDefault="00453324" w:rsidP="00453324">
      <w:pPr>
        <w:pStyle w:val="Bibliographie"/>
        <w:spacing w:after="0"/>
        <w:rPr>
          <w:sz w:val="16"/>
          <w:szCs w:val="18"/>
        </w:rPr>
      </w:pPr>
      <w:r w:rsidRPr="00453324">
        <w:rPr>
          <w:sz w:val="16"/>
          <w:szCs w:val="18"/>
        </w:rPr>
        <w:t xml:space="preserve">4. Woon Seok Yang, Byung-Wook Park, Eui Hyuk Jung, Nam Joong Jeon, Young Chan Kim, Dong Uk Lee, Seong Sik Shin, Jangwon Seo, Eun Kyu Kim, Jun Hong Noh, Sang Il Seok. </w:t>
      </w:r>
      <w:r w:rsidRPr="00453324">
        <w:rPr>
          <w:i/>
          <w:iCs/>
          <w:sz w:val="16"/>
          <w:szCs w:val="18"/>
        </w:rPr>
        <w:t>Iodide management in formamidinium-lead-halide–based perovskite layers for efficient solar cells</w:t>
      </w:r>
      <w:r w:rsidRPr="00453324">
        <w:rPr>
          <w:sz w:val="16"/>
          <w:szCs w:val="18"/>
        </w:rPr>
        <w:t>. Science. 356. pp. 1376‑1379. (2017). (American Association for the Advancement of Science)</w:t>
      </w:r>
    </w:p>
    <w:p w14:paraId="44A4DF7A" w14:textId="77777777" w:rsidR="00453324" w:rsidRPr="00453324" w:rsidRDefault="00453324" w:rsidP="00453324">
      <w:pPr>
        <w:pStyle w:val="Bibliographie"/>
        <w:spacing w:after="0"/>
        <w:rPr>
          <w:sz w:val="16"/>
          <w:szCs w:val="18"/>
        </w:rPr>
      </w:pPr>
      <w:r w:rsidRPr="00453324">
        <w:rPr>
          <w:sz w:val="16"/>
          <w:szCs w:val="18"/>
        </w:rPr>
        <w:t xml:space="preserve">5. Ece Aktas, Nagalingam Rajamanickam, Jorge Pascual, Shuaifeng Hu, Mahmoud H. Aldamasy, Diego Di Girolamo, Wenhui Li, Giuseppe Nasti, Eugenia Martínez-Ferrero, Atsushi Wakamiya, Emilio Palomares, Antonio Abate. </w:t>
      </w:r>
      <w:r w:rsidRPr="00453324">
        <w:rPr>
          <w:i/>
          <w:iCs/>
          <w:sz w:val="16"/>
          <w:szCs w:val="18"/>
        </w:rPr>
        <w:t>Challenges and strategies toward long-term stability of lead-free tin-based perovskite solar cells</w:t>
      </w:r>
      <w:r w:rsidRPr="00453324">
        <w:rPr>
          <w:sz w:val="16"/>
          <w:szCs w:val="18"/>
        </w:rPr>
        <w:t>. Communications Materials. 3. pp. 1‑14. (2022). (Nature Publishing Group)</w:t>
      </w:r>
    </w:p>
    <w:p w14:paraId="041E1547" w14:textId="77777777" w:rsidR="00453324" w:rsidRPr="00453324" w:rsidRDefault="00453324" w:rsidP="00453324">
      <w:pPr>
        <w:pStyle w:val="Bibliographie"/>
        <w:spacing w:after="0"/>
        <w:rPr>
          <w:sz w:val="16"/>
          <w:szCs w:val="18"/>
        </w:rPr>
      </w:pPr>
      <w:r w:rsidRPr="00453324">
        <w:rPr>
          <w:sz w:val="16"/>
          <w:szCs w:val="18"/>
        </w:rPr>
        <w:t xml:space="preserve">6. </w:t>
      </w:r>
      <w:r w:rsidRPr="00453324">
        <w:rPr>
          <w:i/>
          <w:iCs/>
          <w:sz w:val="16"/>
          <w:szCs w:val="18"/>
        </w:rPr>
        <w:t>A comprehensive review on the advancements and challenges in perovskite solar cell technology - RSC Advances (RSC Publishing) DOI:10.1039/D3RA07518D</w:t>
      </w:r>
    </w:p>
    <w:p w14:paraId="112302FD" w14:textId="77777777" w:rsidR="00453324" w:rsidRPr="00453324" w:rsidRDefault="00453324" w:rsidP="00453324">
      <w:pPr>
        <w:pStyle w:val="Bibliographie"/>
        <w:spacing w:after="0"/>
        <w:rPr>
          <w:sz w:val="16"/>
          <w:szCs w:val="18"/>
        </w:rPr>
      </w:pPr>
      <w:r w:rsidRPr="00453324">
        <w:rPr>
          <w:sz w:val="16"/>
          <w:szCs w:val="18"/>
        </w:rPr>
        <w:t xml:space="preserve">7. Sunita Kumari, Peeyush Kumar Kamlesh, Lalit Kumari, Sudhir Kumar, Sarita Kumari, Rashmi Singh, Rajeev Gupta, Manendra S. Chauhan, Upasana Rani, Ajay Singh Verma. </w:t>
      </w:r>
      <w:r w:rsidRPr="00453324">
        <w:rPr>
          <w:i/>
          <w:iCs/>
          <w:sz w:val="16"/>
          <w:szCs w:val="18"/>
        </w:rPr>
        <w:t>Progress in theoretical study of lead-free halide double perovskite Na2AgSbX6 (X = F, Cl, Br, and I) thermoelectric materials</w:t>
      </w:r>
      <w:r w:rsidRPr="00453324">
        <w:rPr>
          <w:sz w:val="16"/>
          <w:szCs w:val="18"/>
        </w:rPr>
        <w:t>. Journal of Molecular Modeling. 29. pp. 195. (2023)</w:t>
      </w:r>
    </w:p>
    <w:p w14:paraId="07364E40" w14:textId="77777777" w:rsidR="00453324" w:rsidRPr="00453324" w:rsidRDefault="00453324" w:rsidP="00453324">
      <w:pPr>
        <w:pStyle w:val="Bibliographie"/>
        <w:spacing w:after="0"/>
        <w:rPr>
          <w:sz w:val="16"/>
          <w:szCs w:val="18"/>
        </w:rPr>
      </w:pPr>
      <w:r w:rsidRPr="00453324">
        <w:rPr>
          <w:sz w:val="16"/>
          <w:szCs w:val="18"/>
        </w:rPr>
        <w:t xml:space="preserve">8. Jingya Fan, Xiao Zhou. </w:t>
      </w:r>
      <w:r w:rsidRPr="00453324">
        <w:rPr>
          <w:i/>
          <w:iCs/>
          <w:sz w:val="16"/>
          <w:szCs w:val="18"/>
        </w:rPr>
        <w:t>Optimization of a hybrid solar/wind/storage system with bio-generator for a household by emerging metaheuristic optimization algorithm</w:t>
      </w:r>
      <w:r w:rsidRPr="00453324">
        <w:rPr>
          <w:sz w:val="16"/>
          <w:szCs w:val="18"/>
        </w:rPr>
        <w:t>. Journal of Energy Storage. 73. pp. 108967. (2023)</w:t>
      </w:r>
    </w:p>
    <w:p w14:paraId="4964926A" w14:textId="77777777" w:rsidR="00453324" w:rsidRPr="00453324" w:rsidRDefault="00453324" w:rsidP="00453324">
      <w:pPr>
        <w:pStyle w:val="Bibliographie"/>
        <w:spacing w:after="0"/>
        <w:rPr>
          <w:sz w:val="16"/>
          <w:szCs w:val="18"/>
        </w:rPr>
      </w:pPr>
      <w:r w:rsidRPr="00453324">
        <w:rPr>
          <w:sz w:val="16"/>
          <w:szCs w:val="18"/>
        </w:rPr>
        <w:t xml:space="preserve">9. </w:t>
      </w:r>
      <w:r w:rsidRPr="00453324">
        <w:rPr>
          <w:i/>
          <w:iCs/>
          <w:sz w:val="16"/>
          <w:szCs w:val="18"/>
        </w:rPr>
        <w:t>Effect of various design configurations and operating conditions for optimization of a wind/solar/hydrogen/fuel cell hybrid microgrid system by a bio-inspired algorithm - ScienceDirect</w:t>
      </w:r>
    </w:p>
    <w:p w14:paraId="3251C9F2" w14:textId="77777777" w:rsidR="00453324" w:rsidRPr="00453324" w:rsidRDefault="00453324" w:rsidP="00453324">
      <w:pPr>
        <w:pStyle w:val="Bibliographie"/>
        <w:spacing w:after="0"/>
        <w:rPr>
          <w:sz w:val="16"/>
          <w:szCs w:val="18"/>
        </w:rPr>
      </w:pPr>
      <w:r w:rsidRPr="00453324">
        <w:rPr>
          <w:sz w:val="16"/>
          <w:szCs w:val="18"/>
        </w:rPr>
        <w:t xml:space="preserve">10. Chengying Yang, Tirumala Uday Kumar Nutakki, Mohammed A. Alghassab, Salem Alkhalaf, Fahad Alturise, Fawaz S. Alharbi, Yasser Elmasry, Sherzod Abdullaev. </w:t>
      </w:r>
      <w:r w:rsidRPr="00453324">
        <w:rPr>
          <w:i/>
          <w:iCs/>
          <w:sz w:val="16"/>
          <w:szCs w:val="18"/>
        </w:rPr>
        <w:t>Optimized integration of solar energy and liquefied natural gas regasification for sustainable urban development: Dynamic modeling, data-driven optimization, and case study</w:t>
      </w:r>
      <w:r w:rsidRPr="00453324">
        <w:rPr>
          <w:sz w:val="16"/>
          <w:szCs w:val="18"/>
        </w:rPr>
        <w:t>. Journal of Cleaner Production. 447. pp. 141405. (2024)</w:t>
      </w:r>
    </w:p>
    <w:p w14:paraId="06BD0FCD" w14:textId="77777777" w:rsidR="00453324" w:rsidRPr="00453324" w:rsidRDefault="00453324" w:rsidP="00453324">
      <w:pPr>
        <w:pStyle w:val="Bibliographie"/>
        <w:spacing w:after="0"/>
        <w:rPr>
          <w:sz w:val="16"/>
          <w:szCs w:val="18"/>
        </w:rPr>
      </w:pPr>
      <w:r w:rsidRPr="00453324">
        <w:rPr>
          <w:sz w:val="16"/>
          <w:szCs w:val="18"/>
        </w:rPr>
        <w:t xml:space="preserve">11. </w:t>
      </w:r>
      <w:r w:rsidRPr="00453324">
        <w:rPr>
          <w:i/>
          <w:iCs/>
          <w:sz w:val="16"/>
          <w:szCs w:val="18"/>
        </w:rPr>
        <w:t>Inhomogeneous Electron Gas | Phys. Rev.</w:t>
      </w:r>
    </w:p>
    <w:p w14:paraId="1E13D882" w14:textId="77777777" w:rsidR="00453324" w:rsidRPr="00453324" w:rsidRDefault="00453324" w:rsidP="00453324">
      <w:pPr>
        <w:pStyle w:val="Bibliographie"/>
        <w:spacing w:after="0"/>
        <w:rPr>
          <w:sz w:val="16"/>
          <w:szCs w:val="18"/>
        </w:rPr>
      </w:pPr>
      <w:r w:rsidRPr="00453324">
        <w:rPr>
          <w:sz w:val="16"/>
          <w:szCs w:val="18"/>
        </w:rPr>
        <w:t xml:space="preserve">12. Rachid Bouachraoui, Younes Ziat, Younes Sbai, Omar El Rhazouani, Fayçal Goumrhar, Lahoucine Bahmad. </w:t>
      </w:r>
      <w:r w:rsidRPr="00453324">
        <w:rPr>
          <w:i/>
          <w:iCs/>
          <w:sz w:val="16"/>
          <w:szCs w:val="18"/>
        </w:rPr>
        <w:t>The magnetocaloric and magnetic properties of the MnFe4Si3: Monte Carlo investigation</w:t>
      </w:r>
      <w:r w:rsidRPr="00453324">
        <w:rPr>
          <w:sz w:val="16"/>
          <w:szCs w:val="18"/>
        </w:rPr>
        <w:t>. Journal of Alloys and Compounds. 809. pp. 151785. (2019)</w:t>
      </w:r>
    </w:p>
    <w:p w14:paraId="7A65AD11" w14:textId="77777777" w:rsidR="00453324" w:rsidRPr="00453324" w:rsidRDefault="00453324" w:rsidP="00453324">
      <w:pPr>
        <w:pStyle w:val="Bibliographie"/>
        <w:spacing w:after="0"/>
        <w:rPr>
          <w:sz w:val="16"/>
          <w:szCs w:val="18"/>
        </w:rPr>
      </w:pPr>
      <w:r w:rsidRPr="00453324">
        <w:rPr>
          <w:sz w:val="16"/>
          <w:szCs w:val="18"/>
        </w:rPr>
        <w:lastRenderedPageBreak/>
        <w:t xml:space="preserve">13. N. El Hidaoui, F. Goumrhar, R. Assad, L. B. Drissi, A. Hajjaji, R. Ahl Laamara. </w:t>
      </w:r>
      <w:r w:rsidRPr="00453324">
        <w:rPr>
          <w:i/>
          <w:iCs/>
          <w:sz w:val="16"/>
          <w:szCs w:val="18"/>
        </w:rPr>
        <w:t>Study of the optoelectronic properties and the doping effect on different atoms of the CsSnBr3 supercell to absorb visible light: First-principles calculations</w:t>
      </w:r>
      <w:r w:rsidRPr="00453324">
        <w:rPr>
          <w:sz w:val="16"/>
          <w:szCs w:val="18"/>
        </w:rPr>
        <w:t>. Physica B: Condensed Matter. 684. pp. 415889. (2024)</w:t>
      </w:r>
    </w:p>
    <w:p w14:paraId="29AD6E12" w14:textId="77777777" w:rsidR="00453324" w:rsidRPr="00453324" w:rsidRDefault="00453324" w:rsidP="00453324">
      <w:pPr>
        <w:pStyle w:val="Bibliographie"/>
        <w:spacing w:after="0"/>
        <w:rPr>
          <w:sz w:val="16"/>
          <w:szCs w:val="18"/>
        </w:rPr>
      </w:pPr>
      <w:r w:rsidRPr="00453324">
        <w:rPr>
          <w:sz w:val="16"/>
          <w:szCs w:val="18"/>
        </w:rPr>
        <w:t xml:space="preserve">14. K. El Aaouita, N. Mediane, F. Goumrhar, L. B. Drissi, R. Ahl Laamara. </w:t>
      </w:r>
      <w:r w:rsidRPr="00453324">
        <w:rPr>
          <w:i/>
          <w:iCs/>
          <w:sz w:val="16"/>
          <w:szCs w:val="18"/>
        </w:rPr>
        <w:t>Enhanced spintronic and thermoelectric performance in vanadium-doped CaTiO3: An ab-initio study</w:t>
      </w:r>
      <w:r w:rsidRPr="00453324">
        <w:rPr>
          <w:sz w:val="16"/>
          <w:szCs w:val="18"/>
        </w:rPr>
        <w:t>. Computational Condensed Matter. 42. pp. e00999. (2025)</w:t>
      </w:r>
    </w:p>
    <w:p w14:paraId="7D647CFB" w14:textId="77777777" w:rsidR="00453324" w:rsidRPr="00453324" w:rsidRDefault="00453324" w:rsidP="00453324">
      <w:pPr>
        <w:pStyle w:val="Bibliographie"/>
        <w:spacing w:after="0"/>
        <w:rPr>
          <w:sz w:val="16"/>
          <w:szCs w:val="18"/>
        </w:rPr>
      </w:pPr>
      <w:r w:rsidRPr="00453324">
        <w:rPr>
          <w:sz w:val="16"/>
          <w:szCs w:val="18"/>
        </w:rPr>
        <w:t xml:space="preserve">15. </w:t>
      </w:r>
      <w:r w:rsidRPr="00453324">
        <w:rPr>
          <w:i/>
          <w:iCs/>
          <w:sz w:val="16"/>
          <w:szCs w:val="18"/>
        </w:rPr>
        <w:t>Enhancing CsGeBr3 perovskite: impact of Mn, V, and Cr doping on structural, optoelectronic, and thermoelectric properties - IOPscience</w:t>
      </w:r>
    </w:p>
    <w:p w14:paraId="131B9E3A" w14:textId="77777777" w:rsidR="00453324" w:rsidRPr="00453324" w:rsidRDefault="00453324" w:rsidP="00453324">
      <w:pPr>
        <w:pStyle w:val="Bibliographie"/>
        <w:spacing w:after="0"/>
        <w:rPr>
          <w:sz w:val="16"/>
          <w:szCs w:val="18"/>
        </w:rPr>
      </w:pPr>
      <w:r w:rsidRPr="00453324">
        <w:rPr>
          <w:sz w:val="16"/>
          <w:szCs w:val="18"/>
        </w:rPr>
        <w:t xml:space="preserve">16. J. Islah, N. El Hidaoui, F. Goumrhar, R. Ahl Laamara, H. Ez-Zahraouy. </w:t>
      </w:r>
      <w:r w:rsidRPr="00453324">
        <w:rPr>
          <w:i/>
          <w:iCs/>
          <w:sz w:val="16"/>
          <w:szCs w:val="18"/>
        </w:rPr>
        <w:t>First-principles discovery of half-metallicity in lead-free CsBCl3&lt;math&gt;&lt;msub is="true"&gt;&lt;mrow is="true"&gt;&lt;/mrow&gt;&lt;mrow is="true"&gt;&lt;mn is="true"&gt;3&lt;/mn&gt;&lt;/mrow&gt;&lt;/msub&gt;&lt;/math&gt;(B = Ti, V, Cr) halide perovskites for spintronic and spin-dependent applications</w:t>
      </w:r>
      <w:r w:rsidRPr="00453324">
        <w:rPr>
          <w:sz w:val="16"/>
          <w:szCs w:val="18"/>
        </w:rPr>
        <w:t>. Materials Science and Engineering: B. 321. pp. 118504. (2025)</w:t>
      </w:r>
    </w:p>
    <w:p w14:paraId="2591C00F" w14:textId="77777777" w:rsidR="00453324" w:rsidRPr="00453324" w:rsidRDefault="00453324" w:rsidP="00453324">
      <w:pPr>
        <w:pStyle w:val="Bibliographie"/>
        <w:spacing w:after="0"/>
        <w:rPr>
          <w:sz w:val="16"/>
          <w:szCs w:val="18"/>
        </w:rPr>
      </w:pPr>
      <w:r w:rsidRPr="00453324">
        <w:rPr>
          <w:sz w:val="16"/>
          <w:szCs w:val="18"/>
        </w:rPr>
        <w:t xml:space="preserve">17. Umar Ayaz Khan, Naimat Ullah Khan, Abdullah, Abdulaziz H. Alghtani, Vineet Tirth, Sara J. Ahmed, Muhammad Sajjad, Ali Algahtani, Tahir Shaheed, Abid Zaman. </w:t>
      </w:r>
      <w:r w:rsidRPr="00453324">
        <w:rPr>
          <w:i/>
          <w:iCs/>
          <w:sz w:val="16"/>
          <w:szCs w:val="18"/>
        </w:rPr>
        <w:t>First-principles investigation on the structural, electronic, mechanical and optical properties of silver based perovskite AgXCl3 (X= Ca, Sr)</w:t>
      </w:r>
      <w:r w:rsidRPr="00453324">
        <w:rPr>
          <w:sz w:val="16"/>
          <w:szCs w:val="18"/>
        </w:rPr>
        <w:t>. Journal of Materials Research and Technology. 20. pp. 3296‑3305. (2022)</w:t>
      </w:r>
    </w:p>
    <w:p w14:paraId="6381C0A3" w14:textId="77777777" w:rsidR="00453324" w:rsidRPr="00453324" w:rsidRDefault="00453324" w:rsidP="00453324">
      <w:pPr>
        <w:pStyle w:val="Bibliographie"/>
        <w:spacing w:after="0"/>
        <w:rPr>
          <w:sz w:val="16"/>
          <w:szCs w:val="18"/>
        </w:rPr>
      </w:pPr>
      <w:r w:rsidRPr="00453324">
        <w:rPr>
          <w:sz w:val="16"/>
          <w:szCs w:val="18"/>
        </w:rPr>
        <w:t xml:space="preserve">18. </w:t>
      </w:r>
      <w:r w:rsidRPr="00453324">
        <w:rPr>
          <w:i/>
          <w:iCs/>
          <w:sz w:val="16"/>
          <w:szCs w:val="18"/>
        </w:rPr>
        <w:t>The comparative investigations of structural, optoelectronic, and mechanical properties of AgBeX3 (X = F and Cl) metal halide-perovskites for prospective energy applications utilizing DFT approach | Optical and Quantum Electronics</w:t>
      </w:r>
    </w:p>
    <w:p w14:paraId="03C8081B" w14:textId="77777777" w:rsidR="00453324" w:rsidRPr="00453324" w:rsidRDefault="00453324" w:rsidP="00453324">
      <w:pPr>
        <w:pStyle w:val="Bibliographie"/>
        <w:spacing w:after="0"/>
        <w:rPr>
          <w:sz w:val="16"/>
          <w:szCs w:val="18"/>
        </w:rPr>
      </w:pPr>
      <w:r w:rsidRPr="00453324">
        <w:rPr>
          <w:sz w:val="16"/>
          <w:szCs w:val="18"/>
        </w:rPr>
        <w:t xml:space="preserve">19. Maroua Khenata, Abdelkader Dehbi, Abdelkader Belfedal, Meriem Harmel, Mecheri Aouinet, Ali Alsalme, Pietro Picuno. </w:t>
      </w:r>
      <w:r w:rsidRPr="00453324">
        <w:rPr>
          <w:i/>
          <w:iCs/>
          <w:sz w:val="16"/>
          <w:szCs w:val="18"/>
        </w:rPr>
        <w:t>A comprehensive examination of physical characteristic of ternary halide perovskites AgXBr3 (X= Ca, Sr, and Ba) towards optoelectronic and photovoltaic applications</w:t>
      </w:r>
      <w:r w:rsidRPr="00453324">
        <w:rPr>
          <w:sz w:val="16"/>
          <w:szCs w:val="18"/>
        </w:rPr>
        <w:t>. Physica B: Condensed Matter. 688. pp. 416126. (2024)</w:t>
      </w:r>
    </w:p>
    <w:p w14:paraId="2BEBB3F3" w14:textId="77777777" w:rsidR="00453324" w:rsidRPr="00453324" w:rsidRDefault="00453324" w:rsidP="00453324">
      <w:pPr>
        <w:pStyle w:val="Bibliographie"/>
        <w:spacing w:after="0"/>
        <w:rPr>
          <w:sz w:val="16"/>
          <w:szCs w:val="18"/>
        </w:rPr>
      </w:pPr>
      <w:r w:rsidRPr="00453324">
        <w:rPr>
          <w:sz w:val="16"/>
          <w:szCs w:val="18"/>
        </w:rPr>
        <w:t xml:space="preserve">20. W. Kohn, L. J. Sham. </w:t>
      </w:r>
      <w:r w:rsidRPr="00453324">
        <w:rPr>
          <w:i/>
          <w:iCs/>
          <w:sz w:val="16"/>
          <w:szCs w:val="18"/>
        </w:rPr>
        <w:t>Self-Consistent Equations Including Exchange and Correlation Effects</w:t>
      </w:r>
      <w:r w:rsidRPr="00453324">
        <w:rPr>
          <w:sz w:val="16"/>
          <w:szCs w:val="18"/>
        </w:rPr>
        <w:t>. Physical Review. 140. pp. A1133‑A1138. (1965). (American Physical Society)</w:t>
      </w:r>
    </w:p>
    <w:p w14:paraId="0C633757" w14:textId="77777777" w:rsidR="00453324" w:rsidRPr="00453324" w:rsidRDefault="00453324" w:rsidP="00453324">
      <w:pPr>
        <w:pStyle w:val="Bibliographie"/>
        <w:spacing w:after="0"/>
        <w:rPr>
          <w:sz w:val="16"/>
          <w:szCs w:val="18"/>
        </w:rPr>
      </w:pPr>
      <w:r w:rsidRPr="00453324">
        <w:rPr>
          <w:sz w:val="16"/>
          <w:szCs w:val="18"/>
        </w:rPr>
        <w:t xml:space="preserve">21. </w:t>
      </w:r>
      <w:r w:rsidRPr="00453324">
        <w:rPr>
          <w:i/>
          <w:iCs/>
          <w:sz w:val="16"/>
          <w:szCs w:val="18"/>
        </w:rPr>
        <w:t>Self-Consistent Equations Including Exchange and Correlation Effects | Phys. Rev.</w:t>
      </w:r>
    </w:p>
    <w:p w14:paraId="554EB1B6" w14:textId="77777777" w:rsidR="00453324" w:rsidRPr="00453324" w:rsidRDefault="00453324" w:rsidP="00453324">
      <w:pPr>
        <w:pStyle w:val="Bibliographie"/>
        <w:spacing w:after="0"/>
        <w:rPr>
          <w:sz w:val="16"/>
          <w:szCs w:val="18"/>
        </w:rPr>
      </w:pPr>
      <w:r w:rsidRPr="00453324">
        <w:rPr>
          <w:sz w:val="16"/>
          <w:szCs w:val="18"/>
        </w:rPr>
        <w:t xml:space="preserve">22. </w:t>
      </w:r>
      <w:r w:rsidRPr="00453324">
        <w:rPr>
          <w:i/>
          <w:iCs/>
          <w:sz w:val="16"/>
          <w:szCs w:val="18"/>
        </w:rPr>
        <w:t>Blaha: User’s Guide WIEN2k - Google Scholar, (n.d.). https://scholar.google.com/scholar_lookup?title=User%27s%20Guide%20WIEN2k&amp;author=P.%20Blaha&amp;publication_year=2002 (accessed March 27, 2025). - Recherche Google</w:t>
      </w:r>
    </w:p>
    <w:p w14:paraId="47047A4B" w14:textId="77777777" w:rsidR="00453324" w:rsidRPr="00453324" w:rsidRDefault="00453324" w:rsidP="00453324">
      <w:pPr>
        <w:pStyle w:val="Bibliographie"/>
        <w:spacing w:after="0"/>
        <w:rPr>
          <w:sz w:val="16"/>
          <w:szCs w:val="18"/>
        </w:rPr>
      </w:pPr>
      <w:r w:rsidRPr="00453324">
        <w:rPr>
          <w:sz w:val="16"/>
          <w:szCs w:val="18"/>
        </w:rPr>
        <w:t xml:space="preserve">23. Xian-Hao Zhao, Xiao-Nan Wei, Tian-Yu Tang, Li-Ke Gao, Quan Xie, Li-Min Lu, Yan-Lin Tang. </w:t>
      </w:r>
      <w:r w:rsidRPr="00453324">
        <w:rPr>
          <w:i/>
          <w:iCs/>
          <w:sz w:val="16"/>
          <w:szCs w:val="18"/>
        </w:rPr>
        <w:t>First-principles study on the structural, electronic and optical properties of vacancy-ordered double perovskites Cs2PtI6 and Rb2PtI6</w:t>
      </w:r>
      <w:r w:rsidRPr="00453324">
        <w:rPr>
          <w:sz w:val="16"/>
          <w:szCs w:val="18"/>
        </w:rPr>
        <w:t>. Optical Materials. 114. pp. 110952. (2021)</w:t>
      </w:r>
    </w:p>
    <w:p w14:paraId="11D46DA9" w14:textId="77777777" w:rsidR="00453324" w:rsidRPr="00453324" w:rsidRDefault="00453324" w:rsidP="00453324">
      <w:pPr>
        <w:pStyle w:val="Bibliographie"/>
        <w:spacing w:after="0"/>
        <w:rPr>
          <w:sz w:val="16"/>
          <w:szCs w:val="18"/>
        </w:rPr>
      </w:pPr>
      <w:r w:rsidRPr="00453324">
        <w:rPr>
          <w:sz w:val="16"/>
          <w:szCs w:val="18"/>
        </w:rPr>
        <w:t xml:space="preserve">24. </w:t>
      </w:r>
      <w:r w:rsidRPr="00453324">
        <w:rPr>
          <w:i/>
          <w:iCs/>
          <w:sz w:val="16"/>
          <w:szCs w:val="18"/>
        </w:rPr>
        <w:t>Generalized Gradient Approximation Made Simple | Phys. Rev. Lett.</w:t>
      </w:r>
    </w:p>
    <w:p w14:paraId="1D7F9AC7" w14:textId="77777777" w:rsidR="00453324" w:rsidRPr="00453324" w:rsidRDefault="00453324" w:rsidP="00453324">
      <w:pPr>
        <w:pStyle w:val="Bibliographie"/>
        <w:spacing w:after="0"/>
        <w:rPr>
          <w:sz w:val="16"/>
          <w:szCs w:val="18"/>
        </w:rPr>
      </w:pPr>
      <w:r w:rsidRPr="00453324">
        <w:rPr>
          <w:sz w:val="16"/>
          <w:szCs w:val="18"/>
        </w:rPr>
        <w:t xml:space="preserve">25. </w:t>
      </w:r>
      <w:r w:rsidRPr="00453324">
        <w:rPr>
          <w:i/>
          <w:iCs/>
          <w:sz w:val="16"/>
          <w:szCs w:val="18"/>
        </w:rPr>
        <w:t>Hybrid functionals based on a screened Coulomb potential | The Journal of Chemical Physics | AIP Publishing</w:t>
      </w:r>
    </w:p>
    <w:p w14:paraId="4361887A" w14:textId="77777777" w:rsidR="00453324" w:rsidRPr="00453324" w:rsidRDefault="00453324" w:rsidP="00453324">
      <w:pPr>
        <w:pStyle w:val="Bibliographie"/>
        <w:spacing w:after="0"/>
        <w:rPr>
          <w:sz w:val="16"/>
          <w:szCs w:val="18"/>
        </w:rPr>
      </w:pPr>
      <w:r w:rsidRPr="00453324">
        <w:rPr>
          <w:sz w:val="16"/>
          <w:szCs w:val="18"/>
        </w:rPr>
        <w:t xml:space="preserve">26. Hendrik J. Monkhorst, James D. Pack. </w:t>
      </w:r>
      <w:r w:rsidRPr="00453324">
        <w:rPr>
          <w:i/>
          <w:iCs/>
          <w:sz w:val="16"/>
          <w:szCs w:val="18"/>
        </w:rPr>
        <w:t>Special points for Brillouin-zone integrations</w:t>
      </w:r>
      <w:r w:rsidRPr="00453324">
        <w:rPr>
          <w:sz w:val="16"/>
          <w:szCs w:val="18"/>
        </w:rPr>
        <w:t>. Physical Review B. 13. pp. 5188‑5192. (1976). (American Physical Society)</w:t>
      </w:r>
    </w:p>
    <w:p w14:paraId="0FBD9567" w14:textId="77777777" w:rsidR="00453324" w:rsidRPr="00453324" w:rsidRDefault="00453324" w:rsidP="00453324">
      <w:pPr>
        <w:pStyle w:val="Bibliographie"/>
        <w:spacing w:after="0"/>
        <w:rPr>
          <w:sz w:val="16"/>
          <w:szCs w:val="18"/>
        </w:rPr>
      </w:pPr>
      <w:r w:rsidRPr="00453324">
        <w:rPr>
          <w:sz w:val="16"/>
          <w:szCs w:val="18"/>
        </w:rPr>
        <w:t xml:space="preserve">27. </w:t>
      </w:r>
      <w:r w:rsidRPr="00453324">
        <w:rPr>
          <w:i/>
          <w:iCs/>
          <w:sz w:val="16"/>
          <w:szCs w:val="18"/>
        </w:rPr>
        <w:t>Effect of pressure on the mechanical, electronic and optical characters of CsSnBr3 and CsSnI3: ab-initio study | Modern Physics Letters B</w:t>
      </w:r>
    </w:p>
    <w:p w14:paraId="7719452A" w14:textId="77777777" w:rsidR="00453324" w:rsidRPr="00453324" w:rsidRDefault="00453324" w:rsidP="00453324">
      <w:pPr>
        <w:pStyle w:val="Bibliographie"/>
        <w:spacing w:after="0"/>
        <w:rPr>
          <w:sz w:val="16"/>
          <w:szCs w:val="18"/>
        </w:rPr>
      </w:pPr>
      <w:r w:rsidRPr="00453324">
        <w:rPr>
          <w:sz w:val="16"/>
          <w:szCs w:val="18"/>
        </w:rPr>
        <w:t xml:space="preserve">28. </w:t>
      </w:r>
      <w:r w:rsidRPr="00453324">
        <w:rPr>
          <w:i/>
          <w:iCs/>
          <w:sz w:val="16"/>
          <w:szCs w:val="18"/>
        </w:rPr>
        <w:t>Tableau Périodique - Ptable</w:t>
      </w:r>
    </w:p>
    <w:p w14:paraId="1F7F57AB" w14:textId="77777777" w:rsidR="00453324" w:rsidRPr="00453324" w:rsidRDefault="00453324" w:rsidP="00453324">
      <w:pPr>
        <w:pStyle w:val="Bibliographie"/>
        <w:spacing w:after="0"/>
        <w:rPr>
          <w:sz w:val="16"/>
          <w:szCs w:val="18"/>
        </w:rPr>
      </w:pPr>
      <w:r w:rsidRPr="00453324">
        <w:rPr>
          <w:sz w:val="16"/>
          <w:szCs w:val="18"/>
        </w:rPr>
        <w:t xml:space="preserve">29. </w:t>
      </w:r>
      <w:r w:rsidRPr="00453324">
        <w:rPr>
          <w:i/>
          <w:iCs/>
          <w:sz w:val="16"/>
          <w:szCs w:val="18"/>
        </w:rPr>
        <w:t>New tolerance factor to predict the stability of perovskite oxides and halides | Science Advances</w:t>
      </w:r>
    </w:p>
    <w:p w14:paraId="7352F4E3" w14:textId="77777777" w:rsidR="00453324" w:rsidRPr="00453324" w:rsidRDefault="00453324" w:rsidP="00453324">
      <w:pPr>
        <w:pStyle w:val="Bibliographie"/>
        <w:spacing w:after="0"/>
        <w:rPr>
          <w:sz w:val="16"/>
          <w:szCs w:val="18"/>
        </w:rPr>
      </w:pPr>
      <w:r w:rsidRPr="00453324">
        <w:rPr>
          <w:sz w:val="16"/>
          <w:szCs w:val="18"/>
        </w:rPr>
        <w:t xml:space="preserve">30. J. I. Gómez-Peralta, X. Bokhimi. </w:t>
      </w:r>
      <w:r w:rsidRPr="00453324">
        <w:rPr>
          <w:i/>
          <w:iCs/>
          <w:sz w:val="16"/>
          <w:szCs w:val="18"/>
        </w:rPr>
        <w:t>Ternary halide perovskites for possible optoelectronic applications revealed by Artificial Intelligence and DFT calculations</w:t>
      </w:r>
      <w:r w:rsidRPr="00453324">
        <w:rPr>
          <w:sz w:val="16"/>
          <w:szCs w:val="18"/>
        </w:rPr>
        <w:t>. Materials Chemistry and Physics. 267. pp. 124710. (2021)</w:t>
      </w:r>
    </w:p>
    <w:p w14:paraId="5089AA64" w14:textId="77777777" w:rsidR="00453324" w:rsidRPr="00453324" w:rsidRDefault="00453324" w:rsidP="00453324">
      <w:pPr>
        <w:pStyle w:val="Bibliographie"/>
        <w:spacing w:after="0"/>
        <w:rPr>
          <w:sz w:val="16"/>
          <w:szCs w:val="18"/>
        </w:rPr>
      </w:pPr>
      <w:r w:rsidRPr="00453324">
        <w:rPr>
          <w:sz w:val="16"/>
          <w:szCs w:val="18"/>
        </w:rPr>
        <w:t xml:space="preserve">31. Luis A. Agapito, Andrea Ferretti, Arrigo Calzolari, Stefano Curtarolo, Marco Buongiorno Nardelli. </w:t>
      </w:r>
      <w:r w:rsidRPr="00453324">
        <w:rPr>
          <w:i/>
          <w:iCs/>
          <w:sz w:val="16"/>
          <w:szCs w:val="18"/>
        </w:rPr>
        <w:t>Effective and accurate representation of extended Bloch states on finite Hilbert spaces</w:t>
      </w:r>
      <w:r w:rsidRPr="00453324">
        <w:rPr>
          <w:sz w:val="16"/>
          <w:szCs w:val="18"/>
        </w:rPr>
        <w:t>. Physical Review B. 88. pp. 165127. (2013). (American Physical Society)</w:t>
      </w:r>
    </w:p>
    <w:p w14:paraId="4C5A96F8" w14:textId="77777777" w:rsidR="00453324" w:rsidRPr="00453324" w:rsidRDefault="00453324" w:rsidP="00453324">
      <w:pPr>
        <w:pStyle w:val="Bibliographie"/>
        <w:spacing w:after="0"/>
        <w:rPr>
          <w:sz w:val="16"/>
          <w:szCs w:val="18"/>
        </w:rPr>
      </w:pPr>
      <w:r w:rsidRPr="00453324">
        <w:rPr>
          <w:sz w:val="16"/>
          <w:szCs w:val="18"/>
        </w:rPr>
        <w:t xml:space="preserve">32. Yoon-Suk Kim, Kerstin Hummer, Georg Kresse. </w:t>
      </w:r>
      <w:r w:rsidRPr="00453324">
        <w:rPr>
          <w:i/>
          <w:iCs/>
          <w:sz w:val="16"/>
          <w:szCs w:val="18"/>
        </w:rPr>
        <w:t>Accurate band structures and effective masses for InP, InAs, and InSb using hybrid functionals</w:t>
      </w:r>
      <w:r w:rsidRPr="00453324">
        <w:rPr>
          <w:sz w:val="16"/>
          <w:szCs w:val="18"/>
        </w:rPr>
        <w:t>. Physical Review B. 80. pp. 035203. (2009). (American Physical Society)</w:t>
      </w:r>
    </w:p>
    <w:p w14:paraId="4A5E7D5D" w14:textId="77777777" w:rsidR="00453324" w:rsidRPr="00453324" w:rsidRDefault="00453324" w:rsidP="00453324">
      <w:pPr>
        <w:pStyle w:val="Bibliographie"/>
        <w:spacing w:after="0"/>
        <w:rPr>
          <w:sz w:val="16"/>
          <w:szCs w:val="18"/>
        </w:rPr>
      </w:pPr>
      <w:r w:rsidRPr="00453324">
        <w:rPr>
          <w:sz w:val="16"/>
          <w:szCs w:val="18"/>
        </w:rPr>
        <w:t xml:space="preserve">33. William Shockley, Hans J. Queisser. </w:t>
      </w:r>
      <w:r w:rsidRPr="00453324">
        <w:rPr>
          <w:i/>
          <w:iCs/>
          <w:sz w:val="16"/>
          <w:szCs w:val="18"/>
        </w:rPr>
        <w:t>Detailed Balance Limit of Efficiency of p‐n Junction Solar Cells</w:t>
      </w:r>
      <w:r w:rsidRPr="00453324">
        <w:rPr>
          <w:sz w:val="16"/>
          <w:szCs w:val="18"/>
        </w:rPr>
        <w:t>. Journal of Applied Physics. 32. pp. 510‑519. (1961)</w:t>
      </w:r>
    </w:p>
    <w:p w14:paraId="25FC2763" w14:textId="77777777" w:rsidR="00453324" w:rsidRPr="00453324" w:rsidRDefault="00453324" w:rsidP="00453324">
      <w:pPr>
        <w:pStyle w:val="Bibliographie"/>
        <w:spacing w:after="0"/>
        <w:rPr>
          <w:sz w:val="16"/>
          <w:szCs w:val="18"/>
        </w:rPr>
      </w:pPr>
      <w:r w:rsidRPr="00453324">
        <w:rPr>
          <w:sz w:val="16"/>
          <w:szCs w:val="18"/>
        </w:rPr>
        <w:t xml:space="preserve">34. Rachid Oualaid, Youssef El bid, Najib El Biaze, Rachid Markazi, Khadija El-moudenib, Mohamed Bouzelmad, Abdeljabar Aboulkassim. </w:t>
      </w:r>
      <w:r w:rsidRPr="00453324">
        <w:rPr>
          <w:i/>
          <w:iCs/>
          <w:sz w:val="16"/>
          <w:szCs w:val="18"/>
        </w:rPr>
        <w:t>Study of mechanical, optical, electrical and structural properties of magnesium-based double perovskites Mg2XH6 (X= V, Cr) for hydrogen storage applications using DFT</w:t>
      </w:r>
      <w:r w:rsidRPr="00453324">
        <w:rPr>
          <w:sz w:val="16"/>
          <w:szCs w:val="18"/>
        </w:rPr>
        <w:t>. Solid State Communications. 404. pp. 116102. (2025)</w:t>
      </w:r>
    </w:p>
    <w:p w14:paraId="557FC932" w14:textId="77777777" w:rsidR="00453324" w:rsidRPr="00453324" w:rsidRDefault="00453324" w:rsidP="00453324">
      <w:pPr>
        <w:pStyle w:val="Bibliographie"/>
        <w:spacing w:after="0"/>
        <w:rPr>
          <w:sz w:val="16"/>
          <w:szCs w:val="18"/>
        </w:rPr>
      </w:pPr>
      <w:r w:rsidRPr="00453324">
        <w:rPr>
          <w:sz w:val="16"/>
          <w:szCs w:val="18"/>
        </w:rPr>
        <w:t xml:space="preserve">35. Fatima Aslam, Hamid Ullah, M. Hassan. </w:t>
      </w:r>
      <w:r w:rsidRPr="00453324">
        <w:rPr>
          <w:i/>
          <w:iCs/>
          <w:sz w:val="16"/>
          <w:szCs w:val="18"/>
        </w:rPr>
        <w:t>Theoretical investigation of Cs2InBiX6 (X = Cl, Br, I) double perovskite halides using first-principle calculations</w:t>
      </w:r>
      <w:r w:rsidRPr="00453324">
        <w:rPr>
          <w:sz w:val="16"/>
          <w:szCs w:val="18"/>
        </w:rPr>
        <w:t>. Materials Science and Engineering: B. 274. pp. 115456. (2021)</w:t>
      </w:r>
    </w:p>
    <w:p w14:paraId="225660E7" w14:textId="77777777" w:rsidR="00453324" w:rsidRPr="00453324" w:rsidRDefault="00453324" w:rsidP="00453324">
      <w:pPr>
        <w:pStyle w:val="Bibliographie"/>
        <w:spacing w:after="0"/>
        <w:rPr>
          <w:sz w:val="16"/>
          <w:szCs w:val="18"/>
        </w:rPr>
      </w:pPr>
      <w:r w:rsidRPr="00453324">
        <w:rPr>
          <w:sz w:val="16"/>
          <w:szCs w:val="18"/>
        </w:rPr>
        <w:t xml:space="preserve">36. Félix Mouhat, François-Xavier Coudert. </w:t>
      </w:r>
      <w:r w:rsidRPr="00453324">
        <w:rPr>
          <w:i/>
          <w:iCs/>
          <w:sz w:val="16"/>
          <w:szCs w:val="18"/>
        </w:rPr>
        <w:t>Necessary and sufficient elastic stability conditions in various crystal systems</w:t>
      </w:r>
      <w:r w:rsidRPr="00453324">
        <w:rPr>
          <w:sz w:val="16"/>
          <w:szCs w:val="18"/>
        </w:rPr>
        <w:t>. Physical Review B. 90. pp. 224104. (2014). (American Physical Society)</w:t>
      </w:r>
    </w:p>
    <w:p w14:paraId="4DE91CCB" w14:textId="5D59D1F9" w:rsidR="00326AE0" w:rsidRPr="00114AB1" w:rsidRDefault="00305B7A" w:rsidP="00453324">
      <w:pPr>
        <w:pStyle w:val="Paragraph"/>
        <w:ind w:firstLine="0"/>
      </w:pPr>
      <w:r w:rsidRPr="00453324">
        <w:rPr>
          <w:sz w:val="16"/>
          <w:szCs w:val="16"/>
        </w:rPr>
        <w:fldChar w:fldCharType="end"/>
      </w:r>
    </w:p>
    <w:sectPr w:rsidR="00326AE0" w:rsidRPr="00114AB1"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E546" w14:textId="77777777" w:rsidR="007A12F5" w:rsidRDefault="007A12F5" w:rsidP="009F74CF">
      <w:r>
        <w:separator/>
      </w:r>
    </w:p>
  </w:endnote>
  <w:endnote w:type="continuationSeparator" w:id="0">
    <w:p w14:paraId="5272AAB7" w14:textId="77777777" w:rsidR="007A12F5" w:rsidRDefault="007A12F5" w:rsidP="009F7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5EF99" w14:textId="77777777" w:rsidR="007A12F5" w:rsidRDefault="007A12F5" w:rsidP="009F74CF">
      <w:r>
        <w:separator/>
      </w:r>
    </w:p>
  </w:footnote>
  <w:footnote w:type="continuationSeparator" w:id="0">
    <w:p w14:paraId="5C3FEC96" w14:textId="77777777" w:rsidR="007A12F5" w:rsidRDefault="007A12F5" w:rsidP="009F7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0250"/>
    <w:rsid w:val="00031EC9"/>
    <w:rsid w:val="0004687D"/>
    <w:rsid w:val="00066FED"/>
    <w:rsid w:val="00075EA6"/>
    <w:rsid w:val="0007709F"/>
    <w:rsid w:val="00085E24"/>
    <w:rsid w:val="00086F62"/>
    <w:rsid w:val="00090674"/>
    <w:rsid w:val="00091BC5"/>
    <w:rsid w:val="0009320B"/>
    <w:rsid w:val="00096AE0"/>
    <w:rsid w:val="000A36BF"/>
    <w:rsid w:val="000B1B74"/>
    <w:rsid w:val="000B2037"/>
    <w:rsid w:val="000B3A2D"/>
    <w:rsid w:val="000B49C0"/>
    <w:rsid w:val="000C7C35"/>
    <w:rsid w:val="000E382F"/>
    <w:rsid w:val="000E75CD"/>
    <w:rsid w:val="000F0A91"/>
    <w:rsid w:val="001036BA"/>
    <w:rsid w:val="00104864"/>
    <w:rsid w:val="001146DC"/>
    <w:rsid w:val="00114AB1"/>
    <w:rsid w:val="001221E9"/>
    <w:rsid w:val="001230FF"/>
    <w:rsid w:val="00130BD7"/>
    <w:rsid w:val="00131281"/>
    <w:rsid w:val="00131A24"/>
    <w:rsid w:val="001371D0"/>
    <w:rsid w:val="00141546"/>
    <w:rsid w:val="0015391E"/>
    <w:rsid w:val="00155B67"/>
    <w:rsid w:val="001562AF"/>
    <w:rsid w:val="00161A5B"/>
    <w:rsid w:val="00161A62"/>
    <w:rsid w:val="0016385D"/>
    <w:rsid w:val="0016651B"/>
    <w:rsid w:val="0016782F"/>
    <w:rsid w:val="00172A96"/>
    <w:rsid w:val="001779CF"/>
    <w:rsid w:val="001937E9"/>
    <w:rsid w:val="001964E5"/>
    <w:rsid w:val="001A02A6"/>
    <w:rsid w:val="001A47EC"/>
    <w:rsid w:val="001A79D2"/>
    <w:rsid w:val="001B263B"/>
    <w:rsid w:val="001B476A"/>
    <w:rsid w:val="001C764F"/>
    <w:rsid w:val="001C7BB3"/>
    <w:rsid w:val="001D34D4"/>
    <w:rsid w:val="001D469C"/>
    <w:rsid w:val="001D5E0E"/>
    <w:rsid w:val="001E2649"/>
    <w:rsid w:val="001F3834"/>
    <w:rsid w:val="00214C44"/>
    <w:rsid w:val="00215282"/>
    <w:rsid w:val="0021619E"/>
    <w:rsid w:val="00226768"/>
    <w:rsid w:val="0023171B"/>
    <w:rsid w:val="00236BFC"/>
    <w:rsid w:val="00236DA8"/>
    <w:rsid w:val="00237437"/>
    <w:rsid w:val="002421E9"/>
    <w:rsid w:val="002502FD"/>
    <w:rsid w:val="002537F1"/>
    <w:rsid w:val="00263DD2"/>
    <w:rsid w:val="00274622"/>
    <w:rsid w:val="00285D24"/>
    <w:rsid w:val="00290390"/>
    <w:rsid w:val="002915D3"/>
    <w:rsid w:val="002924DB"/>
    <w:rsid w:val="002941DA"/>
    <w:rsid w:val="002A3082"/>
    <w:rsid w:val="002B3E65"/>
    <w:rsid w:val="002B5648"/>
    <w:rsid w:val="002C2BE2"/>
    <w:rsid w:val="002D7690"/>
    <w:rsid w:val="002E3C35"/>
    <w:rsid w:val="002E7C51"/>
    <w:rsid w:val="002F0F85"/>
    <w:rsid w:val="002F5298"/>
    <w:rsid w:val="00305B7A"/>
    <w:rsid w:val="0031763B"/>
    <w:rsid w:val="00326AE0"/>
    <w:rsid w:val="00337E4F"/>
    <w:rsid w:val="00340C36"/>
    <w:rsid w:val="00346A9D"/>
    <w:rsid w:val="0039376F"/>
    <w:rsid w:val="00394683"/>
    <w:rsid w:val="00395062"/>
    <w:rsid w:val="00395314"/>
    <w:rsid w:val="003A287B"/>
    <w:rsid w:val="003A5C85"/>
    <w:rsid w:val="003A61B1"/>
    <w:rsid w:val="003B0050"/>
    <w:rsid w:val="003C3BC1"/>
    <w:rsid w:val="003D282B"/>
    <w:rsid w:val="003D5857"/>
    <w:rsid w:val="003D6312"/>
    <w:rsid w:val="003D72DE"/>
    <w:rsid w:val="003E7C74"/>
    <w:rsid w:val="003F31C6"/>
    <w:rsid w:val="0040225B"/>
    <w:rsid w:val="00402DA2"/>
    <w:rsid w:val="0040701F"/>
    <w:rsid w:val="00414871"/>
    <w:rsid w:val="004258A5"/>
    <w:rsid w:val="00425AC2"/>
    <w:rsid w:val="00427231"/>
    <w:rsid w:val="0043213D"/>
    <w:rsid w:val="0044771F"/>
    <w:rsid w:val="00452384"/>
    <w:rsid w:val="00453324"/>
    <w:rsid w:val="004557FF"/>
    <w:rsid w:val="0047226C"/>
    <w:rsid w:val="00483BDB"/>
    <w:rsid w:val="004A149B"/>
    <w:rsid w:val="004A3BC8"/>
    <w:rsid w:val="004A647B"/>
    <w:rsid w:val="004B151D"/>
    <w:rsid w:val="004B438F"/>
    <w:rsid w:val="004C0BD0"/>
    <w:rsid w:val="004C45AA"/>
    <w:rsid w:val="004C7243"/>
    <w:rsid w:val="004D3076"/>
    <w:rsid w:val="004E21DE"/>
    <w:rsid w:val="004E3C57"/>
    <w:rsid w:val="004E3CB2"/>
    <w:rsid w:val="004E69D9"/>
    <w:rsid w:val="004F4154"/>
    <w:rsid w:val="00513C8A"/>
    <w:rsid w:val="00525813"/>
    <w:rsid w:val="0053513F"/>
    <w:rsid w:val="00544D77"/>
    <w:rsid w:val="00565188"/>
    <w:rsid w:val="00572805"/>
    <w:rsid w:val="00574405"/>
    <w:rsid w:val="005853B7"/>
    <w:rsid w:val="005854B0"/>
    <w:rsid w:val="005A0E21"/>
    <w:rsid w:val="005B038E"/>
    <w:rsid w:val="005B0933"/>
    <w:rsid w:val="005B3A34"/>
    <w:rsid w:val="005D49AF"/>
    <w:rsid w:val="005E07AC"/>
    <w:rsid w:val="005E415C"/>
    <w:rsid w:val="005E71ED"/>
    <w:rsid w:val="005E7946"/>
    <w:rsid w:val="005F7475"/>
    <w:rsid w:val="00611299"/>
    <w:rsid w:val="00613B4D"/>
    <w:rsid w:val="00616365"/>
    <w:rsid w:val="00616F3B"/>
    <w:rsid w:val="006249A7"/>
    <w:rsid w:val="0064225B"/>
    <w:rsid w:val="00642B67"/>
    <w:rsid w:val="006763F9"/>
    <w:rsid w:val="006876F1"/>
    <w:rsid w:val="006949BC"/>
    <w:rsid w:val="006C7F72"/>
    <w:rsid w:val="006D1229"/>
    <w:rsid w:val="006D372F"/>
    <w:rsid w:val="006D54BE"/>
    <w:rsid w:val="006D7A18"/>
    <w:rsid w:val="006E4474"/>
    <w:rsid w:val="00701388"/>
    <w:rsid w:val="00713667"/>
    <w:rsid w:val="00714FBB"/>
    <w:rsid w:val="00723B7F"/>
    <w:rsid w:val="00725861"/>
    <w:rsid w:val="0073393A"/>
    <w:rsid w:val="0073539D"/>
    <w:rsid w:val="00767B8A"/>
    <w:rsid w:val="00770C79"/>
    <w:rsid w:val="00775481"/>
    <w:rsid w:val="007A12F5"/>
    <w:rsid w:val="007A233B"/>
    <w:rsid w:val="007B4863"/>
    <w:rsid w:val="007B6D97"/>
    <w:rsid w:val="007C35D2"/>
    <w:rsid w:val="007C65E6"/>
    <w:rsid w:val="007C6B44"/>
    <w:rsid w:val="007D406B"/>
    <w:rsid w:val="007D4407"/>
    <w:rsid w:val="007E1CA3"/>
    <w:rsid w:val="007F6B29"/>
    <w:rsid w:val="00812D62"/>
    <w:rsid w:val="00812F29"/>
    <w:rsid w:val="00813FCF"/>
    <w:rsid w:val="00815A27"/>
    <w:rsid w:val="00817415"/>
    <w:rsid w:val="00821713"/>
    <w:rsid w:val="00827050"/>
    <w:rsid w:val="00827534"/>
    <w:rsid w:val="0083278B"/>
    <w:rsid w:val="00834538"/>
    <w:rsid w:val="00850E89"/>
    <w:rsid w:val="008772CA"/>
    <w:rsid w:val="008930E4"/>
    <w:rsid w:val="00893821"/>
    <w:rsid w:val="008A43C8"/>
    <w:rsid w:val="008A7B9C"/>
    <w:rsid w:val="008B125A"/>
    <w:rsid w:val="008B39FA"/>
    <w:rsid w:val="008B4754"/>
    <w:rsid w:val="008D6574"/>
    <w:rsid w:val="008E2278"/>
    <w:rsid w:val="008E6A7A"/>
    <w:rsid w:val="008F1038"/>
    <w:rsid w:val="008F7046"/>
    <w:rsid w:val="009005FC"/>
    <w:rsid w:val="00916114"/>
    <w:rsid w:val="009209F5"/>
    <w:rsid w:val="00922E5A"/>
    <w:rsid w:val="00932D3A"/>
    <w:rsid w:val="00943315"/>
    <w:rsid w:val="00946884"/>
    <w:rsid w:val="00946C27"/>
    <w:rsid w:val="0095167A"/>
    <w:rsid w:val="0096368E"/>
    <w:rsid w:val="0098332D"/>
    <w:rsid w:val="009A4F3D"/>
    <w:rsid w:val="009B1FFB"/>
    <w:rsid w:val="009B696B"/>
    <w:rsid w:val="009B7671"/>
    <w:rsid w:val="009E5BA1"/>
    <w:rsid w:val="009E791C"/>
    <w:rsid w:val="009F056E"/>
    <w:rsid w:val="009F2198"/>
    <w:rsid w:val="009F74CF"/>
    <w:rsid w:val="00A1543E"/>
    <w:rsid w:val="00A24F3D"/>
    <w:rsid w:val="00A26DCD"/>
    <w:rsid w:val="00A27393"/>
    <w:rsid w:val="00A314BB"/>
    <w:rsid w:val="00A32B7D"/>
    <w:rsid w:val="00A52617"/>
    <w:rsid w:val="00A5269E"/>
    <w:rsid w:val="00A558F7"/>
    <w:rsid w:val="00A5596B"/>
    <w:rsid w:val="00A646B3"/>
    <w:rsid w:val="00A6739B"/>
    <w:rsid w:val="00A70BAB"/>
    <w:rsid w:val="00A80AC3"/>
    <w:rsid w:val="00A90413"/>
    <w:rsid w:val="00AA4E13"/>
    <w:rsid w:val="00AA728C"/>
    <w:rsid w:val="00AB0A9C"/>
    <w:rsid w:val="00AB7119"/>
    <w:rsid w:val="00AD5855"/>
    <w:rsid w:val="00AE2AC4"/>
    <w:rsid w:val="00AE7500"/>
    <w:rsid w:val="00AE7F87"/>
    <w:rsid w:val="00AF2ADC"/>
    <w:rsid w:val="00AF3542"/>
    <w:rsid w:val="00AF5ABE"/>
    <w:rsid w:val="00B00415"/>
    <w:rsid w:val="00B03C2A"/>
    <w:rsid w:val="00B1000D"/>
    <w:rsid w:val="00B10134"/>
    <w:rsid w:val="00B16BFE"/>
    <w:rsid w:val="00B274BC"/>
    <w:rsid w:val="00B500E5"/>
    <w:rsid w:val="00B6615D"/>
    <w:rsid w:val="00B72FCE"/>
    <w:rsid w:val="00B77F35"/>
    <w:rsid w:val="00B95350"/>
    <w:rsid w:val="00BA0B4F"/>
    <w:rsid w:val="00BA39BB"/>
    <w:rsid w:val="00BA3B3D"/>
    <w:rsid w:val="00BA68BF"/>
    <w:rsid w:val="00BB7EEA"/>
    <w:rsid w:val="00BC3C28"/>
    <w:rsid w:val="00BD1909"/>
    <w:rsid w:val="00BD6C29"/>
    <w:rsid w:val="00BE37E4"/>
    <w:rsid w:val="00BE5E16"/>
    <w:rsid w:val="00BE5FD1"/>
    <w:rsid w:val="00BE7F26"/>
    <w:rsid w:val="00BF05A9"/>
    <w:rsid w:val="00BF520D"/>
    <w:rsid w:val="00BF7335"/>
    <w:rsid w:val="00C069C2"/>
    <w:rsid w:val="00C06E05"/>
    <w:rsid w:val="00C104C1"/>
    <w:rsid w:val="00C14B14"/>
    <w:rsid w:val="00C17370"/>
    <w:rsid w:val="00C2054D"/>
    <w:rsid w:val="00C252EB"/>
    <w:rsid w:val="00C26EC0"/>
    <w:rsid w:val="00C31410"/>
    <w:rsid w:val="00C3460D"/>
    <w:rsid w:val="00C36DD4"/>
    <w:rsid w:val="00C4551B"/>
    <w:rsid w:val="00C5643F"/>
    <w:rsid w:val="00C56C77"/>
    <w:rsid w:val="00C6698E"/>
    <w:rsid w:val="00C75B67"/>
    <w:rsid w:val="00C80888"/>
    <w:rsid w:val="00C8232F"/>
    <w:rsid w:val="00C841A4"/>
    <w:rsid w:val="00C84923"/>
    <w:rsid w:val="00CB7B3E"/>
    <w:rsid w:val="00CC264E"/>
    <w:rsid w:val="00CC4B5C"/>
    <w:rsid w:val="00CC739D"/>
    <w:rsid w:val="00CD7274"/>
    <w:rsid w:val="00D0046D"/>
    <w:rsid w:val="00D04468"/>
    <w:rsid w:val="00D17378"/>
    <w:rsid w:val="00D30640"/>
    <w:rsid w:val="00D36257"/>
    <w:rsid w:val="00D36584"/>
    <w:rsid w:val="00D36B18"/>
    <w:rsid w:val="00D4687E"/>
    <w:rsid w:val="00D53A12"/>
    <w:rsid w:val="00D54026"/>
    <w:rsid w:val="00D87E2A"/>
    <w:rsid w:val="00DB0C43"/>
    <w:rsid w:val="00DB1732"/>
    <w:rsid w:val="00DD173F"/>
    <w:rsid w:val="00DE3354"/>
    <w:rsid w:val="00DF3431"/>
    <w:rsid w:val="00DF4D1E"/>
    <w:rsid w:val="00DF7DCD"/>
    <w:rsid w:val="00E01FCB"/>
    <w:rsid w:val="00E44EA3"/>
    <w:rsid w:val="00E50B7D"/>
    <w:rsid w:val="00E54B1E"/>
    <w:rsid w:val="00E61D0C"/>
    <w:rsid w:val="00E62ED1"/>
    <w:rsid w:val="00E8204B"/>
    <w:rsid w:val="00E904A1"/>
    <w:rsid w:val="00E943BA"/>
    <w:rsid w:val="00EA6971"/>
    <w:rsid w:val="00EB7817"/>
    <w:rsid w:val="00EB7D28"/>
    <w:rsid w:val="00EC0D0C"/>
    <w:rsid w:val="00EC3FFA"/>
    <w:rsid w:val="00EC5D49"/>
    <w:rsid w:val="00ED4A2C"/>
    <w:rsid w:val="00EF6940"/>
    <w:rsid w:val="00EF6950"/>
    <w:rsid w:val="00F053D2"/>
    <w:rsid w:val="00F2044A"/>
    <w:rsid w:val="00F20BFC"/>
    <w:rsid w:val="00F24D5F"/>
    <w:rsid w:val="00F557E0"/>
    <w:rsid w:val="00F67147"/>
    <w:rsid w:val="00F726C3"/>
    <w:rsid w:val="00F820CA"/>
    <w:rsid w:val="00F8554C"/>
    <w:rsid w:val="00F9132E"/>
    <w:rsid w:val="00F95F82"/>
    <w:rsid w:val="00F97A90"/>
    <w:rsid w:val="00FA3606"/>
    <w:rsid w:val="00FC1CC5"/>
    <w:rsid w:val="00FC2F35"/>
    <w:rsid w:val="00FC3FD7"/>
    <w:rsid w:val="00FD1FC6"/>
    <w:rsid w:val="00FD7E4E"/>
    <w:rsid w:val="00FE0841"/>
    <w:rsid w:val="00FE0BBD"/>
    <w:rsid w:val="00FE5869"/>
    <w:rsid w:val="00FF3F40"/>
    <w:rsid w:val="00FF5183"/>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A3606"/>
    <w:rPr>
      <w:sz w:val="24"/>
      <w:lang w:val="en-US" w:eastAsia="en-US"/>
    </w:rPr>
  </w:style>
  <w:style w:type="paragraph" w:styleId="Titre1">
    <w:name w:val="heading 1"/>
    <w:basedOn w:val="Normal"/>
    <w:next w:val="Paragraph"/>
    <w:link w:val="Titre1Car"/>
    <w:qFormat/>
    <w:pPr>
      <w:keepNext/>
      <w:spacing w:before="240" w:after="240"/>
      <w:jc w:val="center"/>
      <w:outlineLvl w:val="0"/>
    </w:pPr>
    <w:rPr>
      <w:b/>
      <w:caps/>
    </w:rPr>
  </w:style>
  <w:style w:type="paragraph" w:styleId="Titre2">
    <w:name w:val="heading 2"/>
    <w:basedOn w:val="Normal"/>
    <w:next w:val="Paragraph"/>
    <w:link w:val="Titre2Car"/>
    <w:qFormat/>
    <w:pPr>
      <w:keepNext/>
      <w:spacing w:before="240" w:after="240"/>
      <w:jc w:val="center"/>
      <w:outlineLvl w:val="1"/>
    </w:pPr>
    <w:rPr>
      <w:b/>
    </w:rPr>
  </w:style>
  <w:style w:type="paragraph" w:styleId="Titre3">
    <w:name w:val="heading 3"/>
    <w:basedOn w:val="Normal"/>
    <w:next w:val="Normal"/>
    <w:qFormat/>
    <w:rsid w:val="005854B0"/>
    <w:pPr>
      <w:keepNext/>
      <w:spacing w:before="240" w:after="240"/>
      <w:jc w:val="center"/>
      <w:outlineLvl w:val="2"/>
    </w:pPr>
    <w:rPr>
      <w:i/>
      <w:iCs/>
      <w:sz w:val="20"/>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Titre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Appelnotedebasdep">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xtedebulles">
    <w:name w:val="Balloon Text"/>
    <w:basedOn w:val="Normal"/>
    <w:link w:val="TextedebullesCar"/>
    <w:rsid w:val="00114AB1"/>
    <w:rPr>
      <w:rFonts w:ascii="Tahoma" w:hAnsi="Tahoma" w:cs="Tahoma"/>
      <w:sz w:val="16"/>
      <w:szCs w:val="16"/>
    </w:rPr>
  </w:style>
  <w:style w:type="character" w:customStyle="1" w:styleId="TextedebullesCar">
    <w:name w:val="Texte de bulles Car"/>
    <w:basedOn w:val="Policepardfaut"/>
    <w:link w:val="Textedebulles"/>
    <w:rsid w:val="00114AB1"/>
    <w:rPr>
      <w:rFonts w:ascii="Tahoma" w:hAnsi="Tahoma" w:cs="Tahoma"/>
      <w:sz w:val="16"/>
      <w:szCs w:val="16"/>
      <w:lang w:val="en-US" w:eastAsia="en-US"/>
    </w:rPr>
  </w:style>
  <w:style w:type="character" w:styleId="Lienhypertexte">
    <w:name w:val="Hyperlink"/>
    <w:rPr>
      <w:color w:val="0000FF"/>
      <w:u w:val="single"/>
    </w:rPr>
  </w:style>
  <w:style w:type="table" w:styleId="Grilledutableau">
    <w:name w:val="Table Grid"/>
    <w:basedOn w:val="Tableau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lev">
    <w:name w:val="Strong"/>
    <w:basedOn w:val="Policepardfaut"/>
    <w:uiPriority w:val="22"/>
    <w:qFormat/>
    <w:rsid w:val="005F7475"/>
    <w:rPr>
      <w:b/>
      <w:bCs/>
    </w:rPr>
  </w:style>
  <w:style w:type="character" w:styleId="Accentuation">
    <w:name w:val="Emphasis"/>
    <w:basedOn w:val="Policepardfau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Mentionnonrsolue">
    <w:name w:val="Unresolved Mention"/>
    <w:basedOn w:val="Policepardfaut"/>
    <w:uiPriority w:val="99"/>
    <w:semiHidden/>
    <w:unhideWhenUsed/>
    <w:rsid w:val="00613B4D"/>
    <w:rPr>
      <w:color w:val="808080"/>
      <w:shd w:val="clear" w:color="auto" w:fill="E6E6E6"/>
    </w:rPr>
  </w:style>
  <w:style w:type="paragraph" w:styleId="Paragraphedeliste">
    <w:name w:val="List Paragraph"/>
    <w:basedOn w:val="Normal"/>
    <w:uiPriority w:val="34"/>
    <w:rsid w:val="006E4474"/>
    <w:pPr>
      <w:ind w:left="720"/>
      <w:contextualSpacing/>
    </w:pPr>
  </w:style>
  <w:style w:type="character" w:styleId="Marquedecommentaire">
    <w:name w:val="annotation reference"/>
    <w:basedOn w:val="Policepardfaut"/>
    <w:semiHidden/>
    <w:unhideWhenUsed/>
    <w:rsid w:val="005E71ED"/>
    <w:rPr>
      <w:sz w:val="16"/>
      <w:szCs w:val="16"/>
    </w:rPr>
  </w:style>
  <w:style w:type="paragraph" w:styleId="Commentaire">
    <w:name w:val="annotation text"/>
    <w:basedOn w:val="Normal"/>
    <w:link w:val="CommentaireCar"/>
    <w:semiHidden/>
    <w:unhideWhenUsed/>
    <w:rsid w:val="005E71ED"/>
    <w:rPr>
      <w:sz w:val="20"/>
    </w:rPr>
  </w:style>
  <w:style w:type="character" w:customStyle="1" w:styleId="CommentaireCar">
    <w:name w:val="Commentaire Car"/>
    <w:basedOn w:val="Policepardfaut"/>
    <w:link w:val="Commentaire"/>
    <w:semiHidden/>
    <w:rsid w:val="005E71ED"/>
    <w:rPr>
      <w:lang w:val="en-US" w:eastAsia="en-US"/>
    </w:rPr>
  </w:style>
  <w:style w:type="paragraph" w:styleId="Objetducommentaire">
    <w:name w:val="annotation subject"/>
    <w:basedOn w:val="Commentaire"/>
    <w:next w:val="Commentaire"/>
    <w:link w:val="ObjetducommentaireCar"/>
    <w:semiHidden/>
    <w:unhideWhenUsed/>
    <w:rsid w:val="005E71ED"/>
    <w:rPr>
      <w:b/>
      <w:bCs/>
    </w:rPr>
  </w:style>
  <w:style w:type="character" w:customStyle="1" w:styleId="ObjetducommentaireCar">
    <w:name w:val="Objet du commentaire Car"/>
    <w:basedOn w:val="CommentaireCar"/>
    <w:link w:val="Objetducommentaire"/>
    <w:semiHidden/>
    <w:rsid w:val="005E71ED"/>
    <w:rPr>
      <w:b/>
      <w:bCs/>
      <w:lang w:val="en-US" w:eastAsia="en-US"/>
    </w:rPr>
  </w:style>
  <w:style w:type="character" w:styleId="Textedelespacerserv">
    <w:name w:val="Placeholder Text"/>
    <w:basedOn w:val="Policepardfaut"/>
    <w:uiPriority w:val="99"/>
    <w:semiHidden/>
    <w:rsid w:val="009F74CF"/>
    <w:rPr>
      <w:color w:val="808080"/>
    </w:rPr>
  </w:style>
  <w:style w:type="character" w:customStyle="1" w:styleId="Titre1Car">
    <w:name w:val="Titre 1 Car"/>
    <w:basedOn w:val="Policepardfaut"/>
    <w:link w:val="Titre1"/>
    <w:rsid w:val="00263DD2"/>
    <w:rPr>
      <w:b/>
      <w:caps/>
      <w:sz w:val="24"/>
      <w:lang w:val="en-US" w:eastAsia="en-US"/>
    </w:rPr>
  </w:style>
  <w:style w:type="paragraph" w:styleId="Lgende">
    <w:name w:val="caption"/>
    <w:basedOn w:val="Normal"/>
    <w:next w:val="Normal"/>
    <w:uiPriority w:val="35"/>
    <w:unhideWhenUsed/>
    <w:qFormat/>
    <w:rsid w:val="00CD7274"/>
    <w:pPr>
      <w:spacing w:after="200"/>
    </w:pPr>
    <w:rPr>
      <w:rFonts w:asciiTheme="minorHAnsi" w:eastAsiaTheme="minorHAnsi" w:hAnsiTheme="minorHAnsi" w:cstheme="minorBidi"/>
      <w:i/>
      <w:iCs/>
      <w:color w:val="1F497D" w:themeColor="text2"/>
      <w:sz w:val="18"/>
      <w:szCs w:val="18"/>
      <w:lang w:val="fr-FR"/>
    </w:rPr>
  </w:style>
  <w:style w:type="character" w:customStyle="1" w:styleId="Titre2Car">
    <w:name w:val="Titre 2 Car"/>
    <w:basedOn w:val="Policepardfaut"/>
    <w:link w:val="Titre2"/>
    <w:rsid w:val="004F4154"/>
    <w:rPr>
      <w:b/>
      <w:sz w:val="24"/>
      <w:lang w:val="en-US" w:eastAsia="en-US"/>
    </w:rPr>
  </w:style>
  <w:style w:type="paragraph" w:styleId="Bibliographie">
    <w:name w:val="Bibliography"/>
    <w:basedOn w:val="Normal"/>
    <w:next w:val="Normal"/>
    <w:uiPriority w:val="37"/>
    <w:unhideWhenUsed/>
    <w:rsid w:val="00085E24"/>
    <w:pPr>
      <w:spacing w:after="240"/>
    </w:pPr>
  </w:style>
  <w:style w:type="paragraph" w:styleId="En-tte">
    <w:name w:val="header"/>
    <w:basedOn w:val="Normal"/>
    <w:link w:val="En-tteCar"/>
    <w:unhideWhenUsed/>
    <w:rsid w:val="00C8232F"/>
    <w:pPr>
      <w:tabs>
        <w:tab w:val="center" w:pos="4536"/>
        <w:tab w:val="right" w:pos="9072"/>
      </w:tabs>
    </w:pPr>
  </w:style>
  <w:style w:type="character" w:customStyle="1" w:styleId="En-tteCar">
    <w:name w:val="En-tête Car"/>
    <w:basedOn w:val="Policepardfaut"/>
    <w:link w:val="En-tte"/>
    <w:rsid w:val="00C8232F"/>
    <w:rPr>
      <w:sz w:val="24"/>
      <w:lang w:val="en-US" w:eastAsia="en-US"/>
    </w:rPr>
  </w:style>
  <w:style w:type="paragraph" w:styleId="Pieddepage">
    <w:name w:val="footer"/>
    <w:basedOn w:val="Normal"/>
    <w:link w:val="PieddepageCar"/>
    <w:unhideWhenUsed/>
    <w:rsid w:val="00C8232F"/>
    <w:pPr>
      <w:tabs>
        <w:tab w:val="center" w:pos="4536"/>
        <w:tab w:val="right" w:pos="9072"/>
      </w:tabs>
    </w:pPr>
  </w:style>
  <w:style w:type="character" w:customStyle="1" w:styleId="PieddepageCar">
    <w:name w:val="Pied de page Car"/>
    <w:basedOn w:val="Policepardfaut"/>
    <w:link w:val="Pieddepage"/>
    <w:rsid w:val="00C8232F"/>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7933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elarfaoui@ecsu.edu" TargetMode="External"/><Relationship Id="rId18" Type="http://schemas.openxmlformats.org/officeDocument/2006/relationships/hyperlink" Target="mailto:r.markazi@uiz.ac.ma" TargetMode="External"/><Relationship Id="rId26" Type="http://schemas.openxmlformats.org/officeDocument/2006/relationships/image" Target="media/image7.png"/><Relationship Id="rId39" Type="http://schemas.openxmlformats.org/officeDocument/2006/relationships/image" Target="media/image18.emf"/><Relationship Id="rId21" Type="http://schemas.openxmlformats.org/officeDocument/2006/relationships/image" Target="media/image2.e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ohamed.eddekkar@edu.uiz.ac.ma" TargetMode="External"/><Relationship Id="rId29" Type="http://schemas.openxmlformats.org/officeDocument/2006/relationships/image" Target="media/image8.emf"/><Relationship Id="rId11" Type="http://schemas.openxmlformats.org/officeDocument/2006/relationships/hyperlink" Target="mailto:Youssef.elbid@edu.uiz.ac.ma" TargetMode="External"/><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ohamed.bouzelmad@edu.uiz.ac.ma"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hmed.soussi@edu.uiz.ac.m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mailto:rachid.oulaid@edu.uiz.ac.ma" TargetMode="External"/><Relationship Id="rId17" Type="http://schemas.openxmlformats.org/officeDocument/2006/relationships/hyperlink" Target="mailto:n.elbiaze@uiz.ac.ma" TargetMode="External"/><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20" Type="http://schemas.openxmlformats.org/officeDocument/2006/relationships/image" Target="media/image1.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barek.chahboun@usmba.ac.ma"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2848</TotalTime>
  <Pages>8</Pages>
  <Words>12018</Words>
  <Characters>66099</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77962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youssef.elbid@edu.uiz.ac.ma</cp:lastModifiedBy>
  <cp:revision>81</cp:revision>
  <cp:lastPrinted>2025-11-15T08:44:00Z</cp:lastPrinted>
  <dcterms:created xsi:type="dcterms:W3CDTF">2023-09-01T14:34:00Z</dcterms:created>
  <dcterms:modified xsi:type="dcterms:W3CDTF">2026-01-10T14:34:00Z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zotero-version="7.0.16"&gt;&lt;session id="OQXa6wSE"/&gt;&lt;style id="http://www.zotero.org/styles/aip-dot-numbering" locale="fr-FR" hasBibliography="1" bibliographyStyleHasBeenSet="1"/&gt;&lt;prefs&gt;&lt;pref name="fieldType" value="Field"/&gt;&lt;/prefs&gt;&lt;/da</vt:lpwstr>
  </property>
  <property fmtid="{D5CDD505-2E9C-101B-9397-08002B2CF9AE}" pid="4" name="ZOTERO_PREF_2">
    <vt:lpwstr>ta&gt;</vt:lpwstr>
  </property>
</Properties>
</file>