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2060DE41" w:rsidR="0016385D" w:rsidRPr="00075EA6" w:rsidRDefault="003A3925" w:rsidP="001C4C93">
      <w:pPr>
        <w:pStyle w:val="PaperTitle"/>
        <w:spacing w:before="0"/>
        <w:rPr>
          <w:b w:val="0"/>
          <w:bCs/>
          <w:sz w:val="24"/>
          <w:szCs w:val="24"/>
        </w:rPr>
      </w:pPr>
      <w:r w:rsidRPr="003A3925">
        <w:t xml:space="preserve">Numerical Simulation of the </w:t>
      </w:r>
      <w:proofErr w:type="spellStart"/>
      <w:r w:rsidRPr="003A3925">
        <w:t>Aeroacoustic</w:t>
      </w:r>
      <w:proofErr w:type="spellEnd"/>
      <w:r w:rsidRPr="003A3925">
        <w:t xml:space="preserve"> Coupling of a Turbulent Plane Jet </w:t>
      </w:r>
      <w:r w:rsidR="005F3653">
        <w:t>I</w:t>
      </w:r>
      <w:r w:rsidR="001C4C93">
        <w:t>mpinging on</w:t>
      </w:r>
      <w:r w:rsidRPr="003A3925">
        <w:t xml:space="preserve"> a </w:t>
      </w:r>
      <w:r w:rsidR="001C4C93">
        <w:t>Slotted</w:t>
      </w:r>
      <w:r w:rsidRPr="003A3925">
        <w:t xml:space="preserve"> </w:t>
      </w:r>
      <w:r w:rsidR="005F3653">
        <w:t>P</w:t>
      </w:r>
      <w:r w:rsidR="001C4C93">
        <w:t>late</w:t>
      </w:r>
    </w:p>
    <w:p w14:paraId="548D96A3" w14:textId="7970A039" w:rsidR="00C14B14" w:rsidRDefault="0030068B" w:rsidP="00EA0C14">
      <w:pPr>
        <w:pStyle w:val="AuthorName"/>
        <w:rPr>
          <w:sz w:val="20"/>
          <w:lang w:val="en-GB" w:eastAsia="en-GB"/>
        </w:rPr>
      </w:pPr>
      <w:r>
        <w:t>Mohammad Issa</w:t>
      </w:r>
      <w:r w:rsidR="00EF6940" w:rsidRPr="2F830975">
        <w:rPr>
          <w:vertAlign w:val="superscript"/>
        </w:rPr>
        <w:t>1,</w:t>
      </w:r>
      <w:r w:rsidR="003A5C85" w:rsidRPr="2F830975">
        <w:rPr>
          <w:vertAlign w:val="superscript"/>
        </w:rPr>
        <w:t xml:space="preserve"> </w:t>
      </w:r>
      <w:r w:rsidR="00900D3A">
        <w:rPr>
          <w:vertAlign w:val="superscript"/>
        </w:rPr>
        <w:t>b</w:t>
      </w:r>
      <w:r w:rsidR="00EF6940" w:rsidRPr="2F830975">
        <w:rPr>
          <w:vertAlign w:val="superscript"/>
        </w:rPr>
        <w:t>)</w:t>
      </w:r>
      <w:r w:rsidR="00900D3A">
        <w:t xml:space="preserve">, Nour Eldin </w:t>
      </w:r>
      <w:proofErr w:type="spellStart"/>
      <w:r w:rsidR="00900D3A">
        <w:t>Afyouni</w:t>
      </w:r>
      <w:proofErr w:type="spellEnd"/>
      <w:r w:rsidR="00900D3A">
        <w:t xml:space="preserve"> </w:t>
      </w:r>
      <w:r w:rsidR="00900D3A">
        <w:rPr>
          <w:vertAlign w:val="superscript"/>
        </w:rPr>
        <w:t>2</w:t>
      </w:r>
      <w:r w:rsidR="00900D3A" w:rsidRPr="2F830975">
        <w:rPr>
          <w:vertAlign w:val="superscript"/>
        </w:rPr>
        <w:t xml:space="preserve">, </w:t>
      </w:r>
      <w:r w:rsidR="00900D3A">
        <w:rPr>
          <w:vertAlign w:val="superscript"/>
        </w:rPr>
        <w:t>c</w:t>
      </w:r>
      <w:r w:rsidR="00900D3A" w:rsidRPr="2F830975">
        <w:rPr>
          <w:vertAlign w:val="superscript"/>
        </w:rPr>
        <w:t>)</w:t>
      </w:r>
      <w:r w:rsidR="00900D3A">
        <w:t>, Kamel Abed-Meraim</w:t>
      </w:r>
      <w:r w:rsidR="00900D3A">
        <w:rPr>
          <w:vertAlign w:val="superscript"/>
        </w:rPr>
        <w:t>3</w:t>
      </w:r>
      <w:r w:rsidR="00900D3A" w:rsidRPr="2F830975">
        <w:rPr>
          <w:vertAlign w:val="superscript"/>
        </w:rPr>
        <w:t xml:space="preserve">, </w:t>
      </w:r>
      <w:r w:rsidR="00900D3A">
        <w:rPr>
          <w:vertAlign w:val="superscript"/>
        </w:rPr>
        <w:t>d</w:t>
      </w:r>
      <w:r w:rsidR="00900D3A" w:rsidRPr="2F830975">
        <w:rPr>
          <w:vertAlign w:val="superscript"/>
        </w:rPr>
        <w:t>)</w:t>
      </w:r>
      <w:r w:rsidR="00900D3A">
        <w:t xml:space="preserve">, </w:t>
      </w:r>
      <w:r w:rsidR="00EA0C14">
        <w:t>Marwan Alkheir</w:t>
      </w:r>
      <w:r w:rsidR="00E87213">
        <w:rPr>
          <w:vertAlign w:val="superscript"/>
        </w:rPr>
        <w:t>1</w:t>
      </w:r>
      <w:r w:rsidR="00EA0C14">
        <w:rPr>
          <w:vertAlign w:val="superscript"/>
        </w:rPr>
        <w:t>,</w:t>
      </w:r>
      <w:r w:rsidR="00772859">
        <w:rPr>
          <w:vertAlign w:val="superscript"/>
        </w:rPr>
        <w:t xml:space="preserve"> </w:t>
      </w:r>
      <w:r w:rsidR="00E87213">
        <w:rPr>
          <w:vertAlign w:val="superscript"/>
        </w:rPr>
        <w:t>4</w:t>
      </w:r>
      <w:r w:rsidR="00EA0C14" w:rsidRPr="2F830975">
        <w:rPr>
          <w:vertAlign w:val="superscript"/>
        </w:rPr>
        <w:t xml:space="preserve">, </w:t>
      </w:r>
      <w:r w:rsidR="00EA0C14">
        <w:rPr>
          <w:vertAlign w:val="superscript"/>
        </w:rPr>
        <w:t>e</w:t>
      </w:r>
      <w:r w:rsidR="00EA0C14" w:rsidRPr="2F830975">
        <w:rPr>
          <w:vertAlign w:val="superscript"/>
        </w:rPr>
        <w:t>)</w:t>
      </w:r>
      <w:r w:rsidR="00900D3A">
        <w:t>, Hassan Assoum</w:t>
      </w:r>
      <w:r w:rsidR="00EA0C14">
        <w:rPr>
          <w:vertAlign w:val="superscript"/>
        </w:rPr>
        <w:t>3</w:t>
      </w:r>
      <w:r w:rsidR="00900D3A" w:rsidRPr="2F830975">
        <w:rPr>
          <w:vertAlign w:val="superscript"/>
        </w:rPr>
        <w:t>,</w:t>
      </w:r>
      <w:r w:rsidR="00772859">
        <w:rPr>
          <w:vertAlign w:val="superscript"/>
        </w:rPr>
        <w:t xml:space="preserve"> </w:t>
      </w:r>
      <w:r w:rsidR="00E87213">
        <w:rPr>
          <w:vertAlign w:val="superscript"/>
        </w:rPr>
        <w:t>5</w:t>
      </w:r>
      <w:r w:rsidR="00772859">
        <w:rPr>
          <w:vertAlign w:val="superscript"/>
        </w:rPr>
        <w:t>,</w:t>
      </w:r>
      <w:r w:rsidR="00900D3A" w:rsidRPr="2F830975">
        <w:rPr>
          <w:vertAlign w:val="superscript"/>
        </w:rPr>
        <w:t xml:space="preserve"> </w:t>
      </w:r>
      <w:proofErr w:type="gramStart"/>
      <w:r w:rsidR="00900D3A">
        <w:rPr>
          <w:vertAlign w:val="superscript"/>
        </w:rPr>
        <w:t>a</w:t>
      </w:r>
      <w:r w:rsidR="00900D3A" w:rsidRPr="2F830975">
        <w:rPr>
          <w:vertAlign w:val="superscript"/>
        </w:rPr>
        <w:t>)</w:t>
      </w:r>
      <w:r w:rsidR="00900D3A">
        <w:t xml:space="preserve">  and</w:t>
      </w:r>
      <w:proofErr w:type="gramEnd"/>
      <w:r w:rsidR="00900D3A">
        <w:t xml:space="preserve"> Anas </w:t>
      </w:r>
      <w:proofErr w:type="spellStart"/>
      <w:r w:rsidR="00900D3A">
        <w:t>Sakout</w:t>
      </w:r>
      <w:proofErr w:type="spellEnd"/>
      <w:r w:rsidR="00900D3A">
        <w:t xml:space="preserve"> </w:t>
      </w:r>
      <w:r w:rsidR="00900D3A" w:rsidRPr="2F830975">
        <w:rPr>
          <w:vertAlign w:val="superscript"/>
        </w:rPr>
        <w:t xml:space="preserve">3, </w:t>
      </w:r>
      <w:r w:rsidR="00900D3A">
        <w:rPr>
          <w:vertAlign w:val="superscript"/>
        </w:rPr>
        <w:t>f</w:t>
      </w:r>
      <w:r w:rsidR="00900D3A" w:rsidRPr="2F830975">
        <w:rPr>
          <w:vertAlign w:val="superscript"/>
        </w:rPr>
        <w:t>)</w:t>
      </w:r>
    </w:p>
    <w:p w14:paraId="5F131E1D" w14:textId="503FE360" w:rsidR="00900D3A" w:rsidRDefault="00900D3A" w:rsidP="00900D3A">
      <w:pPr>
        <w:pStyle w:val="AuthorAffiliation"/>
        <w:rPr>
          <w:i w:val="0"/>
          <w:iCs/>
          <w:vertAlign w:val="superscript"/>
        </w:rPr>
      </w:pPr>
      <w:r>
        <w:rPr>
          <w:i w:val="0"/>
          <w:iCs/>
          <w:vertAlign w:val="superscript"/>
        </w:rPr>
        <w:t>1</w:t>
      </w:r>
      <w:r w:rsidRPr="00FD1497">
        <w:t xml:space="preserve"> Lebanese University, </w:t>
      </w:r>
      <w:r>
        <w:t>Faculty of sciences</w:t>
      </w:r>
      <w:r w:rsidRPr="00FD1497">
        <w:t>,</w:t>
      </w:r>
      <w:r>
        <w:t xml:space="preserve"> Tripoli,</w:t>
      </w:r>
      <w:r w:rsidRPr="00FD1497">
        <w:t xml:space="preserve"> Lebanon</w:t>
      </w:r>
      <w:r w:rsidR="00220639">
        <w:t>.</w:t>
      </w:r>
      <w:r w:rsidRPr="00075EA6">
        <w:rPr>
          <w:i w:val="0"/>
          <w:iCs/>
          <w:vertAlign w:val="superscript"/>
        </w:rPr>
        <w:t xml:space="preserve"> </w:t>
      </w:r>
    </w:p>
    <w:p w14:paraId="5150D271" w14:textId="25829AE1" w:rsidR="00900D3A" w:rsidRPr="00900D3A" w:rsidRDefault="00900D3A" w:rsidP="00900D3A">
      <w:pPr>
        <w:pStyle w:val="AuthorAffiliation"/>
        <w:rPr>
          <w:i w:val="0"/>
          <w:iCs/>
          <w:vertAlign w:val="superscript"/>
        </w:rPr>
      </w:pPr>
      <w:r w:rsidRPr="00900D3A">
        <w:rPr>
          <w:i w:val="0"/>
          <w:iCs/>
          <w:vertAlign w:val="superscript"/>
        </w:rPr>
        <w:t>2</w:t>
      </w:r>
      <w:r w:rsidRPr="00900D3A">
        <w:t xml:space="preserve"> CESI, Faculty of </w:t>
      </w:r>
      <w:r>
        <w:t>E</w:t>
      </w:r>
      <w:r w:rsidRPr="00900D3A">
        <w:t>ngineering, La Rochelle, France.</w:t>
      </w:r>
    </w:p>
    <w:p w14:paraId="08B0630F" w14:textId="1A6967D5" w:rsidR="00900D3A" w:rsidRDefault="00900D3A" w:rsidP="00900D3A">
      <w:pPr>
        <w:pStyle w:val="AuthorAffiliation"/>
        <w:rPr>
          <w:lang w:val="fr-FR"/>
        </w:rPr>
      </w:pPr>
      <w:r w:rsidRPr="00900D3A">
        <w:rPr>
          <w:i w:val="0"/>
          <w:iCs/>
          <w:vertAlign w:val="superscript"/>
          <w:lang w:val="fr-FR"/>
        </w:rPr>
        <w:t>3</w:t>
      </w:r>
      <w:r w:rsidRPr="00900D3A">
        <w:rPr>
          <w:lang w:val="fr-FR"/>
        </w:rPr>
        <w:t xml:space="preserve"> LASIE UMR CNRS 7356, La Rochelle </w:t>
      </w:r>
      <w:proofErr w:type="spellStart"/>
      <w:r w:rsidRPr="00900D3A">
        <w:rPr>
          <w:lang w:val="fr-FR"/>
        </w:rPr>
        <w:t>University</w:t>
      </w:r>
      <w:proofErr w:type="spellEnd"/>
      <w:r w:rsidRPr="00900D3A">
        <w:rPr>
          <w:lang w:val="fr-FR"/>
        </w:rPr>
        <w:t>, La Rochelle, France.</w:t>
      </w:r>
    </w:p>
    <w:p w14:paraId="5844D393" w14:textId="3E02C925" w:rsidR="00EA0C14" w:rsidRDefault="00E87213" w:rsidP="00EA0C14">
      <w:pPr>
        <w:pStyle w:val="AuthorAffiliation"/>
        <w:rPr>
          <w:i w:val="0"/>
          <w:iCs/>
          <w:vertAlign w:val="superscript"/>
        </w:rPr>
      </w:pPr>
      <w:r>
        <w:rPr>
          <w:i w:val="0"/>
          <w:iCs/>
          <w:vertAlign w:val="superscript"/>
        </w:rPr>
        <w:t>4</w:t>
      </w:r>
      <w:r w:rsidR="00EA0C14" w:rsidRPr="00FD1497">
        <w:t xml:space="preserve"> </w:t>
      </w:r>
      <w:r w:rsidR="00EA0C14">
        <w:t>Arab Open University</w:t>
      </w:r>
      <w:r w:rsidR="00EA0C14" w:rsidRPr="00FD1497">
        <w:t>,</w:t>
      </w:r>
      <w:r w:rsidR="00EA0C14">
        <w:t xml:space="preserve"> Tripoli,</w:t>
      </w:r>
      <w:r w:rsidR="00EA0C14" w:rsidRPr="00FD1497">
        <w:t xml:space="preserve"> Lebanon</w:t>
      </w:r>
      <w:r w:rsidR="00220639">
        <w:t>.</w:t>
      </w:r>
      <w:r w:rsidR="00EA0C14" w:rsidRPr="00075EA6">
        <w:rPr>
          <w:i w:val="0"/>
          <w:iCs/>
          <w:vertAlign w:val="superscript"/>
        </w:rPr>
        <w:t xml:space="preserve"> </w:t>
      </w:r>
    </w:p>
    <w:p w14:paraId="32D783FE" w14:textId="0BEB602B" w:rsidR="00452384" w:rsidRDefault="00E87213" w:rsidP="009A4B18">
      <w:pPr>
        <w:pStyle w:val="AuthorAffiliation"/>
        <w:rPr>
          <w:rtl/>
        </w:rPr>
      </w:pPr>
      <w:r>
        <w:rPr>
          <w:i w:val="0"/>
          <w:iCs/>
          <w:vertAlign w:val="superscript"/>
        </w:rPr>
        <w:t>5</w:t>
      </w:r>
      <w:r w:rsidR="00900D3A" w:rsidRPr="00FD1497">
        <w:t xml:space="preserve"> Beirut Arab University, Mechanical Engineering Department, Lebanon</w:t>
      </w:r>
      <w:r w:rsidR="00220639">
        <w:t>.</w:t>
      </w:r>
    </w:p>
    <w:p w14:paraId="5ABE7639" w14:textId="77777777" w:rsidR="00B03057" w:rsidRDefault="00B03057" w:rsidP="009A4B18">
      <w:pPr>
        <w:pStyle w:val="AuthorAffiliation"/>
      </w:pPr>
    </w:p>
    <w:p w14:paraId="18737696" w14:textId="349441CE" w:rsidR="00452384" w:rsidRPr="00220639" w:rsidRDefault="00452384" w:rsidP="00452384">
      <w:pPr>
        <w:pStyle w:val="AuthorEmail"/>
        <w:rPr>
          <w:i/>
          <w:iCs/>
        </w:rPr>
      </w:pPr>
      <w:r w:rsidRPr="00220639">
        <w:rPr>
          <w:i/>
          <w:iCs/>
          <w:szCs w:val="28"/>
          <w:vertAlign w:val="superscript"/>
        </w:rPr>
        <w:t>a)</w:t>
      </w:r>
      <w:r w:rsidRPr="00220639">
        <w:rPr>
          <w:i/>
          <w:iCs/>
        </w:rPr>
        <w:t xml:space="preserve"> Corresponding author: h.assoum@bau.edu.lb</w:t>
      </w:r>
      <w:r w:rsidRPr="00220639">
        <w:rPr>
          <w:i/>
          <w:iCs/>
        </w:rPr>
        <w:br/>
      </w:r>
      <w:proofErr w:type="gramStart"/>
      <w:r w:rsidRPr="00220639">
        <w:rPr>
          <w:i/>
          <w:iCs/>
          <w:szCs w:val="28"/>
          <w:vertAlign w:val="superscript"/>
        </w:rPr>
        <w:t>b</w:t>
      </w:r>
      <w:r w:rsidR="00003D7C" w:rsidRPr="00220639">
        <w:rPr>
          <w:i/>
          <w:iCs/>
          <w:szCs w:val="28"/>
          <w:vertAlign w:val="superscript"/>
        </w:rPr>
        <w:t>)</w:t>
      </w:r>
      <w:r w:rsidR="00131E68" w:rsidRPr="00220639">
        <w:rPr>
          <w:i/>
          <w:iCs/>
        </w:rPr>
        <w:t>issabadermohammad02@gmail.com</w:t>
      </w:r>
      <w:proofErr w:type="gramEnd"/>
      <w:r w:rsidR="001D469C" w:rsidRPr="00220639">
        <w:rPr>
          <w:i/>
          <w:iCs/>
        </w:rPr>
        <w:br/>
      </w:r>
      <w:proofErr w:type="gramStart"/>
      <w:r w:rsidRPr="00220639">
        <w:rPr>
          <w:i/>
          <w:iCs/>
          <w:szCs w:val="28"/>
          <w:vertAlign w:val="superscript"/>
        </w:rPr>
        <w:t>c)</w:t>
      </w:r>
      <w:r w:rsidRPr="00220639">
        <w:rPr>
          <w:i/>
          <w:iCs/>
        </w:rPr>
        <w:t>nour.afyouni@gmail.com</w:t>
      </w:r>
      <w:proofErr w:type="gramEnd"/>
      <w:r w:rsidRPr="00220639">
        <w:rPr>
          <w:i/>
          <w:iCs/>
        </w:rPr>
        <w:br/>
      </w:r>
      <w:proofErr w:type="gramStart"/>
      <w:r w:rsidRPr="00220639">
        <w:rPr>
          <w:i/>
          <w:iCs/>
          <w:szCs w:val="28"/>
          <w:vertAlign w:val="superscript"/>
        </w:rPr>
        <w:t>d)</w:t>
      </w:r>
      <w:r w:rsidRPr="00220639">
        <w:rPr>
          <w:i/>
          <w:iCs/>
        </w:rPr>
        <w:t>kabedmer@univ-lr.fr</w:t>
      </w:r>
      <w:proofErr w:type="gramEnd"/>
    </w:p>
    <w:p w14:paraId="2099060D" w14:textId="36AD5081" w:rsidR="00452384" w:rsidRPr="00220639" w:rsidRDefault="00452384" w:rsidP="005517DB">
      <w:pPr>
        <w:pStyle w:val="AuthorEmail"/>
        <w:rPr>
          <w:i/>
          <w:iCs/>
        </w:rPr>
      </w:pPr>
      <w:proofErr w:type="gramStart"/>
      <w:r w:rsidRPr="00220639">
        <w:rPr>
          <w:i/>
          <w:iCs/>
          <w:szCs w:val="28"/>
          <w:vertAlign w:val="superscript"/>
        </w:rPr>
        <w:t>e)</w:t>
      </w:r>
      <w:r w:rsidR="005517DB" w:rsidRPr="00220639">
        <w:rPr>
          <w:i/>
          <w:iCs/>
        </w:rPr>
        <w:t>marwanalkheir@gmail.com</w:t>
      </w:r>
      <w:proofErr w:type="gramEnd"/>
    </w:p>
    <w:p w14:paraId="2989E4FC" w14:textId="31F64872" w:rsidR="00452384" w:rsidRPr="00220639" w:rsidRDefault="00452384" w:rsidP="00452384">
      <w:pPr>
        <w:pStyle w:val="AuthorEmail"/>
        <w:rPr>
          <w:i/>
          <w:iCs/>
        </w:rPr>
      </w:pPr>
      <w:proofErr w:type="gramStart"/>
      <w:r w:rsidRPr="00220639">
        <w:rPr>
          <w:i/>
          <w:iCs/>
          <w:szCs w:val="28"/>
          <w:vertAlign w:val="superscript"/>
        </w:rPr>
        <w:t>f)</w:t>
      </w:r>
      <w:r w:rsidRPr="00220639">
        <w:rPr>
          <w:i/>
          <w:iCs/>
        </w:rPr>
        <w:t>asakout@univ-lr.fr</w:t>
      </w:r>
      <w:proofErr w:type="gramEnd"/>
    </w:p>
    <w:p w14:paraId="22C3F2A8" w14:textId="50829E07" w:rsidR="0016385D" w:rsidRPr="00075EA6" w:rsidRDefault="0016385D" w:rsidP="00131E68">
      <w:pPr>
        <w:pStyle w:val="Abstract"/>
      </w:pPr>
      <w:r w:rsidRPr="00075EA6">
        <w:rPr>
          <w:b/>
          <w:bCs/>
        </w:rPr>
        <w:t>Abstract.</w:t>
      </w:r>
      <w:r w:rsidRPr="00075EA6">
        <w:t xml:space="preserve"> </w:t>
      </w:r>
      <w:r w:rsidR="00131E68" w:rsidRPr="00131E68">
        <w:t xml:space="preserve">This study focuses on the numerical simulation of a turbulent flow interacting with a slotted plate, with the aim of analyzing the </w:t>
      </w:r>
      <w:proofErr w:type="spellStart"/>
      <w:r w:rsidR="00131E68" w:rsidRPr="00131E68">
        <w:t>aeroacoustic</w:t>
      </w:r>
      <w:proofErr w:type="spellEnd"/>
      <w:r w:rsidR="00131E68" w:rsidRPr="00131E68">
        <w:t xml:space="preserve"> coupling mechanisms responsible for the generation of self</w:t>
      </w:r>
      <w:r w:rsidR="00B37C59">
        <w:t>-</w:t>
      </w:r>
      <w:r w:rsidR="00131E68" w:rsidRPr="00131E68">
        <w:t>sustained tones. Based on a reference experiment conducted, an unsteady two</w:t>
      </w:r>
      <w:r w:rsidR="00B37C59">
        <w:t>-</w:t>
      </w:r>
      <w:r w:rsidR="00131E68" w:rsidRPr="00131E68">
        <w:t xml:space="preserve">dimensional simulation was performed, employing the Detached Eddy Simulation (DES) model to accurately capture the vortex structures. Numerical results at Reynolds numbers 4700 and 4800 show </w:t>
      </w:r>
      <w:proofErr w:type="gramStart"/>
      <w:r w:rsidR="00131E68" w:rsidRPr="00131E68">
        <w:t>a symmetric</w:t>
      </w:r>
      <w:proofErr w:type="gramEnd"/>
      <w:r w:rsidR="00131E68" w:rsidRPr="00131E68">
        <w:t xml:space="preserve"> behavior in the simulation, unlike the experiment which reveals a transition to antisymmetric behavior at 4800. </w:t>
      </w:r>
      <w:r w:rsidR="00252128">
        <w:t xml:space="preserve">Acoustics level </w:t>
      </w:r>
      <w:r w:rsidR="00131E68" w:rsidRPr="00131E68">
        <w:t>simulation enabled the detection</w:t>
      </w:r>
      <w:r w:rsidR="00252128">
        <w:t xml:space="preserve"> of a peak of frequency in the acoustic signal </w:t>
      </w:r>
      <w:proofErr w:type="gramStart"/>
      <w:r w:rsidR="00252128">
        <w:t>similar to</w:t>
      </w:r>
      <w:proofErr w:type="gramEnd"/>
      <w:r w:rsidR="00252128">
        <w:t xml:space="preserve"> what was obtained by the microphone</w:t>
      </w:r>
      <w:r w:rsidR="00533106">
        <w:t>.</w:t>
      </w:r>
      <w:r w:rsidR="00131E68" w:rsidRPr="00131E68">
        <w:t xml:space="preserve"> Additionally, the simulation allowed the exploration of areas that are experimentally difficult to access</w:t>
      </w:r>
      <w:r w:rsidR="00252128">
        <w:t xml:space="preserve"> near the plate</w:t>
      </w:r>
      <w:r w:rsidR="00131E68" w:rsidRPr="00131E68">
        <w:t>. A correlation between the upstream and downstream velocity fields was also demonstrated, highlighting the coherent structures responsible for the feedback loop. The overall good agreement between simulation and experiment validates the numerical approach for understanding the studied physical phenomena</w:t>
      </w:r>
      <w:r w:rsidR="00B10134" w:rsidRPr="00075EA6">
        <w:t>.</w:t>
      </w:r>
    </w:p>
    <w:p w14:paraId="4635402B" w14:textId="183ACB5F" w:rsidR="00F21F1B" w:rsidRDefault="00F21F1B" w:rsidP="00F21F1B">
      <w:pPr>
        <w:pStyle w:val="Heading1"/>
      </w:pPr>
      <w:r>
        <w:t>introduction</w:t>
      </w:r>
    </w:p>
    <w:p w14:paraId="712FC172" w14:textId="6BC1FBFD" w:rsidR="008A46C0" w:rsidRPr="008A46C0" w:rsidRDefault="008A46C0" w:rsidP="0019557E">
      <w:pPr>
        <w:pStyle w:val="Paragraph"/>
        <w:rPr>
          <w:lang w:bidi="ar-LB"/>
        </w:rPr>
      </w:pPr>
      <w:r w:rsidRPr="008A46C0">
        <w:rPr>
          <w:lang w:bidi="ar-LB"/>
        </w:rPr>
        <w:t>Impinging jets play a crucial role in a wide range of industrial and engineering applications because of their ability to achieve high rates of momentum and heat transfer. They are extensively employed in cooling processes of turbine blades, electronic devices, combustion systems, drying technologies, and propulsion applications. Beyond their practical uses, impinging jets present complex flow dynamics that continue to be of fundamental scientific interest, particularly in the field of fluid mechanics and aeroacoustics.</w:t>
      </w:r>
      <w:r w:rsidR="0019557E">
        <w:rPr>
          <w:lang w:bidi="ar-LB"/>
        </w:rPr>
        <w:t xml:space="preserve"> </w:t>
      </w:r>
      <w:r w:rsidRPr="008A46C0">
        <w:rPr>
          <w:lang w:bidi="ar-LB"/>
        </w:rPr>
        <w:t>One of the most remarkable and intriguing phenomena associated with impinging jets is the generation of self-sustained tones</w:t>
      </w:r>
      <w:r w:rsidR="009A4B18">
        <w:rPr>
          <w:lang w:bidi="ar-LB"/>
        </w:rPr>
        <w:t xml:space="preserve"> </w:t>
      </w:r>
      <w:r w:rsidR="009A4B18">
        <w:rPr>
          <w:lang w:bidi="ar-LB"/>
        </w:rPr>
        <w:fldChar w:fldCharType="begin"/>
      </w:r>
      <w:r w:rsidR="00F333BE">
        <w:rPr>
          <w:lang w:bidi="ar-LB"/>
        </w:rPr>
        <w:instrText xml:space="preserve"> ADDIN ZOTERO_ITEM CSL_CITATION {"citationID":"oSMqcqYx","properties":{"formattedCitation":"\\super 1\\uc0\\u8211{}8\\nosupersub{}","plainCitation":"1–8","noteIndex":0},"citationItems":[{"id":281,"uris":["http://zotero.org/users/1290857/items/FY9AJZXS"],"itemData":{"id":281,"type":"article-journal","container-title":"Energy Reports","title":"Turbulent Kinetic Energy and Self-Sustaining Tones in an Impinging Jet Using High Speed 3D Tomographic-PIV","author":[{"family":"Hassan H. Assoum","given":""},{"family":"Jana Hamdi","given":""},{"family":"M. Hassan","given":""},{"family":"M. Kheir","given":""},{"family":"Kamel Abed Meraim","given":""},{"family":"Anas Sakout","given":""}]},"label":"page"},{"id":180,"uris":["http://zotero.org/users/1290857/items/9Z4P69RB"],"itemData":{"id":180,"type":"article-journal","abstract":"Ventilation strategies play an important role of enhancing energy conservation, Indoor Air Quality (IAQ) and acoustic comfort in any conditioned space. Impinging jets are used in such application and should be understood to be controlled. This paper focuses on the flow physics and the aero-acoustic coupling of an impinging jet ventilation system. Experimental data coupling are obtained thanks to simultaneous measurements of the velocity and the acoustic fields using respectively time-resolved particle image velocimetry (PIV) and a microphone. Spatio-temporal cross-correlations between the transverse velocity and the acoustic signals give us a better understanding of the self-sustained tones generated in impinging jets. A pre-whitening technique is used to investigate the coupling between the acoustic and the velocity signals. This method is useful for analysing small random signals superimposed on a high amplitude pure tone.","collection-title":"Materials &amp; Energy I (2015)","container-title":"Energy Procedia","DOI":"10.1016/j.egypro.2017.11.227","ISSN":"1876-6102","journalAbbreviation":"Energy Procedia","page":"391-397","source":"ScienceDirect","title":"Correlation between the acoustic field and the transverse velocity in a plane impinging jet in the presence of self-sustaining tones","volume":"139","author":[{"family":"Assoum","given":"H. H."},{"family":"Hamdi","given":"J."},{"family":"Abed-Meraïm","given":"K."},{"family":"El Hassan","given":"M."},{"family":"Ali","given":"M."},{"family":"Sakout","given":"A."}],"issued":{"date-parts":[["2017",12,1]]}},"label":"page"},{"id":813,"uris":["http://zotero.org/users/1290857/items/UB4LN5QK"],"itemData":{"id":813,"type":"article-journal","container-title":"International Journal of Heat and Technology","DOI":"10.18280/ijht.370416","ISSN":"03928764","issue":"4","journalAbbreviation":"IJHT","language":"en","page":"1071-1079","source":"DOI.org (Crossref)","title":"Spatio-Temporal Changes in the Turbulent Kinetic Energy of a Rectangular Jet Impinging on a Slotted Plate Analyzed with High Speed 3D Tomographic-Particle Image Velocimetry","volume":"37","author":[{"family":"Assoum","given":"Hassan"},{"family":"Hamdi","given":"Jana"},{"family":"Abed-Meraïm","given":"Kamel"},{"family":"Al Kheir","given":"Marwan"},{"family":"Mrach","given":"Tarek"},{"family":"El Soufi","given":"Louay"},{"family":"Sakout","given":"Anas"}],"issued":{"date-parts":[["2019",12,26]]}},"label":"page"},{"id":3855,"uris":["http://zotero.org/users/1290857/items/EZ428T8I"],"itemData":{"id":3855,"type":"article-journal","abstract":"Impinging jets are encountered in ventilation systems and many other industrial applications. Their flows are three-dimensional, time-dependent, and turbulent. These jets can generate a high level of noise and often present a source of discomfort in closed areas. In order to reduce and control such mechanisms, one should investigate the flow dynamics that generate the acoustic field. The purpose of this study is to investigate the flow dynamics and, more specifically, the coherent structures involved in the acoustic generation of these jets. Model reduction techniques are commonly used to study the underlying mechanisms by decomposing the flow into coherent structures. The dynamic mode decomposition (DMD) is an equation-free method that relies only on the system’s data taken either through experiments or through numerical simulations. In this paper, the DMD technique is applied, and the spatial modes and their frequencies are presented. The temporal content of the DMD’s modes is then correlated with the acoustic signal. The flow is generated by a rectangular jet impinging on a slotted plate (for a Reynolds number Re = 4458) and its kinematic field is obtained via the tomographic particle image velocimetry technique (TPIV). The findings of this research highlight the coherent structures signature in the DMD’s spectral content and show the cross correlations between the DMD’s modes and the acoustic field.","container-title":"Fluids","DOI":"10.3390/fluids6120429","ISSN":"2311-5521","issue":"12","language":"en","license":"http://creativecommons.org/licenses/by/3.0/","page":"429","source":"www.mdpi.com","title":"Tomographic Particle Image Velocimetry and Dynamic Mode Decomposition (DMD) in a Rectangular Impinging Jet: Vortex Dynamics and Acoustic Generation","title-short":"Tomographic Particle Image Velocimetry and Dynamic Mode Decomposition (DMD) in a Rectangular Impinging Jet","volume":"6","author":[{"family":"Assoum","given":"Hassan H."},{"family":"Hamdi","given":"Jana"},{"family":"Alkheir","given":"Marwan"},{"family":"Abed Meraim","given":"Kamel"},{"family":"Sakout","given":"Anas"},{"family":"Obeid","given":"Bachar"},{"family":"El Hassan","given":"Mouhammad"}],"issued":{"date-parts":[["2021",12]]}},"label":"page"},{"id":4176,"uris":["http://zotero.org/users/1290857/items/F5BNL4HR"],"itemData":{"id":4176,"type":"article-journal","container-title":"Alexandria Engineering Journal","ISSN":"1110-0168","journalAbbreviation":"Alexandria Engineering Journal","page":"404-416","title":"Experimental investigation of the Aero-Acoustics of a rectangular jet impinging a slotted plate for different flow regimes","volume":"87","author":[{"family":"El Zohbi","given":"Bilal"},{"family":"Assoum","given":"Hassan Hasan"},{"family":"Alkheir","given":"Marwan"},{"family":"Afyouni","given":"Nour"},{"family":"Meraim","given":"Kamel Abed"},{"family":"Sakout","given":"Anas"},{"family":"El Hassan","given":"Mouhammad"}],"issued":{"date-parts":[["2024"]]}},"label":"page"},{"id":3846,"uris":["http://zotero.org/users/1290857/items/9DLGVHJ9"],"itemData":{"id":3846,"type":"article-journal","abstract":"Passive control techniques of impinging jets are of high interest for many industrial applications and particularly for noise generation issues encountered in such configurations. Thus, an experimental study was carried out to simultaneously show the effect of a mechanism of control on the acoustic and the dynamic fields involved in a rectangular jet of air impinging on a slotted plate. A Reynolds number of Re = 5900 presenting an intense acoustic level was considered. The mechanism of control consists on a thin rod which was introduced in different positions of the flow. A total number of 1085 spatial positions of the rod were tested in order to identify the optimal position for noise reduction. Combined Stereoscopic Particle Image Velocimetry measurements were performed to obtain the kinematic field in the whole area of interest from the both sides of the introduced rod. A new representation of the acoustic levels (cartography of acoustic level as function of the location of the rod) is provided to identify the optimal positions of control. It was found that when the self-sustaining tone loop disappears, the sound pressure levels can drop by almost 23% depending on the location of the rod. A Dynamic Mode Decomposition (DMD) was established and cross-correlations were calculated between temporal modes and acoustic signals for both controlled and not controlled cases. The cross-correlations between the acoustic signal and the temporal modes were found to be insignificant in case of controlled flow. Moreover, in case of controlled flow, spatial modes were found to be significant far from the slot which plays a principal role in the self-sustaining tones by interacting with the passage of vortices through it. These results are of interest since the visualization of the flow dynamics and the corresponding vortex activity explains the disappearance of the self-sustaining loop and the sound pressure level changes. Such results are of high interest for developing new strategies of noise control.","container-title":"Alexandria Engineering Journal","DOI":"10.1016/j.aej.2023.07.078","ISSN":"1110-0168","journalAbbreviation":"Alexandria Engineering Journal","page":"354-365","source":"ScienceDirect","title":"Control of a rectangular impinging jet: Experimental investigation of the flow dynamics and the acoustic field","title-short":"Control of a rectangular impinging jet","volume":"79","author":[{"family":"Assoum","given":"Hassan H."},{"family":"El Kheir","given":"Marwan"},{"family":"Eldin Afyouni","given":"Nour"},{"family":"El Zohbi","given":"Bilal"},{"family":"Abed Meraim","given":"Kamel"},{"family":"Sakout","given":"Anas"},{"family":"El Hassan","given":"Mouhammad"}],"issued":{"date-parts":[["2023",9,15]]}},"label":"page"},{"id":4174,"uris":["http://zotero.org/users/1290857/items/QDGXUQVH"],"itemData":{"id":4174,"type":"article-journal","container-title":"Fluids","ISSN":"2311-5521","issue":"12","journalAbbreviation":"Fluids","page":"309","title":"Effect of a Control Mechanism on the Interaction between a Rectangular Jet and a Slotted Plate: Experimental Study of the Aeroacoustic Field","volume":"8","author":[{"family":"Afyouni","given":"Nour Eldin"},{"family":"Alkheir","given":"Marwan"},{"family":"Assoum","given":"Hassan"},{"family":"El Zohbi","given":"Bilal"},{"family":"Abed-Meraim","given":"Kamel"},{"family":"Sakout","given":"Anas"},{"family":"El Hassan","given":"Mouhammad"}],"issued":{"date-parts":[["2023"]]}},"label":"page"},{"id":3876,"uris":["http://zotero.org/users/1290857/items/EJKDIYFB"],"itemData":{"id":3876,"type":"article-journal","title":"Etude expérimentale des couplages entre la dynamique d’un jet qui heurte une plaque fendue et l’émission sonore générée","author":[{"family":"Assoum","given":"Hassan"}],"issued":{"date-parts":[["2013"]]}}}],"schema":"https://github.com/citation-style-language/schema/raw/master/csl-citation.json"} </w:instrText>
      </w:r>
      <w:r w:rsidR="009A4B18">
        <w:rPr>
          <w:lang w:bidi="ar-LB"/>
        </w:rPr>
        <w:fldChar w:fldCharType="separate"/>
      </w:r>
      <w:r w:rsidR="00F333BE" w:rsidRPr="00F333BE">
        <w:rPr>
          <w:szCs w:val="24"/>
          <w:vertAlign w:val="superscript"/>
        </w:rPr>
        <w:t>1–8</w:t>
      </w:r>
      <w:r w:rsidR="009A4B18">
        <w:rPr>
          <w:lang w:bidi="ar-LB"/>
        </w:rPr>
        <w:fldChar w:fldCharType="end"/>
      </w:r>
      <w:r w:rsidRPr="008A46C0">
        <w:rPr>
          <w:lang w:bidi="ar-LB"/>
        </w:rPr>
        <w:t xml:space="preserve">. These tones are produced </w:t>
      </w:r>
      <w:proofErr w:type="gramStart"/>
      <w:r w:rsidRPr="008A46C0">
        <w:rPr>
          <w:lang w:bidi="ar-LB"/>
        </w:rPr>
        <w:t>as a result of</w:t>
      </w:r>
      <w:proofErr w:type="gramEnd"/>
      <w:r w:rsidRPr="008A46C0">
        <w:rPr>
          <w:lang w:bidi="ar-LB"/>
        </w:rPr>
        <w:t xml:space="preserve"> a strong </w:t>
      </w:r>
      <w:proofErr w:type="spellStart"/>
      <w:r w:rsidRPr="008A46C0">
        <w:rPr>
          <w:lang w:bidi="ar-LB"/>
        </w:rPr>
        <w:t>aeroacoustic</w:t>
      </w:r>
      <w:proofErr w:type="spellEnd"/>
      <w:r w:rsidRPr="008A46C0">
        <w:rPr>
          <w:lang w:bidi="ar-LB"/>
        </w:rPr>
        <w:t xml:space="preserve"> feedback loop, in which </w:t>
      </w:r>
      <w:r w:rsidR="00166551">
        <w:rPr>
          <w:lang w:bidi="ar-LB"/>
        </w:rPr>
        <w:t>aero</w:t>
      </w:r>
      <w:r w:rsidRPr="008A46C0">
        <w:rPr>
          <w:lang w:bidi="ar-LB"/>
        </w:rPr>
        <w:t xml:space="preserve">dynamic instabilities within the jet interact with the surrounding acoustic field to form a closed feedback mechanism. This interaction leads to the periodic amplification of certain frequencies without the need for any external </w:t>
      </w:r>
      <w:proofErr w:type="gramStart"/>
      <w:r w:rsidRPr="008A46C0">
        <w:rPr>
          <w:lang w:bidi="ar-LB"/>
        </w:rPr>
        <w:t>excitation</w:t>
      </w:r>
      <w:proofErr w:type="gramEnd"/>
      <w:r w:rsidRPr="008A46C0">
        <w:rPr>
          <w:lang w:bidi="ar-LB"/>
        </w:rPr>
        <w:t>. Understanding and controlling this phenomenon is essential not only for improving the performance and efficiency of engineering systems but also for mitigating unwanted noise, enhancing safety, and designing quieter and more sustainable technologies.</w:t>
      </w:r>
      <w:r w:rsidR="0019557E">
        <w:rPr>
          <w:lang w:bidi="ar-LB"/>
        </w:rPr>
        <w:t xml:space="preserve"> </w:t>
      </w:r>
      <w:r w:rsidRPr="008A46C0">
        <w:rPr>
          <w:lang w:bidi="ar-LB"/>
        </w:rPr>
        <w:t xml:space="preserve">Several theoretical models have been proposed to explain the origin of this </w:t>
      </w:r>
      <w:proofErr w:type="spellStart"/>
      <w:r w:rsidRPr="008A46C0">
        <w:rPr>
          <w:lang w:bidi="ar-LB"/>
        </w:rPr>
        <w:t>aeroacoustic</w:t>
      </w:r>
      <w:proofErr w:type="spellEnd"/>
      <w:r w:rsidRPr="008A46C0">
        <w:rPr>
          <w:lang w:bidi="ar-LB"/>
        </w:rPr>
        <w:t xml:space="preserve"> phenomenon. Lighthill’s acoustic analogy established a fundamental relationship between jet velocity and acoustic power</w:t>
      </w:r>
      <w:r w:rsidR="00B30C7F" w:rsidRPr="00133203">
        <w:rPr>
          <w:vertAlign w:val="superscript"/>
          <w:lang w:bidi="ar-LB"/>
        </w:rPr>
        <w:fldChar w:fldCharType="begin"/>
      </w:r>
      <w:r w:rsidR="00F333BE">
        <w:rPr>
          <w:vertAlign w:val="superscript"/>
          <w:lang w:bidi="ar-LB"/>
        </w:rPr>
        <w:instrText xml:space="preserve"> ADDIN ZOTERO_ITEM CSL_CITATION {"citationID":"xbxUrGdQ","properties":{"formattedCitation":"\\super 9\\nosupersub{}","plainCitation":"9","noteIndex":0},"citationItems":[{"id":"pxrY8G2z/4WmA2tGo","uris":["http://zotero.org/users/local/umdGKIwt/items/K3F59XBQ"],"itemData":{"id":149,"type":"article-journal","container-title":"Proc. R. Soc. Lond. A","DOI":"10.1098/rspa.1952.0060","issue":"1107","page":"564–587","title":"On sound generated aerodynamically I. General theory","volume":"211","author":[{"family":"Lighthill","given":"M. J."}],"issued":{"date-parts":[["1952"]]}}}],"schema":"https://github.com/citation-style-language/schema/raw/master/csl-citation.json"} </w:instrText>
      </w:r>
      <w:r w:rsidR="00B30C7F" w:rsidRPr="00133203">
        <w:rPr>
          <w:vertAlign w:val="superscript"/>
          <w:lang w:bidi="ar-LB"/>
        </w:rPr>
        <w:fldChar w:fldCharType="separate"/>
      </w:r>
      <w:r w:rsidR="00F333BE" w:rsidRPr="00F333BE">
        <w:rPr>
          <w:szCs w:val="24"/>
          <w:vertAlign w:val="superscript"/>
        </w:rPr>
        <w:t>9</w:t>
      </w:r>
      <w:r w:rsidR="00B30C7F" w:rsidRPr="00133203">
        <w:rPr>
          <w:vertAlign w:val="superscript"/>
          <w:lang w:bidi="ar-LB"/>
        </w:rPr>
        <w:fldChar w:fldCharType="end"/>
      </w:r>
      <w:r w:rsidR="00B30C7F" w:rsidRPr="00133203">
        <w:rPr>
          <w:vertAlign w:val="superscript"/>
          <w:lang w:bidi="ar-LB"/>
        </w:rPr>
        <w:t>,</w:t>
      </w:r>
      <w:r w:rsidR="00B30C7F" w:rsidRPr="00133203">
        <w:rPr>
          <w:vertAlign w:val="superscript"/>
          <w:lang w:bidi="ar-LB"/>
        </w:rPr>
        <w:fldChar w:fldCharType="begin"/>
      </w:r>
      <w:r w:rsidR="00F333BE">
        <w:rPr>
          <w:vertAlign w:val="superscript"/>
          <w:lang w:bidi="ar-LB"/>
        </w:rPr>
        <w:instrText xml:space="preserve"> ADDIN ZOTERO_ITEM CSL_CITATION {"citationID":"G4W0pVWt","properties":{"formattedCitation":"\\super 10\\nosupersub{}","plainCitation":"10","noteIndex":0},"citationItems":[{"id":"pxrY8G2z/YnrWamZx","uris":["http://zotero.org/users/local/umdGKIwt/items/NVRIA6MS"],"itemData":{"id":150,"type":"article-journal","container-title":"Proc. R. Soc. Lond. A","DOI":"10.1098/rspa.1954.0049","issue":"1148","page":"1–32","title":"On sound generated aerodynamically II. Turbulence as a source of sound","volume":"222","author":[{"family":"Lighthill","given":"M. J."}],"issued":{"date-parts":[["1954"]]}}}],"schema":"https://github.com/citation-style-language/schema/raw/master/csl-citation.json"} </w:instrText>
      </w:r>
      <w:r w:rsidR="00B30C7F" w:rsidRPr="00133203">
        <w:rPr>
          <w:vertAlign w:val="superscript"/>
          <w:lang w:bidi="ar-LB"/>
        </w:rPr>
        <w:fldChar w:fldCharType="separate"/>
      </w:r>
      <w:r w:rsidR="00F333BE" w:rsidRPr="00F333BE">
        <w:rPr>
          <w:szCs w:val="24"/>
          <w:vertAlign w:val="superscript"/>
        </w:rPr>
        <w:t>10</w:t>
      </w:r>
      <w:r w:rsidR="00B30C7F" w:rsidRPr="00133203">
        <w:rPr>
          <w:vertAlign w:val="superscript"/>
          <w:lang w:bidi="ar-LB"/>
        </w:rPr>
        <w:fldChar w:fldCharType="end"/>
      </w:r>
      <w:r w:rsidRPr="008A46C0">
        <w:rPr>
          <w:lang w:bidi="ar-LB"/>
        </w:rPr>
        <w:t xml:space="preserve"> while the works of Powell</w:t>
      </w:r>
      <w:r w:rsidR="00166551">
        <w:rPr>
          <w:lang w:bidi="ar-LB"/>
        </w:rPr>
        <w:fldChar w:fldCharType="begin"/>
      </w:r>
      <w:r w:rsidR="00F333BE">
        <w:rPr>
          <w:lang w:bidi="ar-LB"/>
        </w:rPr>
        <w:instrText xml:space="preserve"> ADDIN ZOTERO_ITEM CSL_CITATION {"citationID":"TlxZhFiH","properties":{"formattedCitation":"\\super 11\\nosupersub{}","plainCitation":"11","noteIndex":0},"citationItems":[{"id":"pxrY8G2z/yZzsx13U","uris":["http://zotero.org/users/local/umdGKIwt/items/RAF6THB6"],"itemData":{"id":152,"type":"article-journal","container-title":"Journal of the Acoustical Society of America","DOI":"10.1121/1.1918931","issue":"1","page":"177–195","title":"Theory of Vortex Sound","volume":"36","author":[{"family":"Powell","given":"Alan"}],"issued":{"date-parts":[["1964"]]}}}],"schema":"https://github.com/citation-style-language/schema/raw/master/csl-citation.json"} </w:instrText>
      </w:r>
      <w:r w:rsidR="00166551">
        <w:rPr>
          <w:lang w:bidi="ar-LB"/>
        </w:rPr>
        <w:fldChar w:fldCharType="separate"/>
      </w:r>
      <w:r w:rsidR="00F333BE" w:rsidRPr="00F333BE">
        <w:rPr>
          <w:szCs w:val="24"/>
          <w:vertAlign w:val="superscript"/>
        </w:rPr>
        <w:t>11</w:t>
      </w:r>
      <w:r w:rsidR="00166551">
        <w:rPr>
          <w:lang w:bidi="ar-LB"/>
        </w:rPr>
        <w:fldChar w:fldCharType="end"/>
      </w:r>
      <w:r w:rsidRPr="008A46C0">
        <w:rPr>
          <w:lang w:bidi="ar-LB"/>
        </w:rPr>
        <w:t xml:space="preserve"> and Howe</w:t>
      </w:r>
      <w:r w:rsidR="00166551">
        <w:rPr>
          <w:lang w:bidi="ar-LB"/>
        </w:rPr>
        <w:fldChar w:fldCharType="begin"/>
      </w:r>
      <w:r w:rsidR="00F333BE">
        <w:rPr>
          <w:lang w:bidi="ar-LB"/>
        </w:rPr>
        <w:instrText xml:space="preserve"> ADDIN ZOTERO_ITEM CSL_CITATION {"citationID":"tahkjdhj","properties":{"formattedCitation":"\\super 12\\nosupersub{}","plainCitation":"12","noteIndex":0},"citationItems":[{"id":"pxrY8G2z/7Hh99cd0","uris":["http://zotero.org/users/local/umdGKIwt/items/P2WZFWV4"],"itemData":{"id":55,"type":"article-journal","abstract":"This paper describes a reformulation of the Lighthill (1952) theory of aerodynamic sound. A revised approach to the subject is necessary in order to unify the various\n              ad hoc\n              procedures which have been developed for dealing with aerodynamic noise problems since the original appearance of Lighthill's work. First, Powell's (1961\n              a\n              ) concept of\n              vortex sound\n              is difficult to justify convincingly on the basis of Lighthill's acoustic analogy, although it is consistent with model problems which have been treated by the method of matched asymptotic expansions. Second, Candel (1972), Marble (1973) and Morfey (1973) have demonstrated the importance of\n              entropy\n              inhomogeneities, which generate sound when accelerated in a mean flow pressure gradient. This is arguably a more significant source of acoustic radiation in hot subsonic jets than pure jet noise. Third, the analysis of Ffowcs Williams &amp; Howe (1975) of model problems involving the convection of an entropy ‘slug’ in an engine nozzle indicates that the whole question of\n              excess jet noise\n              may be intimately related to the convection of flow inhomogeneities through mean flow pressure gradients. Such problems are difficult to formulate precisely in terms of Lighthill's theory because of the presence of an extensive, non-acoustic, non-uniform mean flow. The convected-entropy source mechanism is actually\n              absent\n              from the alternative Phillips (1960) formulation of the aerodynamic sound problem.\n            \n            \n              In this paper the form of the acoustic\n              propagation operator\n              is established for a non-uniform mean flow in the absence of vortical or entropy-gradient source terms. The natural thermodynamic variable for dealing with such problems is the\n              stagnation enthalpy.\n              This provides a basis for a new acoustic analogy, and it is deduced that the corresponding acoustic source terms are associated solely with regions of the flow where the vorticity vector and entropy-gradient vector are non-vanishing. The theory is illustrated by detailed applications to problems which, in the appropriate limit, justify Powell's theory of vortex sound, and to the important question of noise generation during the unsteady convection of flow inhomogeneities in ducts and past rigid bodies in free space. At low Mach numbers wave propagation is described by a convected wave equation, for which powerful analytical techniques, discussed in the appendix, are available and are exploited.\n            \n            Fluctuating heat sources are examined: a model problem is considered and provides a positive comparison with an alternative analysis undertaken elsewhere. The difficult question of the scattering of a plane sound wave by a cylindrical vortex filament is also discussed, the effect of dissipation at the vortex core being taken into account.\n            Finally an approximate aerodynamic theory of the operation of musical instruments characterized by the flute is described. This involves an investigation of the properties of a vortex shedding mechanism which is coupled in a nonlinear manner to the acoustic oscillations within the instrument. The theory furnishes results which are consistent with the playing technique of the flautist and with simple acoustic measurements undertaken by the author.","container-title":"Journal of Fluid Mechanics","DOI":"10.1017/S0022112075002777","ISSN":"0022-1120, 1469-7645","issue":"4","journalAbbreviation":"J. Fluid Mech.","language":"en","license":"https://www.cambridge.org/core/terms","page":"625-673","source":"DOI.org (Crossref)","title":"Contributions to the theory of aerodynamic sound, with application to excess jet noise and the theory of the flute","volume":"71","author":[{"family":"Howe","given":"M. S."}],"issued":{"date-parts":[["1975",10,28]]}}}],"schema":"https://github.com/citation-style-language/schema/raw/master/csl-citation.json"} </w:instrText>
      </w:r>
      <w:r w:rsidR="00166551">
        <w:rPr>
          <w:lang w:bidi="ar-LB"/>
        </w:rPr>
        <w:fldChar w:fldCharType="separate"/>
      </w:r>
      <w:r w:rsidR="00F333BE" w:rsidRPr="00F333BE">
        <w:rPr>
          <w:szCs w:val="24"/>
          <w:vertAlign w:val="superscript"/>
        </w:rPr>
        <w:t>12</w:t>
      </w:r>
      <w:r w:rsidR="00166551">
        <w:rPr>
          <w:lang w:bidi="ar-LB"/>
        </w:rPr>
        <w:fldChar w:fldCharType="end"/>
      </w:r>
      <w:r w:rsidRPr="008A46C0">
        <w:rPr>
          <w:lang w:bidi="ar-LB"/>
        </w:rPr>
        <w:t xml:space="preserve"> highlighted the critical role of the interaction between vorticity and the acoustic velocity field. They demonstrated that energy transfer occurs when the alignment and phase conditions between these two components are satisfied, leading to the amplification of sound waves. Additionally, Rockwell and Naudascher</w:t>
      </w:r>
      <w:r w:rsidR="009C6976">
        <w:rPr>
          <w:lang w:bidi="ar-LB"/>
        </w:rPr>
        <w:fldChar w:fldCharType="begin"/>
      </w:r>
      <w:r w:rsidR="00F333BE">
        <w:rPr>
          <w:lang w:bidi="ar-LB"/>
        </w:rPr>
        <w:instrText xml:space="preserve"> ADDIN ZOTERO_ITEM CSL_CITATION {"citationID":"0SY6v9Ye","properties":{"formattedCitation":"\\super 13\\nosupersub{}","plainCitation":"13","noteIndex":0},"citationItems":[{"id":"pxrY8G2z/ivFTHiob","uris":["http://zotero.org/users/local/umdGKIwt/items/29ER32C8"],"itemData":{"id":58,"type":"article-journal","container-title":"Annual Review of Fluid Mechanics","DOI":"10.1146/annurev.fl.11.010179.000435","ISSN":"0066-4189, 1545-4479","issue":"1","journalAbbreviation":"Annu. Rev. Fluid Mech.","language":"en","page":"67-94","source":"DOI.org (Crossref)","title":"Self-Sustained Oscillations of Impinging Free Shear Layers","volume":"11","author":[{"family":"Rockwell","given":"D"},{"family":"Naudascher","given":"E"}],"issued":{"date-parts":[["1979",1]]}}}],"schema":"https://github.com/citation-style-language/schema/raw/master/csl-citation.json"} </w:instrText>
      </w:r>
      <w:r w:rsidR="009C6976">
        <w:rPr>
          <w:lang w:bidi="ar-LB"/>
        </w:rPr>
        <w:fldChar w:fldCharType="separate"/>
      </w:r>
      <w:r w:rsidR="00F333BE" w:rsidRPr="00F333BE">
        <w:rPr>
          <w:szCs w:val="24"/>
          <w:vertAlign w:val="superscript"/>
        </w:rPr>
        <w:t>13</w:t>
      </w:r>
      <w:r w:rsidR="009C6976">
        <w:rPr>
          <w:lang w:bidi="ar-LB"/>
        </w:rPr>
        <w:fldChar w:fldCharType="end"/>
      </w:r>
      <w:r w:rsidRPr="008A46C0">
        <w:rPr>
          <w:lang w:bidi="ar-LB"/>
        </w:rPr>
        <w:t xml:space="preserve"> emphasized that such self-sustained oscillations arise naturally from the interaction of the jet with solid structures, giving rise to tonal emissions that characterize many impinging flow systems.</w:t>
      </w:r>
      <w:r w:rsidR="0019557E">
        <w:rPr>
          <w:lang w:bidi="ar-LB"/>
        </w:rPr>
        <w:t xml:space="preserve"> </w:t>
      </w:r>
      <w:r w:rsidRPr="008A46C0">
        <w:rPr>
          <w:lang w:bidi="ar-LB"/>
        </w:rPr>
        <w:t xml:space="preserve">A particularly interesting configuration in this context is that of a plane turbulent jet impinging on a slotted plate. In such a system, the shear layer of the jet interacts with the slot edges, generating coherent vortex structures that periodically shed and couple with the acoustic field. Depending on flow </w:t>
      </w:r>
      <w:r w:rsidRPr="008A46C0">
        <w:rPr>
          <w:lang w:bidi="ar-LB"/>
        </w:rPr>
        <w:lastRenderedPageBreak/>
        <w:t xml:space="preserve">parameters such as the Reynolds number and geometric configuration, the flow may exhibit different regimes, transitioning from symmetric to antisymmetric vortex shedding patterns. These flow regimes strongly influence the tonal characteristics of the resulting acoustic field and are key to understanding the nature of </w:t>
      </w:r>
      <w:proofErr w:type="spellStart"/>
      <w:r w:rsidRPr="008A46C0">
        <w:rPr>
          <w:lang w:bidi="ar-LB"/>
        </w:rPr>
        <w:t>aeroacoustic</w:t>
      </w:r>
      <w:proofErr w:type="spellEnd"/>
      <w:r w:rsidRPr="008A46C0">
        <w:rPr>
          <w:lang w:bidi="ar-LB"/>
        </w:rPr>
        <w:t xml:space="preserve"> coupling.</w:t>
      </w:r>
    </w:p>
    <w:p w14:paraId="501D2BDF" w14:textId="312F693F" w:rsidR="008A46C0" w:rsidRPr="008A46C0" w:rsidRDefault="008A46C0" w:rsidP="00F333BE">
      <w:pPr>
        <w:pStyle w:val="Paragraph"/>
        <w:rPr>
          <w:lang w:bidi="ar-LB"/>
        </w:rPr>
      </w:pPr>
      <w:r w:rsidRPr="008A46C0">
        <w:rPr>
          <w:lang w:bidi="ar-LB"/>
        </w:rPr>
        <w:t>The study of such phenomena has been actively investigat</w:t>
      </w:r>
      <w:r w:rsidR="007C2F17">
        <w:rPr>
          <w:lang w:bidi="ar-LB"/>
        </w:rPr>
        <w:t>ed</w:t>
      </w:r>
      <w:r w:rsidRPr="008A46C0">
        <w:rPr>
          <w:lang w:bidi="ar-LB"/>
        </w:rPr>
        <w:t>, with numerous experimental and theoretical contributions that have advanced our understanding of flow-acoustic interactions</w:t>
      </w:r>
      <w:r w:rsidR="00166551" w:rsidRPr="00133203">
        <w:rPr>
          <w:vertAlign w:val="superscript"/>
          <w:lang w:bidi="ar-LB"/>
        </w:rPr>
        <w:fldChar w:fldCharType="begin"/>
      </w:r>
      <w:r w:rsidR="00F333BE">
        <w:rPr>
          <w:vertAlign w:val="superscript"/>
          <w:lang w:bidi="ar-LB"/>
        </w:rPr>
        <w:instrText xml:space="preserve"> ADDIN ZOTERO_ITEM CSL_CITATION {"citationID":"ILxcJSXR","properties":{"formattedCitation":"\\super 14\\nosupersub{}","plainCitation":"14","noteIndex":0},"citationItems":[{"id":"pxrY8G2z/p0xanYko","uris":["http://zotero.org/users/local/umdGKIwt/items/XNWHQJJU"],"itemData":{"id":155,"type":"article-journal","container-title":"Energy Reports","DOI":"10.1016/j.egyr.2020.11.207","page":"497–501","title":"Experimental study of the thermal effect on the acoustic field generated by a jet impinging on a slotted heated plate","volume":"6","author":[{"family":"Mrach","given":"T."},{"family":"Alkheir","given":"M."},{"family":"El Hassan","given":"M."},{"family":"Assoum","given":"H. H."},{"family":"Etien","given":"E."},{"family":"Abed-Meraim","given":"K."}],"issued":{"date-parts":[["2020"]]}}}],"schema":"https://github.com/citation-style-language/schema/raw/master/csl-citation.json"} </w:instrText>
      </w:r>
      <w:r w:rsidR="00166551" w:rsidRPr="00133203">
        <w:rPr>
          <w:vertAlign w:val="superscript"/>
          <w:lang w:bidi="ar-LB"/>
        </w:rPr>
        <w:fldChar w:fldCharType="separate"/>
      </w:r>
      <w:r w:rsidR="00F333BE" w:rsidRPr="00F333BE">
        <w:rPr>
          <w:szCs w:val="24"/>
          <w:vertAlign w:val="superscript"/>
        </w:rPr>
        <w:t>14</w:t>
      </w:r>
      <w:r w:rsidR="00166551" w:rsidRPr="00133203">
        <w:rPr>
          <w:vertAlign w:val="superscript"/>
          <w:lang w:bidi="ar-LB"/>
        </w:rPr>
        <w:fldChar w:fldCharType="end"/>
      </w:r>
      <w:r w:rsidRPr="008A46C0">
        <w:rPr>
          <w:lang w:bidi="ar-LB"/>
        </w:rPr>
        <w:t>. This work fits naturally within that scientific framework and represents a continuation of the laboratory’s long-standing efforts. It also contributes to the development of numerical tools and methodologies that complement experimental approaches, allowing researchers to access flow regions and physical details that are often difficult or impossible to measure experimentally.</w:t>
      </w:r>
    </w:p>
    <w:p w14:paraId="604396A3" w14:textId="1F769B7A" w:rsidR="008A46C0" w:rsidRPr="008A46C0" w:rsidRDefault="00804220" w:rsidP="0019557E">
      <w:pPr>
        <w:pStyle w:val="Paragraph"/>
        <w:rPr>
          <w:lang w:bidi="ar-LB"/>
        </w:rPr>
      </w:pPr>
      <w:r w:rsidRPr="00804220">
        <w:rPr>
          <w:lang w:bidi="ar-LB"/>
        </w:rPr>
        <w:t>The numerical work presented in this study is closely linked to a well-established experimental investigation performed under comparable conditions and used as the main reference for validation.</w:t>
      </w:r>
      <w:r>
        <w:rPr>
          <w:lang w:bidi="ar-LB"/>
        </w:rPr>
        <w:t xml:space="preserve"> </w:t>
      </w:r>
      <w:r w:rsidR="008A46C0" w:rsidRPr="008A46C0">
        <w:rPr>
          <w:lang w:bidi="ar-LB"/>
        </w:rPr>
        <w:t xml:space="preserve">In this experiment, </w:t>
      </w:r>
      <w:r w:rsidR="007C2F17">
        <w:rPr>
          <w:lang w:bidi="ar-LB"/>
        </w:rPr>
        <w:t>a</w:t>
      </w:r>
      <w:r w:rsidR="008A46C0" w:rsidRPr="008A46C0">
        <w:rPr>
          <w:lang w:bidi="ar-LB"/>
        </w:rPr>
        <w:t xml:space="preserve"> turbulent plane jet impinging on the same slotted plate were studied at Reynolds numbers of 4700 and 4800 values chosen within the range typical of flows in confined environments. Despite their proximity, these two cases exhibited significantly different acoustic behaviors, with one producing a strong, high-pitched self-sustained tone and the other remaining relatively quiet. The experimental platform, specifically designed for this study, includes a controlled air supply, a stabilization chamber, honeycomb grids, and a polynomial convergent to generate a subsonic planar jet that impacts an aluminum slotted plate with an</w:t>
      </w:r>
      <w:r w:rsidR="00014E85">
        <w:rPr>
          <w:lang w:bidi="ar-LB"/>
        </w:rPr>
        <w:t xml:space="preserve"> impact</w:t>
      </w:r>
      <w:r w:rsidR="008A46C0" w:rsidRPr="008A46C0">
        <w:rPr>
          <w:lang w:bidi="ar-LB"/>
        </w:rPr>
        <w:t xml:space="preserve"> distance of L</w:t>
      </w:r>
      <w:r w:rsidR="00014E85">
        <w:rPr>
          <w:lang w:bidi="ar-LB"/>
        </w:rPr>
        <w:t xml:space="preserve"> = </w:t>
      </w:r>
      <w:r w:rsidR="008A46C0" w:rsidRPr="008A46C0">
        <w:rPr>
          <w:lang w:bidi="ar-LB"/>
        </w:rPr>
        <w:t>4</w:t>
      </w:r>
      <w:r w:rsidR="00014E85">
        <w:rPr>
          <w:lang w:bidi="ar-LB"/>
        </w:rPr>
        <w:t xml:space="preserve"> cm</w:t>
      </w:r>
      <w:r w:rsidR="008A46C0" w:rsidRPr="008A46C0">
        <w:rPr>
          <w:lang w:bidi="ar-LB"/>
        </w:rPr>
        <w:t>. Velocity fields were measured using SPIV, while acoustic pressure spectra were recorded with microphones. The results revealed strong correlations between vortex dynamics and acoustic emission, as well as sudden changes in tonal behavior associated with the reorganization of large-scale coherent structures. These experimental observations provide a comprehensive and reliable database against which the present numerical simulations are validated.</w:t>
      </w:r>
      <w:r w:rsidR="0019557E">
        <w:rPr>
          <w:lang w:bidi="ar-LB"/>
        </w:rPr>
        <w:t xml:space="preserve"> </w:t>
      </w:r>
      <w:r w:rsidR="008A46C0" w:rsidRPr="008A46C0">
        <w:rPr>
          <w:lang w:bidi="ar-LB"/>
        </w:rPr>
        <w:t xml:space="preserve">In this context, the present work aims to provide a comprehensive numerical investigation of a plane turbulent jet impinging on a slotted plate, focusing on the underlying </w:t>
      </w:r>
      <w:proofErr w:type="spellStart"/>
      <w:r w:rsidR="008A46C0" w:rsidRPr="008A46C0">
        <w:rPr>
          <w:lang w:bidi="ar-LB"/>
        </w:rPr>
        <w:t>aeroacoustic</w:t>
      </w:r>
      <w:proofErr w:type="spellEnd"/>
      <w:r w:rsidR="008A46C0" w:rsidRPr="008A46C0">
        <w:rPr>
          <w:lang w:bidi="ar-LB"/>
        </w:rPr>
        <w:t xml:space="preserve"> coupling mechanisms responsible for the generation of self-sustained tones. Based on </w:t>
      </w:r>
      <w:r w:rsidR="007C2F17">
        <w:rPr>
          <w:lang w:bidi="ar-LB"/>
        </w:rPr>
        <w:t>previous studies</w:t>
      </w:r>
      <w:r w:rsidR="008A46C0" w:rsidRPr="008A46C0">
        <w:rPr>
          <w:lang w:bidi="ar-LB"/>
        </w:rPr>
        <w:t xml:space="preserve">, an unsteady two-dimensional simulation is conducted, employing the Detached Eddy Simulation (DES) model to accurately capture vortex structures and flow dynamics. Through this numerical approach, the study seeks to reproduce the experimental observations, analyze the interaction between </w:t>
      </w:r>
      <w:r w:rsidR="00B60B68">
        <w:rPr>
          <w:lang w:bidi="ar-LB"/>
        </w:rPr>
        <w:t xml:space="preserve">vortex </w:t>
      </w:r>
      <w:r w:rsidR="008A46C0" w:rsidRPr="008A46C0">
        <w:rPr>
          <w:lang w:bidi="ar-LB"/>
        </w:rPr>
        <w:t>structures and the acoustic field, and shed light on the mechanisms that govern the feedback loop. Furthermore, the simulation makes it possible to explore areas that are challenging to access experimentally, providing valuable physical insights into the behavior of the flow and its acoustic response, while also enriching the physical interpretation of the observed phenomena.</w:t>
      </w:r>
    </w:p>
    <w:p w14:paraId="7DA0CF28" w14:textId="1556DA60" w:rsidR="00725861" w:rsidRDefault="008A46C0" w:rsidP="008A46C0">
      <w:pPr>
        <w:pStyle w:val="Heading1"/>
      </w:pPr>
      <w:r>
        <w:t>Numerical Methodology</w:t>
      </w:r>
    </w:p>
    <w:p w14:paraId="01B9DAF4" w14:textId="5F66E827" w:rsidR="008A46C0" w:rsidRDefault="00BC5EB6" w:rsidP="00BC5EB6">
      <w:pPr>
        <w:pStyle w:val="Heading2"/>
        <w:rPr>
          <w:rtl/>
          <w:lang w:bidi="ar-LB"/>
        </w:rPr>
      </w:pPr>
      <w:r w:rsidRPr="00BC5EB6">
        <w:rPr>
          <w:lang w:bidi="ar-LB"/>
        </w:rPr>
        <w:t>Domain and Geometry</w:t>
      </w:r>
    </w:p>
    <w:p w14:paraId="11DCDE28" w14:textId="3339149A" w:rsidR="00BC5EB6" w:rsidRDefault="00BC5EB6" w:rsidP="00F333BE">
      <w:pPr>
        <w:pStyle w:val="Paragraph"/>
        <w:rPr>
          <w:lang w:bidi="ar-LB"/>
        </w:rPr>
      </w:pPr>
      <w:r w:rsidRPr="00BC5EB6">
        <w:rPr>
          <w:lang w:bidi="ar-LB"/>
        </w:rPr>
        <w:t>The numerical simulation was designed to replicate the experimental setup</w:t>
      </w:r>
      <w:r w:rsidR="00477DE6">
        <w:rPr>
          <w:lang w:bidi="ar-LB"/>
        </w:rPr>
        <w:t xml:space="preserve"> illustrated in Fig.1a</w:t>
      </w:r>
      <w:r w:rsidRPr="00BC5EB6">
        <w:rPr>
          <w:lang w:bidi="ar-LB"/>
        </w:rPr>
        <w:t xml:space="preserve"> as closely as possible </w:t>
      </w:r>
      <w:proofErr w:type="gramStart"/>
      <w:r w:rsidRPr="00BC5EB6">
        <w:rPr>
          <w:lang w:bidi="ar-LB"/>
        </w:rPr>
        <w:t>in order to</w:t>
      </w:r>
      <w:proofErr w:type="gramEnd"/>
      <w:r w:rsidRPr="00BC5EB6">
        <w:rPr>
          <w:lang w:bidi="ar-LB"/>
        </w:rPr>
        <w:t xml:space="preserve"> capture the essential physical mechanisms governing the interaction between the jet and the slotted plate. The objective was to construct a computational domain that accurately represents both the impinging jet and the downstream flow generated by this interaction. Based on previous experimental observations</w:t>
      </w:r>
      <w:r w:rsidR="007C2F17">
        <w:rPr>
          <w:lang w:bidi="ar-LB"/>
        </w:rPr>
        <w:fldChar w:fldCharType="begin"/>
      </w:r>
      <w:r w:rsidR="00F333BE">
        <w:rPr>
          <w:lang w:bidi="ar-LB"/>
        </w:rPr>
        <w:instrText xml:space="preserve"> ADDIN ZOTERO_ITEM CSL_CITATION {"citationID":"1TTlkxUq","properties":{"formattedCitation":"\\super 15\\nosupersub{}","plainCitation":"15","noteIndex":0},"citationItems":[{"id":94,"uris":["http://zotero.org/users/1290857/items/WST2FQMK"],"itemData":{"id":94,"type":"article-journal","abstract":"Impinging jets are encountered in many industrial applications and suppression of the noise generated by these jets is of great fundamental and practical interest. The vortex dynamics and the interaction between the vortical structures and the impinging wall should be understood in order to control the aero-acoustic coupling between shear layer oscillation and the acoustic modes (self-sustained tones). In this study, a plane jet issuing from a rectangular nozzle and impinging on a plate is considered for Re = 3900. The sound pressure, the vibration of the impinged plate and the spatial velocity field are obtained simultaneously using a microphone, an accelerometer and the time-resolved particle image velocimetry technique, respectively. Spectra and cross-correlations are used to educe the role of different vortical structures leading to the aero-acoustic coupling. The results show the evolution of the correlation between acoustic and transverse velocity fields in the longitudinal direction. A pre-whitening technique is used to investigate the coupling between the acoustic and the velocity signals. This method shows that the correlation between the two signals has a centred peak that is not directly related to the passage of the dominant Kelvin–Helmholtz vortices.","container-title":"Fluid Dynamics Research","DOI":"10.1088/0169-5983/45/4/045503","ISSN":"1873-7005","issue":"4","journalAbbreviation":"Fluid Dyn. Res.","language":"en","page":"045503","source":"Institute of Physics","title":"Experimental analysis of the aero-acoustic coupling in a plane impinging jet on a slotted plate","volume":"45","author":[{"family":"Assoum","given":"Hassan H."},{"family":"Hassan","given":"Mouhammad El"},{"family":"Abed-Meraïm","given":"Kamel"},{"family":"Martinuzzi","given":"Robert"},{"family":"Sakout","given":"Anas"}],"issued":{"date-parts":[["2013"]]}}}],"schema":"https://github.com/citation-style-language/schema/raw/master/csl-citation.json"} </w:instrText>
      </w:r>
      <w:r w:rsidR="007C2F17">
        <w:rPr>
          <w:lang w:bidi="ar-LB"/>
        </w:rPr>
        <w:fldChar w:fldCharType="separate"/>
      </w:r>
      <w:r w:rsidR="00F333BE" w:rsidRPr="00F333BE">
        <w:rPr>
          <w:szCs w:val="24"/>
          <w:vertAlign w:val="superscript"/>
        </w:rPr>
        <w:t>15</w:t>
      </w:r>
      <w:r w:rsidR="007C2F17">
        <w:rPr>
          <w:lang w:bidi="ar-LB"/>
        </w:rPr>
        <w:fldChar w:fldCharType="end"/>
      </w:r>
      <w:r w:rsidRPr="00BC5EB6">
        <w:rPr>
          <w:lang w:bidi="ar-LB"/>
        </w:rPr>
        <w:t>, the third velocity component was found to have a negligible influence on the overall flow dynamics. Therefore, a two-dimensional (2D) model in the XY plane</w:t>
      </w:r>
      <w:r w:rsidR="00477DE6">
        <w:rPr>
          <w:lang w:bidi="ar-LB"/>
        </w:rPr>
        <w:t>, as shown in</w:t>
      </w:r>
      <w:r w:rsidR="002871EC">
        <w:rPr>
          <w:lang w:bidi="ar-LB"/>
        </w:rPr>
        <w:t xml:space="preserve"> </w:t>
      </w:r>
      <w:r w:rsidR="006D0938">
        <w:rPr>
          <w:lang w:bidi="ar-LB"/>
        </w:rPr>
        <w:t>Fig.1b</w:t>
      </w:r>
      <w:r w:rsidR="002871EC">
        <w:rPr>
          <w:lang w:bidi="ar-LB"/>
        </w:rPr>
        <w:t xml:space="preserve"> </w:t>
      </w:r>
      <w:r w:rsidRPr="00BC5EB6">
        <w:rPr>
          <w:lang w:bidi="ar-LB"/>
        </w:rPr>
        <w:t xml:space="preserve">was selected to significantly reduce the computational cost while maintaining the physical accuracy of the </w:t>
      </w:r>
      <w:proofErr w:type="gramStart"/>
      <w:r w:rsidRPr="00BC5EB6">
        <w:rPr>
          <w:lang w:bidi="ar-LB"/>
        </w:rPr>
        <w:t>studied phenomenon</w:t>
      </w:r>
      <w:proofErr w:type="gramEnd"/>
      <w:r w:rsidRPr="00BC5EB6">
        <w:rPr>
          <w:lang w:bidi="ar-LB"/>
        </w:rPr>
        <w:t>.</w:t>
      </w:r>
    </w:p>
    <w:p w14:paraId="6603C9FC" w14:textId="548F5EC4" w:rsidR="009A4B18" w:rsidRDefault="009A4B18" w:rsidP="00F333BE">
      <w:pPr>
        <w:pStyle w:val="Paragraph"/>
        <w:rPr>
          <w:rtl/>
          <w:lang w:bidi="ar-L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649"/>
      </w:tblGrid>
      <w:tr w:rsidR="006A0E45" w14:paraId="739A9F76" w14:textId="77777777" w:rsidTr="009A4B18">
        <w:trPr>
          <w:trHeight w:val="2610"/>
        </w:trPr>
        <w:tc>
          <w:tcPr>
            <w:tcW w:w="4788" w:type="dxa"/>
          </w:tcPr>
          <w:p w14:paraId="2DFB31DF" w14:textId="77777777" w:rsidR="00837952" w:rsidRDefault="00837952" w:rsidP="00CC3CBF">
            <w:pPr>
              <w:pStyle w:val="Paragraph"/>
              <w:ind w:firstLine="0"/>
              <w:jc w:val="center"/>
            </w:pPr>
            <w:r>
              <w:rPr>
                <w:noProof/>
              </w:rPr>
              <w:drawing>
                <wp:inline distT="0" distB="0" distL="0" distR="0" wp14:anchorId="6E542D38" wp14:editId="2BA7BCC4">
                  <wp:extent cx="2388870" cy="1554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8870" cy="1554480"/>
                          </a:xfrm>
                          <a:prstGeom prst="rect">
                            <a:avLst/>
                          </a:prstGeom>
                          <a:noFill/>
                          <a:ln>
                            <a:noFill/>
                          </a:ln>
                        </pic:spPr>
                      </pic:pic>
                    </a:graphicData>
                  </a:graphic>
                </wp:inline>
              </w:drawing>
            </w:r>
          </w:p>
        </w:tc>
        <w:tc>
          <w:tcPr>
            <w:tcW w:w="4788" w:type="dxa"/>
          </w:tcPr>
          <w:p w14:paraId="18B50557" w14:textId="4652F10A" w:rsidR="00837952" w:rsidRDefault="006A0E45" w:rsidP="005926E1">
            <w:pPr>
              <w:pStyle w:val="Paragraph"/>
              <w:ind w:firstLine="0"/>
              <w:jc w:val="center"/>
            </w:pPr>
            <w:r>
              <w:rPr>
                <w:noProof/>
              </w:rPr>
              <w:drawing>
                <wp:inline distT="0" distB="0" distL="0" distR="0" wp14:anchorId="7DD452ED" wp14:editId="5FE6BDC7">
                  <wp:extent cx="1980153" cy="1554480"/>
                  <wp:effectExtent l="0" t="0" r="127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0153" cy="1554480"/>
                          </a:xfrm>
                          <a:prstGeom prst="rect">
                            <a:avLst/>
                          </a:prstGeom>
                          <a:noFill/>
                          <a:ln>
                            <a:noFill/>
                          </a:ln>
                        </pic:spPr>
                      </pic:pic>
                    </a:graphicData>
                  </a:graphic>
                </wp:inline>
              </w:drawing>
            </w:r>
          </w:p>
        </w:tc>
      </w:tr>
      <w:tr w:rsidR="006A0E45" w14:paraId="6BAFD8CB" w14:textId="77777777" w:rsidTr="007C2F17">
        <w:trPr>
          <w:trHeight w:val="90"/>
        </w:trPr>
        <w:tc>
          <w:tcPr>
            <w:tcW w:w="4788" w:type="dxa"/>
          </w:tcPr>
          <w:p w14:paraId="0DE46F4D" w14:textId="77777777" w:rsidR="00837952" w:rsidRDefault="00837952" w:rsidP="00CC3CBF">
            <w:pPr>
              <w:pStyle w:val="Paragraph"/>
              <w:ind w:firstLine="0"/>
              <w:jc w:val="center"/>
            </w:pPr>
            <w:r>
              <w:t>(a)</w:t>
            </w:r>
          </w:p>
        </w:tc>
        <w:tc>
          <w:tcPr>
            <w:tcW w:w="4788" w:type="dxa"/>
          </w:tcPr>
          <w:p w14:paraId="0F8E9326" w14:textId="77777777" w:rsidR="00837952" w:rsidRDefault="00837952" w:rsidP="00CC3CBF">
            <w:pPr>
              <w:pStyle w:val="Paragraph"/>
              <w:ind w:firstLine="0"/>
              <w:jc w:val="center"/>
            </w:pPr>
            <w:r>
              <w:t>(b)</w:t>
            </w:r>
          </w:p>
        </w:tc>
      </w:tr>
    </w:tbl>
    <w:p w14:paraId="541CC23B" w14:textId="77777777" w:rsidR="00837952" w:rsidRPr="00D2530D" w:rsidRDefault="00837952" w:rsidP="00837952">
      <w:pPr>
        <w:pStyle w:val="FigureCaption"/>
      </w:pPr>
      <w:r>
        <w:rPr>
          <w:b/>
          <w:caps/>
        </w:rPr>
        <w:t>Figure 1.</w:t>
      </w:r>
      <w:r>
        <w:t xml:space="preserve">  </w:t>
      </w:r>
      <w:r w:rsidRPr="00D2530D">
        <w:t>(a) Geometry of the experimental configuration, (b) Geometry of the numerical simulation domain.</w:t>
      </w:r>
    </w:p>
    <w:p w14:paraId="209A6EFD" w14:textId="77777777" w:rsidR="00837952" w:rsidRPr="00BC5EB6" w:rsidRDefault="00837952" w:rsidP="00BC5EB6">
      <w:pPr>
        <w:pStyle w:val="Paragraph"/>
        <w:rPr>
          <w:lang w:bidi="ar-LB"/>
        </w:rPr>
      </w:pPr>
    </w:p>
    <w:p w14:paraId="4BF9A510" w14:textId="77777777" w:rsidR="0019557E" w:rsidRDefault="0019557E" w:rsidP="00BC5EB6">
      <w:pPr>
        <w:pStyle w:val="Paragraph"/>
        <w:rPr>
          <w:lang w:bidi="ar-LB"/>
        </w:rPr>
      </w:pPr>
      <w:r w:rsidRPr="00BC5EB6">
        <w:rPr>
          <w:lang w:bidi="ar-LB"/>
        </w:rPr>
        <w:lastRenderedPageBreak/>
        <w:t>To avoid numerical artifacts caused by boundary conditions and ensure that they do not influence the main region of interest, the domain size was intentionally extended beyond the immediate interaction zone. Although the primary interaction occurs around 4H downstream of the slot, the domain length was extended to 16H in the streamwise direction to allow the flow to fully develop and to capture the acoustic feedback mechanisms. Similarly, the vertical dimension of the domain, theoretically requiring only 4H, was extended to 12H to ensure numerical stability and minimize boundary effects</w:t>
      </w:r>
      <w:r>
        <w:rPr>
          <w:lang w:bidi="ar-LB"/>
        </w:rPr>
        <w:fldChar w:fldCharType="begin"/>
      </w:r>
      <w:r>
        <w:rPr>
          <w:lang w:bidi="ar-LB"/>
        </w:rPr>
        <w:instrText xml:space="preserve"> ADDIN ZOTERO_ITEM CSL_CITATION {"citationID":"TQoYzBue","properties":{"formattedCitation":"\\super 16\\nosupersub{}","plainCitation":"16","noteIndex":0},"citationItems":[{"id":"pxrY8G2z/0YuBZ4jS","uris":["http://zotero.org/users/local/umdGKIwt/items/SSRL5P7R"],"itemData":{"id":156,"type":"book","edition":"2","event-place":"Harlow, England ; New York","publisher":"Pearson Education Ltd","publisher-place":"Harlow, England ; New York","title":"An Introduction to Computational Fluid Dynamics: The Finite Volume Method","author":[{"family":"Versteeg","given":"H. K."},{"family":"Malalasekera","given":"W."}],"issued":{"date-parts":[["2007"]]}}}],"schema":"https://github.com/citation-style-language/schema/raw/master/csl-citation.json"} </w:instrText>
      </w:r>
      <w:r>
        <w:rPr>
          <w:lang w:bidi="ar-LB"/>
        </w:rPr>
        <w:fldChar w:fldCharType="separate"/>
      </w:r>
      <w:r w:rsidRPr="00F333BE">
        <w:rPr>
          <w:szCs w:val="24"/>
          <w:vertAlign w:val="superscript"/>
        </w:rPr>
        <w:t>16</w:t>
      </w:r>
      <w:r>
        <w:rPr>
          <w:lang w:bidi="ar-LB"/>
        </w:rPr>
        <w:fldChar w:fldCharType="end"/>
      </w:r>
      <w:r w:rsidRPr="00BC5EB6">
        <w:rPr>
          <w:lang w:bidi="ar-LB"/>
        </w:rPr>
        <w:t>.</w:t>
      </w:r>
    </w:p>
    <w:p w14:paraId="17A45BD6" w14:textId="1EEB827D" w:rsidR="00BC5EB6" w:rsidRDefault="00BC5EB6" w:rsidP="00BC5EB6">
      <w:pPr>
        <w:pStyle w:val="Paragraph"/>
        <w:rPr>
          <w:rtl/>
          <w:lang w:bidi="ar-LB"/>
        </w:rPr>
      </w:pPr>
      <w:r w:rsidRPr="00BC5EB6">
        <w:rPr>
          <w:lang w:bidi="ar-LB"/>
        </w:rPr>
        <w:t>The nozzle exit was designed with a height H</w:t>
      </w:r>
      <w:r w:rsidR="008E72A3">
        <w:rPr>
          <w:lang w:bidi="ar-LB"/>
        </w:rPr>
        <w:t xml:space="preserve"> = 10 mm</w:t>
      </w:r>
      <w:r w:rsidRPr="00BC5EB6">
        <w:rPr>
          <w:lang w:bidi="ar-LB"/>
        </w:rPr>
        <w:t xml:space="preserve"> identical to the slot opening of the plate to maintain consistent jet characteristics. The distance between the nozzle </w:t>
      </w:r>
      <w:proofErr w:type="gramStart"/>
      <w:r w:rsidRPr="00BC5EB6">
        <w:rPr>
          <w:lang w:bidi="ar-LB"/>
        </w:rPr>
        <w:t>exit</w:t>
      </w:r>
      <w:proofErr w:type="gramEnd"/>
      <w:r w:rsidRPr="00BC5EB6">
        <w:rPr>
          <w:lang w:bidi="ar-LB"/>
        </w:rPr>
        <w:t xml:space="preserve"> and the plate was set to 4H, matching the experimental configuration. Additionally, the downstream edge of the slotted plate was beveled at a 45° angle to promote the formation of coherent vortical structures and enhance acoustic source generation.</w:t>
      </w:r>
    </w:p>
    <w:p w14:paraId="7637CCFF" w14:textId="133F74FC" w:rsidR="00BC5EB6" w:rsidRDefault="00BC5EB6" w:rsidP="00BC5EB6">
      <w:pPr>
        <w:pStyle w:val="Heading2"/>
        <w:rPr>
          <w:rtl/>
          <w:lang w:bidi="ar-LB"/>
        </w:rPr>
      </w:pPr>
      <w:r w:rsidRPr="00BC5EB6">
        <w:rPr>
          <w:lang w:bidi="ar-LB"/>
        </w:rPr>
        <w:t>Mesh Generation</w:t>
      </w:r>
    </w:p>
    <w:p w14:paraId="120C0957" w14:textId="2CCC7FD9" w:rsidR="00BC5EB6" w:rsidRPr="00BC5EB6" w:rsidRDefault="00BC5EB6" w:rsidP="00837952">
      <w:pPr>
        <w:pStyle w:val="Paragraph"/>
        <w:rPr>
          <w:lang w:bidi="ar-LB"/>
        </w:rPr>
      </w:pPr>
      <w:r w:rsidRPr="00BC5EB6">
        <w:rPr>
          <w:lang w:bidi="ar-LB"/>
        </w:rPr>
        <w:t xml:space="preserve">An unstructured mesh was generated to accurately resolve the shear layers, boundary layers, and vortex formation regions while maintaining computational efficiency. The domain was divided into two </w:t>
      </w:r>
      <w:r w:rsidR="00B36EC2">
        <w:rPr>
          <w:lang w:bidi="ar-LB"/>
        </w:rPr>
        <w:t>regions</w:t>
      </w:r>
      <w:r w:rsidRPr="00BC5EB6">
        <w:rPr>
          <w:lang w:bidi="ar-LB"/>
        </w:rPr>
        <w:t xml:space="preserve"> based on the expected flow gradients:</w:t>
      </w:r>
      <w:r w:rsidR="00B36EC2">
        <w:rPr>
          <w:lang w:bidi="ar-LB"/>
        </w:rPr>
        <w:t xml:space="preserve"> </w:t>
      </w:r>
      <w:r>
        <w:rPr>
          <w:lang w:bidi="ar-LB"/>
        </w:rPr>
        <w:t>a</w:t>
      </w:r>
      <w:r w:rsidRPr="00BC5EB6">
        <w:rPr>
          <w:lang w:bidi="ar-LB"/>
        </w:rPr>
        <w:t xml:space="preserve"> highly refined mesh in the near-jet region, the shear layer, and around the impingement area. This ensured accurate resolution of vortex dynamics and acoustic feedback mechanism</w:t>
      </w:r>
      <w:r w:rsidR="00B36EC2">
        <w:rPr>
          <w:lang w:bidi="ar-LB"/>
        </w:rPr>
        <w:t xml:space="preserve">s, and </w:t>
      </w:r>
      <w:r>
        <w:rPr>
          <w:lang w:bidi="ar-LB"/>
        </w:rPr>
        <w:t>a</w:t>
      </w:r>
      <w:r w:rsidRPr="00BC5EB6">
        <w:rPr>
          <w:lang w:bidi="ar-LB"/>
        </w:rPr>
        <w:t xml:space="preserve"> coarser mesh further away from the main flow region, where gradients are weaker and high resolution is not </w:t>
      </w:r>
      <w:r w:rsidR="00B36EC2">
        <w:rPr>
          <w:lang w:bidi="ar-LB"/>
        </w:rPr>
        <w:t>required, is shown in</w:t>
      </w:r>
      <w:r w:rsidR="006D0938">
        <w:rPr>
          <w:lang w:bidi="ar-LB"/>
        </w:rPr>
        <w:t xml:space="preserve"> Fig.</w:t>
      </w:r>
      <w:r w:rsidR="00886C0D">
        <w:rPr>
          <w:rFonts w:hint="cs"/>
          <w:rtl/>
          <w:lang w:bidi="ar-LB"/>
        </w:rPr>
        <w:t>2</w:t>
      </w:r>
      <w:r w:rsidR="006D0938">
        <w:rPr>
          <w:lang w:bidi="ar-LB"/>
        </w:rPr>
        <w:t>a</w:t>
      </w:r>
      <w:r w:rsidRPr="00BC5EB6">
        <w:rPr>
          <w:lang w:bidi="ar-LB"/>
        </w:rPr>
        <w:t xml:space="preserve">. </w:t>
      </w:r>
    </w:p>
    <w:p w14:paraId="7EC20DB1" w14:textId="053C3765" w:rsidR="00D418A8" w:rsidRDefault="00BC5EB6" w:rsidP="00F333BE">
      <w:pPr>
        <w:pStyle w:val="Paragraph"/>
        <w:rPr>
          <w:rtl/>
          <w:lang w:bidi="ar-LB"/>
        </w:rPr>
      </w:pPr>
      <w:r w:rsidRPr="00BC5EB6">
        <w:rPr>
          <w:lang w:bidi="ar-LB"/>
        </w:rPr>
        <w:t>A total of</w:t>
      </w:r>
      <w:r w:rsidR="00D97629">
        <w:rPr>
          <w:lang w:bidi="ar-LB"/>
        </w:rPr>
        <w:t xml:space="preserve"> </w:t>
      </w:r>
      <w:r w:rsidRPr="00BC5EB6">
        <w:rPr>
          <w:lang w:bidi="ar-LB"/>
        </w:rPr>
        <w:t>20 inflation layers were applied near the wall with a growth rate of 1.1 to properly resolve the boundary layer</w:t>
      </w:r>
      <w:r w:rsidR="00F802B4">
        <w:rPr>
          <w:lang w:bidi="ar-LB"/>
        </w:rPr>
        <w:t>, as</w:t>
      </w:r>
      <w:r w:rsidR="00B36EC2">
        <w:rPr>
          <w:lang w:bidi="ar-LB"/>
        </w:rPr>
        <w:t xml:space="preserve"> presented in</w:t>
      </w:r>
      <w:r w:rsidR="006D0938">
        <w:rPr>
          <w:lang w:bidi="ar-LB"/>
        </w:rPr>
        <w:t xml:space="preserve"> Fig</w:t>
      </w:r>
      <w:r w:rsidR="00886C0D">
        <w:rPr>
          <w:lang w:bidi="ar-LB"/>
        </w:rPr>
        <w:t>.</w:t>
      </w:r>
      <w:r w:rsidR="006D0938">
        <w:rPr>
          <w:lang w:bidi="ar-LB"/>
        </w:rPr>
        <w:t>2b</w:t>
      </w:r>
      <w:r w:rsidRPr="00BC5EB6">
        <w:rPr>
          <w:lang w:bidi="ar-LB"/>
        </w:rPr>
        <w:t>. The thickness of the first cell was set to 0.028 mm, corresponding to a near-wall non-dimensional distance y⁺ ≈ 1, which satisfies the requirements of the turbulence modeling</w:t>
      </w:r>
      <w:r w:rsidR="00E27443">
        <w:rPr>
          <w:lang w:bidi="ar-LB"/>
        </w:rPr>
        <w:fldChar w:fldCharType="begin"/>
      </w:r>
      <w:r w:rsidR="00F333BE">
        <w:rPr>
          <w:lang w:bidi="ar-LB"/>
        </w:rPr>
        <w:instrText xml:space="preserve"> ADDIN ZOTERO_ITEM CSL_CITATION {"citationID":"EmpU245R","properties":{"formattedCitation":"\\super 16\\nosupersub{}","plainCitation":"16","noteIndex":0},"citationItems":[{"id":"pxrY8G2z/0YuBZ4jS","uris":["http://zotero.org/users/local/umdGKIwt/items/SSRL5P7R"],"itemData":{"id":156,"type":"book","edition":"2","event-place":"Harlow, England ; New York","publisher":"Pearson Education Ltd","publisher-place":"Harlow, England ; New York","title":"An Introduction to Computational Fluid Dynamics: The Finite Volume Method","author":[{"family":"Versteeg","given":"H. K."},{"family":"Malalasekera","given":"W."}],"issued":{"date-parts":[["2007"]]}}}],"schema":"https://github.com/citation-style-language/schema/raw/master/csl-citation.json"} </w:instrText>
      </w:r>
      <w:r w:rsidR="00E27443">
        <w:rPr>
          <w:lang w:bidi="ar-LB"/>
        </w:rPr>
        <w:fldChar w:fldCharType="separate"/>
      </w:r>
      <w:r w:rsidR="00F333BE" w:rsidRPr="00F333BE">
        <w:rPr>
          <w:szCs w:val="24"/>
          <w:vertAlign w:val="superscript"/>
        </w:rPr>
        <w:t>16</w:t>
      </w:r>
      <w:r w:rsidR="00E27443">
        <w:rPr>
          <w:lang w:bidi="ar-LB"/>
        </w:rPr>
        <w:fldChar w:fldCharType="end"/>
      </w:r>
      <w:r w:rsidRPr="00BC5EB6">
        <w:rPr>
          <w:lang w:bidi="ar-LB"/>
        </w:rPr>
        <w:t xml:space="preserve">. </w:t>
      </w:r>
    </w:p>
    <w:p w14:paraId="534CA854" w14:textId="77777777" w:rsidR="00D418A8" w:rsidRDefault="00D418A8" w:rsidP="00D418A8">
      <w:pPr>
        <w:pStyle w:val="Paragraph"/>
        <w:rPr>
          <w:rtl/>
          <w:lang w:bidi="ar-L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84E18" w14:paraId="662B8277" w14:textId="77777777" w:rsidTr="007C2F17">
        <w:trPr>
          <w:trHeight w:val="2700"/>
        </w:trPr>
        <w:tc>
          <w:tcPr>
            <w:tcW w:w="4788" w:type="dxa"/>
          </w:tcPr>
          <w:p w14:paraId="25D66D63" w14:textId="77777777" w:rsidR="00D418A8" w:rsidRDefault="00D418A8" w:rsidP="00CC3CBF">
            <w:pPr>
              <w:pStyle w:val="Paragraph"/>
              <w:ind w:firstLine="0"/>
              <w:jc w:val="center"/>
            </w:pPr>
            <w:r>
              <w:rPr>
                <w:noProof/>
              </w:rPr>
              <w:drawing>
                <wp:inline distT="0" distB="0" distL="0" distR="0" wp14:anchorId="0F60B879" wp14:editId="216F5A1B">
                  <wp:extent cx="2148076" cy="16459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8076" cy="1645920"/>
                          </a:xfrm>
                          <a:prstGeom prst="rect">
                            <a:avLst/>
                          </a:prstGeom>
                          <a:noFill/>
                          <a:ln>
                            <a:noFill/>
                          </a:ln>
                        </pic:spPr>
                      </pic:pic>
                    </a:graphicData>
                  </a:graphic>
                </wp:inline>
              </w:drawing>
            </w:r>
          </w:p>
        </w:tc>
        <w:tc>
          <w:tcPr>
            <w:tcW w:w="4788" w:type="dxa"/>
          </w:tcPr>
          <w:p w14:paraId="2E2F4309" w14:textId="77777777" w:rsidR="00D418A8" w:rsidRDefault="00D418A8" w:rsidP="00CC3CBF">
            <w:pPr>
              <w:pStyle w:val="Paragraph"/>
              <w:ind w:firstLine="0"/>
              <w:jc w:val="center"/>
            </w:pPr>
            <w:r>
              <w:rPr>
                <w:noProof/>
              </w:rPr>
              <w:drawing>
                <wp:inline distT="0" distB="0" distL="0" distR="0" wp14:anchorId="4CE23F8C" wp14:editId="489BF0BD">
                  <wp:extent cx="2149182" cy="16459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9182" cy="1645920"/>
                          </a:xfrm>
                          <a:prstGeom prst="rect">
                            <a:avLst/>
                          </a:prstGeom>
                          <a:noFill/>
                          <a:ln>
                            <a:noFill/>
                          </a:ln>
                        </pic:spPr>
                      </pic:pic>
                    </a:graphicData>
                  </a:graphic>
                </wp:inline>
              </w:drawing>
            </w:r>
          </w:p>
        </w:tc>
      </w:tr>
      <w:tr w:rsidR="00A84E18" w14:paraId="2D98D977" w14:textId="77777777" w:rsidTr="00CC3CBF">
        <w:trPr>
          <w:trHeight w:val="291"/>
        </w:trPr>
        <w:tc>
          <w:tcPr>
            <w:tcW w:w="4788" w:type="dxa"/>
          </w:tcPr>
          <w:p w14:paraId="2E38F309" w14:textId="77777777" w:rsidR="00D418A8" w:rsidRDefault="00D418A8" w:rsidP="00CC3CBF">
            <w:pPr>
              <w:pStyle w:val="Paragraph"/>
              <w:ind w:firstLine="0"/>
              <w:jc w:val="center"/>
            </w:pPr>
            <w:r>
              <w:t>(a)</w:t>
            </w:r>
          </w:p>
        </w:tc>
        <w:tc>
          <w:tcPr>
            <w:tcW w:w="4788" w:type="dxa"/>
          </w:tcPr>
          <w:p w14:paraId="59D07802" w14:textId="77777777" w:rsidR="00D418A8" w:rsidRDefault="00D418A8" w:rsidP="00CC3CBF">
            <w:pPr>
              <w:pStyle w:val="Paragraph"/>
              <w:ind w:firstLine="0"/>
              <w:jc w:val="center"/>
            </w:pPr>
            <w:r>
              <w:t>(b)</w:t>
            </w:r>
          </w:p>
        </w:tc>
      </w:tr>
    </w:tbl>
    <w:p w14:paraId="5BDB83EB" w14:textId="43B177FC" w:rsidR="00D418A8" w:rsidRPr="00D418A8" w:rsidRDefault="00D418A8" w:rsidP="00D418A8">
      <w:pPr>
        <w:pStyle w:val="FigureCaption"/>
      </w:pPr>
      <w:r>
        <w:rPr>
          <w:b/>
          <w:caps/>
        </w:rPr>
        <w:t xml:space="preserve">Figure </w:t>
      </w:r>
      <w:r w:rsidR="00D2530D" w:rsidRPr="00D2530D">
        <w:rPr>
          <w:rFonts w:hint="cs"/>
          <w:bCs/>
          <w:caps/>
          <w:rtl/>
        </w:rPr>
        <w:t>2</w:t>
      </w:r>
      <w:r>
        <w:rPr>
          <w:b/>
          <w:caps/>
        </w:rPr>
        <w:t>.</w:t>
      </w:r>
      <w:r>
        <w:t xml:space="preserve">  </w:t>
      </w:r>
      <w:r w:rsidRPr="00D418A8">
        <w:t>(a) Global view of the computational domain showing the two mesh regions, (b) Zoomed view near the wall illustrating the inflation layers used to accurately resolve the boundary layer.</w:t>
      </w:r>
    </w:p>
    <w:p w14:paraId="4E942EDB" w14:textId="77777777" w:rsidR="00D418A8" w:rsidRPr="00BC5EB6" w:rsidRDefault="00D418A8" w:rsidP="00D418A8">
      <w:pPr>
        <w:pStyle w:val="Paragraph"/>
        <w:ind w:firstLine="0"/>
        <w:rPr>
          <w:lang w:bidi="ar-LB"/>
        </w:rPr>
      </w:pPr>
    </w:p>
    <w:p w14:paraId="0E1368D3" w14:textId="77777777" w:rsidR="00BC5EB6" w:rsidRPr="00BC5EB6" w:rsidRDefault="00BC5EB6" w:rsidP="00BC5EB6">
      <w:pPr>
        <w:pStyle w:val="Paragraph"/>
        <w:rPr>
          <w:lang w:bidi="ar-LB"/>
        </w:rPr>
      </w:pPr>
      <w:r w:rsidRPr="00BC5EB6">
        <w:rPr>
          <w:lang w:bidi="ar-LB"/>
        </w:rPr>
        <w:t>A mesh independence study was carried out to ensure that the numerical results were not sensitive to grid resolution. Multiple mesh densities were tested, and variations in key flow quantities (such as velocity profiles, pressure fluctuations, and dominant acoustic frequencies) were monitored. The results confirmed that the chosen grid resolution provides a good balance between computational cost and numerical accuracy.</w:t>
      </w:r>
    </w:p>
    <w:p w14:paraId="25FF99E8" w14:textId="59C01F0A" w:rsidR="00095A20" w:rsidRDefault="00095A20" w:rsidP="00095A20">
      <w:pPr>
        <w:pStyle w:val="Heading2"/>
        <w:rPr>
          <w:lang w:bidi="ar-LB"/>
        </w:rPr>
      </w:pPr>
      <w:r w:rsidRPr="00095A20">
        <w:rPr>
          <w:lang w:bidi="ar-LB"/>
        </w:rPr>
        <w:t>Simulation Strategy and Numerical Setup</w:t>
      </w:r>
    </w:p>
    <w:p w14:paraId="5A3853F8" w14:textId="414DF745" w:rsidR="00095A20" w:rsidRPr="00095A20" w:rsidRDefault="00095A20" w:rsidP="0026066F">
      <w:pPr>
        <w:pStyle w:val="Paragraph"/>
        <w:rPr>
          <w:lang w:bidi="ar-LB"/>
        </w:rPr>
      </w:pPr>
      <w:r w:rsidRPr="00095A20">
        <w:rPr>
          <w:lang w:bidi="ar-LB"/>
        </w:rPr>
        <w:t>The simulations were performed using the ANSYS Fluent solver under an unsteady, incompressible, pressure-based formulation. This approach is well suited to the subsonic flow conditions</w:t>
      </w:r>
      <w:r w:rsidR="00B30C7F">
        <w:rPr>
          <w:lang w:bidi="ar-LB"/>
        </w:rPr>
        <w:fldChar w:fldCharType="begin"/>
      </w:r>
      <w:r w:rsidR="00F333BE">
        <w:rPr>
          <w:lang w:bidi="ar-LB"/>
        </w:rPr>
        <w:instrText xml:space="preserve"> ADDIN ZOTERO_ITEM CSL_CITATION {"citationID":"sjRZZFTZ","properties":{"formattedCitation":"\\super 17\\nosupersub{}","plainCitation":"17","dontUpdate":true,"noteIndex":0},"citationItems":[{"id":"pxrY8G2z/2aW7HOeF","uris":["http://zotero.org/users/local/umdGKIwt/items/FYW735YA"],"itemData":{"id":157,"type":"book","publisher":"ANSYS, Inc.","title":"ANSYS Fluent Theory Guide","issued":{"date-parts":[["2025"]]}}}],"schema":"https://github.com/citation-style-language/schema/raw/master/csl-citation.json"} </w:instrText>
      </w:r>
      <w:r w:rsidR="00B30C7F">
        <w:rPr>
          <w:lang w:bidi="ar-LB"/>
        </w:rPr>
        <w:fldChar w:fldCharType="end"/>
      </w:r>
      <w:r w:rsidRPr="00095A20">
        <w:rPr>
          <w:lang w:bidi="ar-LB"/>
        </w:rPr>
        <w:t xml:space="preserve"> considered here (Mach ≈ 0.1) and to the Reynolds numbers under investigation (Re = 4700 and Re = 4800). The two-dimensional, time-dependent Navier–Stokes equations, together with the continuity equation, were solved to capture the flow dynamics and their </w:t>
      </w:r>
      <w:proofErr w:type="spellStart"/>
      <w:r w:rsidRPr="00095A20">
        <w:rPr>
          <w:lang w:bidi="ar-LB"/>
        </w:rPr>
        <w:t>aeroacoustic</w:t>
      </w:r>
      <w:proofErr w:type="spellEnd"/>
      <w:r w:rsidRPr="00095A20">
        <w:rPr>
          <w:lang w:bidi="ar-LB"/>
        </w:rPr>
        <w:t xml:space="preserve"> interactions with the slotted plate.</w:t>
      </w:r>
    </w:p>
    <w:p w14:paraId="3DFA3A4B" w14:textId="4A061700" w:rsidR="00095A20" w:rsidRPr="00095A20" w:rsidRDefault="00095A20" w:rsidP="00095A20">
      <w:pPr>
        <w:pStyle w:val="Paragraph"/>
        <w:rPr>
          <w:lang w:bidi="ar-LB"/>
        </w:rPr>
      </w:pPr>
      <w:r w:rsidRPr="00095A20">
        <w:rPr>
          <w:lang w:bidi="ar-LB"/>
        </w:rPr>
        <w:t>The computational setup was designed to closely replicate the experimental configuration, particularly in terms of boundary conditions. At the inlet, a uniform velocity of 7.1 m/s was imposed, corresponding to Re = 4700</w:t>
      </w:r>
      <w:r w:rsidR="00B30C7F">
        <w:rPr>
          <w:lang w:bidi="ar-LB"/>
        </w:rPr>
        <w:t xml:space="preserve"> (7.21</w:t>
      </w:r>
      <w:r w:rsidR="00E271F3">
        <w:rPr>
          <w:lang w:bidi="ar-LB"/>
        </w:rPr>
        <w:t xml:space="preserve"> </w:t>
      </w:r>
      <w:r w:rsidR="00B30C7F">
        <w:rPr>
          <w:lang w:bidi="ar-LB"/>
        </w:rPr>
        <w:t>m/s for Re = 4800)</w:t>
      </w:r>
      <w:r w:rsidRPr="00095A20">
        <w:rPr>
          <w:lang w:bidi="ar-LB"/>
        </w:rPr>
        <w:t xml:space="preserve">, ensuring consistency with the reference experiment. The turbulence intensity was fixed at 2%, representing realistic flow conditions at the inlet, and the hydraulic diameter was set to 0.01 m to correctly define the turbulence length scale. The temperature was maintained at 294.15 K, matching ambient experimental conditions. All </w:t>
      </w:r>
      <w:r w:rsidRPr="00095A20">
        <w:rPr>
          <w:lang w:bidi="ar-LB"/>
        </w:rPr>
        <w:lastRenderedPageBreak/>
        <w:t xml:space="preserve">solid walls were treated as stationary with a no-slip condition, and a zero-heat-flux boundary was imposed to represent adiabatic walls, as in the experimental setup. At the outlet, </w:t>
      </w:r>
      <w:proofErr w:type="gramStart"/>
      <w:r w:rsidRPr="00095A20">
        <w:rPr>
          <w:lang w:bidi="ar-LB"/>
        </w:rPr>
        <w:t>a</w:t>
      </w:r>
      <w:r w:rsidR="00082959">
        <w:rPr>
          <w:lang w:bidi="ar-LB"/>
        </w:rPr>
        <w:t xml:space="preserve">n </w:t>
      </w:r>
      <w:r w:rsidRPr="00095A20">
        <w:rPr>
          <w:lang w:bidi="ar-LB"/>
        </w:rPr>
        <w:t>atmospheric</w:t>
      </w:r>
      <w:proofErr w:type="gramEnd"/>
      <w:r w:rsidRPr="00095A20">
        <w:rPr>
          <w:lang w:bidi="ar-LB"/>
        </w:rPr>
        <w:t xml:space="preserve"> pressure</w:t>
      </w:r>
      <w:r w:rsidR="00082959">
        <w:rPr>
          <w:lang w:bidi="ar-LB"/>
        </w:rPr>
        <w:t xml:space="preserve"> </w:t>
      </w:r>
      <w:r w:rsidRPr="00095A20">
        <w:rPr>
          <w:lang w:bidi="ar-LB"/>
        </w:rPr>
        <w:t>was applied to provide a stable reference for the flow field and to avoid spurious reflections that could contaminate the acoustic field.</w:t>
      </w:r>
    </w:p>
    <w:p w14:paraId="439B29FC" w14:textId="0D90761A" w:rsidR="00095A20" w:rsidRPr="00095A20" w:rsidRDefault="00095A20" w:rsidP="00F333BE">
      <w:pPr>
        <w:pStyle w:val="Paragraph"/>
        <w:rPr>
          <w:lang w:bidi="ar-LB"/>
        </w:rPr>
      </w:pPr>
      <w:r w:rsidRPr="00095A20">
        <w:rPr>
          <w:lang w:bidi="ar-LB"/>
        </w:rPr>
        <w:t>The simulation process was divided into two main stages. First, a steady-state simulation was conducted to provide a physically meaningful initial condition and ensure that the flow reached a quasi-equilibrium state before transitioning to the unsteady regime</w:t>
      </w:r>
      <w:r w:rsidR="00B30C7F">
        <w:rPr>
          <w:lang w:bidi="ar-LB"/>
        </w:rPr>
        <w:fldChar w:fldCharType="begin"/>
      </w:r>
      <w:r w:rsidR="00F333BE">
        <w:rPr>
          <w:lang w:bidi="ar-LB"/>
        </w:rPr>
        <w:instrText xml:space="preserve"> ADDIN ZOTERO_ITEM CSL_CITATION {"citationID":"59ZOxrnI","properties":{"formattedCitation":"\\super 16\\nosupersub{}","plainCitation":"16","noteIndex":0},"citationItems":[{"id":"pxrY8G2z/0YuBZ4jS","uris":["http://zotero.org/users/local/umdGKIwt/items/SSRL5P7R"],"itemData":{"id":156,"type":"book","edition":"2","event-place":"Harlow, England ; New York","publisher":"Pearson Education Ltd","publisher-place":"Harlow, England ; New York","title":"An Introduction to Computational Fluid Dynamics: The Finite Volume Method","author":[{"family":"Versteeg","given":"H. K."},{"family":"Malalasekera","given":"W."}],"issued":{"date-parts":[["2007"]]}}}],"schema":"https://github.com/citation-style-language/schema/raw/master/csl-citation.json"} </w:instrText>
      </w:r>
      <w:r w:rsidR="00B30C7F">
        <w:rPr>
          <w:lang w:bidi="ar-LB"/>
        </w:rPr>
        <w:fldChar w:fldCharType="separate"/>
      </w:r>
      <w:r w:rsidR="00F333BE" w:rsidRPr="00F333BE">
        <w:rPr>
          <w:szCs w:val="24"/>
          <w:vertAlign w:val="superscript"/>
        </w:rPr>
        <w:t>16</w:t>
      </w:r>
      <w:r w:rsidR="00B30C7F">
        <w:rPr>
          <w:lang w:bidi="ar-LB"/>
        </w:rPr>
        <w:fldChar w:fldCharType="end"/>
      </w:r>
      <w:r w:rsidRPr="00095A20">
        <w:rPr>
          <w:lang w:bidi="ar-LB"/>
        </w:rPr>
        <w:t xml:space="preserve">. Once this state was achieved, a transient simulation was launched to capture the development and evolution of unsteady vortical structures and their interaction with the acoustic field. The time step used in the transient simulation was </w:t>
      </w:r>
      <w:r>
        <w:rPr>
          <w:rFonts w:hint="cs"/>
          <w:rtl/>
          <w:lang w:bidi="ar-LB"/>
        </w:rPr>
        <w:t>0.0001</w:t>
      </w:r>
      <w:r w:rsidR="00E271F3">
        <w:rPr>
          <w:lang w:bidi="ar-LB"/>
        </w:rPr>
        <w:t xml:space="preserve"> </w:t>
      </w:r>
      <w:r w:rsidRPr="00095A20">
        <w:rPr>
          <w:lang w:bidi="ar-LB"/>
        </w:rPr>
        <w:t>s, which is sufficiently small to resolve the key hydrodynamic and acoustic time scales. The total simulation time was 1.3 s, with the first 0.3 s used for flow stabilization and the remaining 1.0 s dedicated to collecting data for analysis.</w:t>
      </w:r>
    </w:p>
    <w:p w14:paraId="32A6811D" w14:textId="1472FD6A" w:rsidR="00095A20" w:rsidRPr="00095A20" w:rsidRDefault="00095A20" w:rsidP="00960371">
      <w:pPr>
        <w:pStyle w:val="Paragraph"/>
        <w:rPr>
          <w:lang w:bidi="ar-LB"/>
        </w:rPr>
      </w:pPr>
      <w:r w:rsidRPr="00095A20">
        <w:rPr>
          <w:lang w:bidi="ar-LB"/>
        </w:rPr>
        <w:t>The coupling between pressure and velocity fields was handled using the Coupled scheme for improved stability and convergence. Pressure interpolation</w:t>
      </w:r>
      <w:r w:rsidR="00960371">
        <w:rPr>
          <w:lang w:bidi="ar-LB"/>
        </w:rPr>
        <w:t xml:space="preserve"> was performed using the PRESTO</w:t>
      </w:r>
      <w:r w:rsidRPr="00095A20">
        <w:rPr>
          <w:lang w:bidi="ar-LB"/>
        </w:rPr>
        <w:t xml:space="preserve"> scheme to accurately capture strong pressure gradients, particularly near the impingement zone. Spatial discretization of the convection terms was achieved with a second-order upwind scheme to minimize numerical diffusion, while a second-order implicit scheme was used for time discretization to resolve unsteady phenomena over long simulation times.</w:t>
      </w:r>
    </w:p>
    <w:p w14:paraId="38B403D6" w14:textId="5128B424" w:rsidR="00095A20" w:rsidRPr="00095A20" w:rsidRDefault="00095A20" w:rsidP="00F333BE">
      <w:pPr>
        <w:pStyle w:val="Paragraph"/>
        <w:rPr>
          <w:lang w:bidi="ar-LB"/>
        </w:rPr>
      </w:pPr>
      <w:r w:rsidRPr="00095A20">
        <w:rPr>
          <w:lang w:bidi="ar-LB"/>
        </w:rPr>
        <w:t>Turbulence modeling was carried out using the Delayed Detached Eddy Simulation (DDES) approach in combination with the k–</w:t>
      </w:r>
      <w:r w:rsidRPr="00095A20">
        <w:rPr>
          <w:lang w:val="fr-FR" w:bidi="ar-LB"/>
        </w:rPr>
        <w:t>ω</w:t>
      </w:r>
      <w:r w:rsidRPr="00095A20">
        <w:rPr>
          <w:lang w:bidi="ar-LB"/>
        </w:rPr>
        <w:t xml:space="preserve"> SST model. This hybrid RANS–LES method uses RANS modeling near walls and LES-like resolution in separated and shear-layer regions</w:t>
      </w:r>
      <w:r w:rsidR="00B30C7F">
        <w:rPr>
          <w:lang w:bidi="ar-LB"/>
        </w:rPr>
        <w:fldChar w:fldCharType="begin"/>
      </w:r>
      <w:r w:rsidR="00F333BE">
        <w:rPr>
          <w:lang w:bidi="ar-LB"/>
        </w:rPr>
        <w:instrText xml:space="preserve"> ADDIN ZOTERO_ITEM CSL_CITATION {"citationID":"hrdY8Z47","properties":{"formattedCitation":"\\super 16\\nosupersub{}","plainCitation":"16","noteIndex":0},"citationItems":[{"id":"pxrY8G2z/0YuBZ4jS","uris":["http://zotero.org/users/local/umdGKIwt/items/SSRL5P7R"],"itemData":{"id":156,"type":"book","edition":"2","event-place":"Harlow, England ; New York","publisher":"Pearson Education Ltd","publisher-place":"Harlow, England ; New York","title":"An Introduction to Computational Fluid Dynamics: The Finite Volume Method","author":[{"family":"Versteeg","given":"H. K."},{"family":"Malalasekera","given":"W."}],"issued":{"date-parts":[["2007"]]}}}],"schema":"https://github.com/citation-style-language/schema/raw/master/csl-citation.json"} </w:instrText>
      </w:r>
      <w:r w:rsidR="00B30C7F">
        <w:rPr>
          <w:lang w:bidi="ar-LB"/>
        </w:rPr>
        <w:fldChar w:fldCharType="separate"/>
      </w:r>
      <w:r w:rsidR="00F333BE" w:rsidRPr="00F333BE">
        <w:rPr>
          <w:szCs w:val="24"/>
          <w:vertAlign w:val="superscript"/>
        </w:rPr>
        <w:t>16</w:t>
      </w:r>
      <w:r w:rsidR="00B30C7F">
        <w:rPr>
          <w:lang w:bidi="ar-LB"/>
        </w:rPr>
        <w:fldChar w:fldCharType="end"/>
      </w:r>
      <w:r w:rsidRPr="00095A20">
        <w:rPr>
          <w:lang w:bidi="ar-LB"/>
        </w:rPr>
        <w:t xml:space="preserve">, making it ideal for resolving large-scale coherent structures, which are the primary drivers of the </w:t>
      </w:r>
      <w:proofErr w:type="spellStart"/>
      <w:r w:rsidRPr="00095A20">
        <w:rPr>
          <w:lang w:bidi="ar-LB"/>
        </w:rPr>
        <w:t>aeroacoustic</w:t>
      </w:r>
      <w:proofErr w:type="spellEnd"/>
      <w:r w:rsidRPr="00095A20">
        <w:rPr>
          <w:lang w:bidi="ar-LB"/>
        </w:rPr>
        <w:t xml:space="preserve"> feedback loop.</w:t>
      </w:r>
    </w:p>
    <w:p w14:paraId="6D03FB76" w14:textId="77777777" w:rsidR="00095A20" w:rsidRPr="00095A20" w:rsidRDefault="00095A20" w:rsidP="00095A20">
      <w:pPr>
        <w:pStyle w:val="Paragraph"/>
        <w:rPr>
          <w:lang w:bidi="ar-LB"/>
        </w:rPr>
      </w:pPr>
      <w:r w:rsidRPr="00095A20">
        <w:rPr>
          <w:lang w:bidi="ar-LB"/>
        </w:rPr>
        <w:t>To extract dynamic flow and acoustic data, the Data Sampling for Time Statistics option was activated during the transient simulations. Instantaneous velocity fields and time histories were recorded at several probe locations chosen to match those used in the reference experiment. These data were used to analyze the temporal evolution of the flow and to perform spectral analysis.</w:t>
      </w:r>
    </w:p>
    <w:p w14:paraId="4CD2CC16" w14:textId="36B95E25" w:rsidR="00095A20" w:rsidRPr="00095A20" w:rsidRDefault="00095A20" w:rsidP="00960371">
      <w:pPr>
        <w:pStyle w:val="Paragraph"/>
        <w:rPr>
          <w:lang w:bidi="ar-LB"/>
        </w:rPr>
      </w:pPr>
      <w:r w:rsidRPr="00095A20">
        <w:rPr>
          <w:lang w:bidi="ar-LB"/>
        </w:rPr>
        <w:t xml:space="preserve">The acoustic field was analyzed using the </w:t>
      </w:r>
      <w:proofErr w:type="spellStart"/>
      <w:r w:rsidRPr="00095A20">
        <w:rPr>
          <w:lang w:bidi="ar-LB"/>
        </w:rPr>
        <w:t>Ffowcs</w:t>
      </w:r>
      <w:proofErr w:type="spellEnd"/>
      <w:r w:rsidRPr="00095A20">
        <w:rPr>
          <w:lang w:bidi="ar-LB"/>
        </w:rPr>
        <w:t xml:space="preserve"> Williams–Hawkings (FW-H) analogy, with the slotted plate defined as the acoustic source surface. Virtual receivers were placed at the same locations as in the experiment to allow direct comparison between numerical and experimental results. Spectral analysis was performed by applying a Fast Fourier Transform (FFT) to the velocity signals obtained from these probes. This made it possible to identify the dominant frequencies associated with vortex shedding and </w:t>
      </w:r>
      <w:proofErr w:type="spellStart"/>
      <w:r w:rsidRPr="00095A20">
        <w:rPr>
          <w:lang w:bidi="ar-LB"/>
        </w:rPr>
        <w:t>aeroacoustic</w:t>
      </w:r>
      <w:proofErr w:type="spellEnd"/>
      <w:r w:rsidRPr="00095A20">
        <w:rPr>
          <w:lang w:bidi="ar-LB"/>
        </w:rPr>
        <w:t xml:space="preserve"> coupling, including the fundamental self-sustained tone and its harmonics.</w:t>
      </w:r>
    </w:p>
    <w:p w14:paraId="1B42643D" w14:textId="4400849C" w:rsidR="00DC7BAF" w:rsidRDefault="00095A20" w:rsidP="00DC7BAF">
      <w:pPr>
        <w:pStyle w:val="Paragraph"/>
        <w:rPr>
          <w:lang w:bidi="ar-LB"/>
        </w:rPr>
      </w:pPr>
      <w:r w:rsidRPr="00095A20">
        <w:rPr>
          <w:lang w:bidi="ar-LB"/>
        </w:rPr>
        <w:t xml:space="preserve">The combined use of advanced turbulence modeling, accurate temporal and spatial discretization, and carefully defined boundary conditions provides a robust numerical framework capable of reproducing the essential physical features of the jet–plate interaction. This methodology allows for a detailed examination of the </w:t>
      </w:r>
      <w:r w:rsidR="00B30C7F">
        <w:rPr>
          <w:lang w:bidi="ar-LB"/>
        </w:rPr>
        <w:t>ae</w:t>
      </w:r>
      <w:r w:rsidRPr="00095A20">
        <w:rPr>
          <w:lang w:bidi="ar-LB"/>
        </w:rPr>
        <w:t>rodynamic–acoustic coupling mechanisms and serves as a reliable tool for comparing simulation results with experimental observations.</w:t>
      </w:r>
      <w:r w:rsidR="00DC7BAF">
        <w:rPr>
          <w:lang w:bidi="ar-LB"/>
        </w:rPr>
        <w:t xml:space="preserve"> </w:t>
      </w:r>
    </w:p>
    <w:p w14:paraId="00E4B885" w14:textId="5B670BF4" w:rsidR="00095A20" w:rsidRDefault="001F1CD0" w:rsidP="00DC7BAF">
      <w:pPr>
        <w:pStyle w:val="Heading1"/>
        <w:rPr>
          <w:rtl/>
          <w:lang w:bidi="ar-LB"/>
        </w:rPr>
      </w:pPr>
      <w:r>
        <w:rPr>
          <w:lang w:bidi="ar-LB"/>
        </w:rPr>
        <w:t>Results and validation</w:t>
      </w:r>
    </w:p>
    <w:p w14:paraId="21CB29FD" w14:textId="42772B33" w:rsidR="00F01488" w:rsidRDefault="00F01488" w:rsidP="00F01488">
      <w:pPr>
        <w:pStyle w:val="Paragraph"/>
        <w:rPr>
          <w:lang w:bidi="ar-LB"/>
        </w:rPr>
      </w:pPr>
      <w:r w:rsidRPr="00F01488">
        <w:rPr>
          <w:lang w:bidi="ar-LB"/>
        </w:rPr>
        <w:t xml:space="preserve">In this section, the numerical results obtained from the CFD simulations are presented and compared directly with the experimental measurements. The objective is to assess the capability of the simulation to reproduce the </w:t>
      </w:r>
      <w:r w:rsidR="00901D60">
        <w:rPr>
          <w:lang w:bidi="ar-LB"/>
        </w:rPr>
        <w:t>main flow</w:t>
      </w:r>
      <w:r w:rsidRPr="00F01488">
        <w:rPr>
          <w:lang w:bidi="ar-LB"/>
        </w:rPr>
        <w:t xml:space="preserve"> structures, aeroacoustic</w:t>
      </w:r>
      <w:r w:rsidR="00901D60">
        <w:rPr>
          <w:lang w:bidi="ar-LB"/>
        </w:rPr>
        <w:t>s</w:t>
      </w:r>
      <w:r w:rsidRPr="00F01488">
        <w:rPr>
          <w:lang w:bidi="ar-LB"/>
        </w:rPr>
        <w:t xml:space="preserve"> features, and overall physical phenomena observed in the reference experiment. For each case, simulation and experimental data are presented side by side to allow for </w:t>
      </w:r>
      <w:proofErr w:type="gramStart"/>
      <w:r w:rsidRPr="00F01488">
        <w:rPr>
          <w:lang w:bidi="ar-LB"/>
        </w:rPr>
        <w:t>a direct</w:t>
      </w:r>
      <w:proofErr w:type="gramEnd"/>
      <w:r w:rsidRPr="00F01488">
        <w:rPr>
          <w:lang w:bidi="ar-LB"/>
        </w:rPr>
        <w:t xml:space="preserve"> and detailed validation</w:t>
      </w:r>
      <w:r>
        <w:rPr>
          <w:lang w:bidi="ar-LB"/>
        </w:rPr>
        <w:t>.</w:t>
      </w:r>
    </w:p>
    <w:p w14:paraId="79885DE7" w14:textId="24C080E6" w:rsidR="0007250D" w:rsidRDefault="00F01488" w:rsidP="0007250D">
      <w:pPr>
        <w:pStyle w:val="Heading2"/>
      </w:pPr>
      <w:r>
        <w:t>Mean Velocity Contours</w:t>
      </w:r>
      <w:r w:rsidR="003C54F7">
        <w:t xml:space="preserve"> (</w:t>
      </w:r>
      <w:r w:rsidR="003C54F7" w:rsidRPr="00E20F2E">
        <w:t>Re = 4</w:t>
      </w:r>
      <w:r w:rsidR="003C54F7">
        <w:t>7</w:t>
      </w:r>
      <w:r w:rsidR="003C54F7" w:rsidRPr="00E20F2E">
        <w:t>00</w:t>
      </w:r>
      <w:r w:rsidR="003C54F7">
        <w:t>)</w:t>
      </w:r>
    </w:p>
    <w:p w14:paraId="192A4F05" w14:textId="24F4039D" w:rsidR="00371CDE" w:rsidRPr="00371CDE" w:rsidRDefault="00371CDE" w:rsidP="00371CDE">
      <w:pPr>
        <w:pStyle w:val="Paragraph"/>
      </w:pPr>
      <w:r w:rsidRPr="00371CDE">
        <w:t>The global structure of the mean velocity field obtained from the simulation closely matches that observed experimentally, indicating that the main flow features and the interaction between the jet and the slotted plate are well reproduced. The velocity contours reveal similar jet spreading, impingement behavior, and recirculation zones in both approaches, demonstrating that the numerical model accurately captures the overall dynamics of the flow.</w:t>
      </w:r>
    </w:p>
    <w:p w14:paraId="4B910A91" w14:textId="051A5824" w:rsidR="003B4A68" w:rsidRPr="001D1F55" w:rsidRDefault="00371CDE" w:rsidP="001D1F55">
      <w:pPr>
        <w:pStyle w:val="Paragraph"/>
      </w:pPr>
      <w:r w:rsidRPr="00371CDE">
        <w:t>Minor discrepancies are observed, primarily near the plate boundaries, as shown in</w:t>
      </w:r>
      <w:r w:rsidR="00886C0D">
        <w:rPr>
          <w:rFonts w:hint="cs"/>
          <w:rtl/>
        </w:rPr>
        <w:t xml:space="preserve"> </w:t>
      </w:r>
      <w:r w:rsidRPr="00371CDE">
        <w:t>Fig.3, where the mean velocity contours from both the simulation</w:t>
      </w:r>
      <w:r>
        <w:rPr>
          <w:rFonts w:hint="cs"/>
          <w:rtl/>
        </w:rPr>
        <w:t xml:space="preserve"> </w:t>
      </w:r>
      <w:r w:rsidRPr="00371CDE">
        <w:t>and the experiment</w:t>
      </w:r>
      <w:r>
        <w:rPr>
          <w:rFonts w:hint="cs"/>
          <w:rtl/>
        </w:rPr>
        <w:t xml:space="preserve"> </w:t>
      </w:r>
      <w:r w:rsidRPr="00371CDE">
        <w:t>exhibit comparable global behavior. In the experimental results, the region adjacent to the plate is not visible due to laser reflections on the surface, which completely obscure the velocity measurements near the wall. In contrast, the simulation clearly delineates this area, allowing a better visualization of the jet impact and near-wall recirculation. These differences, together with slight deviations in the shear-layer thickness, are mainly attributed to boundary condition effects, differences in spatial resolution, and the idealized nature of the numerical setup compared to the experimental environment.</w:t>
      </w:r>
    </w:p>
    <w:p w14:paraId="303B85DF" w14:textId="77777777" w:rsidR="0019557E" w:rsidRDefault="0019557E" w:rsidP="0019557E">
      <w:pPr>
        <w:pStyle w:val="FigureCaption"/>
        <w:spacing w:before="0"/>
        <w:rPr>
          <w:b/>
          <w:caps/>
        </w:rPr>
      </w:pPr>
      <w:r>
        <w:rPr>
          <w:noProof/>
        </w:rPr>
        <w:lastRenderedPageBreak/>
        <w:drawing>
          <wp:inline distT="0" distB="0" distL="0" distR="0" wp14:anchorId="2B67ECE5" wp14:editId="1848C7A8">
            <wp:extent cx="2129959" cy="1828800"/>
            <wp:effectExtent l="0" t="0" r="3810" b="0"/>
            <wp:docPr id="206" name="Picture 206" descr="A diagram of a magnetic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diagram of a magnetic fiel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9959" cy="1828800"/>
                    </a:xfrm>
                    <a:prstGeom prst="rect">
                      <a:avLst/>
                    </a:prstGeom>
                    <a:noFill/>
                    <a:ln>
                      <a:noFill/>
                    </a:ln>
                  </pic:spPr>
                </pic:pic>
              </a:graphicData>
            </a:graphic>
          </wp:inline>
        </w:drawing>
      </w:r>
    </w:p>
    <w:p w14:paraId="607CE658" w14:textId="329DAF56" w:rsidR="0019557E" w:rsidRPr="0019557E" w:rsidRDefault="0019557E" w:rsidP="0019557E">
      <w:pPr>
        <w:pStyle w:val="Paragraph"/>
        <w:jc w:val="center"/>
      </w:pPr>
      <w:r>
        <w:t>a</w:t>
      </w:r>
    </w:p>
    <w:p w14:paraId="40321484" w14:textId="55C98D38" w:rsidR="0019557E" w:rsidRDefault="0019557E" w:rsidP="0019557E">
      <w:pPr>
        <w:pStyle w:val="FigureCaption"/>
        <w:spacing w:before="0"/>
        <w:rPr>
          <w:b/>
          <w:caps/>
        </w:rPr>
      </w:pPr>
      <w:r>
        <w:rPr>
          <w:noProof/>
        </w:rPr>
        <w:drawing>
          <wp:inline distT="0" distB="0" distL="0" distR="0" wp14:anchorId="35CCAFAE" wp14:editId="05B661A8">
            <wp:extent cx="2120339" cy="1828800"/>
            <wp:effectExtent l="0" t="0" r="0" b="0"/>
            <wp:docPr id="205" name="Picture 205" descr="A diagram of a cross with a rainbow colo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diagram of a cross with a rainbow colored lin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0339" cy="1828800"/>
                    </a:xfrm>
                    <a:prstGeom prst="rect">
                      <a:avLst/>
                    </a:prstGeom>
                    <a:noFill/>
                    <a:ln>
                      <a:noFill/>
                    </a:ln>
                  </pic:spPr>
                </pic:pic>
              </a:graphicData>
            </a:graphic>
          </wp:inline>
        </w:drawing>
      </w:r>
    </w:p>
    <w:p w14:paraId="7D737311" w14:textId="51124A50" w:rsidR="0019557E" w:rsidRPr="0019557E" w:rsidRDefault="0019557E" w:rsidP="0019557E">
      <w:pPr>
        <w:pStyle w:val="Paragraph"/>
        <w:jc w:val="center"/>
      </w:pPr>
      <w:r>
        <w:t>b</w:t>
      </w:r>
    </w:p>
    <w:p w14:paraId="0059AA1A" w14:textId="1DF0F6A0" w:rsidR="00D7764E" w:rsidRDefault="00F01488" w:rsidP="0019557E">
      <w:pPr>
        <w:pStyle w:val="FigureCaption"/>
        <w:spacing w:before="0"/>
      </w:pPr>
      <w:r>
        <w:rPr>
          <w:b/>
          <w:caps/>
        </w:rPr>
        <w:t>Figure 3.</w:t>
      </w:r>
      <w:r>
        <w:t xml:space="preserve">  </w:t>
      </w:r>
      <w:r w:rsidRPr="00D2530D">
        <w:t xml:space="preserve">(a) </w:t>
      </w:r>
      <w:r w:rsidR="00E4696C">
        <w:t xml:space="preserve">Mean Velocity Contour: </w:t>
      </w:r>
      <w:proofErr w:type="gramStart"/>
      <w:r>
        <w:t xml:space="preserve">Simulation </w:t>
      </w:r>
      <w:r w:rsidRPr="00D2530D">
        <w:t>,</w:t>
      </w:r>
      <w:proofErr w:type="gramEnd"/>
      <w:r w:rsidRPr="00D2530D">
        <w:t xml:space="preserve"> (b)</w:t>
      </w:r>
      <w:r>
        <w:t xml:space="preserve"> </w:t>
      </w:r>
      <w:r w:rsidR="00E4696C">
        <w:t xml:space="preserve">Mean Velocity Contour: </w:t>
      </w:r>
      <w:r>
        <w:t>Experi</w:t>
      </w:r>
      <w:r w:rsidR="00ED019C">
        <w:t>ment</w:t>
      </w:r>
      <w:r w:rsidRPr="00D2530D">
        <w:t>.</w:t>
      </w:r>
    </w:p>
    <w:p w14:paraId="7FA84327" w14:textId="1E237005" w:rsidR="006957CA" w:rsidRPr="006957CA" w:rsidRDefault="006957CA" w:rsidP="006957CA">
      <w:pPr>
        <w:pStyle w:val="Heading2"/>
        <w:rPr>
          <w:rtl/>
          <w:lang w:val="fr-FR"/>
        </w:rPr>
      </w:pPr>
      <w:bookmarkStart w:id="0" w:name="_Hlk210436627"/>
      <w:r w:rsidRPr="00B7426D">
        <w:rPr>
          <w:lang w:val="fr-FR"/>
        </w:rPr>
        <w:t xml:space="preserve">Vortex </w:t>
      </w:r>
      <w:proofErr w:type="spellStart"/>
      <w:r w:rsidRPr="00B7426D">
        <w:rPr>
          <w:lang w:val="fr-FR"/>
        </w:rPr>
        <w:t>Trajectories</w:t>
      </w:r>
      <w:proofErr w:type="spellEnd"/>
      <w:r w:rsidRPr="00B7426D">
        <w:rPr>
          <w:lang w:val="fr-FR"/>
        </w:rPr>
        <w:t xml:space="preserve"> </w:t>
      </w:r>
      <w:bookmarkEnd w:id="0"/>
      <w:r w:rsidRPr="00B7426D">
        <w:rPr>
          <w:lang w:val="fr-FR"/>
        </w:rPr>
        <w:t>and Tourbillon Dynamics</w:t>
      </w:r>
      <w:r w:rsidR="003C54F7" w:rsidRPr="00B7426D">
        <w:rPr>
          <w:lang w:val="fr-FR"/>
        </w:rPr>
        <w:t xml:space="preserve"> (Re = 4700)</w:t>
      </w:r>
    </w:p>
    <w:p w14:paraId="1B9C6FD1" w14:textId="0F6FD704" w:rsidR="000A1E1B" w:rsidRDefault="001054B4" w:rsidP="000A1E1B">
      <w:pPr>
        <w:pStyle w:val="Paragraph"/>
      </w:pPr>
      <w:r w:rsidRPr="001054B4">
        <w:t xml:space="preserve">Vortex trajectories obtained from the superposition of </w:t>
      </w:r>
      <w:r w:rsidRPr="001054B4">
        <w:rPr>
          <w:lang w:val="fr-FR"/>
        </w:rPr>
        <w:t>λ</w:t>
      </w:r>
      <w:r w:rsidRPr="001054B4">
        <w:t>₂ fields show consistent birth, convection, and deviation of coherent structures on both sides of the slot. The spatial organization and symmetry state agree well with the experimental observations, confirming the model’s ability to reproduce the dominant vortex dynamics, as shown in Fig.</w:t>
      </w:r>
      <w:r w:rsidR="00CC5462">
        <w:rPr>
          <w:rFonts w:hint="cs"/>
          <w:rtl/>
        </w:rPr>
        <w:t>4</w:t>
      </w:r>
      <w:r w:rsidRPr="001054B4">
        <w:t xml:space="preserve">. In addition to capturing </w:t>
      </w:r>
      <w:proofErr w:type="gramStart"/>
      <w:r w:rsidRPr="001054B4">
        <w:t>the global</w:t>
      </w:r>
      <w:proofErr w:type="gramEnd"/>
      <w:r w:rsidRPr="001054B4">
        <w:t xml:space="preserve"> behavior, the simulation reveals detailed vortex motion along the plate surface and in regions where experimental measurements were obstructed by optical limitations, such as laser reflections and restricted seeding. This numerical visualization provides valuable insight into the near-wall evolution of coherent structures and their role in the </w:t>
      </w:r>
      <w:proofErr w:type="spellStart"/>
      <w:r w:rsidRPr="001054B4">
        <w:t>aeroacoustic</w:t>
      </w:r>
      <w:proofErr w:type="spellEnd"/>
      <w:r w:rsidRPr="001054B4">
        <w:t xml:space="preserve"> feedback process</w:t>
      </w:r>
      <w:r w:rsidR="0081379E">
        <w:rPr>
          <w:rFonts w:hint="cs"/>
          <w:rtl/>
        </w:rPr>
        <w:t xml:space="preserve"> </w:t>
      </w:r>
      <w:r w:rsidRPr="001054B4">
        <w:t>areas that remain partially or completely inaccessible in the experimental setup.</w:t>
      </w:r>
    </w:p>
    <w:p w14:paraId="1DEF9D35" w14:textId="77777777" w:rsidR="0019557E" w:rsidRPr="00BB5807" w:rsidRDefault="0019557E" w:rsidP="000A1E1B">
      <w:pPr>
        <w:pStyle w:val="Paragraph"/>
        <w:rPr>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63"/>
      </w:tblGrid>
      <w:tr w:rsidR="009D33C0" w14:paraId="21EB88B1" w14:textId="77777777" w:rsidTr="009A4B18">
        <w:trPr>
          <w:trHeight w:val="3060"/>
        </w:trPr>
        <w:tc>
          <w:tcPr>
            <w:tcW w:w="4788" w:type="dxa"/>
          </w:tcPr>
          <w:p w14:paraId="5A4A8506" w14:textId="5F339E1B" w:rsidR="00D8059A" w:rsidRDefault="00FC4AC3" w:rsidP="00CC3CBF">
            <w:pPr>
              <w:pStyle w:val="Paragraph"/>
              <w:ind w:firstLine="0"/>
              <w:jc w:val="center"/>
            </w:pPr>
            <w:r>
              <w:rPr>
                <w:noProof/>
              </w:rPr>
              <mc:AlternateContent>
                <mc:Choice Requires="wps">
                  <w:drawing>
                    <wp:anchor distT="0" distB="0" distL="114300" distR="114300" simplePos="0" relativeHeight="251695104" behindDoc="0" locked="0" layoutInCell="1" allowOverlap="1" wp14:anchorId="5A4564F9" wp14:editId="1C53A488">
                      <wp:simplePos x="0" y="0"/>
                      <wp:positionH relativeFrom="column">
                        <wp:posOffset>987079</wp:posOffset>
                      </wp:positionH>
                      <wp:positionV relativeFrom="paragraph">
                        <wp:posOffset>880399</wp:posOffset>
                      </wp:positionV>
                      <wp:extent cx="360218" cy="684069"/>
                      <wp:effectExtent l="0" t="0" r="40005" b="40005"/>
                      <wp:wrapNone/>
                      <wp:docPr id="1" name="Arrow: Bent-Up 1"/>
                      <wp:cNvGraphicFramePr/>
                      <a:graphic xmlns:a="http://schemas.openxmlformats.org/drawingml/2006/main">
                        <a:graphicData uri="http://schemas.microsoft.com/office/word/2010/wordprocessingShape">
                          <wps:wsp>
                            <wps:cNvSpPr/>
                            <wps:spPr>
                              <a:xfrm flipV="1">
                                <a:off x="0" y="0"/>
                                <a:ext cx="360218" cy="684069"/>
                              </a:xfrm>
                              <a:prstGeom prst="bentUpArrow">
                                <a:avLst/>
                              </a:prstGeom>
                              <a:noFill/>
                              <a:ln w="19050">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43DC9" id="Arrow: Bent-Up 1" o:spid="_x0000_s1026" style="position:absolute;margin-left:77.7pt;margin-top:69.3pt;width:28.35pt;height:53.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218,68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" path="m,594015r225136,l225136,90055r-45027,l270164,r90054,90055l315191,90055r,594014l,684069,,594015xe" filled="f" strokecolor="#0a121c [484]" strokeweight="1.5pt">
                      <v:stroke dashstyle="3 1"/>
                      <v:path arrowok="t" o:connecttype="custom" o:connectlocs="0,594015;225136,594015;225136,90055;180109,90055;270164,0;360218,90055;315191,90055;315191,684069;0,684069;0,594015" o:connectangles="0,0,0,0,0,0,0,0,0,0"/>
                    </v:shape>
                  </w:pict>
                </mc:Fallback>
              </mc:AlternateContent>
            </w:r>
            <w:r>
              <w:rPr>
                <w:noProof/>
              </w:rPr>
              <mc:AlternateContent>
                <mc:Choice Requires="wps">
                  <w:drawing>
                    <wp:anchor distT="0" distB="0" distL="114300" distR="114300" simplePos="0" relativeHeight="251675648" behindDoc="0" locked="0" layoutInCell="1" allowOverlap="1" wp14:anchorId="1BCFFB10" wp14:editId="24899DF5">
                      <wp:simplePos x="0" y="0"/>
                      <wp:positionH relativeFrom="column">
                        <wp:posOffset>983961</wp:posOffset>
                      </wp:positionH>
                      <wp:positionV relativeFrom="paragraph">
                        <wp:posOffset>77124</wp:posOffset>
                      </wp:positionV>
                      <wp:extent cx="360218" cy="684069"/>
                      <wp:effectExtent l="0" t="19050" r="40005" b="20955"/>
                      <wp:wrapNone/>
                      <wp:docPr id="87" name="Arrow: Bent-Up 87"/>
                      <wp:cNvGraphicFramePr/>
                      <a:graphic xmlns:a="http://schemas.openxmlformats.org/drawingml/2006/main">
                        <a:graphicData uri="http://schemas.microsoft.com/office/word/2010/wordprocessingShape">
                          <wps:wsp>
                            <wps:cNvSpPr/>
                            <wps:spPr>
                              <a:xfrm>
                                <a:off x="0" y="0"/>
                                <a:ext cx="360218" cy="684069"/>
                              </a:xfrm>
                              <a:prstGeom prst="bentUpArrow">
                                <a:avLst/>
                              </a:prstGeom>
                              <a:noFill/>
                              <a:ln w="19050">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F198" id="Arrow: Bent-Up 87" o:spid="_x0000_s1026" style="position:absolute;margin-left:77.5pt;margin-top:6.05pt;width:28.35pt;height:5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218,68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" path="m,594015r225136,l225136,90055r-45027,l270164,r90054,90055l315191,90055r,594014l,684069,,594015xe" filled="f" strokecolor="#0a121c [484]" strokeweight="1.5pt">
                      <v:stroke dashstyle="3 1"/>
                      <v:path arrowok="t" o:connecttype="custom" o:connectlocs="0,594015;225136,594015;225136,90055;180109,90055;270164,0;360218,90055;315191,90055;315191,684069;0,684069;0,594015" o:connectangles="0,0,0,0,0,0,0,0,0,0"/>
                    </v:shape>
                  </w:pict>
                </mc:Fallback>
              </mc:AlternateContent>
            </w:r>
            <w:r w:rsidR="00D8059A" w:rsidRPr="00582123">
              <w:rPr>
                <w:noProof/>
              </w:rPr>
              <w:drawing>
                <wp:inline distT="0" distB="0" distL="0" distR="0" wp14:anchorId="4E918962" wp14:editId="43335FC4">
                  <wp:extent cx="2492602" cy="1828800"/>
                  <wp:effectExtent l="0" t="0" r="317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4" t="18525" r="1775" b="1514"/>
                          <a:stretch/>
                        </pic:blipFill>
                        <pic:spPr bwMode="auto">
                          <a:xfrm>
                            <a:off x="0" y="0"/>
                            <a:ext cx="2492602"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77DE3030" w14:textId="69F37538" w:rsidR="00D8059A" w:rsidRDefault="00D8059A" w:rsidP="00CC3CBF">
            <w:pPr>
              <w:pStyle w:val="Paragraph"/>
              <w:ind w:firstLine="0"/>
              <w:jc w:val="center"/>
            </w:pPr>
            <w:r w:rsidRPr="00582123">
              <w:rPr>
                <w:noProof/>
              </w:rPr>
              <w:drawing>
                <wp:inline distT="0" distB="0" distL="0" distR="0" wp14:anchorId="4D5511E9" wp14:editId="4BCD84B3">
                  <wp:extent cx="2341962" cy="1828800"/>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8"/>
                          <a:srcRect t="18165" b="1"/>
                          <a:stretch/>
                        </pic:blipFill>
                        <pic:spPr bwMode="auto">
                          <a:xfrm>
                            <a:off x="0" y="0"/>
                            <a:ext cx="2341962"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9D33C0" w14:paraId="12840411" w14:textId="77777777" w:rsidTr="00CC3CBF">
        <w:trPr>
          <w:trHeight w:val="291"/>
        </w:trPr>
        <w:tc>
          <w:tcPr>
            <w:tcW w:w="4788" w:type="dxa"/>
          </w:tcPr>
          <w:p w14:paraId="63E7AD77" w14:textId="77777777" w:rsidR="00D8059A" w:rsidRDefault="00D8059A" w:rsidP="00CC3CBF">
            <w:pPr>
              <w:pStyle w:val="Paragraph"/>
              <w:ind w:firstLine="0"/>
              <w:jc w:val="center"/>
            </w:pPr>
            <w:r>
              <w:t>(a)</w:t>
            </w:r>
          </w:p>
        </w:tc>
        <w:tc>
          <w:tcPr>
            <w:tcW w:w="4788" w:type="dxa"/>
          </w:tcPr>
          <w:p w14:paraId="49F68CCA" w14:textId="77777777" w:rsidR="00D8059A" w:rsidRDefault="00D8059A" w:rsidP="00CC3CBF">
            <w:pPr>
              <w:pStyle w:val="Paragraph"/>
              <w:ind w:firstLine="0"/>
              <w:jc w:val="center"/>
            </w:pPr>
            <w:r>
              <w:t>(b)</w:t>
            </w:r>
          </w:p>
        </w:tc>
      </w:tr>
    </w:tbl>
    <w:p w14:paraId="1EA3780B" w14:textId="7B3D7E88" w:rsidR="00BC5EB6" w:rsidRPr="003961E1" w:rsidRDefault="00D8059A" w:rsidP="003961E1">
      <w:pPr>
        <w:pStyle w:val="FigureCaption"/>
        <w:rPr>
          <w:lang w:val="fr-FR"/>
        </w:rPr>
      </w:pPr>
      <w:r w:rsidRPr="003961E1">
        <w:rPr>
          <w:b/>
          <w:caps/>
          <w:lang w:val="fr-FR"/>
        </w:rPr>
        <w:t xml:space="preserve">Figure </w:t>
      </w:r>
      <w:r w:rsidR="00CC5462">
        <w:rPr>
          <w:rFonts w:hint="cs"/>
          <w:b/>
          <w:caps/>
          <w:rtl/>
          <w:lang w:val="fr-FR"/>
        </w:rPr>
        <w:t>4</w:t>
      </w:r>
      <w:r w:rsidRPr="003961E1">
        <w:rPr>
          <w:b/>
          <w:caps/>
          <w:lang w:val="fr-FR"/>
        </w:rPr>
        <w:t>.</w:t>
      </w:r>
      <w:r w:rsidRPr="003961E1">
        <w:rPr>
          <w:lang w:val="fr-FR"/>
        </w:rPr>
        <w:t xml:space="preserve">  (a) </w:t>
      </w:r>
      <w:r w:rsidR="003961E1" w:rsidRPr="003961E1">
        <w:rPr>
          <w:lang w:val="fr-FR"/>
        </w:rPr>
        <w:t xml:space="preserve">Vortex </w:t>
      </w:r>
      <w:proofErr w:type="spellStart"/>
      <w:proofErr w:type="gramStart"/>
      <w:r w:rsidR="003961E1" w:rsidRPr="003961E1">
        <w:rPr>
          <w:lang w:val="fr-FR"/>
        </w:rPr>
        <w:t>Trajectories</w:t>
      </w:r>
      <w:proofErr w:type="spellEnd"/>
      <w:r w:rsidR="003961E1" w:rsidRPr="003961E1">
        <w:rPr>
          <w:lang w:val="fr-FR"/>
        </w:rPr>
        <w:t>:</w:t>
      </w:r>
      <w:proofErr w:type="gramEnd"/>
      <w:r w:rsidR="003961E1" w:rsidRPr="003961E1">
        <w:rPr>
          <w:lang w:val="fr-FR"/>
        </w:rPr>
        <w:t xml:space="preserve"> </w:t>
      </w:r>
      <w:r w:rsidRPr="003961E1">
        <w:rPr>
          <w:lang w:val="fr-FR"/>
        </w:rPr>
        <w:t xml:space="preserve">Simulation, (b) </w:t>
      </w:r>
      <w:r w:rsidR="003961E1" w:rsidRPr="006957CA">
        <w:rPr>
          <w:lang w:val="fr-FR"/>
        </w:rPr>
        <w:t xml:space="preserve">Vortex </w:t>
      </w:r>
      <w:proofErr w:type="spellStart"/>
      <w:r w:rsidR="003961E1" w:rsidRPr="003961E1">
        <w:rPr>
          <w:lang w:val="fr-FR"/>
        </w:rPr>
        <w:t>Trajectories</w:t>
      </w:r>
      <w:proofErr w:type="spellEnd"/>
      <w:r w:rsidR="003961E1">
        <w:rPr>
          <w:lang w:val="fr-FR"/>
        </w:rPr>
        <w:t xml:space="preserve"> : </w:t>
      </w:r>
      <w:proofErr w:type="spellStart"/>
      <w:r w:rsidRPr="003961E1">
        <w:rPr>
          <w:lang w:val="fr-FR"/>
        </w:rPr>
        <w:t>Experi</w:t>
      </w:r>
      <w:r w:rsidR="00ED019C">
        <w:rPr>
          <w:lang w:val="fr-FR"/>
        </w:rPr>
        <w:t>ment</w:t>
      </w:r>
      <w:proofErr w:type="spellEnd"/>
      <w:r w:rsidRPr="003961E1">
        <w:rPr>
          <w:lang w:val="fr-FR"/>
        </w:rPr>
        <w:t>.</w:t>
      </w:r>
    </w:p>
    <w:p w14:paraId="3C784DA2" w14:textId="1C7FDE3D" w:rsidR="00BD47B8" w:rsidRDefault="007432E0" w:rsidP="007432E0">
      <w:pPr>
        <w:pStyle w:val="Heading2"/>
        <w:rPr>
          <w:rtl/>
        </w:rPr>
      </w:pPr>
      <w:r w:rsidRPr="00900D3A">
        <w:lastRenderedPageBreak/>
        <w:t>Acoustic Spectra Comparison</w:t>
      </w:r>
      <w:r w:rsidR="003C54F7" w:rsidRPr="00900D3A">
        <w:t xml:space="preserve"> </w:t>
      </w:r>
      <w:r w:rsidR="003C54F7">
        <w:t>(</w:t>
      </w:r>
      <w:r w:rsidR="003C54F7" w:rsidRPr="00E20F2E">
        <w:t>Re = 4</w:t>
      </w:r>
      <w:r w:rsidR="003C54F7">
        <w:t>7</w:t>
      </w:r>
      <w:r w:rsidR="003C54F7" w:rsidRPr="00E20F2E">
        <w:t>00</w:t>
      </w:r>
      <w:r w:rsidR="003C54F7">
        <w:t>)</w:t>
      </w:r>
    </w:p>
    <w:p w14:paraId="59869970" w14:textId="2D03967C" w:rsidR="00A61677" w:rsidRDefault="00A61677" w:rsidP="00A61677">
      <w:pPr>
        <w:pStyle w:val="Paragraph"/>
      </w:pPr>
      <w:r w:rsidRPr="007432E0">
        <w:t xml:space="preserve">The acoustic spectra from simulation and experiment agree closely on the dominant tone (202–204 Hz) and its first harmonic; simulated levels are slightly higher (85 dB vs 80 dB). The simulation also reveals two additional tones, later linked to flow mechanisms at 88 Hz and 114 Hz, which are less evident in the experiment, as shown in </w:t>
      </w:r>
      <w:r>
        <w:t>Fig.5.</w:t>
      </w:r>
    </w:p>
    <w:p w14:paraId="46DFA5AE" w14:textId="77777777" w:rsidR="0019557E" w:rsidRPr="00A61677" w:rsidRDefault="0019557E" w:rsidP="00A61677">
      <w:pPr>
        <w:pStyle w:val="Paragraph"/>
        <w:rPr>
          <w:rtl/>
        </w:rPr>
      </w:pPr>
    </w:p>
    <w:p w14:paraId="4F49C0F0" w14:textId="5C38366A" w:rsidR="00AE6AE6" w:rsidRPr="007432E0" w:rsidRDefault="00ED019C" w:rsidP="007432E0">
      <w:pPr>
        <w:pStyle w:val="Paragraph"/>
      </w:pPr>
      <w:r w:rsidRPr="007432E0">
        <w:rPr>
          <w:noProof/>
        </w:rPr>
        <mc:AlternateContent>
          <mc:Choice Requires="wpg">
            <w:drawing>
              <wp:anchor distT="0" distB="0" distL="114300" distR="114300" simplePos="0" relativeHeight="251669504" behindDoc="0" locked="0" layoutInCell="1" allowOverlap="1" wp14:anchorId="387F1A22" wp14:editId="0529CD53">
                <wp:simplePos x="0" y="0"/>
                <wp:positionH relativeFrom="margin">
                  <wp:posOffset>50519</wp:posOffset>
                </wp:positionH>
                <wp:positionV relativeFrom="paragraph">
                  <wp:posOffset>9507</wp:posOffset>
                </wp:positionV>
                <wp:extent cx="5330633" cy="1997812"/>
                <wp:effectExtent l="0" t="0" r="22860" b="2540"/>
                <wp:wrapNone/>
                <wp:docPr id="45" name="Group 23"/>
                <wp:cNvGraphicFramePr/>
                <a:graphic xmlns:a="http://schemas.openxmlformats.org/drawingml/2006/main">
                  <a:graphicData uri="http://schemas.microsoft.com/office/word/2010/wordprocessingGroup">
                    <wpg:wgp>
                      <wpg:cNvGrpSpPr/>
                      <wpg:grpSpPr>
                        <a:xfrm>
                          <a:off x="0" y="0"/>
                          <a:ext cx="5330633" cy="1997812"/>
                          <a:chOff x="0" y="1"/>
                          <a:chExt cx="6887198" cy="2443336"/>
                        </a:xfrm>
                      </wpg:grpSpPr>
                      <wpg:grpSp>
                        <wpg:cNvPr id="46" name="Group 46"/>
                        <wpg:cNvGrpSpPr/>
                        <wpg:grpSpPr>
                          <a:xfrm>
                            <a:off x="0" y="1"/>
                            <a:ext cx="6887198" cy="2443336"/>
                            <a:chOff x="0" y="1"/>
                            <a:chExt cx="6887198" cy="2443336"/>
                          </a:xfrm>
                        </wpg:grpSpPr>
                        <pic:pic xmlns:pic="http://schemas.openxmlformats.org/drawingml/2006/picture">
                          <pic:nvPicPr>
                            <pic:cNvPr id="47" name="Picture 47"/>
                            <pic:cNvPicPr>
                              <a:picLocks noChangeAspect="1"/>
                            </pic:cNvPicPr>
                          </pic:nvPicPr>
                          <pic:blipFill rotWithShape="1">
                            <a:blip r:embed="rId19" cstate="print">
                              <a:extLst>
                                <a:ext uri="{28A0092B-C50C-407E-A947-70E740481C1C}">
                                  <a14:useLocalDpi xmlns:a14="http://schemas.microsoft.com/office/drawing/2010/main" val="0"/>
                                </a:ext>
                              </a:extLst>
                            </a:blip>
                            <a:srcRect l="18422" t="-1923" r="2940" b="12854"/>
                            <a:stretch/>
                          </pic:blipFill>
                          <pic:spPr bwMode="auto">
                            <a:xfrm>
                              <a:off x="0" y="1"/>
                              <a:ext cx="3668929" cy="2443336"/>
                            </a:xfrm>
                            <a:prstGeom prst="rect">
                              <a:avLst/>
                            </a:prstGeom>
                            <a:noFill/>
                            <a:ln>
                              <a:noFill/>
                            </a:ln>
                          </pic:spPr>
                        </pic:pic>
                        <wpg:grpSp>
                          <wpg:cNvPr id="48" name="Group 48"/>
                          <wpg:cNvGrpSpPr/>
                          <wpg:grpSpPr>
                            <a:xfrm>
                              <a:off x="689347" y="257489"/>
                              <a:ext cx="6197851" cy="552932"/>
                              <a:chOff x="689347" y="257489"/>
                              <a:chExt cx="6197851" cy="552932"/>
                            </a:xfrm>
                          </wpg:grpSpPr>
                          <wps:wsp>
                            <wps:cNvPr id="49" name="Rectangle 49"/>
                            <wps:cNvSpPr/>
                            <wps:spPr>
                              <a:xfrm>
                                <a:off x="2417467" y="578247"/>
                                <a:ext cx="806930" cy="218787"/>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5F7433" w14:textId="25DB017E" w:rsidR="007432E0" w:rsidRPr="001E79BB" w:rsidRDefault="00D205A3" w:rsidP="007432E0">
                                  <w:pPr>
                                    <w:spacing w:after="160" w:line="256" w:lineRule="auto"/>
                                    <w:jc w:val="center"/>
                                    <w:rPr>
                                      <w:rFonts w:asciiTheme="majorBidi" w:eastAsia="Calibri" w:hAnsiTheme="majorBidi" w:cstheme="majorBidi"/>
                                      <w:b/>
                                      <w:bCs/>
                                      <w:color w:val="000000"/>
                                      <w:kern w:val="2"/>
                                      <w:sz w:val="12"/>
                                      <w:szCs w:val="12"/>
                                    </w:rPr>
                                  </w:pPr>
                                  <w:r>
                                    <w:rPr>
                                      <w:rFonts w:asciiTheme="majorBidi" w:eastAsia="Calibri" w:hAnsiTheme="majorBidi" w:cstheme="majorBidi"/>
                                      <w:b/>
                                      <w:bCs/>
                                      <w:color w:val="000000"/>
                                      <w:kern w:val="2"/>
                                      <w:sz w:val="12"/>
                                      <w:szCs w:val="12"/>
                                    </w:rPr>
                                    <w:t>SPL</w:t>
                                  </w:r>
                                  <w:r w:rsidR="007432E0" w:rsidRPr="001E79BB">
                                    <w:rPr>
                                      <w:rFonts w:asciiTheme="majorBidi" w:eastAsia="Calibri" w:hAnsiTheme="majorBidi" w:cstheme="majorBidi"/>
                                      <w:b/>
                                      <w:bCs/>
                                      <w:color w:val="000000"/>
                                      <w:kern w:val="2"/>
                                      <w:sz w:val="12"/>
                                      <w:szCs w:val="12"/>
                                    </w:rPr>
                                    <w:t xml:space="preserve"> = 85 dB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580778" y="264014"/>
                                <a:ext cx="470748" cy="342036"/>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4F99495" w14:textId="77777777" w:rsidR="007432E0" w:rsidRPr="009F7353" w:rsidRDefault="007432E0" w:rsidP="007432E0">
                                  <w:pPr>
                                    <w:spacing w:after="160" w:line="256" w:lineRule="auto"/>
                                    <w:jc w:val="center"/>
                                    <w:rPr>
                                      <w:rFonts w:asciiTheme="majorBidi" w:eastAsia="Calibri" w:hAnsiTheme="majorBidi" w:cstheme="majorBidi"/>
                                      <w:b/>
                                      <w:bCs/>
                                      <w:color w:val="4F81BD" w:themeColor="accent1"/>
                                      <w:kern w:val="2"/>
                                      <w:sz w:val="16"/>
                                      <w:szCs w:val="16"/>
                                    </w:rPr>
                                  </w:pPr>
                                  <w:r w:rsidRPr="009F7353">
                                    <w:rPr>
                                      <w:rFonts w:asciiTheme="majorBidi" w:eastAsia="Calibri" w:hAnsiTheme="majorBidi" w:cstheme="majorBidi"/>
                                      <w:b/>
                                      <w:bCs/>
                                      <w:color w:val="4F81BD" w:themeColor="accent1"/>
                                      <w:kern w:val="2"/>
                                      <w:sz w:val="16"/>
                                      <w:szCs w:val="16"/>
                                    </w:rPr>
                                    <w:t>202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005125" y="257489"/>
                                <a:ext cx="517546" cy="30699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23A52CB" w14:textId="77777777" w:rsidR="007432E0" w:rsidRPr="009F7353" w:rsidRDefault="007432E0" w:rsidP="007432E0">
                                  <w:pPr>
                                    <w:spacing w:after="160" w:line="256" w:lineRule="auto"/>
                                    <w:jc w:val="center"/>
                                    <w:rPr>
                                      <w:rFonts w:asciiTheme="majorBidi" w:eastAsia="Calibri" w:hAnsiTheme="majorBidi" w:cstheme="majorBidi"/>
                                      <w:b/>
                                      <w:bCs/>
                                      <w:color w:val="4F81BD" w:themeColor="accent1"/>
                                      <w:kern w:val="2"/>
                                      <w:sz w:val="16"/>
                                      <w:szCs w:val="16"/>
                                    </w:rPr>
                                  </w:pPr>
                                  <w:r w:rsidRPr="009F7353">
                                    <w:rPr>
                                      <w:rFonts w:asciiTheme="majorBidi" w:eastAsia="Calibri" w:hAnsiTheme="majorBidi" w:cstheme="majorBidi"/>
                                      <w:b/>
                                      <w:bCs/>
                                      <w:color w:val="4F81BD" w:themeColor="accent1"/>
                                      <w:kern w:val="2"/>
                                      <w:sz w:val="16"/>
                                      <w:szCs w:val="16"/>
                                    </w:rPr>
                                    <w:t>114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689347" y="264014"/>
                                <a:ext cx="480313" cy="30699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79AE38B" w14:textId="77777777" w:rsidR="007432E0" w:rsidRPr="009F7353" w:rsidRDefault="007432E0" w:rsidP="007432E0">
                                  <w:pPr>
                                    <w:spacing w:after="160" w:line="256" w:lineRule="auto"/>
                                    <w:jc w:val="center"/>
                                    <w:rPr>
                                      <w:rFonts w:asciiTheme="majorBidi" w:eastAsia="Calibri" w:hAnsiTheme="majorBidi" w:cstheme="majorBidi"/>
                                      <w:b/>
                                      <w:bCs/>
                                      <w:color w:val="4F81BD" w:themeColor="accent1"/>
                                      <w:kern w:val="2"/>
                                      <w:sz w:val="16"/>
                                      <w:szCs w:val="16"/>
                                    </w:rPr>
                                  </w:pPr>
                                  <w:r w:rsidRPr="009F7353">
                                    <w:rPr>
                                      <w:rFonts w:asciiTheme="majorBidi" w:eastAsia="Calibri" w:hAnsiTheme="majorBidi" w:cstheme="majorBidi"/>
                                      <w:b/>
                                      <w:bCs/>
                                      <w:color w:val="4F81BD" w:themeColor="accent1"/>
                                      <w:kern w:val="2"/>
                                      <w:sz w:val="16"/>
                                      <w:szCs w:val="16"/>
                                    </w:rPr>
                                    <w:t>88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6080268" y="591634"/>
                                <a:ext cx="806930" cy="218787"/>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20D101" w14:textId="52E8C7E0" w:rsidR="00D205A3" w:rsidRPr="001E79BB" w:rsidRDefault="00D205A3" w:rsidP="007432E0">
                                  <w:pPr>
                                    <w:spacing w:after="160" w:line="256" w:lineRule="auto"/>
                                    <w:jc w:val="center"/>
                                    <w:rPr>
                                      <w:rFonts w:asciiTheme="majorBidi" w:eastAsia="Calibri" w:hAnsiTheme="majorBidi" w:cstheme="majorBidi"/>
                                      <w:b/>
                                      <w:bCs/>
                                      <w:color w:val="000000"/>
                                      <w:kern w:val="2"/>
                                      <w:sz w:val="12"/>
                                      <w:szCs w:val="12"/>
                                    </w:rPr>
                                  </w:pPr>
                                  <w:r>
                                    <w:rPr>
                                      <w:rFonts w:asciiTheme="majorBidi" w:eastAsia="Calibri" w:hAnsiTheme="majorBidi" w:cstheme="majorBidi"/>
                                      <w:b/>
                                      <w:bCs/>
                                      <w:color w:val="000000"/>
                                      <w:kern w:val="2"/>
                                      <w:sz w:val="12"/>
                                      <w:szCs w:val="12"/>
                                    </w:rPr>
                                    <w:t>SPL</w:t>
                                  </w:r>
                                  <w:r w:rsidRPr="001E79BB">
                                    <w:rPr>
                                      <w:rFonts w:asciiTheme="majorBidi" w:eastAsia="Calibri" w:hAnsiTheme="majorBidi" w:cstheme="majorBidi"/>
                                      <w:b/>
                                      <w:bCs/>
                                      <w:color w:val="000000"/>
                                      <w:kern w:val="2"/>
                                      <w:sz w:val="12"/>
                                      <w:szCs w:val="12"/>
                                    </w:rPr>
                                    <w:t xml:space="preserve"> = 8</w:t>
                                  </w:r>
                                  <w:r>
                                    <w:rPr>
                                      <w:rFonts w:asciiTheme="majorBidi" w:eastAsia="Calibri" w:hAnsiTheme="majorBidi" w:cstheme="majorBidi"/>
                                      <w:b/>
                                      <w:bCs/>
                                      <w:color w:val="000000"/>
                                      <w:kern w:val="2"/>
                                      <w:sz w:val="12"/>
                                      <w:szCs w:val="12"/>
                                    </w:rPr>
                                    <w:t>0</w:t>
                                  </w:r>
                                  <w:r w:rsidRPr="001E79BB">
                                    <w:rPr>
                                      <w:rFonts w:asciiTheme="majorBidi" w:eastAsia="Calibri" w:hAnsiTheme="majorBidi" w:cstheme="majorBidi"/>
                                      <w:b/>
                                      <w:bCs/>
                                      <w:color w:val="000000"/>
                                      <w:kern w:val="2"/>
                                      <w:sz w:val="12"/>
                                      <w:szCs w:val="12"/>
                                    </w:rPr>
                                    <w:t xml:space="preserve"> dB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53" name="Rectangle 53"/>
                        <wps:cNvSpPr/>
                        <wps:spPr>
                          <a:xfrm>
                            <a:off x="178418" y="166343"/>
                            <a:ext cx="413786" cy="31624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80C2701" w14:textId="77777777" w:rsidR="007432E0" w:rsidRPr="00167060" w:rsidRDefault="007432E0" w:rsidP="007432E0">
                              <w:pPr>
                                <w:spacing w:after="160" w:line="256" w:lineRule="auto"/>
                                <w:jc w:val="center"/>
                                <w:rPr>
                                  <w:rFonts w:asciiTheme="majorBidi" w:eastAsia="Calibri" w:hAnsiTheme="majorBidi" w:cstheme="majorBidi"/>
                                  <w:b/>
                                  <w:bCs/>
                                  <w:color w:val="000000" w:themeColor="dark1"/>
                                  <w:kern w:val="2"/>
                                  <w:sz w:val="14"/>
                                  <w:szCs w:val="14"/>
                                </w:rPr>
                              </w:pPr>
                              <w:r w:rsidRPr="00167060">
                                <w:rPr>
                                  <w:rFonts w:asciiTheme="majorBidi" w:eastAsia="Calibri" w:hAnsiTheme="majorBidi" w:cstheme="majorBidi"/>
                                  <w:b/>
                                  <w:bCs/>
                                  <w:color w:val="000000" w:themeColor="dark1"/>
                                  <w:kern w:val="2"/>
                                  <w:sz w:val="14"/>
                                  <w:szCs w:val="14"/>
                                </w:rPr>
                                <w:t>90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32147" y="2053619"/>
                            <a:ext cx="528098" cy="2894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F4E6B0" w14:textId="77777777" w:rsidR="007432E0" w:rsidRPr="00167060" w:rsidRDefault="007432E0" w:rsidP="007432E0">
                              <w:pPr>
                                <w:spacing w:after="160" w:line="256" w:lineRule="auto"/>
                                <w:jc w:val="center"/>
                                <w:rPr>
                                  <w:rFonts w:asciiTheme="majorBidi" w:eastAsia="Calibri" w:hAnsiTheme="majorBidi" w:cstheme="majorBidi"/>
                                  <w:b/>
                                  <w:bCs/>
                                  <w:color w:val="000000" w:themeColor="dark1"/>
                                  <w:kern w:val="2"/>
                                  <w:sz w:val="16"/>
                                  <w:szCs w:val="16"/>
                                </w:rPr>
                              </w:pPr>
                              <w:r w:rsidRPr="00167060">
                                <w:rPr>
                                  <w:rFonts w:asciiTheme="majorBidi" w:eastAsia="Calibri" w:hAnsiTheme="majorBidi" w:cstheme="majorBidi"/>
                                  <w:b/>
                                  <w:bCs/>
                                  <w:color w:val="000000" w:themeColor="dark1"/>
                                  <w:kern w:val="2"/>
                                  <w:sz w:val="16"/>
                                  <w:szCs w:val="16"/>
                                </w:rPr>
                                <w:t>-</w:t>
                              </w:r>
                              <w:r w:rsidRPr="00167060">
                                <w:rPr>
                                  <w:rFonts w:asciiTheme="majorBidi" w:eastAsia="Calibri" w:hAnsiTheme="majorBidi" w:cstheme="majorBidi"/>
                                  <w:b/>
                                  <w:bCs/>
                                  <w:color w:val="000000" w:themeColor="dark1"/>
                                  <w:kern w:val="2"/>
                                  <w:sz w:val="14"/>
                                  <w:szCs w:val="14"/>
                                </w:rPr>
                                <w:t>20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F1A22" id="Group 23" o:spid="_x0000_s1026" style="position:absolute;left:0;text-align:left;margin-left:4pt;margin-top:.75pt;width:419.75pt;height:157.3pt;z-index:251669504;mso-position-horizontal-relative:margin;mso-width-relative:margin;mso-height-relative:margin" coordorigin="" coordsize="68871,2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">
                <v:group id="Group 46" o:spid="_x0000_s1027" style="position:absolute;width:68871;height:24433" coordorigin="" coordsize="68871,2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width:36689;height:2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">
                    <v:imagedata r:id="rId20" o:title="" croptop="-1260f" cropbottom="8424f" cropleft="12073f" cropright="1927f"/>
                  </v:shape>
                  <v:group id="Group 48" o:spid="_x0000_s1029" style="position:absolute;left:6893;top:2574;width:61978;height:5530" coordorigin="6893,2574" coordsize="61978,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30" style="position:absolute;left:24174;top:5782;width:8069;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" fillcolor="white [3201]" strokecolor="black [3213]">
                      <v:textbox>
                        <w:txbxContent>
                          <w:p w14:paraId="3C5F7433" w14:textId="25DB017E" w:rsidR="007432E0" w:rsidRPr="001E79BB" w:rsidRDefault="00D205A3" w:rsidP="007432E0">
                            <w:pPr>
                              <w:spacing w:after="160" w:line="256" w:lineRule="auto"/>
                              <w:jc w:val="center"/>
                              <w:rPr>
                                <w:rFonts w:asciiTheme="majorBidi" w:eastAsia="Calibri" w:hAnsiTheme="majorBidi" w:cstheme="majorBidi"/>
                                <w:b/>
                                <w:bCs/>
                                <w:color w:val="000000"/>
                                <w:kern w:val="2"/>
                                <w:sz w:val="12"/>
                                <w:szCs w:val="12"/>
                              </w:rPr>
                            </w:pPr>
                            <w:r>
                              <w:rPr>
                                <w:rFonts w:asciiTheme="majorBidi" w:eastAsia="Calibri" w:hAnsiTheme="majorBidi" w:cstheme="majorBidi"/>
                                <w:b/>
                                <w:bCs/>
                                <w:color w:val="000000"/>
                                <w:kern w:val="2"/>
                                <w:sz w:val="12"/>
                                <w:szCs w:val="12"/>
                              </w:rPr>
                              <w:t>SPL</w:t>
                            </w:r>
                            <w:r w:rsidR="007432E0" w:rsidRPr="001E79BB">
                              <w:rPr>
                                <w:rFonts w:asciiTheme="majorBidi" w:eastAsia="Calibri" w:hAnsiTheme="majorBidi" w:cstheme="majorBidi"/>
                                <w:b/>
                                <w:bCs/>
                                <w:color w:val="000000"/>
                                <w:kern w:val="2"/>
                                <w:sz w:val="12"/>
                                <w:szCs w:val="12"/>
                              </w:rPr>
                              <w:t xml:space="preserve"> = 85 dB</w:t>
                            </w:r>
                          </w:p>
                        </w:txbxContent>
                      </v:textbox>
                    </v:rect>
                    <v:rect id="Rectangle 50" o:spid="_x0000_s1031" style="position:absolute;left:15807;top:2640;width:4708;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" filled="f" stroked="f" strokeweight="2pt">
                      <v:textbox>
                        <w:txbxContent>
                          <w:p w14:paraId="34F99495" w14:textId="77777777" w:rsidR="007432E0" w:rsidRPr="009F7353" w:rsidRDefault="007432E0" w:rsidP="007432E0">
                            <w:pPr>
                              <w:spacing w:after="160" w:line="256" w:lineRule="auto"/>
                              <w:jc w:val="center"/>
                              <w:rPr>
                                <w:rFonts w:asciiTheme="majorBidi" w:eastAsia="Calibri" w:hAnsiTheme="majorBidi" w:cstheme="majorBidi"/>
                                <w:b/>
                                <w:bCs/>
                                <w:color w:val="4F81BD" w:themeColor="accent1"/>
                                <w:kern w:val="2"/>
                                <w:sz w:val="16"/>
                                <w:szCs w:val="16"/>
                              </w:rPr>
                            </w:pPr>
                            <w:r w:rsidRPr="009F7353">
                              <w:rPr>
                                <w:rFonts w:asciiTheme="majorBidi" w:eastAsia="Calibri" w:hAnsiTheme="majorBidi" w:cstheme="majorBidi"/>
                                <w:b/>
                                <w:bCs/>
                                <w:color w:val="4F81BD" w:themeColor="accent1"/>
                                <w:kern w:val="2"/>
                                <w:sz w:val="16"/>
                                <w:szCs w:val="16"/>
                              </w:rPr>
                              <w:t>202</w:t>
                            </w:r>
                          </w:p>
                        </w:txbxContent>
                      </v:textbox>
                    </v:rect>
                    <v:rect id="Rectangle 51" o:spid="_x0000_s1032" style="position:absolute;left:10051;top:2574;width:5175;height:3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" filled="f" stroked="f" strokeweight="2pt">
                      <v:textbox>
                        <w:txbxContent>
                          <w:p w14:paraId="723A52CB" w14:textId="77777777" w:rsidR="007432E0" w:rsidRPr="009F7353" w:rsidRDefault="007432E0" w:rsidP="007432E0">
                            <w:pPr>
                              <w:spacing w:after="160" w:line="256" w:lineRule="auto"/>
                              <w:jc w:val="center"/>
                              <w:rPr>
                                <w:rFonts w:asciiTheme="majorBidi" w:eastAsia="Calibri" w:hAnsiTheme="majorBidi" w:cstheme="majorBidi"/>
                                <w:b/>
                                <w:bCs/>
                                <w:color w:val="4F81BD" w:themeColor="accent1"/>
                                <w:kern w:val="2"/>
                                <w:sz w:val="16"/>
                                <w:szCs w:val="16"/>
                              </w:rPr>
                            </w:pPr>
                            <w:r w:rsidRPr="009F7353">
                              <w:rPr>
                                <w:rFonts w:asciiTheme="majorBidi" w:eastAsia="Calibri" w:hAnsiTheme="majorBidi" w:cstheme="majorBidi"/>
                                <w:b/>
                                <w:bCs/>
                                <w:color w:val="4F81BD" w:themeColor="accent1"/>
                                <w:kern w:val="2"/>
                                <w:sz w:val="16"/>
                                <w:szCs w:val="16"/>
                              </w:rPr>
                              <w:t>114</w:t>
                            </w:r>
                          </w:p>
                        </w:txbxContent>
                      </v:textbox>
                    </v:rect>
                    <v:rect id="Rectangle 52" o:spid="_x0000_s1033" style="position:absolute;left:6893;top:2640;width:4803;height:3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" filled="f" stroked="f" strokeweight="2pt">
                      <v:textbox>
                        <w:txbxContent>
                          <w:p w14:paraId="579AE38B" w14:textId="77777777" w:rsidR="007432E0" w:rsidRPr="009F7353" w:rsidRDefault="007432E0" w:rsidP="007432E0">
                            <w:pPr>
                              <w:spacing w:after="160" w:line="256" w:lineRule="auto"/>
                              <w:jc w:val="center"/>
                              <w:rPr>
                                <w:rFonts w:asciiTheme="majorBidi" w:eastAsia="Calibri" w:hAnsiTheme="majorBidi" w:cstheme="majorBidi"/>
                                <w:b/>
                                <w:bCs/>
                                <w:color w:val="4F81BD" w:themeColor="accent1"/>
                                <w:kern w:val="2"/>
                                <w:sz w:val="16"/>
                                <w:szCs w:val="16"/>
                              </w:rPr>
                            </w:pPr>
                            <w:r w:rsidRPr="009F7353">
                              <w:rPr>
                                <w:rFonts w:asciiTheme="majorBidi" w:eastAsia="Calibri" w:hAnsiTheme="majorBidi" w:cstheme="majorBidi"/>
                                <w:b/>
                                <w:bCs/>
                                <w:color w:val="4F81BD" w:themeColor="accent1"/>
                                <w:kern w:val="2"/>
                                <w:sz w:val="16"/>
                                <w:szCs w:val="16"/>
                              </w:rPr>
                              <w:t>88</w:t>
                            </w:r>
                          </w:p>
                        </w:txbxContent>
                      </v:textbox>
                    </v:rect>
                    <v:rect id="Rectangle 203" o:spid="_x0000_s1034" style="position:absolute;left:60802;top:5916;width:8069;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" fillcolor="white [3201]" strokecolor="black [3213]">
                      <v:textbox>
                        <w:txbxContent>
                          <w:p w14:paraId="4120D101" w14:textId="52E8C7E0" w:rsidR="00D205A3" w:rsidRPr="001E79BB" w:rsidRDefault="00D205A3" w:rsidP="007432E0">
                            <w:pPr>
                              <w:spacing w:after="160" w:line="256" w:lineRule="auto"/>
                              <w:jc w:val="center"/>
                              <w:rPr>
                                <w:rFonts w:asciiTheme="majorBidi" w:eastAsia="Calibri" w:hAnsiTheme="majorBidi" w:cstheme="majorBidi"/>
                                <w:b/>
                                <w:bCs/>
                                <w:color w:val="000000"/>
                                <w:kern w:val="2"/>
                                <w:sz w:val="12"/>
                                <w:szCs w:val="12"/>
                              </w:rPr>
                            </w:pPr>
                            <w:r>
                              <w:rPr>
                                <w:rFonts w:asciiTheme="majorBidi" w:eastAsia="Calibri" w:hAnsiTheme="majorBidi" w:cstheme="majorBidi"/>
                                <w:b/>
                                <w:bCs/>
                                <w:color w:val="000000"/>
                                <w:kern w:val="2"/>
                                <w:sz w:val="12"/>
                                <w:szCs w:val="12"/>
                              </w:rPr>
                              <w:t>SPL</w:t>
                            </w:r>
                            <w:r w:rsidRPr="001E79BB">
                              <w:rPr>
                                <w:rFonts w:asciiTheme="majorBidi" w:eastAsia="Calibri" w:hAnsiTheme="majorBidi" w:cstheme="majorBidi"/>
                                <w:b/>
                                <w:bCs/>
                                <w:color w:val="000000"/>
                                <w:kern w:val="2"/>
                                <w:sz w:val="12"/>
                                <w:szCs w:val="12"/>
                              </w:rPr>
                              <w:t xml:space="preserve"> = 8</w:t>
                            </w:r>
                            <w:r>
                              <w:rPr>
                                <w:rFonts w:asciiTheme="majorBidi" w:eastAsia="Calibri" w:hAnsiTheme="majorBidi" w:cstheme="majorBidi"/>
                                <w:b/>
                                <w:bCs/>
                                <w:color w:val="000000"/>
                                <w:kern w:val="2"/>
                                <w:sz w:val="12"/>
                                <w:szCs w:val="12"/>
                              </w:rPr>
                              <w:t>0</w:t>
                            </w:r>
                            <w:r w:rsidRPr="001E79BB">
                              <w:rPr>
                                <w:rFonts w:asciiTheme="majorBidi" w:eastAsia="Calibri" w:hAnsiTheme="majorBidi" w:cstheme="majorBidi"/>
                                <w:b/>
                                <w:bCs/>
                                <w:color w:val="000000"/>
                                <w:kern w:val="2"/>
                                <w:sz w:val="12"/>
                                <w:szCs w:val="12"/>
                              </w:rPr>
                              <w:t xml:space="preserve"> dB</w:t>
                            </w:r>
                          </w:p>
                        </w:txbxContent>
                      </v:textbox>
                    </v:rect>
                  </v:group>
                </v:group>
                <v:rect id="Rectangle 53" o:spid="_x0000_s1035" style="position:absolute;left:1784;top:1663;width:4138;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" filled="f" stroked="f" strokeweight="2pt">
                  <v:textbox>
                    <w:txbxContent>
                      <w:p w14:paraId="780C2701" w14:textId="77777777" w:rsidR="007432E0" w:rsidRPr="00167060" w:rsidRDefault="007432E0" w:rsidP="007432E0">
                        <w:pPr>
                          <w:spacing w:after="160" w:line="256" w:lineRule="auto"/>
                          <w:jc w:val="center"/>
                          <w:rPr>
                            <w:rFonts w:asciiTheme="majorBidi" w:eastAsia="Calibri" w:hAnsiTheme="majorBidi" w:cstheme="majorBidi"/>
                            <w:b/>
                            <w:bCs/>
                            <w:color w:val="000000" w:themeColor="dark1"/>
                            <w:kern w:val="2"/>
                            <w:sz w:val="14"/>
                            <w:szCs w:val="14"/>
                          </w:rPr>
                        </w:pPr>
                        <w:r w:rsidRPr="00167060">
                          <w:rPr>
                            <w:rFonts w:asciiTheme="majorBidi" w:eastAsia="Calibri" w:hAnsiTheme="majorBidi" w:cstheme="majorBidi"/>
                            <w:b/>
                            <w:bCs/>
                            <w:color w:val="000000" w:themeColor="dark1"/>
                            <w:kern w:val="2"/>
                            <w:sz w:val="14"/>
                            <w:szCs w:val="14"/>
                          </w:rPr>
                          <w:t>90</w:t>
                        </w:r>
                      </w:p>
                    </w:txbxContent>
                  </v:textbox>
                </v:rect>
                <v:rect id="Rectangle 54" o:spid="_x0000_s1036" style="position:absolute;left:1321;top:20536;width:5281;height:2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" filled="f" stroked="f" strokeweight="2pt">
                  <v:textbox>
                    <w:txbxContent>
                      <w:p w14:paraId="31F4E6B0" w14:textId="77777777" w:rsidR="007432E0" w:rsidRPr="00167060" w:rsidRDefault="007432E0" w:rsidP="007432E0">
                        <w:pPr>
                          <w:spacing w:after="160" w:line="256" w:lineRule="auto"/>
                          <w:jc w:val="center"/>
                          <w:rPr>
                            <w:rFonts w:asciiTheme="majorBidi" w:eastAsia="Calibri" w:hAnsiTheme="majorBidi" w:cstheme="majorBidi"/>
                            <w:b/>
                            <w:bCs/>
                            <w:color w:val="000000" w:themeColor="dark1"/>
                            <w:kern w:val="2"/>
                            <w:sz w:val="16"/>
                            <w:szCs w:val="16"/>
                          </w:rPr>
                        </w:pPr>
                        <w:r w:rsidRPr="00167060">
                          <w:rPr>
                            <w:rFonts w:asciiTheme="majorBidi" w:eastAsia="Calibri" w:hAnsiTheme="majorBidi" w:cstheme="majorBidi"/>
                            <w:b/>
                            <w:bCs/>
                            <w:color w:val="000000" w:themeColor="dark1"/>
                            <w:kern w:val="2"/>
                            <w:sz w:val="16"/>
                            <w:szCs w:val="16"/>
                          </w:rPr>
                          <w:t>-</w:t>
                        </w:r>
                        <w:r w:rsidRPr="00167060">
                          <w:rPr>
                            <w:rFonts w:asciiTheme="majorBidi" w:eastAsia="Calibri" w:hAnsiTheme="majorBidi" w:cstheme="majorBidi"/>
                            <w:b/>
                            <w:bCs/>
                            <w:color w:val="000000" w:themeColor="dark1"/>
                            <w:kern w:val="2"/>
                            <w:sz w:val="14"/>
                            <w:szCs w:val="14"/>
                          </w:rPr>
                          <w:t>20</w:t>
                        </w:r>
                      </w:p>
                    </w:txbxContent>
                  </v:textbox>
                </v:rect>
                <w10:wrap anchorx="margin"/>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776"/>
      </w:tblGrid>
      <w:tr w:rsidR="009B1CCF" w14:paraId="5FBE90A0" w14:textId="77777777" w:rsidTr="00CC3CBF">
        <w:trPr>
          <w:trHeight w:val="2974"/>
        </w:trPr>
        <w:tc>
          <w:tcPr>
            <w:tcW w:w="4788" w:type="dxa"/>
          </w:tcPr>
          <w:p w14:paraId="52C65440" w14:textId="0455D438" w:rsidR="007432E0" w:rsidRDefault="00657254" w:rsidP="007432E0">
            <w:pPr>
              <w:pStyle w:val="Paragraph"/>
              <w:ind w:firstLine="0"/>
              <w:jc w:val="center"/>
            </w:pPr>
            <w:r>
              <w:rPr>
                <w:noProof/>
              </w:rPr>
              <mc:AlternateContent>
                <mc:Choice Requires="wps">
                  <w:drawing>
                    <wp:anchor distT="0" distB="0" distL="114300" distR="114300" simplePos="0" relativeHeight="251679744" behindDoc="0" locked="0" layoutInCell="1" allowOverlap="1" wp14:anchorId="01DEF7FC" wp14:editId="43C6D818">
                      <wp:simplePos x="0" y="0"/>
                      <wp:positionH relativeFrom="column">
                        <wp:posOffset>823595</wp:posOffset>
                      </wp:positionH>
                      <wp:positionV relativeFrom="paragraph">
                        <wp:posOffset>1823130</wp:posOffset>
                      </wp:positionV>
                      <wp:extent cx="1253490" cy="212348"/>
                      <wp:effectExtent l="0" t="0" r="3810" b="0"/>
                      <wp:wrapNone/>
                      <wp:docPr id="97" name="Rectangle 97"/>
                      <wp:cNvGraphicFramePr/>
                      <a:graphic xmlns:a="http://schemas.openxmlformats.org/drawingml/2006/main">
                        <a:graphicData uri="http://schemas.microsoft.com/office/word/2010/wordprocessingShape">
                          <wps:wsp>
                            <wps:cNvSpPr/>
                            <wps:spPr>
                              <a:xfrm flipH="1">
                                <a:off x="0" y="0"/>
                                <a:ext cx="1253490" cy="212348"/>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59616538" w14:textId="1AB24FF2" w:rsidR="00657254" w:rsidRPr="00657254" w:rsidRDefault="00657254" w:rsidP="007432E0">
                                  <w:pPr>
                                    <w:jc w:val="center"/>
                                    <w:rPr>
                                      <w:sz w:val="12"/>
                                      <w:szCs w:val="12"/>
                                      <w:lang w:bidi="ar-LB"/>
                                    </w:rPr>
                                  </w:pPr>
                                  <w:r w:rsidRPr="00657254">
                                    <w:rPr>
                                      <w:sz w:val="12"/>
                                      <w:szCs w:val="12"/>
                                      <w:lang w:bidi="ar-LB"/>
                                    </w:rPr>
                                    <w:t>Frequency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EF7FC" id="Rectangle 97" o:spid="_x0000_s1037" style="position:absolute;left:0;text-align:left;margin-left:64.85pt;margin-top:143.55pt;width:98.7pt;height:16.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" fillcolor="white [3212]" stroked="f" strokeweight="2pt">
                      <v:textbox>
                        <w:txbxContent>
                          <w:p w14:paraId="59616538" w14:textId="1AB24FF2" w:rsidR="00657254" w:rsidRPr="00657254" w:rsidRDefault="00657254" w:rsidP="007432E0">
                            <w:pPr>
                              <w:jc w:val="center"/>
                              <w:rPr>
                                <w:sz w:val="12"/>
                                <w:szCs w:val="12"/>
                                <w:lang w:bidi="ar-LB"/>
                              </w:rPr>
                            </w:pPr>
                            <w:r w:rsidRPr="00657254">
                              <w:rPr>
                                <w:sz w:val="12"/>
                                <w:szCs w:val="12"/>
                                <w:lang w:bidi="ar-LB"/>
                              </w:rPr>
                              <w:t>Frequency [Hz]</w:t>
                            </w:r>
                          </w:p>
                        </w:txbxContent>
                      </v:textbox>
                    </v:rect>
                  </w:pict>
                </mc:Fallback>
              </mc:AlternateContent>
            </w:r>
            <w:r w:rsidR="000847FE">
              <w:rPr>
                <w:noProof/>
              </w:rPr>
              <mc:AlternateContent>
                <mc:Choice Requires="wps">
                  <w:drawing>
                    <wp:anchor distT="0" distB="0" distL="114300" distR="114300" simplePos="0" relativeHeight="251670528" behindDoc="0" locked="0" layoutInCell="1" allowOverlap="1" wp14:anchorId="77354F23" wp14:editId="61E1CDB3">
                      <wp:simplePos x="0" y="0"/>
                      <wp:positionH relativeFrom="column">
                        <wp:posOffset>-570546</wp:posOffset>
                      </wp:positionH>
                      <wp:positionV relativeFrom="paragraph">
                        <wp:posOffset>724266</wp:posOffset>
                      </wp:positionV>
                      <wp:extent cx="1253490" cy="248285"/>
                      <wp:effectExtent l="0" t="0" r="0" b="0"/>
                      <wp:wrapNone/>
                      <wp:docPr id="55" name="Rectangle 55"/>
                      <wp:cNvGraphicFramePr/>
                      <a:graphic xmlns:a="http://schemas.openxmlformats.org/drawingml/2006/main">
                        <a:graphicData uri="http://schemas.microsoft.com/office/word/2010/wordprocessingShape">
                          <wps:wsp>
                            <wps:cNvSpPr/>
                            <wps:spPr>
                              <a:xfrm rot="16200000">
                                <a:off x="0" y="0"/>
                                <a:ext cx="1253490" cy="2482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F47EAF9" w14:textId="2BD0F146" w:rsidR="007432E0" w:rsidRPr="00657254" w:rsidRDefault="001E79BB" w:rsidP="007432E0">
                                  <w:pPr>
                                    <w:jc w:val="center"/>
                                    <w:rPr>
                                      <w:sz w:val="14"/>
                                      <w:szCs w:val="14"/>
                                      <w:lang w:bidi="ar-LB"/>
                                    </w:rPr>
                                  </w:pPr>
                                  <w:r w:rsidRPr="00657254">
                                    <w:rPr>
                                      <w:sz w:val="14"/>
                                      <w:szCs w:val="14"/>
                                      <w:lang w:bidi="ar-LB"/>
                                    </w:rPr>
                                    <w:t>SPL [dB]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54F23" id="Rectangle 55" o:spid="_x0000_s1038" style="position:absolute;left:0;text-align:left;margin-left:-44.9pt;margin-top:57.05pt;width:98.7pt;height:19.5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" filled="f" stroked="f" strokeweight="2pt">
                      <v:textbox>
                        <w:txbxContent>
                          <w:p w14:paraId="7F47EAF9" w14:textId="2BD0F146" w:rsidR="007432E0" w:rsidRPr="00657254" w:rsidRDefault="001E79BB" w:rsidP="007432E0">
                            <w:pPr>
                              <w:jc w:val="center"/>
                              <w:rPr>
                                <w:sz w:val="14"/>
                                <w:szCs w:val="14"/>
                                <w:lang w:bidi="ar-LB"/>
                              </w:rPr>
                            </w:pPr>
                            <w:r w:rsidRPr="00657254">
                              <w:rPr>
                                <w:sz w:val="14"/>
                                <w:szCs w:val="14"/>
                                <w:lang w:bidi="ar-LB"/>
                              </w:rPr>
                              <w:t>SPL [dB]</w:t>
                            </w:r>
                          </w:p>
                        </w:txbxContent>
                      </v:textbox>
                    </v:rect>
                  </w:pict>
                </mc:Fallback>
              </mc:AlternateContent>
            </w:r>
          </w:p>
        </w:tc>
        <w:tc>
          <w:tcPr>
            <w:tcW w:w="4788" w:type="dxa"/>
          </w:tcPr>
          <w:p w14:paraId="1D9B0940" w14:textId="0ADE37DB" w:rsidR="007432E0" w:rsidRDefault="00657254" w:rsidP="00CC3CBF">
            <w:pPr>
              <w:pStyle w:val="Paragraph"/>
              <w:ind w:firstLine="0"/>
              <w:jc w:val="center"/>
            </w:pPr>
            <w:r>
              <w:rPr>
                <w:noProof/>
              </w:rPr>
              <mc:AlternateContent>
                <mc:Choice Requires="wps">
                  <w:drawing>
                    <wp:anchor distT="0" distB="0" distL="114300" distR="114300" simplePos="0" relativeHeight="251681792" behindDoc="0" locked="0" layoutInCell="1" allowOverlap="1" wp14:anchorId="788BF234" wp14:editId="6C81C6E0">
                      <wp:simplePos x="0" y="0"/>
                      <wp:positionH relativeFrom="column">
                        <wp:posOffset>816388</wp:posOffset>
                      </wp:positionH>
                      <wp:positionV relativeFrom="paragraph">
                        <wp:posOffset>1831641</wp:posOffset>
                      </wp:positionV>
                      <wp:extent cx="1253490" cy="205629"/>
                      <wp:effectExtent l="0" t="0" r="3810" b="4445"/>
                      <wp:wrapNone/>
                      <wp:docPr id="98" name="Rectangle 98"/>
                      <wp:cNvGraphicFramePr/>
                      <a:graphic xmlns:a="http://schemas.openxmlformats.org/drawingml/2006/main">
                        <a:graphicData uri="http://schemas.microsoft.com/office/word/2010/wordprocessingShape">
                          <wps:wsp>
                            <wps:cNvSpPr/>
                            <wps:spPr>
                              <a:xfrm flipH="1">
                                <a:off x="0" y="0"/>
                                <a:ext cx="1253490" cy="205629"/>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01F6B506" w14:textId="77777777" w:rsidR="00657254" w:rsidRPr="00657254" w:rsidRDefault="00657254" w:rsidP="007432E0">
                                  <w:pPr>
                                    <w:jc w:val="center"/>
                                    <w:rPr>
                                      <w:sz w:val="12"/>
                                      <w:szCs w:val="12"/>
                                      <w:lang w:bidi="ar-LB"/>
                                    </w:rPr>
                                  </w:pPr>
                                  <w:r w:rsidRPr="00657254">
                                    <w:rPr>
                                      <w:sz w:val="12"/>
                                      <w:szCs w:val="12"/>
                                      <w:lang w:bidi="ar-LB"/>
                                    </w:rPr>
                                    <w:t>Frequency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BF234" id="Rectangle 98" o:spid="_x0000_s1039" style="position:absolute;left:0;text-align:left;margin-left:64.3pt;margin-top:144.2pt;width:98.7pt;height:16.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" fillcolor="white [3212]" stroked="f" strokeweight="2pt">
                      <v:textbox>
                        <w:txbxContent>
                          <w:p w14:paraId="01F6B506" w14:textId="77777777" w:rsidR="00657254" w:rsidRPr="00657254" w:rsidRDefault="00657254" w:rsidP="007432E0">
                            <w:pPr>
                              <w:jc w:val="center"/>
                              <w:rPr>
                                <w:sz w:val="12"/>
                                <w:szCs w:val="12"/>
                                <w:lang w:bidi="ar-LB"/>
                              </w:rPr>
                            </w:pPr>
                            <w:r w:rsidRPr="00657254">
                              <w:rPr>
                                <w:sz w:val="12"/>
                                <w:szCs w:val="12"/>
                                <w:lang w:bidi="ar-LB"/>
                              </w:rPr>
                              <w:t>Frequency [Hz]</w:t>
                            </w:r>
                          </w:p>
                        </w:txbxContent>
                      </v:textbox>
                    </v:rect>
                  </w:pict>
                </mc:Fallback>
              </mc:AlternateContent>
            </w:r>
            <w:r w:rsidR="00C91FB9">
              <w:rPr>
                <w:noProof/>
              </w:rPr>
              <mc:AlternateContent>
                <mc:Choice Requires="wps">
                  <w:drawing>
                    <wp:anchor distT="0" distB="0" distL="114300" distR="114300" simplePos="0" relativeHeight="251677696" behindDoc="0" locked="0" layoutInCell="1" allowOverlap="1" wp14:anchorId="1E07041D" wp14:editId="71CCD21C">
                      <wp:simplePos x="0" y="0"/>
                      <wp:positionH relativeFrom="column">
                        <wp:posOffset>-479395</wp:posOffset>
                      </wp:positionH>
                      <wp:positionV relativeFrom="paragraph">
                        <wp:posOffset>775017</wp:posOffset>
                      </wp:positionV>
                      <wp:extent cx="1253490" cy="248285"/>
                      <wp:effectExtent l="7302" t="0" r="0" b="0"/>
                      <wp:wrapNone/>
                      <wp:docPr id="96" name="Rectangle 96"/>
                      <wp:cNvGraphicFramePr/>
                      <a:graphic xmlns:a="http://schemas.openxmlformats.org/drawingml/2006/main">
                        <a:graphicData uri="http://schemas.microsoft.com/office/word/2010/wordprocessingShape">
                          <wps:wsp>
                            <wps:cNvSpPr/>
                            <wps:spPr>
                              <a:xfrm rot="16200000">
                                <a:off x="0" y="0"/>
                                <a:ext cx="1253490" cy="24828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575C40AA" w14:textId="77777777" w:rsidR="00C91FB9" w:rsidRPr="00657254" w:rsidRDefault="00C91FB9" w:rsidP="007432E0">
                                  <w:pPr>
                                    <w:jc w:val="center"/>
                                    <w:rPr>
                                      <w:sz w:val="14"/>
                                      <w:szCs w:val="14"/>
                                      <w:lang w:bidi="ar-LB"/>
                                    </w:rPr>
                                  </w:pPr>
                                  <w:r w:rsidRPr="00657254">
                                    <w:rPr>
                                      <w:sz w:val="14"/>
                                      <w:szCs w:val="14"/>
                                      <w:lang w:bidi="ar-LB"/>
                                    </w:rPr>
                                    <w:t>SPL [dB]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7041D" id="Rectangle 96" o:spid="_x0000_s1040" style="position:absolute;left:0;text-align:left;margin-left:-37.75pt;margin-top:61pt;width:98.7pt;height:19.5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" fillcolor="white [3212]" stroked="f" strokeweight="2pt">
                      <v:textbox>
                        <w:txbxContent>
                          <w:p w14:paraId="575C40AA" w14:textId="77777777" w:rsidR="00C91FB9" w:rsidRPr="00657254" w:rsidRDefault="00C91FB9" w:rsidP="007432E0">
                            <w:pPr>
                              <w:jc w:val="center"/>
                              <w:rPr>
                                <w:sz w:val="14"/>
                                <w:szCs w:val="14"/>
                                <w:lang w:bidi="ar-LB"/>
                              </w:rPr>
                            </w:pPr>
                            <w:r w:rsidRPr="00657254">
                              <w:rPr>
                                <w:sz w:val="14"/>
                                <w:szCs w:val="14"/>
                                <w:lang w:bidi="ar-LB"/>
                              </w:rPr>
                              <w:t>SPL [dB]</w:t>
                            </w:r>
                          </w:p>
                        </w:txbxContent>
                      </v:textbox>
                    </v:rect>
                  </w:pict>
                </mc:Fallback>
              </mc:AlternateContent>
            </w:r>
            <w:r w:rsidR="00AE6AE6">
              <w:rPr>
                <w:noProof/>
              </w:rPr>
              <mc:AlternateContent>
                <mc:Choice Requires="wps">
                  <w:drawing>
                    <wp:anchor distT="0" distB="0" distL="114300" distR="114300" simplePos="0" relativeHeight="251671552" behindDoc="0" locked="0" layoutInCell="1" allowOverlap="1" wp14:anchorId="76443F1A" wp14:editId="70A5D40F">
                      <wp:simplePos x="0" y="0"/>
                      <wp:positionH relativeFrom="column">
                        <wp:posOffset>857741</wp:posOffset>
                      </wp:positionH>
                      <wp:positionV relativeFrom="paragraph">
                        <wp:posOffset>7476</wp:posOffset>
                      </wp:positionV>
                      <wp:extent cx="1205345" cy="111735"/>
                      <wp:effectExtent l="0" t="0" r="0" b="3175"/>
                      <wp:wrapNone/>
                      <wp:docPr id="56" name="Rectangle 56"/>
                      <wp:cNvGraphicFramePr/>
                      <a:graphic xmlns:a="http://schemas.openxmlformats.org/drawingml/2006/main">
                        <a:graphicData uri="http://schemas.microsoft.com/office/word/2010/wordprocessingShape">
                          <wps:wsp>
                            <wps:cNvSpPr/>
                            <wps:spPr>
                              <a:xfrm>
                                <a:off x="0" y="0"/>
                                <a:ext cx="1205345" cy="1117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71962C" id="Rectangle 56" o:spid="_x0000_s1026" style="position:absolute;margin-left:67.55pt;margin-top:.6pt;width:94.9pt;height:8.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" fillcolor="white [3212]" stroked="f" strokeweight="2pt"/>
                  </w:pict>
                </mc:Fallback>
              </mc:AlternateContent>
            </w:r>
            <w:r w:rsidR="007432E0" w:rsidRPr="00FC3513">
              <w:rPr>
                <w:noProof/>
              </w:rPr>
              <w:drawing>
                <wp:inline distT="0" distB="0" distL="0" distR="0" wp14:anchorId="2A5DCC6F" wp14:editId="0D4B2662">
                  <wp:extent cx="2740025" cy="1992284"/>
                  <wp:effectExtent l="0" t="0" r="3175"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a:extLst>
                              <a:ext uri="{28A0092B-C50C-407E-A947-70E740481C1C}">
                                <a14:useLocalDpi xmlns:a14="http://schemas.microsoft.com/office/drawing/2010/main" val="0"/>
                              </a:ext>
                            </a:extLst>
                          </a:blip>
                          <a:srcRect l="1290" t="449" r="-1290" b="946"/>
                          <a:stretch/>
                        </pic:blipFill>
                        <pic:spPr bwMode="auto">
                          <a:xfrm>
                            <a:off x="0" y="0"/>
                            <a:ext cx="2740025" cy="19922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1CCF" w14:paraId="6B111CAA" w14:textId="77777777" w:rsidTr="00CC3CBF">
        <w:trPr>
          <w:trHeight w:val="291"/>
        </w:trPr>
        <w:tc>
          <w:tcPr>
            <w:tcW w:w="4788" w:type="dxa"/>
          </w:tcPr>
          <w:p w14:paraId="2CBF22B1" w14:textId="77777777" w:rsidR="007432E0" w:rsidRDefault="007432E0" w:rsidP="00CC3CBF">
            <w:pPr>
              <w:pStyle w:val="Paragraph"/>
              <w:ind w:firstLine="0"/>
              <w:jc w:val="center"/>
            </w:pPr>
            <w:r>
              <w:t>(a)</w:t>
            </w:r>
          </w:p>
        </w:tc>
        <w:tc>
          <w:tcPr>
            <w:tcW w:w="4788" w:type="dxa"/>
          </w:tcPr>
          <w:p w14:paraId="3BA2AE9A" w14:textId="064F886A" w:rsidR="007432E0" w:rsidRDefault="007432E0" w:rsidP="00CC3CBF">
            <w:pPr>
              <w:pStyle w:val="Paragraph"/>
              <w:ind w:firstLine="0"/>
              <w:jc w:val="center"/>
            </w:pPr>
            <w:r>
              <w:t>(b)</w:t>
            </w:r>
          </w:p>
        </w:tc>
      </w:tr>
    </w:tbl>
    <w:p w14:paraId="6FA7ECAC" w14:textId="0001B069" w:rsidR="00F66F8B" w:rsidRPr="00F66F8B" w:rsidRDefault="007432E0" w:rsidP="00C2799D">
      <w:pPr>
        <w:pStyle w:val="FigureCaption"/>
      </w:pPr>
      <w:r>
        <w:rPr>
          <w:b/>
          <w:caps/>
        </w:rPr>
        <w:t xml:space="preserve">Figure </w:t>
      </w:r>
      <w:r w:rsidR="00CC5462">
        <w:rPr>
          <w:rFonts w:hint="cs"/>
          <w:bCs/>
          <w:caps/>
          <w:szCs w:val="18"/>
          <w:rtl/>
        </w:rPr>
        <w:t>5</w:t>
      </w:r>
      <w:r>
        <w:rPr>
          <w:b/>
          <w:caps/>
        </w:rPr>
        <w:t>.</w:t>
      </w:r>
      <w:r>
        <w:t xml:space="preserve">  </w:t>
      </w:r>
      <w:r w:rsidRPr="00D2530D">
        <w:t>(a)</w:t>
      </w:r>
      <w:r w:rsidR="003961E1">
        <w:t xml:space="preserve"> </w:t>
      </w:r>
      <w:r w:rsidR="00CB72AB">
        <w:t>Acoustic Spectra:</w:t>
      </w:r>
      <w:r w:rsidRPr="00D2530D">
        <w:t xml:space="preserve"> </w:t>
      </w:r>
      <w:r>
        <w:t>Simulation</w:t>
      </w:r>
      <w:r w:rsidRPr="00D2530D">
        <w:t>, (b)</w:t>
      </w:r>
      <w:r>
        <w:t xml:space="preserve"> </w:t>
      </w:r>
      <w:r w:rsidR="00CB72AB">
        <w:t xml:space="preserve">Acoustic Spectra: </w:t>
      </w:r>
      <w:r>
        <w:t>Experi</w:t>
      </w:r>
      <w:r w:rsidR="00ED019C">
        <w:t>ment</w:t>
      </w:r>
      <w:r w:rsidRPr="00D2530D">
        <w:t>.</w:t>
      </w:r>
    </w:p>
    <w:p w14:paraId="6D7B4F70" w14:textId="79F4D70E" w:rsidR="008535E6" w:rsidRDefault="00F66F8B" w:rsidP="008535E6">
      <w:pPr>
        <w:pStyle w:val="Heading2"/>
      </w:pPr>
      <w:r w:rsidRPr="00EC676E">
        <w:t xml:space="preserve">Dynamic </w:t>
      </w:r>
      <w:r w:rsidR="00EC676E" w:rsidRPr="00EC676E">
        <w:t>V</w:t>
      </w:r>
      <w:r w:rsidRPr="00EC676E">
        <w:t xml:space="preserve">elocity </w:t>
      </w:r>
      <w:r w:rsidR="00EC676E" w:rsidRPr="00EC676E">
        <w:t>S</w:t>
      </w:r>
      <w:r w:rsidRPr="00EC676E">
        <w:t xml:space="preserve">pectra at </w:t>
      </w:r>
      <w:r w:rsidR="00EC676E" w:rsidRPr="00EC676E">
        <w:t>S</w:t>
      </w:r>
      <w:r w:rsidRPr="00EC676E">
        <w:t xml:space="preserve">elected </w:t>
      </w:r>
      <w:r w:rsidR="00EC676E" w:rsidRPr="00EC676E">
        <w:t>P</w:t>
      </w:r>
      <w:r w:rsidRPr="00EC676E">
        <w:t>oints</w:t>
      </w:r>
      <w:r w:rsidR="003C54F7" w:rsidRPr="00EC676E">
        <w:t xml:space="preserve"> (Re = 4700)</w:t>
      </w:r>
    </w:p>
    <w:p w14:paraId="638526EA" w14:textId="77777777" w:rsidR="00A61677" w:rsidRPr="00A61677" w:rsidRDefault="00A61677" w:rsidP="00A61677">
      <w:pPr>
        <w:pStyle w:val="Paragraph"/>
      </w:pPr>
      <w:r w:rsidRPr="00A61677">
        <w:t xml:space="preserve">To better interpret and correlate the acoustic spectra with the aerodynamic field, the dynamic velocity spectra were analyzed at several probe locations along the flow field to characterize the dominant frequencies associated with vortex shedding and </w:t>
      </w:r>
      <w:proofErr w:type="spellStart"/>
      <w:r w:rsidRPr="00A61677">
        <w:t>aeroacoustic</w:t>
      </w:r>
      <w:proofErr w:type="spellEnd"/>
      <w:r w:rsidRPr="00A61677">
        <w:t xml:space="preserve"> coupling. The results are summarized below and presented in Fig.6.</w:t>
      </w:r>
    </w:p>
    <w:p w14:paraId="0632CD28" w14:textId="77777777" w:rsidR="00A61677" w:rsidRPr="00A61677" w:rsidRDefault="00A61677" w:rsidP="00A61677">
      <w:pPr>
        <w:pStyle w:val="Paragraph"/>
      </w:pPr>
      <w:r w:rsidRPr="00A61677">
        <w:t>At Point A (X/H = 2, Y/H = 0.5), a strong peak at 202 Hz is observed in both simulation and experiment, indicating the presence of periodic vortex shedding upstream. Moving downstream to Point C (X/H = 3.5, Y/H = 0.5), the 202 Hz tone remains dominant, while weaker components may appear depending on the local passage of coherent structures.</w:t>
      </w:r>
    </w:p>
    <w:p w14:paraId="75B1DB92" w14:textId="77777777" w:rsidR="0019557E" w:rsidRPr="0019557E" w:rsidRDefault="0019557E" w:rsidP="0019557E">
      <w:pPr>
        <w:pStyle w:val="Paragraph"/>
      </w:pPr>
      <w:r w:rsidRPr="0019557E">
        <w:t xml:space="preserve">At </w:t>
      </w:r>
      <w:r w:rsidRPr="0019557E">
        <w:rPr>
          <w:b/>
          <w:bCs/>
        </w:rPr>
        <w:t>Point E (X/H = 3.5, Y/H = 3.5)</w:t>
      </w:r>
      <w:r w:rsidRPr="0019557E">
        <w:t xml:space="preserve">, located near the wall, the spectral content reveals strong components associated with boundary-layer vortex activity. Because the </w:t>
      </w:r>
      <w:r w:rsidRPr="0019557E">
        <w:rPr>
          <w:b/>
          <w:bCs/>
        </w:rPr>
        <w:t>U-velocity component</w:t>
      </w:r>
      <w:r w:rsidRPr="0019557E">
        <w:t xml:space="preserve"> is perpendicular to the dominant wall-parallel convection, it provides an especially suitable measure for identifying these coherent near-wall structures. From this position, a distinct </w:t>
      </w:r>
      <w:r w:rsidRPr="0019557E">
        <w:rPr>
          <w:b/>
          <w:bCs/>
        </w:rPr>
        <w:t>88 Hz</w:t>
      </w:r>
      <w:r w:rsidRPr="0019557E">
        <w:t xml:space="preserve"> component is clearly visible in the spectra. This frequency matches the tone observed in the acoustic measurements, confirming that it originates from </w:t>
      </w:r>
      <w:r w:rsidRPr="0019557E">
        <w:rPr>
          <w:b/>
          <w:bCs/>
        </w:rPr>
        <w:t>near-wall vortex dynamics</w:t>
      </w:r>
      <w:r w:rsidRPr="0019557E">
        <w:t xml:space="preserve"> and is directly linked to the boundary-layer structures </w:t>
      </w:r>
      <w:proofErr w:type="spellStart"/>
      <w:r w:rsidRPr="0019557E">
        <w:t>convected</w:t>
      </w:r>
      <w:proofErr w:type="spellEnd"/>
      <w:r w:rsidRPr="0019557E">
        <w:t xml:space="preserve"> along the wall.</w:t>
      </w:r>
    </w:p>
    <w:p w14:paraId="43415B56" w14:textId="77777777" w:rsidR="0019557E" w:rsidRPr="0019557E" w:rsidRDefault="0019557E" w:rsidP="0019557E">
      <w:pPr>
        <w:pStyle w:val="Paragraph"/>
      </w:pPr>
      <w:r w:rsidRPr="0019557E">
        <w:t xml:space="preserve">Moving downstream to </w:t>
      </w:r>
      <w:r w:rsidRPr="0019557E">
        <w:rPr>
          <w:b/>
          <w:bCs/>
        </w:rPr>
        <w:t>Point G (X/H = 5, Y/H = 0.5)</w:t>
      </w:r>
      <w:r w:rsidRPr="0019557E">
        <w:t xml:space="preserve">—immediately after the slit—the previously identified </w:t>
      </w:r>
      <w:r w:rsidRPr="0019557E">
        <w:rPr>
          <w:b/>
          <w:bCs/>
        </w:rPr>
        <w:t>202 Hz</w:t>
      </w:r>
      <w:r w:rsidRPr="0019557E">
        <w:t xml:space="preserve"> tone remains prominent. Its persistence indicates a strong and continuous correlation between the upstream and downstream flow regions, demonstrating that the coherent structures responsible for this tone are preserved as they pass through the slit. Additionally, two secondary spectral components appear: one at </w:t>
      </w:r>
      <w:r w:rsidRPr="0019557E">
        <w:rPr>
          <w:b/>
          <w:bCs/>
        </w:rPr>
        <w:t>88 Hz</w:t>
      </w:r>
      <w:r w:rsidRPr="0019557E">
        <w:t xml:space="preserve">, consistent with wall-guided vortex structures, and another at </w:t>
      </w:r>
      <w:r w:rsidRPr="0019557E">
        <w:rPr>
          <w:b/>
          <w:bCs/>
        </w:rPr>
        <w:t>114 Hz</w:t>
      </w:r>
      <w:r w:rsidRPr="0019557E">
        <w:t>, which corresponds to vortex breakdown and destruction as the vortices traverse the slot and interact with the emerging downstream jet. This interaction leads to energy redistribution across different scales, producing new characteristic frequencies associated with shear-layer deformation and vortex pairing processes.</w:t>
      </w:r>
    </w:p>
    <w:p w14:paraId="3D59D047" w14:textId="77777777" w:rsidR="0019557E" w:rsidRPr="0019557E" w:rsidRDefault="0019557E" w:rsidP="0019557E">
      <w:pPr>
        <w:pStyle w:val="Paragraph"/>
      </w:pPr>
      <w:r w:rsidRPr="0019557E">
        <w:t xml:space="preserve">Finally, at </w:t>
      </w:r>
      <w:r w:rsidRPr="0019557E">
        <w:rPr>
          <w:b/>
          <w:bCs/>
        </w:rPr>
        <w:t>Point K</w:t>
      </w:r>
      <w:r w:rsidRPr="0019557E">
        <w:t xml:space="preserve">, located </w:t>
      </w:r>
      <w:proofErr w:type="gramStart"/>
      <w:r w:rsidRPr="0019557E">
        <w:t>farther</w:t>
      </w:r>
      <w:proofErr w:type="gramEnd"/>
      <w:r w:rsidRPr="0019557E">
        <w:t xml:space="preserve"> downstream in the flow field, the spectra become progressively flatter, and the previously distinct frequency peaks vanish. This flattening indicates the transition to a </w:t>
      </w:r>
      <w:r w:rsidRPr="0019557E">
        <w:rPr>
          <w:b/>
          <w:bCs/>
        </w:rPr>
        <w:t>fully developed turbulent regime</w:t>
      </w:r>
      <w:r w:rsidRPr="0019557E">
        <w:t xml:space="preserve">, where coherent periodic features decay and energy </w:t>
      </w:r>
      <w:proofErr w:type="gramStart"/>
      <w:r w:rsidRPr="0019557E">
        <w:t>spreads</w:t>
      </w:r>
      <w:proofErr w:type="gramEnd"/>
      <w:r w:rsidRPr="0019557E">
        <w:t xml:space="preserve"> across a wide range of frequencies. The disappearance of sharp tones reflects the loss of organized vortex structures, replaced by broadband turbulence characteristic of a statistically stationary and chaotic flow.</w:t>
      </w:r>
    </w:p>
    <w:p w14:paraId="6E1E3657" w14:textId="6F094E20" w:rsidR="009B1CCF" w:rsidRPr="008535E6" w:rsidRDefault="009B1CCF" w:rsidP="008535E6">
      <w:pPr>
        <w:pStyle w:val="Paragraph"/>
        <w:rPr>
          <w:rtl/>
        </w:rPr>
      </w:pPr>
    </w:p>
    <w:tbl>
      <w:tblPr>
        <w:tblStyle w:val="TableGrid"/>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6"/>
        <w:gridCol w:w="52"/>
        <w:gridCol w:w="3065"/>
        <w:gridCol w:w="103"/>
        <w:gridCol w:w="3014"/>
        <w:gridCol w:w="154"/>
      </w:tblGrid>
      <w:tr w:rsidR="00982098" w:rsidRPr="0066338D" w14:paraId="6E35D56F" w14:textId="77777777" w:rsidTr="007C2F17">
        <w:trPr>
          <w:trHeight w:val="1880"/>
        </w:trPr>
        <w:tc>
          <w:tcPr>
            <w:tcW w:w="3168" w:type="dxa"/>
            <w:gridSpan w:val="2"/>
          </w:tcPr>
          <w:p w14:paraId="3CFABAFA" w14:textId="34AAA2B0" w:rsidR="00982098" w:rsidRPr="0066338D" w:rsidRDefault="00807B29" w:rsidP="00D00730">
            <w:pPr>
              <w:pStyle w:val="Paragraph"/>
              <w:ind w:firstLine="0"/>
              <w:jc w:val="center"/>
              <w:rPr>
                <w:sz w:val="18"/>
                <w:szCs w:val="18"/>
              </w:rPr>
            </w:pPr>
            <w:r w:rsidRPr="0066338D">
              <w:rPr>
                <w:noProof/>
                <w:sz w:val="18"/>
                <w:szCs w:val="18"/>
              </w:rPr>
              <w:lastRenderedPageBreak/>
              <w:drawing>
                <wp:inline distT="0" distB="0" distL="0" distR="0" wp14:anchorId="37F8824A" wp14:editId="3DCE9087">
                  <wp:extent cx="1507067" cy="1381936"/>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extLst>
                              <a:ext uri="{28A0092B-C50C-407E-A947-70E740481C1C}">
                                <a14:useLocalDpi xmlns:a14="http://schemas.microsoft.com/office/drawing/2010/main" val="0"/>
                              </a:ext>
                            </a:extLst>
                          </a:blip>
                          <a:srcRect l="4746"/>
                          <a:stretch/>
                        </pic:blipFill>
                        <pic:spPr bwMode="auto">
                          <a:xfrm>
                            <a:off x="0" y="0"/>
                            <a:ext cx="1529367" cy="1402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8" w:type="dxa"/>
            <w:gridSpan w:val="2"/>
          </w:tcPr>
          <w:p w14:paraId="79E3E37B" w14:textId="122F2451" w:rsidR="00982098" w:rsidRPr="0066338D" w:rsidRDefault="00C7137E" w:rsidP="00982098">
            <w:pPr>
              <w:pStyle w:val="Paragraph"/>
              <w:ind w:firstLine="0"/>
              <w:jc w:val="center"/>
              <w:rPr>
                <w:sz w:val="18"/>
                <w:szCs w:val="18"/>
              </w:rPr>
            </w:pPr>
            <w:r w:rsidRPr="0066338D">
              <w:rPr>
                <w:noProof/>
                <w:sz w:val="18"/>
                <w:szCs w:val="18"/>
              </w:rPr>
              <mc:AlternateContent>
                <mc:Choice Requires="wps">
                  <w:drawing>
                    <wp:anchor distT="0" distB="0" distL="114300" distR="114300" simplePos="0" relativeHeight="251688960" behindDoc="0" locked="0" layoutInCell="1" allowOverlap="1" wp14:anchorId="326151D6" wp14:editId="453BB3E3">
                      <wp:simplePos x="0" y="0"/>
                      <wp:positionH relativeFrom="column">
                        <wp:posOffset>900430</wp:posOffset>
                      </wp:positionH>
                      <wp:positionV relativeFrom="paragraph">
                        <wp:posOffset>619911</wp:posOffset>
                      </wp:positionV>
                      <wp:extent cx="372749" cy="221319"/>
                      <wp:effectExtent l="0" t="0" r="0" b="0"/>
                      <wp:wrapNone/>
                      <wp:docPr id="104" name="Rectangle 104"/>
                      <wp:cNvGraphicFramePr/>
                      <a:graphic xmlns:a="http://schemas.openxmlformats.org/drawingml/2006/main">
                        <a:graphicData uri="http://schemas.microsoft.com/office/word/2010/wordprocessingShape">
                          <wps:wsp>
                            <wps:cNvSpPr/>
                            <wps:spPr>
                              <a:xfrm>
                                <a:off x="0" y="0"/>
                                <a:ext cx="372749" cy="22131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CCCA2BA" w14:textId="2E0F6624" w:rsidR="00C7137E" w:rsidRPr="009F7353" w:rsidRDefault="00C7137E" w:rsidP="00C7137E">
                                  <w:pPr>
                                    <w:rPr>
                                      <w:b/>
                                      <w:bCs/>
                                      <w:color w:val="4F81BD" w:themeColor="accent1"/>
                                      <w:sz w:val="16"/>
                                      <w:szCs w:val="16"/>
                                      <w:lang w:bidi="ar-LB"/>
                                    </w:rPr>
                                  </w:pPr>
                                  <w:r w:rsidRPr="009F7353">
                                    <w:rPr>
                                      <w:rFonts w:hint="cs"/>
                                      <w:b/>
                                      <w:bCs/>
                                      <w:color w:val="4F81BD" w:themeColor="accent1"/>
                                      <w:sz w:val="16"/>
                                      <w:szCs w:val="16"/>
                                      <w:rtl/>
                                      <w:lang w:bidi="ar-LB"/>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151D6" id="Rectangle 104" o:spid="_x0000_s1041" style="position:absolute;left:0;text-align:left;margin-left:70.9pt;margin-top:48.8pt;width:29.35pt;height:17.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" filled="f" stroked="f" strokeweight="2pt">
                      <v:textbox>
                        <w:txbxContent>
                          <w:p w14:paraId="1CCCA2BA" w14:textId="2E0F6624" w:rsidR="00C7137E" w:rsidRPr="009F7353" w:rsidRDefault="00C7137E" w:rsidP="00C7137E">
                            <w:pPr>
                              <w:rPr>
                                <w:b/>
                                <w:bCs/>
                                <w:color w:val="4F81BD" w:themeColor="accent1"/>
                                <w:sz w:val="16"/>
                                <w:szCs w:val="16"/>
                                <w:lang w:bidi="ar-LB"/>
                              </w:rPr>
                            </w:pPr>
                            <w:r w:rsidRPr="009F7353">
                              <w:rPr>
                                <w:rFonts w:hint="cs"/>
                                <w:b/>
                                <w:bCs/>
                                <w:color w:val="4F81BD" w:themeColor="accent1"/>
                                <w:sz w:val="16"/>
                                <w:szCs w:val="16"/>
                                <w:rtl/>
                                <w:lang w:bidi="ar-LB"/>
                              </w:rPr>
                              <w:t>202</w:t>
                            </w:r>
                          </w:p>
                        </w:txbxContent>
                      </v:textbox>
                    </v:rect>
                  </w:pict>
                </mc:Fallback>
              </mc:AlternateContent>
            </w:r>
            <w:r w:rsidR="00982098" w:rsidRPr="0066338D">
              <w:rPr>
                <w:noProof/>
                <w:sz w:val="18"/>
                <w:szCs w:val="18"/>
              </w:rPr>
              <w:drawing>
                <wp:inline distT="0" distB="0" distL="0" distR="0" wp14:anchorId="3D16511E" wp14:editId="55EC4C4F">
                  <wp:extent cx="1543524" cy="1371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524" cy="1371600"/>
                          </a:xfrm>
                          <a:prstGeom prst="rect">
                            <a:avLst/>
                          </a:prstGeom>
                          <a:noFill/>
                          <a:ln>
                            <a:noFill/>
                          </a:ln>
                        </pic:spPr>
                      </pic:pic>
                    </a:graphicData>
                  </a:graphic>
                </wp:inline>
              </w:drawing>
            </w:r>
          </w:p>
        </w:tc>
        <w:tc>
          <w:tcPr>
            <w:tcW w:w="3168" w:type="dxa"/>
            <w:gridSpan w:val="2"/>
          </w:tcPr>
          <w:p w14:paraId="369ADDA5" w14:textId="035FF859" w:rsidR="00982098" w:rsidRPr="0066338D" w:rsidRDefault="00C7137E" w:rsidP="00982098">
            <w:pPr>
              <w:pStyle w:val="Paragraph"/>
              <w:ind w:firstLine="0"/>
              <w:jc w:val="center"/>
              <w:rPr>
                <w:sz w:val="18"/>
                <w:szCs w:val="18"/>
              </w:rPr>
            </w:pPr>
            <w:r w:rsidRPr="0066338D">
              <w:rPr>
                <w:noProof/>
                <w:sz w:val="18"/>
                <w:szCs w:val="18"/>
              </w:rPr>
              <mc:AlternateContent>
                <mc:Choice Requires="wps">
                  <w:drawing>
                    <wp:anchor distT="0" distB="0" distL="114300" distR="114300" simplePos="0" relativeHeight="251686912" behindDoc="0" locked="0" layoutInCell="1" allowOverlap="1" wp14:anchorId="5009CC84" wp14:editId="5A268B56">
                      <wp:simplePos x="0" y="0"/>
                      <wp:positionH relativeFrom="column">
                        <wp:posOffset>888856</wp:posOffset>
                      </wp:positionH>
                      <wp:positionV relativeFrom="paragraph">
                        <wp:posOffset>363128</wp:posOffset>
                      </wp:positionV>
                      <wp:extent cx="372749" cy="221320"/>
                      <wp:effectExtent l="0" t="0" r="0" b="0"/>
                      <wp:wrapNone/>
                      <wp:docPr id="103" name="Rectangle 103"/>
                      <wp:cNvGraphicFramePr/>
                      <a:graphic xmlns:a="http://schemas.openxmlformats.org/drawingml/2006/main">
                        <a:graphicData uri="http://schemas.microsoft.com/office/word/2010/wordprocessingShape">
                          <wps:wsp>
                            <wps:cNvSpPr/>
                            <wps:spPr>
                              <a:xfrm>
                                <a:off x="0" y="0"/>
                                <a:ext cx="372749" cy="2213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83E91DC" w14:textId="411A1C92" w:rsidR="00C7137E" w:rsidRPr="007E6558" w:rsidRDefault="00C7137E" w:rsidP="00C7137E">
                                  <w:pPr>
                                    <w:rPr>
                                      <w:b/>
                                      <w:bCs/>
                                      <w:color w:val="4F81BD" w:themeColor="accent1"/>
                                      <w:sz w:val="16"/>
                                      <w:szCs w:val="16"/>
                                      <w:lang w:bidi="ar-LB"/>
                                    </w:rPr>
                                  </w:pPr>
                                  <w:r w:rsidRPr="007E6558">
                                    <w:rPr>
                                      <w:rFonts w:hint="cs"/>
                                      <w:b/>
                                      <w:bCs/>
                                      <w:color w:val="4F81BD" w:themeColor="accent1"/>
                                      <w:sz w:val="16"/>
                                      <w:szCs w:val="16"/>
                                      <w:rtl/>
                                      <w:lang w:bidi="ar-LB"/>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9CC84" id="Rectangle 103" o:spid="_x0000_s1042" style="position:absolute;left:0;text-align:left;margin-left:70pt;margin-top:28.6pt;width:29.35pt;height:1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" filled="f" stroked="f" strokeweight="2pt">
                      <v:textbox>
                        <w:txbxContent>
                          <w:p w14:paraId="783E91DC" w14:textId="411A1C92" w:rsidR="00C7137E" w:rsidRPr="007E6558" w:rsidRDefault="00C7137E" w:rsidP="00C7137E">
                            <w:pPr>
                              <w:rPr>
                                <w:b/>
                                <w:bCs/>
                                <w:color w:val="4F81BD" w:themeColor="accent1"/>
                                <w:sz w:val="16"/>
                                <w:szCs w:val="16"/>
                                <w:lang w:bidi="ar-LB"/>
                              </w:rPr>
                            </w:pPr>
                            <w:r w:rsidRPr="007E6558">
                              <w:rPr>
                                <w:rFonts w:hint="cs"/>
                                <w:b/>
                                <w:bCs/>
                                <w:color w:val="4F81BD" w:themeColor="accent1"/>
                                <w:sz w:val="16"/>
                                <w:szCs w:val="16"/>
                                <w:rtl/>
                                <w:lang w:bidi="ar-LB"/>
                              </w:rPr>
                              <w:t>202</w:t>
                            </w:r>
                          </w:p>
                        </w:txbxContent>
                      </v:textbox>
                    </v:rect>
                  </w:pict>
                </mc:Fallback>
              </mc:AlternateContent>
            </w:r>
            <w:r w:rsidR="00982098" w:rsidRPr="0066338D">
              <w:rPr>
                <w:noProof/>
                <w:sz w:val="18"/>
                <w:szCs w:val="18"/>
              </w:rPr>
              <w:drawing>
                <wp:inline distT="0" distB="0" distL="0" distR="0" wp14:anchorId="3468D5D3" wp14:editId="330130ED">
                  <wp:extent cx="1550241" cy="1371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0241" cy="1371600"/>
                          </a:xfrm>
                          <a:prstGeom prst="rect">
                            <a:avLst/>
                          </a:prstGeom>
                          <a:noFill/>
                          <a:ln>
                            <a:noFill/>
                          </a:ln>
                        </pic:spPr>
                      </pic:pic>
                    </a:graphicData>
                  </a:graphic>
                </wp:inline>
              </w:drawing>
            </w:r>
          </w:p>
        </w:tc>
      </w:tr>
      <w:tr w:rsidR="00982098" w:rsidRPr="0066338D" w14:paraId="798F93D0" w14:textId="77777777" w:rsidTr="007C2F17">
        <w:trPr>
          <w:trHeight w:val="20"/>
        </w:trPr>
        <w:tc>
          <w:tcPr>
            <w:tcW w:w="3168" w:type="dxa"/>
            <w:gridSpan w:val="2"/>
          </w:tcPr>
          <w:p w14:paraId="224A0301" w14:textId="5C07B4BC" w:rsidR="00982098" w:rsidRPr="0066338D" w:rsidRDefault="00982098" w:rsidP="00982098">
            <w:pPr>
              <w:pStyle w:val="Paragraph"/>
              <w:ind w:firstLine="0"/>
              <w:jc w:val="center"/>
              <w:rPr>
                <w:sz w:val="18"/>
                <w:szCs w:val="18"/>
              </w:rPr>
            </w:pPr>
            <w:r w:rsidRPr="0066338D">
              <w:rPr>
                <w:sz w:val="18"/>
                <w:szCs w:val="18"/>
              </w:rPr>
              <w:t>(a)</w:t>
            </w:r>
          </w:p>
        </w:tc>
        <w:tc>
          <w:tcPr>
            <w:tcW w:w="3168" w:type="dxa"/>
            <w:gridSpan w:val="2"/>
          </w:tcPr>
          <w:p w14:paraId="0C6204A0" w14:textId="1E677F1F" w:rsidR="00982098" w:rsidRPr="0066338D" w:rsidRDefault="00982098" w:rsidP="00982098">
            <w:pPr>
              <w:pStyle w:val="Paragraph"/>
              <w:ind w:firstLine="0"/>
              <w:jc w:val="center"/>
              <w:rPr>
                <w:sz w:val="18"/>
                <w:szCs w:val="18"/>
              </w:rPr>
            </w:pPr>
            <w:r w:rsidRPr="0066338D">
              <w:rPr>
                <w:sz w:val="18"/>
                <w:szCs w:val="18"/>
              </w:rPr>
              <w:t>(b)</w:t>
            </w:r>
          </w:p>
        </w:tc>
        <w:tc>
          <w:tcPr>
            <w:tcW w:w="3168" w:type="dxa"/>
            <w:gridSpan w:val="2"/>
          </w:tcPr>
          <w:p w14:paraId="275817A3" w14:textId="18A48FC3" w:rsidR="00982098" w:rsidRPr="0066338D" w:rsidRDefault="00D96CF2" w:rsidP="00982098">
            <w:pPr>
              <w:pStyle w:val="Paragraph"/>
              <w:ind w:firstLine="0"/>
              <w:jc w:val="center"/>
              <w:rPr>
                <w:sz w:val="18"/>
                <w:szCs w:val="18"/>
              </w:rPr>
            </w:pPr>
            <w:r w:rsidRPr="0066338D">
              <w:rPr>
                <w:noProof/>
                <w:sz w:val="18"/>
                <w:szCs w:val="18"/>
              </w:rPr>
              <mc:AlternateContent>
                <mc:Choice Requires="wps">
                  <w:drawing>
                    <wp:anchor distT="0" distB="0" distL="114300" distR="114300" simplePos="0" relativeHeight="251699200" behindDoc="0" locked="0" layoutInCell="1" allowOverlap="1" wp14:anchorId="6BC05A13" wp14:editId="0B3015CE">
                      <wp:simplePos x="0" y="0"/>
                      <wp:positionH relativeFrom="column">
                        <wp:posOffset>570486</wp:posOffset>
                      </wp:positionH>
                      <wp:positionV relativeFrom="paragraph">
                        <wp:posOffset>-592578</wp:posOffset>
                      </wp:positionV>
                      <wp:extent cx="314507" cy="215496"/>
                      <wp:effectExtent l="0" t="0" r="0" b="0"/>
                      <wp:wrapNone/>
                      <wp:docPr id="5" name="Rectangle 5"/>
                      <wp:cNvGraphicFramePr/>
                      <a:graphic xmlns:a="http://schemas.openxmlformats.org/drawingml/2006/main">
                        <a:graphicData uri="http://schemas.microsoft.com/office/word/2010/wordprocessingShape">
                          <wps:wsp>
                            <wps:cNvSpPr/>
                            <wps:spPr>
                              <a:xfrm>
                                <a:off x="0" y="0"/>
                                <a:ext cx="314507" cy="21549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B0499F5" w14:textId="77777777" w:rsidR="00D96CF2" w:rsidRPr="009F7353" w:rsidRDefault="00D96CF2"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05A13" id="Rectangle 5" o:spid="_x0000_s1043" style="position:absolute;left:0;text-align:left;margin-left:44.9pt;margin-top:-46.65pt;width:24.75pt;height:1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" filled="f" stroked="f" strokeweight="2pt">
                      <v:textbox>
                        <w:txbxContent>
                          <w:p w14:paraId="5B0499F5" w14:textId="77777777" w:rsidR="00D96CF2" w:rsidRPr="009F7353" w:rsidRDefault="00D96CF2"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v:textbox>
                    </v:rect>
                  </w:pict>
                </mc:Fallback>
              </mc:AlternateContent>
            </w:r>
            <w:r w:rsidRPr="0066338D">
              <w:rPr>
                <w:noProof/>
                <w:sz w:val="18"/>
                <w:szCs w:val="18"/>
              </w:rPr>
              <mc:AlternateContent>
                <mc:Choice Requires="wps">
                  <w:drawing>
                    <wp:anchor distT="0" distB="0" distL="114300" distR="114300" simplePos="0" relativeHeight="251697152" behindDoc="0" locked="0" layoutInCell="1" allowOverlap="1" wp14:anchorId="595E4D90" wp14:editId="0E0633C9">
                      <wp:simplePos x="0" y="0"/>
                      <wp:positionH relativeFrom="column">
                        <wp:posOffset>728094</wp:posOffset>
                      </wp:positionH>
                      <wp:positionV relativeFrom="paragraph">
                        <wp:posOffset>-602797</wp:posOffset>
                      </wp:positionV>
                      <wp:extent cx="360680" cy="220980"/>
                      <wp:effectExtent l="0" t="0" r="0" b="0"/>
                      <wp:wrapNone/>
                      <wp:docPr id="2" name="Rectangle 2"/>
                      <wp:cNvGraphicFramePr/>
                      <a:graphic xmlns:a="http://schemas.openxmlformats.org/drawingml/2006/main">
                        <a:graphicData uri="http://schemas.microsoft.com/office/word/2010/wordprocessingShape">
                          <wps:wsp>
                            <wps:cNvSpPr/>
                            <wps:spPr>
                              <a:xfrm>
                                <a:off x="0" y="0"/>
                                <a:ext cx="360680" cy="2209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5C8DD9" w14:textId="77777777" w:rsidR="00D96CF2" w:rsidRPr="009F7353" w:rsidRDefault="00D96CF2" w:rsidP="00C7137E">
                                  <w:pPr>
                                    <w:jc w:val="center"/>
                                    <w:rPr>
                                      <w:b/>
                                      <w:bCs/>
                                      <w:color w:val="4F81BD" w:themeColor="accent1"/>
                                      <w:sz w:val="16"/>
                                      <w:szCs w:val="16"/>
                                      <w:lang w:bidi="ar-LB"/>
                                    </w:rPr>
                                  </w:pPr>
                                  <w:r w:rsidRPr="009F7353">
                                    <w:rPr>
                                      <w:rFonts w:hint="cs"/>
                                      <w:b/>
                                      <w:bCs/>
                                      <w:color w:val="4F81BD" w:themeColor="accent1"/>
                                      <w:sz w:val="16"/>
                                      <w:szCs w:val="16"/>
                                      <w:rtl/>
                                      <w:lang w:bidi="ar-LB"/>
                                    </w:rPr>
                                    <w:t>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E4D90" id="Rectangle 2" o:spid="_x0000_s1044" style="position:absolute;left:0;text-align:left;margin-left:57.35pt;margin-top:-47.45pt;width:28.4pt;height:1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" filled="f" stroked="f" strokeweight="2pt">
                      <v:textbox>
                        <w:txbxContent>
                          <w:p w14:paraId="085C8DD9" w14:textId="77777777" w:rsidR="00D96CF2" w:rsidRPr="009F7353" w:rsidRDefault="00D96CF2" w:rsidP="00C7137E">
                            <w:pPr>
                              <w:jc w:val="center"/>
                              <w:rPr>
                                <w:b/>
                                <w:bCs/>
                                <w:color w:val="4F81BD" w:themeColor="accent1"/>
                                <w:sz w:val="16"/>
                                <w:szCs w:val="16"/>
                                <w:lang w:bidi="ar-LB"/>
                              </w:rPr>
                            </w:pPr>
                            <w:r w:rsidRPr="009F7353">
                              <w:rPr>
                                <w:rFonts w:hint="cs"/>
                                <w:b/>
                                <w:bCs/>
                                <w:color w:val="4F81BD" w:themeColor="accent1"/>
                                <w:sz w:val="16"/>
                                <w:szCs w:val="16"/>
                                <w:rtl/>
                                <w:lang w:bidi="ar-LB"/>
                              </w:rPr>
                              <w:t>114</w:t>
                            </w:r>
                          </w:p>
                        </w:txbxContent>
                      </v:textbox>
                    </v:rect>
                  </w:pict>
                </mc:Fallback>
              </mc:AlternateContent>
            </w:r>
            <w:r w:rsidR="00982098" w:rsidRPr="0066338D">
              <w:rPr>
                <w:sz w:val="18"/>
                <w:szCs w:val="18"/>
              </w:rPr>
              <w:t>(c)</w:t>
            </w:r>
          </w:p>
        </w:tc>
      </w:tr>
      <w:tr w:rsidR="00982098" w:rsidRPr="0066338D" w14:paraId="562B6604" w14:textId="77777777" w:rsidTr="007C2F17">
        <w:trPr>
          <w:trHeight w:val="2231"/>
        </w:trPr>
        <w:tc>
          <w:tcPr>
            <w:tcW w:w="3168" w:type="dxa"/>
            <w:gridSpan w:val="2"/>
          </w:tcPr>
          <w:p w14:paraId="14269D55" w14:textId="4250A70C" w:rsidR="00982098" w:rsidRPr="0066338D" w:rsidRDefault="00C7137E" w:rsidP="00982098">
            <w:pPr>
              <w:pStyle w:val="Paragraph"/>
              <w:ind w:firstLine="0"/>
              <w:jc w:val="center"/>
              <w:rPr>
                <w:sz w:val="18"/>
                <w:szCs w:val="18"/>
              </w:rPr>
            </w:pPr>
            <w:r w:rsidRPr="0066338D">
              <w:rPr>
                <w:noProof/>
                <w:sz w:val="18"/>
                <w:szCs w:val="18"/>
              </w:rPr>
              <mc:AlternateContent>
                <mc:Choice Requires="wps">
                  <w:drawing>
                    <wp:anchor distT="0" distB="0" distL="114300" distR="114300" simplePos="0" relativeHeight="251682816" behindDoc="0" locked="0" layoutInCell="1" allowOverlap="1" wp14:anchorId="60BB73B2" wp14:editId="622F145F">
                      <wp:simplePos x="0" y="0"/>
                      <wp:positionH relativeFrom="column">
                        <wp:posOffset>684530</wp:posOffset>
                      </wp:positionH>
                      <wp:positionV relativeFrom="paragraph">
                        <wp:posOffset>775123</wp:posOffset>
                      </wp:positionV>
                      <wp:extent cx="320690" cy="229684"/>
                      <wp:effectExtent l="0" t="0" r="0" b="0"/>
                      <wp:wrapNone/>
                      <wp:docPr id="101" name="Rectangle 101"/>
                      <wp:cNvGraphicFramePr/>
                      <a:graphic xmlns:a="http://schemas.openxmlformats.org/drawingml/2006/main">
                        <a:graphicData uri="http://schemas.microsoft.com/office/word/2010/wordprocessingShape">
                          <wps:wsp>
                            <wps:cNvSpPr/>
                            <wps:spPr>
                              <a:xfrm>
                                <a:off x="0" y="0"/>
                                <a:ext cx="320690" cy="22968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3E2EA1B" w14:textId="7807377C" w:rsidR="00C7137E" w:rsidRPr="009F7353" w:rsidRDefault="00C7137E"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B73B2" id="Rectangle 101" o:spid="_x0000_s1045" style="position:absolute;left:0;text-align:left;margin-left:53.9pt;margin-top:61.05pt;width:25.25pt;height:1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" filled="f" stroked="f" strokeweight="2pt">
                      <v:textbox>
                        <w:txbxContent>
                          <w:p w14:paraId="53E2EA1B" w14:textId="7807377C" w:rsidR="00C7137E" w:rsidRPr="009F7353" w:rsidRDefault="00C7137E"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v:textbox>
                    </v:rect>
                  </w:pict>
                </mc:Fallback>
              </mc:AlternateContent>
            </w:r>
            <w:r w:rsidR="00982098" w:rsidRPr="0066338D">
              <w:rPr>
                <w:noProof/>
                <w:sz w:val="18"/>
                <w:szCs w:val="18"/>
              </w:rPr>
              <w:drawing>
                <wp:inline distT="0" distB="0" distL="0" distR="0" wp14:anchorId="6347524F" wp14:editId="7A20FE64">
                  <wp:extent cx="1646424" cy="14630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6424" cy="1463040"/>
                          </a:xfrm>
                          <a:prstGeom prst="rect">
                            <a:avLst/>
                          </a:prstGeom>
                          <a:noFill/>
                          <a:ln>
                            <a:noFill/>
                          </a:ln>
                        </pic:spPr>
                      </pic:pic>
                    </a:graphicData>
                  </a:graphic>
                </wp:inline>
              </w:drawing>
            </w:r>
          </w:p>
        </w:tc>
        <w:tc>
          <w:tcPr>
            <w:tcW w:w="3168" w:type="dxa"/>
            <w:gridSpan w:val="2"/>
          </w:tcPr>
          <w:p w14:paraId="286E88A4" w14:textId="31AC934E" w:rsidR="00982098" w:rsidRPr="0066338D" w:rsidRDefault="00E24E51" w:rsidP="00982098">
            <w:pPr>
              <w:pStyle w:val="Paragraph"/>
              <w:ind w:firstLine="0"/>
              <w:jc w:val="center"/>
              <w:rPr>
                <w:sz w:val="18"/>
                <w:szCs w:val="18"/>
              </w:rPr>
            </w:pPr>
            <w:r w:rsidRPr="0066338D">
              <w:rPr>
                <w:noProof/>
                <w:sz w:val="18"/>
                <w:szCs w:val="18"/>
              </w:rPr>
              <mc:AlternateContent>
                <mc:Choice Requires="wps">
                  <w:drawing>
                    <wp:anchor distT="0" distB="0" distL="114300" distR="114300" simplePos="0" relativeHeight="251691008" behindDoc="0" locked="0" layoutInCell="1" allowOverlap="1" wp14:anchorId="227AE407" wp14:editId="2DB6BA90">
                      <wp:simplePos x="0" y="0"/>
                      <wp:positionH relativeFrom="column">
                        <wp:posOffset>712470</wp:posOffset>
                      </wp:positionH>
                      <wp:positionV relativeFrom="paragraph">
                        <wp:posOffset>532893</wp:posOffset>
                      </wp:positionV>
                      <wp:extent cx="360680" cy="220980"/>
                      <wp:effectExtent l="0" t="0" r="0" b="0"/>
                      <wp:wrapNone/>
                      <wp:docPr id="105" name="Rectangle 105"/>
                      <wp:cNvGraphicFramePr/>
                      <a:graphic xmlns:a="http://schemas.openxmlformats.org/drawingml/2006/main">
                        <a:graphicData uri="http://schemas.microsoft.com/office/word/2010/wordprocessingShape">
                          <wps:wsp>
                            <wps:cNvSpPr/>
                            <wps:spPr>
                              <a:xfrm>
                                <a:off x="0" y="0"/>
                                <a:ext cx="360680" cy="2209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42B1CC8" w14:textId="601F3853" w:rsidR="00C7137E" w:rsidRPr="009F7353" w:rsidRDefault="00C7137E" w:rsidP="00C7137E">
                                  <w:pPr>
                                    <w:jc w:val="center"/>
                                    <w:rPr>
                                      <w:b/>
                                      <w:bCs/>
                                      <w:color w:val="4F81BD" w:themeColor="accent1"/>
                                      <w:sz w:val="16"/>
                                      <w:szCs w:val="16"/>
                                      <w:lang w:bidi="ar-LB"/>
                                    </w:rPr>
                                  </w:pPr>
                                  <w:r w:rsidRPr="009F7353">
                                    <w:rPr>
                                      <w:rFonts w:hint="cs"/>
                                      <w:b/>
                                      <w:bCs/>
                                      <w:color w:val="4F81BD" w:themeColor="accent1"/>
                                      <w:sz w:val="16"/>
                                      <w:szCs w:val="16"/>
                                      <w:rtl/>
                                      <w:lang w:bidi="ar-LB"/>
                                    </w:rPr>
                                    <w:t>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AE407" id="Rectangle 105" o:spid="_x0000_s1046" style="position:absolute;left:0;text-align:left;margin-left:56.1pt;margin-top:41.95pt;width:28.4pt;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" filled="f" stroked="f" strokeweight="2pt">
                      <v:textbox>
                        <w:txbxContent>
                          <w:p w14:paraId="142B1CC8" w14:textId="601F3853" w:rsidR="00C7137E" w:rsidRPr="009F7353" w:rsidRDefault="00C7137E" w:rsidP="00C7137E">
                            <w:pPr>
                              <w:jc w:val="center"/>
                              <w:rPr>
                                <w:b/>
                                <w:bCs/>
                                <w:color w:val="4F81BD" w:themeColor="accent1"/>
                                <w:sz w:val="16"/>
                                <w:szCs w:val="16"/>
                                <w:lang w:bidi="ar-LB"/>
                              </w:rPr>
                            </w:pPr>
                            <w:r w:rsidRPr="009F7353">
                              <w:rPr>
                                <w:rFonts w:hint="cs"/>
                                <w:b/>
                                <w:bCs/>
                                <w:color w:val="4F81BD" w:themeColor="accent1"/>
                                <w:sz w:val="16"/>
                                <w:szCs w:val="16"/>
                                <w:rtl/>
                                <w:lang w:bidi="ar-LB"/>
                              </w:rPr>
                              <w:t>114</w:t>
                            </w:r>
                          </w:p>
                        </w:txbxContent>
                      </v:textbox>
                    </v:rect>
                  </w:pict>
                </mc:Fallback>
              </mc:AlternateContent>
            </w:r>
            <w:r w:rsidRPr="0066338D">
              <w:rPr>
                <w:noProof/>
                <w:sz w:val="18"/>
                <w:szCs w:val="18"/>
              </w:rPr>
              <mc:AlternateContent>
                <mc:Choice Requires="wps">
                  <w:drawing>
                    <wp:anchor distT="0" distB="0" distL="114300" distR="114300" simplePos="0" relativeHeight="251684864" behindDoc="0" locked="0" layoutInCell="1" allowOverlap="1" wp14:anchorId="5FA4E1F9" wp14:editId="1BB13EDC">
                      <wp:simplePos x="0" y="0"/>
                      <wp:positionH relativeFrom="column">
                        <wp:posOffset>570230</wp:posOffset>
                      </wp:positionH>
                      <wp:positionV relativeFrom="paragraph">
                        <wp:posOffset>596952</wp:posOffset>
                      </wp:positionV>
                      <wp:extent cx="314507" cy="215496"/>
                      <wp:effectExtent l="0" t="0" r="0" b="0"/>
                      <wp:wrapNone/>
                      <wp:docPr id="102" name="Rectangle 102"/>
                      <wp:cNvGraphicFramePr/>
                      <a:graphic xmlns:a="http://schemas.openxmlformats.org/drawingml/2006/main">
                        <a:graphicData uri="http://schemas.microsoft.com/office/word/2010/wordprocessingShape">
                          <wps:wsp>
                            <wps:cNvSpPr/>
                            <wps:spPr>
                              <a:xfrm>
                                <a:off x="0" y="0"/>
                                <a:ext cx="314507" cy="21549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D410782" w14:textId="77777777" w:rsidR="00C7137E" w:rsidRPr="009F7353" w:rsidRDefault="00C7137E"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4E1F9" id="Rectangle 102" o:spid="_x0000_s1047" style="position:absolute;left:0;text-align:left;margin-left:44.9pt;margin-top:47pt;width:24.75pt;height:1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" filled="f" stroked="f" strokeweight="2pt">
                      <v:textbox>
                        <w:txbxContent>
                          <w:p w14:paraId="5D410782" w14:textId="77777777" w:rsidR="00C7137E" w:rsidRPr="009F7353" w:rsidRDefault="00C7137E"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v:textbox>
                    </v:rect>
                  </w:pict>
                </mc:Fallback>
              </mc:AlternateContent>
            </w:r>
            <w:r w:rsidR="007C2F17" w:rsidRPr="0066338D">
              <w:rPr>
                <w:noProof/>
                <w:sz w:val="18"/>
                <w:szCs w:val="18"/>
              </w:rPr>
              <mc:AlternateContent>
                <mc:Choice Requires="wps">
                  <w:drawing>
                    <wp:anchor distT="0" distB="0" distL="114300" distR="114300" simplePos="0" relativeHeight="251693056" behindDoc="0" locked="0" layoutInCell="1" allowOverlap="1" wp14:anchorId="5C62D263" wp14:editId="74231B43">
                      <wp:simplePos x="0" y="0"/>
                      <wp:positionH relativeFrom="column">
                        <wp:posOffset>913130</wp:posOffset>
                      </wp:positionH>
                      <wp:positionV relativeFrom="paragraph">
                        <wp:posOffset>300747</wp:posOffset>
                      </wp:positionV>
                      <wp:extent cx="361101" cy="221320"/>
                      <wp:effectExtent l="0" t="0" r="0" b="0"/>
                      <wp:wrapNone/>
                      <wp:docPr id="106" name="Rectangle 106"/>
                      <wp:cNvGraphicFramePr/>
                      <a:graphic xmlns:a="http://schemas.openxmlformats.org/drawingml/2006/main">
                        <a:graphicData uri="http://schemas.microsoft.com/office/word/2010/wordprocessingShape">
                          <wps:wsp>
                            <wps:cNvSpPr/>
                            <wps:spPr>
                              <a:xfrm>
                                <a:off x="0" y="0"/>
                                <a:ext cx="361101" cy="2213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FB06FD0" w14:textId="2E7D5503" w:rsidR="00C7137E" w:rsidRPr="009F7353" w:rsidRDefault="00C7137E" w:rsidP="00C7137E">
                                  <w:pPr>
                                    <w:rPr>
                                      <w:b/>
                                      <w:bCs/>
                                      <w:color w:val="4F81BD" w:themeColor="accent1"/>
                                      <w:sz w:val="16"/>
                                      <w:szCs w:val="16"/>
                                      <w:lang w:bidi="ar-LB"/>
                                    </w:rPr>
                                  </w:pPr>
                                  <w:r w:rsidRPr="009F7353">
                                    <w:rPr>
                                      <w:rFonts w:hint="cs"/>
                                      <w:b/>
                                      <w:bCs/>
                                      <w:color w:val="4F81BD" w:themeColor="accent1"/>
                                      <w:sz w:val="16"/>
                                      <w:szCs w:val="16"/>
                                      <w:rtl/>
                                      <w:lang w:bidi="ar-LB"/>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2D263" id="Rectangle 106" o:spid="_x0000_s1048" style="position:absolute;left:0;text-align:left;margin-left:71.9pt;margin-top:23.7pt;width:28.45pt;height:1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" filled="f" stroked="f" strokeweight="2pt">
                      <v:textbox>
                        <w:txbxContent>
                          <w:p w14:paraId="3FB06FD0" w14:textId="2E7D5503" w:rsidR="00C7137E" w:rsidRPr="009F7353" w:rsidRDefault="00C7137E" w:rsidP="00C7137E">
                            <w:pPr>
                              <w:rPr>
                                <w:b/>
                                <w:bCs/>
                                <w:color w:val="4F81BD" w:themeColor="accent1"/>
                                <w:sz w:val="16"/>
                                <w:szCs w:val="16"/>
                                <w:lang w:bidi="ar-LB"/>
                              </w:rPr>
                            </w:pPr>
                            <w:r w:rsidRPr="009F7353">
                              <w:rPr>
                                <w:rFonts w:hint="cs"/>
                                <w:b/>
                                <w:bCs/>
                                <w:color w:val="4F81BD" w:themeColor="accent1"/>
                                <w:sz w:val="16"/>
                                <w:szCs w:val="16"/>
                                <w:rtl/>
                                <w:lang w:bidi="ar-LB"/>
                              </w:rPr>
                              <w:t>202</w:t>
                            </w:r>
                          </w:p>
                        </w:txbxContent>
                      </v:textbox>
                    </v:rect>
                  </w:pict>
                </mc:Fallback>
              </mc:AlternateContent>
            </w:r>
            <w:r w:rsidR="00A81670" w:rsidRPr="0066338D">
              <w:rPr>
                <w:noProof/>
                <w:sz w:val="18"/>
                <w:szCs w:val="18"/>
              </w:rPr>
              <w:drawing>
                <wp:inline distT="0" distB="0" distL="0" distR="0" wp14:anchorId="56697D8E" wp14:editId="32B46C9F">
                  <wp:extent cx="1646424" cy="14630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6424" cy="1463040"/>
                          </a:xfrm>
                          <a:prstGeom prst="rect">
                            <a:avLst/>
                          </a:prstGeom>
                          <a:noFill/>
                          <a:ln>
                            <a:noFill/>
                          </a:ln>
                        </pic:spPr>
                      </pic:pic>
                    </a:graphicData>
                  </a:graphic>
                </wp:inline>
              </w:drawing>
            </w:r>
          </w:p>
        </w:tc>
        <w:tc>
          <w:tcPr>
            <w:tcW w:w="3168" w:type="dxa"/>
            <w:gridSpan w:val="2"/>
          </w:tcPr>
          <w:p w14:paraId="337CCF59" w14:textId="2B255432" w:rsidR="00982098" w:rsidRPr="0066338D" w:rsidRDefault="00D96CF2" w:rsidP="00982098">
            <w:pPr>
              <w:pStyle w:val="Paragraph"/>
              <w:ind w:firstLine="0"/>
              <w:jc w:val="center"/>
              <w:rPr>
                <w:sz w:val="18"/>
                <w:szCs w:val="18"/>
              </w:rPr>
            </w:pPr>
            <w:r w:rsidRPr="0066338D">
              <w:rPr>
                <w:noProof/>
                <w:sz w:val="18"/>
                <w:szCs w:val="18"/>
              </w:rPr>
              <mc:AlternateContent>
                <mc:Choice Requires="wps">
                  <w:drawing>
                    <wp:anchor distT="0" distB="0" distL="114300" distR="114300" simplePos="0" relativeHeight="251701248" behindDoc="0" locked="0" layoutInCell="1" allowOverlap="1" wp14:anchorId="780F22E4" wp14:editId="64BC063E">
                      <wp:simplePos x="0" y="0"/>
                      <wp:positionH relativeFrom="column">
                        <wp:posOffset>709375</wp:posOffset>
                      </wp:positionH>
                      <wp:positionV relativeFrom="paragraph">
                        <wp:posOffset>627422</wp:posOffset>
                      </wp:positionV>
                      <wp:extent cx="320690" cy="229684"/>
                      <wp:effectExtent l="0" t="0" r="0" b="0"/>
                      <wp:wrapNone/>
                      <wp:docPr id="6" name="Rectangle 6"/>
                      <wp:cNvGraphicFramePr/>
                      <a:graphic xmlns:a="http://schemas.openxmlformats.org/drawingml/2006/main">
                        <a:graphicData uri="http://schemas.microsoft.com/office/word/2010/wordprocessingShape">
                          <wps:wsp>
                            <wps:cNvSpPr/>
                            <wps:spPr>
                              <a:xfrm>
                                <a:off x="0" y="0"/>
                                <a:ext cx="320690" cy="22968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76C8B58" w14:textId="77777777" w:rsidR="00D96CF2" w:rsidRPr="009F7353" w:rsidRDefault="00D96CF2"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F22E4" id="Rectangle 6" o:spid="_x0000_s1049" style="position:absolute;left:0;text-align:left;margin-left:55.85pt;margin-top:49.4pt;width:25.25pt;height:1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" filled="f" stroked="f" strokeweight="2pt">
                      <v:textbox>
                        <w:txbxContent>
                          <w:p w14:paraId="476C8B58" w14:textId="77777777" w:rsidR="00D96CF2" w:rsidRPr="009F7353" w:rsidRDefault="00D96CF2" w:rsidP="00C7137E">
                            <w:pPr>
                              <w:jc w:val="center"/>
                              <w:rPr>
                                <w:b/>
                                <w:bCs/>
                                <w:color w:val="4F81BD" w:themeColor="accent1"/>
                                <w:sz w:val="16"/>
                                <w:szCs w:val="16"/>
                                <w:lang w:bidi="ar-LB"/>
                              </w:rPr>
                            </w:pPr>
                            <w:r w:rsidRPr="009F7353">
                              <w:rPr>
                                <w:rFonts w:hint="cs"/>
                                <w:b/>
                                <w:bCs/>
                                <w:color w:val="4F81BD" w:themeColor="accent1"/>
                                <w:sz w:val="16"/>
                                <w:szCs w:val="16"/>
                                <w:rtl/>
                                <w:lang w:bidi="ar-LB"/>
                              </w:rPr>
                              <w:t>88</w:t>
                            </w:r>
                          </w:p>
                        </w:txbxContent>
                      </v:textbox>
                    </v:rect>
                  </w:pict>
                </mc:Fallback>
              </mc:AlternateContent>
            </w:r>
            <w:r w:rsidR="00E6157B" w:rsidRPr="0066338D">
              <w:rPr>
                <w:noProof/>
                <w:sz w:val="18"/>
                <w:szCs w:val="18"/>
              </w:rPr>
              <w:drawing>
                <wp:inline distT="0" distB="0" distL="0" distR="0" wp14:anchorId="6F9EEE26" wp14:editId="1869E957">
                  <wp:extent cx="1543523" cy="1371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523" cy="1371600"/>
                          </a:xfrm>
                          <a:prstGeom prst="rect">
                            <a:avLst/>
                          </a:prstGeom>
                          <a:noFill/>
                          <a:ln>
                            <a:noFill/>
                          </a:ln>
                        </pic:spPr>
                      </pic:pic>
                    </a:graphicData>
                  </a:graphic>
                </wp:inline>
              </w:drawing>
            </w:r>
          </w:p>
        </w:tc>
      </w:tr>
      <w:tr w:rsidR="00982098" w:rsidRPr="0066338D" w14:paraId="0606F1A5" w14:textId="77777777" w:rsidTr="007C2F17">
        <w:trPr>
          <w:gridAfter w:val="1"/>
          <w:wAfter w:w="154" w:type="dxa"/>
          <w:trHeight w:val="20"/>
        </w:trPr>
        <w:tc>
          <w:tcPr>
            <w:tcW w:w="3116" w:type="dxa"/>
          </w:tcPr>
          <w:p w14:paraId="59F59BBE" w14:textId="251ADC0D" w:rsidR="00982098" w:rsidRPr="0066338D" w:rsidRDefault="00982098" w:rsidP="00982098">
            <w:pPr>
              <w:pStyle w:val="Paragraph"/>
              <w:ind w:firstLine="0"/>
              <w:jc w:val="center"/>
              <w:rPr>
                <w:sz w:val="18"/>
                <w:szCs w:val="18"/>
              </w:rPr>
            </w:pPr>
            <w:r w:rsidRPr="0066338D">
              <w:rPr>
                <w:sz w:val="18"/>
                <w:szCs w:val="18"/>
              </w:rPr>
              <w:t>(d)</w:t>
            </w:r>
          </w:p>
        </w:tc>
        <w:tc>
          <w:tcPr>
            <w:tcW w:w="3117" w:type="dxa"/>
            <w:gridSpan w:val="2"/>
          </w:tcPr>
          <w:p w14:paraId="3E649E44" w14:textId="59C9A587" w:rsidR="00982098" w:rsidRPr="0066338D" w:rsidRDefault="00982098" w:rsidP="00982098">
            <w:pPr>
              <w:pStyle w:val="Paragraph"/>
              <w:ind w:firstLine="0"/>
              <w:jc w:val="center"/>
              <w:rPr>
                <w:sz w:val="18"/>
                <w:szCs w:val="18"/>
              </w:rPr>
            </w:pPr>
            <w:r w:rsidRPr="0066338D">
              <w:rPr>
                <w:sz w:val="18"/>
                <w:szCs w:val="18"/>
              </w:rPr>
              <w:t>(e)</w:t>
            </w:r>
          </w:p>
        </w:tc>
        <w:tc>
          <w:tcPr>
            <w:tcW w:w="3117" w:type="dxa"/>
            <w:gridSpan w:val="2"/>
          </w:tcPr>
          <w:p w14:paraId="3518732A" w14:textId="27E00F40" w:rsidR="00982098" w:rsidRPr="0066338D" w:rsidRDefault="00982098" w:rsidP="00982098">
            <w:pPr>
              <w:pStyle w:val="Paragraph"/>
              <w:ind w:firstLine="0"/>
              <w:jc w:val="center"/>
              <w:rPr>
                <w:sz w:val="18"/>
                <w:szCs w:val="18"/>
              </w:rPr>
            </w:pPr>
            <w:r w:rsidRPr="0066338D">
              <w:rPr>
                <w:sz w:val="18"/>
                <w:szCs w:val="18"/>
              </w:rPr>
              <w:t>(f)</w:t>
            </w:r>
          </w:p>
        </w:tc>
      </w:tr>
    </w:tbl>
    <w:p w14:paraId="6255AFCE" w14:textId="1F1C5430" w:rsidR="00E6157B" w:rsidRPr="0066338D" w:rsidRDefault="00E6157B" w:rsidP="00CB72AB">
      <w:pPr>
        <w:pStyle w:val="FigureCaption"/>
        <w:rPr>
          <w:szCs w:val="18"/>
        </w:rPr>
      </w:pPr>
      <w:r w:rsidRPr="0066338D">
        <w:rPr>
          <w:b/>
          <w:caps/>
          <w:szCs w:val="18"/>
        </w:rPr>
        <w:t xml:space="preserve">Figure </w:t>
      </w:r>
      <w:r w:rsidR="00222208" w:rsidRPr="0066338D">
        <w:rPr>
          <w:rFonts w:hint="cs"/>
          <w:bCs/>
          <w:caps/>
          <w:szCs w:val="18"/>
          <w:rtl/>
        </w:rPr>
        <w:t>6</w:t>
      </w:r>
      <w:r w:rsidRPr="0066338D">
        <w:rPr>
          <w:b/>
          <w:caps/>
          <w:szCs w:val="18"/>
        </w:rPr>
        <w:t>.</w:t>
      </w:r>
      <w:r w:rsidR="00CB72AB" w:rsidRPr="0066338D">
        <w:rPr>
          <w:szCs w:val="18"/>
        </w:rPr>
        <w:t xml:space="preserve"> </w:t>
      </w:r>
      <w:r w:rsidRPr="0066338D">
        <w:rPr>
          <w:szCs w:val="18"/>
        </w:rPr>
        <w:t>(a)</w:t>
      </w:r>
      <w:r w:rsidR="00CB72AB" w:rsidRPr="0066338D">
        <w:rPr>
          <w:szCs w:val="18"/>
        </w:rPr>
        <w:t xml:space="preserve"> Selected Points in Simulation</w:t>
      </w:r>
      <w:r w:rsidR="0019557E" w:rsidRPr="0066338D">
        <w:rPr>
          <w:szCs w:val="18"/>
        </w:rPr>
        <w:t xml:space="preserve"> FFT</w:t>
      </w:r>
      <w:r w:rsidRPr="0066338D">
        <w:rPr>
          <w:szCs w:val="18"/>
        </w:rPr>
        <w:t xml:space="preserve">, (b) </w:t>
      </w:r>
      <w:r w:rsidR="00CB72AB" w:rsidRPr="0066338D">
        <w:rPr>
          <w:szCs w:val="18"/>
        </w:rPr>
        <w:t>Point A, (c) Point C, (d) Point E, (e) Point G, (f) Point K</w:t>
      </w:r>
      <w:r w:rsidRPr="0066338D">
        <w:rPr>
          <w:szCs w:val="18"/>
        </w:rPr>
        <w:t>.</w:t>
      </w:r>
    </w:p>
    <w:p w14:paraId="087B171D" w14:textId="204893E6" w:rsidR="00A81FE5" w:rsidRPr="00A81FE5" w:rsidRDefault="00D51006" w:rsidP="00A81FE5">
      <w:pPr>
        <w:pStyle w:val="Heading2"/>
      </w:pPr>
      <w:r>
        <w:t>R</w:t>
      </w:r>
      <w:r w:rsidR="00E20F2E" w:rsidRPr="006B4EF4">
        <w:t xml:space="preserve">egime </w:t>
      </w:r>
      <w:r>
        <w:t>C</w:t>
      </w:r>
      <w:r w:rsidR="00E20F2E" w:rsidRPr="006B4EF4">
        <w:t xml:space="preserve">ontinuity and </w:t>
      </w:r>
      <w:proofErr w:type="spellStart"/>
      <w:r>
        <w:t>A</w:t>
      </w:r>
      <w:r w:rsidR="00E20F2E" w:rsidRPr="006B4EF4">
        <w:t>eroacoustic</w:t>
      </w:r>
      <w:proofErr w:type="spellEnd"/>
      <w:r w:rsidR="00E20F2E" w:rsidRPr="006B4EF4">
        <w:t xml:space="preserve"> </w:t>
      </w:r>
      <w:r>
        <w:t>I</w:t>
      </w:r>
      <w:r w:rsidR="00E20F2E" w:rsidRPr="006B4EF4">
        <w:t>mplications</w:t>
      </w:r>
      <w:r>
        <w:t xml:space="preserve"> (</w:t>
      </w:r>
      <w:r w:rsidRPr="00E20F2E">
        <w:t>Re = 4</w:t>
      </w:r>
      <w:r>
        <w:t>8</w:t>
      </w:r>
      <w:r w:rsidRPr="00E20F2E">
        <w:t>00</w:t>
      </w:r>
      <w:r>
        <w:t>)</w:t>
      </w:r>
    </w:p>
    <w:p w14:paraId="346E6ECC" w14:textId="3794E744" w:rsidR="00D74A75" w:rsidRPr="00E20F2E" w:rsidRDefault="00A81FE5" w:rsidP="0066338D">
      <w:pPr>
        <w:pStyle w:val="Paragraph"/>
      </w:pPr>
      <w:r w:rsidRPr="00A81FE5">
        <w:t>At Re = 4800, the simulation remains symmetric, with coherent vortices maintaining their organized pattern, unlike the experiment which shows a transition to an antisymmetric state Fig.</w:t>
      </w:r>
      <w:r w:rsidR="008C5DEC">
        <w:t>7</w:t>
      </w:r>
      <w:r w:rsidRPr="00A81FE5">
        <w:t>. This confirms that the regime change is not caused solely by the increase in jet velocity but by external excitation present in the experiment and absent in the simulation</w:t>
      </w:r>
      <w:r>
        <w:t>.</w:t>
      </w:r>
      <w:r w:rsidR="0006012B" w:rsidRPr="0006012B">
        <w:t xml:space="preserve"> </w:t>
      </w:r>
      <w:r w:rsidR="0006012B" w:rsidRPr="002C39E3">
        <w:t>As a result,</w:t>
      </w:r>
      <w:r w:rsidR="0006012B">
        <w:t xml:space="preserve"> t</w:t>
      </w:r>
      <w:r w:rsidR="0006012B" w:rsidRPr="002C39E3">
        <w:t>he acoustic spectrum at Re = 4800 remains similar to</w:t>
      </w:r>
      <w:r w:rsidR="0006012B">
        <w:t xml:space="preserve"> that at</w:t>
      </w:r>
      <w:r w:rsidR="0006012B" w:rsidRPr="002C39E3">
        <w:t xml:space="preserve"> Re = 4700, with slightly higher </w:t>
      </w:r>
      <w:r w:rsidR="00D6112F">
        <w:t>frequencies</w:t>
      </w:r>
      <w:r w:rsidR="0006012B" w:rsidRPr="002C39E3">
        <w:t>, confirming the strong coupling between vortex dynamics and acoustic 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79"/>
      </w:tblGrid>
      <w:tr w:rsidR="000F3C86" w14:paraId="61116EFD" w14:textId="77777777" w:rsidTr="00CC3CBF">
        <w:trPr>
          <w:trHeight w:val="2974"/>
        </w:trPr>
        <w:tc>
          <w:tcPr>
            <w:tcW w:w="4788" w:type="dxa"/>
          </w:tcPr>
          <w:p w14:paraId="448DFC11" w14:textId="1DFE37B5" w:rsidR="00E20F2E" w:rsidRDefault="000F3C86" w:rsidP="00CC3CBF">
            <w:pPr>
              <w:pStyle w:val="Paragraph"/>
              <w:ind w:firstLine="0"/>
              <w:jc w:val="center"/>
            </w:pPr>
            <w:r>
              <w:rPr>
                <w:noProof/>
              </w:rPr>
              <w:drawing>
                <wp:inline distT="0" distB="0" distL="0" distR="0" wp14:anchorId="3CABEC34" wp14:editId="6678EFFF">
                  <wp:extent cx="2183130" cy="1873131"/>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02" t="16144" r="18390" b="2078"/>
                          <a:stretch/>
                        </pic:blipFill>
                        <pic:spPr bwMode="auto">
                          <a:xfrm>
                            <a:off x="0" y="0"/>
                            <a:ext cx="2220813" cy="1905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14:paraId="160BE308" w14:textId="28264FBE" w:rsidR="00E20F2E" w:rsidRDefault="000F3C86" w:rsidP="00CC3CBF">
            <w:pPr>
              <w:pStyle w:val="Paragraph"/>
              <w:ind w:firstLine="0"/>
              <w:jc w:val="center"/>
            </w:pPr>
            <w:r>
              <w:rPr>
                <w:noProof/>
              </w:rPr>
              <w:drawing>
                <wp:inline distT="0" distB="0" distL="0" distR="0" wp14:anchorId="60CE027D" wp14:editId="07EE5E09">
                  <wp:extent cx="2176145" cy="1919390"/>
                  <wp:effectExtent l="0" t="0" r="0" b="50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9">
                            <a:extLst>
                              <a:ext uri="{28A0092B-C50C-407E-A947-70E740481C1C}">
                                <a14:useLocalDpi xmlns:a14="http://schemas.microsoft.com/office/drawing/2010/main" val="0"/>
                              </a:ext>
                            </a:extLst>
                          </a:blip>
                          <a:srcRect l="390" t="-1105" r="28479" b="1105"/>
                          <a:stretch/>
                        </pic:blipFill>
                        <pic:spPr bwMode="auto">
                          <a:xfrm>
                            <a:off x="0" y="0"/>
                            <a:ext cx="2184040" cy="19263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3C86" w:rsidRPr="0066338D" w14:paraId="634C3E2A" w14:textId="77777777" w:rsidTr="00CC3CBF">
        <w:trPr>
          <w:trHeight w:val="291"/>
        </w:trPr>
        <w:tc>
          <w:tcPr>
            <w:tcW w:w="4788" w:type="dxa"/>
          </w:tcPr>
          <w:p w14:paraId="74DBCBE1" w14:textId="77777777" w:rsidR="00E20F2E" w:rsidRPr="0066338D" w:rsidRDefault="00E20F2E" w:rsidP="00CC3CBF">
            <w:pPr>
              <w:pStyle w:val="Paragraph"/>
              <w:ind w:firstLine="0"/>
              <w:jc w:val="center"/>
              <w:rPr>
                <w:sz w:val="18"/>
                <w:szCs w:val="18"/>
              </w:rPr>
            </w:pPr>
            <w:r w:rsidRPr="0066338D">
              <w:rPr>
                <w:sz w:val="18"/>
                <w:szCs w:val="18"/>
              </w:rPr>
              <w:t>(a)</w:t>
            </w:r>
          </w:p>
        </w:tc>
        <w:tc>
          <w:tcPr>
            <w:tcW w:w="4788" w:type="dxa"/>
          </w:tcPr>
          <w:p w14:paraId="2F296D20" w14:textId="77777777" w:rsidR="00E20F2E" w:rsidRPr="0066338D" w:rsidRDefault="00E20F2E" w:rsidP="00CC3CBF">
            <w:pPr>
              <w:pStyle w:val="Paragraph"/>
              <w:ind w:firstLine="0"/>
              <w:jc w:val="center"/>
              <w:rPr>
                <w:sz w:val="18"/>
                <w:szCs w:val="18"/>
              </w:rPr>
            </w:pPr>
            <w:r w:rsidRPr="0066338D">
              <w:rPr>
                <w:sz w:val="18"/>
                <w:szCs w:val="18"/>
              </w:rPr>
              <w:t>(b)</w:t>
            </w:r>
          </w:p>
        </w:tc>
      </w:tr>
    </w:tbl>
    <w:p w14:paraId="173D237E" w14:textId="5888BB80" w:rsidR="0006012B" w:rsidRPr="0066338D" w:rsidRDefault="00E20F2E" w:rsidP="0066338D">
      <w:pPr>
        <w:pStyle w:val="FigureCaption"/>
        <w:spacing w:before="0"/>
        <w:rPr>
          <w:szCs w:val="18"/>
          <w:rtl/>
        </w:rPr>
      </w:pPr>
      <w:r w:rsidRPr="0066338D">
        <w:rPr>
          <w:b/>
          <w:caps/>
          <w:szCs w:val="18"/>
        </w:rPr>
        <w:t xml:space="preserve">Figure </w:t>
      </w:r>
      <w:r w:rsidR="00222208" w:rsidRPr="0066338D">
        <w:rPr>
          <w:rFonts w:hint="cs"/>
          <w:bCs/>
          <w:caps/>
          <w:szCs w:val="18"/>
          <w:rtl/>
        </w:rPr>
        <w:t>7</w:t>
      </w:r>
      <w:r w:rsidRPr="0066338D">
        <w:rPr>
          <w:b/>
          <w:caps/>
          <w:szCs w:val="18"/>
        </w:rPr>
        <w:t>.</w:t>
      </w:r>
      <w:r w:rsidRPr="0066338D">
        <w:rPr>
          <w:szCs w:val="18"/>
        </w:rPr>
        <w:t xml:space="preserve">  (a) </w:t>
      </w:r>
      <w:r w:rsidR="006B4EF4" w:rsidRPr="0066338D">
        <w:rPr>
          <w:szCs w:val="18"/>
        </w:rPr>
        <w:t>S</w:t>
      </w:r>
      <w:r w:rsidR="00CB72AB" w:rsidRPr="0066338D">
        <w:rPr>
          <w:szCs w:val="18"/>
        </w:rPr>
        <w:t xml:space="preserve">ymmetric </w:t>
      </w:r>
      <w:proofErr w:type="gramStart"/>
      <w:r w:rsidR="006B4EF4" w:rsidRPr="0066338D">
        <w:rPr>
          <w:szCs w:val="18"/>
        </w:rPr>
        <w:t>R</w:t>
      </w:r>
      <w:r w:rsidR="00CB72AB" w:rsidRPr="0066338D">
        <w:rPr>
          <w:szCs w:val="18"/>
        </w:rPr>
        <w:t>egime</w:t>
      </w:r>
      <w:bookmarkStart w:id="1" w:name="_Hlk210955792"/>
      <w:r w:rsidR="00713582" w:rsidRPr="0066338D">
        <w:rPr>
          <w:szCs w:val="18"/>
        </w:rPr>
        <w:t xml:space="preserve"> </w:t>
      </w:r>
      <w:bookmarkEnd w:id="1"/>
      <w:r w:rsidR="006B4EF4" w:rsidRPr="0066338D">
        <w:rPr>
          <w:szCs w:val="18"/>
        </w:rPr>
        <w:t>:</w:t>
      </w:r>
      <w:proofErr w:type="gramEnd"/>
      <w:r w:rsidR="006B4EF4" w:rsidRPr="0066338D">
        <w:rPr>
          <w:szCs w:val="18"/>
        </w:rPr>
        <w:t xml:space="preserve"> Simulation</w:t>
      </w:r>
      <w:r w:rsidRPr="0066338D">
        <w:rPr>
          <w:szCs w:val="18"/>
        </w:rPr>
        <w:t xml:space="preserve">, (b) </w:t>
      </w:r>
      <w:r w:rsidR="006B4EF4" w:rsidRPr="0066338D">
        <w:rPr>
          <w:szCs w:val="18"/>
        </w:rPr>
        <w:t>A</w:t>
      </w:r>
      <w:r w:rsidR="00CB72AB" w:rsidRPr="0066338D">
        <w:rPr>
          <w:szCs w:val="18"/>
        </w:rPr>
        <w:t xml:space="preserve">ntisymmetric </w:t>
      </w:r>
      <w:proofErr w:type="gramStart"/>
      <w:r w:rsidR="006B4EF4" w:rsidRPr="0066338D">
        <w:rPr>
          <w:szCs w:val="18"/>
        </w:rPr>
        <w:t>R</w:t>
      </w:r>
      <w:r w:rsidR="00CB72AB" w:rsidRPr="0066338D">
        <w:rPr>
          <w:szCs w:val="18"/>
        </w:rPr>
        <w:t>egime</w:t>
      </w:r>
      <w:r w:rsidR="00713582" w:rsidRPr="0066338D">
        <w:rPr>
          <w:szCs w:val="18"/>
        </w:rPr>
        <w:t xml:space="preserve"> </w:t>
      </w:r>
      <w:r w:rsidR="006B4EF4" w:rsidRPr="0066338D">
        <w:rPr>
          <w:szCs w:val="18"/>
        </w:rPr>
        <w:t>:</w:t>
      </w:r>
      <w:proofErr w:type="gramEnd"/>
      <w:r w:rsidR="006B4EF4" w:rsidRPr="0066338D">
        <w:rPr>
          <w:szCs w:val="18"/>
        </w:rPr>
        <w:t xml:space="preserve"> Experiment</w:t>
      </w:r>
      <w:r w:rsidRPr="0066338D">
        <w:rPr>
          <w:szCs w:val="18"/>
        </w:rPr>
        <w:t>.</w:t>
      </w:r>
    </w:p>
    <w:p w14:paraId="55D56508" w14:textId="57610323" w:rsidR="00D87E2A" w:rsidRDefault="00D87E2A" w:rsidP="000A4823">
      <w:pPr>
        <w:pStyle w:val="Heading1"/>
      </w:pPr>
      <w:r>
        <w:t>CONCLUSION</w:t>
      </w:r>
    </w:p>
    <w:p w14:paraId="7DD84338" w14:textId="4B2E79C7" w:rsidR="00A81FE5" w:rsidRPr="00597D20" w:rsidRDefault="00597D20" w:rsidP="0066338D">
      <w:pPr>
        <w:pStyle w:val="Paragraph"/>
      </w:pPr>
      <w:r w:rsidRPr="00597D20">
        <w:t xml:space="preserve">The numerical simulation successfully reproduced the main physical phenomena observed experimentally. The mean velocity field and vortex dynamics were well captured, demonstrating that the model accurately represents the essential flow behavior. A strong correlation between upstream and downstream structures was identified, confirming the role of coherent vortices in sustaining the </w:t>
      </w:r>
      <w:proofErr w:type="spellStart"/>
      <w:r w:rsidRPr="00597D20">
        <w:t>aeroacoustic</w:t>
      </w:r>
      <w:proofErr w:type="spellEnd"/>
      <w:r w:rsidRPr="00597D20">
        <w:t xml:space="preserve"> feedback loop.</w:t>
      </w:r>
      <w:r w:rsidR="0066338D">
        <w:t xml:space="preserve"> </w:t>
      </w:r>
      <w:r w:rsidR="00B72D94" w:rsidRPr="00B72D94">
        <w:t xml:space="preserve">Acoustically, the simulation predicted a dominant self-sustained tone around 202 Hz, in excellent agreement with the experiment, and revealed its first harmonic and secondary tones linked to additional flow mechanisms. These extra tones, less evident experimentally, </w:t>
      </w:r>
      <w:r w:rsidR="00B72D94" w:rsidRPr="00B72D94">
        <w:lastRenderedPageBreak/>
        <w:t>are attributed to idealized numerical conditions and the absence of excitation.</w:t>
      </w:r>
      <w:r w:rsidR="0066338D">
        <w:t xml:space="preserve"> </w:t>
      </w:r>
      <w:r w:rsidRPr="00597D20">
        <w:t>The simulation remained symmetric even at Re = 4800, whereas the experiment exhibited a transition to an antisymmetric regime, indicating that external excitation</w:t>
      </w:r>
      <w:r>
        <w:t xml:space="preserve"> (</w:t>
      </w:r>
      <w:r w:rsidRPr="00597D20">
        <w:t>rather than velocity increase alone</w:t>
      </w:r>
      <w:r>
        <w:t xml:space="preserve">) </w:t>
      </w:r>
      <w:r w:rsidRPr="00597D20">
        <w:t>is required to exceed the receptivity threshold and modify the flow behavior. Overall, the numerical approach not only reproduced the experimental results but also provided access to physical details that are experimentally inaccessible. Future work will extend the study to three dimensions</w:t>
      </w:r>
      <w:r w:rsidR="00B538DB">
        <w:t xml:space="preserve"> </w:t>
      </w:r>
      <w:r w:rsidRPr="00597D20">
        <w:t xml:space="preserve">to further clarify the </w:t>
      </w:r>
      <w:proofErr w:type="spellStart"/>
      <w:r w:rsidRPr="00597D20">
        <w:t>aeroacoustic</w:t>
      </w:r>
      <w:proofErr w:type="spellEnd"/>
      <w:r w:rsidRPr="00597D20">
        <w:t xml:space="preserve"> coupling mechanisms.</w:t>
      </w:r>
    </w:p>
    <w:p w14:paraId="280C9BB0" w14:textId="06BD6A49" w:rsidR="00CF3D4C" w:rsidRDefault="0016385D" w:rsidP="00CF3D4C">
      <w:pPr>
        <w:pStyle w:val="Heading1"/>
        <w:rPr>
          <w:rFonts w:asciiTheme="majorBidi" w:hAnsiTheme="majorBidi" w:cstheme="majorBidi"/>
          <w:rtl/>
        </w:rPr>
      </w:pPr>
      <w:r w:rsidRPr="00075EA6">
        <w:rPr>
          <w:rFonts w:asciiTheme="majorBidi" w:hAnsiTheme="majorBidi" w:cstheme="majorBidi"/>
        </w:rPr>
        <w:t>Acknowledgments</w:t>
      </w:r>
    </w:p>
    <w:p w14:paraId="4F4EA3E3" w14:textId="2FA1F4C8" w:rsidR="000B3A2D" w:rsidRPr="00075EA6" w:rsidRDefault="00F17A0E" w:rsidP="003B7D25">
      <w:pPr>
        <w:pStyle w:val="Paragraph"/>
        <w:rPr>
          <w:rFonts w:asciiTheme="majorBidi" w:hAnsiTheme="majorBidi" w:cstheme="majorBidi"/>
        </w:rPr>
      </w:pPr>
      <w:r w:rsidRPr="00F17A0E">
        <w:t>The authors wish to thank FEDER, the ‘Region of Nouvelle Aquitaine’ for the financial support of this research.</w:t>
      </w:r>
    </w:p>
    <w:p w14:paraId="610E18A9" w14:textId="689A3A6A" w:rsidR="00613B4D" w:rsidRDefault="0016385D" w:rsidP="00B30C7F">
      <w:pPr>
        <w:pStyle w:val="Heading1"/>
        <w:rPr>
          <w:rFonts w:asciiTheme="majorBidi" w:hAnsiTheme="majorBidi" w:cstheme="majorBidi"/>
        </w:rPr>
      </w:pPr>
      <w:r w:rsidRPr="00075EA6">
        <w:rPr>
          <w:rFonts w:asciiTheme="majorBidi" w:hAnsiTheme="majorBidi" w:cstheme="majorBidi"/>
        </w:rPr>
        <w:t>References</w:t>
      </w:r>
    </w:p>
    <w:p w14:paraId="37E04861" w14:textId="0DE0B215" w:rsidR="00F333BE" w:rsidRPr="00F333BE" w:rsidRDefault="00B30C7F" w:rsidP="0019557E">
      <w:pPr>
        <w:pStyle w:val="Bibliography"/>
        <w:numPr>
          <w:ilvl w:val="0"/>
          <w:numId w:val="50"/>
        </w:numPr>
        <w:ind w:left="360"/>
        <w:rPr>
          <w:sz w:val="20"/>
        </w:rPr>
      </w:pPr>
      <w:r>
        <w:fldChar w:fldCharType="begin"/>
      </w:r>
      <w:r w:rsidR="00960371">
        <w:instrText xml:space="preserve"> ADDIN ZOTERO_BIBL {"uncited":[],"omitted":[],"custom":[]} CSL_BIBLIOGRAPHY </w:instrText>
      </w:r>
      <w:r>
        <w:fldChar w:fldCharType="separate"/>
      </w:r>
      <w:r w:rsidR="00F333BE" w:rsidRPr="00F333BE">
        <w:rPr>
          <w:sz w:val="20"/>
        </w:rPr>
        <w:t>H</w:t>
      </w:r>
      <w:r w:rsidR="00B717CB">
        <w:rPr>
          <w:sz w:val="20"/>
        </w:rPr>
        <w:t>.</w:t>
      </w:r>
      <w:r w:rsidR="00F333BE" w:rsidRPr="00F333BE">
        <w:rPr>
          <w:sz w:val="20"/>
        </w:rPr>
        <w:t>H. Assoum, J</w:t>
      </w:r>
      <w:r w:rsidR="00B717CB">
        <w:rPr>
          <w:sz w:val="20"/>
        </w:rPr>
        <w:t>.</w:t>
      </w:r>
      <w:r w:rsidR="00F333BE" w:rsidRPr="00F333BE">
        <w:rPr>
          <w:sz w:val="20"/>
        </w:rPr>
        <w:t xml:space="preserve"> Hamdi, M. Hassan, M. Kheir, K</w:t>
      </w:r>
      <w:r w:rsidR="00B717CB">
        <w:rPr>
          <w:sz w:val="20"/>
        </w:rPr>
        <w:t>.</w:t>
      </w:r>
      <w:r w:rsidR="00F333BE" w:rsidRPr="00F333BE">
        <w:rPr>
          <w:sz w:val="20"/>
        </w:rPr>
        <w:t xml:space="preserve"> Abed Meraim, and A</w:t>
      </w:r>
      <w:r w:rsidR="00B717CB">
        <w:rPr>
          <w:sz w:val="20"/>
        </w:rPr>
        <w:t>.</w:t>
      </w:r>
      <w:r w:rsidR="00F333BE" w:rsidRPr="00F333BE">
        <w:rPr>
          <w:sz w:val="20"/>
        </w:rPr>
        <w:t xml:space="preserve"> Sakout, “Turbulent Kinetic Energy and Self-Sustaining Tones in an Impinging Jet Using High Speed 3D Tomographic-PIV,” Energy Report</w:t>
      </w:r>
      <w:r w:rsidR="00DD2CE5">
        <w:rPr>
          <w:sz w:val="20"/>
        </w:rPr>
        <w:t xml:space="preserve">s </w:t>
      </w:r>
      <w:r w:rsidR="00DD2CE5" w:rsidRPr="00DD2CE5">
        <w:rPr>
          <w:b/>
          <w:bCs/>
          <w:sz w:val="20"/>
        </w:rPr>
        <w:t>6</w:t>
      </w:r>
      <w:r w:rsidR="00DD2CE5">
        <w:rPr>
          <w:sz w:val="20"/>
        </w:rPr>
        <w:t>, 802</w:t>
      </w:r>
      <w:r w:rsidR="00DD2CE5" w:rsidRPr="00DD2CE5">
        <w:rPr>
          <w:sz w:val="20"/>
        </w:rPr>
        <w:t>–</w:t>
      </w:r>
      <w:r w:rsidR="00DD2CE5">
        <w:rPr>
          <w:sz w:val="20"/>
        </w:rPr>
        <w:t>806 (2020</w:t>
      </w:r>
      <w:proofErr w:type="gramStart"/>
      <w:r w:rsidR="00DD2CE5">
        <w:rPr>
          <w:sz w:val="20"/>
        </w:rPr>
        <w:t>)</w:t>
      </w:r>
      <w:r w:rsidR="00DD2CE5">
        <w:rPr>
          <w:rFonts w:hint="cs"/>
          <w:sz w:val="20"/>
          <w:rtl/>
        </w:rPr>
        <w:t xml:space="preserve"> </w:t>
      </w:r>
      <w:r w:rsidR="00F333BE" w:rsidRPr="00F333BE">
        <w:rPr>
          <w:sz w:val="20"/>
        </w:rPr>
        <w:t>.</w:t>
      </w:r>
      <w:proofErr w:type="gramEnd"/>
    </w:p>
    <w:p w14:paraId="32457580" w14:textId="366CA56C" w:rsidR="00F333BE" w:rsidRPr="00F333BE" w:rsidRDefault="00F333BE" w:rsidP="0019557E">
      <w:pPr>
        <w:pStyle w:val="Bibliography"/>
        <w:numPr>
          <w:ilvl w:val="0"/>
          <w:numId w:val="50"/>
        </w:numPr>
        <w:ind w:left="360"/>
        <w:rPr>
          <w:sz w:val="20"/>
        </w:rPr>
      </w:pPr>
      <w:r w:rsidRPr="00F333BE">
        <w:rPr>
          <w:sz w:val="20"/>
        </w:rPr>
        <w:t xml:space="preserve">H.H. Assoum, J. Hamdi, K. Abed-Meraïm, M. El Hassan, M. Ali, and A. Sakout, “Correlation between the acoustic field and the transverse velocity in a plane impinging jet in the presence of self-sustaining tones,” Energy Procedia </w:t>
      </w:r>
      <w:r w:rsidRPr="00F333BE">
        <w:rPr>
          <w:b/>
          <w:bCs/>
          <w:sz w:val="20"/>
        </w:rPr>
        <w:t>139</w:t>
      </w:r>
      <w:r w:rsidRPr="00F333BE">
        <w:rPr>
          <w:sz w:val="20"/>
        </w:rPr>
        <w:t>, 391–397 (2017).</w:t>
      </w:r>
    </w:p>
    <w:p w14:paraId="2DB9752F" w14:textId="4FEB1E41" w:rsidR="00F333BE" w:rsidRPr="00F333BE" w:rsidRDefault="00F333BE" w:rsidP="0019557E">
      <w:pPr>
        <w:pStyle w:val="Bibliography"/>
        <w:numPr>
          <w:ilvl w:val="0"/>
          <w:numId w:val="50"/>
        </w:numPr>
        <w:ind w:left="360"/>
        <w:rPr>
          <w:sz w:val="20"/>
        </w:rPr>
      </w:pPr>
      <w:r w:rsidRPr="00F333BE">
        <w:rPr>
          <w:sz w:val="20"/>
        </w:rPr>
        <w:t xml:space="preserve">H. Assoum, J. Hamdi, K. Abed-Meraïm, M. Al Kheir, T. Mrach, L. El Soufi, and A. Sakout, “Spatio-Temporal Changes in the Turbulent Kinetic Energy of a Rectangular Jet Impinging on a Slotted Plate Analyzed with High Speed 3D Tomographic-Particle Image Velocimetry,” IJHT </w:t>
      </w:r>
      <w:r w:rsidRPr="00F333BE">
        <w:rPr>
          <w:b/>
          <w:bCs/>
          <w:sz w:val="20"/>
        </w:rPr>
        <w:t>37</w:t>
      </w:r>
      <w:r w:rsidRPr="00F333BE">
        <w:rPr>
          <w:sz w:val="20"/>
        </w:rPr>
        <w:t>(4), 1071–1079 (2019).</w:t>
      </w:r>
    </w:p>
    <w:p w14:paraId="3ED16311" w14:textId="05B3EECE" w:rsidR="00F333BE" w:rsidRPr="00F333BE" w:rsidRDefault="00F333BE" w:rsidP="0019557E">
      <w:pPr>
        <w:pStyle w:val="Bibliography"/>
        <w:numPr>
          <w:ilvl w:val="0"/>
          <w:numId w:val="50"/>
        </w:numPr>
        <w:ind w:left="360"/>
        <w:rPr>
          <w:sz w:val="20"/>
        </w:rPr>
      </w:pPr>
      <w:r w:rsidRPr="00F333BE">
        <w:rPr>
          <w:sz w:val="20"/>
        </w:rPr>
        <w:t xml:space="preserve">H.H. Assoum, J. Hamdi, M. Alkheir, K. Abed Meraim, A. Sakout, B. Obeid, and M. El Hassan, “Tomographic Particle Image Velocimetry and Dynamic Mode Decomposition (DMD) in a Rectangular Impinging Jet: Vortex Dynamics and Acoustic Generation,” Fluids </w:t>
      </w:r>
      <w:r w:rsidRPr="00F333BE">
        <w:rPr>
          <w:b/>
          <w:bCs/>
          <w:sz w:val="20"/>
        </w:rPr>
        <w:t>6</w:t>
      </w:r>
      <w:r w:rsidRPr="00F333BE">
        <w:rPr>
          <w:sz w:val="20"/>
        </w:rPr>
        <w:t>(12), 429 (2021).</w:t>
      </w:r>
    </w:p>
    <w:p w14:paraId="01D25899" w14:textId="52615015" w:rsidR="00F333BE" w:rsidRPr="00F333BE" w:rsidRDefault="00F333BE" w:rsidP="0019557E">
      <w:pPr>
        <w:pStyle w:val="Bibliography"/>
        <w:numPr>
          <w:ilvl w:val="0"/>
          <w:numId w:val="50"/>
        </w:numPr>
        <w:ind w:left="360"/>
        <w:rPr>
          <w:sz w:val="20"/>
        </w:rPr>
      </w:pPr>
      <w:r w:rsidRPr="00F333BE">
        <w:rPr>
          <w:sz w:val="20"/>
        </w:rPr>
        <w:t xml:space="preserve">B. El Zohbi, H.H. Assoum, M. Alkheir, N. Afyouni, K.A. Meraim, A. Sakout, and M. El Hassan, “Experimental investigation of the Aero-Acoustics of a rectangular jet impinging a slotted plate for different flow regimes,” Alexandria Engineering Journal </w:t>
      </w:r>
      <w:r w:rsidRPr="00F333BE">
        <w:rPr>
          <w:b/>
          <w:bCs/>
          <w:sz w:val="20"/>
        </w:rPr>
        <w:t>87</w:t>
      </w:r>
      <w:r w:rsidRPr="00F333BE">
        <w:rPr>
          <w:sz w:val="20"/>
        </w:rPr>
        <w:t>, 404–416 (2024).</w:t>
      </w:r>
    </w:p>
    <w:p w14:paraId="7D9D9BC0" w14:textId="067F7D6D" w:rsidR="00F333BE" w:rsidRPr="00F333BE" w:rsidRDefault="00F333BE" w:rsidP="0019557E">
      <w:pPr>
        <w:pStyle w:val="Bibliography"/>
        <w:numPr>
          <w:ilvl w:val="0"/>
          <w:numId w:val="50"/>
        </w:numPr>
        <w:ind w:left="360"/>
        <w:rPr>
          <w:sz w:val="20"/>
        </w:rPr>
      </w:pPr>
      <w:r w:rsidRPr="00F333BE">
        <w:rPr>
          <w:sz w:val="20"/>
        </w:rPr>
        <w:t xml:space="preserve">H.H. Assoum, M. El Kheir, N. Eldin Afyouni, B. El Zohbi, K. Abed Meraim, A. Sakout, and M. El Hassan, “Control of a rectangular impinging jet: Experimental investigation of the flow dynamics and the acoustic field,” Alexandria Engineering Journal </w:t>
      </w:r>
      <w:r w:rsidRPr="00F333BE">
        <w:rPr>
          <w:b/>
          <w:bCs/>
          <w:sz w:val="20"/>
        </w:rPr>
        <w:t>79</w:t>
      </w:r>
      <w:r w:rsidRPr="00F333BE">
        <w:rPr>
          <w:sz w:val="20"/>
        </w:rPr>
        <w:t>, 354–365 (2023).</w:t>
      </w:r>
    </w:p>
    <w:p w14:paraId="226D2178" w14:textId="3E2C2D68" w:rsidR="00F333BE" w:rsidRPr="00F333BE" w:rsidRDefault="00F333BE" w:rsidP="0019557E">
      <w:pPr>
        <w:pStyle w:val="Bibliography"/>
        <w:numPr>
          <w:ilvl w:val="0"/>
          <w:numId w:val="50"/>
        </w:numPr>
        <w:ind w:left="360"/>
        <w:rPr>
          <w:sz w:val="20"/>
        </w:rPr>
      </w:pPr>
      <w:r w:rsidRPr="00F333BE">
        <w:rPr>
          <w:sz w:val="20"/>
        </w:rPr>
        <w:t xml:space="preserve">N.E. Afyouni, M. Alkheir, H. Assoum, B. El Zohbi, K. Abed-Meraim, A. Sakout, and M. El Hassan, “Effect of a Control Mechanism on the Interaction between a Rectangular Jet and a Slotted Plate: Experimental Study of the Aeroacoustic Field,” Fluids </w:t>
      </w:r>
      <w:r w:rsidRPr="00F333BE">
        <w:rPr>
          <w:b/>
          <w:bCs/>
          <w:sz w:val="20"/>
        </w:rPr>
        <w:t>8</w:t>
      </w:r>
      <w:r w:rsidRPr="00F333BE">
        <w:rPr>
          <w:sz w:val="20"/>
        </w:rPr>
        <w:t>(12), 309 (2023).</w:t>
      </w:r>
    </w:p>
    <w:p w14:paraId="4FA9C7CB" w14:textId="468809E7" w:rsidR="00F333BE" w:rsidRPr="00F333BE" w:rsidRDefault="00F333BE" w:rsidP="0019557E">
      <w:pPr>
        <w:pStyle w:val="Bibliography"/>
        <w:numPr>
          <w:ilvl w:val="0"/>
          <w:numId w:val="50"/>
        </w:numPr>
        <w:ind w:left="360"/>
        <w:rPr>
          <w:sz w:val="20"/>
          <w:lang w:val="fr-FR"/>
        </w:rPr>
      </w:pPr>
      <w:r w:rsidRPr="00F333BE">
        <w:rPr>
          <w:sz w:val="20"/>
          <w:lang w:val="fr-FR"/>
        </w:rPr>
        <w:t xml:space="preserve">H. Assoum, “Etude expérimentale des couplages entre la dynamique d’un jet qui heurte une plaque fendue et l’émission sonore générée,” </w:t>
      </w:r>
      <w:r w:rsidR="003778BF" w:rsidRPr="003778BF">
        <w:rPr>
          <w:sz w:val="20"/>
          <w:lang w:val="fr-FR"/>
        </w:rPr>
        <w:t xml:space="preserve">Ph.D. thesis, La Rochelle University, </w:t>
      </w:r>
      <w:r w:rsidR="003778BF">
        <w:rPr>
          <w:rFonts w:hint="cs"/>
          <w:sz w:val="20"/>
          <w:rtl/>
          <w:lang w:val="fr-FR"/>
        </w:rPr>
        <w:t>2013</w:t>
      </w:r>
      <w:r w:rsidR="003778BF" w:rsidRPr="003778BF">
        <w:rPr>
          <w:sz w:val="20"/>
          <w:lang w:val="fr-FR"/>
        </w:rPr>
        <w:t>.</w:t>
      </w:r>
    </w:p>
    <w:p w14:paraId="3F62905C" w14:textId="2422568F" w:rsidR="00F333BE" w:rsidRPr="00F333BE" w:rsidRDefault="00F333BE" w:rsidP="0019557E">
      <w:pPr>
        <w:pStyle w:val="Bibliography"/>
        <w:numPr>
          <w:ilvl w:val="0"/>
          <w:numId w:val="50"/>
        </w:numPr>
        <w:ind w:left="360"/>
        <w:rPr>
          <w:sz w:val="20"/>
        </w:rPr>
      </w:pPr>
      <w:r w:rsidRPr="00F333BE">
        <w:rPr>
          <w:sz w:val="20"/>
        </w:rPr>
        <w:t xml:space="preserve">M.J. Lighthill, “On sound generated aerodynamically I. General theory,” Proc. R. Soc. Lond. A </w:t>
      </w:r>
      <w:r w:rsidRPr="00F333BE">
        <w:rPr>
          <w:b/>
          <w:bCs/>
          <w:sz w:val="20"/>
        </w:rPr>
        <w:t>211</w:t>
      </w:r>
      <w:r w:rsidRPr="00F333BE">
        <w:rPr>
          <w:sz w:val="20"/>
        </w:rPr>
        <w:t>(1107), 564–587 (1952).</w:t>
      </w:r>
    </w:p>
    <w:p w14:paraId="4348FC8D" w14:textId="275C3131" w:rsidR="00F333BE" w:rsidRPr="00F333BE" w:rsidRDefault="00F333BE" w:rsidP="0019557E">
      <w:pPr>
        <w:pStyle w:val="Bibliography"/>
        <w:numPr>
          <w:ilvl w:val="0"/>
          <w:numId w:val="50"/>
        </w:numPr>
        <w:ind w:left="360"/>
        <w:rPr>
          <w:sz w:val="20"/>
        </w:rPr>
      </w:pPr>
      <w:r w:rsidRPr="00F333BE">
        <w:rPr>
          <w:sz w:val="20"/>
        </w:rPr>
        <w:t xml:space="preserve">M.J. Lighthill, “On sound generated aerodynamically II. Turbulence as a source of sound,” Proc. R. Soc. Lond. A </w:t>
      </w:r>
      <w:r w:rsidRPr="00F333BE">
        <w:rPr>
          <w:b/>
          <w:bCs/>
          <w:sz w:val="20"/>
        </w:rPr>
        <w:t>222</w:t>
      </w:r>
      <w:r w:rsidRPr="00F333BE">
        <w:rPr>
          <w:sz w:val="20"/>
        </w:rPr>
        <w:t>(1148), 1–32 (1954).</w:t>
      </w:r>
    </w:p>
    <w:p w14:paraId="620D92F9" w14:textId="1077F613" w:rsidR="00F333BE" w:rsidRPr="00F333BE" w:rsidRDefault="00F333BE" w:rsidP="0019557E">
      <w:pPr>
        <w:pStyle w:val="Bibliography"/>
        <w:numPr>
          <w:ilvl w:val="0"/>
          <w:numId w:val="50"/>
        </w:numPr>
        <w:ind w:left="360"/>
        <w:rPr>
          <w:sz w:val="20"/>
        </w:rPr>
      </w:pPr>
      <w:r w:rsidRPr="00F333BE">
        <w:rPr>
          <w:sz w:val="20"/>
        </w:rPr>
        <w:t xml:space="preserve">A. Powell, “Theory of Vortex Sound,” Journal of the Acoustical Society of America </w:t>
      </w:r>
      <w:r w:rsidRPr="00F333BE">
        <w:rPr>
          <w:b/>
          <w:bCs/>
          <w:sz w:val="20"/>
        </w:rPr>
        <w:t>36</w:t>
      </w:r>
      <w:r w:rsidRPr="00F333BE">
        <w:rPr>
          <w:sz w:val="20"/>
        </w:rPr>
        <w:t>(1), 177–195 (1964).</w:t>
      </w:r>
    </w:p>
    <w:p w14:paraId="3DCC4DEC" w14:textId="73570D12" w:rsidR="00F333BE" w:rsidRPr="00F333BE" w:rsidRDefault="00F333BE" w:rsidP="0019557E">
      <w:pPr>
        <w:pStyle w:val="Bibliography"/>
        <w:numPr>
          <w:ilvl w:val="0"/>
          <w:numId w:val="50"/>
        </w:numPr>
        <w:ind w:left="360"/>
        <w:rPr>
          <w:sz w:val="20"/>
        </w:rPr>
      </w:pPr>
      <w:r w:rsidRPr="00F333BE">
        <w:rPr>
          <w:sz w:val="20"/>
        </w:rPr>
        <w:t xml:space="preserve">M.S. Howe, “Contributions to the theory of aerodynamic sound, with application to excess jet noise and the theory of the flute,” J. Fluid Mech. </w:t>
      </w:r>
      <w:r w:rsidRPr="00F333BE">
        <w:rPr>
          <w:b/>
          <w:bCs/>
          <w:sz w:val="20"/>
        </w:rPr>
        <w:t>71</w:t>
      </w:r>
      <w:r w:rsidRPr="00F333BE">
        <w:rPr>
          <w:sz w:val="20"/>
        </w:rPr>
        <w:t>(4), 625–673 (1975).</w:t>
      </w:r>
    </w:p>
    <w:p w14:paraId="61D62D0D" w14:textId="2645CEFA" w:rsidR="00F333BE" w:rsidRPr="00F333BE" w:rsidRDefault="00F333BE" w:rsidP="0019557E">
      <w:pPr>
        <w:pStyle w:val="Bibliography"/>
        <w:numPr>
          <w:ilvl w:val="0"/>
          <w:numId w:val="50"/>
        </w:numPr>
        <w:ind w:left="360"/>
        <w:rPr>
          <w:sz w:val="20"/>
        </w:rPr>
      </w:pPr>
      <w:r w:rsidRPr="00F333BE">
        <w:rPr>
          <w:sz w:val="20"/>
        </w:rPr>
        <w:t xml:space="preserve">D. Rockwell, and E. Naudascher, “Self-Sustained Oscillations of Impinging Free Shear Layers,” Annu. Rev. Fluid Mech. </w:t>
      </w:r>
      <w:r w:rsidRPr="00F333BE">
        <w:rPr>
          <w:b/>
          <w:bCs/>
          <w:sz w:val="20"/>
        </w:rPr>
        <w:t>11</w:t>
      </w:r>
      <w:r w:rsidRPr="00F333BE">
        <w:rPr>
          <w:sz w:val="20"/>
        </w:rPr>
        <w:t>(1), 67–94 (1979).</w:t>
      </w:r>
    </w:p>
    <w:p w14:paraId="708B2F26" w14:textId="016283EB" w:rsidR="00F333BE" w:rsidRPr="00F333BE" w:rsidRDefault="00F333BE" w:rsidP="0019557E">
      <w:pPr>
        <w:pStyle w:val="Bibliography"/>
        <w:numPr>
          <w:ilvl w:val="0"/>
          <w:numId w:val="50"/>
        </w:numPr>
        <w:ind w:left="360"/>
        <w:rPr>
          <w:sz w:val="20"/>
        </w:rPr>
      </w:pPr>
      <w:r w:rsidRPr="00F333BE">
        <w:rPr>
          <w:sz w:val="20"/>
        </w:rPr>
        <w:t xml:space="preserve">T. Mrach, M. Alkheir, M. El Hassan, H.H. Assoum, E. Etien, and K. Abed-Meraim, “Experimental study of the thermal effect on the acoustic field generated by a jet impinging on a slotted heated plate,” Energy Reports </w:t>
      </w:r>
      <w:r w:rsidRPr="00F333BE">
        <w:rPr>
          <w:b/>
          <w:bCs/>
          <w:sz w:val="20"/>
        </w:rPr>
        <w:t>6</w:t>
      </w:r>
      <w:r w:rsidRPr="00F333BE">
        <w:rPr>
          <w:sz w:val="20"/>
        </w:rPr>
        <w:t>, 497–501 (2020).</w:t>
      </w:r>
    </w:p>
    <w:p w14:paraId="269CC66F" w14:textId="72663075" w:rsidR="00F333BE" w:rsidRPr="00F333BE" w:rsidRDefault="00F333BE" w:rsidP="0019557E">
      <w:pPr>
        <w:pStyle w:val="Bibliography"/>
        <w:numPr>
          <w:ilvl w:val="0"/>
          <w:numId w:val="50"/>
        </w:numPr>
        <w:ind w:left="360"/>
        <w:rPr>
          <w:sz w:val="20"/>
        </w:rPr>
      </w:pPr>
      <w:r w:rsidRPr="00F333BE">
        <w:rPr>
          <w:sz w:val="20"/>
        </w:rPr>
        <w:t xml:space="preserve">H.H. Assoum, M.E. Hassan, K. Abed-Meraïm, R. Martinuzzi, and A. Sakout, “Experimental analysis of the aero-acoustic coupling in a plane impinging jet on a slotted plate,” Fluid Dyn. Res. </w:t>
      </w:r>
      <w:r w:rsidRPr="00F333BE">
        <w:rPr>
          <w:b/>
          <w:bCs/>
          <w:sz w:val="20"/>
        </w:rPr>
        <w:t>45</w:t>
      </w:r>
      <w:r w:rsidRPr="00F333BE">
        <w:rPr>
          <w:sz w:val="20"/>
        </w:rPr>
        <w:t>(4), 045503 (2013).</w:t>
      </w:r>
    </w:p>
    <w:p w14:paraId="67754D17" w14:textId="433D7DDD" w:rsidR="00F333BE" w:rsidRPr="00F333BE" w:rsidRDefault="00F333BE" w:rsidP="0019557E">
      <w:pPr>
        <w:pStyle w:val="Bibliography"/>
        <w:numPr>
          <w:ilvl w:val="0"/>
          <w:numId w:val="50"/>
        </w:numPr>
        <w:ind w:left="360"/>
        <w:rPr>
          <w:sz w:val="20"/>
        </w:rPr>
      </w:pPr>
      <w:r w:rsidRPr="00F333BE">
        <w:rPr>
          <w:sz w:val="20"/>
        </w:rPr>
        <w:t xml:space="preserve">H.K. Versteeg, and W. Malalasekera, </w:t>
      </w:r>
      <w:r w:rsidRPr="00F333BE">
        <w:rPr>
          <w:i/>
          <w:iCs/>
          <w:sz w:val="20"/>
        </w:rPr>
        <w:t>An Introduction to Computational Fluid Dynamics: The Finite Volume Method</w:t>
      </w:r>
      <w:r w:rsidRPr="00F333BE">
        <w:rPr>
          <w:sz w:val="20"/>
        </w:rPr>
        <w:t>, 2nd ed. (Pearson Education Ltd, Harlow, England </w:t>
      </w:r>
      <w:r w:rsidR="0083100B">
        <w:rPr>
          <w:sz w:val="20"/>
        </w:rPr>
        <w:t>,</w:t>
      </w:r>
      <w:r w:rsidRPr="00F333BE">
        <w:rPr>
          <w:sz w:val="20"/>
        </w:rPr>
        <w:t xml:space="preserve"> New York, 2007).</w:t>
      </w:r>
    </w:p>
    <w:p w14:paraId="1A1B511C" w14:textId="23ECD33F" w:rsidR="00F333BE" w:rsidRPr="00F333BE" w:rsidRDefault="00F333BE" w:rsidP="0019557E">
      <w:pPr>
        <w:pStyle w:val="Bibliography"/>
        <w:numPr>
          <w:ilvl w:val="0"/>
          <w:numId w:val="50"/>
        </w:numPr>
        <w:ind w:left="360"/>
        <w:rPr>
          <w:sz w:val="20"/>
        </w:rPr>
      </w:pPr>
      <w:r w:rsidRPr="00F333BE">
        <w:rPr>
          <w:i/>
          <w:iCs/>
          <w:sz w:val="20"/>
        </w:rPr>
        <w:t>ANSYS Fluent Theory Guide</w:t>
      </w:r>
      <w:r w:rsidRPr="00F333BE">
        <w:rPr>
          <w:sz w:val="20"/>
        </w:rPr>
        <w:t xml:space="preserve"> (ANSYS, Inc., 2025).</w:t>
      </w:r>
    </w:p>
    <w:p w14:paraId="3715CEFE" w14:textId="25036C46" w:rsidR="002B59D2" w:rsidRPr="00114AB1" w:rsidRDefault="00B30C7F" w:rsidP="0066338D">
      <w:pPr>
        <w:pStyle w:val="Bibliography"/>
        <w:jc w:val="both"/>
      </w:pPr>
      <w:r>
        <w:fldChar w:fldCharType="end"/>
      </w:r>
    </w:p>
    <w:sectPr w:rsidR="002B59D2" w:rsidRPr="00114AB1" w:rsidSect="00A84425">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7BCEB" w14:textId="77777777" w:rsidR="00DD585D" w:rsidRDefault="00DD585D" w:rsidP="001F0EB3">
      <w:r>
        <w:separator/>
      </w:r>
    </w:p>
  </w:endnote>
  <w:endnote w:type="continuationSeparator" w:id="0">
    <w:p w14:paraId="24875D66" w14:textId="77777777" w:rsidR="00DD585D" w:rsidRDefault="00DD585D" w:rsidP="001F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CA9EA" w14:textId="77777777" w:rsidR="00DD585D" w:rsidRDefault="00DD585D" w:rsidP="001F0EB3">
      <w:r>
        <w:separator/>
      </w:r>
    </w:p>
  </w:footnote>
  <w:footnote w:type="continuationSeparator" w:id="0">
    <w:p w14:paraId="2DED81B0" w14:textId="77777777" w:rsidR="00DD585D" w:rsidRDefault="00DD585D" w:rsidP="001F0E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20D5FB4"/>
    <w:multiLevelType w:val="hybridMultilevel"/>
    <w:tmpl w:val="7E888D5C"/>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2DE8489F"/>
    <w:multiLevelType w:val="hybridMultilevel"/>
    <w:tmpl w:val="9DCC0612"/>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CB0C0D"/>
    <w:multiLevelType w:val="hybridMultilevel"/>
    <w:tmpl w:val="570000E4"/>
    <w:lvl w:ilvl="0" w:tplc="81340BE8">
      <w:start w:val="1"/>
      <w:numFmt w:val="decimal"/>
      <w:lvlText w:val="%1."/>
      <w:lvlJc w:val="left"/>
      <w:pPr>
        <w:ind w:left="810" w:hanging="360"/>
      </w:pPr>
      <w:rPr>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A6E27B0"/>
    <w:multiLevelType w:val="hybridMultilevel"/>
    <w:tmpl w:val="80A24A74"/>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D02EEE"/>
    <w:multiLevelType w:val="multilevel"/>
    <w:tmpl w:val="19F2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8"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014725779">
    <w:abstractNumId w:val="20"/>
  </w:num>
  <w:num w:numId="2" w16cid:durableId="968125397">
    <w:abstractNumId w:val="4"/>
  </w:num>
  <w:num w:numId="3" w16cid:durableId="282470287">
    <w:abstractNumId w:val="17"/>
  </w:num>
  <w:num w:numId="4" w16cid:durableId="1072504490">
    <w:abstractNumId w:val="9"/>
  </w:num>
  <w:num w:numId="5" w16cid:durableId="900869613">
    <w:abstractNumId w:val="16"/>
  </w:num>
  <w:num w:numId="6" w16cid:durableId="113601582">
    <w:abstractNumId w:val="5"/>
  </w:num>
  <w:num w:numId="7" w16cid:durableId="1219245024">
    <w:abstractNumId w:val="8"/>
  </w:num>
  <w:num w:numId="8" w16cid:durableId="1754282435">
    <w:abstractNumId w:val="2"/>
  </w:num>
  <w:num w:numId="9" w16cid:durableId="50927208">
    <w:abstractNumId w:val="19"/>
  </w:num>
  <w:num w:numId="10" w16cid:durableId="850994810">
    <w:abstractNumId w:val="11"/>
  </w:num>
  <w:num w:numId="11" w16cid:durableId="621495154">
    <w:abstractNumId w:val="18"/>
  </w:num>
  <w:num w:numId="12" w16cid:durableId="1744060746">
    <w:abstractNumId w:val="14"/>
  </w:num>
  <w:num w:numId="13" w16cid:durableId="1750955428">
    <w:abstractNumId w:val="7"/>
  </w:num>
  <w:num w:numId="14" w16cid:durableId="1042172821">
    <w:abstractNumId w:val="19"/>
  </w:num>
  <w:num w:numId="15" w16cid:durableId="1034306220">
    <w:abstractNumId w:val="10"/>
  </w:num>
  <w:num w:numId="16" w16cid:durableId="1144202267">
    <w:abstractNumId w:val="7"/>
  </w:num>
  <w:num w:numId="17" w16cid:durableId="1543833553">
    <w:abstractNumId w:val="7"/>
  </w:num>
  <w:num w:numId="18" w16cid:durableId="142430622">
    <w:abstractNumId w:val="7"/>
  </w:num>
  <w:num w:numId="19" w16cid:durableId="521826266">
    <w:abstractNumId w:val="7"/>
  </w:num>
  <w:num w:numId="20" w16cid:durableId="420569118">
    <w:abstractNumId w:val="7"/>
  </w:num>
  <w:num w:numId="21" w16cid:durableId="1444232051">
    <w:abstractNumId w:val="7"/>
  </w:num>
  <w:num w:numId="22" w16cid:durableId="1758015762">
    <w:abstractNumId w:val="7"/>
  </w:num>
  <w:num w:numId="23" w16cid:durableId="1527720684">
    <w:abstractNumId w:val="7"/>
  </w:num>
  <w:num w:numId="24" w16cid:durableId="100690954">
    <w:abstractNumId w:val="7"/>
  </w:num>
  <w:num w:numId="25" w16cid:durableId="441388651">
    <w:abstractNumId w:val="7"/>
  </w:num>
  <w:num w:numId="26" w16cid:durableId="447087424">
    <w:abstractNumId w:val="7"/>
  </w:num>
  <w:num w:numId="27" w16cid:durableId="897203083">
    <w:abstractNumId w:val="7"/>
  </w:num>
  <w:num w:numId="28" w16cid:durableId="1905918681">
    <w:abstractNumId w:val="7"/>
  </w:num>
  <w:num w:numId="29" w16cid:durableId="1622154543">
    <w:abstractNumId w:val="16"/>
  </w:num>
  <w:num w:numId="30" w16cid:durableId="419915387">
    <w:abstractNumId w:val="16"/>
  </w:num>
  <w:num w:numId="31" w16cid:durableId="1792937181">
    <w:abstractNumId w:val="16"/>
    <w:lvlOverride w:ilvl="0">
      <w:startOverride w:val="1"/>
    </w:lvlOverride>
  </w:num>
  <w:num w:numId="32" w16cid:durableId="1567718122">
    <w:abstractNumId w:val="16"/>
  </w:num>
  <w:num w:numId="33" w16cid:durableId="1838575283">
    <w:abstractNumId w:val="16"/>
    <w:lvlOverride w:ilvl="0">
      <w:startOverride w:val="1"/>
    </w:lvlOverride>
  </w:num>
  <w:num w:numId="34" w16cid:durableId="941955838">
    <w:abstractNumId w:val="16"/>
    <w:lvlOverride w:ilvl="0">
      <w:startOverride w:val="1"/>
    </w:lvlOverride>
  </w:num>
  <w:num w:numId="35" w16cid:durableId="1759516856">
    <w:abstractNumId w:val="17"/>
    <w:lvlOverride w:ilvl="0">
      <w:startOverride w:val="1"/>
    </w:lvlOverride>
  </w:num>
  <w:num w:numId="36" w16cid:durableId="845218194">
    <w:abstractNumId w:val="17"/>
  </w:num>
  <w:num w:numId="37" w16cid:durableId="1629703308">
    <w:abstractNumId w:val="17"/>
    <w:lvlOverride w:ilvl="0">
      <w:startOverride w:val="1"/>
    </w:lvlOverride>
  </w:num>
  <w:num w:numId="38" w16cid:durableId="403648260">
    <w:abstractNumId w:val="17"/>
  </w:num>
  <w:num w:numId="39" w16cid:durableId="1310089249">
    <w:abstractNumId w:val="17"/>
    <w:lvlOverride w:ilvl="0">
      <w:startOverride w:val="1"/>
    </w:lvlOverride>
  </w:num>
  <w:num w:numId="40" w16cid:durableId="539636056">
    <w:abstractNumId w:val="17"/>
    <w:lvlOverride w:ilvl="0">
      <w:startOverride w:val="1"/>
    </w:lvlOverride>
  </w:num>
  <w:num w:numId="41" w16cid:durableId="228198076">
    <w:abstractNumId w:val="17"/>
    <w:lvlOverride w:ilvl="0">
      <w:startOverride w:val="1"/>
    </w:lvlOverride>
  </w:num>
  <w:num w:numId="42" w16cid:durableId="329216750">
    <w:abstractNumId w:val="17"/>
  </w:num>
  <w:num w:numId="43" w16cid:durableId="2039156159">
    <w:abstractNumId w:val="17"/>
  </w:num>
  <w:num w:numId="44" w16cid:durableId="1038505325">
    <w:abstractNumId w:val="3"/>
  </w:num>
  <w:num w:numId="45" w16cid:durableId="1273898351">
    <w:abstractNumId w:val="0"/>
  </w:num>
  <w:num w:numId="46" w16cid:durableId="2108231097">
    <w:abstractNumId w:val="15"/>
  </w:num>
  <w:num w:numId="47" w16cid:durableId="207645447">
    <w:abstractNumId w:val="6"/>
  </w:num>
  <w:num w:numId="48" w16cid:durableId="616564297">
    <w:abstractNumId w:val="13"/>
  </w:num>
  <w:num w:numId="49" w16cid:durableId="1324118296">
    <w:abstractNumId w:val="12"/>
  </w:num>
  <w:num w:numId="50" w16cid:durableId="1707676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0BAD"/>
    <w:rsid w:val="00003BE9"/>
    <w:rsid w:val="00003D7C"/>
    <w:rsid w:val="00012136"/>
    <w:rsid w:val="00013560"/>
    <w:rsid w:val="00014140"/>
    <w:rsid w:val="00014E85"/>
    <w:rsid w:val="000237B4"/>
    <w:rsid w:val="00027428"/>
    <w:rsid w:val="00031EC9"/>
    <w:rsid w:val="00045C98"/>
    <w:rsid w:val="000544E7"/>
    <w:rsid w:val="0006012B"/>
    <w:rsid w:val="0006126F"/>
    <w:rsid w:val="000652E9"/>
    <w:rsid w:val="00066FED"/>
    <w:rsid w:val="00070E50"/>
    <w:rsid w:val="0007250D"/>
    <w:rsid w:val="00075EA6"/>
    <w:rsid w:val="0007709F"/>
    <w:rsid w:val="00082959"/>
    <w:rsid w:val="000847FE"/>
    <w:rsid w:val="00086F62"/>
    <w:rsid w:val="00090674"/>
    <w:rsid w:val="0009320B"/>
    <w:rsid w:val="00095A20"/>
    <w:rsid w:val="00096AE0"/>
    <w:rsid w:val="000A0189"/>
    <w:rsid w:val="000A1E1B"/>
    <w:rsid w:val="000A4823"/>
    <w:rsid w:val="000A606F"/>
    <w:rsid w:val="000A6695"/>
    <w:rsid w:val="000A6EF8"/>
    <w:rsid w:val="000B07A3"/>
    <w:rsid w:val="000B1ACA"/>
    <w:rsid w:val="000B1B74"/>
    <w:rsid w:val="000B3A2D"/>
    <w:rsid w:val="000B439C"/>
    <w:rsid w:val="000B49C0"/>
    <w:rsid w:val="000B4FCB"/>
    <w:rsid w:val="000D6AD2"/>
    <w:rsid w:val="000E382F"/>
    <w:rsid w:val="000E3B3D"/>
    <w:rsid w:val="000E3FD5"/>
    <w:rsid w:val="000E75CD"/>
    <w:rsid w:val="000F3C86"/>
    <w:rsid w:val="000F4C72"/>
    <w:rsid w:val="000F7441"/>
    <w:rsid w:val="001036BA"/>
    <w:rsid w:val="001054B4"/>
    <w:rsid w:val="001075DD"/>
    <w:rsid w:val="001146DC"/>
    <w:rsid w:val="00114AB1"/>
    <w:rsid w:val="001230FF"/>
    <w:rsid w:val="00130BD7"/>
    <w:rsid w:val="00131705"/>
    <w:rsid w:val="00131E68"/>
    <w:rsid w:val="00133175"/>
    <w:rsid w:val="00133203"/>
    <w:rsid w:val="00136819"/>
    <w:rsid w:val="0014573E"/>
    <w:rsid w:val="001472AE"/>
    <w:rsid w:val="00153D64"/>
    <w:rsid w:val="00155B67"/>
    <w:rsid w:val="001562AF"/>
    <w:rsid w:val="00157AA7"/>
    <w:rsid w:val="0016018F"/>
    <w:rsid w:val="00161A5B"/>
    <w:rsid w:val="0016385D"/>
    <w:rsid w:val="00166551"/>
    <w:rsid w:val="00167060"/>
    <w:rsid w:val="0016782F"/>
    <w:rsid w:val="00181A68"/>
    <w:rsid w:val="001937E9"/>
    <w:rsid w:val="0019480E"/>
    <w:rsid w:val="0019557E"/>
    <w:rsid w:val="001964E5"/>
    <w:rsid w:val="001B078E"/>
    <w:rsid w:val="001B0DF2"/>
    <w:rsid w:val="001B263B"/>
    <w:rsid w:val="001B476A"/>
    <w:rsid w:val="001C322B"/>
    <w:rsid w:val="001C4C93"/>
    <w:rsid w:val="001C764F"/>
    <w:rsid w:val="001C7BB3"/>
    <w:rsid w:val="001D1F55"/>
    <w:rsid w:val="001D4213"/>
    <w:rsid w:val="001D469C"/>
    <w:rsid w:val="001E5F63"/>
    <w:rsid w:val="001E79BB"/>
    <w:rsid w:val="001F0EB3"/>
    <w:rsid w:val="001F1CD0"/>
    <w:rsid w:val="00207E8E"/>
    <w:rsid w:val="0021619E"/>
    <w:rsid w:val="00220639"/>
    <w:rsid w:val="00222208"/>
    <w:rsid w:val="00231146"/>
    <w:rsid w:val="0023171B"/>
    <w:rsid w:val="00233B51"/>
    <w:rsid w:val="00236BFC"/>
    <w:rsid w:val="00237437"/>
    <w:rsid w:val="002502FD"/>
    <w:rsid w:val="00251839"/>
    <w:rsid w:val="00252128"/>
    <w:rsid w:val="0026066F"/>
    <w:rsid w:val="00260C06"/>
    <w:rsid w:val="0026124E"/>
    <w:rsid w:val="00264066"/>
    <w:rsid w:val="00266648"/>
    <w:rsid w:val="002666E8"/>
    <w:rsid w:val="00273620"/>
    <w:rsid w:val="0027448F"/>
    <w:rsid w:val="00274622"/>
    <w:rsid w:val="00285BF0"/>
    <w:rsid w:val="00285D24"/>
    <w:rsid w:val="002871EC"/>
    <w:rsid w:val="00290390"/>
    <w:rsid w:val="002915D3"/>
    <w:rsid w:val="002924DB"/>
    <w:rsid w:val="00293D39"/>
    <w:rsid w:val="002941DA"/>
    <w:rsid w:val="002A675B"/>
    <w:rsid w:val="002B16FA"/>
    <w:rsid w:val="002B5648"/>
    <w:rsid w:val="002B59D2"/>
    <w:rsid w:val="002C248F"/>
    <w:rsid w:val="002C253F"/>
    <w:rsid w:val="002C39E3"/>
    <w:rsid w:val="002E3BA2"/>
    <w:rsid w:val="002E3C35"/>
    <w:rsid w:val="002E7848"/>
    <w:rsid w:val="002F5298"/>
    <w:rsid w:val="0030068B"/>
    <w:rsid w:val="00320E6C"/>
    <w:rsid w:val="00322F66"/>
    <w:rsid w:val="00326AE0"/>
    <w:rsid w:val="00337E4F"/>
    <w:rsid w:val="00340C36"/>
    <w:rsid w:val="00340E68"/>
    <w:rsid w:val="00346A9D"/>
    <w:rsid w:val="00356E11"/>
    <w:rsid w:val="0036008C"/>
    <w:rsid w:val="0036103D"/>
    <w:rsid w:val="00371CDE"/>
    <w:rsid w:val="003749A6"/>
    <w:rsid w:val="003778BF"/>
    <w:rsid w:val="0039376F"/>
    <w:rsid w:val="00394757"/>
    <w:rsid w:val="003961E1"/>
    <w:rsid w:val="003A1CBA"/>
    <w:rsid w:val="003A287B"/>
    <w:rsid w:val="003A3925"/>
    <w:rsid w:val="003A5C85"/>
    <w:rsid w:val="003A61B1"/>
    <w:rsid w:val="003B0050"/>
    <w:rsid w:val="003B3B69"/>
    <w:rsid w:val="003B4765"/>
    <w:rsid w:val="003B47D2"/>
    <w:rsid w:val="003B4A68"/>
    <w:rsid w:val="003B7D25"/>
    <w:rsid w:val="003C44F5"/>
    <w:rsid w:val="003C54F7"/>
    <w:rsid w:val="003D6312"/>
    <w:rsid w:val="003E4F32"/>
    <w:rsid w:val="003E7C74"/>
    <w:rsid w:val="003F12FE"/>
    <w:rsid w:val="003F31C6"/>
    <w:rsid w:val="0040225B"/>
    <w:rsid w:val="00402981"/>
    <w:rsid w:val="00402DA2"/>
    <w:rsid w:val="004044FB"/>
    <w:rsid w:val="00424E75"/>
    <w:rsid w:val="00425AC2"/>
    <w:rsid w:val="00425F5B"/>
    <w:rsid w:val="004310B5"/>
    <w:rsid w:val="00431800"/>
    <w:rsid w:val="00437551"/>
    <w:rsid w:val="0044771F"/>
    <w:rsid w:val="00452129"/>
    <w:rsid w:val="00452384"/>
    <w:rsid w:val="00457B01"/>
    <w:rsid w:val="00457E37"/>
    <w:rsid w:val="00477DE6"/>
    <w:rsid w:val="0048205E"/>
    <w:rsid w:val="004A2708"/>
    <w:rsid w:val="004B07E9"/>
    <w:rsid w:val="004B151D"/>
    <w:rsid w:val="004B7343"/>
    <w:rsid w:val="004B787F"/>
    <w:rsid w:val="004C30BF"/>
    <w:rsid w:val="004C6530"/>
    <w:rsid w:val="004C7243"/>
    <w:rsid w:val="004D1674"/>
    <w:rsid w:val="004E21DE"/>
    <w:rsid w:val="004E3C57"/>
    <w:rsid w:val="004E3CB2"/>
    <w:rsid w:val="00503886"/>
    <w:rsid w:val="0050729F"/>
    <w:rsid w:val="00510863"/>
    <w:rsid w:val="00524BCA"/>
    <w:rsid w:val="00524FFC"/>
    <w:rsid w:val="00525813"/>
    <w:rsid w:val="00531E48"/>
    <w:rsid w:val="00533106"/>
    <w:rsid w:val="0053513F"/>
    <w:rsid w:val="0054307A"/>
    <w:rsid w:val="00543294"/>
    <w:rsid w:val="005517DB"/>
    <w:rsid w:val="005729F4"/>
    <w:rsid w:val="00574405"/>
    <w:rsid w:val="00574938"/>
    <w:rsid w:val="00576AD4"/>
    <w:rsid w:val="00577DE9"/>
    <w:rsid w:val="005854B0"/>
    <w:rsid w:val="00585BD6"/>
    <w:rsid w:val="0058675E"/>
    <w:rsid w:val="005926E1"/>
    <w:rsid w:val="005963FA"/>
    <w:rsid w:val="00597D20"/>
    <w:rsid w:val="005A0E21"/>
    <w:rsid w:val="005B3A34"/>
    <w:rsid w:val="005B7C60"/>
    <w:rsid w:val="005C1EAC"/>
    <w:rsid w:val="005D0B17"/>
    <w:rsid w:val="005D19C0"/>
    <w:rsid w:val="005D49AF"/>
    <w:rsid w:val="005D66E2"/>
    <w:rsid w:val="005D7A41"/>
    <w:rsid w:val="005E415C"/>
    <w:rsid w:val="005E71ED"/>
    <w:rsid w:val="005E7946"/>
    <w:rsid w:val="005F3653"/>
    <w:rsid w:val="005F5A7F"/>
    <w:rsid w:val="005F7475"/>
    <w:rsid w:val="006025F3"/>
    <w:rsid w:val="00611299"/>
    <w:rsid w:val="00613B4D"/>
    <w:rsid w:val="00613E80"/>
    <w:rsid w:val="00616365"/>
    <w:rsid w:val="00616F3B"/>
    <w:rsid w:val="006249A7"/>
    <w:rsid w:val="0063273B"/>
    <w:rsid w:val="00641071"/>
    <w:rsid w:val="0064225B"/>
    <w:rsid w:val="0065149B"/>
    <w:rsid w:val="00657254"/>
    <w:rsid w:val="0066338D"/>
    <w:rsid w:val="00667AF5"/>
    <w:rsid w:val="006763F9"/>
    <w:rsid w:val="00681F30"/>
    <w:rsid w:val="00690249"/>
    <w:rsid w:val="00692C26"/>
    <w:rsid w:val="006949BC"/>
    <w:rsid w:val="006957CA"/>
    <w:rsid w:val="006A0E45"/>
    <w:rsid w:val="006B1FC2"/>
    <w:rsid w:val="006B4EF4"/>
    <w:rsid w:val="006B531A"/>
    <w:rsid w:val="006B687E"/>
    <w:rsid w:val="006D0546"/>
    <w:rsid w:val="006D0938"/>
    <w:rsid w:val="006D0A77"/>
    <w:rsid w:val="006D1229"/>
    <w:rsid w:val="006D372F"/>
    <w:rsid w:val="006D7A18"/>
    <w:rsid w:val="006E15CE"/>
    <w:rsid w:val="006E19A9"/>
    <w:rsid w:val="006E4474"/>
    <w:rsid w:val="00701388"/>
    <w:rsid w:val="007034AE"/>
    <w:rsid w:val="00713582"/>
    <w:rsid w:val="00723B7F"/>
    <w:rsid w:val="00724470"/>
    <w:rsid w:val="00725861"/>
    <w:rsid w:val="0073084E"/>
    <w:rsid w:val="00731E41"/>
    <w:rsid w:val="0073393A"/>
    <w:rsid w:val="0073539D"/>
    <w:rsid w:val="00735DA4"/>
    <w:rsid w:val="00736886"/>
    <w:rsid w:val="007432E0"/>
    <w:rsid w:val="007448C0"/>
    <w:rsid w:val="00745C2D"/>
    <w:rsid w:val="00767B8A"/>
    <w:rsid w:val="00772859"/>
    <w:rsid w:val="00775481"/>
    <w:rsid w:val="007A233B"/>
    <w:rsid w:val="007B3E6D"/>
    <w:rsid w:val="007B4863"/>
    <w:rsid w:val="007C2F17"/>
    <w:rsid w:val="007C46E4"/>
    <w:rsid w:val="007C65E6"/>
    <w:rsid w:val="007D406B"/>
    <w:rsid w:val="007D4407"/>
    <w:rsid w:val="007E1CA3"/>
    <w:rsid w:val="007E6558"/>
    <w:rsid w:val="007F5987"/>
    <w:rsid w:val="008001D9"/>
    <w:rsid w:val="00800887"/>
    <w:rsid w:val="00804220"/>
    <w:rsid w:val="00804F2A"/>
    <w:rsid w:val="00807B29"/>
    <w:rsid w:val="00807BC3"/>
    <w:rsid w:val="00812D62"/>
    <w:rsid w:val="00812F29"/>
    <w:rsid w:val="0081379E"/>
    <w:rsid w:val="00815CCE"/>
    <w:rsid w:val="00821713"/>
    <w:rsid w:val="0082399E"/>
    <w:rsid w:val="00827050"/>
    <w:rsid w:val="0083100B"/>
    <w:rsid w:val="0083278B"/>
    <w:rsid w:val="008334F2"/>
    <w:rsid w:val="00834538"/>
    <w:rsid w:val="00837952"/>
    <w:rsid w:val="00850B40"/>
    <w:rsid w:val="00850E89"/>
    <w:rsid w:val="00851A0A"/>
    <w:rsid w:val="008535E6"/>
    <w:rsid w:val="00857168"/>
    <w:rsid w:val="008661C1"/>
    <w:rsid w:val="00880DBD"/>
    <w:rsid w:val="008838B9"/>
    <w:rsid w:val="00886C0D"/>
    <w:rsid w:val="008930E4"/>
    <w:rsid w:val="00893821"/>
    <w:rsid w:val="008A318C"/>
    <w:rsid w:val="008A46C0"/>
    <w:rsid w:val="008A7B9C"/>
    <w:rsid w:val="008B09DD"/>
    <w:rsid w:val="008B39FA"/>
    <w:rsid w:val="008B4754"/>
    <w:rsid w:val="008C119D"/>
    <w:rsid w:val="008C3599"/>
    <w:rsid w:val="008C46B4"/>
    <w:rsid w:val="008C549C"/>
    <w:rsid w:val="008C5DEC"/>
    <w:rsid w:val="008D2211"/>
    <w:rsid w:val="008E6A7A"/>
    <w:rsid w:val="008E72A3"/>
    <w:rsid w:val="008F1038"/>
    <w:rsid w:val="008F1DC6"/>
    <w:rsid w:val="008F7046"/>
    <w:rsid w:val="009005FC"/>
    <w:rsid w:val="00900D3A"/>
    <w:rsid w:val="00901D60"/>
    <w:rsid w:val="009059A1"/>
    <w:rsid w:val="0091323C"/>
    <w:rsid w:val="00921589"/>
    <w:rsid w:val="00922E5A"/>
    <w:rsid w:val="0093783C"/>
    <w:rsid w:val="00943315"/>
    <w:rsid w:val="00946C27"/>
    <w:rsid w:val="009529A7"/>
    <w:rsid w:val="00960371"/>
    <w:rsid w:val="00970952"/>
    <w:rsid w:val="00977CD4"/>
    <w:rsid w:val="00982098"/>
    <w:rsid w:val="009849BE"/>
    <w:rsid w:val="00986D60"/>
    <w:rsid w:val="00990294"/>
    <w:rsid w:val="00997544"/>
    <w:rsid w:val="009A4B18"/>
    <w:rsid w:val="009A4F3D"/>
    <w:rsid w:val="009A5D4C"/>
    <w:rsid w:val="009B002C"/>
    <w:rsid w:val="009B1840"/>
    <w:rsid w:val="009B1CCF"/>
    <w:rsid w:val="009B696B"/>
    <w:rsid w:val="009B7671"/>
    <w:rsid w:val="009C6976"/>
    <w:rsid w:val="009D33C0"/>
    <w:rsid w:val="009E1506"/>
    <w:rsid w:val="009E5BA1"/>
    <w:rsid w:val="009E7AA9"/>
    <w:rsid w:val="009F056E"/>
    <w:rsid w:val="009F7353"/>
    <w:rsid w:val="00A10E05"/>
    <w:rsid w:val="00A2421B"/>
    <w:rsid w:val="00A24F3D"/>
    <w:rsid w:val="00A26911"/>
    <w:rsid w:val="00A26DCD"/>
    <w:rsid w:val="00A314BB"/>
    <w:rsid w:val="00A321A2"/>
    <w:rsid w:val="00A32B7D"/>
    <w:rsid w:val="00A34926"/>
    <w:rsid w:val="00A529E8"/>
    <w:rsid w:val="00A5596B"/>
    <w:rsid w:val="00A61677"/>
    <w:rsid w:val="00A646B3"/>
    <w:rsid w:val="00A6739B"/>
    <w:rsid w:val="00A71854"/>
    <w:rsid w:val="00A76A8D"/>
    <w:rsid w:val="00A81670"/>
    <w:rsid w:val="00A81FE5"/>
    <w:rsid w:val="00A84425"/>
    <w:rsid w:val="00A84E18"/>
    <w:rsid w:val="00A90413"/>
    <w:rsid w:val="00A943D0"/>
    <w:rsid w:val="00AA1742"/>
    <w:rsid w:val="00AA728C"/>
    <w:rsid w:val="00AB0A9C"/>
    <w:rsid w:val="00AB1F0A"/>
    <w:rsid w:val="00AB7119"/>
    <w:rsid w:val="00AC44F4"/>
    <w:rsid w:val="00AD5855"/>
    <w:rsid w:val="00AE023D"/>
    <w:rsid w:val="00AE407A"/>
    <w:rsid w:val="00AE6AE6"/>
    <w:rsid w:val="00AE7500"/>
    <w:rsid w:val="00AE7F87"/>
    <w:rsid w:val="00AF3542"/>
    <w:rsid w:val="00AF5ABE"/>
    <w:rsid w:val="00AF7879"/>
    <w:rsid w:val="00B00415"/>
    <w:rsid w:val="00B03057"/>
    <w:rsid w:val="00B03C2A"/>
    <w:rsid w:val="00B1000D"/>
    <w:rsid w:val="00B10134"/>
    <w:rsid w:val="00B11E9D"/>
    <w:rsid w:val="00B15285"/>
    <w:rsid w:val="00B15B90"/>
    <w:rsid w:val="00B16BFE"/>
    <w:rsid w:val="00B22B8B"/>
    <w:rsid w:val="00B30C7F"/>
    <w:rsid w:val="00B3508E"/>
    <w:rsid w:val="00B36EC2"/>
    <w:rsid w:val="00B36FEB"/>
    <w:rsid w:val="00B37C59"/>
    <w:rsid w:val="00B500E5"/>
    <w:rsid w:val="00B538DB"/>
    <w:rsid w:val="00B60B68"/>
    <w:rsid w:val="00B717CB"/>
    <w:rsid w:val="00B72D94"/>
    <w:rsid w:val="00B7426D"/>
    <w:rsid w:val="00BA39BB"/>
    <w:rsid w:val="00BA3B3D"/>
    <w:rsid w:val="00BB1A78"/>
    <w:rsid w:val="00BB5807"/>
    <w:rsid w:val="00BB7EEA"/>
    <w:rsid w:val="00BC45EB"/>
    <w:rsid w:val="00BC5EB6"/>
    <w:rsid w:val="00BC66A4"/>
    <w:rsid w:val="00BD1909"/>
    <w:rsid w:val="00BD47B8"/>
    <w:rsid w:val="00BD5BF5"/>
    <w:rsid w:val="00BE565D"/>
    <w:rsid w:val="00BE5E16"/>
    <w:rsid w:val="00BE5FD1"/>
    <w:rsid w:val="00BF2BE4"/>
    <w:rsid w:val="00BF52E3"/>
    <w:rsid w:val="00C021AF"/>
    <w:rsid w:val="00C051D0"/>
    <w:rsid w:val="00C06E05"/>
    <w:rsid w:val="00C13F61"/>
    <w:rsid w:val="00C14B14"/>
    <w:rsid w:val="00C17370"/>
    <w:rsid w:val="00C2054D"/>
    <w:rsid w:val="00C252EB"/>
    <w:rsid w:val="00C26EC0"/>
    <w:rsid w:val="00C2799D"/>
    <w:rsid w:val="00C30096"/>
    <w:rsid w:val="00C34B4B"/>
    <w:rsid w:val="00C359C3"/>
    <w:rsid w:val="00C404E6"/>
    <w:rsid w:val="00C4404F"/>
    <w:rsid w:val="00C50837"/>
    <w:rsid w:val="00C53ADE"/>
    <w:rsid w:val="00C56C77"/>
    <w:rsid w:val="00C7137E"/>
    <w:rsid w:val="00C771D5"/>
    <w:rsid w:val="00C834BE"/>
    <w:rsid w:val="00C84923"/>
    <w:rsid w:val="00C91FB9"/>
    <w:rsid w:val="00CB72AB"/>
    <w:rsid w:val="00CB7B3E"/>
    <w:rsid w:val="00CC5462"/>
    <w:rsid w:val="00CC739D"/>
    <w:rsid w:val="00CD3671"/>
    <w:rsid w:val="00CD6699"/>
    <w:rsid w:val="00CE3E0B"/>
    <w:rsid w:val="00CE7A54"/>
    <w:rsid w:val="00CF0264"/>
    <w:rsid w:val="00CF1636"/>
    <w:rsid w:val="00CF3D4C"/>
    <w:rsid w:val="00CF3F9E"/>
    <w:rsid w:val="00D00730"/>
    <w:rsid w:val="00D04468"/>
    <w:rsid w:val="00D1069D"/>
    <w:rsid w:val="00D205A3"/>
    <w:rsid w:val="00D229BD"/>
    <w:rsid w:val="00D22DFF"/>
    <w:rsid w:val="00D2530D"/>
    <w:rsid w:val="00D30640"/>
    <w:rsid w:val="00D36257"/>
    <w:rsid w:val="00D418A8"/>
    <w:rsid w:val="00D4687E"/>
    <w:rsid w:val="00D51006"/>
    <w:rsid w:val="00D53A12"/>
    <w:rsid w:val="00D56B8B"/>
    <w:rsid w:val="00D6112F"/>
    <w:rsid w:val="00D74A75"/>
    <w:rsid w:val="00D7764E"/>
    <w:rsid w:val="00D8059A"/>
    <w:rsid w:val="00D87E2A"/>
    <w:rsid w:val="00D93CEA"/>
    <w:rsid w:val="00D96CF2"/>
    <w:rsid w:val="00D97629"/>
    <w:rsid w:val="00DB0C43"/>
    <w:rsid w:val="00DB2C28"/>
    <w:rsid w:val="00DC5833"/>
    <w:rsid w:val="00DC7BAF"/>
    <w:rsid w:val="00DD1857"/>
    <w:rsid w:val="00DD2CE5"/>
    <w:rsid w:val="00DD585D"/>
    <w:rsid w:val="00DE3354"/>
    <w:rsid w:val="00DE6708"/>
    <w:rsid w:val="00DF3497"/>
    <w:rsid w:val="00DF5E5D"/>
    <w:rsid w:val="00DF6B7E"/>
    <w:rsid w:val="00DF744C"/>
    <w:rsid w:val="00DF7DCD"/>
    <w:rsid w:val="00E064AB"/>
    <w:rsid w:val="00E10D07"/>
    <w:rsid w:val="00E15C1D"/>
    <w:rsid w:val="00E20F2E"/>
    <w:rsid w:val="00E211D5"/>
    <w:rsid w:val="00E24E51"/>
    <w:rsid w:val="00E271F3"/>
    <w:rsid w:val="00E27443"/>
    <w:rsid w:val="00E36CF1"/>
    <w:rsid w:val="00E42866"/>
    <w:rsid w:val="00E440D4"/>
    <w:rsid w:val="00E4696C"/>
    <w:rsid w:val="00E50B7D"/>
    <w:rsid w:val="00E57DBE"/>
    <w:rsid w:val="00E6157B"/>
    <w:rsid w:val="00E748E7"/>
    <w:rsid w:val="00E81521"/>
    <w:rsid w:val="00E87213"/>
    <w:rsid w:val="00E87590"/>
    <w:rsid w:val="00E904A1"/>
    <w:rsid w:val="00E93DE3"/>
    <w:rsid w:val="00EA0C14"/>
    <w:rsid w:val="00EB7D28"/>
    <w:rsid w:val="00EC0D0C"/>
    <w:rsid w:val="00EC676E"/>
    <w:rsid w:val="00ED019C"/>
    <w:rsid w:val="00ED4A2C"/>
    <w:rsid w:val="00EE372A"/>
    <w:rsid w:val="00EF6940"/>
    <w:rsid w:val="00F01488"/>
    <w:rsid w:val="00F01FA9"/>
    <w:rsid w:val="00F0278E"/>
    <w:rsid w:val="00F16912"/>
    <w:rsid w:val="00F16DE2"/>
    <w:rsid w:val="00F17A0E"/>
    <w:rsid w:val="00F2044A"/>
    <w:rsid w:val="00F20BFC"/>
    <w:rsid w:val="00F21F1B"/>
    <w:rsid w:val="00F24D5F"/>
    <w:rsid w:val="00F333BE"/>
    <w:rsid w:val="00F45721"/>
    <w:rsid w:val="00F50141"/>
    <w:rsid w:val="00F626B2"/>
    <w:rsid w:val="00F66F8B"/>
    <w:rsid w:val="00F726C3"/>
    <w:rsid w:val="00F75311"/>
    <w:rsid w:val="00F802B4"/>
    <w:rsid w:val="00F81D56"/>
    <w:rsid w:val="00F820CA"/>
    <w:rsid w:val="00F8554C"/>
    <w:rsid w:val="00F95F82"/>
    <w:rsid w:val="00F97A90"/>
    <w:rsid w:val="00FB799D"/>
    <w:rsid w:val="00FC2F35"/>
    <w:rsid w:val="00FC3FD7"/>
    <w:rsid w:val="00FC4AC3"/>
    <w:rsid w:val="00FD1FC6"/>
    <w:rsid w:val="00FD30B9"/>
    <w:rsid w:val="00FD5475"/>
    <w:rsid w:val="00FD68B1"/>
    <w:rsid w:val="00FE2D92"/>
    <w:rsid w:val="00FE5869"/>
    <w:rsid w:val="00FF26DA"/>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styleId="Bibliography">
    <w:name w:val="Bibliography"/>
    <w:basedOn w:val="Normal"/>
    <w:next w:val="Normal"/>
    <w:uiPriority w:val="37"/>
    <w:unhideWhenUsed/>
    <w:rsid w:val="001F0EB3"/>
  </w:style>
  <w:style w:type="paragraph" w:styleId="Header">
    <w:name w:val="header"/>
    <w:basedOn w:val="Normal"/>
    <w:link w:val="HeaderChar"/>
    <w:unhideWhenUsed/>
    <w:rsid w:val="008C3599"/>
    <w:pPr>
      <w:tabs>
        <w:tab w:val="center" w:pos="4680"/>
        <w:tab w:val="right" w:pos="9360"/>
      </w:tabs>
    </w:pPr>
  </w:style>
  <w:style w:type="character" w:customStyle="1" w:styleId="HeaderChar">
    <w:name w:val="Header Char"/>
    <w:basedOn w:val="DefaultParagraphFont"/>
    <w:link w:val="Header"/>
    <w:rsid w:val="008C3599"/>
    <w:rPr>
      <w:sz w:val="24"/>
      <w:lang w:val="en-US" w:eastAsia="en-US"/>
    </w:rPr>
  </w:style>
  <w:style w:type="paragraph" w:styleId="Footer">
    <w:name w:val="footer"/>
    <w:basedOn w:val="Normal"/>
    <w:link w:val="FooterChar"/>
    <w:unhideWhenUsed/>
    <w:rsid w:val="008C3599"/>
    <w:pPr>
      <w:tabs>
        <w:tab w:val="center" w:pos="4680"/>
        <w:tab w:val="right" w:pos="9360"/>
      </w:tabs>
    </w:pPr>
  </w:style>
  <w:style w:type="character" w:customStyle="1" w:styleId="FooterChar">
    <w:name w:val="Footer Char"/>
    <w:basedOn w:val="DefaultParagraphFont"/>
    <w:link w:val="Footer"/>
    <w:rsid w:val="008C3599"/>
    <w:rPr>
      <w:sz w:val="24"/>
      <w:lang w:val="en-US" w:eastAsia="en-US"/>
    </w:rPr>
  </w:style>
  <w:style w:type="paragraph" w:styleId="Revision">
    <w:name w:val="Revision"/>
    <w:hidden/>
    <w:uiPriority w:val="99"/>
    <w:semiHidden/>
    <w:rsid w:val="0019480E"/>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4949">
      <w:bodyDiv w:val="1"/>
      <w:marLeft w:val="0"/>
      <w:marRight w:val="0"/>
      <w:marTop w:val="0"/>
      <w:marBottom w:val="0"/>
      <w:divBdr>
        <w:top w:val="none" w:sz="0" w:space="0" w:color="auto"/>
        <w:left w:val="none" w:sz="0" w:space="0" w:color="auto"/>
        <w:bottom w:val="none" w:sz="0" w:space="0" w:color="auto"/>
        <w:right w:val="none" w:sz="0" w:space="0" w:color="auto"/>
      </w:divBdr>
    </w:div>
    <w:div w:id="69810057">
      <w:bodyDiv w:val="1"/>
      <w:marLeft w:val="0"/>
      <w:marRight w:val="0"/>
      <w:marTop w:val="0"/>
      <w:marBottom w:val="0"/>
      <w:divBdr>
        <w:top w:val="none" w:sz="0" w:space="0" w:color="auto"/>
        <w:left w:val="none" w:sz="0" w:space="0" w:color="auto"/>
        <w:bottom w:val="none" w:sz="0" w:space="0" w:color="auto"/>
        <w:right w:val="none" w:sz="0" w:space="0" w:color="auto"/>
      </w:divBdr>
      <w:divsChild>
        <w:div w:id="799423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018528">
      <w:bodyDiv w:val="1"/>
      <w:marLeft w:val="0"/>
      <w:marRight w:val="0"/>
      <w:marTop w:val="0"/>
      <w:marBottom w:val="0"/>
      <w:divBdr>
        <w:top w:val="none" w:sz="0" w:space="0" w:color="auto"/>
        <w:left w:val="none" w:sz="0" w:space="0" w:color="auto"/>
        <w:bottom w:val="none" w:sz="0" w:space="0" w:color="auto"/>
        <w:right w:val="none" w:sz="0" w:space="0" w:color="auto"/>
      </w:divBdr>
    </w:div>
    <w:div w:id="117340418">
      <w:bodyDiv w:val="1"/>
      <w:marLeft w:val="0"/>
      <w:marRight w:val="0"/>
      <w:marTop w:val="0"/>
      <w:marBottom w:val="0"/>
      <w:divBdr>
        <w:top w:val="none" w:sz="0" w:space="0" w:color="auto"/>
        <w:left w:val="none" w:sz="0" w:space="0" w:color="auto"/>
        <w:bottom w:val="none" w:sz="0" w:space="0" w:color="auto"/>
        <w:right w:val="none" w:sz="0" w:space="0" w:color="auto"/>
      </w:divBdr>
    </w:div>
    <w:div w:id="161052353">
      <w:bodyDiv w:val="1"/>
      <w:marLeft w:val="0"/>
      <w:marRight w:val="0"/>
      <w:marTop w:val="0"/>
      <w:marBottom w:val="0"/>
      <w:divBdr>
        <w:top w:val="none" w:sz="0" w:space="0" w:color="auto"/>
        <w:left w:val="none" w:sz="0" w:space="0" w:color="auto"/>
        <w:bottom w:val="none" w:sz="0" w:space="0" w:color="auto"/>
        <w:right w:val="none" w:sz="0" w:space="0" w:color="auto"/>
      </w:divBdr>
    </w:div>
    <w:div w:id="188613623">
      <w:bodyDiv w:val="1"/>
      <w:marLeft w:val="0"/>
      <w:marRight w:val="0"/>
      <w:marTop w:val="0"/>
      <w:marBottom w:val="0"/>
      <w:divBdr>
        <w:top w:val="none" w:sz="0" w:space="0" w:color="auto"/>
        <w:left w:val="none" w:sz="0" w:space="0" w:color="auto"/>
        <w:bottom w:val="none" w:sz="0" w:space="0" w:color="auto"/>
        <w:right w:val="none" w:sz="0" w:space="0" w:color="auto"/>
      </w:divBdr>
    </w:div>
    <w:div w:id="201404728">
      <w:bodyDiv w:val="1"/>
      <w:marLeft w:val="0"/>
      <w:marRight w:val="0"/>
      <w:marTop w:val="0"/>
      <w:marBottom w:val="0"/>
      <w:divBdr>
        <w:top w:val="none" w:sz="0" w:space="0" w:color="auto"/>
        <w:left w:val="none" w:sz="0" w:space="0" w:color="auto"/>
        <w:bottom w:val="none" w:sz="0" w:space="0" w:color="auto"/>
        <w:right w:val="none" w:sz="0" w:space="0" w:color="auto"/>
      </w:divBdr>
      <w:divsChild>
        <w:div w:id="713313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6641716">
      <w:bodyDiv w:val="1"/>
      <w:marLeft w:val="0"/>
      <w:marRight w:val="0"/>
      <w:marTop w:val="0"/>
      <w:marBottom w:val="0"/>
      <w:divBdr>
        <w:top w:val="none" w:sz="0" w:space="0" w:color="auto"/>
        <w:left w:val="none" w:sz="0" w:space="0" w:color="auto"/>
        <w:bottom w:val="none" w:sz="0" w:space="0" w:color="auto"/>
        <w:right w:val="none" w:sz="0" w:space="0" w:color="auto"/>
      </w:divBdr>
    </w:div>
    <w:div w:id="358241150">
      <w:bodyDiv w:val="1"/>
      <w:marLeft w:val="0"/>
      <w:marRight w:val="0"/>
      <w:marTop w:val="0"/>
      <w:marBottom w:val="0"/>
      <w:divBdr>
        <w:top w:val="none" w:sz="0" w:space="0" w:color="auto"/>
        <w:left w:val="none" w:sz="0" w:space="0" w:color="auto"/>
        <w:bottom w:val="none" w:sz="0" w:space="0" w:color="auto"/>
        <w:right w:val="none" w:sz="0" w:space="0" w:color="auto"/>
      </w:divBdr>
    </w:div>
    <w:div w:id="396980456">
      <w:bodyDiv w:val="1"/>
      <w:marLeft w:val="0"/>
      <w:marRight w:val="0"/>
      <w:marTop w:val="0"/>
      <w:marBottom w:val="0"/>
      <w:divBdr>
        <w:top w:val="none" w:sz="0" w:space="0" w:color="auto"/>
        <w:left w:val="none" w:sz="0" w:space="0" w:color="auto"/>
        <w:bottom w:val="none" w:sz="0" w:space="0" w:color="auto"/>
        <w:right w:val="none" w:sz="0" w:space="0" w:color="auto"/>
      </w:divBdr>
    </w:div>
    <w:div w:id="415908558">
      <w:bodyDiv w:val="1"/>
      <w:marLeft w:val="0"/>
      <w:marRight w:val="0"/>
      <w:marTop w:val="0"/>
      <w:marBottom w:val="0"/>
      <w:divBdr>
        <w:top w:val="none" w:sz="0" w:space="0" w:color="auto"/>
        <w:left w:val="none" w:sz="0" w:space="0" w:color="auto"/>
        <w:bottom w:val="none" w:sz="0" w:space="0" w:color="auto"/>
        <w:right w:val="none" w:sz="0" w:space="0" w:color="auto"/>
      </w:divBdr>
      <w:divsChild>
        <w:div w:id="642467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982279">
      <w:bodyDiv w:val="1"/>
      <w:marLeft w:val="0"/>
      <w:marRight w:val="0"/>
      <w:marTop w:val="0"/>
      <w:marBottom w:val="0"/>
      <w:divBdr>
        <w:top w:val="none" w:sz="0" w:space="0" w:color="auto"/>
        <w:left w:val="none" w:sz="0" w:space="0" w:color="auto"/>
        <w:bottom w:val="none" w:sz="0" w:space="0" w:color="auto"/>
        <w:right w:val="none" w:sz="0" w:space="0" w:color="auto"/>
      </w:divBdr>
    </w:div>
    <w:div w:id="458036163">
      <w:bodyDiv w:val="1"/>
      <w:marLeft w:val="0"/>
      <w:marRight w:val="0"/>
      <w:marTop w:val="0"/>
      <w:marBottom w:val="0"/>
      <w:divBdr>
        <w:top w:val="none" w:sz="0" w:space="0" w:color="auto"/>
        <w:left w:val="none" w:sz="0" w:space="0" w:color="auto"/>
        <w:bottom w:val="none" w:sz="0" w:space="0" w:color="auto"/>
        <w:right w:val="none" w:sz="0" w:space="0" w:color="auto"/>
      </w:divBdr>
    </w:div>
    <w:div w:id="477844693">
      <w:bodyDiv w:val="1"/>
      <w:marLeft w:val="0"/>
      <w:marRight w:val="0"/>
      <w:marTop w:val="0"/>
      <w:marBottom w:val="0"/>
      <w:divBdr>
        <w:top w:val="none" w:sz="0" w:space="0" w:color="auto"/>
        <w:left w:val="none" w:sz="0" w:space="0" w:color="auto"/>
        <w:bottom w:val="none" w:sz="0" w:space="0" w:color="auto"/>
        <w:right w:val="none" w:sz="0" w:space="0" w:color="auto"/>
      </w:divBdr>
      <w:divsChild>
        <w:div w:id="1527913995">
          <w:marLeft w:val="0"/>
          <w:marRight w:val="0"/>
          <w:marTop w:val="0"/>
          <w:marBottom w:val="0"/>
          <w:divBdr>
            <w:top w:val="none" w:sz="0" w:space="0" w:color="auto"/>
            <w:left w:val="none" w:sz="0" w:space="0" w:color="auto"/>
            <w:bottom w:val="none" w:sz="0" w:space="0" w:color="auto"/>
            <w:right w:val="none" w:sz="0" w:space="0" w:color="auto"/>
          </w:divBdr>
          <w:divsChild>
            <w:div w:id="1550875342">
              <w:marLeft w:val="0"/>
              <w:marRight w:val="0"/>
              <w:marTop w:val="0"/>
              <w:marBottom w:val="0"/>
              <w:divBdr>
                <w:top w:val="none" w:sz="0" w:space="0" w:color="auto"/>
                <w:left w:val="none" w:sz="0" w:space="0" w:color="auto"/>
                <w:bottom w:val="none" w:sz="0" w:space="0" w:color="auto"/>
                <w:right w:val="none" w:sz="0" w:space="0" w:color="auto"/>
              </w:divBdr>
              <w:divsChild>
                <w:div w:id="2031298408">
                  <w:marLeft w:val="0"/>
                  <w:marRight w:val="0"/>
                  <w:marTop w:val="0"/>
                  <w:marBottom w:val="0"/>
                  <w:divBdr>
                    <w:top w:val="none" w:sz="0" w:space="0" w:color="auto"/>
                    <w:left w:val="none" w:sz="0" w:space="0" w:color="auto"/>
                    <w:bottom w:val="none" w:sz="0" w:space="0" w:color="auto"/>
                    <w:right w:val="none" w:sz="0" w:space="0" w:color="auto"/>
                  </w:divBdr>
                  <w:divsChild>
                    <w:div w:id="531460961">
                      <w:marLeft w:val="0"/>
                      <w:marRight w:val="0"/>
                      <w:marTop w:val="0"/>
                      <w:marBottom w:val="0"/>
                      <w:divBdr>
                        <w:top w:val="none" w:sz="0" w:space="0" w:color="auto"/>
                        <w:left w:val="none" w:sz="0" w:space="0" w:color="auto"/>
                        <w:bottom w:val="none" w:sz="0" w:space="0" w:color="auto"/>
                        <w:right w:val="none" w:sz="0" w:space="0" w:color="auto"/>
                      </w:divBdr>
                      <w:divsChild>
                        <w:div w:id="957877383">
                          <w:marLeft w:val="0"/>
                          <w:marRight w:val="0"/>
                          <w:marTop w:val="0"/>
                          <w:marBottom w:val="0"/>
                          <w:divBdr>
                            <w:top w:val="none" w:sz="0" w:space="0" w:color="auto"/>
                            <w:left w:val="none" w:sz="0" w:space="0" w:color="auto"/>
                            <w:bottom w:val="none" w:sz="0" w:space="0" w:color="auto"/>
                            <w:right w:val="none" w:sz="0" w:space="0" w:color="auto"/>
                          </w:divBdr>
                          <w:divsChild>
                            <w:div w:id="21216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441804">
      <w:bodyDiv w:val="1"/>
      <w:marLeft w:val="0"/>
      <w:marRight w:val="0"/>
      <w:marTop w:val="0"/>
      <w:marBottom w:val="0"/>
      <w:divBdr>
        <w:top w:val="none" w:sz="0" w:space="0" w:color="auto"/>
        <w:left w:val="none" w:sz="0" w:space="0" w:color="auto"/>
        <w:bottom w:val="none" w:sz="0" w:space="0" w:color="auto"/>
        <w:right w:val="none" w:sz="0" w:space="0" w:color="auto"/>
      </w:divBdr>
      <w:divsChild>
        <w:div w:id="446003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461333">
      <w:bodyDiv w:val="1"/>
      <w:marLeft w:val="0"/>
      <w:marRight w:val="0"/>
      <w:marTop w:val="0"/>
      <w:marBottom w:val="0"/>
      <w:divBdr>
        <w:top w:val="none" w:sz="0" w:space="0" w:color="auto"/>
        <w:left w:val="none" w:sz="0" w:space="0" w:color="auto"/>
        <w:bottom w:val="none" w:sz="0" w:space="0" w:color="auto"/>
        <w:right w:val="none" w:sz="0" w:space="0" w:color="auto"/>
      </w:divBdr>
    </w:div>
    <w:div w:id="572156852">
      <w:bodyDiv w:val="1"/>
      <w:marLeft w:val="0"/>
      <w:marRight w:val="0"/>
      <w:marTop w:val="0"/>
      <w:marBottom w:val="0"/>
      <w:divBdr>
        <w:top w:val="none" w:sz="0" w:space="0" w:color="auto"/>
        <w:left w:val="none" w:sz="0" w:space="0" w:color="auto"/>
        <w:bottom w:val="none" w:sz="0" w:space="0" w:color="auto"/>
        <w:right w:val="none" w:sz="0" w:space="0" w:color="auto"/>
      </w:divBdr>
    </w:div>
    <w:div w:id="580407952">
      <w:bodyDiv w:val="1"/>
      <w:marLeft w:val="0"/>
      <w:marRight w:val="0"/>
      <w:marTop w:val="0"/>
      <w:marBottom w:val="0"/>
      <w:divBdr>
        <w:top w:val="none" w:sz="0" w:space="0" w:color="auto"/>
        <w:left w:val="none" w:sz="0" w:space="0" w:color="auto"/>
        <w:bottom w:val="none" w:sz="0" w:space="0" w:color="auto"/>
        <w:right w:val="none" w:sz="0" w:space="0" w:color="auto"/>
      </w:divBdr>
    </w:div>
    <w:div w:id="590160988">
      <w:bodyDiv w:val="1"/>
      <w:marLeft w:val="0"/>
      <w:marRight w:val="0"/>
      <w:marTop w:val="0"/>
      <w:marBottom w:val="0"/>
      <w:divBdr>
        <w:top w:val="none" w:sz="0" w:space="0" w:color="auto"/>
        <w:left w:val="none" w:sz="0" w:space="0" w:color="auto"/>
        <w:bottom w:val="none" w:sz="0" w:space="0" w:color="auto"/>
        <w:right w:val="none" w:sz="0" w:space="0" w:color="auto"/>
      </w:divBdr>
    </w:div>
    <w:div w:id="592053262">
      <w:bodyDiv w:val="1"/>
      <w:marLeft w:val="0"/>
      <w:marRight w:val="0"/>
      <w:marTop w:val="0"/>
      <w:marBottom w:val="0"/>
      <w:divBdr>
        <w:top w:val="none" w:sz="0" w:space="0" w:color="auto"/>
        <w:left w:val="none" w:sz="0" w:space="0" w:color="auto"/>
        <w:bottom w:val="none" w:sz="0" w:space="0" w:color="auto"/>
        <w:right w:val="none" w:sz="0" w:space="0" w:color="auto"/>
      </w:divBdr>
      <w:divsChild>
        <w:div w:id="495191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201457">
      <w:bodyDiv w:val="1"/>
      <w:marLeft w:val="0"/>
      <w:marRight w:val="0"/>
      <w:marTop w:val="0"/>
      <w:marBottom w:val="0"/>
      <w:divBdr>
        <w:top w:val="none" w:sz="0" w:space="0" w:color="auto"/>
        <w:left w:val="none" w:sz="0" w:space="0" w:color="auto"/>
        <w:bottom w:val="none" w:sz="0" w:space="0" w:color="auto"/>
        <w:right w:val="none" w:sz="0" w:space="0" w:color="auto"/>
      </w:divBdr>
    </w:div>
    <w:div w:id="678429823">
      <w:bodyDiv w:val="1"/>
      <w:marLeft w:val="0"/>
      <w:marRight w:val="0"/>
      <w:marTop w:val="0"/>
      <w:marBottom w:val="0"/>
      <w:divBdr>
        <w:top w:val="none" w:sz="0" w:space="0" w:color="auto"/>
        <w:left w:val="none" w:sz="0" w:space="0" w:color="auto"/>
        <w:bottom w:val="none" w:sz="0" w:space="0" w:color="auto"/>
        <w:right w:val="none" w:sz="0" w:space="0" w:color="auto"/>
      </w:divBdr>
      <w:divsChild>
        <w:div w:id="2024743295">
          <w:marLeft w:val="0"/>
          <w:marRight w:val="0"/>
          <w:marTop w:val="0"/>
          <w:marBottom w:val="0"/>
          <w:divBdr>
            <w:top w:val="none" w:sz="0" w:space="0" w:color="auto"/>
            <w:left w:val="none" w:sz="0" w:space="0" w:color="auto"/>
            <w:bottom w:val="none" w:sz="0" w:space="0" w:color="auto"/>
            <w:right w:val="none" w:sz="0" w:space="0" w:color="auto"/>
          </w:divBdr>
          <w:divsChild>
            <w:div w:id="1406031437">
              <w:marLeft w:val="0"/>
              <w:marRight w:val="0"/>
              <w:marTop w:val="0"/>
              <w:marBottom w:val="0"/>
              <w:divBdr>
                <w:top w:val="none" w:sz="0" w:space="0" w:color="auto"/>
                <w:left w:val="none" w:sz="0" w:space="0" w:color="auto"/>
                <w:bottom w:val="none" w:sz="0" w:space="0" w:color="auto"/>
                <w:right w:val="none" w:sz="0" w:space="0" w:color="auto"/>
              </w:divBdr>
              <w:divsChild>
                <w:div w:id="710110678">
                  <w:marLeft w:val="0"/>
                  <w:marRight w:val="0"/>
                  <w:marTop w:val="0"/>
                  <w:marBottom w:val="0"/>
                  <w:divBdr>
                    <w:top w:val="none" w:sz="0" w:space="0" w:color="auto"/>
                    <w:left w:val="none" w:sz="0" w:space="0" w:color="auto"/>
                    <w:bottom w:val="none" w:sz="0" w:space="0" w:color="auto"/>
                    <w:right w:val="none" w:sz="0" w:space="0" w:color="auto"/>
                  </w:divBdr>
                  <w:divsChild>
                    <w:div w:id="789931486">
                      <w:marLeft w:val="0"/>
                      <w:marRight w:val="0"/>
                      <w:marTop w:val="0"/>
                      <w:marBottom w:val="0"/>
                      <w:divBdr>
                        <w:top w:val="none" w:sz="0" w:space="0" w:color="auto"/>
                        <w:left w:val="none" w:sz="0" w:space="0" w:color="auto"/>
                        <w:bottom w:val="none" w:sz="0" w:space="0" w:color="auto"/>
                        <w:right w:val="none" w:sz="0" w:space="0" w:color="auto"/>
                      </w:divBdr>
                      <w:divsChild>
                        <w:div w:id="278076286">
                          <w:marLeft w:val="0"/>
                          <w:marRight w:val="0"/>
                          <w:marTop w:val="0"/>
                          <w:marBottom w:val="0"/>
                          <w:divBdr>
                            <w:top w:val="none" w:sz="0" w:space="0" w:color="auto"/>
                            <w:left w:val="none" w:sz="0" w:space="0" w:color="auto"/>
                            <w:bottom w:val="none" w:sz="0" w:space="0" w:color="auto"/>
                            <w:right w:val="none" w:sz="0" w:space="0" w:color="auto"/>
                          </w:divBdr>
                          <w:divsChild>
                            <w:div w:id="9407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628911">
      <w:bodyDiv w:val="1"/>
      <w:marLeft w:val="0"/>
      <w:marRight w:val="0"/>
      <w:marTop w:val="0"/>
      <w:marBottom w:val="0"/>
      <w:divBdr>
        <w:top w:val="none" w:sz="0" w:space="0" w:color="auto"/>
        <w:left w:val="none" w:sz="0" w:space="0" w:color="auto"/>
        <w:bottom w:val="none" w:sz="0" w:space="0" w:color="auto"/>
        <w:right w:val="none" w:sz="0" w:space="0" w:color="auto"/>
      </w:divBdr>
      <w:divsChild>
        <w:div w:id="68046598">
          <w:marLeft w:val="0"/>
          <w:marRight w:val="0"/>
          <w:marTop w:val="0"/>
          <w:marBottom w:val="0"/>
          <w:divBdr>
            <w:top w:val="none" w:sz="0" w:space="0" w:color="auto"/>
            <w:left w:val="none" w:sz="0" w:space="0" w:color="auto"/>
            <w:bottom w:val="none" w:sz="0" w:space="0" w:color="auto"/>
            <w:right w:val="none" w:sz="0" w:space="0" w:color="auto"/>
          </w:divBdr>
          <w:divsChild>
            <w:div w:id="755514646">
              <w:marLeft w:val="0"/>
              <w:marRight w:val="0"/>
              <w:marTop w:val="0"/>
              <w:marBottom w:val="0"/>
              <w:divBdr>
                <w:top w:val="none" w:sz="0" w:space="0" w:color="auto"/>
                <w:left w:val="none" w:sz="0" w:space="0" w:color="auto"/>
                <w:bottom w:val="none" w:sz="0" w:space="0" w:color="auto"/>
                <w:right w:val="none" w:sz="0" w:space="0" w:color="auto"/>
              </w:divBdr>
              <w:divsChild>
                <w:div w:id="1937398665">
                  <w:marLeft w:val="0"/>
                  <w:marRight w:val="0"/>
                  <w:marTop w:val="0"/>
                  <w:marBottom w:val="0"/>
                  <w:divBdr>
                    <w:top w:val="none" w:sz="0" w:space="0" w:color="auto"/>
                    <w:left w:val="none" w:sz="0" w:space="0" w:color="auto"/>
                    <w:bottom w:val="none" w:sz="0" w:space="0" w:color="auto"/>
                    <w:right w:val="none" w:sz="0" w:space="0" w:color="auto"/>
                  </w:divBdr>
                  <w:divsChild>
                    <w:div w:id="1752237843">
                      <w:marLeft w:val="0"/>
                      <w:marRight w:val="0"/>
                      <w:marTop w:val="0"/>
                      <w:marBottom w:val="0"/>
                      <w:divBdr>
                        <w:top w:val="none" w:sz="0" w:space="0" w:color="auto"/>
                        <w:left w:val="none" w:sz="0" w:space="0" w:color="auto"/>
                        <w:bottom w:val="none" w:sz="0" w:space="0" w:color="auto"/>
                        <w:right w:val="none" w:sz="0" w:space="0" w:color="auto"/>
                      </w:divBdr>
                      <w:divsChild>
                        <w:div w:id="201213873">
                          <w:marLeft w:val="0"/>
                          <w:marRight w:val="0"/>
                          <w:marTop w:val="0"/>
                          <w:marBottom w:val="0"/>
                          <w:divBdr>
                            <w:top w:val="none" w:sz="0" w:space="0" w:color="auto"/>
                            <w:left w:val="none" w:sz="0" w:space="0" w:color="auto"/>
                            <w:bottom w:val="none" w:sz="0" w:space="0" w:color="auto"/>
                            <w:right w:val="none" w:sz="0" w:space="0" w:color="auto"/>
                          </w:divBdr>
                          <w:divsChild>
                            <w:div w:id="178131606">
                              <w:marLeft w:val="0"/>
                              <w:marRight w:val="0"/>
                              <w:marTop w:val="0"/>
                              <w:marBottom w:val="0"/>
                              <w:divBdr>
                                <w:top w:val="none" w:sz="0" w:space="0" w:color="auto"/>
                                <w:left w:val="none" w:sz="0" w:space="0" w:color="auto"/>
                                <w:bottom w:val="none" w:sz="0" w:space="0" w:color="auto"/>
                                <w:right w:val="none" w:sz="0" w:space="0" w:color="auto"/>
                              </w:divBdr>
                              <w:divsChild>
                                <w:div w:id="17145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373062">
      <w:bodyDiv w:val="1"/>
      <w:marLeft w:val="0"/>
      <w:marRight w:val="0"/>
      <w:marTop w:val="0"/>
      <w:marBottom w:val="0"/>
      <w:divBdr>
        <w:top w:val="none" w:sz="0" w:space="0" w:color="auto"/>
        <w:left w:val="none" w:sz="0" w:space="0" w:color="auto"/>
        <w:bottom w:val="none" w:sz="0" w:space="0" w:color="auto"/>
        <w:right w:val="none" w:sz="0" w:space="0" w:color="auto"/>
      </w:divBdr>
    </w:div>
    <w:div w:id="746539258">
      <w:bodyDiv w:val="1"/>
      <w:marLeft w:val="0"/>
      <w:marRight w:val="0"/>
      <w:marTop w:val="0"/>
      <w:marBottom w:val="0"/>
      <w:divBdr>
        <w:top w:val="none" w:sz="0" w:space="0" w:color="auto"/>
        <w:left w:val="none" w:sz="0" w:space="0" w:color="auto"/>
        <w:bottom w:val="none" w:sz="0" w:space="0" w:color="auto"/>
        <w:right w:val="none" w:sz="0" w:space="0" w:color="auto"/>
      </w:divBdr>
    </w:div>
    <w:div w:id="835267315">
      <w:bodyDiv w:val="1"/>
      <w:marLeft w:val="0"/>
      <w:marRight w:val="0"/>
      <w:marTop w:val="0"/>
      <w:marBottom w:val="0"/>
      <w:divBdr>
        <w:top w:val="none" w:sz="0" w:space="0" w:color="auto"/>
        <w:left w:val="none" w:sz="0" w:space="0" w:color="auto"/>
        <w:bottom w:val="none" w:sz="0" w:space="0" w:color="auto"/>
        <w:right w:val="none" w:sz="0" w:space="0" w:color="auto"/>
      </w:divBdr>
    </w:div>
    <w:div w:id="837157358">
      <w:bodyDiv w:val="1"/>
      <w:marLeft w:val="0"/>
      <w:marRight w:val="0"/>
      <w:marTop w:val="0"/>
      <w:marBottom w:val="0"/>
      <w:divBdr>
        <w:top w:val="none" w:sz="0" w:space="0" w:color="auto"/>
        <w:left w:val="none" w:sz="0" w:space="0" w:color="auto"/>
        <w:bottom w:val="none" w:sz="0" w:space="0" w:color="auto"/>
        <w:right w:val="none" w:sz="0" w:space="0" w:color="auto"/>
      </w:divBdr>
      <w:divsChild>
        <w:div w:id="334302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166655">
      <w:bodyDiv w:val="1"/>
      <w:marLeft w:val="0"/>
      <w:marRight w:val="0"/>
      <w:marTop w:val="0"/>
      <w:marBottom w:val="0"/>
      <w:divBdr>
        <w:top w:val="none" w:sz="0" w:space="0" w:color="auto"/>
        <w:left w:val="none" w:sz="0" w:space="0" w:color="auto"/>
        <w:bottom w:val="none" w:sz="0" w:space="0" w:color="auto"/>
        <w:right w:val="none" w:sz="0" w:space="0" w:color="auto"/>
      </w:divBdr>
      <w:divsChild>
        <w:div w:id="1339111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8082521">
      <w:bodyDiv w:val="1"/>
      <w:marLeft w:val="0"/>
      <w:marRight w:val="0"/>
      <w:marTop w:val="0"/>
      <w:marBottom w:val="0"/>
      <w:divBdr>
        <w:top w:val="none" w:sz="0" w:space="0" w:color="auto"/>
        <w:left w:val="none" w:sz="0" w:space="0" w:color="auto"/>
        <w:bottom w:val="none" w:sz="0" w:space="0" w:color="auto"/>
        <w:right w:val="none" w:sz="0" w:space="0" w:color="auto"/>
      </w:divBdr>
    </w:div>
    <w:div w:id="887103697">
      <w:bodyDiv w:val="1"/>
      <w:marLeft w:val="0"/>
      <w:marRight w:val="0"/>
      <w:marTop w:val="0"/>
      <w:marBottom w:val="0"/>
      <w:divBdr>
        <w:top w:val="none" w:sz="0" w:space="0" w:color="auto"/>
        <w:left w:val="none" w:sz="0" w:space="0" w:color="auto"/>
        <w:bottom w:val="none" w:sz="0" w:space="0" w:color="auto"/>
        <w:right w:val="none" w:sz="0" w:space="0" w:color="auto"/>
      </w:divBdr>
      <w:divsChild>
        <w:div w:id="492645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095987">
      <w:bodyDiv w:val="1"/>
      <w:marLeft w:val="0"/>
      <w:marRight w:val="0"/>
      <w:marTop w:val="0"/>
      <w:marBottom w:val="0"/>
      <w:divBdr>
        <w:top w:val="none" w:sz="0" w:space="0" w:color="auto"/>
        <w:left w:val="none" w:sz="0" w:space="0" w:color="auto"/>
        <w:bottom w:val="none" w:sz="0" w:space="0" w:color="auto"/>
        <w:right w:val="none" w:sz="0" w:space="0" w:color="auto"/>
      </w:divBdr>
    </w:div>
    <w:div w:id="1030883027">
      <w:bodyDiv w:val="1"/>
      <w:marLeft w:val="0"/>
      <w:marRight w:val="0"/>
      <w:marTop w:val="0"/>
      <w:marBottom w:val="0"/>
      <w:divBdr>
        <w:top w:val="none" w:sz="0" w:space="0" w:color="auto"/>
        <w:left w:val="none" w:sz="0" w:space="0" w:color="auto"/>
        <w:bottom w:val="none" w:sz="0" w:space="0" w:color="auto"/>
        <w:right w:val="none" w:sz="0" w:space="0" w:color="auto"/>
      </w:divBdr>
    </w:div>
    <w:div w:id="1058210138">
      <w:bodyDiv w:val="1"/>
      <w:marLeft w:val="0"/>
      <w:marRight w:val="0"/>
      <w:marTop w:val="0"/>
      <w:marBottom w:val="0"/>
      <w:divBdr>
        <w:top w:val="none" w:sz="0" w:space="0" w:color="auto"/>
        <w:left w:val="none" w:sz="0" w:space="0" w:color="auto"/>
        <w:bottom w:val="none" w:sz="0" w:space="0" w:color="auto"/>
        <w:right w:val="none" w:sz="0" w:space="0" w:color="auto"/>
      </w:divBdr>
      <w:divsChild>
        <w:div w:id="545064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3675814">
      <w:bodyDiv w:val="1"/>
      <w:marLeft w:val="0"/>
      <w:marRight w:val="0"/>
      <w:marTop w:val="0"/>
      <w:marBottom w:val="0"/>
      <w:divBdr>
        <w:top w:val="none" w:sz="0" w:space="0" w:color="auto"/>
        <w:left w:val="none" w:sz="0" w:space="0" w:color="auto"/>
        <w:bottom w:val="none" w:sz="0" w:space="0" w:color="auto"/>
        <w:right w:val="none" w:sz="0" w:space="0" w:color="auto"/>
      </w:divBdr>
      <w:divsChild>
        <w:div w:id="728652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2243">
      <w:bodyDiv w:val="1"/>
      <w:marLeft w:val="0"/>
      <w:marRight w:val="0"/>
      <w:marTop w:val="0"/>
      <w:marBottom w:val="0"/>
      <w:divBdr>
        <w:top w:val="none" w:sz="0" w:space="0" w:color="auto"/>
        <w:left w:val="none" w:sz="0" w:space="0" w:color="auto"/>
        <w:bottom w:val="none" w:sz="0" w:space="0" w:color="auto"/>
        <w:right w:val="none" w:sz="0" w:space="0" w:color="auto"/>
      </w:divBdr>
    </w:div>
    <w:div w:id="1072584521">
      <w:bodyDiv w:val="1"/>
      <w:marLeft w:val="0"/>
      <w:marRight w:val="0"/>
      <w:marTop w:val="0"/>
      <w:marBottom w:val="0"/>
      <w:divBdr>
        <w:top w:val="none" w:sz="0" w:space="0" w:color="auto"/>
        <w:left w:val="none" w:sz="0" w:space="0" w:color="auto"/>
        <w:bottom w:val="none" w:sz="0" w:space="0" w:color="auto"/>
        <w:right w:val="none" w:sz="0" w:space="0" w:color="auto"/>
      </w:divBdr>
    </w:div>
    <w:div w:id="1109007597">
      <w:bodyDiv w:val="1"/>
      <w:marLeft w:val="0"/>
      <w:marRight w:val="0"/>
      <w:marTop w:val="0"/>
      <w:marBottom w:val="0"/>
      <w:divBdr>
        <w:top w:val="none" w:sz="0" w:space="0" w:color="auto"/>
        <w:left w:val="none" w:sz="0" w:space="0" w:color="auto"/>
        <w:bottom w:val="none" w:sz="0" w:space="0" w:color="auto"/>
        <w:right w:val="none" w:sz="0" w:space="0" w:color="auto"/>
      </w:divBdr>
    </w:div>
    <w:div w:id="1119297938">
      <w:bodyDiv w:val="1"/>
      <w:marLeft w:val="0"/>
      <w:marRight w:val="0"/>
      <w:marTop w:val="0"/>
      <w:marBottom w:val="0"/>
      <w:divBdr>
        <w:top w:val="none" w:sz="0" w:space="0" w:color="auto"/>
        <w:left w:val="none" w:sz="0" w:space="0" w:color="auto"/>
        <w:bottom w:val="none" w:sz="0" w:space="0" w:color="auto"/>
        <w:right w:val="none" w:sz="0" w:space="0" w:color="auto"/>
      </w:divBdr>
      <w:divsChild>
        <w:div w:id="1850944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1916022">
      <w:bodyDiv w:val="1"/>
      <w:marLeft w:val="0"/>
      <w:marRight w:val="0"/>
      <w:marTop w:val="0"/>
      <w:marBottom w:val="0"/>
      <w:divBdr>
        <w:top w:val="none" w:sz="0" w:space="0" w:color="auto"/>
        <w:left w:val="none" w:sz="0" w:space="0" w:color="auto"/>
        <w:bottom w:val="none" w:sz="0" w:space="0" w:color="auto"/>
        <w:right w:val="none" w:sz="0" w:space="0" w:color="auto"/>
      </w:divBdr>
    </w:div>
    <w:div w:id="1142232027">
      <w:bodyDiv w:val="1"/>
      <w:marLeft w:val="0"/>
      <w:marRight w:val="0"/>
      <w:marTop w:val="0"/>
      <w:marBottom w:val="0"/>
      <w:divBdr>
        <w:top w:val="none" w:sz="0" w:space="0" w:color="auto"/>
        <w:left w:val="none" w:sz="0" w:space="0" w:color="auto"/>
        <w:bottom w:val="none" w:sz="0" w:space="0" w:color="auto"/>
        <w:right w:val="none" w:sz="0" w:space="0" w:color="auto"/>
      </w:divBdr>
    </w:div>
    <w:div w:id="1186483907">
      <w:bodyDiv w:val="1"/>
      <w:marLeft w:val="0"/>
      <w:marRight w:val="0"/>
      <w:marTop w:val="0"/>
      <w:marBottom w:val="0"/>
      <w:divBdr>
        <w:top w:val="none" w:sz="0" w:space="0" w:color="auto"/>
        <w:left w:val="none" w:sz="0" w:space="0" w:color="auto"/>
        <w:bottom w:val="none" w:sz="0" w:space="0" w:color="auto"/>
        <w:right w:val="none" w:sz="0" w:space="0" w:color="auto"/>
      </w:divBdr>
      <w:divsChild>
        <w:div w:id="1721125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4555193">
      <w:bodyDiv w:val="1"/>
      <w:marLeft w:val="0"/>
      <w:marRight w:val="0"/>
      <w:marTop w:val="0"/>
      <w:marBottom w:val="0"/>
      <w:divBdr>
        <w:top w:val="none" w:sz="0" w:space="0" w:color="auto"/>
        <w:left w:val="none" w:sz="0" w:space="0" w:color="auto"/>
        <w:bottom w:val="none" w:sz="0" w:space="0" w:color="auto"/>
        <w:right w:val="none" w:sz="0" w:space="0" w:color="auto"/>
      </w:divBdr>
      <w:divsChild>
        <w:div w:id="1807581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10285998">
      <w:bodyDiv w:val="1"/>
      <w:marLeft w:val="0"/>
      <w:marRight w:val="0"/>
      <w:marTop w:val="0"/>
      <w:marBottom w:val="0"/>
      <w:divBdr>
        <w:top w:val="none" w:sz="0" w:space="0" w:color="auto"/>
        <w:left w:val="none" w:sz="0" w:space="0" w:color="auto"/>
        <w:bottom w:val="none" w:sz="0" w:space="0" w:color="auto"/>
        <w:right w:val="none" w:sz="0" w:space="0" w:color="auto"/>
      </w:divBdr>
      <w:divsChild>
        <w:div w:id="1850636899">
          <w:marLeft w:val="0"/>
          <w:marRight w:val="0"/>
          <w:marTop w:val="0"/>
          <w:marBottom w:val="0"/>
          <w:divBdr>
            <w:top w:val="none" w:sz="0" w:space="0" w:color="auto"/>
            <w:left w:val="none" w:sz="0" w:space="0" w:color="auto"/>
            <w:bottom w:val="none" w:sz="0" w:space="0" w:color="auto"/>
            <w:right w:val="none" w:sz="0" w:space="0" w:color="auto"/>
          </w:divBdr>
          <w:divsChild>
            <w:div w:id="2040351011">
              <w:marLeft w:val="0"/>
              <w:marRight w:val="0"/>
              <w:marTop w:val="0"/>
              <w:marBottom w:val="0"/>
              <w:divBdr>
                <w:top w:val="none" w:sz="0" w:space="0" w:color="auto"/>
                <w:left w:val="none" w:sz="0" w:space="0" w:color="auto"/>
                <w:bottom w:val="none" w:sz="0" w:space="0" w:color="auto"/>
                <w:right w:val="none" w:sz="0" w:space="0" w:color="auto"/>
              </w:divBdr>
              <w:divsChild>
                <w:div w:id="1007052440">
                  <w:marLeft w:val="0"/>
                  <w:marRight w:val="0"/>
                  <w:marTop w:val="0"/>
                  <w:marBottom w:val="0"/>
                  <w:divBdr>
                    <w:top w:val="none" w:sz="0" w:space="0" w:color="auto"/>
                    <w:left w:val="none" w:sz="0" w:space="0" w:color="auto"/>
                    <w:bottom w:val="none" w:sz="0" w:space="0" w:color="auto"/>
                    <w:right w:val="none" w:sz="0" w:space="0" w:color="auto"/>
                  </w:divBdr>
                  <w:divsChild>
                    <w:div w:id="1663973972">
                      <w:marLeft w:val="0"/>
                      <w:marRight w:val="0"/>
                      <w:marTop w:val="0"/>
                      <w:marBottom w:val="0"/>
                      <w:divBdr>
                        <w:top w:val="none" w:sz="0" w:space="0" w:color="auto"/>
                        <w:left w:val="none" w:sz="0" w:space="0" w:color="auto"/>
                        <w:bottom w:val="none" w:sz="0" w:space="0" w:color="auto"/>
                        <w:right w:val="none" w:sz="0" w:space="0" w:color="auto"/>
                      </w:divBdr>
                      <w:divsChild>
                        <w:div w:id="1007632361">
                          <w:marLeft w:val="0"/>
                          <w:marRight w:val="0"/>
                          <w:marTop w:val="0"/>
                          <w:marBottom w:val="0"/>
                          <w:divBdr>
                            <w:top w:val="none" w:sz="0" w:space="0" w:color="auto"/>
                            <w:left w:val="none" w:sz="0" w:space="0" w:color="auto"/>
                            <w:bottom w:val="none" w:sz="0" w:space="0" w:color="auto"/>
                            <w:right w:val="none" w:sz="0" w:space="0" w:color="auto"/>
                          </w:divBdr>
                          <w:divsChild>
                            <w:div w:id="41159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248318">
      <w:bodyDiv w:val="1"/>
      <w:marLeft w:val="0"/>
      <w:marRight w:val="0"/>
      <w:marTop w:val="0"/>
      <w:marBottom w:val="0"/>
      <w:divBdr>
        <w:top w:val="none" w:sz="0" w:space="0" w:color="auto"/>
        <w:left w:val="none" w:sz="0" w:space="0" w:color="auto"/>
        <w:bottom w:val="none" w:sz="0" w:space="0" w:color="auto"/>
        <w:right w:val="none" w:sz="0" w:space="0" w:color="auto"/>
      </w:divBdr>
      <w:divsChild>
        <w:div w:id="303660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717984">
      <w:bodyDiv w:val="1"/>
      <w:marLeft w:val="0"/>
      <w:marRight w:val="0"/>
      <w:marTop w:val="0"/>
      <w:marBottom w:val="0"/>
      <w:divBdr>
        <w:top w:val="none" w:sz="0" w:space="0" w:color="auto"/>
        <w:left w:val="none" w:sz="0" w:space="0" w:color="auto"/>
        <w:bottom w:val="none" w:sz="0" w:space="0" w:color="auto"/>
        <w:right w:val="none" w:sz="0" w:space="0" w:color="auto"/>
      </w:divBdr>
      <w:divsChild>
        <w:div w:id="1793400276">
          <w:marLeft w:val="0"/>
          <w:marRight w:val="0"/>
          <w:marTop w:val="0"/>
          <w:marBottom w:val="0"/>
          <w:divBdr>
            <w:top w:val="none" w:sz="0" w:space="0" w:color="auto"/>
            <w:left w:val="none" w:sz="0" w:space="0" w:color="auto"/>
            <w:bottom w:val="none" w:sz="0" w:space="0" w:color="auto"/>
            <w:right w:val="none" w:sz="0" w:space="0" w:color="auto"/>
          </w:divBdr>
          <w:divsChild>
            <w:div w:id="1200437975">
              <w:marLeft w:val="0"/>
              <w:marRight w:val="0"/>
              <w:marTop w:val="0"/>
              <w:marBottom w:val="0"/>
              <w:divBdr>
                <w:top w:val="none" w:sz="0" w:space="0" w:color="auto"/>
                <w:left w:val="none" w:sz="0" w:space="0" w:color="auto"/>
                <w:bottom w:val="none" w:sz="0" w:space="0" w:color="auto"/>
                <w:right w:val="none" w:sz="0" w:space="0" w:color="auto"/>
              </w:divBdr>
              <w:divsChild>
                <w:div w:id="507673167">
                  <w:marLeft w:val="0"/>
                  <w:marRight w:val="0"/>
                  <w:marTop w:val="0"/>
                  <w:marBottom w:val="0"/>
                  <w:divBdr>
                    <w:top w:val="none" w:sz="0" w:space="0" w:color="auto"/>
                    <w:left w:val="none" w:sz="0" w:space="0" w:color="auto"/>
                    <w:bottom w:val="none" w:sz="0" w:space="0" w:color="auto"/>
                    <w:right w:val="none" w:sz="0" w:space="0" w:color="auto"/>
                  </w:divBdr>
                  <w:divsChild>
                    <w:div w:id="2123719314">
                      <w:marLeft w:val="0"/>
                      <w:marRight w:val="0"/>
                      <w:marTop w:val="0"/>
                      <w:marBottom w:val="0"/>
                      <w:divBdr>
                        <w:top w:val="none" w:sz="0" w:space="0" w:color="auto"/>
                        <w:left w:val="none" w:sz="0" w:space="0" w:color="auto"/>
                        <w:bottom w:val="none" w:sz="0" w:space="0" w:color="auto"/>
                        <w:right w:val="none" w:sz="0" w:space="0" w:color="auto"/>
                      </w:divBdr>
                      <w:divsChild>
                        <w:div w:id="1899319028">
                          <w:marLeft w:val="0"/>
                          <w:marRight w:val="0"/>
                          <w:marTop w:val="0"/>
                          <w:marBottom w:val="0"/>
                          <w:divBdr>
                            <w:top w:val="none" w:sz="0" w:space="0" w:color="auto"/>
                            <w:left w:val="none" w:sz="0" w:space="0" w:color="auto"/>
                            <w:bottom w:val="none" w:sz="0" w:space="0" w:color="auto"/>
                            <w:right w:val="none" w:sz="0" w:space="0" w:color="auto"/>
                          </w:divBdr>
                          <w:divsChild>
                            <w:div w:id="9532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938599">
      <w:bodyDiv w:val="1"/>
      <w:marLeft w:val="0"/>
      <w:marRight w:val="0"/>
      <w:marTop w:val="0"/>
      <w:marBottom w:val="0"/>
      <w:divBdr>
        <w:top w:val="none" w:sz="0" w:space="0" w:color="auto"/>
        <w:left w:val="none" w:sz="0" w:space="0" w:color="auto"/>
        <w:bottom w:val="none" w:sz="0" w:space="0" w:color="auto"/>
        <w:right w:val="none" w:sz="0" w:space="0" w:color="auto"/>
      </w:divBdr>
    </w:div>
    <w:div w:id="1389307352">
      <w:bodyDiv w:val="1"/>
      <w:marLeft w:val="0"/>
      <w:marRight w:val="0"/>
      <w:marTop w:val="0"/>
      <w:marBottom w:val="0"/>
      <w:divBdr>
        <w:top w:val="none" w:sz="0" w:space="0" w:color="auto"/>
        <w:left w:val="none" w:sz="0" w:space="0" w:color="auto"/>
        <w:bottom w:val="none" w:sz="0" w:space="0" w:color="auto"/>
        <w:right w:val="none" w:sz="0" w:space="0" w:color="auto"/>
      </w:divBdr>
    </w:div>
    <w:div w:id="1400400317">
      <w:bodyDiv w:val="1"/>
      <w:marLeft w:val="0"/>
      <w:marRight w:val="0"/>
      <w:marTop w:val="0"/>
      <w:marBottom w:val="0"/>
      <w:divBdr>
        <w:top w:val="none" w:sz="0" w:space="0" w:color="auto"/>
        <w:left w:val="none" w:sz="0" w:space="0" w:color="auto"/>
        <w:bottom w:val="none" w:sz="0" w:space="0" w:color="auto"/>
        <w:right w:val="none" w:sz="0" w:space="0" w:color="auto"/>
      </w:divBdr>
    </w:div>
    <w:div w:id="1427383980">
      <w:bodyDiv w:val="1"/>
      <w:marLeft w:val="0"/>
      <w:marRight w:val="0"/>
      <w:marTop w:val="0"/>
      <w:marBottom w:val="0"/>
      <w:divBdr>
        <w:top w:val="none" w:sz="0" w:space="0" w:color="auto"/>
        <w:left w:val="none" w:sz="0" w:space="0" w:color="auto"/>
        <w:bottom w:val="none" w:sz="0" w:space="0" w:color="auto"/>
        <w:right w:val="none" w:sz="0" w:space="0" w:color="auto"/>
      </w:divBdr>
    </w:div>
    <w:div w:id="1437753461">
      <w:bodyDiv w:val="1"/>
      <w:marLeft w:val="0"/>
      <w:marRight w:val="0"/>
      <w:marTop w:val="0"/>
      <w:marBottom w:val="0"/>
      <w:divBdr>
        <w:top w:val="none" w:sz="0" w:space="0" w:color="auto"/>
        <w:left w:val="none" w:sz="0" w:space="0" w:color="auto"/>
        <w:bottom w:val="none" w:sz="0" w:space="0" w:color="auto"/>
        <w:right w:val="none" w:sz="0" w:space="0" w:color="auto"/>
      </w:divBdr>
    </w:div>
    <w:div w:id="1448427441">
      <w:bodyDiv w:val="1"/>
      <w:marLeft w:val="0"/>
      <w:marRight w:val="0"/>
      <w:marTop w:val="0"/>
      <w:marBottom w:val="0"/>
      <w:divBdr>
        <w:top w:val="none" w:sz="0" w:space="0" w:color="auto"/>
        <w:left w:val="none" w:sz="0" w:space="0" w:color="auto"/>
        <w:bottom w:val="none" w:sz="0" w:space="0" w:color="auto"/>
        <w:right w:val="none" w:sz="0" w:space="0" w:color="auto"/>
      </w:divBdr>
    </w:div>
    <w:div w:id="1452286411">
      <w:bodyDiv w:val="1"/>
      <w:marLeft w:val="0"/>
      <w:marRight w:val="0"/>
      <w:marTop w:val="0"/>
      <w:marBottom w:val="0"/>
      <w:divBdr>
        <w:top w:val="none" w:sz="0" w:space="0" w:color="auto"/>
        <w:left w:val="none" w:sz="0" w:space="0" w:color="auto"/>
        <w:bottom w:val="none" w:sz="0" w:space="0" w:color="auto"/>
        <w:right w:val="none" w:sz="0" w:space="0" w:color="auto"/>
      </w:divBdr>
    </w:div>
    <w:div w:id="1463385751">
      <w:bodyDiv w:val="1"/>
      <w:marLeft w:val="0"/>
      <w:marRight w:val="0"/>
      <w:marTop w:val="0"/>
      <w:marBottom w:val="0"/>
      <w:divBdr>
        <w:top w:val="none" w:sz="0" w:space="0" w:color="auto"/>
        <w:left w:val="none" w:sz="0" w:space="0" w:color="auto"/>
        <w:bottom w:val="none" w:sz="0" w:space="0" w:color="auto"/>
        <w:right w:val="none" w:sz="0" w:space="0" w:color="auto"/>
      </w:divBdr>
    </w:div>
    <w:div w:id="1471164636">
      <w:bodyDiv w:val="1"/>
      <w:marLeft w:val="0"/>
      <w:marRight w:val="0"/>
      <w:marTop w:val="0"/>
      <w:marBottom w:val="0"/>
      <w:divBdr>
        <w:top w:val="none" w:sz="0" w:space="0" w:color="auto"/>
        <w:left w:val="none" w:sz="0" w:space="0" w:color="auto"/>
        <w:bottom w:val="none" w:sz="0" w:space="0" w:color="auto"/>
        <w:right w:val="none" w:sz="0" w:space="0" w:color="auto"/>
      </w:divBdr>
    </w:div>
    <w:div w:id="1471748562">
      <w:bodyDiv w:val="1"/>
      <w:marLeft w:val="0"/>
      <w:marRight w:val="0"/>
      <w:marTop w:val="0"/>
      <w:marBottom w:val="0"/>
      <w:divBdr>
        <w:top w:val="none" w:sz="0" w:space="0" w:color="auto"/>
        <w:left w:val="none" w:sz="0" w:space="0" w:color="auto"/>
        <w:bottom w:val="none" w:sz="0" w:space="0" w:color="auto"/>
        <w:right w:val="none" w:sz="0" w:space="0" w:color="auto"/>
      </w:divBdr>
    </w:div>
    <w:div w:id="1480614741">
      <w:bodyDiv w:val="1"/>
      <w:marLeft w:val="0"/>
      <w:marRight w:val="0"/>
      <w:marTop w:val="0"/>
      <w:marBottom w:val="0"/>
      <w:divBdr>
        <w:top w:val="none" w:sz="0" w:space="0" w:color="auto"/>
        <w:left w:val="none" w:sz="0" w:space="0" w:color="auto"/>
        <w:bottom w:val="none" w:sz="0" w:space="0" w:color="auto"/>
        <w:right w:val="none" w:sz="0" w:space="0" w:color="auto"/>
      </w:divBdr>
      <w:divsChild>
        <w:div w:id="1626697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0095093">
      <w:bodyDiv w:val="1"/>
      <w:marLeft w:val="0"/>
      <w:marRight w:val="0"/>
      <w:marTop w:val="0"/>
      <w:marBottom w:val="0"/>
      <w:divBdr>
        <w:top w:val="none" w:sz="0" w:space="0" w:color="auto"/>
        <w:left w:val="none" w:sz="0" w:space="0" w:color="auto"/>
        <w:bottom w:val="none" w:sz="0" w:space="0" w:color="auto"/>
        <w:right w:val="none" w:sz="0" w:space="0" w:color="auto"/>
      </w:divBdr>
    </w:div>
    <w:div w:id="1559439824">
      <w:bodyDiv w:val="1"/>
      <w:marLeft w:val="0"/>
      <w:marRight w:val="0"/>
      <w:marTop w:val="0"/>
      <w:marBottom w:val="0"/>
      <w:divBdr>
        <w:top w:val="none" w:sz="0" w:space="0" w:color="auto"/>
        <w:left w:val="none" w:sz="0" w:space="0" w:color="auto"/>
        <w:bottom w:val="none" w:sz="0" w:space="0" w:color="auto"/>
        <w:right w:val="none" w:sz="0" w:space="0" w:color="auto"/>
      </w:divBdr>
    </w:div>
    <w:div w:id="1588030928">
      <w:bodyDiv w:val="1"/>
      <w:marLeft w:val="0"/>
      <w:marRight w:val="0"/>
      <w:marTop w:val="0"/>
      <w:marBottom w:val="0"/>
      <w:divBdr>
        <w:top w:val="none" w:sz="0" w:space="0" w:color="auto"/>
        <w:left w:val="none" w:sz="0" w:space="0" w:color="auto"/>
        <w:bottom w:val="none" w:sz="0" w:space="0" w:color="auto"/>
        <w:right w:val="none" w:sz="0" w:space="0" w:color="auto"/>
      </w:divBdr>
    </w:div>
    <w:div w:id="1594976425">
      <w:bodyDiv w:val="1"/>
      <w:marLeft w:val="0"/>
      <w:marRight w:val="0"/>
      <w:marTop w:val="0"/>
      <w:marBottom w:val="0"/>
      <w:divBdr>
        <w:top w:val="none" w:sz="0" w:space="0" w:color="auto"/>
        <w:left w:val="none" w:sz="0" w:space="0" w:color="auto"/>
        <w:bottom w:val="none" w:sz="0" w:space="0" w:color="auto"/>
        <w:right w:val="none" w:sz="0" w:space="0" w:color="auto"/>
      </w:divBdr>
    </w:div>
    <w:div w:id="1663041590">
      <w:bodyDiv w:val="1"/>
      <w:marLeft w:val="0"/>
      <w:marRight w:val="0"/>
      <w:marTop w:val="0"/>
      <w:marBottom w:val="0"/>
      <w:divBdr>
        <w:top w:val="none" w:sz="0" w:space="0" w:color="auto"/>
        <w:left w:val="none" w:sz="0" w:space="0" w:color="auto"/>
        <w:bottom w:val="none" w:sz="0" w:space="0" w:color="auto"/>
        <w:right w:val="none" w:sz="0" w:space="0" w:color="auto"/>
      </w:divBdr>
    </w:div>
    <w:div w:id="1679893831">
      <w:bodyDiv w:val="1"/>
      <w:marLeft w:val="0"/>
      <w:marRight w:val="0"/>
      <w:marTop w:val="0"/>
      <w:marBottom w:val="0"/>
      <w:divBdr>
        <w:top w:val="none" w:sz="0" w:space="0" w:color="auto"/>
        <w:left w:val="none" w:sz="0" w:space="0" w:color="auto"/>
        <w:bottom w:val="none" w:sz="0" w:space="0" w:color="auto"/>
        <w:right w:val="none" w:sz="0" w:space="0" w:color="auto"/>
      </w:divBdr>
    </w:div>
    <w:div w:id="1716156586">
      <w:bodyDiv w:val="1"/>
      <w:marLeft w:val="0"/>
      <w:marRight w:val="0"/>
      <w:marTop w:val="0"/>
      <w:marBottom w:val="0"/>
      <w:divBdr>
        <w:top w:val="none" w:sz="0" w:space="0" w:color="auto"/>
        <w:left w:val="none" w:sz="0" w:space="0" w:color="auto"/>
        <w:bottom w:val="none" w:sz="0" w:space="0" w:color="auto"/>
        <w:right w:val="none" w:sz="0" w:space="0" w:color="auto"/>
      </w:divBdr>
      <w:divsChild>
        <w:div w:id="547306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120340">
      <w:bodyDiv w:val="1"/>
      <w:marLeft w:val="0"/>
      <w:marRight w:val="0"/>
      <w:marTop w:val="0"/>
      <w:marBottom w:val="0"/>
      <w:divBdr>
        <w:top w:val="none" w:sz="0" w:space="0" w:color="auto"/>
        <w:left w:val="none" w:sz="0" w:space="0" w:color="auto"/>
        <w:bottom w:val="none" w:sz="0" w:space="0" w:color="auto"/>
        <w:right w:val="none" w:sz="0" w:space="0" w:color="auto"/>
      </w:divBdr>
      <w:divsChild>
        <w:div w:id="520170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0472440">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83258043">
      <w:bodyDiv w:val="1"/>
      <w:marLeft w:val="0"/>
      <w:marRight w:val="0"/>
      <w:marTop w:val="0"/>
      <w:marBottom w:val="0"/>
      <w:divBdr>
        <w:top w:val="none" w:sz="0" w:space="0" w:color="auto"/>
        <w:left w:val="none" w:sz="0" w:space="0" w:color="auto"/>
        <w:bottom w:val="none" w:sz="0" w:space="0" w:color="auto"/>
        <w:right w:val="none" w:sz="0" w:space="0" w:color="auto"/>
      </w:divBdr>
    </w:div>
    <w:div w:id="1802771926">
      <w:bodyDiv w:val="1"/>
      <w:marLeft w:val="0"/>
      <w:marRight w:val="0"/>
      <w:marTop w:val="0"/>
      <w:marBottom w:val="0"/>
      <w:divBdr>
        <w:top w:val="none" w:sz="0" w:space="0" w:color="auto"/>
        <w:left w:val="none" w:sz="0" w:space="0" w:color="auto"/>
        <w:bottom w:val="none" w:sz="0" w:space="0" w:color="auto"/>
        <w:right w:val="none" w:sz="0" w:space="0" w:color="auto"/>
      </w:divBdr>
      <w:divsChild>
        <w:div w:id="565188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5855250">
      <w:bodyDiv w:val="1"/>
      <w:marLeft w:val="0"/>
      <w:marRight w:val="0"/>
      <w:marTop w:val="0"/>
      <w:marBottom w:val="0"/>
      <w:divBdr>
        <w:top w:val="none" w:sz="0" w:space="0" w:color="auto"/>
        <w:left w:val="none" w:sz="0" w:space="0" w:color="auto"/>
        <w:bottom w:val="none" w:sz="0" w:space="0" w:color="auto"/>
        <w:right w:val="none" w:sz="0" w:space="0" w:color="auto"/>
      </w:divBdr>
      <w:divsChild>
        <w:div w:id="2129815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6161723">
      <w:bodyDiv w:val="1"/>
      <w:marLeft w:val="0"/>
      <w:marRight w:val="0"/>
      <w:marTop w:val="0"/>
      <w:marBottom w:val="0"/>
      <w:divBdr>
        <w:top w:val="none" w:sz="0" w:space="0" w:color="auto"/>
        <w:left w:val="none" w:sz="0" w:space="0" w:color="auto"/>
        <w:bottom w:val="none" w:sz="0" w:space="0" w:color="auto"/>
        <w:right w:val="none" w:sz="0" w:space="0" w:color="auto"/>
      </w:divBdr>
    </w:div>
    <w:div w:id="1836258525">
      <w:bodyDiv w:val="1"/>
      <w:marLeft w:val="0"/>
      <w:marRight w:val="0"/>
      <w:marTop w:val="0"/>
      <w:marBottom w:val="0"/>
      <w:divBdr>
        <w:top w:val="none" w:sz="0" w:space="0" w:color="auto"/>
        <w:left w:val="none" w:sz="0" w:space="0" w:color="auto"/>
        <w:bottom w:val="none" w:sz="0" w:space="0" w:color="auto"/>
        <w:right w:val="none" w:sz="0" w:space="0" w:color="auto"/>
      </w:divBdr>
    </w:div>
    <w:div w:id="1976058443">
      <w:bodyDiv w:val="1"/>
      <w:marLeft w:val="0"/>
      <w:marRight w:val="0"/>
      <w:marTop w:val="0"/>
      <w:marBottom w:val="0"/>
      <w:divBdr>
        <w:top w:val="none" w:sz="0" w:space="0" w:color="auto"/>
        <w:left w:val="none" w:sz="0" w:space="0" w:color="auto"/>
        <w:bottom w:val="none" w:sz="0" w:space="0" w:color="auto"/>
        <w:right w:val="none" w:sz="0" w:space="0" w:color="auto"/>
      </w:divBdr>
    </w:div>
    <w:div w:id="1980454197">
      <w:bodyDiv w:val="1"/>
      <w:marLeft w:val="0"/>
      <w:marRight w:val="0"/>
      <w:marTop w:val="0"/>
      <w:marBottom w:val="0"/>
      <w:divBdr>
        <w:top w:val="none" w:sz="0" w:space="0" w:color="auto"/>
        <w:left w:val="none" w:sz="0" w:space="0" w:color="auto"/>
        <w:bottom w:val="none" w:sz="0" w:space="0" w:color="auto"/>
        <w:right w:val="none" w:sz="0" w:space="0" w:color="auto"/>
      </w:divBdr>
      <w:divsChild>
        <w:div w:id="1645885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853256">
      <w:bodyDiv w:val="1"/>
      <w:marLeft w:val="0"/>
      <w:marRight w:val="0"/>
      <w:marTop w:val="0"/>
      <w:marBottom w:val="0"/>
      <w:divBdr>
        <w:top w:val="none" w:sz="0" w:space="0" w:color="auto"/>
        <w:left w:val="none" w:sz="0" w:space="0" w:color="auto"/>
        <w:bottom w:val="none" w:sz="0" w:space="0" w:color="auto"/>
        <w:right w:val="none" w:sz="0" w:space="0" w:color="auto"/>
      </w:divBdr>
      <w:divsChild>
        <w:div w:id="357000969">
          <w:marLeft w:val="0"/>
          <w:marRight w:val="0"/>
          <w:marTop w:val="0"/>
          <w:marBottom w:val="0"/>
          <w:divBdr>
            <w:top w:val="none" w:sz="0" w:space="0" w:color="auto"/>
            <w:left w:val="none" w:sz="0" w:space="0" w:color="auto"/>
            <w:bottom w:val="none" w:sz="0" w:space="0" w:color="auto"/>
            <w:right w:val="none" w:sz="0" w:space="0" w:color="auto"/>
          </w:divBdr>
          <w:divsChild>
            <w:div w:id="337773639">
              <w:marLeft w:val="0"/>
              <w:marRight w:val="0"/>
              <w:marTop w:val="0"/>
              <w:marBottom w:val="0"/>
              <w:divBdr>
                <w:top w:val="none" w:sz="0" w:space="0" w:color="auto"/>
                <w:left w:val="none" w:sz="0" w:space="0" w:color="auto"/>
                <w:bottom w:val="none" w:sz="0" w:space="0" w:color="auto"/>
                <w:right w:val="none" w:sz="0" w:space="0" w:color="auto"/>
              </w:divBdr>
              <w:divsChild>
                <w:div w:id="337775587">
                  <w:marLeft w:val="0"/>
                  <w:marRight w:val="0"/>
                  <w:marTop w:val="0"/>
                  <w:marBottom w:val="0"/>
                  <w:divBdr>
                    <w:top w:val="none" w:sz="0" w:space="0" w:color="auto"/>
                    <w:left w:val="none" w:sz="0" w:space="0" w:color="auto"/>
                    <w:bottom w:val="none" w:sz="0" w:space="0" w:color="auto"/>
                    <w:right w:val="none" w:sz="0" w:space="0" w:color="auto"/>
                  </w:divBdr>
                  <w:divsChild>
                    <w:div w:id="1958369236">
                      <w:marLeft w:val="0"/>
                      <w:marRight w:val="0"/>
                      <w:marTop w:val="0"/>
                      <w:marBottom w:val="0"/>
                      <w:divBdr>
                        <w:top w:val="none" w:sz="0" w:space="0" w:color="auto"/>
                        <w:left w:val="none" w:sz="0" w:space="0" w:color="auto"/>
                        <w:bottom w:val="none" w:sz="0" w:space="0" w:color="auto"/>
                        <w:right w:val="none" w:sz="0" w:space="0" w:color="auto"/>
                      </w:divBdr>
                      <w:divsChild>
                        <w:div w:id="601954375">
                          <w:marLeft w:val="0"/>
                          <w:marRight w:val="0"/>
                          <w:marTop w:val="0"/>
                          <w:marBottom w:val="0"/>
                          <w:divBdr>
                            <w:top w:val="none" w:sz="0" w:space="0" w:color="auto"/>
                            <w:left w:val="none" w:sz="0" w:space="0" w:color="auto"/>
                            <w:bottom w:val="none" w:sz="0" w:space="0" w:color="auto"/>
                            <w:right w:val="none" w:sz="0" w:space="0" w:color="auto"/>
                          </w:divBdr>
                          <w:divsChild>
                            <w:div w:id="1326476006">
                              <w:marLeft w:val="0"/>
                              <w:marRight w:val="0"/>
                              <w:marTop w:val="0"/>
                              <w:marBottom w:val="0"/>
                              <w:divBdr>
                                <w:top w:val="none" w:sz="0" w:space="0" w:color="auto"/>
                                <w:left w:val="none" w:sz="0" w:space="0" w:color="auto"/>
                                <w:bottom w:val="none" w:sz="0" w:space="0" w:color="auto"/>
                                <w:right w:val="none" w:sz="0" w:space="0" w:color="auto"/>
                              </w:divBdr>
                              <w:divsChild>
                                <w:div w:id="4104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80296">
      <w:bodyDiv w:val="1"/>
      <w:marLeft w:val="0"/>
      <w:marRight w:val="0"/>
      <w:marTop w:val="0"/>
      <w:marBottom w:val="0"/>
      <w:divBdr>
        <w:top w:val="none" w:sz="0" w:space="0" w:color="auto"/>
        <w:left w:val="none" w:sz="0" w:space="0" w:color="auto"/>
        <w:bottom w:val="none" w:sz="0" w:space="0" w:color="auto"/>
        <w:right w:val="none" w:sz="0" w:space="0" w:color="auto"/>
      </w:divBdr>
      <w:divsChild>
        <w:div w:id="1818066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8944830">
      <w:bodyDiv w:val="1"/>
      <w:marLeft w:val="0"/>
      <w:marRight w:val="0"/>
      <w:marTop w:val="0"/>
      <w:marBottom w:val="0"/>
      <w:divBdr>
        <w:top w:val="none" w:sz="0" w:space="0" w:color="auto"/>
        <w:left w:val="none" w:sz="0" w:space="0" w:color="auto"/>
        <w:bottom w:val="none" w:sz="0" w:space="0" w:color="auto"/>
        <w:right w:val="none" w:sz="0" w:space="0" w:color="auto"/>
      </w:divBdr>
      <w:divsChild>
        <w:div w:id="795215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503664">
      <w:bodyDiv w:val="1"/>
      <w:marLeft w:val="0"/>
      <w:marRight w:val="0"/>
      <w:marTop w:val="0"/>
      <w:marBottom w:val="0"/>
      <w:divBdr>
        <w:top w:val="none" w:sz="0" w:space="0" w:color="auto"/>
        <w:left w:val="none" w:sz="0" w:space="0" w:color="auto"/>
        <w:bottom w:val="none" w:sz="0" w:space="0" w:color="auto"/>
        <w:right w:val="none" w:sz="0" w:space="0" w:color="auto"/>
      </w:divBdr>
      <w:divsChild>
        <w:div w:id="2074770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478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88B3A8-FBEA-4B4F-931E-9BB0E0D9127A}">
  <ds:schemaRefs>
    <ds:schemaRef ds:uri="http://schemas.openxmlformats.org/officeDocument/2006/bibliography"/>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3602</TotalTime>
  <Pages>8</Pages>
  <Words>7545</Words>
  <Characters>44066</Characters>
  <Application>Microsoft Office Word</Application>
  <DocSecurity>0</DocSecurity>
  <Lines>620</Lines>
  <Paragraphs>222</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51389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140</cp:revision>
  <cp:lastPrinted>2025-11-15T12:14:00Z</cp:lastPrinted>
  <dcterms:created xsi:type="dcterms:W3CDTF">2025-10-11T00:06:00Z</dcterms:created>
  <dcterms:modified xsi:type="dcterms:W3CDTF">2025-12-06T15:53:00Z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ZOTERO_PREF_1">
    <vt:lpwstr>&lt;data data-version="3" zotero-version="6.0.36"&gt;&lt;session id="pxrY8G2z"/&gt;&lt;style id="http://www.zotero.org/styles/american-institute-of-physics" hasBibliography="1" bibliographyStyleHasBeenSet="1"/&gt;&lt;prefs&gt;&lt;pref name="fieldType" value="Field"/&gt;&lt;/prefs&gt;&lt;/data&gt;</vt:lpwstr>
  </property>
</Properties>
</file>